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161674" w:rsidRPr="00815738" w:rsidTr="006E28C0">
        <w:tc>
          <w:tcPr>
            <w:tcW w:w="6522" w:type="dxa"/>
          </w:tcPr>
          <w:p w:rsidR="00161674" w:rsidRPr="00AC2883" w:rsidRDefault="00161674" w:rsidP="006E28C0">
            <w:r w:rsidRPr="00D250C5">
              <w:rPr>
                <w:noProof/>
              </w:rPr>
              <w:drawing>
                <wp:inline distT="0" distB="0" distL="0" distR="0" wp14:anchorId="5FB59BC4" wp14:editId="55258ABD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161674" w:rsidRPr="007C1D92" w:rsidRDefault="002B73B1" w:rsidP="006E28C0">
            <w:pPr>
              <w:pStyle w:val="Lettrine"/>
            </w:pPr>
            <w:r>
              <w:t>F</w:t>
            </w:r>
          </w:p>
        </w:tc>
      </w:tr>
      <w:tr w:rsidR="00161674" w:rsidRPr="00B62561" w:rsidTr="00BF302E">
        <w:trPr>
          <w:trHeight w:val="80"/>
        </w:trPr>
        <w:tc>
          <w:tcPr>
            <w:tcW w:w="6522" w:type="dxa"/>
          </w:tcPr>
          <w:p w:rsidR="00161674" w:rsidRPr="00B62561" w:rsidRDefault="00B62561" w:rsidP="006E28C0">
            <w:pPr>
              <w:pStyle w:val="upove"/>
              <w:rPr>
                <w:lang w:val="fr-CH"/>
              </w:rPr>
            </w:pPr>
            <w:r w:rsidRPr="00DB0BAE">
              <w:rPr>
                <w:lang w:val="fr-CH"/>
              </w:rPr>
              <w:t>Union internationale pour la protection des obtentions végétales</w:t>
            </w:r>
          </w:p>
        </w:tc>
        <w:tc>
          <w:tcPr>
            <w:tcW w:w="3117" w:type="dxa"/>
          </w:tcPr>
          <w:p w:rsidR="00161674" w:rsidRPr="00B62561" w:rsidRDefault="00161674" w:rsidP="006E28C0">
            <w:pPr>
              <w:rPr>
                <w:lang w:val="fr-CH"/>
              </w:rPr>
            </w:pPr>
          </w:p>
        </w:tc>
      </w:tr>
    </w:tbl>
    <w:p w:rsidR="00161674" w:rsidRPr="00B62561" w:rsidRDefault="00161674" w:rsidP="00161674">
      <w:pPr>
        <w:rPr>
          <w:lang w:val="fr-CH"/>
        </w:rPr>
      </w:pPr>
    </w:p>
    <w:p w:rsidR="00161674" w:rsidRPr="00B62561" w:rsidRDefault="00161674" w:rsidP="00161674">
      <w:pPr>
        <w:rPr>
          <w:lang w:val="fr-CH"/>
        </w:rPr>
      </w:pPr>
    </w:p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161674" w:rsidRPr="00C5280D" w:rsidTr="006E28C0">
        <w:tc>
          <w:tcPr>
            <w:tcW w:w="6512" w:type="dxa"/>
          </w:tcPr>
          <w:p w:rsidR="002B73B1" w:rsidRPr="003A31B5" w:rsidRDefault="002B73B1" w:rsidP="002B73B1">
            <w:pPr>
              <w:pStyle w:val="Sessiontc"/>
              <w:spacing w:line="240" w:lineRule="auto"/>
              <w:rPr>
                <w:b w:val="0"/>
                <w:lang w:val="fr-CH"/>
              </w:rPr>
            </w:pPr>
            <w:r w:rsidRPr="003A31B5">
              <w:rPr>
                <w:lang w:val="fr-CH"/>
              </w:rPr>
              <w:t>Conseil</w:t>
            </w:r>
            <w:r w:rsidRPr="003A31B5">
              <w:rPr>
                <w:lang w:val="fr-CH"/>
              </w:rPr>
              <w:br/>
            </w:r>
            <w:r w:rsidRPr="003A31B5">
              <w:rPr>
                <w:b w:val="0"/>
                <w:lang w:val="fr-CH"/>
              </w:rPr>
              <w:t>Cinquante-</w:t>
            </w:r>
            <w:r>
              <w:rPr>
                <w:b w:val="0"/>
                <w:lang w:val="fr-CH"/>
              </w:rPr>
              <w:t>sixième</w:t>
            </w:r>
            <w:r w:rsidRPr="003A31B5">
              <w:rPr>
                <w:b w:val="0"/>
                <w:lang w:val="fr-CH"/>
              </w:rPr>
              <w:t xml:space="preserve"> session ordinaire </w:t>
            </w:r>
            <w:r w:rsidRPr="003A31B5">
              <w:rPr>
                <w:b w:val="0"/>
                <w:lang w:val="fr-CH"/>
              </w:rPr>
              <w:br/>
              <w:t xml:space="preserve">Genève, </w:t>
            </w:r>
            <w:r>
              <w:rPr>
                <w:b w:val="0"/>
                <w:lang w:val="fr-CH"/>
              </w:rPr>
              <w:t>28</w:t>
            </w:r>
            <w:r w:rsidRPr="003A31B5">
              <w:rPr>
                <w:b w:val="0"/>
                <w:lang w:val="fr-CH"/>
              </w:rPr>
              <w:t> octobre </w:t>
            </w:r>
            <w:r>
              <w:rPr>
                <w:b w:val="0"/>
                <w:lang w:val="fr-CH"/>
              </w:rPr>
              <w:t>202</w:t>
            </w:r>
            <w:r>
              <w:rPr>
                <w:b w:val="0"/>
                <w:lang w:val="fr-CH"/>
              </w:rPr>
              <w:t>2</w:t>
            </w:r>
          </w:p>
          <w:p w:rsidR="002B73B1" w:rsidRPr="003A31B5" w:rsidRDefault="002B73B1" w:rsidP="002B73B1">
            <w:pPr>
              <w:pStyle w:val="Sessiontc"/>
              <w:spacing w:line="240" w:lineRule="auto"/>
              <w:rPr>
                <w:b w:val="0"/>
                <w:lang w:val="fr-CH"/>
              </w:rPr>
            </w:pPr>
          </w:p>
          <w:p w:rsidR="002B73B1" w:rsidRPr="003A31B5" w:rsidRDefault="002B73B1" w:rsidP="002B73B1">
            <w:pPr>
              <w:pStyle w:val="Sessiontc"/>
              <w:spacing w:line="240" w:lineRule="auto"/>
              <w:rPr>
                <w:lang w:val="fr-CH"/>
              </w:rPr>
            </w:pPr>
            <w:r w:rsidRPr="003A31B5">
              <w:rPr>
                <w:lang w:val="fr-CH"/>
              </w:rPr>
              <w:t>Comité administratif et juridique</w:t>
            </w:r>
          </w:p>
          <w:p w:rsidR="002B73B1" w:rsidRPr="003A31B5" w:rsidRDefault="002B73B1" w:rsidP="002B73B1">
            <w:pPr>
              <w:pStyle w:val="Sessiontc"/>
              <w:spacing w:line="240" w:lineRule="auto"/>
              <w:rPr>
                <w:b w:val="0"/>
                <w:sz w:val="22"/>
                <w:lang w:val="fr-CH"/>
              </w:rPr>
            </w:pPr>
            <w:r w:rsidRPr="003A31B5">
              <w:rPr>
                <w:b w:val="0"/>
                <w:lang w:val="fr-CH"/>
              </w:rPr>
              <w:t>Soixante-dix-</w:t>
            </w:r>
            <w:r>
              <w:rPr>
                <w:b w:val="0"/>
                <w:lang w:val="fr-CH"/>
              </w:rPr>
              <w:t>neuvième</w:t>
            </w:r>
            <w:r w:rsidRPr="003A31B5">
              <w:rPr>
                <w:b w:val="0"/>
                <w:lang w:val="fr-CH"/>
              </w:rPr>
              <w:t> session</w:t>
            </w:r>
            <w:r w:rsidRPr="003A31B5">
              <w:rPr>
                <w:b w:val="0"/>
                <w:lang w:val="fr-CH"/>
              </w:rPr>
              <w:br/>
              <w:t>Genève, 2</w:t>
            </w:r>
            <w:r>
              <w:rPr>
                <w:b w:val="0"/>
                <w:lang w:val="fr-CH"/>
              </w:rPr>
              <w:t>6</w:t>
            </w:r>
            <w:r w:rsidRPr="003A31B5">
              <w:rPr>
                <w:b w:val="0"/>
                <w:lang w:val="fr-CH"/>
              </w:rPr>
              <w:t> octobre </w:t>
            </w:r>
            <w:r>
              <w:rPr>
                <w:b w:val="0"/>
                <w:lang w:val="fr-CH"/>
              </w:rPr>
              <w:t>202</w:t>
            </w:r>
            <w:r>
              <w:rPr>
                <w:b w:val="0"/>
                <w:lang w:val="fr-CH"/>
              </w:rPr>
              <w:t>2</w:t>
            </w:r>
          </w:p>
          <w:p w:rsidR="002B73B1" w:rsidRPr="003A31B5" w:rsidRDefault="002B73B1" w:rsidP="002B73B1">
            <w:pPr>
              <w:pStyle w:val="Sessiontc"/>
              <w:spacing w:line="240" w:lineRule="auto"/>
              <w:rPr>
                <w:sz w:val="22"/>
                <w:lang w:val="fr-CH"/>
              </w:rPr>
            </w:pPr>
          </w:p>
          <w:p w:rsidR="002B73B1" w:rsidRPr="003A31B5" w:rsidRDefault="002B73B1" w:rsidP="002B73B1">
            <w:pPr>
              <w:pStyle w:val="Sessiontc"/>
              <w:spacing w:line="240" w:lineRule="auto"/>
              <w:rPr>
                <w:lang w:val="fr-CH"/>
              </w:rPr>
            </w:pPr>
            <w:r w:rsidRPr="003A31B5">
              <w:rPr>
                <w:lang w:val="fr-CH"/>
              </w:rPr>
              <w:t>Comité technique</w:t>
            </w:r>
          </w:p>
          <w:p w:rsidR="002B73B1" w:rsidRPr="002B73B1" w:rsidRDefault="002B73B1" w:rsidP="00146027">
            <w:pPr>
              <w:pStyle w:val="Sessiontc"/>
              <w:spacing w:line="240" w:lineRule="auto"/>
              <w:rPr>
                <w:b w:val="0"/>
                <w:sz w:val="22"/>
                <w:lang w:val="fr-CH"/>
              </w:rPr>
            </w:pPr>
            <w:r w:rsidRPr="003A31B5">
              <w:rPr>
                <w:b w:val="0"/>
                <w:lang w:val="fr-CH"/>
              </w:rPr>
              <w:t>Cinquante-</w:t>
            </w:r>
            <w:r>
              <w:rPr>
                <w:b w:val="0"/>
                <w:lang w:val="fr-CH"/>
              </w:rPr>
              <w:t>huitième</w:t>
            </w:r>
            <w:r w:rsidRPr="003A31B5">
              <w:rPr>
                <w:b w:val="0"/>
                <w:lang w:val="fr-CH"/>
              </w:rPr>
              <w:t> session</w:t>
            </w:r>
            <w:r w:rsidRPr="003A31B5">
              <w:rPr>
                <w:b w:val="0"/>
                <w:lang w:val="fr-CH"/>
              </w:rPr>
              <w:br/>
              <w:t>Genève, 2</w:t>
            </w:r>
            <w:r>
              <w:rPr>
                <w:b w:val="0"/>
                <w:lang w:val="fr-CH"/>
              </w:rPr>
              <w:t>4</w:t>
            </w:r>
            <w:r w:rsidRPr="003A31B5">
              <w:rPr>
                <w:b w:val="0"/>
                <w:lang w:val="fr-CH"/>
              </w:rPr>
              <w:t xml:space="preserve"> et 2</w:t>
            </w:r>
            <w:r>
              <w:rPr>
                <w:b w:val="0"/>
                <w:lang w:val="fr-CH"/>
              </w:rPr>
              <w:t>5</w:t>
            </w:r>
            <w:r w:rsidRPr="003A31B5">
              <w:rPr>
                <w:b w:val="0"/>
                <w:lang w:val="fr-CH"/>
              </w:rPr>
              <w:t> octobre </w:t>
            </w:r>
            <w:r w:rsidR="00146027">
              <w:rPr>
                <w:b w:val="0"/>
                <w:lang w:val="fr-CH"/>
              </w:rPr>
              <w:t>2022</w:t>
            </w:r>
          </w:p>
        </w:tc>
        <w:tc>
          <w:tcPr>
            <w:tcW w:w="3127" w:type="dxa"/>
          </w:tcPr>
          <w:p w:rsidR="00161674" w:rsidRPr="00FB422F" w:rsidRDefault="00161674" w:rsidP="006E28C0">
            <w:pPr>
              <w:pStyle w:val="Doccode"/>
              <w:spacing w:line="240" w:lineRule="atLeast"/>
              <w:rPr>
                <w:b w:val="0"/>
                <w:sz w:val="20"/>
              </w:rPr>
            </w:pPr>
            <w:r w:rsidRPr="00FB422F">
              <w:t>C/5</w:t>
            </w:r>
            <w:r w:rsidR="00A27812">
              <w:t>6</w:t>
            </w:r>
            <w:r w:rsidRPr="00FB422F">
              <w:t>/INF/2</w:t>
            </w:r>
            <w:r w:rsidRPr="00FB422F">
              <w:rPr>
                <w:b w:val="0"/>
                <w:sz w:val="20"/>
              </w:rPr>
              <w:br/>
            </w:r>
            <w:r w:rsidRPr="00FB422F">
              <w:rPr>
                <w:b w:val="0"/>
                <w:sz w:val="20"/>
              </w:rPr>
              <w:br/>
            </w:r>
          </w:p>
          <w:p w:rsidR="00161674" w:rsidRPr="00FB422F" w:rsidRDefault="00161674" w:rsidP="006E28C0">
            <w:pPr>
              <w:pStyle w:val="Doccode"/>
              <w:rPr>
                <w:b w:val="0"/>
                <w:sz w:val="20"/>
              </w:rPr>
            </w:pPr>
          </w:p>
          <w:p w:rsidR="00161674" w:rsidRPr="00A27812" w:rsidRDefault="00A27812" w:rsidP="006E28C0">
            <w:pPr>
              <w:pStyle w:val="Doccode"/>
              <w:spacing w:line="240" w:lineRule="atLeast"/>
            </w:pPr>
            <w:r w:rsidRPr="00A27812">
              <w:t>CAJ/79/INF/2</w:t>
            </w:r>
            <w:r w:rsidR="00161674" w:rsidRPr="00FB422F">
              <w:rPr>
                <w:sz w:val="20"/>
              </w:rPr>
              <w:br/>
            </w:r>
            <w:r w:rsidR="00161674" w:rsidRPr="00FB422F">
              <w:rPr>
                <w:sz w:val="20"/>
              </w:rPr>
              <w:br/>
            </w:r>
          </w:p>
          <w:p w:rsidR="00161674" w:rsidRPr="00FB422F" w:rsidRDefault="00161674" w:rsidP="006E28C0">
            <w:pPr>
              <w:pStyle w:val="Doccode"/>
              <w:rPr>
                <w:rFonts w:cs="Arial"/>
                <w:b w:val="0"/>
                <w:sz w:val="20"/>
              </w:rPr>
            </w:pPr>
          </w:p>
          <w:p w:rsidR="00161674" w:rsidRPr="00FB422F" w:rsidRDefault="00161674" w:rsidP="006E28C0">
            <w:pPr>
              <w:pStyle w:val="Doccode"/>
              <w:spacing w:line="240" w:lineRule="atLeast"/>
            </w:pPr>
            <w:r w:rsidRPr="00FB422F">
              <w:rPr>
                <w:rFonts w:cs="Arial"/>
              </w:rPr>
              <w:t>TC/5</w:t>
            </w:r>
            <w:r w:rsidR="00A27812">
              <w:rPr>
                <w:rFonts w:cs="Arial"/>
              </w:rPr>
              <w:t>8</w:t>
            </w:r>
            <w:r w:rsidRPr="00FB422F">
              <w:rPr>
                <w:rFonts w:cs="Arial"/>
              </w:rPr>
              <w:t>/INF/</w:t>
            </w:r>
            <w:r w:rsidR="00BF3F82">
              <w:rPr>
                <w:rFonts w:cs="Arial"/>
              </w:rPr>
              <w:t>5</w:t>
            </w:r>
            <w:r w:rsidRPr="00FB422F">
              <w:rPr>
                <w:rFonts w:cs="Arial"/>
              </w:rPr>
              <w:br/>
            </w:r>
            <w:r w:rsidRPr="00FB422F">
              <w:br/>
            </w:r>
          </w:p>
          <w:p w:rsidR="00161674" w:rsidRPr="00FB422F" w:rsidRDefault="002B73B1" w:rsidP="002B73B1">
            <w:pPr>
              <w:pStyle w:val="Doccode"/>
              <w:spacing w:line="240" w:lineRule="atLeast"/>
            </w:pPr>
            <w:r w:rsidRPr="003A31B5">
              <w:rPr>
                <w:lang w:val="fr-CH"/>
              </w:rPr>
              <w:t>Original :</w:t>
            </w:r>
            <w:r w:rsidRPr="003A31B5">
              <w:rPr>
                <w:b w:val="0"/>
                <w:spacing w:val="0"/>
                <w:lang w:val="fr-CH"/>
              </w:rPr>
              <w:t xml:space="preserve"> anglais </w:t>
            </w:r>
            <w:r w:rsidRPr="003A31B5">
              <w:rPr>
                <w:b w:val="0"/>
                <w:spacing w:val="0"/>
                <w:lang w:val="fr-CH"/>
              </w:rPr>
              <w:br/>
            </w:r>
            <w:r w:rsidRPr="003A31B5">
              <w:rPr>
                <w:lang w:val="fr-CH"/>
              </w:rPr>
              <w:t>Date :</w:t>
            </w:r>
            <w:r w:rsidRPr="003A31B5">
              <w:rPr>
                <w:b w:val="0"/>
                <w:spacing w:val="0"/>
                <w:lang w:val="fr-CH"/>
              </w:rPr>
              <w:t xml:space="preserve"> </w:t>
            </w:r>
            <w:r>
              <w:rPr>
                <w:b w:val="0"/>
                <w:spacing w:val="0"/>
                <w:lang w:val="fr-CH"/>
              </w:rPr>
              <w:t>2</w:t>
            </w:r>
            <w:r>
              <w:rPr>
                <w:b w:val="0"/>
                <w:spacing w:val="0"/>
                <w:lang w:val="fr-CH"/>
              </w:rPr>
              <w:t>7</w:t>
            </w:r>
            <w:r>
              <w:rPr>
                <w:b w:val="0"/>
                <w:spacing w:val="0"/>
                <w:lang w:val="fr-CH"/>
              </w:rPr>
              <w:t xml:space="preserve"> septembre 202</w:t>
            </w:r>
            <w:r>
              <w:rPr>
                <w:b w:val="0"/>
                <w:spacing w:val="0"/>
                <w:lang w:val="fr-CH"/>
              </w:rPr>
              <w:t>2</w:t>
            </w:r>
          </w:p>
        </w:tc>
      </w:tr>
    </w:tbl>
    <w:p w:rsidR="002B73B1" w:rsidRDefault="002B73B1" w:rsidP="002B73B1">
      <w:pPr>
        <w:pStyle w:val="Titleofdoc0"/>
        <w:rPr>
          <w:lang w:val="fr-CH"/>
        </w:rPr>
      </w:pPr>
      <w:r w:rsidRPr="00DB0BAE">
        <w:rPr>
          <w:lang w:val="fr-CH"/>
        </w:rPr>
        <w:t>Rapport du secrétaire général adjoint sur les faits nouveaux intervenus à l</w:t>
      </w:r>
      <w:r>
        <w:rPr>
          <w:lang w:val="fr-CH"/>
        </w:rPr>
        <w:t>’</w:t>
      </w:r>
      <w:r w:rsidRPr="00DB0BAE">
        <w:rPr>
          <w:lang w:val="fr-CH"/>
        </w:rPr>
        <w:t>UPOV</w:t>
      </w:r>
    </w:p>
    <w:p w:rsidR="002B73B1" w:rsidRDefault="002B73B1" w:rsidP="002B73B1">
      <w:pPr>
        <w:pStyle w:val="preparedby1"/>
        <w:jc w:val="left"/>
        <w:rPr>
          <w:lang w:val="fr-CH"/>
        </w:rPr>
      </w:pPr>
      <w:r w:rsidRPr="00DB0BAE">
        <w:rPr>
          <w:lang w:val="fr-CH"/>
        </w:rPr>
        <w:t>Document établi par le Bureau de l</w:t>
      </w:r>
      <w:r>
        <w:rPr>
          <w:lang w:val="fr-CH"/>
        </w:rPr>
        <w:t>’</w:t>
      </w:r>
      <w:r w:rsidRPr="00DB0BAE">
        <w:rPr>
          <w:lang w:val="fr-CH"/>
        </w:rPr>
        <w:t>Union</w:t>
      </w:r>
    </w:p>
    <w:p w:rsidR="002B73B1" w:rsidRDefault="002B73B1" w:rsidP="002B73B1">
      <w:pPr>
        <w:pStyle w:val="Disclaimer"/>
        <w:rPr>
          <w:lang w:val="fr-CH"/>
        </w:rPr>
      </w:pPr>
      <w:r w:rsidRPr="00DB0BAE">
        <w:rPr>
          <w:lang w:val="fr-CH"/>
        </w:rPr>
        <w:t>Avertissement</w:t>
      </w:r>
      <w:r>
        <w:rPr>
          <w:lang w:val="fr-CH"/>
        </w:rPr>
        <w:t> :</w:t>
      </w:r>
      <w:r w:rsidRPr="00DB0BAE">
        <w:rPr>
          <w:lang w:val="fr-CH"/>
        </w:rPr>
        <w:t xml:space="preserve"> le présent document ne représente pas les principes ou les orientations de l</w:t>
      </w:r>
      <w:r>
        <w:rPr>
          <w:lang w:val="fr-CH"/>
        </w:rPr>
        <w:t>’</w:t>
      </w:r>
      <w:r w:rsidRPr="00DB0BAE">
        <w:rPr>
          <w:lang w:val="fr-CH"/>
        </w:rPr>
        <w:t>UPOV</w:t>
      </w:r>
    </w:p>
    <w:p w:rsidR="002B73B1" w:rsidRDefault="00161674" w:rsidP="002B73B1">
      <w:pPr>
        <w:rPr>
          <w:rFonts w:cs="Arial"/>
          <w:lang w:val="fr-CH"/>
        </w:rPr>
      </w:pPr>
      <w:r>
        <w:rPr>
          <w:snapToGrid w:val="0"/>
        </w:rPr>
        <w:fldChar w:fldCharType="begin"/>
      </w:r>
      <w:r w:rsidRPr="002B73B1">
        <w:rPr>
          <w:snapToGrid w:val="0"/>
          <w:lang w:val="fr-CH"/>
        </w:rPr>
        <w:instrText xml:space="preserve"> AUTONUM  </w:instrText>
      </w:r>
      <w:r>
        <w:rPr>
          <w:snapToGrid w:val="0"/>
        </w:rPr>
        <w:fldChar w:fldCharType="end"/>
      </w:r>
      <w:r w:rsidRPr="002B73B1">
        <w:rPr>
          <w:snapToGrid w:val="0"/>
          <w:lang w:val="fr-CH"/>
        </w:rPr>
        <w:tab/>
      </w:r>
      <w:r w:rsidR="002B73B1" w:rsidRPr="00F863F5">
        <w:rPr>
          <w:snapToGrid w:val="0"/>
          <w:color w:val="000000"/>
          <w:lang w:val="fr-CH"/>
        </w:rPr>
        <w:t>L</w:t>
      </w:r>
      <w:r w:rsidR="002B73B1">
        <w:rPr>
          <w:snapToGrid w:val="0"/>
          <w:color w:val="000000"/>
          <w:lang w:val="fr-CH"/>
        </w:rPr>
        <w:t>’</w:t>
      </w:r>
      <w:r w:rsidR="002B73B1" w:rsidRPr="00F863F5">
        <w:rPr>
          <w:snapToGrid w:val="0"/>
          <w:color w:val="000000"/>
          <w:lang w:val="fr-CH"/>
        </w:rPr>
        <w:t>annexe du présent document contient une copie de l</w:t>
      </w:r>
      <w:r w:rsidR="002B73B1">
        <w:rPr>
          <w:snapToGrid w:val="0"/>
          <w:color w:val="000000"/>
          <w:lang w:val="fr-CH"/>
        </w:rPr>
        <w:t>’</w:t>
      </w:r>
      <w:r w:rsidR="002B73B1" w:rsidRPr="00F863F5">
        <w:rPr>
          <w:snapToGrid w:val="0"/>
          <w:color w:val="000000"/>
          <w:lang w:val="fr-CH"/>
        </w:rPr>
        <w:t>exposé “Rapport sur les faits nouveaux intervenus à l</w:t>
      </w:r>
      <w:r w:rsidR="002B73B1">
        <w:rPr>
          <w:snapToGrid w:val="0"/>
          <w:color w:val="000000"/>
          <w:lang w:val="fr-CH"/>
        </w:rPr>
        <w:t>’</w:t>
      </w:r>
      <w:r w:rsidR="002B73B1" w:rsidRPr="00F863F5">
        <w:rPr>
          <w:snapToGrid w:val="0"/>
          <w:color w:val="000000"/>
          <w:lang w:val="fr-CH"/>
        </w:rPr>
        <w:t>UPOV” présenté par le Secrétaire</w:t>
      </w:r>
      <w:r w:rsidR="002B73B1">
        <w:rPr>
          <w:snapToGrid w:val="0"/>
          <w:color w:val="000000"/>
          <w:lang w:val="fr-CH"/>
        </w:rPr>
        <w:t xml:space="preserve"> </w:t>
      </w:r>
      <w:r w:rsidR="002B73B1" w:rsidRPr="00F863F5">
        <w:rPr>
          <w:snapToGrid w:val="0"/>
          <w:color w:val="000000"/>
          <w:lang w:val="fr-CH"/>
        </w:rPr>
        <w:t>général adjoint, en vidéo, pour la cinquante</w:t>
      </w:r>
      <w:r w:rsidR="002B73B1">
        <w:rPr>
          <w:snapToGrid w:val="0"/>
          <w:color w:val="000000"/>
          <w:lang w:val="fr-CH"/>
        </w:rPr>
        <w:t>-</w:t>
      </w:r>
      <w:r w:rsidR="002B73B1">
        <w:rPr>
          <w:snapToGrid w:val="0"/>
          <w:color w:val="000000"/>
          <w:lang w:val="fr-CH"/>
        </w:rPr>
        <w:t>sixième</w:t>
      </w:r>
      <w:r w:rsidR="002B73B1">
        <w:rPr>
          <w:snapToGrid w:val="0"/>
          <w:color w:val="000000"/>
          <w:lang w:val="fr-CH"/>
        </w:rPr>
        <w:t xml:space="preserve"> session</w:t>
      </w:r>
      <w:r w:rsidR="002B73B1" w:rsidRPr="00F863F5">
        <w:rPr>
          <w:snapToGrid w:val="0"/>
          <w:color w:val="000000"/>
          <w:lang w:val="fr-CH"/>
        </w:rPr>
        <w:t xml:space="preserve"> ordinaire du Conseil, la soixante</w:t>
      </w:r>
      <w:r w:rsidR="002B73B1">
        <w:rPr>
          <w:snapToGrid w:val="0"/>
          <w:color w:val="000000"/>
          <w:lang w:val="fr-CH"/>
        </w:rPr>
        <w:t>-</w:t>
      </w:r>
      <w:r w:rsidR="002B73B1" w:rsidRPr="00F863F5">
        <w:rPr>
          <w:snapToGrid w:val="0"/>
          <w:color w:val="000000"/>
          <w:lang w:val="fr-CH"/>
        </w:rPr>
        <w:t>dix</w:t>
      </w:r>
      <w:r w:rsidR="002B73B1">
        <w:rPr>
          <w:snapToGrid w:val="0"/>
          <w:color w:val="000000"/>
          <w:lang w:val="fr-CH"/>
        </w:rPr>
        <w:t>-</w:t>
      </w:r>
      <w:r w:rsidR="002B73B1">
        <w:rPr>
          <w:snapToGrid w:val="0"/>
          <w:color w:val="000000"/>
          <w:lang w:val="fr-CH"/>
        </w:rPr>
        <w:t>neuvième</w:t>
      </w:r>
      <w:r w:rsidR="002B73B1">
        <w:rPr>
          <w:snapToGrid w:val="0"/>
          <w:color w:val="000000"/>
          <w:lang w:val="fr-CH"/>
        </w:rPr>
        <w:t xml:space="preserve"> session</w:t>
      </w:r>
      <w:r w:rsidR="002B73B1" w:rsidRPr="00F863F5">
        <w:rPr>
          <w:snapToGrid w:val="0"/>
          <w:color w:val="000000"/>
          <w:lang w:val="fr-CH"/>
        </w:rPr>
        <w:t xml:space="preserve"> du Comité administratif et juridique (CAJ) et la cinquante</w:t>
      </w:r>
      <w:r w:rsidR="002B73B1">
        <w:rPr>
          <w:snapToGrid w:val="0"/>
          <w:color w:val="000000"/>
          <w:lang w:val="fr-CH"/>
        </w:rPr>
        <w:t>-</w:t>
      </w:r>
      <w:r w:rsidR="002B73B1">
        <w:rPr>
          <w:snapToGrid w:val="0"/>
          <w:color w:val="000000"/>
          <w:lang w:val="fr-CH"/>
        </w:rPr>
        <w:t>huitième</w:t>
      </w:r>
      <w:r w:rsidR="002B73B1">
        <w:rPr>
          <w:snapToGrid w:val="0"/>
          <w:color w:val="000000"/>
          <w:lang w:val="fr-CH"/>
        </w:rPr>
        <w:t xml:space="preserve"> session</w:t>
      </w:r>
      <w:r w:rsidR="002B73B1" w:rsidRPr="00F863F5">
        <w:rPr>
          <w:snapToGrid w:val="0"/>
          <w:color w:val="000000"/>
          <w:lang w:val="fr-CH"/>
        </w:rPr>
        <w:t xml:space="preserve"> du Comité technique</w:t>
      </w:r>
      <w:r w:rsidR="002B73B1">
        <w:rPr>
          <w:snapToGrid w:val="0"/>
          <w:color w:val="000000"/>
          <w:lang w:val="fr-CH"/>
        </w:rPr>
        <w:t xml:space="preserve"> (TC)</w:t>
      </w:r>
      <w:r w:rsidR="002B73B1" w:rsidRPr="00F863F5">
        <w:rPr>
          <w:snapToGrid w:val="0"/>
          <w:color w:val="000000"/>
          <w:lang w:val="fr-CH"/>
        </w:rPr>
        <w:t>.</w:t>
      </w:r>
    </w:p>
    <w:p w:rsidR="00161674" w:rsidRPr="002B73B1" w:rsidRDefault="00161674" w:rsidP="00161674">
      <w:pPr>
        <w:rPr>
          <w:rFonts w:cs="Arial"/>
          <w:lang w:val="fr-CH"/>
        </w:rPr>
      </w:pPr>
    </w:p>
    <w:p w:rsidR="002B73B1" w:rsidRDefault="002375B7" w:rsidP="002B73B1">
      <w:pPr>
        <w:rPr>
          <w:rFonts w:cs="Arial"/>
          <w:lang w:val="fr-CH"/>
        </w:rPr>
      </w:pPr>
      <w:r>
        <w:rPr>
          <w:snapToGrid w:val="0"/>
        </w:rPr>
        <w:fldChar w:fldCharType="begin"/>
      </w:r>
      <w:r w:rsidRPr="002B73B1">
        <w:rPr>
          <w:snapToGrid w:val="0"/>
          <w:lang w:val="fr-CH"/>
        </w:rPr>
        <w:instrText xml:space="preserve"> AUTONUM  </w:instrText>
      </w:r>
      <w:r>
        <w:rPr>
          <w:snapToGrid w:val="0"/>
        </w:rPr>
        <w:fldChar w:fldCharType="end"/>
      </w:r>
      <w:r w:rsidRPr="002B73B1">
        <w:rPr>
          <w:snapToGrid w:val="0"/>
          <w:lang w:val="fr-CH"/>
        </w:rPr>
        <w:tab/>
      </w:r>
      <w:r w:rsidR="002B73B1" w:rsidRPr="00355235">
        <w:rPr>
          <w:snapToGrid w:val="0"/>
          <w:color w:val="000000"/>
          <w:lang w:val="fr-CH"/>
        </w:rPr>
        <w:t>La vidéo est disponible en anglais, avec des sous</w:t>
      </w:r>
      <w:r w:rsidR="002B73B1">
        <w:rPr>
          <w:snapToGrid w:val="0"/>
          <w:color w:val="000000"/>
          <w:lang w:val="fr-CH"/>
        </w:rPr>
        <w:t>-</w:t>
      </w:r>
      <w:r w:rsidR="002B73B1" w:rsidRPr="00355235">
        <w:rPr>
          <w:snapToGrid w:val="0"/>
          <w:color w:val="000000"/>
          <w:lang w:val="fr-CH"/>
        </w:rPr>
        <w:t xml:space="preserve">titres en </w:t>
      </w:r>
      <w:r w:rsidR="002B73B1">
        <w:rPr>
          <w:snapToGrid w:val="0"/>
          <w:color w:val="000000"/>
          <w:lang w:val="fr-CH"/>
        </w:rPr>
        <w:t>anglais</w:t>
      </w:r>
      <w:r w:rsidR="002B73B1">
        <w:rPr>
          <w:snapToGrid w:val="0"/>
          <w:color w:val="000000"/>
          <w:lang w:val="fr-CH"/>
        </w:rPr>
        <w:t>,</w:t>
      </w:r>
      <w:r w:rsidR="002B73B1" w:rsidRPr="00355235">
        <w:rPr>
          <w:snapToGrid w:val="0"/>
          <w:color w:val="000000"/>
          <w:lang w:val="fr-CH"/>
        </w:rPr>
        <w:t xml:space="preserve"> </w:t>
      </w:r>
      <w:r w:rsidR="002B73B1" w:rsidRPr="00355235">
        <w:rPr>
          <w:snapToGrid w:val="0"/>
          <w:color w:val="000000"/>
          <w:lang w:val="fr-CH"/>
        </w:rPr>
        <w:t>fran</w:t>
      </w:r>
      <w:r w:rsidR="002B73B1">
        <w:rPr>
          <w:snapToGrid w:val="0"/>
          <w:color w:val="000000"/>
          <w:lang w:val="fr-CH"/>
        </w:rPr>
        <w:t>çais, allemand</w:t>
      </w:r>
      <w:r w:rsidR="002B73B1">
        <w:rPr>
          <w:snapToGrid w:val="0"/>
          <w:color w:val="000000"/>
          <w:lang w:val="fr-CH"/>
        </w:rPr>
        <w:t xml:space="preserve"> et espa</w:t>
      </w:r>
      <w:r w:rsidR="002B73B1" w:rsidRPr="00355235">
        <w:rPr>
          <w:snapToGrid w:val="0"/>
          <w:color w:val="000000"/>
          <w:lang w:val="fr-CH"/>
        </w:rPr>
        <w:t>g</w:t>
      </w:r>
      <w:r w:rsidR="002B73B1">
        <w:rPr>
          <w:snapToGrid w:val="0"/>
          <w:color w:val="000000"/>
          <w:lang w:val="fr-CH"/>
        </w:rPr>
        <w:t>n</w:t>
      </w:r>
      <w:r w:rsidR="002B73B1" w:rsidRPr="00355235">
        <w:rPr>
          <w:snapToGrid w:val="0"/>
          <w:color w:val="000000"/>
          <w:lang w:val="fr-CH"/>
        </w:rPr>
        <w:t>ol sur les pages</w:t>
      </w:r>
      <w:r w:rsidR="002B73B1">
        <w:rPr>
          <w:snapToGrid w:val="0"/>
          <w:color w:val="000000"/>
          <w:lang w:val="fr-CH"/>
        </w:rPr>
        <w:t> </w:t>
      </w:r>
      <w:r w:rsidR="002B73B1" w:rsidRPr="00355235">
        <w:rPr>
          <w:snapToGrid w:val="0"/>
          <w:color w:val="000000"/>
          <w:lang w:val="fr-CH"/>
        </w:rPr>
        <w:t xml:space="preserve">Web </w:t>
      </w:r>
      <w:hyperlink r:id="rId9" w:history="1">
        <w:r w:rsidR="002B73B1" w:rsidRPr="002B73B1">
          <w:rPr>
            <w:rStyle w:val="Hyperlink"/>
            <w:rFonts w:cs="Arial"/>
            <w:lang w:val="fr-CH"/>
          </w:rPr>
          <w:t>C/56</w:t>
        </w:r>
      </w:hyperlink>
      <w:r w:rsidR="002B73B1" w:rsidRPr="002B73B1">
        <w:rPr>
          <w:rFonts w:cs="Arial"/>
          <w:lang w:val="fr-CH"/>
        </w:rPr>
        <w:t xml:space="preserve">, </w:t>
      </w:r>
      <w:hyperlink r:id="rId10" w:history="1">
        <w:r w:rsidR="002B73B1" w:rsidRPr="002B73B1">
          <w:rPr>
            <w:rStyle w:val="Hyperlink"/>
            <w:rFonts w:cs="Arial"/>
            <w:lang w:val="fr-CH"/>
          </w:rPr>
          <w:t>CAJ/79</w:t>
        </w:r>
      </w:hyperlink>
      <w:r w:rsidR="002B73B1" w:rsidRPr="002B73B1">
        <w:rPr>
          <w:rFonts w:cs="Arial"/>
          <w:lang w:val="fr-CH"/>
        </w:rPr>
        <w:t xml:space="preserve"> </w:t>
      </w:r>
      <w:r w:rsidR="002B73B1">
        <w:rPr>
          <w:rFonts w:cs="Arial"/>
          <w:lang w:val="fr-CH"/>
        </w:rPr>
        <w:t>et</w:t>
      </w:r>
      <w:r w:rsidR="002B73B1" w:rsidRPr="002B73B1">
        <w:rPr>
          <w:rFonts w:cs="Arial"/>
          <w:lang w:val="fr-CH"/>
        </w:rPr>
        <w:t xml:space="preserve"> </w:t>
      </w:r>
      <w:hyperlink r:id="rId11" w:history="1">
        <w:r w:rsidR="002B73B1" w:rsidRPr="002B73B1">
          <w:rPr>
            <w:rStyle w:val="Hyperlink"/>
            <w:rFonts w:cs="Arial"/>
            <w:lang w:val="fr-CH"/>
          </w:rPr>
          <w:t>TC/58</w:t>
        </w:r>
      </w:hyperlink>
    </w:p>
    <w:p w:rsidR="002375B7" w:rsidRPr="002B73B1" w:rsidRDefault="002375B7" w:rsidP="002375B7">
      <w:pPr>
        <w:rPr>
          <w:rFonts w:cs="Arial"/>
          <w:lang w:val="fr-CH"/>
        </w:rPr>
      </w:pPr>
    </w:p>
    <w:p w:rsidR="00161674" w:rsidRPr="002B73B1" w:rsidRDefault="00161674" w:rsidP="00161674">
      <w:pPr>
        <w:rPr>
          <w:lang w:val="fr-CH"/>
        </w:rPr>
      </w:pPr>
    </w:p>
    <w:p w:rsidR="00161674" w:rsidRPr="002B73B1" w:rsidRDefault="00161674" w:rsidP="00161674">
      <w:pPr>
        <w:jc w:val="left"/>
        <w:rPr>
          <w:lang w:val="fr-CH"/>
        </w:rPr>
      </w:pPr>
    </w:p>
    <w:p w:rsidR="00161674" w:rsidRPr="002B73B1" w:rsidRDefault="00161674" w:rsidP="00161674">
      <w:pPr>
        <w:rPr>
          <w:lang w:val="fr-CH"/>
        </w:rPr>
      </w:pPr>
    </w:p>
    <w:p w:rsidR="00F3090E" w:rsidRPr="00BF3DE9" w:rsidRDefault="00F3090E" w:rsidP="00F3090E">
      <w:pPr>
        <w:jc w:val="right"/>
        <w:rPr>
          <w:lang w:val="fr-CH"/>
        </w:rPr>
      </w:pPr>
      <w:r w:rsidRPr="00BF3DE9">
        <w:rPr>
          <w:lang w:val="fr-CH"/>
        </w:rPr>
        <w:t>[L</w:t>
      </w:r>
      <w:r>
        <w:rPr>
          <w:lang w:val="fr-CH"/>
        </w:rPr>
        <w:t>’</w:t>
      </w:r>
      <w:r w:rsidRPr="00BF3DE9">
        <w:rPr>
          <w:lang w:val="fr-CH"/>
        </w:rPr>
        <w:t>annexe suit]</w:t>
      </w:r>
    </w:p>
    <w:p w:rsidR="00FB422F" w:rsidRDefault="00FB422F" w:rsidP="00161674">
      <w:pPr>
        <w:jc w:val="right"/>
        <w:sectPr w:rsidR="00FB422F" w:rsidSect="0004198B">
          <w:headerReference w:type="default" r:id="rId12"/>
          <w:pgSz w:w="11907" w:h="16840" w:code="9"/>
          <w:pgMar w:top="510" w:right="1134" w:bottom="1134" w:left="1134" w:header="510" w:footer="680" w:gutter="0"/>
          <w:pgNumType w:start="1"/>
          <w:cols w:space="720"/>
          <w:titlePg/>
        </w:sectPr>
      </w:pPr>
    </w:p>
    <w:p w:rsidR="00FB422F" w:rsidRDefault="00FB422F" w:rsidP="00161674">
      <w:pPr>
        <w:jc w:val="right"/>
      </w:pPr>
    </w:p>
    <w:p w:rsidR="00903264" w:rsidRDefault="00903264">
      <w:pPr>
        <w:jc w:val="left"/>
      </w:pPr>
    </w:p>
    <w:p w:rsidR="00FB422F" w:rsidRDefault="00FB422F" w:rsidP="00FB422F">
      <w:pPr>
        <w:pStyle w:val="BodyText"/>
        <w:spacing w:before="3" w:after="1"/>
        <w:rPr>
          <w:rFonts w:ascii="Times New Roman"/>
          <w:sz w:val="17"/>
        </w:rPr>
      </w:pPr>
    </w:p>
    <w:p w:rsidR="00FB422F" w:rsidRDefault="00FB422F" w:rsidP="00FB422F">
      <w:pPr>
        <w:pStyle w:val="BodyText"/>
        <w:ind w:left="118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221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22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" y="4732"/>
                            <a:ext cx="944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B422F" w:rsidRDefault="00FB422F" w:rsidP="00FB422F">
                              <w:pPr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spacing w:before="8"/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ind w:left="2852" w:right="2886"/>
                                <w:jc w:val="center"/>
                                <w:rPr>
                                  <w:rFonts w:ascii="Tahoma"/>
                                  <w:sz w:val="32"/>
                                </w:rPr>
                              </w:pPr>
                              <w:r>
                                <w:rPr>
                                  <w:rFonts w:ascii="Tahoma"/>
                                  <w:color w:val="2A611C"/>
                                  <w:sz w:val="32"/>
                                </w:rPr>
                                <w:t>Developments in UPOV</w:t>
                              </w:r>
                            </w:p>
                            <w:p w:rsidR="00FB422F" w:rsidRDefault="00FB422F" w:rsidP="00FB422F">
                              <w:pPr>
                                <w:spacing w:before="10"/>
                                <w:rPr>
                                  <w:rFonts w:ascii="Tahoma"/>
                                  <w:sz w:val="43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spacing w:line="290" w:lineRule="exact"/>
                                <w:ind w:left="2886" w:right="2886"/>
                                <w:jc w:val="center"/>
                                <w:rPr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i/>
                                  <w:color w:val="006500"/>
                                  <w:sz w:val="24"/>
                                </w:rPr>
                                <w:t>Peter Button</w:t>
                              </w:r>
                            </w:p>
                            <w:p w:rsidR="00FB422F" w:rsidRDefault="00FB422F" w:rsidP="00FB422F">
                              <w:pPr>
                                <w:spacing w:line="472" w:lineRule="auto"/>
                                <w:ind w:left="2891" w:right="2886"/>
                                <w:jc w:val="center"/>
                                <w:rPr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i/>
                                  <w:color w:val="006500"/>
                                  <w:sz w:val="24"/>
                                </w:rPr>
                                <w:t>Vice Secretary</w:t>
                              </w:r>
                              <w:r w:rsidR="007526FF">
                                <w:rPr>
                                  <w:i/>
                                  <w:color w:val="006500"/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i/>
                                  <w:color w:val="006500"/>
                                  <w:sz w:val="24"/>
                                </w:rPr>
                                <w:t>General, UPOV September 1, 2022</w:t>
                              </w:r>
                            </w:p>
                            <w:p w:rsidR="00FB422F" w:rsidRDefault="00FB422F" w:rsidP="00FB422F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spacing w:before="11"/>
                                <w:rPr>
                                  <w:i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ind w:left="467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105"/>
                                  <w:sz w:val="10"/>
                                </w:rPr>
                                <w:t>International Union for the Protection of New Varieties of Plants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21" o:spid="_x0000_s1026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9" o:spid="_x0000_s1027" type="#_x0000_t75" style="position:absolute;left:484;top:4732;width:94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0" o:spid="_x0000_s1028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" filled="f" strokeweight="1.02pt">
                  <v:textbox inset="0,0,0,0">
                    <w:txbxContent>
                      <w:p w:rsidR="00FB422F" w:rsidRDefault="00FB422F" w:rsidP="00FB422F">
                        <w:pPr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B422F" w:rsidRDefault="00FB422F" w:rsidP="00FB422F">
                        <w:pPr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B422F" w:rsidRDefault="00FB422F" w:rsidP="00FB422F">
                        <w:pPr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B422F" w:rsidRDefault="00FB422F" w:rsidP="00FB422F">
                        <w:pPr>
                          <w:spacing w:before="8"/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B422F" w:rsidRDefault="00FB422F" w:rsidP="00FB422F">
                        <w:pPr>
                          <w:ind w:left="2852" w:right="2886"/>
                          <w:jc w:val="center"/>
                          <w:rPr>
                            <w:rFonts w:ascii="Tahoma"/>
                            <w:sz w:val="32"/>
                          </w:rPr>
                        </w:pPr>
                        <w:r>
                          <w:rPr>
                            <w:rFonts w:ascii="Tahoma"/>
                            <w:color w:val="2A611C"/>
                            <w:sz w:val="32"/>
                          </w:rPr>
                          <w:t>Developments in UPOV</w:t>
                        </w:r>
                      </w:p>
                      <w:p w:rsidR="00FB422F" w:rsidRDefault="00FB422F" w:rsidP="00FB422F">
                        <w:pPr>
                          <w:spacing w:before="10"/>
                          <w:rPr>
                            <w:rFonts w:ascii="Tahoma"/>
                            <w:sz w:val="43"/>
                          </w:rPr>
                        </w:pPr>
                      </w:p>
                      <w:p w:rsidR="00FB422F" w:rsidRDefault="00FB422F" w:rsidP="00FB422F">
                        <w:pPr>
                          <w:spacing w:line="290" w:lineRule="exact"/>
                          <w:ind w:left="2886" w:right="2886"/>
                          <w:jc w:val="center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color w:val="006500"/>
                            <w:sz w:val="24"/>
                          </w:rPr>
                          <w:t>Peter Button</w:t>
                        </w:r>
                      </w:p>
                      <w:p w:rsidR="00FB422F" w:rsidRDefault="00FB422F" w:rsidP="00FB422F">
                        <w:pPr>
                          <w:spacing w:line="472" w:lineRule="auto"/>
                          <w:ind w:left="2891" w:right="2886"/>
                          <w:jc w:val="center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color w:val="006500"/>
                            <w:sz w:val="24"/>
                          </w:rPr>
                          <w:t>Vice Secretary</w:t>
                        </w:r>
                        <w:r w:rsidR="007526FF">
                          <w:rPr>
                            <w:i/>
                            <w:color w:val="006500"/>
                            <w:sz w:val="24"/>
                          </w:rPr>
                          <w:t>-</w:t>
                        </w:r>
                        <w:r>
                          <w:rPr>
                            <w:i/>
                            <w:color w:val="006500"/>
                            <w:sz w:val="24"/>
                          </w:rPr>
                          <w:t>General, UPOV September 1, 2022</w:t>
                        </w:r>
                      </w:p>
                      <w:p w:rsidR="00FB422F" w:rsidRDefault="00FB422F" w:rsidP="00FB422F">
                        <w:pPr>
                          <w:rPr>
                            <w:i/>
                            <w:sz w:val="24"/>
                          </w:rPr>
                        </w:pPr>
                      </w:p>
                      <w:p w:rsidR="00FB422F" w:rsidRDefault="00FB422F" w:rsidP="00FB422F">
                        <w:pPr>
                          <w:rPr>
                            <w:i/>
                            <w:sz w:val="24"/>
                          </w:rPr>
                        </w:pPr>
                      </w:p>
                      <w:p w:rsidR="00FB422F" w:rsidRDefault="00FB422F" w:rsidP="00FB422F">
                        <w:pPr>
                          <w:spacing w:before="11"/>
                          <w:rPr>
                            <w:i/>
                          </w:rPr>
                        </w:pPr>
                      </w:p>
                      <w:p w:rsidR="00FB422F" w:rsidRDefault="00FB422F" w:rsidP="00FB422F">
                        <w:pPr>
                          <w:ind w:left="467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International Union for the Protection of New Varieties of Plants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  <w:sz w:val="26"/>
        </w:rPr>
      </w:pPr>
      <w:r>
        <w:rPr>
          <w:rFonts w:ascii="Calibri"/>
          <w:noProof/>
          <w:sz w:val="25"/>
        </w:rPr>
        <mc:AlternateContent>
          <mc:Choice Requires="wpg">
            <w:drawing>
              <wp:anchor distT="0" distB="0" distL="0" distR="0" simplePos="0" relativeHeight="251666432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218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19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4" y="921"/>
                            <a:ext cx="6966" cy="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B422F" w:rsidRDefault="00FB422F" w:rsidP="00FB422F">
                              <w:pPr>
                                <w:spacing w:before="206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8" o:spid="_x0000_s1029" style="position:absolute;left:0;text-align:left;margin-left:65.95pt;margin-top:16.95pt;width:480pt;height:270pt;z-index:-251650048;mso-wrap-distance-left:0;mso-wrap-distance-right:0;mso-position-horizontal-relative:page;mso-position-vertical-relative:text" coordorigin="1319,339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">
                <v:shape id="Picture 127" o:spid="_x0000_s1030" type="#_x0000_t75" style="position:absolute;left:2674;top:921;width:6966;height:4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">
                  <v:imagedata r:id="rId16" o:title=""/>
                </v:shape>
                <v:shape id="Text Box 128" o:spid="_x0000_s1031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" filled="f" strokeweight="1.02pt">
                  <v:textbox inset="0,0,0,0">
                    <w:txbxContent>
                      <w:p w:rsidR="00FB422F" w:rsidRDefault="00FB422F" w:rsidP="00FB422F">
                        <w:pPr>
                          <w:spacing w:before="206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B422F" w:rsidRDefault="00FB422F" w:rsidP="00FB422F">
      <w:pPr>
        <w:rPr>
          <w:rFonts w:ascii="Times New Roman"/>
          <w:sz w:val="26"/>
        </w:rPr>
        <w:sectPr w:rsidR="00FB422F" w:rsidSect="00FB422F">
          <w:headerReference w:type="default" r:id="rId17"/>
          <w:pgSz w:w="12240" w:h="15840"/>
          <w:pgMar w:top="1560" w:right="1220" w:bottom="280" w:left="1200" w:header="122" w:footer="720" w:gutter="0"/>
          <w:pgNumType w:start="1"/>
          <w:cols w:space="720"/>
        </w:sectPr>
      </w:pPr>
    </w:p>
    <w:p w:rsidR="00FB422F" w:rsidRDefault="00FB422F" w:rsidP="00FB422F">
      <w:pPr>
        <w:pStyle w:val="BodyText"/>
        <w:spacing w:before="3" w:after="1"/>
        <w:rPr>
          <w:rFonts w:ascii="Times New Roman"/>
          <w:sz w:val="17"/>
        </w:rPr>
      </w:pPr>
    </w:p>
    <w:p w:rsidR="00FB422F" w:rsidRDefault="00FB422F" w:rsidP="00FB422F">
      <w:pPr>
        <w:pStyle w:val="BodyText"/>
        <w:ind w:left="118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16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5" y="575"/>
                            <a:ext cx="6998" cy="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7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B422F" w:rsidRDefault="00FB422F" w:rsidP="00FB422F">
                              <w:pPr>
                                <w:spacing w:before="207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5" o:spid="_x0000_s1032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">
                <v:shape id="Picture 106" o:spid="_x0000_s1033" type="#_x0000_t75" style="position:absolute;left:1355;top:575;width:6998;height:4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">
                  <v:imagedata r:id="rId19" o:title=""/>
                </v:shape>
                <v:shape id="Text Box 107" o:spid="_x0000_s1034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" filled="f" strokeweight="1.02pt">
                  <v:textbox inset="0,0,0,0">
                    <w:txbxContent>
                      <w:p w:rsidR="00FB422F" w:rsidRDefault="00FB422F" w:rsidP="00FB422F">
                        <w:pPr>
                          <w:spacing w:before="207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  <w:sz w:val="26"/>
        </w:rPr>
      </w:pPr>
      <w:r>
        <w:rPr>
          <w:rFonts w:ascii="Calibri"/>
          <w:noProof/>
          <w:sz w:val="25"/>
        </w:rPr>
        <mc:AlternateContent>
          <mc:Choice Requires="wpg">
            <w:drawing>
              <wp:anchor distT="0" distB="0" distL="0" distR="0" simplePos="0" relativeHeight="251667456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212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13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0" y="1179"/>
                            <a:ext cx="6720" cy="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B422F" w:rsidRDefault="00FB422F" w:rsidP="00FB422F">
                              <w:pPr>
                                <w:spacing w:before="206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Ghana accedes to the UPOV Convention</w:t>
                              </w:r>
                            </w:p>
                            <w:p w:rsidR="00FB422F" w:rsidRDefault="00FB422F" w:rsidP="00FB422F">
                              <w:pPr>
                                <w:spacing w:before="10"/>
                                <w:ind w:left="2208" w:right="2886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145E1A"/>
                                  <w:sz w:val="18"/>
                                </w:rPr>
                                <w:t>December 3, 2021</w:t>
                              </w:r>
                            </w:p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>
                              <w:pPr>
                                <w:spacing w:before="158"/>
                                <w:ind w:left="3113" w:right="278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26500"/>
                                  <w:sz w:val="18"/>
                                </w:rPr>
                                <w:t xml:space="preserve">UPOV now has 78 members </w:t>
                              </w:r>
                              <w:r w:rsidR="007526FF">
                                <w:rPr>
                                  <w:color w:val="326500"/>
                                  <w:sz w:val="18"/>
                                </w:rPr>
                                <w:br/>
                              </w:r>
                              <w:r>
                                <w:rPr>
                                  <w:color w:val="326500"/>
                                  <w:sz w:val="18"/>
                                </w:rPr>
                                <w:t>covering 97 States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2" o:spid="_x0000_s1035" style="position:absolute;left:0;text-align:left;margin-left:65.95pt;margin-top:16.95pt;width:480pt;height:270pt;z-index:-251649024;mso-wrap-distance-left:0;mso-wrap-distance-right:0;mso-position-horizontal-relative:page;mso-position-vertical-relative:text" coordorigin="1319,339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">
                <v:shape id="Picture 130" o:spid="_x0000_s1036" type="#_x0000_t75" style="position:absolute;left:2760;top:1179;width:6720;height:3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">
                  <v:imagedata r:id="rId21" o:title=""/>
                </v:shape>
                <v:shape id="Text Box 131" o:spid="_x0000_s1037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" filled="f" strokeweight="1.02pt">
                  <v:textbox inset="0,0,0,0">
                    <w:txbxContent>
                      <w:p w:rsidR="00FB422F" w:rsidRDefault="00FB422F" w:rsidP="00FB422F">
                        <w:pPr>
                          <w:spacing w:before="206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Ghana accedes to the UPOV Convention</w:t>
                        </w:r>
                      </w:p>
                      <w:p w:rsidR="00FB422F" w:rsidRDefault="00FB422F" w:rsidP="00FB422F">
                        <w:pPr>
                          <w:spacing w:before="10"/>
                          <w:ind w:left="2208" w:right="288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145E1A"/>
                            <w:sz w:val="18"/>
                          </w:rPr>
                          <w:t>December 3, 2021</w:t>
                        </w:r>
                      </w:p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>
                        <w:pPr>
                          <w:spacing w:before="158"/>
                          <w:ind w:left="3113" w:right="278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326500"/>
                            <w:sz w:val="18"/>
                          </w:rPr>
                          <w:t xml:space="preserve">UPOV now has 78 members </w:t>
                        </w:r>
                        <w:r w:rsidR="007526FF">
                          <w:rPr>
                            <w:color w:val="326500"/>
                            <w:sz w:val="18"/>
                          </w:rPr>
                          <w:br/>
                        </w:r>
                        <w:r>
                          <w:rPr>
                            <w:color w:val="326500"/>
                            <w:sz w:val="18"/>
                          </w:rPr>
                          <w:t>covering 97 States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B422F" w:rsidRDefault="00FB422F" w:rsidP="00FB422F">
      <w:pPr>
        <w:rPr>
          <w:rFonts w:ascii="Times New Roman"/>
          <w:sz w:val="26"/>
        </w:rPr>
        <w:sectPr w:rsidR="00FB422F" w:rsidSect="00D6096D">
          <w:headerReference w:type="default" r:id="rId22"/>
          <w:pgSz w:w="12240" w:h="15840"/>
          <w:pgMar w:top="1560" w:right="1220" w:bottom="280" w:left="1200" w:header="270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635"/>
                <wp:effectExtent l="8255" t="2540" r="1270" b="6350"/>
                <wp:docPr id="391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635"/>
                          <a:chOff x="0" y="0"/>
                          <a:chExt cx="9600" cy="5401"/>
                        </a:xfrm>
                      </wpg:grpSpPr>
                      <pic:pic xmlns:pic="http://schemas.openxmlformats.org/drawingml/2006/picture">
                        <pic:nvPicPr>
                          <pic:cNvPr id="392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2069"/>
                            <a:ext cx="5413" cy="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" y="2395"/>
                            <a:ext cx="1966" cy="1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5" y="3894"/>
                            <a:ext cx="2659" cy="1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1" y="2251"/>
                            <a:ext cx="1881" cy="1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4012"/>
                            <a:ext cx="2214" cy="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" y="4012"/>
                            <a:ext cx="2233" cy="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385"/>
                            <a:ext cx="2064" cy="1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1" y="313"/>
                            <a:ext cx="2142" cy="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6" y="91"/>
                            <a:ext cx="2725" cy="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1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62ED07" id="Group 391" o:spid="_x0000_s1026" style="width:480pt;height:270.05pt;mso-position-horizontal-relative:char;mso-position-vertical-relative:line" coordsize="9600,54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">
                <v:shape id="Picture 64" o:spid="_x0000_s1027" type="#_x0000_t75" style="position:absolute;left:2153;top:2069;width:5413;height: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">
                  <v:imagedata r:id="rId32" o:title=""/>
                </v:shape>
                <v:shape id="Picture 65" o:spid="_x0000_s1028" type="#_x0000_t75" style="position:absolute;left:241;top:2395;width:1966;height:1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">
                  <v:imagedata r:id="rId33" o:title=""/>
                </v:shape>
                <v:shape id="Picture 66" o:spid="_x0000_s1029" type="#_x0000_t75" style="position:absolute;left:3475;top:3894;width:2659;height:1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">
                  <v:imagedata r:id="rId34" o:title=""/>
                </v:shape>
                <v:shape id="Picture 67" o:spid="_x0000_s1030" type="#_x0000_t75" style="position:absolute;left:7671;top:2251;width:1881;height:1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">
                  <v:imagedata r:id="rId35" o:title=""/>
                </v:shape>
                <v:shape id="Picture 68" o:spid="_x0000_s1031" type="#_x0000_t75" style="position:absolute;left:6931;top:4012;width:2214;height:1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">
                  <v:imagedata r:id="rId36" o:title=""/>
                </v:shape>
                <v:shape id="Picture 69" o:spid="_x0000_s1032" type="#_x0000_t75" style="position:absolute;left:497;top:4012;width:2233;height:1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">
                  <v:imagedata r:id="rId37" o:title=""/>
                </v:shape>
                <v:shape id="Picture 70" o:spid="_x0000_s1033" type="#_x0000_t75" style="position:absolute;left:503;top:385;width:2064;height:1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">
                  <v:imagedata r:id="rId38" o:title=""/>
                </v:shape>
                <v:shape id="Picture 71" o:spid="_x0000_s1034" type="#_x0000_t75" style="position:absolute;left:6761;top:313;width:2142;height:1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">
                  <v:imagedata r:id="rId39" o:title=""/>
                </v:shape>
                <v:shape id="Picture 72" o:spid="_x0000_s1035" type="#_x0000_t75" style="position:absolute;left:3436;top:91;width:2725;height: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">
                  <v:imagedata r:id="rId40" o:title=""/>
                </v:shape>
                <v:rect id="Rectangle 73" o:spid="_x0000_s1036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" filled="f" strokeweight="1.02pt"/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1366762C" wp14:editId="5CD029D5">
            <wp:simplePos x="0" y="0"/>
            <wp:positionH relativeFrom="column">
              <wp:posOffset>209550</wp:posOffset>
            </wp:positionH>
            <wp:positionV relativeFrom="paragraph">
              <wp:posOffset>911860</wp:posOffset>
            </wp:positionV>
            <wp:extent cx="1746250" cy="982224"/>
            <wp:effectExtent l="0" t="0" r="6350" b="8890"/>
            <wp:wrapNone/>
            <wp:docPr id="192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0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0" cy="98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F64B39A" wp14:editId="554B1FB8">
                <wp:simplePos x="0" y="0"/>
                <wp:positionH relativeFrom="page">
                  <wp:align>center</wp:align>
                </wp:positionH>
                <wp:positionV relativeFrom="paragraph">
                  <wp:posOffset>317500</wp:posOffset>
                </wp:positionV>
                <wp:extent cx="6083300" cy="3416300"/>
                <wp:effectExtent l="0" t="0" r="12700" b="12700"/>
                <wp:wrapNone/>
                <wp:docPr id="193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3300" cy="3416300"/>
                        </a:xfrm>
                        <a:prstGeom prst="rect">
                          <a:avLst/>
                        </a:prstGeom>
                        <a:noFill/>
                        <a:ln w="12954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A5AE7" w:rsidRDefault="008A5AE7" w:rsidP="008A5AE7">
                            <w:pPr>
                              <w:spacing w:before="206"/>
                              <w:ind w:left="50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145E1A"/>
                                <w:sz w:val="28"/>
                              </w:rPr>
                              <w:t>Visit to the Netherlands by Daren Tang, UPOV Secretary-General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64B39A" id="Text Box 101" o:spid="_x0000_s1038" type="#_x0000_t202" style="position:absolute;margin-left:0;margin-top:25pt;width:479pt;height:269pt;z-index:251689984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" filled="f" strokeweight="1.02pt">
                <v:textbox inset="0,0,0,0">
                  <w:txbxContent>
                    <w:p w:rsidR="008A5AE7" w:rsidRDefault="008A5AE7" w:rsidP="008A5AE7">
                      <w:pPr>
                        <w:spacing w:before="206"/>
                        <w:ind w:left="500"/>
                        <w:rPr>
                          <w:sz w:val="28"/>
                        </w:rPr>
                      </w:pPr>
                      <w:r>
                        <w:rPr>
                          <w:color w:val="145E1A"/>
                          <w:sz w:val="28"/>
                        </w:rPr>
                        <w:t>Visit to the Netherlands by Daren Tang, UPOV Secretary-General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noProof/>
          <w:sz w:val="25"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3A7D4D40" wp14:editId="74096B0F">
                <wp:simplePos x="0" y="0"/>
                <wp:positionH relativeFrom="page">
                  <wp:align>center</wp:align>
                </wp:positionH>
                <wp:positionV relativeFrom="page">
                  <wp:posOffset>5898515</wp:posOffset>
                </wp:positionV>
                <wp:extent cx="5558155" cy="2857500"/>
                <wp:effectExtent l="0" t="0" r="4445" b="0"/>
                <wp:wrapNone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58155" cy="2857500"/>
                          <a:chOff x="1680" y="2435"/>
                          <a:chExt cx="8753" cy="4500"/>
                        </a:xfrm>
                      </wpg:grpSpPr>
                      <pic:pic xmlns:pic="http://schemas.openxmlformats.org/drawingml/2006/picture">
                        <pic:nvPicPr>
                          <pic:cNvPr id="195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0" y="2434"/>
                            <a:ext cx="5100" cy="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4774"/>
                            <a:ext cx="288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0" y="4669"/>
                            <a:ext cx="4013" cy="2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B530C6" id="Group 194" o:spid="_x0000_s1026" style="position:absolute;margin-left:0;margin-top:464.45pt;width:437.65pt;height:225pt;z-index:-251628544;mso-position-horizontal:center;mso-position-horizontal-relative:page;mso-position-vertical-relative:page" coordorigin="1680,2435" coordsize="8753,4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">
                <v:shape id="Picture 112" o:spid="_x0000_s1027" type="#_x0000_t75" style="position:absolute;left:4320;top:2434;width:5100;height:2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">
                  <v:imagedata r:id="rId45" o:title=""/>
                </v:shape>
                <v:shape id="Picture 113" o:spid="_x0000_s1028" type="#_x0000_t75" style="position:absolute;left:1680;top:4774;width:2880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">
                  <v:imagedata r:id="rId46" o:title=""/>
                </v:shape>
                <v:shape id="Picture 114" o:spid="_x0000_s1029" type="#_x0000_t75" style="position:absolute;left:6420;top:4669;width:4013;height:2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3"/>
          <w:szCs w:val="22"/>
        </w:rPr>
        <w:sectPr w:rsidR="008A5AE7" w:rsidRPr="008A5AE7">
          <w:headerReference w:type="default" r:id="rId48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385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86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772"/>
                            <a:ext cx="4996" cy="4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7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7"/>
                                <w:ind w:left="94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Number of missions, activities and meetings involving UPOV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85" o:spid="_x0000_s1039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">
                <v:shape id="Picture 61" o:spid="_x0000_s1040" type="#_x0000_t75" style="position:absolute;left:2153;top:772;width:4996;height: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">
                  <v:imagedata r:id="rId50" o:title=""/>
                </v:shape>
                <v:shape id="Text Box 62" o:spid="_x0000_s1041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7"/>
                          <w:ind w:left="949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Number of missions, activities and meetings involving UPOV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76672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382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83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9" y="1020"/>
                            <a:ext cx="7064" cy="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4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6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2" o:spid="_x0000_s1042" style="position:absolute;margin-left:65.95pt;margin-top:16.95pt;width:480pt;height:270pt;z-index:-251639808;mso-wrap-distance-left:0;mso-wrap-distance-right:0;mso-position-horizontal-relative:page;mso-position-vertical-relative:text" coordorigin="1319,339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">
                <v:shape id="Picture 89" o:spid="_x0000_s1043" type="#_x0000_t75" style="position:absolute;left:2589;top:1020;width:7064;height:4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">
                  <v:imagedata r:id="rId52" o:title=""/>
                </v:shape>
                <v:shape id="Text Box 90" o:spid="_x0000_s1044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6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2"/>
        </w:rPr>
        <w:sectPr w:rsidR="008A5AE7" w:rsidRPr="008A5AE7">
          <w:headerReference w:type="default" r:id="rId53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2578735</wp:posOffset>
                </wp:positionH>
                <wp:positionV relativeFrom="page">
                  <wp:posOffset>7270750</wp:posOffset>
                </wp:positionV>
                <wp:extent cx="238125" cy="198755"/>
                <wp:effectExtent l="0" t="3175" r="2540" b="0"/>
                <wp:wrapNone/>
                <wp:docPr id="381" name="Text Box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125" cy="198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A5AE7" w:rsidRDefault="008A5AE7" w:rsidP="008A5AE7">
                            <w:pPr>
                              <w:spacing w:line="312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326500"/>
                                <w:sz w:val="28"/>
                              </w:rPr>
                              <w:t>rial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1" o:spid="_x0000_s1045" type="#_x0000_t202" style="position:absolute;margin-left:203.05pt;margin-top:572.5pt;width:18.75pt;height:15.65pt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" filled="f" stroked="f">
                <v:textbox inset="0,0,0,0">
                  <w:txbxContent>
                    <w:p w:rsidR="008A5AE7" w:rsidRDefault="008A5AE7" w:rsidP="008A5AE7">
                      <w:pPr>
                        <w:spacing w:line="312" w:lineRule="exact"/>
                        <w:rPr>
                          <w:sz w:val="28"/>
                        </w:rPr>
                      </w:pPr>
                      <w:r>
                        <w:rPr>
                          <w:color w:val="326500"/>
                          <w:sz w:val="28"/>
                        </w:rPr>
                        <w:t>rial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2981960</wp:posOffset>
                </wp:positionH>
                <wp:positionV relativeFrom="page">
                  <wp:posOffset>1517015</wp:posOffset>
                </wp:positionV>
                <wp:extent cx="3755390" cy="2963545"/>
                <wp:effectExtent l="635" t="2540" r="0" b="0"/>
                <wp:wrapNone/>
                <wp:docPr id="374" name="Gro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5390" cy="2963545"/>
                          <a:chOff x="4696" y="2389"/>
                          <a:chExt cx="5914" cy="4667"/>
                        </a:xfrm>
                      </wpg:grpSpPr>
                      <pic:pic xmlns:pic="http://schemas.openxmlformats.org/drawingml/2006/picture">
                        <pic:nvPicPr>
                          <pic:cNvPr id="375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0" y="2389"/>
                            <a:ext cx="2090" cy="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4" y="3175"/>
                            <a:ext cx="3104" cy="2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5" y="5374"/>
                            <a:ext cx="2760" cy="1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9" y="4144"/>
                            <a:ext cx="1871" cy="1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9" name="Freeform 80"/>
                        <wps:cNvSpPr>
                          <a:spLocks/>
                        </wps:cNvSpPr>
                        <wps:spPr bwMode="auto">
                          <a:xfrm>
                            <a:off x="7851" y="5637"/>
                            <a:ext cx="2640" cy="660"/>
                          </a:xfrm>
                          <a:custGeom>
                            <a:avLst/>
                            <a:gdLst>
                              <a:gd name="T0" fmla="+- 0 9058 7852"/>
                              <a:gd name="T1" fmla="*/ T0 w 2640"/>
                              <a:gd name="T2" fmla="+- 0 5639 5638"/>
                              <a:gd name="T3" fmla="*/ 5639 h 660"/>
                              <a:gd name="T4" fmla="+- 0 8838 7852"/>
                              <a:gd name="T5" fmla="*/ T4 w 2640"/>
                              <a:gd name="T6" fmla="+- 0 5648 5638"/>
                              <a:gd name="T7" fmla="*/ 5648 h 660"/>
                              <a:gd name="T8" fmla="+- 0 8633 7852"/>
                              <a:gd name="T9" fmla="*/ T8 w 2640"/>
                              <a:gd name="T10" fmla="+- 0 5666 5638"/>
                              <a:gd name="T11" fmla="*/ 5666 h 660"/>
                              <a:gd name="T12" fmla="+- 0 8444 7852"/>
                              <a:gd name="T13" fmla="*/ T12 w 2640"/>
                              <a:gd name="T14" fmla="+- 0 5692 5638"/>
                              <a:gd name="T15" fmla="*/ 5692 h 660"/>
                              <a:gd name="T16" fmla="+- 0 8276 7852"/>
                              <a:gd name="T17" fmla="*/ T16 w 2640"/>
                              <a:gd name="T18" fmla="+- 0 5725 5638"/>
                              <a:gd name="T19" fmla="*/ 5725 h 660"/>
                              <a:gd name="T20" fmla="+- 0 8132 7852"/>
                              <a:gd name="T21" fmla="*/ T20 w 2640"/>
                              <a:gd name="T22" fmla="+- 0 5764 5638"/>
                              <a:gd name="T23" fmla="*/ 5764 h 660"/>
                              <a:gd name="T24" fmla="+- 0 7966 7852"/>
                              <a:gd name="T25" fmla="*/ T24 w 2640"/>
                              <a:gd name="T26" fmla="+- 0 5833 5638"/>
                              <a:gd name="T27" fmla="*/ 5833 h 660"/>
                              <a:gd name="T28" fmla="+- 0 7856 7852"/>
                              <a:gd name="T29" fmla="*/ T28 w 2640"/>
                              <a:gd name="T30" fmla="+- 0 5939 5638"/>
                              <a:gd name="T31" fmla="*/ 5939 h 660"/>
                              <a:gd name="T32" fmla="+- 0 7856 7852"/>
                              <a:gd name="T33" fmla="*/ T32 w 2640"/>
                              <a:gd name="T34" fmla="+- 0 5996 5638"/>
                              <a:gd name="T35" fmla="*/ 5996 h 660"/>
                              <a:gd name="T36" fmla="+- 0 7966 7852"/>
                              <a:gd name="T37" fmla="*/ T36 w 2640"/>
                              <a:gd name="T38" fmla="+- 0 6102 5638"/>
                              <a:gd name="T39" fmla="*/ 6102 h 660"/>
                              <a:gd name="T40" fmla="+- 0 8132 7852"/>
                              <a:gd name="T41" fmla="*/ T40 w 2640"/>
                              <a:gd name="T42" fmla="+- 0 6171 5638"/>
                              <a:gd name="T43" fmla="*/ 6171 h 660"/>
                              <a:gd name="T44" fmla="+- 0 8276 7852"/>
                              <a:gd name="T45" fmla="*/ T44 w 2640"/>
                              <a:gd name="T46" fmla="+- 0 6210 5638"/>
                              <a:gd name="T47" fmla="*/ 6210 h 660"/>
                              <a:gd name="T48" fmla="+- 0 8444 7852"/>
                              <a:gd name="T49" fmla="*/ T48 w 2640"/>
                              <a:gd name="T50" fmla="+- 0 6243 5638"/>
                              <a:gd name="T51" fmla="*/ 6243 h 660"/>
                              <a:gd name="T52" fmla="+- 0 8633 7852"/>
                              <a:gd name="T53" fmla="*/ T52 w 2640"/>
                              <a:gd name="T54" fmla="+- 0 6269 5638"/>
                              <a:gd name="T55" fmla="*/ 6269 h 660"/>
                              <a:gd name="T56" fmla="+- 0 8838 7852"/>
                              <a:gd name="T57" fmla="*/ T56 w 2640"/>
                              <a:gd name="T58" fmla="+- 0 6287 5638"/>
                              <a:gd name="T59" fmla="*/ 6287 h 660"/>
                              <a:gd name="T60" fmla="+- 0 9058 7852"/>
                              <a:gd name="T61" fmla="*/ T60 w 2640"/>
                              <a:gd name="T62" fmla="+- 0 6296 5638"/>
                              <a:gd name="T63" fmla="*/ 6296 h 660"/>
                              <a:gd name="T64" fmla="+- 0 9285 7852"/>
                              <a:gd name="T65" fmla="*/ T64 w 2640"/>
                              <a:gd name="T66" fmla="+- 0 6296 5638"/>
                              <a:gd name="T67" fmla="*/ 6296 h 660"/>
                              <a:gd name="T68" fmla="+- 0 9505 7852"/>
                              <a:gd name="T69" fmla="*/ T68 w 2640"/>
                              <a:gd name="T70" fmla="+- 0 6287 5638"/>
                              <a:gd name="T71" fmla="*/ 6287 h 660"/>
                              <a:gd name="T72" fmla="+- 0 9710 7852"/>
                              <a:gd name="T73" fmla="*/ T72 w 2640"/>
                              <a:gd name="T74" fmla="+- 0 6269 5638"/>
                              <a:gd name="T75" fmla="*/ 6269 h 660"/>
                              <a:gd name="T76" fmla="+- 0 9898 7852"/>
                              <a:gd name="T77" fmla="*/ T76 w 2640"/>
                              <a:gd name="T78" fmla="+- 0 6243 5638"/>
                              <a:gd name="T79" fmla="*/ 6243 h 660"/>
                              <a:gd name="T80" fmla="+- 0 10066 7852"/>
                              <a:gd name="T81" fmla="*/ T80 w 2640"/>
                              <a:gd name="T82" fmla="+- 0 6210 5638"/>
                              <a:gd name="T83" fmla="*/ 6210 h 660"/>
                              <a:gd name="T84" fmla="+- 0 10211 7852"/>
                              <a:gd name="T85" fmla="*/ T84 w 2640"/>
                              <a:gd name="T86" fmla="+- 0 6171 5638"/>
                              <a:gd name="T87" fmla="*/ 6171 h 660"/>
                              <a:gd name="T88" fmla="+- 0 10329 7852"/>
                              <a:gd name="T89" fmla="*/ T88 w 2640"/>
                              <a:gd name="T90" fmla="+- 0 6126 5638"/>
                              <a:gd name="T91" fmla="*/ 6126 h 660"/>
                              <a:gd name="T92" fmla="+- 0 10472 7852"/>
                              <a:gd name="T93" fmla="*/ T92 w 2640"/>
                              <a:gd name="T94" fmla="+- 0 6024 5638"/>
                              <a:gd name="T95" fmla="*/ 6024 h 660"/>
                              <a:gd name="T96" fmla="+- 0 10487 7852"/>
                              <a:gd name="T97" fmla="*/ T96 w 2640"/>
                              <a:gd name="T98" fmla="+- 0 5939 5638"/>
                              <a:gd name="T99" fmla="*/ 5939 h 660"/>
                              <a:gd name="T100" fmla="+- 0 10377 7852"/>
                              <a:gd name="T101" fmla="*/ T100 w 2640"/>
                              <a:gd name="T102" fmla="+- 0 5833 5638"/>
                              <a:gd name="T103" fmla="*/ 5833 h 660"/>
                              <a:gd name="T104" fmla="+- 0 10211 7852"/>
                              <a:gd name="T105" fmla="*/ T104 w 2640"/>
                              <a:gd name="T106" fmla="+- 0 5764 5638"/>
                              <a:gd name="T107" fmla="*/ 5764 h 660"/>
                              <a:gd name="T108" fmla="+- 0 10066 7852"/>
                              <a:gd name="T109" fmla="*/ T108 w 2640"/>
                              <a:gd name="T110" fmla="+- 0 5725 5638"/>
                              <a:gd name="T111" fmla="*/ 5725 h 660"/>
                              <a:gd name="T112" fmla="+- 0 9898 7852"/>
                              <a:gd name="T113" fmla="*/ T112 w 2640"/>
                              <a:gd name="T114" fmla="+- 0 5692 5638"/>
                              <a:gd name="T115" fmla="*/ 5692 h 660"/>
                              <a:gd name="T116" fmla="+- 0 9710 7852"/>
                              <a:gd name="T117" fmla="*/ T116 w 2640"/>
                              <a:gd name="T118" fmla="+- 0 5666 5638"/>
                              <a:gd name="T119" fmla="*/ 5666 h 660"/>
                              <a:gd name="T120" fmla="+- 0 9505 7852"/>
                              <a:gd name="T121" fmla="*/ T120 w 2640"/>
                              <a:gd name="T122" fmla="+- 0 5648 5638"/>
                              <a:gd name="T123" fmla="*/ 5648 h 660"/>
                              <a:gd name="T124" fmla="+- 0 9285 7852"/>
                              <a:gd name="T125" fmla="*/ T124 w 2640"/>
                              <a:gd name="T126" fmla="+- 0 5639 5638"/>
                              <a:gd name="T127" fmla="*/ 5639 h 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640" h="660">
                                <a:moveTo>
                                  <a:pt x="1320" y="0"/>
                                </a:moveTo>
                                <a:lnTo>
                                  <a:pt x="1206" y="1"/>
                                </a:lnTo>
                                <a:lnTo>
                                  <a:pt x="1094" y="4"/>
                                </a:lnTo>
                                <a:lnTo>
                                  <a:pt x="986" y="10"/>
                                </a:lnTo>
                                <a:lnTo>
                                  <a:pt x="882" y="18"/>
                                </a:lnTo>
                                <a:lnTo>
                                  <a:pt x="781" y="28"/>
                                </a:lnTo>
                                <a:lnTo>
                                  <a:pt x="684" y="40"/>
                                </a:lnTo>
                                <a:lnTo>
                                  <a:pt x="592" y="54"/>
                                </a:lnTo>
                                <a:lnTo>
                                  <a:pt x="506" y="70"/>
                                </a:lnTo>
                                <a:lnTo>
                                  <a:pt x="424" y="87"/>
                                </a:lnTo>
                                <a:lnTo>
                                  <a:pt x="349" y="106"/>
                                </a:lnTo>
                                <a:lnTo>
                                  <a:pt x="280" y="126"/>
                                </a:lnTo>
                                <a:lnTo>
                                  <a:pt x="217" y="148"/>
                                </a:lnTo>
                                <a:lnTo>
                                  <a:pt x="114" y="195"/>
                                </a:lnTo>
                                <a:lnTo>
                                  <a:pt x="42" y="246"/>
                                </a:lnTo>
                                <a:lnTo>
                                  <a:pt x="4" y="301"/>
                                </a:lnTo>
                                <a:lnTo>
                                  <a:pt x="0" y="330"/>
                                </a:lnTo>
                                <a:lnTo>
                                  <a:pt x="4" y="358"/>
                                </a:lnTo>
                                <a:lnTo>
                                  <a:pt x="42" y="413"/>
                                </a:lnTo>
                                <a:lnTo>
                                  <a:pt x="114" y="464"/>
                                </a:lnTo>
                                <a:lnTo>
                                  <a:pt x="217" y="511"/>
                                </a:lnTo>
                                <a:lnTo>
                                  <a:pt x="280" y="533"/>
                                </a:lnTo>
                                <a:lnTo>
                                  <a:pt x="349" y="553"/>
                                </a:lnTo>
                                <a:lnTo>
                                  <a:pt x="424" y="572"/>
                                </a:lnTo>
                                <a:lnTo>
                                  <a:pt x="506" y="590"/>
                                </a:lnTo>
                                <a:lnTo>
                                  <a:pt x="592" y="605"/>
                                </a:lnTo>
                                <a:lnTo>
                                  <a:pt x="684" y="619"/>
                                </a:lnTo>
                                <a:lnTo>
                                  <a:pt x="781" y="631"/>
                                </a:lnTo>
                                <a:lnTo>
                                  <a:pt x="882" y="641"/>
                                </a:lnTo>
                                <a:lnTo>
                                  <a:pt x="986" y="649"/>
                                </a:lnTo>
                                <a:lnTo>
                                  <a:pt x="1094" y="655"/>
                                </a:lnTo>
                                <a:lnTo>
                                  <a:pt x="1206" y="658"/>
                                </a:lnTo>
                                <a:lnTo>
                                  <a:pt x="1320" y="660"/>
                                </a:lnTo>
                                <a:lnTo>
                                  <a:pt x="1433" y="658"/>
                                </a:lnTo>
                                <a:lnTo>
                                  <a:pt x="1545" y="655"/>
                                </a:lnTo>
                                <a:lnTo>
                                  <a:pt x="1653" y="649"/>
                                </a:lnTo>
                                <a:lnTo>
                                  <a:pt x="1757" y="641"/>
                                </a:lnTo>
                                <a:lnTo>
                                  <a:pt x="1858" y="631"/>
                                </a:lnTo>
                                <a:lnTo>
                                  <a:pt x="1954" y="619"/>
                                </a:lnTo>
                                <a:lnTo>
                                  <a:pt x="2046" y="605"/>
                                </a:lnTo>
                                <a:lnTo>
                                  <a:pt x="2133" y="590"/>
                                </a:lnTo>
                                <a:lnTo>
                                  <a:pt x="2214" y="572"/>
                                </a:lnTo>
                                <a:lnTo>
                                  <a:pt x="2290" y="553"/>
                                </a:lnTo>
                                <a:lnTo>
                                  <a:pt x="2359" y="533"/>
                                </a:lnTo>
                                <a:lnTo>
                                  <a:pt x="2421" y="511"/>
                                </a:lnTo>
                                <a:lnTo>
                                  <a:pt x="2477" y="488"/>
                                </a:lnTo>
                                <a:lnTo>
                                  <a:pt x="2565" y="439"/>
                                </a:lnTo>
                                <a:lnTo>
                                  <a:pt x="2620" y="386"/>
                                </a:lnTo>
                                <a:lnTo>
                                  <a:pt x="2640" y="330"/>
                                </a:lnTo>
                                <a:lnTo>
                                  <a:pt x="2635" y="301"/>
                                </a:lnTo>
                                <a:lnTo>
                                  <a:pt x="2597" y="246"/>
                                </a:lnTo>
                                <a:lnTo>
                                  <a:pt x="2525" y="195"/>
                                </a:lnTo>
                                <a:lnTo>
                                  <a:pt x="2421" y="148"/>
                                </a:lnTo>
                                <a:lnTo>
                                  <a:pt x="2359" y="126"/>
                                </a:lnTo>
                                <a:lnTo>
                                  <a:pt x="2290" y="106"/>
                                </a:lnTo>
                                <a:lnTo>
                                  <a:pt x="2214" y="87"/>
                                </a:lnTo>
                                <a:lnTo>
                                  <a:pt x="2133" y="70"/>
                                </a:lnTo>
                                <a:lnTo>
                                  <a:pt x="2046" y="54"/>
                                </a:lnTo>
                                <a:lnTo>
                                  <a:pt x="1954" y="40"/>
                                </a:lnTo>
                                <a:lnTo>
                                  <a:pt x="1858" y="28"/>
                                </a:lnTo>
                                <a:lnTo>
                                  <a:pt x="1757" y="18"/>
                                </a:lnTo>
                                <a:lnTo>
                                  <a:pt x="1653" y="10"/>
                                </a:lnTo>
                                <a:lnTo>
                                  <a:pt x="1545" y="4"/>
                                </a:lnTo>
                                <a:lnTo>
                                  <a:pt x="1433" y="1"/>
                                </a:lnTo>
                                <a:lnTo>
                                  <a:pt x="1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5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AutoShape 81"/>
                        <wps:cNvSpPr>
                          <a:spLocks/>
                        </wps:cNvSpPr>
                        <wps:spPr bwMode="auto">
                          <a:xfrm>
                            <a:off x="7840" y="5628"/>
                            <a:ext cx="2661" cy="680"/>
                          </a:xfrm>
                          <a:custGeom>
                            <a:avLst/>
                            <a:gdLst>
                              <a:gd name="T0" fmla="+- 0 8828 7841"/>
                              <a:gd name="T1" fmla="*/ T0 w 2661"/>
                              <a:gd name="T2" fmla="+- 0 5639 5628"/>
                              <a:gd name="T3" fmla="*/ 5639 h 680"/>
                              <a:gd name="T4" fmla="+- 0 8394 7841"/>
                              <a:gd name="T5" fmla="*/ T4 w 2661"/>
                              <a:gd name="T6" fmla="+- 0 5690 5628"/>
                              <a:gd name="T7" fmla="*/ 5690 h 680"/>
                              <a:gd name="T8" fmla="+- 0 7996 7841"/>
                              <a:gd name="T9" fmla="*/ T8 w 2661"/>
                              <a:gd name="T10" fmla="+- 0 5808 5628"/>
                              <a:gd name="T11" fmla="*/ 5808 h 680"/>
                              <a:gd name="T12" fmla="+- 0 7858 7841"/>
                              <a:gd name="T13" fmla="*/ T12 w 2661"/>
                              <a:gd name="T14" fmla="+- 0 5912 5628"/>
                              <a:gd name="T15" fmla="*/ 5912 h 680"/>
                              <a:gd name="T16" fmla="+- 0 7842 7841"/>
                              <a:gd name="T17" fmla="*/ T16 w 2661"/>
                              <a:gd name="T18" fmla="+- 0 5966 5628"/>
                              <a:gd name="T19" fmla="*/ 5966 h 680"/>
                              <a:gd name="T20" fmla="+- 0 7849 7841"/>
                              <a:gd name="T21" fmla="*/ T20 w 2661"/>
                              <a:gd name="T22" fmla="+- 0 6005 5628"/>
                              <a:gd name="T23" fmla="*/ 6005 h 680"/>
                              <a:gd name="T24" fmla="+- 0 7902 7841"/>
                              <a:gd name="T25" fmla="*/ T24 w 2661"/>
                              <a:gd name="T26" fmla="+- 0 6070 5628"/>
                              <a:gd name="T27" fmla="*/ 6070 h 680"/>
                              <a:gd name="T28" fmla="+- 0 8155 7841"/>
                              <a:gd name="T29" fmla="*/ T28 w 2661"/>
                              <a:gd name="T30" fmla="+- 0 6189 5628"/>
                              <a:gd name="T31" fmla="*/ 6189 h 680"/>
                              <a:gd name="T32" fmla="+- 0 8533 7841"/>
                              <a:gd name="T33" fmla="*/ T32 w 2661"/>
                              <a:gd name="T34" fmla="+- 0 6267 5628"/>
                              <a:gd name="T35" fmla="*/ 6267 h 680"/>
                              <a:gd name="T36" fmla="+- 0 8983 7841"/>
                              <a:gd name="T37" fmla="*/ T36 w 2661"/>
                              <a:gd name="T38" fmla="+- 0 6304 5628"/>
                              <a:gd name="T39" fmla="*/ 6304 h 680"/>
                              <a:gd name="T40" fmla="+- 0 9455 7841"/>
                              <a:gd name="T41" fmla="*/ T40 w 2661"/>
                              <a:gd name="T42" fmla="+- 0 6300 5628"/>
                              <a:gd name="T43" fmla="*/ 6300 h 680"/>
                              <a:gd name="T44" fmla="+- 0 8984 7841"/>
                              <a:gd name="T45" fmla="*/ T44 w 2661"/>
                              <a:gd name="T46" fmla="+- 0 6284 5628"/>
                              <a:gd name="T47" fmla="*/ 6284 h 680"/>
                              <a:gd name="T48" fmla="+- 0 8540 7841"/>
                              <a:gd name="T49" fmla="*/ T48 w 2661"/>
                              <a:gd name="T50" fmla="+- 0 6248 5628"/>
                              <a:gd name="T51" fmla="*/ 6248 h 680"/>
                              <a:gd name="T52" fmla="+- 0 8167 7841"/>
                              <a:gd name="T53" fmla="*/ T52 w 2661"/>
                              <a:gd name="T54" fmla="+- 0 6172 5628"/>
                              <a:gd name="T55" fmla="*/ 6172 h 680"/>
                              <a:gd name="T56" fmla="+- 0 7916 7841"/>
                              <a:gd name="T57" fmla="*/ T56 w 2661"/>
                              <a:gd name="T58" fmla="+- 0 6056 5628"/>
                              <a:gd name="T59" fmla="*/ 6056 h 680"/>
                              <a:gd name="T60" fmla="+- 0 7867 7841"/>
                              <a:gd name="T61" fmla="*/ T60 w 2661"/>
                              <a:gd name="T62" fmla="+- 0 5999 5628"/>
                              <a:gd name="T63" fmla="*/ 5999 h 680"/>
                              <a:gd name="T64" fmla="+- 0 7861 7841"/>
                              <a:gd name="T65" fmla="*/ T64 w 2661"/>
                              <a:gd name="T66" fmla="+- 0 5966 5628"/>
                              <a:gd name="T67" fmla="*/ 5966 h 680"/>
                              <a:gd name="T68" fmla="+- 0 7868 7841"/>
                              <a:gd name="T69" fmla="*/ T68 w 2661"/>
                              <a:gd name="T70" fmla="+- 0 5936 5628"/>
                              <a:gd name="T71" fmla="*/ 5936 h 680"/>
                              <a:gd name="T72" fmla="+- 0 7956 7841"/>
                              <a:gd name="T73" fmla="*/ T72 w 2661"/>
                              <a:gd name="T74" fmla="+- 0 5852 5628"/>
                              <a:gd name="T75" fmla="*/ 5852 h 680"/>
                              <a:gd name="T76" fmla="+- 0 8236 7841"/>
                              <a:gd name="T77" fmla="*/ T76 w 2661"/>
                              <a:gd name="T78" fmla="+- 0 5745 5628"/>
                              <a:gd name="T79" fmla="*/ 5745 h 680"/>
                              <a:gd name="T80" fmla="+- 0 8627 7841"/>
                              <a:gd name="T81" fmla="*/ T80 w 2661"/>
                              <a:gd name="T82" fmla="+- 0 5677 5628"/>
                              <a:gd name="T83" fmla="*/ 5677 h 680"/>
                              <a:gd name="T84" fmla="+- 0 9079 7841"/>
                              <a:gd name="T85" fmla="*/ T84 w 2661"/>
                              <a:gd name="T86" fmla="+- 0 5649 5628"/>
                              <a:gd name="T87" fmla="*/ 5649 h 680"/>
                              <a:gd name="T88" fmla="+- 0 9368 7841"/>
                              <a:gd name="T89" fmla="*/ T88 w 2661"/>
                              <a:gd name="T90" fmla="+- 0 5631 5628"/>
                              <a:gd name="T91" fmla="*/ 5631 h 680"/>
                              <a:gd name="T92" fmla="+- 0 10425 7841"/>
                              <a:gd name="T93" fmla="*/ T92 w 2661"/>
                              <a:gd name="T94" fmla="+- 0 6057 5628"/>
                              <a:gd name="T95" fmla="*/ 6057 h 680"/>
                              <a:gd name="T96" fmla="+- 0 10174 7841"/>
                              <a:gd name="T97" fmla="*/ T96 w 2661"/>
                              <a:gd name="T98" fmla="+- 0 6172 5628"/>
                              <a:gd name="T99" fmla="*/ 6172 h 680"/>
                              <a:gd name="T100" fmla="+- 0 9800 7841"/>
                              <a:gd name="T101" fmla="*/ T100 w 2661"/>
                              <a:gd name="T102" fmla="+- 0 6248 5628"/>
                              <a:gd name="T103" fmla="*/ 6248 h 680"/>
                              <a:gd name="T104" fmla="+- 0 9356 7841"/>
                              <a:gd name="T105" fmla="*/ T104 w 2661"/>
                              <a:gd name="T106" fmla="+- 0 6284 5628"/>
                              <a:gd name="T107" fmla="*/ 6284 h 680"/>
                              <a:gd name="T108" fmla="+- 0 9726 7841"/>
                              <a:gd name="T109" fmla="*/ T108 w 2661"/>
                              <a:gd name="T110" fmla="+- 0 6278 5628"/>
                              <a:gd name="T111" fmla="*/ 6278 h 680"/>
                              <a:gd name="T112" fmla="+- 0 10122 7841"/>
                              <a:gd name="T113" fmla="*/ T112 w 2661"/>
                              <a:gd name="T114" fmla="+- 0 6207 5628"/>
                              <a:gd name="T115" fmla="*/ 6207 h 680"/>
                              <a:gd name="T116" fmla="+- 0 10404 7841"/>
                              <a:gd name="T117" fmla="*/ T116 w 2661"/>
                              <a:gd name="T118" fmla="+- 0 6096 5628"/>
                              <a:gd name="T119" fmla="*/ 6096 h 680"/>
                              <a:gd name="T120" fmla="+- 0 10486 7841"/>
                              <a:gd name="T121" fmla="*/ T120 w 2661"/>
                              <a:gd name="T122" fmla="+- 0 6023 5628"/>
                              <a:gd name="T123" fmla="*/ 6023 h 680"/>
                              <a:gd name="T124" fmla="+- 0 7874 7841"/>
                              <a:gd name="T125" fmla="*/ T124 w 2661"/>
                              <a:gd name="T126" fmla="+- 0 6012 5628"/>
                              <a:gd name="T127" fmla="*/ 6012 h 680"/>
                              <a:gd name="T128" fmla="+- 0 10468 7841"/>
                              <a:gd name="T129" fmla="*/ T128 w 2661"/>
                              <a:gd name="T130" fmla="+- 0 6013 5628"/>
                              <a:gd name="T131" fmla="*/ 6013 h 680"/>
                              <a:gd name="T132" fmla="+- 0 7867 7841"/>
                              <a:gd name="T133" fmla="*/ T132 w 2661"/>
                              <a:gd name="T134" fmla="+- 0 5996 5628"/>
                              <a:gd name="T135" fmla="*/ 5996 h 680"/>
                              <a:gd name="T136" fmla="+- 0 10475 7841"/>
                              <a:gd name="T137" fmla="*/ T136 w 2661"/>
                              <a:gd name="T138" fmla="+- 0 5999 5628"/>
                              <a:gd name="T139" fmla="*/ 5999 h 680"/>
                              <a:gd name="T140" fmla="+- 0 10500 7841"/>
                              <a:gd name="T141" fmla="*/ T140 w 2661"/>
                              <a:gd name="T142" fmla="+- 0 5983 5628"/>
                              <a:gd name="T143" fmla="*/ 5983 h 680"/>
                              <a:gd name="T144" fmla="+- 0 7864 7841"/>
                              <a:gd name="T145" fmla="*/ T144 w 2661"/>
                              <a:gd name="T146" fmla="+- 0 5983 5628"/>
                              <a:gd name="T147" fmla="*/ 5983 h 680"/>
                              <a:gd name="T148" fmla="+- 0 10482 7841"/>
                              <a:gd name="T149" fmla="*/ T148 w 2661"/>
                              <a:gd name="T150" fmla="+- 0 5969 5628"/>
                              <a:gd name="T151" fmla="*/ 5969 h 680"/>
                              <a:gd name="T152" fmla="+- 0 10482 7841"/>
                              <a:gd name="T153" fmla="*/ T152 w 2661"/>
                              <a:gd name="T154" fmla="+- 0 5968 5628"/>
                              <a:gd name="T155" fmla="*/ 5968 h 680"/>
                              <a:gd name="T156" fmla="+- 0 7862 7841"/>
                              <a:gd name="T157" fmla="*/ T156 w 2661"/>
                              <a:gd name="T158" fmla="+- 0 5969 5628"/>
                              <a:gd name="T159" fmla="*/ 5969 h 680"/>
                              <a:gd name="T160" fmla="+- 0 7862 7841"/>
                              <a:gd name="T161" fmla="*/ T160 w 2661"/>
                              <a:gd name="T162" fmla="+- 0 5966 5628"/>
                              <a:gd name="T163" fmla="*/ 5966 h 680"/>
                              <a:gd name="T164" fmla="+- 0 10501 7841"/>
                              <a:gd name="T165" fmla="*/ T164 w 2661"/>
                              <a:gd name="T166" fmla="+- 0 5966 5628"/>
                              <a:gd name="T167" fmla="*/ 5966 h 680"/>
                              <a:gd name="T168" fmla="+- 0 7864 7841"/>
                              <a:gd name="T169" fmla="*/ T168 w 2661"/>
                              <a:gd name="T170" fmla="+- 0 5952 5628"/>
                              <a:gd name="T171" fmla="*/ 5952 h 680"/>
                              <a:gd name="T172" fmla="+- 0 10500 7841"/>
                              <a:gd name="T173" fmla="*/ T172 w 2661"/>
                              <a:gd name="T174" fmla="+- 0 5948 5628"/>
                              <a:gd name="T175" fmla="*/ 5948 h 680"/>
                              <a:gd name="T176" fmla="+- 0 7868 7841"/>
                              <a:gd name="T177" fmla="*/ T176 w 2661"/>
                              <a:gd name="T178" fmla="+- 0 5936 5628"/>
                              <a:gd name="T179" fmla="*/ 5936 h 680"/>
                              <a:gd name="T180" fmla="+- 0 10468 7841"/>
                              <a:gd name="T181" fmla="*/ T180 w 2661"/>
                              <a:gd name="T182" fmla="+- 0 5922 5628"/>
                              <a:gd name="T183" fmla="*/ 5922 h 680"/>
                              <a:gd name="T184" fmla="+- 0 10490 7841"/>
                              <a:gd name="T185" fmla="*/ T184 w 2661"/>
                              <a:gd name="T186" fmla="+- 0 5922 5628"/>
                              <a:gd name="T187" fmla="*/ 5922 h 680"/>
                              <a:gd name="T188" fmla="+- 0 9626 7841"/>
                              <a:gd name="T189" fmla="*/ T188 w 2661"/>
                              <a:gd name="T190" fmla="+- 0 5648 5628"/>
                              <a:gd name="T191" fmla="*/ 5648 h 680"/>
                              <a:gd name="T192" fmla="+- 0 9542 7841"/>
                              <a:gd name="T193" fmla="*/ T192 w 2661"/>
                              <a:gd name="T194" fmla="+- 0 5661 5628"/>
                              <a:gd name="T195" fmla="*/ 5661 h 680"/>
                              <a:gd name="T196" fmla="+- 0 9963 7841"/>
                              <a:gd name="T197" fmla="*/ T196 w 2661"/>
                              <a:gd name="T198" fmla="+- 0 5713 5628"/>
                              <a:gd name="T199" fmla="*/ 5713 h 680"/>
                              <a:gd name="T200" fmla="+- 0 10293 7841"/>
                              <a:gd name="T201" fmla="*/ T200 w 2661"/>
                              <a:gd name="T202" fmla="+- 0 5805 5628"/>
                              <a:gd name="T203" fmla="*/ 5805 h 680"/>
                              <a:gd name="T204" fmla="+- 0 10468 7841"/>
                              <a:gd name="T205" fmla="*/ T204 w 2661"/>
                              <a:gd name="T206" fmla="+- 0 5923 5628"/>
                              <a:gd name="T207" fmla="*/ 5923 h 680"/>
                              <a:gd name="T208" fmla="+- 0 10484 7841"/>
                              <a:gd name="T209" fmla="*/ T208 w 2661"/>
                              <a:gd name="T210" fmla="+- 0 5911 5628"/>
                              <a:gd name="T211" fmla="*/ 5911 h 680"/>
                              <a:gd name="T212" fmla="+- 0 10276 7841"/>
                              <a:gd name="T213" fmla="*/ T212 w 2661"/>
                              <a:gd name="T214" fmla="+- 0 5777 5628"/>
                              <a:gd name="T215" fmla="*/ 5777 h 680"/>
                              <a:gd name="T216" fmla="+- 0 9859 7841"/>
                              <a:gd name="T217" fmla="*/ T216 w 2661"/>
                              <a:gd name="T218" fmla="+- 0 5675 5628"/>
                              <a:gd name="T219" fmla="*/ 5675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2661" h="680">
                                <a:moveTo>
                                  <a:pt x="1331" y="0"/>
                                </a:moveTo>
                                <a:lnTo>
                                  <a:pt x="1195" y="1"/>
                                </a:lnTo>
                                <a:lnTo>
                                  <a:pt x="1133" y="3"/>
                                </a:lnTo>
                                <a:lnTo>
                                  <a:pt x="1064" y="6"/>
                                </a:lnTo>
                                <a:lnTo>
                                  <a:pt x="987" y="11"/>
                                </a:lnTo>
                                <a:lnTo>
                                  <a:pt x="906" y="17"/>
                                </a:lnTo>
                                <a:lnTo>
                                  <a:pt x="820" y="25"/>
                                </a:lnTo>
                                <a:lnTo>
                                  <a:pt x="732" y="35"/>
                                </a:lnTo>
                                <a:lnTo>
                                  <a:pt x="642" y="48"/>
                                </a:lnTo>
                                <a:lnTo>
                                  <a:pt x="553" y="62"/>
                                </a:lnTo>
                                <a:lnTo>
                                  <a:pt x="465" y="80"/>
                                </a:lnTo>
                                <a:lnTo>
                                  <a:pt x="379" y="100"/>
                                </a:lnTo>
                                <a:lnTo>
                                  <a:pt x="299" y="123"/>
                                </a:lnTo>
                                <a:lnTo>
                                  <a:pt x="223" y="150"/>
                                </a:lnTo>
                                <a:lnTo>
                                  <a:pt x="155" y="180"/>
                                </a:lnTo>
                                <a:lnTo>
                                  <a:pt x="95" y="213"/>
                                </a:lnTo>
                                <a:lnTo>
                                  <a:pt x="44" y="251"/>
                                </a:lnTo>
                                <a:lnTo>
                                  <a:pt x="29" y="268"/>
                                </a:lnTo>
                                <a:lnTo>
                                  <a:pt x="18" y="283"/>
                                </a:lnTo>
                                <a:lnTo>
                                  <a:pt x="17" y="284"/>
                                </a:lnTo>
                                <a:lnTo>
                                  <a:pt x="8" y="301"/>
                                </a:lnTo>
                                <a:lnTo>
                                  <a:pt x="8" y="302"/>
                                </a:lnTo>
                                <a:lnTo>
                                  <a:pt x="2" y="319"/>
                                </a:lnTo>
                                <a:lnTo>
                                  <a:pt x="2" y="324"/>
                                </a:lnTo>
                                <a:lnTo>
                                  <a:pt x="1" y="338"/>
                                </a:lnTo>
                                <a:lnTo>
                                  <a:pt x="0" y="340"/>
                                </a:lnTo>
                                <a:lnTo>
                                  <a:pt x="1" y="341"/>
                                </a:lnTo>
                                <a:lnTo>
                                  <a:pt x="2" y="355"/>
                                </a:lnTo>
                                <a:lnTo>
                                  <a:pt x="2" y="360"/>
                                </a:lnTo>
                                <a:lnTo>
                                  <a:pt x="8" y="377"/>
                                </a:lnTo>
                                <a:lnTo>
                                  <a:pt x="8" y="378"/>
                                </a:lnTo>
                                <a:lnTo>
                                  <a:pt x="17" y="395"/>
                                </a:lnTo>
                                <a:lnTo>
                                  <a:pt x="18" y="396"/>
                                </a:lnTo>
                                <a:lnTo>
                                  <a:pt x="30" y="413"/>
                                </a:lnTo>
                                <a:lnTo>
                                  <a:pt x="61" y="442"/>
                                </a:lnTo>
                                <a:lnTo>
                                  <a:pt x="99" y="469"/>
                                </a:lnTo>
                                <a:lnTo>
                                  <a:pt x="144" y="494"/>
                                </a:lnTo>
                                <a:lnTo>
                                  <a:pt x="195" y="518"/>
                                </a:lnTo>
                                <a:lnTo>
                                  <a:pt x="251" y="540"/>
                                </a:lnTo>
                                <a:lnTo>
                                  <a:pt x="314" y="561"/>
                                </a:lnTo>
                                <a:lnTo>
                                  <a:pt x="381" y="580"/>
                                </a:lnTo>
                                <a:lnTo>
                                  <a:pt x="453" y="597"/>
                                </a:lnTo>
                                <a:lnTo>
                                  <a:pt x="529" y="613"/>
                                </a:lnTo>
                                <a:lnTo>
                                  <a:pt x="608" y="627"/>
                                </a:lnTo>
                                <a:lnTo>
                                  <a:pt x="692" y="639"/>
                                </a:lnTo>
                                <a:lnTo>
                                  <a:pt x="778" y="650"/>
                                </a:lnTo>
                                <a:lnTo>
                                  <a:pt x="866" y="659"/>
                                </a:lnTo>
                                <a:lnTo>
                                  <a:pt x="957" y="666"/>
                                </a:lnTo>
                                <a:lnTo>
                                  <a:pt x="1049" y="672"/>
                                </a:lnTo>
                                <a:lnTo>
                                  <a:pt x="1142" y="676"/>
                                </a:lnTo>
                                <a:lnTo>
                                  <a:pt x="1237" y="678"/>
                                </a:lnTo>
                                <a:lnTo>
                                  <a:pt x="1331" y="679"/>
                                </a:lnTo>
                                <a:lnTo>
                                  <a:pt x="1426" y="678"/>
                                </a:lnTo>
                                <a:lnTo>
                                  <a:pt x="1520" y="676"/>
                                </a:lnTo>
                                <a:lnTo>
                                  <a:pt x="1614" y="672"/>
                                </a:lnTo>
                                <a:lnTo>
                                  <a:pt x="1706" y="666"/>
                                </a:lnTo>
                                <a:lnTo>
                                  <a:pt x="1792" y="659"/>
                                </a:lnTo>
                                <a:lnTo>
                                  <a:pt x="1329" y="659"/>
                                </a:lnTo>
                                <a:lnTo>
                                  <a:pt x="1236" y="658"/>
                                </a:lnTo>
                                <a:lnTo>
                                  <a:pt x="1143" y="656"/>
                                </a:lnTo>
                                <a:lnTo>
                                  <a:pt x="1051" y="652"/>
                                </a:lnTo>
                                <a:lnTo>
                                  <a:pt x="960" y="646"/>
                                </a:lnTo>
                                <a:lnTo>
                                  <a:pt x="870" y="639"/>
                                </a:lnTo>
                                <a:lnTo>
                                  <a:pt x="784" y="630"/>
                                </a:lnTo>
                                <a:lnTo>
                                  <a:pt x="699" y="620"/>
                                </a:lnTo>
                                <a:lnTo>
                                  <a:pt x="617" y="608"/>
                                </a:lnTo>
                                <a:lnTo>
                                  <a:pt x="538" y="594"/>
                                </a:lnTo>
                                <a:lnTo>
                                  <a:pt x="463" y="579"/>
                                </a:lnTo>
                                <a:lnTo>
                                  <a:pt x="392" y="562"/>
                                </a:lnTo>
                                <a:lnTo>
                                  <a:pt x="326" y="544"/>
                                </a:lnTo>
                                <a:lnTo>
                                  <a:pt x="265" y="524"/>
                                </a:lnTo>
                                <a:lnTo>
                                  <a:pt x="208" y="502"/>
                                </a:lnTo>
                                <a:lnTo>
                                  <a:pt x="158" y="479"/>
                                </a:lnTo>
                                <a:lnTo>
                                  <a:pt x="113" y="454"/>
                                </a:lnTo>
                                <a:lnTo>
                                  <a:pt x="75" y="428"/>
                                </a:lnTo>
                                <a:lnTo>
                                  <a:pt x="44" y="400"/>
                                </a:lnTo>
                                <a:lnTo>
                                  <a:pt x="33" y="384"/>
                                </a:lnTo>
                                <a:lnTo>
                                  <a:pt x="34" y="384"/>
                                </a:lnTo>
                                <a:lnTo>
                                  <a:pt x="27" y="371"/>
                                </a:lnTo>
                                <a:lnTo>
                                  <a:pt x="26" y="371"/>
                                </a:lnTo>
                                <a:lnTo>
                                  <a:pt x="21" y="354"/>
                                </a:lnTo>
                                <a:lnTo>
                                  <a:pt x="22" y="354"/>
                                </a:lnTo>
                                <a:lnTo>
                                  <a:pt x="21" y="341"/>
                                </a:lnTo>
                                <a:lnTo>
                                  <a:pt x="20" y="341"/>
                                </a:lnTo>
                                <a:lnTo>
                                  <a:pt x="20" y="338"/>
                                </a:lnTo>
                                <a:lnTo>
                                  <a:pt x="21" y="338"/>
                                </a:lnTo>
                                <a:lnTo>
                                  <a:pt x="22" y="325"/>
                                </a:lnTo>
                                <a:lnTo>
                                  <a:pt x="21" y="325"/>
                                </a:lnTo>
                                <a:lnTo>
                                  <a:pt x="26" y="308"/>
                                </a:lnTo>
                                <a:lnTo>
                                  <a:pt x="27" y="308"/>
                                </a:lnTo>
                                <a:lnTo>
                                  <a:pt x="34" y="295"/>
                                </a:lnTo>
                                <a:lnTo>
                                  <a:pt x="33" y="295"/>
                                </a:lnTo>
                                <a:lnTo>
                                  <a:pt x="45" y="278"/>
                                </a:lnTo>
                                <a:lnTo>
                                  <a:pt x="77" y="251"/>
                                </a:lnTo>
                                <a:lnTo>
                                  <a:pt x="115" y="224"/>
                                </a:lnTo>
                                <a:lnTo>
                                  <a:pt x="159" y="200"/>
                                </a:lnTo>
                                <a:lnTo>
                                  <a:pt x="210" y="176"/>
                                </a:lnTo>
                                <a:lnTo>
                                  <a:pt x="266" y="155"/>
                                </a:lnTo>
                                <a:lnTo>
                                  <a:pt x="328" y="135"/>
                                </a:lnTo>
                                <a:lnTo>
                                  <a:pt x="395" y="117"/>
                                </a:lnTo>
                                <a:lnTo>
                                  <a:pt x="466" y="100"/>
                                </a:lnTo>
                                <a:lnTo>
                                  <a:pt x="541" y="85"/>
                                </a:lnTo>
                                <a:lnTo>
                                  <a:pt x="619" y="71"/>
                                </a:lnTo>
                                <a:lnTo>
                                  <a:pt x="701" y="59"/>
                                </a:lnTo>
                                <a:lnTo>
                                  <a:pt x="786" y="49"/>
                                </a:lnTo>
                                <a:lnTo>
                                  <a:pt x="873" y="40"/>
                                </a:lnTo>
                                <a:lnTo>
                                  <a:pt x="963" y="33"/>
                                </a:lnTo>
                                <a:lnTo>
                                  <a:pt x="1053" y="27"/>
                                </a:lnTo>
                                <a:lnTo>
                                  <a:pt x="1146" y="23"/>
                                </a:lnTo>
                                <a:lnTo>
                                  <a:pt x="1238" y="21"/>
                                </a:lnTo>
                                <a:lnTo>
                                  <a:pt x="1785" y="20"/>
                                </a:lnTo>
                                <a:lnTo>
                                  <a:pt x="1755" y="17"/>
                                </a:lnTo>
                                <a:lnTo>
                                  <a:pt x="1674" y="11"/>
                                </a:lnTo>
                                <a:lnTo>
                                  <a:pt x="1597" y="7"/>
                                </a:lnTo>
                                <a:lnTo>
                                  <a:pt x="1527" y="3"/>
                                </a:lnTo>
                                <a:lnTo>
                                  <a:pt x="1465" y="1"/>
                                </a:lnTo>
                                <a:lnTo>
                                  <a:pt x="1331" y="0"/>
                                </a:lnTo>
                                <a:close/>
                                <a:moveTo>
                                  <a:pt x="2627" y="384"/>
                                </a:moveTo>
                                <a:lnTo>
                                  <a:pt x="2616" y="401"/>
                                </a:lnTo>
                                <a:lnTo>
                                  <a:pt x="2584" y="429"/>
                                </a:lnTo>
                                <a:lnTo>
                                  <a:pt x="2546" y="455"/>
                                </a:lnTo>
                                <a:lnTo>
                                  <a:pt x="2502" y="480"/>
                                </a:lnTo>
                                <a:lnTo>
                                  <a:pt x="2451" y="503"/>
                                </a:lnTo>
                                <a:lnTo>
                                  <a:pt x="2394" y="524"/>
                                </a:lnTo>
                                <a:lnTo>
                                  <a:pt x="2333" y="544"/>
                                </a:lnTo>
                                <a:lnTo>
                                  <a:pt x="2266" y="563"/>
                                </a:lnTo>
                                <a:lnTo>
                                  <a:pt x="2195" y="579"/>
                                </a:lnTo>
                                <a:lnTo>
                                  <a:pt x="2120" y="595"/>
                                </a:lnTo>
                                <a:lnTo>
                                  <a:pt x="2041" y="608"/>
                                </a:lnTo>
                                <a:lnTo>
                                  <a:pt x="1959" y="620"/>
                                </a:lnTo>
                                <a:lnTo>
                                  <a:pt x="1874" y="630"/>
                                </a:lnTo>
                                <a:lnTo>
                                  <a:pt x="1787" y="639"/>
                                </a:lnTo>
                                <a:lnTo>
                                  <a:pt x="1698" y="646"/>
                                </a:lnTo>
                                <a:lnTo>
                                  <a:pt x="1607" y="652"/>
                                </a:lnTo>
                                <a:lnTo>
                                  <a:pt x="1515" y="656"/>
                                </a:lnTo>
                                <a:lnTo>
                                  <a:pt x="1422" y="658"/>
                                </a:lnTo>
                                <a:lnTo>
                                  <a:pt x="1329" y="659"/>
                                </a:lnTo>
                                <a:lnTo>
                                  <a:pt x="1792" y="659"/>
                                </a:lnTo>
                                <a:lnTo>
                                  <a:pt x="1797" y="659"/>
                                </a:lnTo>
                                <a:lnTo>
                                  <a:pt x="1885" y="650"/>
                                </a:lnTo>
                                <a:lnTo>
                                  <a:pt x="1971" y="639"/>
                                </a:lnTo>
                                <a:lnTo>
                                  <a:pt x="2054" y="626"/>
                                </a:lnTo>
                                <a:lnTo>
                                  <a:pt x="2134" y="612"/>
                                </a:lnTo>
                                <a:lnTo>
                                  <a:pt x="2210" y="597"/>
                                </a:lnTo>
                                <a:lnTo>
                                  <a:pt x="2281" y="579"/>
                                </a:lnTo>
                                <a:lnTo>
                                  <a:pt x="2348" y="560"/>
                                </a:lnTo>
                                <a:lnTo>
                                  <a:pt x="2411" y="540"/>
                                </a:lnTo>
                                <a:lnTo>
                                  <a:pt x="2467" y="517"/>
                                </a:lnTo>
                                <a:lnTo>
                                  <a:pt x="2518" y="493"/>
                                </a:lnTo>
                                <a:lnTo>
                                  <a:pt x="2563" y="468"/>
                                </a:lnTo>
                                <a:lnTo>
                                  <a:pt x="2601" y="441"/>
                                </a:lnTo>
                                <a:lnTo>
                                  <a:pt x="2631" y="412"/>
                                </a:lnTo>
                                <a:lnTo>
                                  <a:pt x="2643" y="396"/>
                                </a:lnTo>
                                <a:lnTo>
                                  <a:pt x="2643" y="395"/>
                                </a:lnTo>
                                <a:lnTo>
                                  <a:pt x="2645" y="395"/>
                                </a:lnTo>
                                <a:lnTo>
                                  <a:pt x="2649" y="385"/>
                                </a:lnTo>
                                <a:lnTo>
                                  <a:pt x="2627" y="385"/>
                                </a:lnTo>
                                <a:lnTo>
                                  <a:pt x="2627" y="384"/>
                                </a:lnTo>
                                <a:close/>
                                <a:moveTo>
                                  <a:pt x="34" y="384"/>
                                </a:moveTo>
                                <a:lnTo>
                                  <a:pt x="33" y="384"/>
                                </a:lnTo>
                                <a:lnTo>
                                  <a:pt x="35" y="385"/>
                                </a:lnTo>
                                <a:lnTo>
                                  <a:pt x="34" y="384"/>
                                </a:lnTo>
                                <a:close/>
                                <a:moveTo>
                                  <a:pt x="2655" y="368"/>
                                </a:moveTo>
                                <a:lnTo>
                                  <a:pt x="2635" y="368"/>
                                </a:lnTo>
                                <a:lnTo>
                                  <a:pt x="2627" y="385"/>
                                </a:lnTo>
                                <a:lnTo>
                                  <a:pt x="2649" y="385"/>
                                </a:lnTo>
                                <a:lnTo>
                                  <a:pt x="2653" y="378"/>
                                </a:lnTo>
                                <a:lnTo>
                                  <a:pt x="2653" y="377"/>
                                </a:lnTo>
                                <a:lnTo>
                                  <a:pt x="2655" y="368"/>
                                </a:lnTo>
                                <a:close/>
                                <a:moveTo>
                                  <a:pt x="26" y="368"/>
                                </a:moveTo>
                                <a:lnTo>
                                  <a:pt x="26" y="371"/>
                                </a:lnTo>
                                <a:lnTo>
                                  <a:pt x="27" y="371"/>
                                </a:lnTo>
                                <a:lnTo>
                                  <a:pt x="26" y="368"/>
                                </a:lnTo>
                                <a:close/>
                                <a:moveTo>
                                  <a:pt x="2639" y="354"/>
                                </a:moveTo>
                                <a:lnTo>
                                  <a:pt x="2634" y="371"/>
                                </a:lnTo>
                                <a:lnTo>
                                  <a:pt x="2635" y="368"/>
                                </a:lnTo>
                                <a:lnTo>
                                  <a:pt x="2655" y="368"/>
                                </a:lnTo>
                                <a:lnTo>
                                  <a:pt x="2658" y="360"/>
                                </a:lnTo>
                                <a:lnTo>
                                  <a:pt x="2659" y="359"/>
                                </a:lnTo>
                                <a:lnTo>
                                  <a:pt x="2659" y="355"/>
                                </a:lnTo>
                                <a:lnTo>
                                  <a:pt x="2639" y="355"/>
                                </a:lnTo>
                                <a:lnTo>
                                  <a:pt x="2639" y="354"/>
                                </a:lnTo>
                                <a:close/>
                                <a:moveTo>
                                  <a:pt x="22" y="354"/>
                                </a:moveTo>
                                <a:lnTo>
                                  <a:pt x="21" y="354"/>
                                </a:lnTo>
                                <a:lnTo>
                                  <a:pt x="23" y="355"/>
                                </a:lnTo>
                                <a:lnTo>
                                  <a:pt x="22" y="354"/>
                                </a:lnTo>
                                <a:close/>
                                <a:moveTo>
                                  <a:pt x="2660" y="338"/>
                                </a:moveTo>
                                <a:lnTo>
                                  <a:pt x="2641" y="338"/>
                                </a:lnTo>
                                <a:lnTo>
                                  <a:pt x="2641" y="341"/>
                                </a:lnTo>
                                <a:lnTo>
                                  <a:pt x="2639" y="355"/>
                                </a:lnTo>
                                <a:lnTo>
                                  <a:pt x="2659" y="355"/>
                                </a:lnTo>
                                <a:lnTo>
                                  <a:pt x="2660" y="341"/>
                                </a:lnTo>
                                <a:lnTo>
                                  <a:pt x="2641" y="341"/>
                                </a:lnTo>
                                <a:lnTo>
                                  <a:pt x="2641" y="340"/>
                                </a:lnTo>
                                <a:lnTo>
                                  <a:pt x="2660" y="340"/>
                                </a:lnTo>
                                <a:lnTo>
                                  <a:pt x="2660" y="338"/>
                                </a:lnTo>
                                <a:close/>
                                <a:moveTo>
                                  <a:pt x="20" y="340"/>
                                </a:moveTo>
                                <a:lnTo>
                                  <a:pt x="20" y="341"/>
                                </a:lnTo>
                                <a:lnTo>
                                  <a:pt x="21" y="341"/>
                                </a:lnTo>
                                <a:lnTo>
                                  <a:pt x="20" y="340"/>
                                </a:lnTo>
                                <a:close/>
                                <a:moveTo>
                                  <a:pt x="21" y="338"/>
                                </a:moveTo>
                                <a:lnTo>
                                  <a:pt x="20" y="338"/>
                                </a:lnTo>
                                <a:lnTo>
                                  <a:pt x="20" y="340"/>
                                </a:lnTo>
                                <a:lnTo>
                                  <a:pt x="21" y="338"/>
                                </a:lnTo>
                                <a:close/>
                                <a:moveTo>
                                  <a:pt x="2659" y="324"/>
                                </a:moveTo>
                                <a:lnTo>
                                  <a:pt x="2639" y="324"/>
                                </a:lnTo>
                                <a:lnTo>
                                  <a:pt x="2641" y="340"/>
                                </a:lnTo>
                                <a:lnTo>
                                  <a:pt x="2641" y="338"/>
                                </a:lnTo>
                                <a:lnTo>
                                  <a:pt x="2660" y="338"/>
                                </a:lnTo>
                                <a:lnTo>
                                  <a:pt x="2659" y="324"/>
                                </a:lnTo>
                                <a:close/>
                                <a:moveTo>
                                  <a:pt x="23" y="324"/>
                                </a:moveTo>
                                <a:lnTo>
                                  <a:pt x="21" y="325"/>
                                </a:lnTo>
                                <a:lnTo>
                                  <a:pt x="22" y="325"/>
                                </a:lnTo>
                                <a:lnTo>
                                  <a:pt x="23" y="324"/>
                                </a:lnTo>
                                <a:close/>
                                <a:moveTo>
                                  <a:pt x="2634" y="308"/>
                                </a:moveTo>
                                <a:lnTo>
                                  <a:pt x="2639" y="325"/>
                                </a:lnTo>
                                <a:lnTo>
                                  <a:pt x="2639" y="324"/>
                                </a:lnTo>
                                <a:lnTo>
                                  <a:pt x="2659" y="324"/>
                                </a:lnTo>
                                <a:lnTo>
                                  <a:pt x="2659" y="320"/>
                                </a:lnTo>
                                <a:lnTo>
                                  <a:pt x="2658" y="319"/>
                                </a:lnTo>
                                <a:lnTo>
                                  <a:pt x="2655" y="311"/>
                                </a:lnTo>
                                <a:lnTo>
                                  <a:pt x="2635" y="311"/>
                                </a:lnTo>
                                <a:lnTo>
                                  <a:pt x="2634" y="308"/>
                                </a:lnTo>
                                <a:close/>
                                <a:moveTo>
                                  <a:pt x="27" y="308"/>
                                </a:moveTo>
                                <a:lnTo>
                                  <a:pt x="26" y="308"/>
                                </a:lnTo>
                                <a:lnTo>
                                  <a:pt x="26" y="311"/>
                                </a:lnTo>
                                <a:lnTo>
                                  <a:pt x="27" y="308"/>
                                </a:lnTo>
                                <a:close/>
                                <a:moveTo>
                                  <a:pt x="2649" y="294"/>
                                </a:moveTo>
                                <a:lnTo>
                                  <a:pt x="2627" y="294"/>
                                </a:lnTo>
                                <a:lnTo>
                                  <a:pt x="2635" y="311"/>
                                </a:lnTo>
                                <a:lnTo>
                                  <a:pt x="2655" y="311"/>
                                </a:lnTo>
                                <a:lnTo>
                                  <a:pt x="2653" y="302"/>
                                </a:lnTo>
                                <a:lnTo>
                                  <a:pt x="2653" y="301"/>
                                </a:lnTo>
                                <a:lnTo>
                                  <a:pt x="2649" y="294"/>
                                </a:lnTo>
                                <a:close/>
                                <a:moveTo>
                                  <a:pt x="35" y="294"/>
                                </a:moveTo>
                                <a:lnTo>
                                  <a:pt x="33" y="295"/>
                                </a:lnTo>
                                <a:lnTo>
                                  <a:pt x="34" y="295"/>
                                </a:lnTo>
                                <a:lnTo>
                                  <a:pt x="35" y="294"/>
                                </a:lnTo>
                                <a:close/>
                                <a:moveTo>
                                  <a:pt x="1785" y="20"/>
                                </a:moveTo>
                                <a:lnTo>
                                  <a:pt x="1332" y="20"/>
                                </a:lnTo>
                                <a:lnTo>
                                  <a:pt x="1425" y="21"/>
                                </a:lnTo>
                                <a:lnTo>
                                  <a:pt x="1518" y="23"/>
                                </a:lnTo>
                                <a:lnTo>
                                  <a:pt x="1610" y="27"/>
                                </a:lnTo>
                                <a:lnTo>
                                  <a:pt x="1701" y="33"/>
                                </a:lnTo>
                                <a:lnTo>
                                  <a:pt x="1790" y="40"/>
                                </a:lnTo>
                                <a:lnTo>
                                  <a:pt x="1877" y="49"/>
                                </a:lnTo>
                                <a:lnTo>
                                  <a:pt x="1962" y="59"/>
                                </a:lnTo>
                                <a:lnTo>
                                  <a:pt x="2044" y="71"/>
                                </a:lnTo>
                                <a:lnTo>
                                  <a:pt x="2122" y="85"/>
                                </a:lnTo>
                                <a:lnTo>
                                  <a:pt x="2197" y="100"/>
                                </a:lnTo>
                                <a:lnTo>
                                  <a:pt x="2268" y="117"/>
                                </a:lnTo>
                                <a:lnTo>
                                  <a:pt x="2335" y="135"/>
                                </a:lnTo>
                                <a:lnTo>
                                  <a:pt x="2396" y="155"/>
                                </a:lnTo>
                                <a:lnTo>
                                  <a:pt x="2452" y="177"/>
                                </a:lnTo>
                                <a:lnTo>
                                  <a:pt x="2503" y="200"/>
                                </a:lnTo>
                                <a:lnTo>
                                  <a:pt x="2547" y="225"/>
                                </a:lnTo>
                                <a:lnTo>
                                  <a:pt x="2585" y="252"/>
                                </a:lnTo>
                                <a:lnTo>
                                  <a:pt x="2616" y="280"/>
                                </a:lnTo>
                                <a:lnTo>
                                  <a:pt x="2627" y="295"/>
                                </a:lnTo>
                                <a:lnTo>
                                  <a:pt x="2627" y="294"/>
                                </a:lnTo>
                                <a:lnTo>
                                  <a:pt x="2649" y="294"/>
                                </a:lnTo>
                                <a:lnTo>
                                  <a:pt x="2645" y="284"/>
                                </a:lnTo>
                                <a:lnTo>
                                  <a:pt x="2643" y="284"/>
                                </a:lnTo>
                                <a:lnTo>
                                  <a:pt x="2643" y="283"/>
                                </a:lnTo>
                                <a:lnTo>
                                  <a:pt x="2631" y="266"/>
                                </a:lnTo>
                                <a:lnTo>
                                  <a:pt x="2616" y="250"/>
                                </a:lnTo>
                                <a:lnTo>
                                  <a:pt x="2565" y="212"/>
                                </a:lnTo>
                                <a:lnTo>
                                  <a:pt x="2504" y="179"/>
                                </a:lnTo>
                                <a:lnTo>
                                  <a:pt x="2435" y="149"/>
                                </a:lnTo>
                                <a:lnTo>
                                  <a:pt x="2360" y="122"/>
                                </a:lnTo>
                                <a:lnTo>
                                  <a:pt x="2279" y="99"/>
                                </a:lnTo>
                                <a:lnTo>
                                  <a:pt x="2194" y="79"/>
                                </a:lnTo>
                                <a:lnTo>
                                  <a:pt x="2107" y="62"/>
                                </a:lnTo>
                                <a:lnTo>
                                  <a:pt x="2018" y="47"/>
                                </a:lnTo>
                                <a:lnTo>
                                  <a:pt x="1929" y="35"/>
                                </a:lnTo>
                                <a:lnTo>
                                  <a:pt x="1841" y="25"/>
                                </a:lnTo>
                                <a:lnTo>
                                  <a:pt x="1785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E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DF08D7" id="Group 374" o:spid="_x0000_s1026" style="position:absolute;margin-left:234.8pt;margin-top:119.45pt;width:295.7pt;height:233.35pt;z-index:-251645952;mso-position-horizontal-relative:page;mso-position-vertical-relative:page" coordorigin="4696,2389" coordsize="5914,46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">
                <v:shape id="Picture 76" o:spid="_x0000_s1027" type="#_x0000_t75" style="position:absolute;left:5030;top:2389;width:2090;height:1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">
                  <v:imagedata r:id="rId58" o:title=""/>
                </v:shape>
                <v:shape id="Picture 77" o:spid="_x0000_s1028" type="#_x0000_t75" style="position:absolute;left:7504;top:3175;width:3104;height:2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">
                  <v:imagedata r:id="rId59" o:title=""/>
                </v:shape>
                <v:shape id="Picture 78" o:spid="_x0000_s1029" type="#_x0000_t75" style="position:absolute;left:4695;top:5374;width:2760;height:1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">
                  <v:imagedata r:id="rId60" o:title=""/>
                </v:shape>
                <v:shape id="Picture 79" o:spid="_x0000_s1030" type="#_x0000_t75" style="position:absolute;left:5139;top:4144;width:1871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">
                  <v:imagedata r:id="rId61" o:title=""/>
                </v:shape>
                <v:shape id="Freeform 80" o:spid="_x0000_s1031" style="position:absolute;left:7851;top:5637;width:2640;height:660;visibility:visible;mso-wrap-style:square;v-text-anchor:top" coordsize="2640,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" path="m1320,l1206,1,1094,4,986,10,882,18,781,28,684,40,592,54,506,70,424,87r-75,19l280,126r-63,22l114,195,42,246,4,301,,330r4,28l42,413r72,51l217,511r63,22l349,553r75,19l506,590r86,15l684,619r97,12l882,641r104,8l1094,655r112,3l1320,660r113,-2l1545,655r108,-6l1757,641r101,-10l1954,619r92,-14l2133,590r81,-18l2290,553r69,-20l2421,511r56,-23l2565,439r55,-53l2640,330r-5,-29l2597,246r-72,-51l2421,148r-62,-22l2290,106,2214,87,2133,70,2046,54,1954,40,1858,28,1757,18,1653,10,1545,4,1433,1,1320,xe" fillcolor="#1c5236" stroked="f">
                  <v:path arrowok="t" o:connecttype="custom" o:connectlocs="1206,5639;986,5648;781,5666;592,5692;424,5725;280,5764;114,5833;4,5939;4,5996;114,6102;280,6171;424,6210;592,6243;781,6269;986,6287;1206,6296;1433,6296;1653,6287;1858,6269;2046,6243;2214,6210;2359,6171;2477,6126;2620,6024;2635,5939;2525,5833;2359,5764;2214,5725;2046,5692;1858,5666;1653,5648;1433,5639" o:connectangles="0,0,0,0,0,0,0,0,0,0,0,0,0,0,0,0,0,0,0,0,0,0,0,0,0,0,0,0,0,0,0,0"/>
                </v:shape>
                <v:shape id="AutoShape 81" o:spid="_x0000_s1032" style="position:absolute;left:7840;top:5628;width:2661;height:680;visibility:visible;mso-wrap-style:square;v-text-anchor:top" coordsize="2661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" path="m1331,l1195,1r-62,2l1064,6r-77,5l906,17r-86,8l732,35,642,48,553,62,465,80r-86,20l299,123r-76,27l155,180,95,213,44,251,29,268,18,283r-1,1l8,301r,1l2,319r,5l1,338,,340r1,1l2,355r,5l8,377r,1l17,395r1,1l30,413r31,29l99,469r45,25l195,518r56,22l314,561r67,19l453,597r76,16l608,627r84,12l778,650r88,9l957,666r92,6l1142,676r95,2l1331,679r95,-1l1520,676r94,-4l1706,666r86,-7l1329,659r-93,-1l1143,656r-92,-4l960,646r-90,-7l784,630,699,620,617,608,538,594,463,579,392,562,326,544,265,524,208,502,158,479,113,454,75,428,44,400,33,384r1,l27,371r-1,l21,354r1,l21,341r-1,l20,338r1,l22,325r-1,l26,308r1,l34,295r-1,l45,278,77,251r38,-27l159,200r51,-24l266,155r62,-20l395,117r71,-17l541,85,619,71,701,59,786,49r87,-9l963,33r90,-6l1146,23r92,-2l1785,20r-30,-3l1674,11,1597,7,1527,3,1465,1,1331,xm2627,384r-11,17l2584,429r-38,26l2502,480r-51,23l2394,524r-61,20l2266,563r-71,16l2120,595r-79,13l1959,620r-85,10l1787,639r-89,7l1607,652r-92,4l1422,658r-93,1l1792,659r5,l1885,650r86,-11l2054,626r80,-14l2210,597r71,-18l2348,560r63,-20l2467,517r51,-24l2563,468r38,-27l2631,412r12,-16l2643,395r2,l2649,385r-22,l2627,384xm34,384r-1,l35,385r-1,-1xm2655,368r-20,l2627,385r22,l2653,378r,-1l2655,368xm26,368r,3l27,371r-1,-3xm2639,354r-5,17l2635,368r20,l2658,360r1,-1l2659,355r-20,l2639,354xm22,354r-1,l23,355r-1,-1xm2660,338r-19,l2641,341r-2,14l2659,355r1,-14l2641,341r,-1l2660,340r,-2xm20,340r,1l21,341r-1,-1xm21,338r-1,l20,340r1,-2xm2659,324r-20,l2641,340r,-2l2660,338r-1,-14xm23,324r-2,1l22,325r1,-1xm2634,308r5,17l2639,324r20,l2659,320r-1,-1l2655,311r-20,l2634,308xm27,308r-1,l26,311r1,-3xm2649,294r-22,l2635,311r20,l2653,302r,-1l2649,294xm35,294r-2,1l34,295r1,-1xm1785,20r-453,l1425,21r93,2l1610,27r91,6l1790,40r87,9l1962,59r82,12l2122,85r75,15l2268,117r67,18l2396,155r56,22l2503,200r44,25l2585,252r31,28l2627,295r,-1l2649,294r-4,-10l2643,284r,-1l2631,266r-15,-16l2565,212r-61,-33l2435,149r-75,-27l2279,99,2194,79,2107,62,2018,47,1929,35,1841,25r-56,-5xe" fillcolor="#a9e1c4" stroked="f">
                  <v:path arrowok="t" o:connecttype="custom" o:connectlocs="987,5639;553,5690;155,5808;17,5912;1,5966;8,6005;61,6070;314,6189;692,6267;1142,6304;1614,6300;1143,6284;699,6248;326,6172;75,6056;26,5999;20,5966;27,5936;115,5852;395,5745;786,5677;1238,5649;1527,5631;2584,6057;2333,6172;1959,6248;1515,6284;1885,6278;2281,6207;2563,6096;2645,6023;33,6012;2627,6013;26,5996;2634,5999;2659,5983;23,5983;2641,5969;2641,5968;21,5969;21,5966;2660,5966;23,5952;2659,5948;27,5936;2627,5922;2649,5922;1785,5648;1701,5661;2122,5713;2452,5805;2627,5923;2643,5911;2435,5777;2018,5675" o:connectangles="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Pr="008A5AE7">
        <w:rPr>
          <w:rFonts w:ascii="Calibri" w:eastAsia="Calibri" w:hAnsi="Calibri" w:cs="Calibri"/>
          <w:noProof/>
          <w:sz w:val="25"/>
          <w:szCs w:val="25"/>
        </w:rPr>
        <w:drawing>
          <wp:anchor distT="0" distB="0" distL="0" distR="0" simplePos="0" relativeHeight="251671552" behindDoc="1" locked="0" layoutInCell="1" allowOverlap="1" wp14:anchorId="60415010" wp14:editId="44A96934">
            <wp:simplePos x="0" y="0"/>
            <wp:positionH relativeFrom="page">
              <wp:posOffset>2633472</wp:posOffset>
            </wp:positionH>
            <wp:positionV relativeFrom="page">
              <wp:posOffset>6599681</wp:posOffset>
            </wp:positionV>
            <wp:extent cx="2649270" cy="1429131"/>
            <wp:effectExtent l="0" t="0" r="0" b="0"/>
            <wp:wrapNone/>
            <wp:docPr id="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4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270" cy="1429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A5AE7">
        <w:rPr>
          <w:rFonts w:ascii="Calibri" w:eastAsia="Calibri" w:hAnsi="Calibri" w:cs="Calibri"/>
          <w:noProof/>
          <w:sz w:val="25"/>
          <w:szCs w:val="25"/>
        </w:rPr>
        <w:drawing>
          <wp:anchor distT="0" distB="0" distL="0" distR="0" simplePos="0" relativeHeight="251672576" behindDoc="1" locked="0" layoutInCell="1" allowOverlap="1" wp14:anchorId="3235BF3E" wp14:editId="52F66EB6">
            <wp:simplePos x="0" y="0"/>
            <wp:positionH relativeFrom="page">
              <wp:posOffset>4078985</wp:posOffset>
            </wp:positionH>
            <wp:positionV relativeFrom="page">
              <wp:posOffset>8235695</wp:posOffset>
            </wp:positionV>
            <wp:extent cx="2075708" cy="634841"/>
            <wp:effectExtent l="0" t="0" r="0" b="0"/>
            <wp:wrapNone/>
            <wp:docPr id="8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5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708" cy="634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4523525" wp14:editId="46437652">
                <wp:simplePos x="0" y="0"/>
                <wp:positionH relativeFrom="column">
                  <wp:posOffset>4133850</wp:posOffset>
                </wp:positionH>
                <wp:positionV relativeFrom="paragraph">
                  <wp:posOffset>2407285</wp:posOffset>
                </wp:positionV>
                <wp:extent cx="1847850" cy="781050"/>
                <wp:effectExtent l="0" t="0" r="19050" b="19050"/>
                <wp:wrapNone/>
                <wp:docPr id="4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781050"/>
                        </a:xfrm>
                        <a:prstGeom prst="ellipse">
                          <a:avLst/>
                        </a:prstGeom>
                        <a:solidFill>
                          <a:srgbClr val="1D5337"/>
                        </a:solidFill>
                        <a:ln>
                          <a:solidFill>
                            <a:srgbClr val="AAE2C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A5AE7" w:rsidRPr="008A5AE7" w:rsidRDefault="008A5AE7" w:rsidP="008A5AE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20"/>
                              </w:rPr>
                            </w:pPr>
                            <w:r w:rsidRPr="008A5AE7"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20"/>
                              </w:rPr>
                              <w:t>94% of PVP applications covered by UPOV TGs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523525" id="Oval 3" o:spid="_x0000_s1046" style="position:absolute;left:0;text-align:left;margin-left:325.5pt;margin-top:189.55pt;width:145.5pt;height:61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" fillcolor="#1d5337" strokecolor="#aae2c5" strokeweight="2pt">
                <v:textbox>
                  <w:txbxContent>
                    <w:p w:rsidR="008A5AE7" w:rsidRPr="008A5AE7" w:rsidRDefault="008A5AE7" w:rsidP="008A5AE7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20"/>
                        </w:rPr>
                      </w:pPr>
                      <w:r w:rsidRPr="008A5AE7"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20"/>
                        </w:rPr>
                        <w:t>94% of PVP applications covered by UPOV TGs</w:t>
                      </w:r>
                    </w:p>
                  </w:txbxContent>
                </v:textbox>
              </v:oval>
            </w:pict>
          </mc:Fallback>
        </mc:AlternateContent>
      </w: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371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7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" y="1374"/>
                            <a:ext cx="2568" cy="2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3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7"/>
                                <w:ind w:left="53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Survey on the needs in relation to Technical Working Parties (TWPs)</w:t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212" w:line="218" w:lineRule="exact"/>
                                <w:ind w:left="6949" w:right="843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94% of PVP</w:t>
                              </w:r>
                            </w:p>
                            <w:p w:rsidR="008A5AE7" w:rsidRDefault="008A5AE7" w:rsidP="008A5AE7">
                              <w:pPr>
                                <w:spacing w:before="1" w:line="235" w:lineRule="auto"/>
                                <w:ind w:left="6949" w:right="84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applications covered by UPOV TGs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1" o:spid="_x0000_s1047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zsLH+1HvJZbq7VhcyIFjuGQKFOBwDVz+wYv8An7vv/AuT/Gm+Hv8AV33/AF+T&#10;/wDoVa1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">
                <v:shape id="Picture 58" o:spid="_x0000_s1048" type="#_x0000_t75" style="position:absolute;left:713;top:1374;width:2568;height:2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">
                  <v:imagedata r:id="rId65" o:title=""/>
                </v:shape>
                <v:shape id="Text Box 59" o:spid="_x0000_s1049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7"/>
                          <w:ind w:left="532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Survey on the needs in relation to Technical Working Parties (TWPs)</w:t>
                        </w: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spacing w:before="212" w:line="218" w:lineRule="exact"/>
                          <w:ind w:left="6949" w:right="84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94% of PVP</w:t>
                        </w:r>
                      </w:p>
                      <w:p w:rsidR="008A5AE7" w:rsidRDefault="008A5AE7" w:rsidP="008A5AE7">
                        <w:pPr>
                          <w:spacing w:before="1" w:line="235" w:lineRule="auto"/>
                          <w:ind w:left="6949" w:right="8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applications covered by UPOV TGs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page">
              <wp:posOffset>863600</wp:posOffset>
            </wp:positionH>
            <wp:positionV relativeFrom="paragraph">
              <wp:posOffset>238760</wp:posOffset>
            </wp:positionV>
            <wp:extent cx="6051550" cy="3384550"/>
            <wp:effectExtent l="0" t="0" r="6350" b="6350"/>
            <wp:wrapNone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969" cy="3403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58240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368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69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4" y="1259"/>
                            <a:ext cx="384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0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6"/>
                                <w:ind w:left="2888" w:right="2886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Information and guidance</w:t>
                              </w:r>
                            </w:p>
                            <w:p w:rsidR="008A5AE7" w:rsidRDefault="008A5AE7" w:rsidP="008A5AE7">
                              <w:pPr>
                                <w:spacing w:before="3"/>
                                <w:rPr>
                                  <w:sz w:val="32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47"/>
                                  <w:tab w:val="left" w:pos="5545"/>
                                </w:tabs>
                                <w:autoSpaceDE w:val="0"/>
                                <w:autoSpaceDN w:val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326500"/>
                                  <w:sz w:val="28"/>
                                </w:rPr>
                                <w:t>Essentially</w:t>
                              </w:r>
                              <w:r>
                                <w:rPr>
                                  <w:color w:val="326500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326500"/>
                                  <w:sz w:val="28"/>
                                </w:rPr>
                                <w:t>Derived</w:t>
                              </w:r>
                              <w:r>
                                <w:rPr>
                                  <w:color w:val="326500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326500"/>
                                  <w:spacing w:val="-3"/>
                                  <w:sz w:val="28"/>
                                </w:rPr>
                                <w:t>Varieties</w:t>
                              </w:r>
                              <w:r>
                                <w:rPr>
                                  <w:color w:val="326500"/>
                                  <w:spacing w:val="-3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color w:val="326500"/>
                                  <w:position w:val="-28"/>
                                  <w:sz w:val="28"/>
                                </w:rPr>
                                <w:drawing>
                                  <wp:inline distT="0" distB="0" distL="0" distR="0" wp14:anchorId="670F929E" wp14:editId="5B78A697">
                                    <wp:extent cx="263875" cy="460248"/>
                                    <wp:effectExtent l="0" t="0" r="0" b="0"/>
                                    <wp:docPr id="5" name="image28.jpe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image28.jpeg"/>
                                            <pic:cNvPicPr/>
                                          </pic:nvPicPr>
                                          <pic:blipFill>
                                            <a:blip r:embed="rId6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63875" cy="460248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A5AE7" w:rsidRDefault="008A5AE7" w:rsidP="008A5AE7">
                              <w:pPr>
                                <w:spacing w:before="5"/>
                                <w:rPr>
                                  <w:sz w:val="98"/>
                                </w:rPr>
                              </w:pPr>
                            </w:p>
                            <w:p w:rsidR="008A5AE7" w:rsidRPr="008A5AE7" w:rsidRDefault="008A5AE7" w:rsidP="00570BDC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44"/>
                                </w:tabs>
                                <w:autoSpaceDE w:val="0"/>
                                <w:autoSpaceDN w:val="0"/>
                                <w:ind w:left="743" w:hanging="271"/>
                                <w:jc w:val="left"/>
                                <w:rPr>
                                  <w:sz w:val="30"/>
                                </w:rPr>
                              </w:pPr>
                              <w:r w:rsidRPr="008A5AE7">
                                <w:rPr>
                                  <w:color w:val="326500"/>
                                  <w:sz w:val="28"/>
                                </w:rPr>
                                <w:t>Harvested</w:t>
                              </w:r>
                              <w:r w:rsidRPr="008A5AE7">
                                <w:rPr>
                                  <w:color w:val="326500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 w:rsidRPr="008A5AE7">
                                <w:rPr>
                                  <w:color w:val="326500"/>
                                  <w:sz w:val="28"/>
                                </w:rPr>
                                <w:t>mate</w:t>
                              </w:r>
                            </w:p>
                            <w:p w:rsidR="008A5AE7" w:rsidRPr="008A5AE7" w:rsidRDefault="008A5AE7" w:rsidP="00570BDC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44"/>
                                </w:tabs>
                                <w:autoSpaceDE w:val="0"/>
                                <w:autoSpaceDN w:val="0"/>
                                <w:ind w:left="743" w:hanging="271"/>
                                <w:jc w:val="left"/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1"/>
                                <w:rPr>
                                  <w:sz w:val="2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47"/>
                                </w:tabs>
                                <w:autoSpaceDE w:val="0"/>
                                <w:autoSpaceDN w:val="0"/>
                                <w:spacing w:line="249" w:lineRule="auto"/>
                                <w:ind w:right="4692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326500"/>
                                  <w:sz w:val="28"/>
                                </w:rPr>
                                <w:t>Smallholder farmers in relation to private and non-commercial</w:t>
                              </w:r>
                              <w:r>
                                <w:rPr>
                                  <w:color w:val="326500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326500"/>
                                  <w:sz w:val="28"/>
                                </w:rPr>
                                <w:t>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8" o:spid="_x0000_s1050" style="position:absolute;margin-left:65.95pt;margin-top:16.95pt;width:480pt;height:270pt;z-index:-251658240;mso-wrap-distance-left:0;mso-wrap-distance-right:0;mso-position-horizontal-relative:page;mso-position-vertical-relative:text" coordorigin="1319,339" coordsize="9600,5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">
                <v:shape id="Picture 92" o:spid="_x0000_s1051" type="#_x0000_t75" style="position:absolute;left:7774;top:1259;width:384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">
                  <v:imagedata r:id="rId69" o:title=""/>
                </v:shape>
                <v:shape id="Text Box 93" o:spid="_x0000_s1052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6"/>
                          <w:ind w:left="2888" w:right="2886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Information and guidance</w:t>
                        </w:r>
                      </w:p>
                      <w:p w:rsidR="008A5AE7" w:rsidRDefault="008A5AE7" w:rsidP="008A5AE7">
                        <w:pPr>
                          <w:spacing w:before="3"/>
                          <w:rPr>
                            <w:sz w:val="32"/>
                          </w:rPr>
                        </w:pPr>
                      </w:p>
                      <w:p w:rsidR="008A5AE7" w:rsidRDefault="008A5AE7" w:rsidP="008A5AE7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747"/>
                            <w:tab w:val="left" w:pos="5545"/>
                          </w:tabs>
                          <w:autoSpaceDE w:val="0"/>
                          <w:autoSpaceDN w:val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326500"/>
                            <w:sz w:val="28"/>
                          </w:rPr>
                          <w:t>Essentially</w:t>
                        </w:r>
                        <w:r>
                          <w:rPr>
                            <w:color w:val="326500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326500"/>
                            <w:sz w:val="28"/>
                          </w:rPr>
                          <w:t>Derived</w:t>
                        </w:r>
                        <w:r>
                          <w:rPr>
                            <w:color w:val="326500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326500"/>
                            <w:spacing w:val="-3"/>
                            <w:sz w:val="28"/>
                          </w:rPr>
                          <w:t>Varieties</w:t>
                        </w:r>
                        <w:r>
                          <w:rPr>
                            <w:color w:val="326500"/>
                            <w:spacing w:val="-3"/>
                            <w:sz w:val="28"/>
                          </w:rPr>
                          <w:tab/>
                        </w:r>
                        <w:r>
                          <w:rPr>
                            <w:noProof/>
                            <w:color w:val="326500"/>
                            <w:position w:val="-28"/>
                            <w:sz w:val="28"/>
                          </w:rPr>
                          <w:drawing>
                            <wp:inline distT="0" distB="0" distL="0" distR="0" wp14:anchorId="670F929E" wp14:editId="5B78A697">
                              <wp:extent cx="263875" cy="460248"/>
                              <wp:effectExtent l="0" t="0" r="0" b="0"/>
                              <wp:docPr id="5" name="image2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image28.jpeg"/>
                                      <pic:cNvPicPr/>
                                    </pic:nvPicPr>
                                    <pic:blipFill>
                                      <a:blip r:embed="rId6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3875" cy="4602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A5AE7" w:rsidRDefault="008A5AE7" w:rsidP="008A5AE7">
                        <w:pPr>
                          <w:spacing w:before="5"/>
                          <w:rPr>
                            <w:sz w:val="98"/>
                          </w:rPr>
                        </w:pPr>
                      </w:p>
                      <w:p w:rsidR="008A5AE7" w:rsidRPr="008A5AE7" w:rsidRDefault="008A5AE7" w:rsidP="00570BDC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744"/>
                          </w:tabs>
                          <w:autoSpaceDE w:val="0"/>
                          <w:autoSpaceDN w:val="0"/>
                          <w:ind w:left="743" w:hanging="271"/>
                          <w:jc w:val="left"/>
                          <w:rPr>
                            <w:sz w:val="30"/>
                          </w:rPr>
                        </w:pPr>
                        <w:r w:rsidRPr="008A5AE7">
                          <w:rPr>
                            <w:color w:val="326500"/>
                            <w:sz w:val="28"/>
                          </w:rPr>
                          <w:t>Harvested</w:t>
                        </w:r>
                        <w:r w:rsidRPr="008A5AE7">
                          <w:rPr>
                            <w:color w:val="326500"/>
                            <w:spacing w:val="-1"/>
                            <w:sz w:val="28"/>
                          </w:rPr>
                          <w:t xml:space="preserve"> </w:t>
                        </w:r>
                        <w:r w:rsidRPr="008A5AE7">
                          <w:rPr>
                            <w:color w:val="326500"/>
                            <w:sz w:val="28"/>
                          </w:rPr>
                          <w:t>mate</w:t>
                        </w:r>
                      </w:p>
                      <w:p w:rsidR="008A5AE7" w:rsidRPr="008A5AE7" w:rsidRDefault="008A5AE7" w:rsidP="00570BDC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744"/>
                          </w:tabs>
                          <w:autoSpaceDE w:val="0"/>
                          <w:autoSpaceDN w:val="0"/>
                          <w:ind w:left="743" w:hanging="271"/>
                          <w:jc w:val="left"/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spacing w:before="1"/>
                          <w:rPr>
                            <w:sz w:val="28"/>
                          </w:rPr>
                        </w:pPr>
                      </w:p>
                      <w:p w:rsidR="008A5AE7" w:rsidRDefault="008A5AE7" w:rsidP="008A5AE7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747"/>
                          </w:tabs>
                          <w:autoSpaceDE w:val="0"/>
                          <w:autoSpaceDN w:val="0"/>
                          <w:spacing w:line="249" w:lineRule="auto"/>
                          <w:ind w:right="4692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326500"/>
                            <w:sz w:val="28"/>
                          </w:rPr>
                          <w:t>Smallholder farmers in relation to private and non-commercial</w:t>
                        </w:r>
                        <w:r>
                          <w:rPr>
                            <w:color w:val="326500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326500"/>
                            <w:sz w:val="28"/>
                          </w:rPr>
                          <w:t>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2"/>
        </w:rPr>
        <w:sectPr w:rsidR="008A5AE7" w:rsidRPr="008A5AE7">
          <w:headerReference w:type="default" r:id="rId70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365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6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" y="681"/>
                            <a:ext cx="7064" cy="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7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7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65" o:spid="_x0000_s1053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">
                <v:shape id="Picture 55" o:spid="_x0000_s1054" type="#_x0000_t75" style="position:absolute;left:1270;top:681;width:7064;height:4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">
                  <v:imagedata r:id="rId72" o:title=""/>
                </v:shape>
                <v:shape id="Text Box 56" o:spid="_x0000_s1055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7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78720" behindDoc="1" locked="0" layoutInCell="1" allowOverlap="1">
                <wp:simplePos x="0" y="0"/>
                <wp:positionH relativeFrom="page">
                  <wp:posOffset>844550</wp:posOffset>
                </wp:positionH>
                <wp:positionV relativeFrom="paragraph">
                  <wp:posOffset>226060</wp:posOffset>
                </wp:positionV>
                <wp:extent cx="6083300" cy="3416300"/>
                <wp:effectExtent l="0" t="0" r="12700" b="12700"/>
                <wp:wrapTopAndBottom/>
                <wp:docPr id="348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3416300"/>
                          <a:chOff x="1329" y="349"/>
                          <a:chExt cx="9580" cy="5380"/>
                        </a:xfrm>
                      </wpg:grpSpPr>
                      <pic:pic xmlns:pic="http://schemas.openxmlformats.org/drawingml/2006/picture">
                        <pic:nvPicPr>
                          <pic:cNvPr id="349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0" y="1791"/>
                            <a:ext cx="2921" cy="2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0" name="AutoShape 96"/>
                        <wps:cNvSpPr>
                          <a:spLocks/>
                        </wps:cNvSpPr>
                        <wps:spPr bwMode="auto">
                          <a:xfrm>
                            <a:off x="3696" y="948"/>
                            <a:ext cx="6350" cy="830"/>
                          </a:xfrm>
                          <a:custGeom>
                            <a:avLst/>
                            <a:gdLst>
                              <a:gd name="T0" fmla="+- 0 3850 3696"/>
                              <a:gd name="T1" fmla="*/ T0 w 6350"/>
                              <a:gd name="T2" fmla="+- 0 948 948"/>
                              <a:gd name="T3" fmla="*/ 948 h 830"/>
                              <a:gd name="T4" fmla="+- 0 3758 3696"/>
                              <a:gd name="T5" fmla="*/ T4 w 6350"/>
                              <a:gd name="T6" fmla="+- 0 979 948"/>
                              <a:gd name="T7" fmla="*/ 979 h 830"/>
                              <a:gd name="T8" fmla="+- 0 3702 3696"/>
                              <a:gd name="T9" fmla="*/ T8 w 6350"/>
                              <a:gd name="T10" fmla="+- 0 1059 948"/>
                              <a:gd name="T11" fmla="*/ 1059 h 830"/>
                              <a:gd name="T12" fmla="+- 0 3696 3696"/>
                              <a:gd name="T13" fmla="*/ T12 w 6350"/>
                              <a:gd name="T14" fmla="+- 0 1089 948"/>
                              <a:gd name="T15" fmla="*/ 1089 h 830"/>
                              <a:gd name="T16" fmla="+- 0 3698 3696"/>
                              <a:gd name="T17" fmla="*/ T16 w 6350"/>
                              <a:gd name="T18" fmla="+- 0 1655 948"/>
                              <a:gd name="T19" fmla="*/ 1655 h 830"/>
                              <a:gd name="T20" fmla="+- 0 3708 3696"/>
                              <a:gd name="T21" fmla="*/ T20 w 6350"/>
                              <a:gd name="T22" fmla="+- 0 1685 948"/>
                              <a:gd name="T23" fmla="*/ 1685 h 830"/>
                              <a:gd name="T24" fmla="+- 0 3727 3696"/>
                              <a:gd name="T25" fmla="*/ T24 w 6350"/>
                              <a:gd name="T26" fmla="+- 0 1717 948"/>
                              <a:gd name="T27" fmla="*/ 1717 h 830"/>
                              <a:gd name="T28" fmla="+- 0 3752 3696"/>
                              <a:gd name="T29" fmla="*/ T28 w 6350"/>
                              <a:gd name="T30" fmla="+- 0 1744 948"/>
                              <a:gd name="T31" fmla="*/ 1744 h 830"/>
                              <a:gd name="T32" fmla="+- 0 3778 3696"/>
                              <a:gd name="T33" fmla="*/ T32 w 6350"/>
                              <a:gd name="T34" fmla="+- 0 1759 948"/>
                              <a:gd name="T35" fmla="*/ 1759 h 830"/>
                              <a:gd name="T36" fmla="+- 0 3813 3696"/>
                              <a:gd name="T37" fmla="*/ T36 w 6350"/>
                              <a:gd name="T38" fmla="+- 0 1774 948"/>
                              <a:gd name="T39" fmla="*/ 1774 h 830"/>
                              <a:gd name="T40" fmla="+- 0 3851 3696"/>
                              <a:gd name="T41" fmla="*/ T40 w 6350"/>
                              <a:gd name="T42" fmla="+- 0 1777 948"/>
                              <a:gd name="T43" fmla="*/ 1777 h 830"/>
                              <a:gd name="T44" fmla="+- 0 9923 3696"/>
                              <a:gd name="T45" fmla="*/ T44 w 6350"/>
                              <a:gd name="T46" fmla="+- 0 1775 948"/>
                              <a:gd name="T47" fmla="*/ 1775 h 830"/>
                              <a:gd name="T48" fmla="+- 0 10004 3696"/>
                              <a:gd name="T49" fmla="*/ T48 w 6350"/>
                              <a:gd name="T50" fmla="+- 0 1728 948"/>
                              <a:gd name="T51" fmla="*/ 1728 h 830"/>
                              <a:gd name="T52" fmla="+- 0 3817 3696"/>
                              <a:gd name="T53" fmla="*/ T52 w 6350"/>
                              <a:gd name="T54" fmla="+- 0 1723 948"/>
                              <a:gd name="T55" fmla="*/ 1723 h 830"/>
                              <a:gd name="T56" fmla="+- 0 3765 3696"/>
                              <a:gd name="T57" fmla="*/ T56 w 6350"/>
                              <a:gd name="T58" fmla="+- 0 1683 948"/>
                              <a:gd name="T59" fmla="*/ 1683 h 830"/>
                              <a:gd name="T60" fmla="+- 0 3748 3696"/>
                              <a:gd name="T61" fmla="*/ T60 w 6350"/>
                              <a:gd name="T62" fmla="+- 0 1643 948"/>
                              <a:gd name="T63" fmla="*/ 1643 h 830"/>
                              <a:gd name="T64" fmla="+- 0 3745 3696"/>
                              <a:gd name="T65" fmla="*/ T64 w 6350"/>
                              <a:gd name="T66" fmla="+- 0 1103 948"/>
                              <a:gd name="T67" fmla="*/ 1103 h 830"/>
                              <a:gd name="T68" fmla="+- 0 3748 3696"/>
                              <a:gd name="T69" fmla="*/ T68 w 6350"/>
                              <a:gd name="T70" fmla="+- 0 1080 948"/>
                              <a:gd name="T71" fmla="*/ 1080 h 830"/>
                              <a:gd name="T72" fmla="+- 0 3764 3696"/>
                              <a:gd name="T73" fmla="*/ T72 w 6350"/>
                              <a:gd name="T74" fmla="+- 0 1043 948"/>
                              <a:gd name="T75" fmla="*/ 1043 h 830"/>
                              <a:gd name="T76" fmla="+- 0 3778 3696"/>
                              <a:gd name="T77" fmla="*/ T76 w 6350"/>
                              <a:gd name="T78" fmla="+- 0 1027 948"/>
                              <a:gd name="T79" fmla="*/ 1027 h 830"/>
                              <a:gd name="T80" fmla="+- 0 3793 3696"/>
                              <a:gd name="T81" fmla="*/ T80 w 6350"/>
                              <a:gd name="T82" fmla="+- 0 1015 948"/>
                              <a:gd name="T83" fmla="*/ 1015 h 830"/>
                              <a:gd name="T84" fmla="+- 0 3815 3696"/>
                              <a:gd name="T85" fmla="*/ T84 w 6350"/>
                              <a:gd name="T86" fmla="+- 0 1004 948"/>
                              <a:gd name="T87" fmla="*/ 1004 h 830"/>
                              <a:gd name="T88" fmla="+- 0 3838 3696"/>
                              <a:gd name="T89" fmla="*/ T88 w 6350"/>
                              <a:gd name="T90" fmla="+- 0 999 948"/>
                              <a:gd name="T91" fmla="*/ 999 h 830"/>
                              <a:gd name="T92" fmla="+- 0 10002 3696"/>
                              <a:gd name="T93" fmla="*/ T92 w 6350"/>
                              <a:gd name="T94" fmla="+- 0 997 948"/>
                              <a:gd name="T95" fmla="*/ 997 h 830"/>
                              <a:gd name="T96" fmla="+- 0 9953 3696"/>
                              <a:gd name="T97" fmla="*/ T96 w 6350"/>
                              <a:gd name="T98" fmla="+- 0 961 948"/>
                              <a:gd name="T99" fmla="*/ 961 h 830"/>
                              <a:gd name="T100" fmla="+- 0 10002 3696"/>
                              <a:gd name="T101" fmla="*/ T100 w 6350"/>
                              <a:gd name="T102" fmla="+- 0 997 948"/>
                              <a:gd name="T103" fmla="*/ 997 h 830"/>
                              <a:gd name="T104" fmla="+- 0 9902 3696"/>
                              <a:gd name="T105" fmla="*/ T104 w 6350"/>
                              <a:gd name="T106" fmla="+- 0 999 948"/>
                              <a:gd name="T107" fmla="*/ 999 h 830"/>
                              <a:gd name="T108" fmla="+- 0 9944 3696"/>
                              <a:gd name="T109" fmla="*/ T108 w 6350"/>
                              <a:gd name="T110" fmla="+- 0 1013 948"/>
                              <a:gd name="T111" fmla="*/ 1013 h 830"/>
                              <a:gd name="T112" fmla="+- 0 9987 3696"/>
                              <a:gd name="T113" fmla="*/ T112 w 6350"/>
                              <a:gd name="T114" fmla="+- 0 1061 948"/>
                              <a:gd name="T115" fmla="*/ 1061 h 830"/>
                              <a:gd name="T116" fmla="+- 0 9996 3696"/>
                              <a:gd name="T117" fmla="*/ T116 w 6350"/>
                              <a:gd name="T118" fmla="+- 0 1103 948"/>
                              <a:gd name="T119" fmla="*/ 1103 h 830"/>
                              <a:gd name="T120" fmla="+- 0 9995 3696"/>
                              <a:gd name="T121" fmla="*/ T120 w 6350"/>
                              <a:gd name="T122" fmla="+- 0 1635 948"/>
                              <a:gd name="T123" fmla="*/ 1635 h 830"/>
                              <a:gd name="T124" fmla="+- 0 9981 3696"/>
                              <a:gd name="T125" fmla="*/ T124 w 6350"/>
                              <a:gd name="T126" fmla="+- 0 1677 948"/>
                              <a:gd name="T127" fmla="*/ 1677 h 830"/>
                              <a:gd name="T128" fmla="+- 0 9933 3696"/>
                              <a:gd name="T129" fmla="*/ T128 w 6350"/>
                              <a:gd name="T130" fmla="+- 0 1719 948"/>
                              <a:gd name="T131" fmla="*/ 1719 h 830"/>
                              <a:gd name="T132" fmla="+- 0 9889 3696"/>
                              <a:gd name="T133" fmla="*/ T132 w 6350"/>
                              <a:gd name="T134" fmla="+- 0 1728 948"/>
                              <a:gd name="T135" fmla="*/ 1728 h 830"/>
                              <a:gd name="T136" fmla="+- 0 10007 3696"/>
                              <a:gd name="T137" fmla="*/ T136 w 6350"/>
                              <a:gd name="T138" fmla="+- 0 1726 948"/>
                              <a:gd name="T139" fmla="*/ 1726 h 830"/>
                              <a:gd name="T140" fmla="+- 0 10045 3696"/>
                              <a:gd name="T141" fmla="*/ T140 w 6350"/>
                              <a:gd name="T142" fmla="+- 0 1637 948"/>
                              <a:gd name="T143" fmla="*/ 1637 h 830"/>
                              <a:gd name="T144" fmla="+- 0 10042 3696"/>
                              <a:gd name="T145" fmla="*/ T144 w 6350"/>
                              <a:gd name="T146" fmla="+- 0 1071 948"/>
                              <a:gd name="T147" fmla="*/ 1071 h 830"/>
                              <a:gd name="T148" fmla="+- 0 10002 3696"/>
                              <a:gd name="T149" fmla="*/ T148 w 6350"/>
                              <a:gd name="T150" fmla="+- 0 997 948"/>
                              <a:gd name="T151" fmla="*/ 997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6350" h="830">
                                <a:moveTo>
                                  <a:pt x="6209" y="0"/>
                                </a:moveTo>
                                <a:lnTo>
                                  <a:pt x="154" y="0"/>
                                </a:lnTo>
                                <a:lnTo>
                                  <a:pt x="105" y="8"/>
                                </a:lnTo>
                                <a:lnTo>
                                  <a:pt x="62" y="31"/>
                                </a:lnTo>
                                <a:lnTo>
                                  <a:pt x="28" y="66"/>
                                </a:lnTo>
                                <a:lnTo>
                                  <a:pt x="6" y="111"/>
                                </a:lnTo>
                                <a:lnTo>
                                  <a:pt x="2" y="125"/>
                                </a:lnTo>
                                <a:lnTo>
                                  <a:pt x="0" y="141"/>
                                </a:lnTo>
                                <a:lnTo>
                                  <a:pt x="0" y="693"/>
                                </a:lnTo>
                                <a:lnTo>
                                  <a:pt x="2" y="707"/>
                                </a:lnTo>
                                <a:lnTo>
                                  <a:pt x="7" y="723"/>
                                </a:lnTo>
                                <a:lnTo>
                                  <a:pt x="12" y="737"/>
                                </a:lnTo>
                                <a:lnTo>
                                  <a:pt x="21" y="754"/>
                                </a:lnTo>
                                <a:lnTo>
                                  <a:pt x="31" y="769"/>
                                </a:lnTo>
                                <a:lnTo>
                                  <a:pt x="43" y="782"/>
                                </a:lnTo>
                                <a:lnTo>
                                  <a:pt x="56" y="796"/>
                                </a:lnTo>
                                <a:lnTo>
                                  <a:pt x="68" y="804"/>
                                </a:lnTo>
                                <a:lnTo>
                                  <a:pt x="82" y="811"/>
                                </a:lnTo>
                                <a:lnTo>
                                  <a:pt x="98" y="820"/>
                                </a:lnTo>
                                <a:lnTo>
                                  <a:pt x="117" y="826"/>
                                </a:lnTo>
                                <a:lnTo>
                                  <a:pt x="137" y="829"/>
                                </a:lnTo>
                                <a:lnTo>
                                  <a:pt x="155" y="829"/>
                                </a:lnTo>
                                <a:lnTo>
                                  <a:pt x="6211" y="829"/>
                                </a:lnTo>
                                <a:lnTo>
                                  <a:pt x="6227" y="827"/>
                                </a:lnTo>
                                <a:lnTo>
                                  <a:pt x="6273" y="808"/>
                                </a:lnTo>
                                <a:lnTo>
                                  <a:pt x="6308" y="780"/>
                                </a:lnTo>
                                <a:lnTo>
                                  <a:pt x="155" y="780"/>
                                </a:lnTo>
                                <a:lnTo>
                                  <a:pt x="121" y="775"/>
                                </a:lnTo>
                                <a:lnTo>
                                  <a:pt x="92" y="759"/>
                                </a:lnTo>
                                <a:lnTo>
                                  <a:pt x="69" y="735"/>
                                </a:lnTo>
                                <a:lnTo>
                                  <a:pt x="54" y="705"/>
                                </a:lnTo>
                                <a:lnTo>
                                  <a:pt x="52" y="695"/>
                                </a:lnTo>
                                <a:lnTo>
                                  <a:pt x="49" y="675"/>
                                </a:lnTo>
                                <a:lnTo>
                                  <a:pt x="49" y="155"/>
                                </a:lnTo>
                                <a:lnTo>
                                  <a:pt x="50" y="143"/>
                                </a:lnTo>
                                <a:lnTo>
                                  <a:pt x="52" y="132"/>
                                </a:lnTo>
                                <a:lnTo>
                                  <a:pt x="62" y="103"/>
                                </a:lnTo>
                                <a:lnTo>
                                  <a:pt x="68" y="95"/>
                                </a:lnTo>
                                <a:lnTo>
                                  <a:pt x="74" y="88"/>
                                </a:lnTo>
                                <a:lnTo>
                                  <a:pt x="82" y="79"/>
                                </a:lnTo>
                                <a:lnTo>
                                  <a:pt x="89" y="73"/>
                                </a:lnTo>
                                <a:lnTo>
                                  <a:pt x="97" y="67"/>
                                </a:lnTo>
                                <a:lnTo>
                                  <a:pt x="106" y="63"/>
                                </a:lnTo>
                                <a:lnTo>
                                  <a:pt x="119" y="56"/>
                                </a:lnTo>
                                <a:lnTo>
                                  <a:pt x="130" y="53"/>
                                </a:lnTo>
                                <a:lnTo>
                                  <a:pt x="142" y="51"/>
                                </a:lnTo>
                                <a:lnTo>
                                  <a:pt x="156" y="49"/>
                                </a:lnTo>
                                <a:lnTo>
                                  <a:pt x="6306" y="49"/>
                                </a:lnTo>
                                <a:lnTo>
                                  <a:pt x="6298" y="39"/>
                                </a:lnTo>
                                <a:lnTo>
                                  <a:pt x="6257" y="13"/>
                                </a:lnTo>
                                <a:lnTo>
                                  <a:pt x="6209" y="0"/>
                                </a:lnTo>
                                <a:close/>
                                <a:moveTo>
                                  <a:pt x="6306" y="49"/>
                                </a:moveTo>
                                <a:lnTo>
                                  <a:pt x="6194" y="49"/>
                                </a:lnTo>
                                <a:lnTo>
                                  <a:pt x="6206" y="51"/>
                                </a:lnTo>
                                <a:lnTo>
                                  <a:pt x="6217" y="52"/>
                                </a:lnTo>
                                <a:lnTo>
                                  <a:pt x="6248" y="65"/>
                                </a:lnTo>
                                <a:lnTo>
                                  <a:pt x="6273" y="86"/>
                                </a:lnTo>
                                <a:lnTo>
                                  <a:pt x="6291" y="113"/>
                                </a:lnTo>
                                <a:lnTo>
                                  <a:pt x="6299" y="145"/>
                                </a:lnTo>
                                <a:lnTo>
                                  <a:pt x="6300" y="155"/>
                                </a:lnTo>
                                <a:lnTo>
                                  <a:pt x="6300" y="675"/>
                                </a:lnTo>
                                <a:lnTo>
                                  <a:pt x="6299" y="687"/>
                                </a:lnTo>
                                <a:lnTo>
                                  <a:pt x="6298" y="697"/>
                                </a:lnTo>
                                <a:lnTo>
                                  <a:pt x="6285" y="729"/>
                                </a:lnTo>
                                <a:lnTo>
                                  <a:pt x="6264" y="754"/>
                                </a:lnTo>
                                <a:lnTo>
                                  <a:pt x="6237" y="771"/>
                                </a:lnTo>
                                <a:lnTo>
                                  <a:pt x="6204" y="779"/>
                                </a:lnTo>
                                <a:lnTo>
                                  <a:pt x="6193" y="780"/>
                                </a:lnTo>
                                <a:lnTo>
                                  <a:pt x="6308" y="780"/>
                                </a:lnTo>
                                <a:lnTo>
                                  <a:pt x="6311" y="778"/>
                                </a:lnTo>
                                <a:lnTo>
                                  <a:pt x="6337" y="737"/>
                                </a:lnTo>
                                <a:lnTo>
                                  <a:pt x="6349" y="689"/>
                                </a:lnTo>
                                <a:lnTo>
                                  <a:pt x="6349" y="138"/>
                                </a:lnTo>
                                <a:lnTo>
                                  <a:pt x="6346" y="123"/>
                                </a:lnTo>
                                <a:lnTo>
                                  <a:pt x="6328" y="76"/>
                                </a:lnTo>
                                <a:lnTo>
                                  <a:pt x="6306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4" y="4777"/>
                            <a:ext cx="368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2" name="AutoShape 98"/>
                        <wps:cNvSpPr>
                          <a:spLocks/>
                        </wps:cNvSpPr>
                        <wps:spPr bwMode="auto">
                          <a:xfrm>
                            <a:off x="3696" y="1728"/>
                            <a:ext cx="6350" cy="3002"/>
                          </a:xfrm>
                          <a:custGeom>
                            <a:avLst/>
                            <a:gdLst>
                              <a:gd name="T0" fmla="+- 0 4212 3696"/>
                              <a:gd name="T1" fmla="*/ T0 w 6350"/>
                              <a:gd name="T2" fmla="+- 0 1728 1728"/>
                              <a:gd name="T3" fmla="*/ 1728 h 3002"/>
                              <a:gd name="T4" fmla="+- 0 4065 3696"/>
                              <a:gd name="T5" fmla="*/ T4 w 6350"/>
                              <a:gd name="T6" fmla="+- 0 1749 1728"/>
                              <a:gd name="T7" fmla="*/ 1749 h 3002"/>
                              <a:gd name="T8" fmla="+- 0 3934 3696"/>
                              <a:gd name="T9" fmla="*/ T8 w 6350"/>
                              <a:gd name="T10" fmla="+- 0 1810 1728"/>
                              <a:gd name="T11" fmla="*/ 1810 h 3002"/>
                              <a:gd name="T12" fmla="+- 0 3824 3696"/>
                              <a:gd name="T13" fmla="*/ T12 w 6350"/>
                              <a:gd name="T14" fmla="+- 0 1904 1728"/>
                              <a:gd name="T15" fmla="*/ 1904 h 3002"/>
                              <a:gd name="T16" fmla="+- 0 3745 3696"/>
                              <a:gd name="T17" fmla="*/ T16 w 6350"/>
                              <a:gd name="T18" fmla="+- 0 2024 1728"/>
                              <a:gd name="T19" fmla="*/ 2024 h 3002"/>
                              <a:gd name="T20" fmla="+- 0 3702 3696"/>
                              <a:gd name="T21" fmla="*/ T20 w 6350"/>
                              <a:gd name="T22" fmla="+- 0 2166 1728"/>
                              <a:gd name="T23" fmla="*/ 2166 h 3002"/>
                              <a:gd name="T24" fmla="+- 0 3696 3696"/>
                              <a:gd name="T25" fmla="*/ T24 w 6350"/>
                              <a:gd name="T26" fmla="+- 0 2218 1728"/>
                              <a:gd name="T27" fmla="*/ 2218 h 3002"/>
                              <a:gd name="T28" fmla="+- 0 3698 3696"/>
                              <a:gd name="T29" fmla="*/ T28 w 6350"/>
                              <a:gd name="T30" fmla="+- 0 4266 1728"/>
                              <a:gd name="T31" fmla="*/ 4266 h 3002"/>
                              <a:gd name="T32" fmla="+- 0 3729 3696"/>
                              <a:gd name="T33" fmla="*/ T32 w 6350"/>
                              <a:gd name="T34" fmla="+- 0 4395 1728"/>
                              <a:gd name="T35" fmla="*/ 4395 h 3002"/>
                              <a:gd name="T36" fmla="+- 0 3809 3696"/>
                              <a:gd name="T37" fmla="*/ T36 w 6350"/>
                              <a:gd name="T38" fmla="+- 0 4536 1728"/>
                              <a:gd name="T39" fmla="*/ 4536 h 3002"/>
                              <a:gd name="T40" fmla="+- 0 3884 3696"/>
                              <a:gd name="T41" fmla="*/ T40 w 6350"/>
                              <a:gd name="T42" fmla="+- 0 4612 1728"/>
                              <a:gd name="T43" fmla="*/ 4612 h 3002"/>
                              <a:gd name="T44" fmla="+- 0 3973 3696"/>
                              <a:gd name="T45" fmla="*/ T44 w 6350"/>
                              <a:gd name="T46" fmla="+- 0 4671 1728"/>
                              <a:gd name="T47" fmla="*/ 4671 h 3002"/>
                              <a:gd name="T48" fmla="+- 0 4130 3696"/>
                              <a:gd name="T49" fmla="*/ T48 w 6350"/>
                              <a:gd name="T50" fmla="+- 0 4723 1728"/>
                              <a:gd name="T51" fmla="*/ 4723 h 3002"/>
                              <a:gd name="T52" fmla="+- 0 9529 3696"/>
                              <a:gd name="T53" fmla="*/ T52 w 6350"/>
                              <a:gd name="T54" fmla="+- 0 4729 1728"/>
                              <a:gd name="T55" fmla="*/ 4729 h 3002"/>
                              <a:gd name="T56" fmla="+- 0 9582 3696"/>
                              <a:gd name="T57" fmla="*/ T56 w 6350"/>
                              <a:gd name="T58" fmla="+- 0 4726 1728"/>
                              <a:gd name="T59" fmla="*/ 4726 h 3002"/>
                              <a:gd name="T60" fmla="+- 0 9726 3696"/>
                              <a:gd name="T61" fmla="*/ T60 w 6350"/>
                              <a:gd name="T62" fmla="+- 0 4690 1728"/>
                              <a:gd name="T63" fmla="*/ 4690 h 3002"/>
                              <a:gd name="T64" fmla="+- 0 4212 3696"/>
                              <a:gd name="T65" fmla="*/ T64 w 6350"/>
                              <a:gd name="T66" fmla="+- 0 4679 1728"/>
                              <a:gd name="T67" fmla="*/ 4679 h 3002"/>
                              <a:gd name="T68" fmla="+- 0 4065 3696"/>
                              <a:gd name="T69" fmla="*/ T68 w 6350"/>
                              <a:gd name="T70" fmla="+- 0 4656 1728"/>
                              <a:gd name="T71" fmla="*/ 4656 h 3002"/>
                              <a:gd name="T72" fmla="+- 0 3937 3696"/>
                              <a:gd name="T73" fmla="*/ T72 w 6350"/>
                              <a:gd name="T74" fmla="+- 0 4589 1728"/>
                              <a:gd name="T75" fmla="*/ 4589 h 3002"/>
                              <a:gd name="T76" fmla="+- 0 3835 3696"/>
                              <a:gd name="T77" fmla="*/ T76 w 6350"/>
                              <a:gd name="T78" fmla="+- 0 4487 1728"/>
                              <a:gd name="T79" fmla="*/ 4487 h 3002"/>
                              <a:gd name="T80" fmla="+- 0 3768 3696"/>
                              <a:gd name="T81" fmla="*/ T80 w 6350"/>
                              <a:gd name="T82" fmla="+- 0 4356 1728"/>
                              <a:gd name="T83" fmla="*/ 4356 h 3002"/>
                              <a:gd name="T84" fmla="+- 0 3748 3696"/>
                              <a:gd name="T85" fmla="*/ T84 w 6350"/>
                              <a:gd name="T86" fmla="+- 0 4259 1728"/>
                              <a:gd name="T87" fmla="*/ 4259 h 3002"/>
                              <a:gd name="T88" fmla="+- 0 3745 3696"/>
                              <a:gd name="T89" fmla="*/ T88 w 6350"/>
                              <a:gd name="T90" fmla="+- 0 4212 1728"/>
                              <a:gd name="T91" fmla="*/ 4212 h 3002"/>
                              <a:gd name="T92" fmla="+- 0 3747 3696"/>
                              <a:gd name="T93" fmla="*/ T92 w 6350"/>
                              <a:gd name="T94" fmla="+- 0 2218 1728"/>
                              <a:gd name="T95" fmla="*/ 2218 h 3002"/>
                              <a:gd name="T96" fmla="+- 0 3755 3696"/>
                              <a:gd name="T97" fmla="*/ T96 w 6350"/>
                              <a:gd name="T98" fmla="+- 0 2151 1728"/>
                              <a:gd name="T99" fmla="*/ 2151 h 3002"/>
                              <a:gd name="T100" fmla="+- 0 3807 3696"/>
                              <a:gd name="T101" fmla="*/ T100 w 6350"/>
                              <a:gd name="T102" fmla="+- 0 2013 1728"/>
                              <a:gd name="T103" fmla="*/ 2013 h 3002"/>
                              <a:gd name="T104" fmla="+- 0 3899 3696"/>
                              <a:gd name="T105" fmla="*/ T104 w 6350"/>
                              <a:gd name="T106" fmla="+- 0 1899 1728"/>
                              <a:gd name="T107" fmla="*/ 1899 h 3002"/>
                              <a:gd name="T108" fmla="+- 0 3934 3696"/>
                              <a:gd name="T109" fmla="*/ T108 w 6350"/>
                              <a:gd name="T110" fmla="+- 0 1870 1728"/>
                              <a:gd name="T111" fmla="*/ 1870 h 3002"/>
                              <a:gd name="T112" fmla="+- 0 4066 3696"/>
                              <a:gd name="T113" fmla="*/ T112 w 6350"/>
                              <a:gd name="T114" fmla="+- 0 1802 1728"/>
                              <a:gd name="T115" fmla="*/ 1802 h 3002"/>
                              <a:gd name="T116" fmla="+- 0 4213 3696"/>
                              <a:gd name="T117" fmla="*/ T116 w 6350"/>
                              <a:gd name="T118" fmla="+- 0 1777 1728"/>
                              <a:gd name="T119" fmla="*/ 1777 h 3002"/>
                              <a:gd name="T120" fmla="+- 0 9700 3696"/>
                              <a:gd name="T121" fmla="*/ T120 w 6350"/>
                              <a:gd name="T122" fmla="+- 0 1757 1728"/>
                              <a:gd name="T123" fmla="*/ 1757 h 3002"/>
                              <a:gd name="T124" fmla="+- 0 9554 3696"/>
                              <a:gd name="T125" fmla="*/ T124 w 6350"/>
                              <a:gd name="T126" fmla="+- 0 1728 1728"/>
                              <a:gd name="T127" fmla="*/ 1728 h 3002"/>
                              <a:gd name="T128" fmla="+- 0 9529 3696"/>
                              <a:gd name="T129" fmla="*/ T128 w 6350"/>
                              <a:gd name="T130" fmla="+- 0 1777 1728"/>
                              <a:gd name="T131" fmla="*/ 1777 h 3002"/>
                              <a:gd name="T132" fmla="+- 0 9577 3696"/>
                              <a:gd name="T133" fmla="*/ T132 w 6350"/>
                              <a:gd name="T134" fmla="+- 0 1781 1728"/>
                              <a:gd name="T135" fmla="*/ 1781 h 3002"/>
                              <a:gd name="T136" fmla="+- 0 9720 3696"/>
                              <a:gd name="T137" fmla="*/ T136 w 6350"/>
                              <a:gd name="T138" fmla="+- 0 1819 1728"/>
                              <a:gd name="T139" fmla="*/ 1819 h 3002"/>
                              <a:gd name="T140" fmla="+- 0 9842 3696"/>
                              <a:gd name="T141" fmla="*/ T140 w 6350"/>
                              <a:gd name="T142" fmla="+- 0 1898 1728"/>
                              <a:gd name="T143" fmla="*/ 1898 h 3002"/>
                              <a:gd name="T144" fmla="+- 0 9933 3696"/>
                              <a:gd name="T145" fmla="*/ T144 w 6350"/>
                              <a:gd name="T146" fmla="+- 0 2011 1728"/>
                              <a:gd name="T147" fmla="*/ 2011 h 3002"/>
                              <a:gd name="T148" fmla="+- 0 9985 3696"/>
                              <a:gd name="T149" fmla="*/ T148 w 6350"/>
                              <a:gd name="T150" fmla="+- 0 2147 1728"/>
                              <a:gd name="T151" fmla="*/ 2147 h 3002"/>
                              <a:gd name="T152" fmla="+- 0 9996 3696"/>
                              <a:gd name="T153" fmla="*/ T152 w 6350"/>
                              <a:gd name="T154" fmla="+- 0 2245 1728"/>
                              <a:gd name="T155" fmla="*/ 2245 h 3002"/>
                              <a:gd name="T156" fmla="+- 0 9995 3696"/>
                              <a:gd name="T157" fmla="*/ T156 w 6350"/>
                              <a:gd name="T158" fmla="+- 0 4240 1728"/>
                              <a:gd name="T159" fmla="*/ 4240 h 3002"/>
                              <a:gd name="T160" fmla="+- 0 9979 3696"/>
                              <a:gd name="T161" fmla="*/ T160 w 6350"/>
                              <a:gd name="T162" fmla="+- 0 4335 1728"/>
                              <a:gd name="T163" fmla="*/ 4335 h 3002"/>
                              <a:gd name="T164" fmla="+- 0 9919 3696"/>
                              <a:gd name="T165" fmla="*/ T164 w 6350"/>
                              <a:gd name="T166" fmla="+- 0 4468 1728"/>
                              <a:gd name="T167" fmla="*/ 4468 h 3002"/>
                              <a:gd name="T168" fmla="+- 0 9823 3696"/>
                              <a:gd name="T169" fmla="*/ T168 w 6350"/>
                              <a:gd name="T170" fmla="+- 0 4575 1728"/>
                              <a:gd name="T171" fmla="*/ 4575 h 3002"/>
                              <a:gd name="T172" fmla="+- 0 9698 3696"/>
                              <a:gd name="T173" fmla="*/ T172 w 6350"/>
                              <a:gd name="T174" fmla="+- 0 4648 1728"/>
                              <a:gd name="T175" fmla="*/ 4648 h 3002"/>
                              <a:gd name="T176" fmla="+- 0 9552 3696"/>
                              <a:gd name="T177" fmla="*/ T176 w 6350"/>
                              <a:gd name="T178" fmla="+- 0 4679 1728"/>
                              <a:gd name="T179" fmla="*/ 4679 h 3002"/>
                              <a:gd name="T180" fmla="+- 0 9791 3696"/>
                              <a:gd name="T181" fmla="*/ T180 w 6350"/>
                              <a:gd name="T182" fmla="+- 0 4658 1728"/>
                              <a:gd name="T183" fmla="*/ 4658 h 3002"/>
                              <a:gd name="T184" fmla="+- 0 9904 3696"/>
                              <a:gd name="T185" fmla="*/ T184 w 6350"/>
                              <a:gd name="T186" fmla="+- 0 4568 1728"/>
                              <a:gd name="T187" fmla="*/ 4568 h 3002"/>
                              <a:gd name="T188" fmla="+- 0 9987 3696"/>
                              <a:gd name="T189" fmla="*/ T188 w 6350"/>
                              <a:gd name="T190" fmla="+- 0 4451 1728"/>
                              <a:gd name="T191" fmla="*/ 4451 h 3002"/>
                              <a:gd name="T192" fmla="+- 0 10036 3696"/>
                              <a:gd name="T193" fmla="*/ T192 w 6350"/>
                              <a:gd name="T194" fmla="+- 0 4313 1728"/>
                              <a:gd name="T195" fmla="*/ 4313 h 3002"/>
                              <a:gd name="T196" fmla="+- 0 10045 3696"/>
                              <a:gd name="T197" fmla="*/ T196 w 6350"/>
                              <a:gd name="T198" fmla="+- 0 2218 1728"/>
                              <a:gd name="T199" fmla="*/ 2218 h 3002"/>
                              <a:gd name="T200" fmla="+- 0 10030 3696"/>
                              <a:gd name="T201" fmla="*/ T200 w 6350"/>
                              <a:gd name="T202" fmla="+- 0 2117 1728"/>
                              <a:gd name="T203" fmla="*/ 2117 h 3002"/>
                              <a:gd name="T204" fmla="+- 0 9974 3696"/>
                              <a:gd name="T205" fmla="*/ T204 w 6350"/>
                              <a:gd name="T206" fmla="+- 0 1982 1728"/>
                              <a:gd name="T207" fmla="*/ 1982 h 3002"/>
                              <a:gd name="T208" fmla="+- 0 9884 3696"/>
                              <a:gd name="T209" fmla="*/ T208 w 6350"/>
                              <a:gd name="T210" fmla="+- 0 1870 1728"/>
                              <a:gd name="T211" fmla="*/ 1870 h 3002"/>
                              <a:gd name="T212" fmla="+- 0 9767 3696"/>
                              <a:gd name="T213" fmla="*/ T212 w 6350"/>
                              <a:gd name="T214" fmla="+- 0 1786 1728"/>
                              <a:gd name="T215" fmla="*/ 1786 h 3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50" h="3002">
                                <a:moveTo>
                                  <a:pt x="5858" y="0"/>
                                </a:moveTo>
                                <a:lnTo>
                                  <a:pt x="516" y="0"/>
                                </a:lnTo>
                                <a:lnTo>
                                  <a:pt x="441" y="6"/>
                                </a:lnTo>
                                <a:lnTo>
                                  <a:pt x="369" y="21"/>
                                </a:lnTo>
                                <a:lnTo>
                                  <a:pt x="301" y="47"/>
                                </a:lnTo>
                                <a:lnTo>
                                  <a:pt x="238" y="82"/>
                                </a:lnTo>
                                <a:lnTo>
                                  <a:pt x="180" y="125"/>
                                </a:lnTo>
                                <a:lnTo>
                                  <a:pt x="128" y="176"/>
                                </a:lnTo>
                                <a:lnTo>
                                  <a:pt x="84" y="233"/>
                                </a:lnTo>
                                <a:lnTo>
                                  <a:pt x="49" y="296"/>
                                </a:lnTo>
                                <a:lnTo>
                                  <a:pt x="22" y="365"/>
                                </a:lnTo>
                                <a:lnTo>
                                  <a:pt x="6" y="438"/>
                                </a:lnTo>
                                <a:lnTo>
                                  <a:pt x="2" y="465"/>
                                </a:lnTo>
                                <a:lnTo>
                                  <a:pt x="0" y="490"/>
                                </a:lnTo>
                                <a:lnTo>
                                  <a:pt x="0" y="2512"/>
                                </a:lnTo>
                                <a:lnTo>
                                  <a:pt x="2" y="2538"/>
                                </a:lnTo>
                                <a:lnTo>
                                  <a:pt x="10" y="2589"/>
                                </a:lnTo>
                                <a:lnTo>
                                  <a:pt x="33" y="2667"/>
                                </a:lnTo>
                                <a:lnTo>
                                  <a:pt x="67" y="2741"/>
                                </a:lnTo>
                                <a:lnTo>
                                  <a:pt x="113" y="2808"/>
                                </a:lnTo>
                                <a:lnTo>
                                  <a:pt x="169" y="2867"/>
                                </a:lnTo>
                                <a:lnTo>
                                  <a:pt x="188" y="2884"/>
                                </a:lnTo>
                                <a:lnTo>
                                  <a:pt x="208" y="2898"/>
                                </a:lnTo>
                                <a:lnTo>
                                  <a:pt x="277" y="2943"/>
                                </a:lnTo>
                                <a:lnTo>
                                  <a:pt x="353" y="2975"/>
                                </a:lnTo>
                                <a:lnTo>
                                  <a:pt x="434" y="2995"/>
                                </a:lnTo>
                                <a:lnTo>
                                  <a:pt x="516" y="3001"/>
                                </a:lnTo>
                                <a:lnTo>
                                  <a:pt x="5833" y="3001"/>
                                </a:lnTo>
                                <a:lnTo>
                                  <a:pt x="5860" y="3000"/>
                                </a:lnTo>
                                <a:lnTo>
                                  <a:pt x="5886" y="2998"/>
                                </a:lnTo>
                                <a:lnTo>
                                  <a:pt x="5960" y="2985"/>
                                </a:lnTo>
                                <a:lnTo>
                                  <a:pt x="6030" y="2962"/>
                                </a:lnTo>
                                <a:lnTo>
                                  <a:pt x="6053" y="2951"/>
                                </a:lnTo>
                                <a:lnTo>
                                  <a:pt x="516" y="2951"/>
                                </a:lnTo>
                                <a:lnTo>
                                  <a:pt x="441" y="2945"/>
                                </a:lnTo>
                                <a:lnTo>
                                  <a:pt x="369" y="2928"/>
                                </a:lnTo>
                                <a:lnTo>
                                  <a:pt x="302" y="2899"/>
                                </a:lnTo>
                                <a:lnTo>
                                  <a:pt x="241" y="2861"/>
                                </a:lnTo>
                                <a:lnTo>
                                  <a:pt x="186" y="2814"/>
                                </a:lnTo>
                                <a:lnTo>
                                  <a:pt x="139" y="2759"/>
                                </a:lnTo>
                                <a:lnTo>
                                  <a:pt x="100" y="2697"/>
                                </a:lnTo>
                                <a:lnTo>
                                  <a:pt x="72" y="2628"/>
                                </a:lnTo>
                                <a:lnTo>
                                  <a:pt x="55" y="2555"/>
                                </a:lnTo>
                                <a:lnTo>
                                  <a:pt x="52" y="2531"/>
                                </a:lnTo>
                                <a:lnTo>
                                  <a:pt x="50" y="2508"/>
                                </a:lnTo>
                                <a:lnTo>
                                  <a:pt x="49" y="2484"/>
                                </a:lnTo>
                                <a:lnTo>
                                  <a:pt x="49" y="517"/>
                                </a:lnTo>
                                <a:lnTo>
                                  <a:pt x="51" y="490"/>
                                </a:lnTo>
                                <a:lnTo>
                                  <a:pt x="52" y="468"/>
                                </a:lnTo>
                                <a:lnTo>
                                  <a:pt x="59" y="423"/>
                                </a:lnTo>
                                <a:lnTo>
                                  <a:pt x="80" y="352"/>
                                </a:lnTo>
                                <a:lnTo>
                                  <a:pt x="111" y="285"/>
                                </a:lnTo>
                                <a:lnTo>
                                  <a:pt x="152" y="225"/>
                                </a:lnTo>
                                <a:lnTo>
                                  <a:pt x="203" y="171"/>
                                </a:lnTo>
                                <a:lnTo>
                                  <a:pt x="220" y="156"/>
                                </a:lnTo>
                                <a:lnTo>
                                  <a:pt x="238" y="142"/>
                                </a:lnTo>
                                <a:lnTo>
                                  <a:pt x="302" y="102"/>
                                </a:lnTo>
                                <a:lnTo>
                                  <a:pt x="370" y="74"/>
                                </a:lnTo>
                                <a:lnTo>
                                  <a:pt x="442" y="56"/>
                                </a:lnTo>
                                <a:lnTo>
                                  <a:pt x="517" y="49"/>
                                </a:lnTo>
                                <a:lnTo>
                                  <a:pt x="6051" y="49"/>
                                </a:lnTo>
                                <a:lnTo>
                                  <a:pt x="6004" y="29"/>
                                </a:lnTo>
                                <a:lnTo>
                                  <a:pt x="5933" y="10"/>
                                </a:lnTo>
                                <a:lnTo>
                                  <a:pt x="5858" y="0"/>
                                </a:lnTo>
                                <a:close/>
                                <a:moveTo>
                                  <a:pt x="6051" y="49"/>
                                </a:moveTo>
                                <a:lnTo>
                                  <a:pt x="5833" y="49"/>
                                </a:lnTo>
                                <a:lnTo>
                                  <a:pt x="5857" y="51"/>
                                </a:lnTo>
                                <a:lnTo>
                                  <a:pt x="5881" y="53"/>
                                </a:lnTo>
                                <a:lnTo>
                                  <a:pt x="5955" y="66"/>
                                </a:lnTo>
                                <a:lnTo>
                                  <a:pt x="6024" y="91"/>
                                </a:lnTo>
                                <a:lnTo>
                                  <a:pt x="6088" y="126"/>
                                </a:lnTo>
                                <a:lnTo>
                                  <a:pt x="6146" y="170"/>
                                </a:lnTo>
                                <a:lnTo>
                                  <a:pt x="6195" y="223"/>
                                </a:lnTo>
                                <a:lnTo>
                                  <a:pt x="6237" y="283"/>
                                </a:lnTo>
                                <a:lnTo>
                                  <a:pt x="6268" y="349"/>
                                </a:lnTo>
                                <a:lnTo>
                                  <a:pt x="6289" y="419"/>
                                </a:lnTo>
                                <a:lnTo>
                                  <a:pt x="6299" y="493"/>
                                </a:lnTo>
                                <a:lnTo>
                                  <a:pt x="6300" y="517"/>
                                </a:lnTo>
                                <a:lnTo>
                                  <a:pt x="6300" y="2484"/>
                                </a:lnTo>
                                <a:lnTo>
                                  <a:pt x="6299" y="2512"/>
                                </a:lnTo>
                                <a:lnTo>
                                  <a:pt x="6298" y="2532"/>
                                </a:lnTo>
                                <a:lnTo>
                                  <a:pt x="6283" y="2607"/>
                                </a:lnTo>
                                <a:lnTo>
                                  <a:pt x="6258" y="2676"/>
                                </a:lnTo>
                                <a:lnTo>
                                  <a:pt x="6223" y="2740"/>
                                </a:lnTo>
                                <a:lnTo>
                                  <a:pt x="6179" y="2797"/>
                                </a:lnTo>
                                <a:lnTo>
                                  <a:pt x="6127" y="2847"/>
                                </a:lnTo>
                                <a:lnTo>
                                  <a:pt x="6068" y="2888"/>
                                </a:lnTo>
                                <a:lnTo>
                                  <a:pt x="6002" y="2920"/>
                                </a:lnTo>
                                <a:lnTo>
                                  <a:pt x="5931" y="2941"/>
                                </a:lnTo>
                                <a:lnTo>
                                  <a:pt x="5856" y="2951"/>
                                </a:lnTo>
                                <a:lnTo>
                                  <a:pt x="6053" y="2951"/>
                                </a:lnTo>
                                <a:lnTo>
                                  <a:pt x="6095" y="2930"/>
                                </a:lnTo>
                                <a:lnTo>
                                  <a:pt x="6154" y="2889"/>
                                </a:lnTo>
                                <a:lnTo>
                                  <a:pt x="6208" y="2840"/>
                                </a:lnTo>
                                <a:lnTo>
                                  <a:pt x="6253" y="2785"/>
                                </a:lnTo>
                                <a:lnTo>
                                  <a:pt x="6291" y="2723"/>
                                </a:lnTo>
                                <a:lnTo>
                                  <a:pt x="6320" y="2656"/>
                                </a:lnTo>
                                <a:lnTo>
                                  <a:pt x="6340" y="2585"/>
                                </a:lnTo>
                                <a:lnTo>
                                  <a:pt x="6349" y="2512"/>
                                </a:lnTo>
                                <a:lnTo>
                                  <a:pt x="6349" y="490"/>
                                </a:lnTo>
                                <a:lnTo>
                                  <a:pt x="6347" y="463"/>
                                </a:lnTo>
                                <a:lnTo>
                                  <a:pt x="6334" y="389"/>
                                </a:lnTo>
                                <a:lnTo>
                                  <a:pt x="6311" y="319"/>
                                </a:lnTo>
                                <a:lnTo>
                                  <a:pt x="6278" y="254"/>
                                </a:lnTo>
                                <a:lnTo>
                                  <a:pt x="6237" y="195"/>
                                </a:lnTo>
                                <a:lnTo>
                                  <a:pt x="6188" y="142"/>
                                </a:lnTo>
                                <a:lnTo>
                                  <a:pt x="6133" y="96"/>
                                </a:lnTo>
                                <a:lnTo>
                                  <a:pt x="6071" y="58"/>
                                </a:lnTo>
                                <a:lnTo>
                                  <a:pt x="605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AutoShape 99"/>
                        <wps:cNvSpPr>
                          <a:spLocks/>
                        </wps:cNvSpPr>
                        <wps:spPr bwMode="auto">
                          <a:xfrm>
                            <a:off x="3696" y="4706"/>
                            <a:ext cx="6350" cy="662"/>
                          </a:xfrm>
                          <a:custGeom>
                            <a:avLst/>
                            <a:gdLst>
                              <a:gd name="T0" fmla="+- 0 3821 3696"/>
                              <a:gd name="T1" fmla="*/ T0 w 6350"/>
                              <a:gd name="T2" fmla="+- 0 4707 4707"/>
                              <a:gd name="T3" fmla="*/ 4707 h 662"/>
                              <a:gd name="T4" fmla="+- 0 3746 3696"/>
                              <a:gd name="T5" fmla="*/ T4 w 6350"/>
                              <a:gd name="T6" fmla="+- 0 4733 4707"/>
                              <a:gd name="T7" fmla="*/ 4733 h 662"/>
                              <a:gd name="T8" fmla="+- 0 3701 3696"/>
                              <a:gd name="T9" fmla="*/ T8 w 6350"/>
                              <a:gd name="T10" fmla="+- 0 4798 4707"/>
                              <a:gd name="T11" fmla="*/ 4798 h 662"/>
                              <a:gd name="T12" fmla="+- 0 3696 3696"/>
                              <a:gd name="T13" fmla="*/ T12 w 6350"/>
                              <a:gd name="T14" fmla="+- 0 5255 4707"/>
                              <a:gd name="T15" fmla="*/ 5255 h 662"/>
                              <a:gd name="T16" fmla="+- 0 3706 3696"/>
                              <a:gd name="T17" fmla="*/ T16 w 6350"/>
                              <a:gd name="T18" fmla="+- 0 5292 4707"/>
                              <a:gd name="T19" fmla="*/ 5292 h 662"/>
                              <a:gd name="T20" fmla="+- 0 3721 3696"/>
                              <a:gd name="T21" fmla="*/ T20 w 6350"/>
                              <a:gd name="T22" fmla="+- 0 5318 4707"/>
                              <a:gd name="T23" fmla="*/ 5318 h 662"/>
                              <a:gd name="T24" fmla="+- 0 3743 3696"/>
                              <a:gd name="T25" fmla="*/ T24 w 6350"/>
                              <a:gd name="T26" fmla="+- 0 5340 4707"/>
                              <a:gd name="T27" fmla="*/ 5340 h 662"/>
                              <a:gd name="T28" fmla="+- 0 3763 3696"/>
                              <a:gd name="T29" fmla="*/ T28 w 6350"/>
                              <a:gd name="T30" fmla="+- 0 5353 4707"/>
                              <a:gd name="T31" fmla="*/ 5353 h 662"/>
                              <a:gd name="T32" fmla="+- 0 3792 3696"/>
                              <a:gd name="T33" fmla="*/ T32 w 6350"/>
                              <a:gd name="T34" fmla="+- 0 5364 4707"/>
                              <a:gd name="T35" fmla="*/ 5364 h 662"/>
                              <a:gd name="T36" fmla="+- 0 3822 3696"/>
                              <a:gd name="T37" fmla="*/ T36 w 6350"/>
                              <a:gd name="T38" fmla="+- 0 5368 4707"/>
                              <a:gd name="T39" fmla="*/ 5368 h 662"/>
                              <a:gd name="T40" fmla="+- 0 9946 3696"/>
                              <a:gd name="T41" fmla="*/ T40 w 6350"/>
                              <a:gd name="T42" fmla="+- 0 5365 4707"/>
                              <a:gd name="T43" fmla="*/ 5365 h 662"/>
                              <a:gd name="T44" fmla="+- 0 10014 3696"/>
                              <a:gd name="T45" fmla="*/ T44 w 6350"/>
                              <a:gd name="T46" fmla="+- 0 5325 4707"/>
                              <a:gd name="T47" fmla="*/ 5325 h 662"/>
                              <a:gd name="T48" fmla="+- 0 3822 3696"/>
                              <a:gd name="T49" fmla="*/ T48 w 6350"/>
                              <a:gd name="T50" fmla="+- 0 5319 4707"/>
                              <a:gd name="T51" fmla="*/ 5319 h 662"/>
                              <a:gd name="T52" fmla="+- 0 3776 3696"/>
                              <a:gd name="T53" fmla="*/ T52 w 6350"/>
                              <a:gd name="T54" fmla="+- 0 5303 4707"/>
                              <a:gd name="T55" fmla="*/ 5303 h 662"/>
                              <a:gd name="T56" fmla="+- 0 3749 3696"/>
                              <a:gd name="T57" fmla="*/ T56 w 6350"/>
                              <a:gd name="T58" fmla="+- 0 5263 4707"/>
                              <a:gd name="T59" fmla="*/ 5263 h 662"/>
                              <a:gd name="T60" fmla="+- 0 3745 3696"/>
                              <a:gd name="T61" fmla="*/ T60 w 6350"/>
                              <a:gd name="T62" fmla="+- 0 5248 4707"/>
                              <a:gd name="T63" fmla="*/ 5248 h 662"/>
                              <a:gd name="T64" fmla="+- 0 3746 3696"/>
                              <a:gd name="T65" fmla="*/ T64 w 6350"/>
                              <a:gd name="T66" fmla="+- 0 4824 4707"/>
                              <a:gd name="T67" fmla="*/ 4824 h 662"/>
                              <a:gd name="T68" fmla="+- 0 3752 3696"/>
                              <a:gd name="T69" fmla="*/ T68 w 6350"/>
                              <a:gd name="T70" fmla="+- 0 4803 4707"/>
                              <a:gd name="T71" fmla="*/ 4803 h 662"/>
                              <a:gd name="T72" fmla="+- 0 3766 3696"/>
                              <a:gd name="T73" fmla="*/ T72 w 6350"/>
                              <a:gd name="T74" fmla="+- 0 4782 4707"/>
                              <a:gd name="T75" fmla="*/ 4782 h 662"/>
                              <a:gd name="T76" fmla="+- 0 3780 3696"/>
                              <a:gd name="T77" fmla="*/ T76 w 6350"/>
                              <a:gd name="T78" fmla="+- 0 4769 4707"/>
                              <a:gd name="T79" fmla="*/ 4769 h 662"/>
                              <a:gd name="T80" fmla="+- 0 3799 3696"/>
                              <a:gd name="T81" fmla="*/ T80 w 6350"/>
                              <a:gd name="T82" fmla="+- 0 4761 4707"/>
                              <a:gd name="T83" fmla="*/ 4761 h 662"/>
                              <a:gd name="T84" fmla="+- 0 10017 3696"/>
                              <a:gd name="T85" fmla="*/ T84 w 6350"/>
                              <a:gd name="T86" fmla="+- 0 4756 4707"/>
                              <a:gd name="T87" fmla="*/ 4756 h 662"/>
                              <a:gd name="T88" fmla="+- 0 9969 3696"/>
                              <a:gd name="T89" fmla="*/ T88 w 6350"/>
                              <a:gd name="T90" fmla="+- 0 4717 4707"/>
                              <a:gd name="T91" fmla="*/ 4717 h 662"/>
                              <a:gd name="T92" fmla="+- 0 9919 3696"/>
                              <a:gd name="T93" fmla="*/ T92 w 6350"/>
                              <a:gd name="T94" fmla="+- 0 4707 4707"/>
                              <a:gd name="T95" fmla="*/ 4707 h 662"/>
                              <a:gd name="T96" fmla="+- 0 3811 3696"/>
                              <a:gd name="T97" fmla="*/ T96 w 6350"/>
                              <a:gd name="T98" fmla="+- 0 4756 4707"/>
                              <a:gd name="T99" fmla="*/ 4756 h 662"/>
                              <a:gd name="T100" fmla="+- 0 9928 3696"/>
                              <a:gd name="T101" fmla="*/ T100 w 6350"/>
                              <a:gd name="T102" fmla="+- 0 4757 4707"/>
                              <a:gd name="T103" fmla="*/ 4757 h 662"/>
                              <a:gd name="T104" fmla="+- 0 9958 3696"/>
                              <a:gd name="T105" fmla="*/ T104 w 6350"/>
                              <a:gd name="T106" fmla="+- 0 4768 4707"/>
                              <a:gd name="T107" fmla="*/ 4768 h 662"/>
                              <a:gd name="T108" fmla="+- 0 9990 3696"/>
                              <a:gd name="T109" fmla="*/ T108 w 6350"/>
                              <a:gd name="T110" fmla="+- 0 4805 4707"/>
                              <a:gd name="T111" fmla="*/ 4805 h 662"/>
                              <a:gd name="T112" fmla="+- 0 9996 3696"/>
                              <a:gd name="T113" fmla="*/ T112 w 6350"/>
                              <a:gd name="T114" fmla="+- 0 4834 4707"/>
                              <a:gd name="T115" fmla="*/ 4834 h 662"/>
                              <a:gd name="T116" fmla="+- 0 9994 3696"/>
                              <a:gd name="T117" fmla="*/ T116 w 6350"/>
                              <a:gd name="T118" fmla="+- 0 5259 4707"/>
                              <a:gd name="T119" fmla="*/ 5259 h 662"/>
                              <a:gd name="T120" fmla="+- 0 9969 3696"/>
                              <a:gd name="T121" fmla="*/ T120 w 6350"/>
                              <a:gd name="T122" fmla="+- 0 5300 4707"/>
                              <a:gd name="T123" fmla="*/ 5300 h 662"/>
                              <a:gd name="T124" fmla="+- 0 9925 3696"/>
                              <a:gd name="T125" fmla="*/ T124 w 6350"/>
                              <a:gd name="T126" fmla="+- 0 5317 4707"/>
                              <a:gd name="T127" fmla="*/ 5317 h 662"/>
                              <a:gd name="T128" fmla="+- 0 10018 3696"/>
                              <a:gd name="T129" fmla="*/ T128 w 6350"/>
                              <a:gd name="T130" fmla="+- 0 5319 4707"/>
                              <a:gd name="T131" fmla="*/ 5319 h 662"/>
                              <a:gd name="T132" fmla="+- 0 10045 3696"/>
                              <a:gd name="T133" fmla="*/ T132 w 6350"/>
                              <a:gd name="T134" fmla="+- 0 5253 4707"/>
                              <a:gd name="T135" fmla="*/ 5253 h 662"/>
                              <a:gd name="T136" fmla="+- 0 10043 3696"/>
                              <a:gd name="T137" fmla="*/ T136 w 6350"/>
                              <a:gd name="T138" fmla="+- 0 4807 4707"/>
                              <a:gd name="T139" fmla="*/ 4807 h 662"/>
                              <a:gd name="T140" fmla="+- 0 10017 3696"/>
                              <a:gd name="T141" fmla="*/ T140 w 6350"/>
                              <a:gd name="T142" fmla="+- 0 4756 4707"/>
                              <a:gd name="T143" fmla="*/ 4756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6350" h="662">
                                <a:moveTo>
                                  <a:pt x="6223" y="0"/>
                                </a:moveTo>
                                <a:lnTo>
                                  <a:pt x="125" y="0"/>
                                </a:lnTo>
                                <a:lnTo>
                                  <a:pt x="85" y="7"/>
                                </a:lnTo>
                                <a:lnTo>
                                  <a:pt x="50" y="26"/>
                                </a:lnTo>
                                <a:lnTo>
                                  <a:pt x="23" y="54"/>
                                </a:lnTo>
                                <a:lnTo>
                                  <a:pt x="5" y="91"/>
                                </a:lnTo>
                                <a:lnTo>
                                  <a:pt x="0" y="115"/>
                                </a:lnTo>
                                <a:lnTo>
                                  <a:pt x="0" y="548"/>
                                </a:lnTo>
                                <a:lnTo>
                                  <a:pt x="2" y="561"/>
                                </a:lnTo>
                                <a:lnTo>
                                  <a:pt x="10" y="585"/>
                                </a:lnTo>
                                <a:lnTo>
                                  <a:pt x="18" y="600"/>
                                </a:lnTo>
                                <a:lnTo>
                                  <a:pt x="25" y="611"/>
                                </a:lnTo>
                                <a:lnTo>
                                  <a:pt x="34" y="622"/>
                                </a:lnTo>
                                <a:lnTo>
                                  <a:pt x="47" y="633"/>
                                </a:lnTo>
                                <a:lnTo>
                                  <a:pt x="56" y="640"/>
                                </a:lnTo>
                                <a:lnTo>
                                  <a:pt x="67" y="646"/>
                                </a:lnTo>
                                <a:lnTo>
                                  <a:pt x="81" y="653"/>
                                </a:lnTo>
                                <a:lnTo>
                                  <a:pt x="96" y="657"/>
                                </a:lnTo>
                                <a:lnTo>
                                  <a:pt x="111" y="660"/>
                                </a:lnTo>
                                <a:lnTo>
                                  <a:pt x="126" y="661"/>
                                </a:lnTo>
                                <a:lnTo>
                                  <a:pt x="6236" y="661"/>
                                </a:lnTo>
                                <a:lnTo>
                                  <a:pt x="6250" y="658"/>
                                </a:lnTo>
                                <a:lnTo>
                                  <a:pt x="6287" y="644"/>
                                </a:lnTo>
                                <a:lnTo>
                                  <a:pt x="6318" y="618"/>
                                </a:lnTo>
                                <a:lnTo>
                                  <a:pt x="6322" y="612"/>
                                </a:lnTo>
                                <a:lnTo>
                                  <a:pt x="126" y="612"/>
                                </a:lnTo>
                                <a:lnTo>
                                  <a:pt x="102" y="607"/>
                                </a:lnTo>
                                <a:lnTo>
                                  <a:pt x="80" y="596"/>
                                </a:lnTo>
                                <a:lnTo>
                                  <a:pt x="64" y="579"/>
                                </a:lnTo>
                                <a:lnTo>
                                  <a:pt x="53" y="556"/>
                                </a:lnTo>
                                <a:lnTo>
                                  <a:pt x="50" y="549"/>
                                </a:lnTo>
                                <a:lnTo>
                                  <a:pt x="49" y="541"/>
                                </a:lnTo>
                                <a:lnTo>
                                  <a:pt x="49" y="127"/>
                                </a:lnTo>
                                <a:lnTo>
                                  <a:pt x="50" y="117"/>
                                </a:lnTo>
                                <a:lnTo>
                                  <a:pt x="53" y="103"/>
                                </a:lnTo>
                                <a:lnTo>
                                  <a:pt x="56" y="96"/>
                                </a:lnTo>
                                <a:lnTo>
                                  <a:pt x="60" y="84"/>
                                </a:lnTo>
                                <a:lnTo>
                                  <a:pt x="70" y="75"/>
                                </a:lnTo>
                                <a:lnTo>
                                  <a:pt x="78" y="67"/>
                                </a:lnTo>
                                <a:lnTo>
                                  <a:pt x="84" y="62"/>
                                </a:lnTo>
                                <a:lnTo>
                                  <a:pt x="91" y="58"/>
                                </a:lnTo>
                                <a:lnTo>
                                  <a:pt x="103" y="54"/>
                                </a:lnTo>
                                <a:lnTo>
                                  <a:pt x="115" y="49"/>
                                </a:lnTo>
                                <a:lnTo>
                                  <a:pt x="6321" y="49"/>
                                </a:lnTo>
                                <a:lnTo>
                                  <a:pt x="6307" y="32"/>
                                </a:lnTo>
                                <a:lnTo>
                                  <a:pt x="6273" y="10"/>
                                </a:lnTo>
                                <a:lnTo>
                                  <a:pt x="6234" y="1"/>
                                </a:lnTo>
                                <a:lnTo>
                                  <a:pt x="6223" y="0"/>
                                </a:lnTo>
                                <a:close/>
                                <a:moveTo>
                                  <a:pt x="6321" y="49"/>
                                </a:moveTo>
                                <a:lnTo>
                                  <a:pt x="115" y="49"/>
                                </a:lnTo>
                                <a:lnTo>
                                  <a:pt x="127" y="50"/>
                                </a:lnTo>
                                <a:lnTo>
                                  <a:pt x="6232" y="50"/>
                                </a:lnTo>
                                <a:lnTo>
                                  <a:pt x="6240" y="52"/>
                                </a:lnTo>
                                <a:lnTo>
                                  <a:pt x="6262" y="61"/>
                                </a:lnTo>
                                <a:lnTo>
                                  <a:pt x="6281" y="77"/>
                                </a:lnTo>
                                <a:lnTo>
                                  <a:pt x="6294" y="98"/>
                                </a:lnTo>
                                <a:lnTo>
                                  <a:pt x="6299" y="121"/>
                                </a:lnTo>
                                <a:lnTo>
                                  <a:pt x="6300" y="127"/>
                                </a:lnTo>
                                <a:lnTo>
                                  <a:pt x="6300" y="535"/>
                                </a:lnTo>
                                <a:lnTo>
                                  <a:pt x="6298" y="552"/>
                                </a:lnTo>
                                <a:lnTo>
                                  <a:pt x="6288" y="574"/>
                                </a:lnTo>
                                <a:lnTo>
                                  <a:pt x="6273" y="593"/>
                                </a:lnTo>
                                <a:lnTo>
                                  <a:pt x="6253" y="605"/>
                                </a:lnTo>
                                <a:lnTo>
                                  <a:pt x="6229" y="610"/>
                                </a:lnTo>
                                <a:lnTo>
                                  <a:pt x="6222" y="612"/>
                                </a:lnTo>
                                <a:lnTo>
                                  <a:pt x="6322" y="612"/>
                                </a:lnTo>
                                <a:lnTo>
                                  <a:pt x="6339" y="585"/>
                                </a:lnTo>
                                <a:lnTo>
                                  <a:pt x="6349" y="546"/>
                                </a:lnTo>
                                <a:lnTo>
                                  <a:pt x="6349" y="112"/>
                                </a:lnTo>
                                <a:lnTo>
                                  <a:pt x="6347" y="100"/>
                                </a:lnTo>
                                <a:lnTo>
                                  <a:pt x="6332" y="63"/>
                                </a:lnTo>
                                <a:lnTo>
                                  <a:pt x="632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2" y="1170"/>
                            <a:ext cx="2482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9" y="4757"/>
                            <a:ext cx="413" cy="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6" name="AutoShape 102"/>
                        <wps:cNvSpPr>
                          <a:spLocks/>
                        </wps:cNvSpPr>
                        <wps:spPr bwMode="auto">
                          <a:xfrm>
                            <a:off x="2196" y="948"/>
                            <a:ext cx="1430" cy="830"/>
                          </a:xfrm>
                          <a:custGeom>
                            <a:avLst/>
                            <a:gdLst>
                              <a:gd name="T0" fmla="+- 0 2350 2196"/>
                              <a:gd name="T1" fmla="*/ T0 w 1430"/>
                              <a:gd name="T2" fmla="+- 0 948 948"/>
                              <a:gd name="T3" fmla="*/ 948 h 830"/>
                              <a:gd name="T4" fmla="+- 0 2258 2196"/>
                              <a:gd name="T5" fmla="*/ T4 w 1430"/>
                              <a:gd name="T6" fmla="+- 0 979 948"/>
                              <a:gd name="T7" fmla="*/ 979 h 830"/>
                              <a:gd name="T8" fmla="+- 0 2202 2196"/>
                              <a:gd name="T9" fmla="*/ T8 w 1430"/>
                              <a:gd name="T10" fmla="+- 0 1059 948"/>
                              <a:gd name="T11" fmla="*/ 1059 h 830"/>
                              <a:gd name="T12" fmla="+- 0 2196 2196"/>
                              <a:gd name="T13" fmla="*/ T12 w 1430"/>
                              <a:gd name="T14" fmla="+- 0 1089 948"/>
                              <a:gd name="T15" fmla="*/ 1089 h 830"/>
                              <a:gd name="T16" fmla="+- 0 2198 2196"/>
                              <a:gd name="T17" fmla="*/ T16 w 1430"/>
                              <a:gd name="T18" fmla="+- 0 1655 948"/>
                              <a:gd name="T19" fmla="*/ 1655 h 830"/>
                              <a:gd name="T20" fmla="+- 0 2208 2196"/>
                              <a:gd name="T21" fmla="*/ T20 w 1430"/>
                              <a:gd name="T22" fmla="+- 0 1685 948"/>
                              <a:gd name="T23" fmla="*/ 1685 h 830"/>
                              <a:gd name="T24" fmla="+- 0 2227 2196"/>
                              <a:gd name="T25" fmla="*/ T24 w 1430"/>
                              <a:gd name="T26" fmla="+- 0 1717 948"/>
                              <a:gd name="T27" fmla="*/ 1717 h 830"/>
                              <a:gd name="T28" fmla="+- 0 2252 2196"/>
                              <a:gd name="T29" fmla="*/ T28 w 1430"/>
                              <a:gd name="T30" fmla="+- 0 1744 948"/>
                              <a:gd name="T31" fmla="*/ 1744 h 830"/>
                              <a:gd name="T32" fmla="+- 0 2278 2196"/>
                              <a:gd name="T33" fmla="*/ T32 w 1430"/>
                              <a:gd name="T34" fmla="+- 0 1759 948"/>
                              <a:gd name="T35" fmla="*/ 1759 h 830"/>
                              <a:gd name="T36" fmla="+- 0 2313 2196"/>
                              <a:gd name="T37" fmla="*/ T36 w 1430"/>
                              <a:gd name="T38" fmla="+- 0 1774 948"/>
                              <a:gd name="T39" fmla="*/ 1774 h 830"/>
                              <a:gd name="T40" fmla="+- 0 2351 2196"/>
                              <a:gd name="T41" fmla="*/ T40 w 1430"/>
                              <a:gd name="T42" fmla="+- 0 1777 948"/>
                              <a:gd name="T43" fmla="*/ 1777 h 830"/>
                              <a:gd name="T44" fmla="+- 0 3503 2196"/>
                              <a:gd name="T45" fmla="*/ T44 w 1430"/>
                              <a:gd name="T46" fmla="+- 0 1775 948"/>
                              <a:gd name="T47" fmla="*/ 1775 h 830"/>
                              <a:gd name="T48" fmla="+- 0 3584 2196"/>
                              <a:gd name="T49" fmla="*/ T48 w 1430"/>
                              <a:gd name="T50" fmla="+- 0 1728 948"/>
                              <a:gd name="T51" fmla="*/ 1728 h 830"/>
                              <a:gd name="T52" fmla="+- 0 2317 2196"/>
                              <a:gd name="T53" fmla="*/ T52 w 1430"/>
                              <a:gd name="T54" fmla="+- 0 1723 948"/>
                              <a:gd name="T55" fmla="*/ 1723 h 830"/>
                              <a:gd name="T56" fmla="+- 0 2265 2196"/>
                              <a:gd name="T57" fmla="*/ T56 w 1430"/>
                              <a:gd name="T58" fmla="+- 0 1683 948"/>
                              <a:gd name="T59" fmla="*/ 1683 h 830"/>
                              <a:gd name="T60" fmla="+- 0 2248 2196"/>
                              <a:gd name="T61" fmla="*/ T60 w 1430"/>
                              <a:gd name="T62" fmla="+- 0 1643 948"/>
                              <a:gd name="T63" fmla="*/ 1643 h 830"/>
                              <a:gd name="T64" fmla="+- 0 2245 2196"/>
                              <a:gd name="T65" fmla="*/ T64 w 1430"/>
                              <a:gd name="T66" fmla="+- 0 1103 948"/>
                              <a:gd name="T67" fmla="*/ 1103 h 830"/>
                              <a:gd name="T68" fmla="+- 0 2248 2196"/>
                              <a:gd name="T69" fmla="*/ T68 w 1430"/>
                              <a:gd name="T70" fmla="+- 0 1080 948"/>
                              <a:gd name="T71" fmla="*/ 1080 h 830"/>
                              <a:gd name="T72" fmla="+- 0 2264 2196"/>
                              <a:gd name="T73" fmla="*/ T72 w 1430"/>
                              <a:gd name="T74" fmla="+- 0 1043 948"/>
                              <a:gd name="T75" fmla="*/ 1043 h 830"/>
                              <a:gd name="T76" fmla="+- 0 2278 2196"/>
                              <a:gd name="T77" fmla="*/ T76 w 1430"/>
                              <a:gd name="T78" fmla="+- 0 1027 948"/>
                              <a:gd name="T79" fmla="*/ 1027 h 830"/>
                              <a:gd name="T80" fmla="+- 0 2293 2196"/>
                              <a:gd name="T81" fmla="*/ T80 w 1430"/>
                              <a:gd name="T82" fmla="+- 0 1015 948"/>
                              <a:gd name="T83" fmla="*/ 1015 h 830"/>
                              <a:gd name="T84" fmla="+- 0 2315 2196"/>
                              <a:gd name="T85" fmla="*/ T84 w 1430"/>
                              <a:gd name="T86" fmla="+- 0 1004 948"/>
                              <a:gd name="T87" fmla="*/ 1004 h 830"/>
                              <a:gd name="T88" fmla="+- 0 2338 2196"/>
                              <a:gd name="T89" fmla="*/ T88 w 1430"/>
                              <a:gd name="T90" fmla="+- 0 999 948"/>
                              <a:gd name="T91" fmla="*/ 999 h 830"/>
                              <a:gd name="T92" fmla="+- 0 3582 2196"/>
                              <a:gd name="T93" fmla="*/ T92 w 1430"/>
                              <a:gd name="T94" fmla="+- 0 997 948"/>
                              <a:gd name="T95" fmla="*/ 997 h 830"/>
                              <a:gd name="T96" fmla="+- 0 3533 2196"/>
                              <a:gd name="T97" fmla="*/ T96 w 1430"/>
                              <a:gd name="T98" fmla="+- 0 961 948"/>
                              <a:gd name="T99" fmla="*/ 961 h 830"/>
                              <a:gd name="T100" fmla="+- 0 3582 2196"/>
                              <a:gd name="T101" fmla="*/ T100 w 1430"/>
                              <a:gd name="T102" fmla="+- 0 997 948"/>
                              <a:gd name="T103" fmla="*/ 997 h 830"/>
                              <a:gd name="T104" fmla="+- 0 3482 2196"/>
                              <a:gd name="T105" fmla="*/ T104 w 1430"/>
                              <a:gd name="T106" fmla="+- 0 999 948"/>
                              <a:gd name="T107" fmla="*/ 999 h 830"/>
                              <a:gd name="T108" fmla="+- 0 3524 2196"/>
                              <a:gd name="T109" fmla="*/ T108 w 1430"/>
                              <a:gd name="T110" fmla="+- 0 1013 948"/>
                              <a:gd name="T111" fmla="*/ 1013 h 830"/>
                              <a:gd name="T112" fmla="+- 0 3567 2196"/>
                              <a:gd name="T113" fmla="*/ T112 w 1430"/>
                              <a:gd name="T114" fmla="+- 0 1061 948"/>
                              <a:gd name="T115" fmla="*/ 1061 h 830"/>
                              <a:gd name="T116" fmla="+- 0 3576 2196"/>
                              <a:gd name="T117" fmla="*/ T116 w 1430"/>
                              <a:gd name="T118" fmla="+- 0 1103 948"/>
                              <a:gd name="T119" fmla="*/ 1103 h 830"/>
                              <a:gd name="T120" fmla="+- 0 3575 2196"/>
                              <a:gd name="T121" fmla="*/ T120 w 1430"/>
                              <a:gd name="T122" fmla="+- 0 1635 948"/>
                              <a:gd name="T123" fmla="*/ 1635 h 830"/>
                              <a:gd name="T124" fmla="+- 0 3561 2196"/>
                              <a:gd name="T125" fmla="*/ T124 w 1430"/>
                              <a:gd name="T126" fmla="+- 0 1677 948"/>
                              <a:gd name="T127" fmla="*/ 1677 h 830"/>
                              <a:gd name="T128" fmla="+- 0 3513 2196"/>
                              <a:gd name="T129" fmla="*/ T128 w 1430"/>
                              <a:gd name="T130" fmla="+- 0 1719 948"/>
                              <a:gd name="T131" fmla="*/ 1719 h 830"/>
                              <a:gd name="T132" fmla="+- 0 3469 2196"/>
                              <a:gd name="T133" fmla="*/ T132 w 1430"/>
                              <a:gd name="T134" fmla="+- 0 1728 948"/>
                              <a:gd name="T135" fmla="*/ 1728 h 830"/>
                              <a:gd name="T136" fmla="+- 0 3587 2196"/>
                              <a:gd name="T137" fmla="*/ T136 w 1430"/>
                              <a:gd name="T138" fmla="+- 0 1726 948"/>
                              <a:gd name="T139" fmla="*/ 1726 h 830"/>
                              <a:gd name="T140" fmla="+- 0 3625 2196"/>
                              <a:gd name="T141" fmla="*/ T140 w 1430"/>
                              <a:gd name="T142" fmla="+- 0 1637 948"/>
                              <a:gd name="T143" fmla="*/ 1637 h 830"/>
                              <a:gd name="T144" fmla="+- 0 3622 2196"/>
                              <a:gd name="T145" fmla="*/ T144 w 1430"/>
                              <a:gd name="T146" fmla="+- 0 1071 948"/>
                              <a:gd name="T147" fmla="*/ 1071 h 830"/>
                              <a:gd name="T148" fmla="+- 0 3582 2196"/>
                              <a:gd name="T149" fmla="*/ T148 w 1430"/>
                              <a:gd name="T150" fmla="+- 0 997 948"/>
                              <a:gd name="T151" fmla="*/ 997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430" h="830">
                                <a:moveTo>
                                  <a:pt x="1289" y="0"/>
                                </a:moveTo>
                                <a:lnTo>
                                  <a:pt x="154" y="0"/>
                                </a:lnTo>
                                <a:lnTo>
                                  <a:pt x="105" y="8"/>
                                </a:lnTo>
                                <a:lnTo>
                                  <a:pt x="62" y="31"/>
                                </a:lnTo>
                                <a:lnTo>
                                  <a:pt x="28" y="66"/>
                                </a:lnTo>
                                <a:lnTo>
                                  <a:pt x="6" y="111"/>
                                </a:lnTo>
                                <a:lnTo>
                                  <a:pt x="2" y="125"/>
                                </a:lnTo>
                                <a:lnTo>
                                  <a:pt x="0" y="141"/>
                                </a:lnTo>
                                <a:lnTo>
                                  <a:pt x="0" y="693"/>
                                </a:lnTo>
                                <a:lnTo>
                                  <a:pt x="2" y="707"/>
                                </a:lnTo>
                                <a:lnTo>
                                  <a:pt x="7" y="723"/>
                                </a:lnTo>
                                <a:lnTo>
                                  <a:pt x="12" y="737"/>
                                </a:lnTo>
                                <a:lnTo>
                                  <a:pt x="21" y="754"/>
                                </a:lnTo>
                                <a:lnTo>
                                  <a:pt x="31" y="769"/>
                                </a:lnTo>
                                <a:lnTo>
                                  <a:pt x="43" y="782"/>
                                </a:lnTo>
                                <a:lnTo>
                                  <a:pt x="56" y="796"/>
                                </a:lnTo>
                                <a:lnTo>
                                  <a:pt x="68" y="804"/>
                                </a:lnTo>
                                <a:lnTo>
                                  <a:pt x="82" y="811"/>
                                </a:lnTo>
                                <a:lnTo>
                                  <a:pt x="98" y="820"/>
                                </a:lnTo>
                                <a:lnTo>
                                  <a:pt x="117" y="826"/>
                                </a:lnTo>
                                <a:lnTo>
                                  <a:pt x="137" y="829"/>
                                </a:lnTo>
                                <a:lnTo>
                                  <a:pt x="155" y="829"/>
                                </a:lnTo>
                                <a:lnTo>
                                  <a:pt x="1291" y="829"/>
                                </a:lnTo>
                                <a:lnTo>
                                  <a:pt x="1307" y="827"/>
                                </a:lnTo>
                                <a:lnTo>
                                  <a:pt x="1353" y="808"/>
                                </a:lnTo>
                                <a:lnTo>
                                  <a:pt x="1388" y="780"/>
                                </a:lnTo>
                                <a:lnTo>
                                  <a:pt x="155" y="780"/>
                                </a:lnTo>
                                <a:lnTo>
                                  <a:pt x="121" y="775"/>
                                </a:lnTo>
                                <a:lnTo>
                                  <a:pt x="92" y="759"/>
                                </a:lnTo>
                                <a:lnTo>
                                  <a:pt x="69" y="735"/>
                                </a:lnTo>
                                <a:lnTo>
                                  <a:pt x="54" y="705"/>
                                </a:lnTo>
                                <a:lnTo>
                                  <a:pt x="52" y="695"/>
                                </a:lnTo>
                                <a:lnTo>
                                  <a:pt x="49" y="675"/>
                                </a:lnTo>
                                <a:lnTo>
                                  <a:pt x="49" y="155"/>
                                </a:lnTo>
                                <a:lnTo>
                                  <a:pt x="50" y="143"/>
                                </a:lnTo>
                                <a:lnTo>
                                  <a:pt x="52" y="132"/>
                                </a:lnTo>
                                <a:lnTo>
                                  <a:pt x="62" y="103"/>
                                </a:lnTo>
                                <a:lnTo>
                                  <a:pt x="68" y="95"/>
                                </a:lnTo>
                                <a:lnTo>
                                  <a:pt x="74" y="88"/>
                                </a:lnTo>
                                <a:lnTo>
                                  <a:pt x="82" y="79"/>
                                </a:lnTo>
                                <a:lnTo>
                                  <a:pt x="89" y="73"/>
                                </a:lnTo>
                                <a:lnTo>
                                  <a:pt x="97" y="67"/>
                                </a:lnTo>
                                <a:lnTo>
                                  <a:pt x="106" y="63"/>
                                </a:lnTo>
                                <a:lnTo>
                                  <a:pt x="119" y="56"/>
                                </a:lnTo>
                                <a:lnTo>
                                  <a:pt x="130" y="53"/>
                                </a:lnTo>
                                <a:lnTo>
                                  <a:pt x="142" y="51"/>
                                </a:lnTo>
                                <a:lnTo>
                                  <a:pt x="156" y="49"/>
                                </a:lnTo>
                                <a:lnTo>
                                  <a:pt x="1386" y="49"/>
                                </a:lnTo>
                                <a:lnTo>
                                  <a:pt x="1378" y="39"/>
                                </a:lnTo>
                                <a:lnTo>
                                  <a:pt x="1337" y="13"/>
                                </a:lnTo>
                                <a:lnTo>
                                  <a:pt x="1289" y="0"/>
                                </a:lnTo>
                                <a:close/>
                                <a:moveTo>
                                  <a:pt x="1386" y="49"/>
                                </a:moveTo>
                                <a:lnTo>
                                  <a:pt x="1274" y="49"/>
                                </a:lnTo>
                                <a:lnTo>
                                  <a:pt x="1286" y="51"/>
                                </a:lnTo>
                                <a:lnTo>
                                  <a:pt x="1297" y="52"/>
                                </a:lnTo>
                                <a:lnTo>
                                  <a:pt x="1328" y="65"/>
                                </a:lnTo>
                                <a:lnTo>
                                  <a:pt x="1353" y="86"/>
                                </a:lnTo>
                                <a:lnTo>
                                  <a:pt x="1371" y="113"/>
                                </a:lnTo>
                                <a:lnTo>
                                  <a:pt x="1379" y="145"/>
                                </a:lnTo>
                                <a:lnTo>
                                  <a:pt x="1380" y="155"/>
                                </a:lnTo>
                                <a:lnTo>
                                  <a:pt x="1380" y="675"/>
                                </a:lnTo>
                                <a:lnTo>
                                  <a:pt x="1379" y="687"/>
                                </a:lnTo>
                                <a:lnTo>
                                  <a:pt x="1378" y="697"/>
                                </a:lnTo>
                                <a:lnTo>
                                  <a:pt x="1365" y="729"/>
                                </a:lnTo>
                                <a:lnTo>
                                  <a:pt x="1344" y="754"/>
                                </a:lnTo>
                                <a:lnTo>
                                  <a:pt x="1317" y="771"/>
                                </a:lnTo>
                                <a:lnTo>
                                  <a:pt x="1284" y="779"/>
                                </a:lnTo>
                                <a:lnTo>
                                  <a:pt x="1273" y="780"/>
                                </a:lnTo>
                                <a:lnTo>
                                  <a:pt x="1388" y="780"/>
                                </a:lnTo>
                                <a:lnTo>
                                  <a:pt x="1391" y="778"/>
                                </a:lnTo>
                                <a:lnTo>
                                  <a:pt x="1417" y="737"/>
                                </a:lnTo>
                                <a:lnTo>
                                  <a:pt x="1429" y="689"/>
                                </a:lnTo>
                                <a:lnTo>
                                  <a:pt x="1429" y="138"/>
                                </a:lnTo>
                                <a:lnTo>
                                  <a:pt x="1426" y="123"/>
                                </a:lnTo>
                                <a:lnTo>
                                  <a:pt x="1408" y="76"/>
                                </a:lnTo>
                                <a:lnTo>
                                  <a:pt x="1386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AutoShape 103"/>
                        <wps:cNvSpPr>
                          <a:spLocks/>
                        </wps:cNvSpPr>
                        <wps:spPr bwMode="auto">
                          <a:xfrm>
                            <a:off x="2196" y="1728"/>
                            <a:ext cx="1430" cy="3002"/>
                          </a:xfrm>
                          <a:custGeom>
                            <a:avLst/>
                            <a:gdLst>
                              <a:gd name="T0" fmla="+- 0 2450 2196"/>
                              <a:gd name="T1" fmla="*/ T0 w 1430"/>
                              <a:gd name="T2" fmla="+- 0 1728 1728"/>
                              <a:gd name="T3" fmla="*/ 1728 h 3002"/>
                              <a:gd name="T4" fmla="+- 0 2313 2196"/>
                              <a:gd name="T5" fmla="*/ T4 w 1430"/>
                              <a:gd name="T6" fmla="+- 0 1769 1728"/>
                              <a:gd name="T7" fmla="*/ 1769 h 3002"/>
                              <a:gd name="T8" fmla="+- 0 2219 2196"/>
                              <a:gd name="T9" fmla="*/ T8 w 1430"/>
                              <a:gd name="T10" fmla="+- 0 1875 1728"/>
                              <a:gd name="T11" fmla="*/ 1875 h 3002"/>
                              <a:gd name="T12" fmla="+- 0 2197 2196"/>
                              <a:gd name="T13" fmla="*/ T12 w 1430"/>
                              <a:gd name="T14" fmla="+- 0 1957 1728"/>
                              <a:gd name="T15" fmla="*/ 1957 h 3002"/>
                              <a:gd name="T16" fmla="+- 0 2196 2196"/>
                              <a:gd name="T17" fmla="*/ T16 w 1430"/>
                              <a:gd name="T18" fmla="+- 0 4488 1728"/>
                              <a:gd name="T19" fmla="*/ 4488 h 3002"/>
                              <a:gd name="T20" fmla="+- 0 2198 2196"/>
                              <a:gd name="T21" fmla="*/ T20 w 1430"/>
                              <a:gd name="T22" fmla="+- 0 4513 1728"/>
                              <a:gd name="T23" fmla="*/ 4513 h 3002"/>
                              <a:gd name="T24" fmla="+- 0 2214 2196"/>
                              <a:gd name="T25" fmla="*/ T24 w 1430"/>
                              <a:gd name="T26" fmla="+- 0 4568 1728"/>
                              <a:gd name="T27" fmla="*/ 4568 h 3002"/>
                              <a:gd name="T28" fmla="+- 0 2259 2196"/>
                              <a:gd name="T29" fmla="*/ T28 w 1430"/>
                              <a:gd name="T30" fmla="+- 0 4642 1728"/>
                              <a:gd name="T31" fmla="*/ 4642 h 3002"/>
                              <a:gd name="T32" fmla="+- 0 2309 2196"/>
                              <a:gd name="T33" fmla="*/ T32 w 1430"/>
                              <a:gd name="T34" fmla="+- 0 4686 1728"/>
                              <a:gd name="T35" fmla="*/ 4686 h 3002"/>
                              <a:gd name="T36" fmla="+- 0 2349 2196"/>
                              <a:gd name="T37" fmla="*/ T36 w 1430"/>
                              <a:gd name="T38" fmla="+- 0 4708 1728"/>
                              <a:gd name="T39" fmla="*/ 4708 h 3002"/>
                              <a:gd name="T40" fmla="+- 0 2416 2196"/>
                              <a:gd name="T41" fmla="*/ T40 w 1430"/>
                              <a:gd name="T42" fmla="+- 0 4727 1728"/>
                              <a:gd name="T43" fmla="*/ 4727 h 3002"/>
                              <a:gd name="T44" fmla="+- 0 3371 2196"/>
                              <a:gd name="T45" fmla="*/ T44 w 1430"/>
                              <a:gd name="T46" fmla="+- 0 4729 1728"/>
                              <a:gd name="T47" fmla="*/ 4729 h 3002"/>
                              <a:gd name="T48" fmla="+- 0 3397 2196"/>
                              <a:gd name="T49" fmla="*/ T48 w 1430"/>
                              <a:gd name="T50" fmla="+- 0 4728 1728"/>
                              <a:gd name="T51" fmla="*/ 4728 h 3002"/>
                              <a:gd name="T52" fmla="+- 0 3521 2196"/>
                              <a:gd name="T53" fmla="*/ T52 w 1430"/>
                              <a:gd name="T54" fmla="+- 0 4679 1728"/>
                              <a:gd name="T55" fmla="*/ 4679 h 3002"/>
                              <a:gd name="T56" fmla="+- 0 2379 2196"/>
                              <a:gd name="T57" fmla="*/ T56 w 1430"/>
                              <a:gd name="T58" fmla="+- 0 4667 1728"/>
                              <a:gd name="T59" fmla="*/ 4667 h 3002"/>
                              <a:gd name="T60" fmla="+- 0 2271 2196"/>
                              <a:gd name="T61" fmla="*/ T60 w 1430"/>
                              <a:gd name="T62" fmla="+- 0 4573 1728"/>
                              <a:gd name="T63" fmla="*/ 4573 h 3002"/>
                              <a:gd name="T64" fmla="+- 0 2246 2196"/>
                              <a:gd name="T65" fmla="*/ T64 w 1430"/>
                              <a:gd name="T66" fmla="+- 0 4494 1728"/>
                              <a:gd name="T67" fmla="*/ 4494 h 3002"/>
                              <a:gd name="T68" fmla="+- 0 2245 2196"/>
                              <a:gd name="T69" fmla="*/ T68 w 1430"/>
                              <a:gd name="T70" fmla="+- 0 1983 1728"/>
                              <a:gd name="T71" fmla="*/ 1983 h 3002"/>
                              <a:gd name="T72" fmla="+- 0 2246 2196"/>
                              <a:gd name="T73" fmla="*/ T72 w 1430"/>
                              <a:gd name="T74" fmla="+- 0 1961 1728"/>
                              <a:gd name="T75" fmla="*/ 1961 h 3002"/>
                              <a:gd name="T76" fmla="+- 0 2250 2196"/>
                              <a:gd name="T77" fmla="*/ T76 w 1430"/>
                              <a:gd name="T78" fmla="+- 0 1941 1728"/>
                              <a:gd name="T79" fmla="*/ 1941 h 3002"/>
                              <a:gd name="T80" fmla="+- 0 2275 2196"/>
                              <a:gd name="T81" fmla="*/ T80 w 1430"/>
                              <a:gd name="T82" fmla="+- 0 1877 1728"/>
                              <a:gd name="T83" fmla="*/ 1877 h 3002"/>
                              <a:gd name="T84" fmla="+- 0 2321 2196"/>
                              <a:gd name="T85" fmla="*/ T84 w 1430"/>
                              <a:gd name="T86" fmla="+- 0 1824 1728"/>
                              <a:gd name="T87" fmla="*/ 1824 h 3002"/>
                              <a:gd name="T88" fmla="+- 0 2345 2196"/>
                              <a:gd name="T89" fmla="*/ T88 w 1430"/>
                              <a:gd name="T90" fmla="+- 0 1807 1728"/>
                              <a:gd name="T91" fmla="*/ 1807 h 3002"/>
                              <a:gd name="T92" fmla="+- 0 2396 2196"/>
                              <a:gd name="T93" fmla="*/ T92 w 1430"/>
                              <a:gd name="T94" fmla="+- 0 1786 1728"/>
                              <a:gd name="T95" fmla="*/ 1786 h 3002"/>
                              <a:gd name="T96" fmla="+- 0 2452 2196"/>
                              <a:gd name="T97" fmla="*/ T96 w 1430"/>
                              <a:gd name="T98" fmla="+- 0 1777 1728"/>
                              <a:gd name="T99" fmla="*/ 1777 h 3002"/>
                              <a:gd name="T100" fmla="+- 0 3518 2196"/>
                              <a:gd name="T101" fmla="*/ T100 w 1430"/>
                              <a:gd name="T102" fmla="+- 0 1775 1728"/>
                              <a:gd name="T103" fmla="*/ 1775 h 3002"/>
                              <a:gd name="T104" fmla="+- 0 3383 2196"/>
                              <a:gd name="T105" fmla="*/ T104 w 1430"/>
                              <a:gd name="T106" fmla="+- 0 1728 1728"/>
                              <a:gd name="T107" fmla="*/ 1728 h 3002"/>
                              <a:gd name="T108" fmla="+- 0 3371 2196"/>
                              <a:gd name="T109" fmla="*/ T108 w 1430"/>
                              <a:gd name="T110" fmla="+- 0 1777 1728"/>
                              <a:gd name="T111" fmla="*/ 1777 h 3002"/>
                              <a:gd name="T112" fmla="+- 0 3392 2196"/>
                              <a:gd name="T113" fmla="*/ T112 w 1430"/>
                              <a:gd name="T114" fmla="+- 0 1779 1728"/>
                              <a:gd name="T115" fmla="*/ 1779 h 3002"/>
                              <a:gd name="T116" fmla="+- 0 3520 2196"/>
                              <a:gd name="T117" fmla="*/ T116 w 1430"/>
                              <a:gd name="T118" fmla="+- 0 1843 1728"/>
                              <a:gd name="T119" fmla="*/ 1843 h 3002"/>
                              <a:gd name="T120" fmla="+- 0 3575 2196"/>
                              <a:gd name="T121" fmla="*/ T120 w 1430"/>
                              <a:gd name="T122" fmla="+- 0 1973 1728"/>
                              <a:gd name="T123" fmla="*/ 1973 h 3002"/>
                              <a:gd name="T124" fmla="+- 0 3576 2196"/>
                              <a:gd name="T125" fmla="*/ T124 w 1430"/>
                              <a:gd name="T126" fmla="+- 0 4474 1728"/>
                              <a:gd name="T127" fmla="*/ 4474 h 3002"/>
                              <a:gd name="T128" fmla="+- 0 3575 2196"/>
                              <a:gd name="T129" fmla="*/ T128 w 1430"/>
                              <a:gd name="T130" fmla="+- 0 4495 1728"/>
                              <a:gd name="T131" fmla="*/ 4495 h 3002"/>
                              <a:gd name="T132" fmla="+- 0 3512 2196"/>
                              <a:gd name="T133" fmla="*/ T132 w 1430"/>
                              <a:gd name="T134" fmla="+- 0 4623 1728"/>
                              <a:gd name="T135" fmla="*/ 4623 h 3002"/>
                              <a:gd name="T136" fmla="+- 0 3380 2196"/>
                              <a:gd name="T137" fmla="*/ T136 w 1430"/>
                              <a:gd name="T138" fmla="+- 0 4679 1728"/>
                              <a:gd name="T139" fmla="*/ 4679 h 3002"/>
                              <a:gd name="T140" fmla="+- 0 3530 2196"/>
                              <a:gd name="T141" fmla="*/ T140 w 1430"/>
                              <a:gd name="T142" fmla="+- 0 4673 1728"/>
                              <a:gd name="T143" fmla="*/ 4673 h 3002"/>
                              <a:gd name="T144" fmla="+- 0 3611 2196"/>
                              <a:gd name="T145" fmla="*/ T144 w 1430"/>
                              <a:gd name="T146" fmla="+- 0 4559 1728"/>
                              <a:gd name="T147" fmla="*/ 4559 h 3002"/>
                              <a:gd name="T148" fmla="+- 0 3625 2196"/>
                              <a:gd name="T149" fmla="*/ T148 w 1430"/>
                              <a:gd name="T150" fmla="+- 0 1969 1728"/>
                              <a:gd name="T151" fmla="*/ 1969 h 3002"/>
                              <a:gd name="T152" fmla="+- 0 3606 2196"/>
                              <a:gd name="T153" fmla="*/ T152 w 1430"/>
                              <a:gd name="T154" fmla="+- 0 1885 1728"/>
                              <a:gd name="T155" fmla="*/ 1885 h 3002"/>
                              <a:gd name="T156" fmla="+- 0 3520 2196"/>
                              <a:gd name="T157" fmla="*/ T156 w 1430"/>
                              <a:gd name="T158" fmla="+- 0 1777 1728"/>
                              <a:gd name="T159" fmla="*/ 1777 h 3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430" h="3002">
                                <a:moveTo>
                                  <a:pt x="1187" y="0"/>
                                </a:moveTo>
                                <a:lnTo>
                                  <a:pt x="254" y="0"/>
                                </a:lnTo>
                                <a:lnTo>
                                  <a:pt x="182" y="11"/>
                                </a:lnTo>
                                <a:lnTo>
                                  <a:pt x="117" y="41"/>
                                </a:lnTo>
                                <a:lnTo>
                                  <a:pt x="63" y="87"/>
                                </a:lnTo>
                                <a:lnTo>
                                  <a:pt x="23" y="147"/>
                                </a:lnTo>
                                <a:lnTo>
                                  <a:pt x="2" y="217"/>
                                </a:lnTo>
                                <a:lnTo>
                                  <a:pt x="1" y="229"/>
                                </a:lnTo>
                                <a:lnTo>
                                  <a:pt x="0" y="241"/>
                                </a:lnTo>
                                <a:lnTo>
                                  <a:pt x="0" y="2760"/>
                                </a:lnTo>
                                <a:lnTo>
                                  <a:pt x="1" y="2772"/>
                                </a:lnTo>
                                <a:lnTo>
                                  <a:pt x="2" y="2785"/>
                                </a:lnTo>
                                <a:lnTo>
                                  <a:pt x="5" y="2799"/>
                                </a:lnTo>
                                <a:lnTo>
                                  <a:pt x="18" y="2840"/>
                                </a:lnTo>
                                <a:lnTo>
                                  <a:pt x="37" y="2879"/>
                                </a:lnTo>
                                <a:lnTo>
                                  <a:pt x="63" y="2914"/>
                                </a:lnTo>
                                <a:lnTo>
                                  <a:pt x="94" y="2944"/>
                                </a:lnTo>
                                <a:lnTo>
                                  <a:pt x="113" y="2958"/>
                                </a:lnTo>
                                <a:lnTo>
                                  <a:pt x="122" y="2964"/>
                                </a:lnTo>
                                <a:lnTo>
                                  <a:pt x="153" y="2980"/>
                                </a:lnTo>
                                <a:lnTo>
                                  <a:pt x="186" y="2992"/>
                                </a:lnTo>
                                <a:lnTo>
                                  <a:pt x="220" y="2999"/>
                                </a:lnTo>
                                <a:lnTo>
                                  <a:pt x="254" y="3001"/>
                                </a:lnTo>
                                <a:lnTo>
                                  <a:pt x="1175" y="3001"/>
                                </a:lnTo>
                                <a:lnTo>
                                  <a:pt x="1188" y="3000"/>
                                </a:lnTo>
                                <a:lnTo>
                                  <a:pt x="1201" y="3000"/>
                                </a:lnTo>
                                <a:lnTo>
                                  <a:pt x="1273" y="2982"/>
                                </a:lnTo>
                                <a:lnTo>
                                  <a:pt x="1325" y="2951"/>
                                </a:lnTo>
                                <a:lnTo>
                                  <a:pt x="254" y="2951"/>
                                </a:lnTo>
                                <a:lnTo>
                                  <a:pt x="183" y="2939"/>
                                </a:lnTo>
                                <a:lnTo>
                                  <a:pt x="121" y="2901"/>
                                </a:lnTo>
                                <a:lnTo>
                                  <a:pt x="75" y="2845"/>
                                </a:lnTo>
                                <a:lnTo>
                                  <a:pt x="52" y="2777"/>
                                </a:lnTo>
                                <a:lnTo>
                                  <a:pt x="50" y="2766"/>
                                </a:lnTo>
                                <a:lnTo>
                                  <a:pt x="49" y="2758"/>
                                </a:lnTo>
                                <a:lnTo>
                                  <a:pt x="49" y="255"/>
                                </a:lnTo>
                                <a:lnTo>
                                  <a:pt x="50" y="245"/>
                                </a:lnTo>
                                <a:lnTo>
                                  <a:pt x="50" y="233"/>
                                </a:lnTo>
                                <a:lnTo>
                                  <a:pt x="52" y="223"/>
                                </a:lnTo>
                                <a:lnTo>
                                  <a:pt x="54" y="213"/>
                                </a:lnTo>
                                <a:lnTo>
                                  <a:pt x="64" y="178"/>
                                </a:lnTo>
                                <a:lnTo>
                                  <a:pt x="79" y="149"/>
                                </a:lnTo>
                                <a:lnTo>
                                  <a:pt x="99" y="122"/>
                                </a:lnTo>
                                <a:lnTo>
                                  <a:pt x="125" y="96"/>
                                </a:lnTo>
                                <a:lnTo>
                                  <a:pt x="140" y="84"/>
                                </a:lnTo>
                                <a:lnTo>
                                  <a:pt x="149" y="79"/>
                                </a:lnTo>
                                <a:lnTo>
                                  <a:pt x="174" y="67"/>
                                </a:lnTo>
                                <a:lnTo>
                                  <a:pt x="200" y="58"/>
                                </a:lnTo>
                                <a:lnTo>
                                  <a:pt x="227" y="52"/>
                                </a:lnTo>
                                <a:lnTo>
                                  <a:pt x="256" y="49"/>
                                </a:lnTo>
                                <a:lnTo>
                                  <a:pt x="1324" y="49"/>
                                </a:lnTo>
                                <a:lnTo>
                                  <a:pt x="1322" y="47"/>
                                </a:lnTo>
                                <a:lnTo>
                                  <a:pt x="1259" y="14"/>
                                </a:lnTo>
                                <a:lnTo>
                                  <a:pt x="1187" y="0"/>
                                </a:lnTo>
                                <a:close/>
                                <a:moveTo>
                                  <a:pt x="1324" y="49"/>
                                </a:moveTo>
                                <a:lnTo>
                                  <a:pt x="1175" y="49"/>
                                </a:lnTo>
                                <a:lnTo>
                                  <a:pt x="1186" y="51"/>
                                </a:lnTo>
                                <a:lnTo>
                                  <a:pt x="1196" y="51"/>
                                </a:lnTo>
                                <a:lnTo>
                                  <a:pt x="1267" y="72"/>
                                </a:lnTo>
                                <a:lnTo>
                                  <a:pt x="1324" y="115"/>
                                </a:lnTo>
                                <a:lnTo>
                                  <a:pt x="1363" y="174"/>
                                </a:lnTo>
                                <a:lnTo>
                                  <a:pt x="1379" y="245"/>
                                </a:lnTo>
                                <a:lnTo>
                                  <a:pt x="1380" y="255"/>
                                </a:lnTo>
                                <a:lnTo>
                                  <a:pt x="1380" y="2746"/>
                                </a:lnTo>
                                <a:lnTo>
                                  <a:pt x="1379" y="2757"/>
                                </a:lnTo>
                                <a:lnTo>
                                  <a:pt x="1379" y="2767"/>
                                </a:lnTo>
                                <a:lnTo>
                                  <a:pt x="1358" y="2838"/>
                                </a:lnTo>
                                <a:lnTo>
                                  <a:pt x="1316" y="2895"/>
                                </a:lnTo>
                                <a:lnTo>
                                  <a:pt x="1256" y="2935"/>
                                </a:lnTo>
                                <a:lnTo>
                                  <a:pt x="1184" y="2951"/>
                                </a:lnTo>
                                <a:lnTo>
                                  <a:pt x="1325" y="2951"/>
                                </a:lnTo>
                                <a:lnTo>
                                  <a:pt x="1334" y="2945"/>
                                </a:lnTo>
                                <a:lnTo>
                                  <a:pt x="1383" y="2894"/>
                                </a:lnTo>
                                <a:lnTo>
                                  <a:pt x="1415" y="2831"/>
                                </a:lnTo>
                                <a:lnTo>
                                  <a:pt x="1429" y="2759"/>
                                </a:lnTo>
                                <a:lnTo>
                                  <a:pt x="1429" y="241"/>
                                </a:lnTo>
                                <a:lnTo>
                                  <a:pt x="1428" y="228"/>
                                </a:lnTo>
                                <a:lnTo>
                                  <a:pt x="1410" y="157"/>
                                </a:lnTo>
                                <a:lnTo>
                                  <a:pt x="1374" y="96"/>
                                </a:lnTo>
                                <a:lnTo>
                                  <a:pt x="1324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AutoShape 104"/>
                        <wps:cNvSpPr>
                          <a:spLocks/>
                        </wps:cNvSpPr>
                        <wps:spPr bwMode="auto">
                          <a:xfrm>
                            <a:off x="2196" y="4706"/>
                            <a:ext cx="1430" cy="662"/>
                          </a:xfrm>
                          <a:custGeom>
                            <a:avLst/>
                            <a:gdLst>
                              <a:gd name="T0" fmla="+- 0 2321 2196"/>
                              <a:gd name="T1" fmla="*/ T0 w 1430"/>
                              <a:gd name="T2" fmla="+- 0 4707 4707"/>
                              <a:gd name="T3" fmla="*/ 4707 h 662"/>
                              <a:gd name="T4" fmla="+- 0 2246 2196"/>
                              <a:gd name="T5" fmla="*/ T4 w 1430"/>
                              <a:gd name="T6" fmla="+- 0 4733 4707"/>
                              <a:gd name="T7" fmla="*/ 4733 h 662"/>
                              <a:gd name="T8" fmla="+- 0 2201 2196"/>
                              <a:gd name="T9" fmla="*/ T8 w 1430"/>
                              <a:gd name="T10" fmla="+- 0 4798 4707"/>
                              <a:gd name="T11" fmla="*/ 4798 h 662"/>
                              <a:gd name="T12" fmla="+- 0 2196 2196"/>
                              <a:gd name="T13" fmla="*/ T12 w 1430"/>
                              <a:gd name="T14" fmla="+- 0 5255 4707"/>
                              <a:gd name="T15" fmla="*/ 5255 h 662"/>
                              <a:gd name="T16" fmla="+- 0 2206 2196"/>
                              <a:gd name="T17" fmla="*/ T16 w 1430"/>
                              <a:gd name="T18" fmla="+- 0 5292 4707"/>
                              <a:gd name="T19" fmla="*/ 5292 h 662"/>
                              <a:gd name="T20" fmla="+- 0 2221 2196"/>
                              <a:gd name="T21" fmla="*/ T20 w 1430"/>
                              <a:gd name="T22" fmla="+- 0 5318 4707"/>
                              <a:gd name="T23" fmla="*/ 5318 h 662"/>
                              <a:gd name="T24" fmla="+- 0 2243 2196"/>
                              <a:gd name="T25" fmla="*/ T24 w 1430"/>
                              <a:gd name="T26" fmla="+- 0 5340 4707"/>
                              <a:gd name="T27" fmla="*/ 5340 h 662"/>
                              <a:gd name="T28" fmla="+- 0 2263 2196"/>
                              <a:gd name="T29" fmla="*/ T28 w 1430"/>
                              <a:gd name="T30" fmla="+- 0 5353 4707"/>
                              <a:gd name="T31" fmla="*/ 5353 h 662"/>
                              <a:gd name="T32" fmla="+- 0 2292 2196"/>
                              <a:gd name="T33" fmla="*/ T32 w 1430"/>
                              <a:gd name="T34" fmla="+- 0 5364 4707"/>
                              <a:gd name="T35" fmla="*/ 5364 h 662"/>
                              <a:gd name="T36" fmla="+- 0 2322 2196"/>
                              <a:gd name="T37" fmla="*/ T36 w 1430"/>
                              <a:gd name="T38" fmla="+- 0 5368 4707"/>
                              <a:gd name="T39" fmla="*/ 5368 h 662"/>
                              <a:gd name="T40" fmla="+- 0 3526 2196"/>
                              <a:gd name="T41" fmla="*/ T40 w 1430"/>
                              <a:gd name="T42" fmla="+- 0 5365 4707"/>
                              <a:gd name="T43" fmla="*/ 5365 h 662"/>
                              <a:gd name="T44" fmla="+- 0 3594 2196"/>
                              <a:gd name="T45" fmla="*/ T44 w 1430"/>
                              <a:gd name="T46" fmla="+- 0 5325 4707"/>
                              <a:gd name="T47" fmla="*/ 5325 h 662"/>
                              <a:gd name="T48" fmla="+- 0 2322 2196"/>
                              <a:gd name="T49" fmla="*/ T48 w 1430"/>
                              <a:gd name="T50" fmla="+- 0 5319 4707"/>
                              <a:gd name="T51" fmla="*/ 5319 h 662"/>
                              <a:gd name="T52" fmla="+- 0 2276 2196"/>
                              <a:gd name="T53" fmla="*/ T52 w 1430"/>
                              <a:gd name="T54" fmla="+- 0 5303 4707"/>
                              <a:gd name="T55" fmla="*/ 5303 h 662"/>
                              <a:gd name="T56" fmla="+- 0 2249 2196"/>
                              <a:gd name="T57" fmla="*/ T56 w 1430"/>
                              <a:gd name="T58" fmla="+- 0 5263 4707"/>
                              <a:gd name="T59" fmla="*/ 5263 h 662"/>
                              <a:gd name="T60" fmla="+- 0 2245 2196"/>
                              <a:gd name="T61" fmla="*/ T60 w 1430"/>
                              <a:gd name="T62" fmla="+- 0 5248 4707"/>
                              <a:gd name="T63" fmla="*/ 5248 h 662"/>
                              <a:gd name="T64" fmla="+- 0 2246 2196"/>
                              <a:gd name="T65" fmla="*/ T64 w 1430"/>
                              <a:gd name="T66" fmla="+- 0 4824 4707"/>
                              <a:gd name="T67" fmla="*/ 4824 h 662"/>
                              <a:gd name="T68" fmla="+- 0 2252 2196"/>
                              <a:gd name="T69" fmla="*/ T68 w 1430"/>
                              <a:gd name="T70" fmla="+- 0 4803 4707"/>
                              <a:gd name="T71" fmla="*/ 4803 h 662"/>
                              <a:gd name="T72" fmla="+- 0 2261 2196"/>
                              <a:gd name="T73" fmla="*/ T72 w 1430"/>
                              <a:gd name="T74" fmla="+- 0 4787 4707"/>
                              <a:gd name="T75" fmla="*/ 4787 h 662"/>
                              <a:gd name="T76" fmla="+- 0 2274 2196"/>
                              <a:gd name="T77" fmla="*/ T76 w 1430"/>
                              <a:gd name="T78" fmla="+- 0 4774 4707"/>
                              <a:gd name="T79" fmla="*/ 4774 h 662"/>
                              <a:gd name="T80" fmla="+- 0 2287 2196"/>
                              <a:gd name="T81" fmla="*/ T80 w 1430"/>
                              <a:gd name="T82" fmla="+- 0 4765 4707"/>
                              <a:gd name="T83" fmla="*/ 4765 h 662"/>
                              <a:gd name="T84" fmla="+- 0 2311 2196"/>
                              <a:gd name="T85" fmla="*/ T84 w 1430"/>
                              <a:gd name="T86" fmla="+- 0 4756 4707"/>
                              <a:gd name="T87" fmla="*/ 4756 h 662"/>
                              <a:gd name="T88" fmla="+- 0 3583 2196"/>
                              <a:gd name="T89" fmla="*/ T88 w 1430"/>
                              <a:gd name="T90" fmla="+- 0 4739 4707"/>
                              <a:gd name="T91" fmla="*/ 4739 h 662"/>
                              <a:gd name="T92" fmla="+- 0 3510 2196"/>
                              <a:gd name="T93" fmla="*/ T92 w 1430"/>
                              <a:gd name="T94" fmla="+- 0 4708 4707"/>
                              <a:gd name="T95" fmla="*/ 4708 h 662"/>
                              <a:gd name="T96" fmla="+- 0 3597 2196"/>
                              <a:gd name="T97" fmla="*/ T96 w 1430"/>
                              <a:gd name="T98" fmla="+- 0 4756 4707"/>
                              <a:gd name="T99" fmla="*/ 4756 h 662"/>
                              <a:gd name="T100" fmla="+- 0 2323 2196"/>
                              <a:gd name="T101" fmla="*/ T100 w 1430"/>
                              <a:gd name="T102" fmla="+- 0 4757 4707"/>
                              <a:gd name="T103" fmla="*/ 4757 h 662"/>
                              <a:gd name="T104" fmla="+- 0 3516 2196"/>
                              <a:gd name="T105" fmla="*/ T104 w 1430"/>
                              <a:gd name="T106" fmla="+- 0 4759 4707"/>
                              <a:gd name="T107" fmla="*/ 4759 h 662"/>
                              <a:gd name="T108" fmla="+- 0 3557 2196"/>
                              <a:gd name="T109" fmla="*/ T108 w 1430"/>
                              <a:gd name="T110" fmla="+- 0 4784 4707"/>
                              <a:gd name="T111" fmla="*/ 4784 h 662"/>
                              <a:gd name="T112" fmla="+- 0 3575 2196"/>
                              <a:gd name="T113" fmla="*/ T112 w 1430"/>
                              <a:gd name="T114" fmla="+- 0 4828 4707"/>
                              <a:gd name="T115" fmla="*/ 4828 h 662"/>
                              <a:gd name="T116" fmla="+- 0 3576 2196"/>
                              <a:gd name="T117" fmla="*/ T116 w 1430"/>
                              <a:gd name="T118" fmla="+- 0 5242 4707"/>
                              <a:gd name="T119" fmla="*/ 5242 h 662"/>
                              <a:gd name="T120" fmla="+- 0 3564 2196"/>
                              <a:gd name="T121" fmla="*/ T120 w 1430"/>
                              <a:gd name="T122" fmla="+- 0 5281 4707"/>
                              <a:gd name="T123" fmla="*/ 5281 h 662"/>
                              <a:gd name="T124" fmla="+- 0 3529 2196"/>
                              <a:gd name="T125" fmla="*/ T124 w 1430"/>
                              <a:gd name="T126" fmla="+- 0 5312 4707"/>
                              <a:gd name="T127" fmla="*/ 5312 h 662"/>
                              <a:gd name="T128" fmla="+- 0 3498 2196"/>
                              <a:gd name="T129" fmla="*/ T128 w 1430"/>
                              <a:gd name="T130" fmla="+- 0 5319 4707"/>
                              <a:gd name="T131" fmla="*/ 5319 h 662"/>
                              <a:gd name="T132" fmla="+- 0 3615 2196"/>
                              <a:gd name="T133" fmla="*/ T132 w 1430"/>
                              <a:gd name="T134" fmla="+- 0 5292 4707"/>
                              <a:gd name="T135" fmla="*/ 5292 h 662"/>
                              <a:gd name="T136" fmla="+- 0 3625 2196"/>
                              <a:gd name="T137" fmla="*/ T136 w 1430"/>
                              <a:gd name="T138" fmla="+- 0 4819 4707"/>
                              <a:gd name="T139" fmla="*/ 4819 h 662"/>
                              <a:gd name="T140" fmla="+- 0 3608 2196"/>
                              <a:gd name="T141" fmla="*/ T140 w 1430"/>
                              <a:gd name="T142" fmla="+- 0 4770 4707"/>
                              <a:gd name="T143" fmla="*/ 4770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30" h="662">
                                <a:moveTo>
                                  <a:pt x="1303" y="0"/>
                                </a:moveTo>
                                <a:lnTo>
                                  <a:pt x="125" y="0"/>
                                </a:lnTo>
                                <a:lnTo>
                                  <a:pt x="84" y="7"/>
                                </a:lnTo>
                                <a:lnTo>
                                  <a:pt x="50" y="26"/>
                                </a:lnTo>
                                <a:lnTo>
                                  <a:pt x="23" y="54"/>
                                </a:lnTo>
                                <a:lnTo>
                                  <a:pt x="5" y="91"/>
                                </a:lnTo>
                                <a:lnTo>
                                  <a:pt x="0" y="115"/>
                                </a:lnTo>
                                <a:lnTo>
                                  <a:pt x="0" y="548"/>
                                </a:lnTo>
                                <a:lnTo>
                                  <a:pt x="2" y="561"/>
                                </a:lnTo>
                                <a:lnTo>
                                  <a:pt x="10" y="585"/>
                                </a:lnTo>
                                <a:lnTo>
                                  <a:pt x="18" y="600"/>
                                </a:lnTo>
                                <a:lnTo>
                                  <a:pt x="25" y="611"/>
                                </a:lnTo>
                                <a:lnTo>
                                  <a:pt x="34" y="622"/>
                                </a:lnTo>
                                <a:lnTo>
                                  <a:pt x="47" y="633"/>
                                </a:lnTo>
                                <a:lnTo>
                                  <a:pt x="56" y="640"/>
                                </a:lnTo>
                                <a:lnTo>
                                  <a:pt x="67" y="646"/>
                                </a:lnTo>
                                <a:lnTo>
                                  <a:pt x="81" y="653"/>
                                </a:lnTo>
                                <a:lnTo>
                                  <a:pt x="96" y="657"/>
                                </a:lnTo>
                                <a:lnTo>
                                  <a:pt x="111" y="660"/>
                                </a:lnTo>
                                <a:lnTo>
                                  <a:pt x="126" y="661"/>
                                </a:lnTo>
                                <a:lnTo>
                                  <a:pt x="1316" y="661"/>
                                </a:lnTo>
                                <a:lnTo>
                                  <a:pt x="1330" y="658"/>
                                </a:lnTo>
                                <a:lnTo>
                                  <a:pt x="1367" y="644"/>
                                </a:lnTo>
                                <a:lnTo>
                                  <a:pt x="1398" y="618"/>
                                </a:lnTo>
                                <a:lnTo>
                                  <a:pt x="1402" y="612"/>
                                </a:lnTo>
                                <a:lnTo>
                                  <a:pt x="126" y="612"/>
                                </a:lnTo>
                                <a:lnTo>
                                  <a:pt x="102" y="607"/>
                                </a:lnTo>
                                <a:lnTo>
                                  <a:pt x="80" y="596"/>
                                </a:lnTo>
                                <a:lnTo>
                                  <a:pt x="64" y="579"/>
                                </a:lnTo>
                                <a:lnTo>
                                  <a:pt x="53" y="556"/>
                                </a:lnTo>
                                <a:lnTo>
                                  <a:pt x="50" y="549"/>
                                </a:lnTo>
                                <a:lnTo>
                                  <a:pt x="49" y="541"/>
                                </a:lnTo>
                                <a:lnTo>
                                  <a:pt x="49" y="127"/>
                                </a:lnTo>
                                <a:lnTo>
                                  <a:pt x="50" y="117"/>
                                </a:lnTo>
                                <a:lnTo>
                                  <a:pt x="53" y="103"/>
                                </a:lnTo>
                                <a:lnTo>
                                  <a:pt x="56" y="96"/>
                                </a:lnTo>
                                <a:lnTo>
                                  <a:pt x="62" y="86"/>
                                </a:lnTo>
                                <a:lnTo>
                                  <a:pt x="65" y="80"/>
                                </a:lnTo>
                                <a:lnTo>
                                  <a:pt x="70" y="75"/>
                                </a:lnTo>
                                <a:lnTo>
                                  <a:pt x="78" y="67"/>
                                </a:lnTo>
                                <a:lnTo>
                                  <a:pt x="84" y="62"/>
                                </a:lnTo>
                                <a:lnTo>
                                  <a:pt x="91" y="58"/>
                                </a:lnTo>
                                <a:lnTo>
                                  <a:pt x="103" y="54"/>
                                </a:lnTo>
                                <a:lnTo>
                                  <a:pt x="115" y="49"/>
                                </a:lnTo>
                                <a:lnTo>
                                  <a:pt x="1401" y="49"/>
                                </a:lnTo>
                                <a:lnTo>
                                  <a:pt x="1387" y="32"/>
                                </a:lnTo>
                                <a:lnTo>
                                  <a:pt x="1353" y="10"/>
                                </a:lnTo>
                                <a:lnTo>
                                  <a:pt x="1314" y="1"/>
                                </a:lnTo>
                                <a:lnTo>
                                  <a:pt x="1303" y="0"/>
                                </a:lnTo>
                                <a:close/>
                                <a:moveTo>
                                  <a:pt x="1401" y="49"/>
                                </a:moveTo>
                                <a:lnTo>
                                  <a:pt x="115" y="49"/>
                                </a:lnTo>
                                <a:lnTo>
                                  <a:pt x="127" y="50"/>
                                </a:lnTo>
                                <a:lnTo>
                                  <a:pt x="1312" y="50"/>
                                </a:lnTo>
                                <a:lnTo>
                                  <a:pt x="1320" y="52"/>
                                </a:lnTo>
                                <a:lnTo>
                                  <a:pt x="1342" y="61"/>
                                </a:lnTo>
                                <a:lnTo>
                                  <a:pt x="1361" y="77"/>
                                </a:lnTo>
                                <a:lnTo>
                                  <a:pt x="1374" y="98"/>
                                </a:lnTo>
                                <a:lnTo>
                                  <a:pt x="1379" y="121"/>
                                </a:lnTo>
                                <a:lnTo>
                                  <a:pt x="1380" y="128"/>
                                </a:lnTo>
                                <a:lnTo>
                                  <a:pt x="1380" y="535"/>
                                </a:lnTo>
                                <a:lnTo>
                                  <a:pt x="1378" y="552"/>
                                </a:lnTo>
                                <a:lnTo>
                                  <a:pt x="1368" y="574"/>
                                </a:lnTo>
                                <a:lnTo>
                                  <a:pt x="1353" y="593"/>
                                </a:lnTo>
                                <a:lnTo>
                                  <a:pt x="1333" y="605"/>
                                </a:lnTo>
                                <a:lnTo>
                                  <a:pt x="1309" y="610"/>
                                </a:lnTo>
                                <a:lnTo>
                                  <a:pt x="1302" y="612"/>
                                </a:lnTo>
                                <a:lnTo>
                                  <a:pt x="1402" y="612"/>
                                </a:lnTo>
                                <a:lnTo>
                                  <a:pt x="1419" y="585"/>
                                </a:lnTo>
                                <a:lnTo>
                                  <a:pt x="1429" y="546"/>
                                </a:lnTo>
                                <a:lnTo>
                                  <a:pt x="1429" y="112"/>
                                </a:lnTo>
                                <a:lnTo>
                                  <a:pt x="1427" y="100"/>
                                </a:lnTo>
                                <a:lnTo>
                                  <a:pt x="1412" y="63"/>
                                </a:lnTo>
                                <a:lnTo>
                                  <a:pt x="140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5595" y="4961"/>
                            <a:ext cx="257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PLUTO database &amp; GENIE database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1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2599" y="4961"/>
                            <a:ext cx="842" cy="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UPOV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2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2439" y="1928"/>
                            <a:ext cx="1050" cy="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PVP Office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3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2495" y="1237"/>
                            <a:ext cx="1064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Applicant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4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5610" y="373"/>
                            <a:ext cx="951" cy="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36"/>
                                </w:rPr>
                              </w:pPr>
                              <w:r>
                                <w:rPr>
                                  <w:rFonts w:ascii="Tahoma"/>
                                  <w:color w:val="326500"/>
                                  <w:sz w:val="36"/>
                                </w:rPr>
                                <w:t>e-PVP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8" o:spid="_x0000_s1056" style="position:absolute;margin-left:66.5pt;margin-top:17.8pt;width:479pt;height:269pt;z-index:-251637760;mso-wrap-distance-left:0;mso-wrap-distance-right:0;mso-position-horizontal-relative:page;mso-position-vertical-relative:text" coordorigin="1329,349" coordsize="9580,53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">
                <v:shape id="Picture 95" o:spid="_x0000_s1057" type="#_x0000_t75" style="position:absolute;left:5540;top:1791;width:2921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">
                  <v:imagedata r:id="rId77" o:title=""/>
                </v:shape>
                <v:shape id="AutoShape 96" o:spid="_x0000_s1058" style="position:absolute;left:3696;top:948;width:6350;height:830;visibility:visible;mso-wrap-style:square;v-text-anchor:top" coordsize="6350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" path="m6209,l154,,105,8,62,31,28,66,6,111,2,125,,141,,693r2,14l7,723r5,14l21,754r10,15l43,782r13,14l68,804r14,7l98,820r19,6l137,829r18,l6211,829r16,-2l6273,808r35,-28l155,780r-34,-5l92,759,69,735,54,705,52,695,49,675r,-520l50,143r2,-11l62,103r6,-8l74,88r8,-9l89,73r8,-6l106,63r13,-7l130,53r12,-2l156,49r6150,l6298,39,6257,13,6209,xm6306,49r-112,l6206,51r11,1l6248,65r25,21l6291,113r8,32l6300,155r,520l6299,687r-1,10l6285,729r-21,25l6237,771r-33,8l6193,780r115,l6311,778r26,-41l6349,689r,-551l6346,123,6328,76,6306,49xe" fillcolor="#1d5b3c" stroked="f">
                  <v:path arrowok="t" o:connecttype="custom" o:connectlocs="154,948;62,979;6,1059;0,1089;2,1655;12,1685;31,1717;56,1744;82,1759;117,1774;155,1777;6227,1775;6308,1728;121,1723;69,1683;52,1643;49,1103;52,1080;68,1043;82,1027;97,1015;119,1004;142,999;6306,997;6257,961;6306,997;6206,999;6248,1013;6291,1061;6300,1103;6299,1635;6285,1677;6237,1719;6193,1728;6311,1726;6349,1637;6346,1071;6306,997" o:connectangles="0,0,0,0,0,0,0,0,0,0,0,0,0,0,0,0,0,0,0,0,0,0,0,0,0,0,0,0,0,0,0,0,0,0,0,0,0,0"/>
                </v:shape>
                <v:shape id="Picture 97" o:spid="_x0000_s1059" type="#_x0000_t75" style="position:absolute;left:4624;top:4777;width:368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">
                  <v:imagedata r:id="rId78" o:title=""/>
                </v:shape>
                <v:shape id="AutoShape 98" o:spid="_x0000_s1060" style="position:absolute;left:3696;top:1728;width:6350;height:3002;visibility:visible;mso-wrap-style:square;v-text-anchor:top" coordsize="6350,3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" path="m5858,l516,,441,6,369,21,301,47,238,82r-58,43l128,176,84,233,49,296,22,365,6,438,2,465,,490,,2512r2,26l10,2589r23,78l67,2741r46,67l169,2867r19,17l208,2898r69,45l353,2975r81,20l516,3001r5317,l5860,3000r26,-2l5960,2985r70,-23l6053,2951r-5537,l441,2945r-72,-17l302,2899r-61,-38l186,2814r-47,-55l100,2697,72,2628,55,2555r-3,-24l50,2508r-1,-24l49,517r2,-27l52,468r7,-45l80,352r31,-67l152,225r51,-54l220,156r18,-14l302,102,370,74,442,56r75,-7l6051,49,6004,29,5933,10,5858,xm6051,49r-218,l5857,51r24,2l5955,66r69,25l6088,126r58,44l6195,223r42,60l6268,349r21,70l6299,493r1,24l6300,2484r-1,28l6298,2532r-15,75l6258,2676r-35,64l6179,2797r-52,50l6068,2888r-66,32l5931,2941r-75,10l6053,2951r42,-21l6154,2889r54,-49l6253,2785r38,-62l6320,2656r20,-71l6349,2512r,-2022l6347,463r-13,-74l6311,319r-33,-65l6237,195r-49,-53l6133,96,6071,58r-20,-9xe" fillcolor="#1d5b3c" stroked="f">
                  <v:path arrowok="t" o:connecttype="custom" o:connectlocs="516,1728;369,1749;238,1810;128,1904;49,2024;6,2166;0,2218;2,4266;33,4395;113,4536;188,4612;277,4671;434,4723;5833,4729;5886,4726;6030,4690;516,4679;369,4656;241,4589;139,4487;72,4356;52,4259;49,4212;51,2218;59,2151;111,2013;203,1899;238,1870;370,1802;517,1777;6004,1757;5858,1728;5833,1777;5881,1781;6024,1819;6146,1898;6237,2011;6289,2147;6300,2245;6299,4240;6283,4335;6223,4468;6127,4575;6002,4648;5856,4679;6095,4658;6208,4568;6291,4451;6340,4313;6349,2218;6334,2117;6278,1982;6188,1870;6071,1786" o:connectangles="0,0,0,0,0,0,0,0,0,0,0,0,0,0,0,0,0,0,0,0,0,0,0,0,0,0,0,0,0,0,0,0,0,0,0,0,0,0,0,0,0,0,0,0,0,0,0,0,0,0,0,0,0,0"/>
                </v:shape>
                <v:shape id="AutoShape 99" o:spid="_x0000_s1061" style="position:absolute;left:3696;top:4706;width:6350;height:662;visibility:visible;mso-wrap-style:square;v-text-anchor:top" coordsize="635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" path="m6223,l125,,85,7,50,26,23,54,5,91,,115,,548r2,13l10,585r8,15l25,611r9,11l47,633r9,7l67,646r14,7l96,657r15,3l126,661r6110,l6250,658r37,-14l6318,618r4,-6l126,612r-24,-5l80,596,64,579,53,556r-3,-7l49,541r,-414l50,117r3,-14l56,96,60,84,70,75r8,-8l84,62r7,-4l103,54r12,-5l6321,49,6307,32,6273,10,6234,1,6223,xm6321,49l115,49r12,1l6232,50r8,2l6262,61r19,16l6294,98r5,23l6300,127r,408l6298,552r-10,22l6273,593r-20,12l6229,610r-7,2l6322,612r17,-27l6349,546r,-434l6347,100,6332,63,6321,49xe" fillcolor="#1d5b3c" stroked="f">
                  <v:path arrowok="t" o:connecttype="custom" o:connectlocs="125,4707;50,4733;5,4798;0,5255;10,5292;25,5318;47,5340;67,5353;96,5364;126,5368;6250,5365;6318,5325;126,5319;80,5303;53,5263;49,5248;50,4824;56,4803;70,4782;84,4769;103,4761;6321,4756;6273,4717;6223,4707;115,4756;6232,4757;6262,4768;6294,4805;6300,4834;6298,5259;6273,5300;6229,5317;6322,5319;6349,5253;6347,4807;6321,4756" o:connectangles="0,0,0,0,0,0,0,0,0,0,0,0,0,0,0,0,0,0,0,0,0,0,0,0,0,0,0,0,0,0,0,0,0,0,0,0"/>
                </v:shape>
                <v:shape id="Picture 100" o:spid="_x0000_s1062" type="#_x0000_t75" style="position:absolute;left:4782;top:1170;width:2482;height: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">
                  <v:imagedata r:id="rId79" o:title=""/>
                </v:shape>
                <v:shape id="Picture 101" o:spid="_x0000_s1063" type="#_x0000_t75" style="position:absolute;left:8539;top:4757;width:413;height: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">
                  <v:imagedata r:id="rId80" o:title=""/>
                </v:shape>
                <v:shape id="AutoShape 102" o:spid="_x0000_s1064" style="position:absolute;left:2196;top:948;width:1430;height:830;visibility:visible;mso-wrap-style:square;v-text-anchor:top" coordsize="1430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" path="m1289,l154,,105,8,62,31,28,66,6,111,2,125,,141,,693r2,14l7,723r5,14l21,754r10,15l43,782r13,14l68,804r14,7l98,820r19,6l137,829r18,l1291,829r16,-2l1353,808r35,-28l155,780r-34,-5l92,759,69,735,54,705,52,695,49,675r,-520l50,143r2,-11l62,103r6,-8l74,88r8,-9l89,73r8,-6l106,63r13,-7l130,53r12,-2l156,49r1230,l1378,39,1337,13,1289,xm1386,49r-112,l1286,51r11,1l1328,65r25,21l1371,113r8,32l1380,155r,520l1379,687r-1,10l1365,729r-21,25l1317,771r-33,8l1273,780r115,l1391,778r26,-41l1429,689r,-551l1426,123,1408,76,1386,49xe" fillcolor="#1d5b3c" stroked="f">
                  <v:path arrowok="t" o:connecttype="custom" o:connectlocs="154,948;62,979;6,1059;0,1089;2,1655;12,1685;31,1717;56,1744;82,1759;117,1774;155,1777;1307,1775;1388,1728;121,1723;69,1683;52,1643;49,1103;52,1080;68,1043;82,1027;97,1015;119,1004;142,999;1386,997;1337,961;1386,997;1286,999;1328,1013;1371,1061;1380,1103;1379,1635;1365,1677;1317,1719;1273,1728;1391,1726;1429,1637;1426,1071;1386,997" o:connectangles="0,0,0,0,0,0,0,0,0,0,0,0,0,0,0,0,0,0,0,0,0,0,0,0,0,0,0,0,0,0,0,0,0,0,0,0,0,0"/>
                </v:shape>
                <v:shape id="AutoShape 103" o:spid="_x0000_s1065" style="position:absolute;left:2196;top:1728;width:1430;height:3002;visibility:visible;mso-wrap-style:square;v-text-anchor:top" coordsize="1430,3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" path="m1187,l254,,182,11,117,41,63,87,23,147,2,217,1,229,,241,,2760r1,12l2,2785r3,14l18,2840r19,39l63,2914r31,30l113,2958r9,6l153,2980r33,12l220,2999r34,2l1175,3001r13,-1l1201,3000r72,-18l1325,2951r-1071,l183,2939r-62,-38l75,2845,52,2777r-2,-11l49,2758,49,255r1,-10l50,233r2,-10l54,213,64,178,79,149,99,122,125,96,140,84r9,-5l174,67r26,-9l227,52r29,-3l1324,49r-2,-2l1259,14,1187,xm1324,49r-149,l1186,51r10,l1267,72r57,43l1363,174r16,71l1380,255r,2491l1379,2757r,10l1358,2838r-42,57l1256,2935r-72,16l1325,2951r9,-6l1383,2894r32,-63l1429,2759r,-2518l1428,228r-18,-71l1374,96,1324,49xe" fillcolor="#1d5b3c" stroked="f">
                  <v:path arrowok="t" o:connecttype="custom" o:connectlocs="254,1728;117,1769;23,1875;1,1957;0,4488;2,4513;18,4568;63,4642;113,4686;153,4708;220,4727;1175,4729;1201,4728;1325,4679;183,4667;75,4573;50,4494;49,1983;50,1961;54,1941;79,1877;125,1824;149,1807;200,1786;256,1777;1322,1775;1187,1728;1175,1777;1196,1779;1324,1843;1379,1973;1380,4474;1379,4495;1316,4623;1184,4679;1334,4673;1415,4559;1429,1969;1410,1885;1324,1777" o:connectangles="0,0,0,0,0,0,0,0,0,0,0,0,0,0,0,0,0,0,0,0,0,0,0,0,0,0,0,0,0,0,0,0,0,0,0,0,0,0,0,0"/>
                </v:shape>
                <v:shape id="AutoShape 104" o:spid="_x0000_s1066" style="position:absolute;left:2196;top:4706;width:1430;height:662;visibility:visible;mso-wrap-style:square;v-text-anchor:top" coordsize="143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" path="m1303,l125,,84,7,50,26,23,54,5,91,,115,,548r2,13l10,585r8,15l25,611r9,11l47,633r9,7l67,646r14,7l96,657r15,3l126,661r1190,l1330,658r37,-14l1398,618r4,-6l126,612r-24,-5l80,596,64,579,53,556r-3,-7l49,541r,-414l50,117r3,-14l56,96,62,86r3,-6l70,75r8,-8l84,62r7,-4l103,54r12,-5l1401,49,1387,32,1353,10,1314,1,1303,xm1401,49l115,49r12,1l1312,50r8,2l1342,61r19,16l1374,98r5,23l1380,128r,407l1378,552r-10,22l1353,593r-20,12l1309,610r-7,2l1402,612r17,-27l1429,546r,-434l1427,100,1412,63,1401,49xe" fillcolor="#1d5b3c" stroked="f">
                  <v:path arrowok="t" o:connecttype="custom" o:connectlocs="125,4707;50,4733;5,4798;0,5255;10,5292;25,5318;47,5340;67,5353;96,5364;126,5368;1330,5365;1398,5325;126,5319;80,5303;53,5263;49,5248;50,4824;56,4803;65,4787;78,4774;91,4765;115,4756;1387,4739;1314,4708;1401,4756;127,4757;1320,4759;1361,4784;1379,4828;1380,5242;1368,5281;1333,5312;1302,5319;1419,5292;1429,4819;1412,4770" o:connectangles="0,0,0,0,0,0,0,0,0,0,0,0,0,0,0,0,0,0,0,0,0,0,0,0,0,0,0,0,0,0,0,0,0,0,0,0"/>
                </v:shape>
                <v:rect id="Rectangle 105" o:spid="_x0000_s1067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" filled="f" strokeweight="1.02pt"/>
                <v:shape id="Text Box 106" o:spid="_x0000_s1068" type="#_x0000_t202" style="position:absolute;left:5595;top:4961;width:257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dqu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ARxdquwgAAANwAAAAPAAAA&#10;AAAAAAAAAAAAAAcCAABkcnMvZG93bnJldi54bWxQSwUGAAAAAAMAAwC3AAAA9g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PLUTO database &amp; GENIE database</w:t>
                        </w:r>
                      </w:p>
                    </w:txbxContent>
                  </v:textbox>
                </v:shape>
                <v:shape id="Text Box 107" o:spid="_x0000_s1069" type="#_x0000_t202" style="position:absolute;left:2599;top:4961;width:842;height: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X81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B+iX81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UPOV</w:t>
                        </w:r>
                      </w:p>
                    </w:txbxContent>
                  </v:textbox>
                </v:shape>
                <v:shape id="Text Box 108" o:spid="_x0000_s1070" type="#_x0000_t202" style="position:absolute;left:2439;top:1928;width:1050;height: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+FC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COW+FC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PVP Office</w:t>
                        </w:r>
                      </w:p>
                    </w:txbxContent>
                  </v:textbox>
                </v:shape>
                <v:shape id="Text Box 109" o:spid="_x0000_s1071" type="#_x0000_t202" style="position:absolute;left:2495;top:1237;width:1064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0TZ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DhF0TZ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Applicant</w:t>
                        </w:r>
                      </w:p>
                    </w:txbxContent>
                  </v:textbox>
                </v:shape>
                <v:shape id="Text Box 110" o:spid="_x0000_s1072" type="#_x0000_t202" style="position:absolute;left:5610;top:373;width:951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tyt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Bu/tyt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36"/>
                          </w:rPr>
                        </w:pPr>
                        <w:r>
                          <w:rPr>
                            <w:rFonts w:ascii="Tahoma"/>
                            <w:color w:val="326500"/>
                            <w:sz w:val="36"/>
                          </w:rPr>
                          <w:t>e-PVP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2"/>
        </w:rPr>
        <w:sectPr w:rsidR="008A5AE7" w:rsidRPr="008A5AE7">
          <w:headerReference w:type="default" r:id="rId81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w:lastRenderedPageBreak/>
        <mc:AlternateContent>
          <mc:Choice Requires="wpg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ge">
                  <wp:posOffset>1126490</wp:posOffset>
                </wp:positionV>
                <wp:extent cx="6096000" cy="3429000"/>
                <wp:effectExtent l="8890" t="2540" r="635" b="6985"/>
                <wp:wrapNone/>
                <wp:docPr id="345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1774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46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7" y="1904"/>
                            <a:ext cx="2999" cy="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7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1784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2"/>
                                <w:ind w:left="175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Number of applications using</w:t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tabs>
                                  <w:tab w:val="left" w:pos="7933"/>
                                </w:tabs>
                                <w:spacing w:before="189"/>
                                <w:ind w:left="38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 xml:space="preserve">3000  </w:t>
                              </w:r>
                              <w:r>
                                <w:rPr>
                                  <w:color w:val="585858"/>
                                  <w:spacing w:val="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85858"/>
                                  <w:w w:val="99"/>
                                  <w:sz w:val="10"/>
                                  <w:u w:val="single" w:color="D8D8D8"/>
                                </w:rPr>
                                <w:t xml:space="preserve"> </w:t>
                              </w:r>
                              <w:r>
                                <w:rPr>
                                  <w:color w:val="585858"/>
                                  <w:sz w:val="10"/>
                                  <w:u w:val="single" w:color="D8D8D8"/>
                                </w:rPr>
                                <w:tab/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10"/>
                                <w:rPr>
                                  <w:sz w:val="9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ind w:left="38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>2500</w:t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11"/>
                                <w:rPr>
                                  <w:sz w:val="9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ind w:left="38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>2000</w:t>
                              </w:r>
                            </w:p>
                            <w:p w:rsidR="008A5AE7" w:rsidRDefault="008A5AE7" w:rsidP="008A5AE7">
                              <w:pPr>
                                <w:spacing w:before="9"/>
                                <w:rPr>
                                  <w:sz w:val="9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tabs>
                                  <w:tab w:val="left" w:pos="8053"/>
                                </w:tabs>
                                <w:spacing w:line="291" w:lineRule="exact"/>
                                <w:ind w:left="387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858"/>
                                  <w:position w:val="2"/>
                                  <w:sz w:val="10"/>
                                </w:rPr>
                                <w:t>1500</w:t>
                              </w:r>
                              <w:r>
                                <w:rPr>
                                  <w:color w:val="585858"/>
                                  <w:position w:val="2"/>
                                  <w:sz w:val="10"/>
                                </w:rPr>
                                <w:tab/>
                              </w:r>
                              <w:r>
                                <w:rPr>
                                  <w:color w:val="303627"/>
                                  <w:sz w:val="24"/>
                                </w:rPr>
                                <w:t>+27%</w:t>
                              </w:r>
                            </w:p>
                            <w:p w:rsidR="008A5AE7" w:rsidRDefault="008A5AE7" w:rsidP="008A5AE7">
                              <w:pPr>
                                <w:spacing w:line="193" w:lineRule="exact"/>
                                <w:ind w:left="7925" w:right="84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03627"/>
                                  <w:sz w:val="18"/>
                                </w:rPr>
                                <w:t>in</w:t>
                              </w:r>
                            </w:p>
                            <w:p w:rsidR="008A5AE7" w:rsidRDefault="008A5AE7" w:rsidP="008A5AE7">
                              <w:pPr>
                                <w:spacing w:line="56" w:lineRule="exact"/>
                                <w:ind w:left="38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>1000</w:t>
                              </w:r>
                            </w:p>
                            <w:p w:rsidR="008A5AE7" w:rsidRDefault="008A5AE7" w:rsidP="008A5AE7">
                              <w:pPr>
                                <w:spacing w:line="185" w:lineRule="exact"/>
                                <w:ind w:left="7927" w:right="84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03627"/>
                                  <w:sz w:val="18"/>
                                </w:rPr>
                                <w:t>2022</w:t>
                              </w:r>
                            </w:p>
                            <w:p w:rsidR="008A5AE7" w:rsidRDefault="008A5AE7" w:rsidP="008A5AE7">
                              <w:pPr>
                                <w:tabs>
                                  <w:tab w:val="left" w:pos="8222"/>
                                </w:tabs>
                                <w:spacing w:line="216" w:lineRule="exact"/>
                                <w:ind w:left="392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>500</w:t>
                              </w:r>
                              <w:r>
                                <w:rPr>
                                  <w:color w:val="585858"/>
                                  <w:sz w:val="10"/>
                                </w:rPr>
                                <w:tab/>
                              </w:r>
                              <w:r>
                                <w:rPr>
                                  <w:color w:val="303627"/>
                                  <w:sz w:val="18"/>
                                </w:rPr>
                                <w:t>vs.</w:t>
                              </w:r>
                            </w:p>
                            <w:p w:rsidR="008A5AE7" w:rsidRDefault="008A5AE7" w:rsidP="008A5AE7">
                              <w:pPr>
                                <w:spacing w:line="210" w:lineRule="exact"/>
                                <w:ind w:left="7926" w:right="84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03627"/>
                                  <w:sz w:val="18"/>
                                </w:rPr>
                                <w:t>2021*</w:t>
                              </w:r>
                            </w:p>
                            <w:p w:rsidR="008A5AE7" w:rsidRDefault="008A5AE7" w:rsidP="008A5AE7">
                              <w:pPr>
                                <w:spacing w:line="109" w:lineRule="exact"/>
                                <w:ind w:right="1422"/>
                                <w:jc w:val="center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w w:val="99"/>
                                  <w:sz w:val="10"/>
                                </w:rPr>
                                <w:t>0</w:t>
                              </w:r>
                            </w:p>
                            <w:p w:rsidR="008A5AE7" w:rsidRDefault="008A5AE7" w:rsidP="008A5AE7">
                              <w:pPr>
                                <w:tabs>
                                  <w:tab w:val="left" w:pos="4963"/>
                                  <w:tab w:val="left" w:pos="5588"/>
                                  <w:tab w:val="left" w:pos="6215"/>
                                  <w:tab w:val="left" w:pos="6840"/>
                                  <w:tab w:val="left" w:pos="7465"/>
                                </w:tabs>
                                <w:spacing w:before="29"/>
                                <w:ind w:left="4338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585858"/>
                                  <w:sz w:val="14"/>
                                </w:rPr>
                                <w:t>2017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2018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2019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2020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2021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2022</w:t>
                              </w:r>
                            </w:p>
                            <w:p w:rsidR="008A5AE7" w:rsidRDefault="008A5AE7" w:rsidP="008A5AE7">
                              <w:pPr>
                                <w:ind w:left="7325" w:right="1623" w:firstLine="4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585858"/>
                                  <w:sz w:val="14"/>
                                </w:rPr>
                                <w:t>January to August</w:t>
                              </w:r>
                            </w:p>
                            <w:p w:rsidR="008A5AE7" w:rsidRDefault="008A5AE7" w:rsidP="008A5AE7">
                              <w:pPr>
                                <w:spacing w:before="2"/>
                                <w:ind w:left="590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585858"/>
                                  <w:sz w:val="16"/>
                                </w:rPr>
                                <w:t>Year</w:t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125"/>
                                <w:ind w:right="4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*Excluding June figures in 2021 and 2022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5" o:spid="_x0000_s1073" style="position:absolute;margin-left:65.95pt;margin-top:88.7pt;width:480pt;height:270pt;z-index:-251642880;mso-position-horizontal-relative:page;mso-position-vertical-relative:page" coordorigin="1319,1774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">
                <v:shape id="Picture 83" o:spid="_x0000_s1074" type="#_x0000_t75" style="position:absolute;left:6287;top:1904;width:2999;height: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">
                  <v:imagedata r:id="rId83" o:title=""/>
                </v:shape>
                <v:shape id="Text Box 84" o:spid="_x0000_s1075" type="#_x0000_t202" style="position:absolute;left:1329;top:1784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2"/>
                          <w:ind w:left="175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Number of applications using</w:t>
                        </w:r>
                      </w:p>
                      <w:p w:rsidR="008A5AE7" w:rsidRDefault="008A5AE7" w:rsidP="008A5AE7">
                        <w:pPr>
                          <w:rPr>
                            <w:sz w:val="26"/>
                          </w:rPr>
                        </w:pPr>
                      </w:p>
                      <w:p w:rsidR="008A5AE7" w:rsidRDefault="008A5AE7" w:rsidP="008A5AE7">
                        <w:pPr>
                          <w:tabs>
                            <w:tab w:val="left" w:pos="7933"/>
                          </w:tabs>
                          <w:spacing w:before="189"/>
                          <w:ind w:left="3872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 xml:space="preserve">3000  </w:t>
                        </w:r>
                        <w:r>
                          <w:rPr>
                            <w:color w:val="585858"/>
                            <w:spacing w:val="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85858"/>
                            <w:w w:val="99"/>
                            <w:sz w:val="10"/>
                            <w:u w:val="single" w:color="D8D8D8"/>
                          </w:rPr>
                          <w:t xml:space="preserve"> </w:t>
                        </w:r>
                        <w:r>
                          <w:rPr>
                            <w:color w:val="585858"/>
                            <w:sz w:val="10"/>
                            <w:u w:val="single" w:color="D8D8D8"/>
                          </w:rPr>
                          <w:tab/>
                        </w:r>
                      </w:p>
                      <w:p w:rsidR="008A5AE7" w:rsidRDefault="008A5AE7" w:rsidP="008A5AE7">
                        <w:pPr>
                          <w:rPr>
                            <w:sz w:val="10"/>
                          </w:rPr>
                        </w:pPr>
                      </w:p>
                      <w:p w:rsidR="008A5AE7" w:rsidRDefault="008A5AE7" w:rsidP="008A5AE7">
                        <w:pPr>
                          <w:spacing w:before="10"/>
                          <w:rPr>
                            <w:sz w:val="9"/>
                          </w:rPr>
                        </w:pPr>
                      </w:p>
                      <w:p w:rsidR="008A5AE7" w:rsidRDefault="008A5AE7" w:rsidP="008A5AE7">
                        <w:pPr>
                          <w:ind w:left="3872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>2500</w:t>
                        </w:r>
                      </w:p>
                      <w:p w:rsidR="008A5AE7" w:rsidRDefault="008A5AE7" w:rsidP="008A5AE7">
                        <w:pPr>
                          <w:rPr>
                            <w:sz w:val="10"/>
                          </w:rPr>
                        </w:pPr>
                      </w:p>
                      <w:p w:rsidR="008A5AE7" w:rsidRDefault="008A5AE7" w:rsidP="008A5AE7">
                        <w:pPr>
                          <w:spacing w:before="11"/>
                          <w:rPr>
                            <w:sz w:val="9"/>
                          </w:rPr>
                        </w:pPr>
                      </w:p>
                      <w:p w:rsidR="008A5AE7" w:rsidRDefault="008A5AE7" w:rsidP="008A5AE7">
                        <w:pPr>
                          <w:ind w:left="3872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>2000</w:t>
                        </w:r>
                      </w:p>
                      <w:p w:rsidR="008A5AE7" w:rsidRDefault="008A5AE7" w:rsidP="008A5AE7">
                        <w:pPr>
                          <w:spacing w:before="9"/>
                          <w:rPr>
                            <w:sz w:val="9"/>
                          </w:rPr>
                        </w:pPr>
                      </w:p>
                      <w:p w:rsidR="008A5AE7" w:rsidRDefault="008A5AE7" w:rsidP="008A5AE7">
                        <w:pPr>
                          <w:tabs>
                            <w:tab w:val="left" w:pos="8053"/>
                          </w:tabs>
                          <w:spacing w:line="291" w:lineRule="exact"/>
                          <w:ind w:left="3872"/>
                          <w:rPr>
                            <w:sz w:val="24"/>
                          </w:rPr>
                        </w:pPr>
                        <w:r>
                          <w:rPr>
                            <w:color w:val="585858"/>
                            <w:position w:val="2"/>
                            <w:sz w:val="10"/>
                          </w:rPr>
                          <w:t>1500</w:t>
                        </w:r>
                        <w:r>
                          <w:rPr>
                            <w:color w:val="585858"/>
                            <w:position w:val="2"/>
                            <w:sz w:val="10"/>
                          </w:rPr>
                          <w:tab/>
                        </w:r>
                        <w:r>
                          <w:rPr>
                            <w:color w:val="303627"/>
                            <w:sz w:val="24"/>
                          </w:rPr>
                          <w:t>+27%</w:t>
                        </w:r>
                      </w:p>
                      <w:p w:rsidR="008A5AE7" w:rsidRDefault="008A5AE7" w:rsidP="008A5AE7">
                        <w:pPr>
                          <w:spacing w:line="193" w:lineRule="exact"/>
                          <w:ind w:left="7925" w:right="8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303627"/>
                            <w:sz w:val="18"/>
                          </w:rPr>
                          <w:t>in</w:t>
                        </w:r>
                      </w:p>
                      <w:p w:rsidR="008A5AE7" w:rsidRDefault="008A5AE7" w:rsidP="008A5AE7">
                        <w:pPr>
                          <w:spacing w:line="56" w:lineRule="exact"/>
                          <w:ind w:left="3872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>1000</w:t>
                        </w:r>
                      </w:p>
                      <w:p w:rsidR="008A5AE7" w:rsidRDefault="008A5AE7" w:rsidP="008A5AE7">
                        <w:pPr>
                          <w:spacing w:line="185" w:lineRule="exact"/>
                          <w:ind w:left="7927" w:right="8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303627"/>
                            <w:sz w:val="18"/>
                          </w:rPr>
                          <w:t>2022</w:t>
                        </w:r>
                      </w:p>
                      <w:p w:rsidR="008A5AE7" w:rsidRDefault="008A5AE7" w:rsidP="008A5AE7">
                        <w:pPr>
                          <w:tabs>
                            <w:tab w:val="left" w:pos="8222"/>
                          </w:tabs>
                          <w:spacing w:line="216" w:lineRule="exact"/>
                          <w:ind w:left="3929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>500</w:t>
                        </w:r>
                        <w:r>
                          <w:rPr>
                            <w:color w:val="585858"/>
                            <w:sz w:val="10"/>
                          </w:rPr>
                          <w:tab/>
                        </w:r>
                        <w:r>
                          <w:rPr>
                            <w:color w:val="303627"/>
                            <w:sz w:val="18"/>
                          </w:rPr>
                          <w:t>vs.</w:t>
                        </w:r>
                      </w:p>
                      <w:p w:rsidR="008A5AE7" w:rsidRDefault="008A5AE7" w:rsidP="008A5AE7">
                        <w:pPr>
                          <w:spacing w:line="210" w:lineRule="exact"/>
                          <w:ind w:left="7926" w:right="8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303627"/>
                            <w:sz w:val="18"/>
                          </w:rPr>
                          <w:t>2021*</w:t>
                        </w:r>
                      </w:p>
                      <w:p w:rsidR="008A5AE7" w:rsidRDefault="008A5AE7" w:rsidP="008A5AE7">
                        <w:pPr>
                          <w:spacing w:line="109" w:lineRule="exact"/>
                          <w:ind w:right="1422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w w:val="99"/>
                            <w:sz w:val="10"/>
                          </w:rPr>
                          <w:t>0</w:t>
                        </w:r>
                      </w:p>
                      <w:p w:rsidR="008A5AE7" w:rsidRDefault="008A5AE7" w:rsidP="008A5AE7">
                        <w:pPr>
                          <w:tabs>
                            <w:tab w:val="left" w:pos="4963"/>
                            <w:tab w:val="left" w:pos="5588"/>
                            <w:tab w:val="left" w:pos="6215"/>
                            <w:tab w:val="left" w:pos="6840"/>
                            <w:tab w:val="left" w:pos="7465"/>
                          </w:tabs>
                          <w:spacing w:before="29"/>
                          <w:ind w:left="4338"/>
                          <w:rPr>
                            <w:sz w:val="14"/>
                          </w:rPr>
                        </w:pPr>
                        <w:r>
                          <w:rPr>
                            <w:color w:val="585858"/>
                            <w:sz w:val="14"/>
                          </w:rPr>
                          <w:t>2017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2018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2019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2020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2021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2022</w:t>
                        </w:r>
                      </w:p>
                      <w:p w:rsidR="008A5AE7" w:rsidRDefault="008A5AE7" w:rsidP="008A5AE7">
                        <w:pPr>
                          <w:ind w:left="7325" w:right="1623" w:firstLine="46"/>
                          <w:rPr>
                            <w:sz w:val="14"/>
                          </w:rPr>
                        </w:pPr>
                        <w:r>
                          <w:rPr>
                            <w:color w:val="585858"/>
                            <w:sz w:val="14"/>
                          </w:rPr>
                          <w:t>January to August</w:t>
                        </w:r>
                      </w:p>
                      <w:p w:rsidR="008A5AE7" w:rsidRDefault="008A5AE7" w:rsidP="008A5AE7">
                        <w:pPr>
                          <w:spacing w:before="2"/>
                          <w:ind w:left="5906"/>
                          <w:rPr>
                            <w:sz w:val="16"/>
                          </w:rPr>
                        </w:pPr>
                        <w:r>
                          <w:rPr>
                            <w:color w:val="585858"/>
                            <w:sz w:val="16"/>
                          </w:rPr>
                          <w:t>Year</w:t>
                        </w: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spacing w:before="125"/>
                          <w:ind w:right="4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*Excluding June figures in 2021 and 2022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3159760</wp:posOffset>
                </wp:positionH>
                <wp:positionV relativeFrom="page">
                  <wp:posOffset>1692275</wp:posOffset>
                </wp:positionV>
                <wp:extent cx="3333115" cy="1926590"/>
                <wp:effectExtent l="6985" t="6350" r="3175" b="635"/>
                <wp:wrapNone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3115" cy="1926590"/>
                          <a:chOff x="4976" y="2665"/>
                          <a:chExt cx="5249" cy="3034"/>
                        </a:xfrm>
                      </wpg:grpSpPr>
                      <wps:wsp>
                        <wps:cNvPr id="332" name="AutoShape 143"/>
                        <wps:cNvSpPr>
                          <a:spLocks/>
                        </wps:cNvSpPr>
                        <wps:spPr bwMode="auto">
                          <a:xfrm>
                            <a:off x="5521" y="4541"/>
                            <a:ext cx="3753" cy="2"/>
                          </a:xfrm>
                          <a:custGeom>
                            <a:avLst/>
                            <a:gdLst>
                              <a:gd name="T0" fmla="+- 0 8434 5521"/>
                              <a:gd name="T1" fmla="*/ T0 w 3753"/>
                              <a:gd name="T2" fmla="+- 0 9274 5521"/>
                              <a:gd name="T3" fmla="*/ T2 w 3753"/>
                              <a:gd name="T4" fmla="+- 0 5521 5521"/>
                              <a:gd name="T5" fmla="*/ T4 w 3753"/>
                              <a:gd name="T6" fmla="+- 0 8237 5521"/>
                              <a:gd name="T7" fmla="*/ T6 w 375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753">
                                <a:moveTo>
                                  <a:pt x="2913" y="0"/>
                                </a:moveTo>
                                <a:lnTo>
                                  <a:pt x="3753" y="0"/>
                                </a:lnTo>
                                <a:moveTo>
                                  <a:pt x="0" y="0"/>
                                </a:moveTo>
                                <a:lnTo>
                                  <a:pt x="2716" y="0"/>
                                </a:lnTo>
                              </a:path>
                            </a:pathLst>
                          </a:custGeom>
                          <a:noFill/>
                          <a:ln w="5335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AutoShape 144"/>
                        <wps:cNvSpPr>
                          <a:spLocks/>
                        </wps:cNvSpPr>
                        <wps:spPr bwMode="auto">
                          <a:xfrm>
                            <a:off x="5521" y="4197"/>
                            <a:ext cx="3753" cy="2"/>
                          </a:xfrm>
                          <a:custGeom>
                            <a:avLst/>
                            <a:gdLst>
                              <a:gd name="T0" fmla="+- 0 8434 5521"/>
                              <a:gd name="T1" fmla="*/ T0 w 3753"/>
                              <a:gd name="T2" fmla="+- 0 9274 5521"/>
                              <a:gd name="T3" fmla="*/ T2 w 3753"/>
                              <a:gd name="T4" fmla="+- 0 5521 5521"/>
                              <a:gd name="T5" fmla="*/ T4 w 3753"/>
                              <a:gd name="T6" fmla="+- 0 8237 5521"/>
                              <a:gd name="T7" fmla="*/ T6 w 375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753">
                                <a:moveTo>
                                  <a:pt x="2913" y="0"/>
                                </a:moveTo>
                                <a:lnTo>
                                  <a:pt x="3753" y="0"/>
                                </a:lnTo>
                                <a:moveTo>
                                  <a:pt x="0" y="0"/>
                                </a:moveTo>
                                <a:lnTo>
                                  <a:pt x="2716" y="0"/>
                                </a:lnTo>
                              </a:path>
                            </a:pathLst>
                          </a:custGeom>
                          <a:noFill/>
                          <a:ln w="5334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AutoShape 145"/>
                        <wps:cNvSpPr>
                          <a:spLocks/>
                        </wps:cNvSpPr>
                        <wps:spPr bwMode="auto">
                          <a:xfrm>
                            <a:off x="5521" y="3853"/>
                            <a:ext cx="3753" cy="2"/>
                          </a:xfrm>
                          <a:custGeom>
                            <a:avLst/>
                            <a:gdLst>
                              <a:gd name="T0" fmla="+- 0 8434 5521"/>
                              <a:gd name="T1" fmla="*/ T0 w 3753"/>
                              <a:gd name="T2" fmla="+- 0 9274 5521"/>
                              <a:gd name="T3" fmla="*/ T2 w 3753"/>
                              <a:gd name="T4" fmla="+- 0 5521 5521"/>
                              <a:gd name="T5" fmla="*/ T4 w 3753"/>
                              <a:gd name="T6" fmla="+- 0 8237 5521"/>
                              <a:gd name="T7" fmla="*/ T6 w 375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753">
                                <a:moveTo>
                                  <a:pt x="2913" y="0"/>
                                </a:moveTo>
                                <a:lnTo>
                                  <a:pt x="3753" y="0"/>
                                </a:lnTo>
                                <a:moveTo>
                                  <a:pt x="0" y="0"/>
                                </a:moveTo>
                                <a:lnTo>
                                  <a:pt x="2716" y="0"/>
                                </a:lnTo>
                              </a:path>
                            </a:pathLst>
                          </a:custGeom>
                          <a:noFill/>
                          <a:ln w="5335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AutoShape 146"/>
                        <wps:cNvSpPr>
                          <a:spLocks/>
                        </wps:cNvSpPr>
                        <wps:spPr bwMode="auto">
                          <a:xfrm>
                            <a:off x="5521" y="3167"/>
                            <a:ext cx="3753" cy="344"/>
                          </a:xfrm>
                          <a:custGeom>
                            <a:avLst/>
                            <a:gdLst>
                              <a:gd name="T0" fmla="+- 0 8434 5521"/>
                              <a:gd name="T1" fmla="*/ T0 w 3753"/>
                              <a:gd name="T2" fmla="+- 0 3511 3167"/>
                              <a:gd name="T3" fmla="*/ 3511 h 344"/>
                              <a:gd name="T4" fmla="+- 0 9274 5521"/>
                              <a:gd name="T5" fmla="*/ T4 w 3753"/>
                              <a:gd name="T6" fmla="+- 0 3511 3167"/>
                              <a:gd name="T7" fmla="*/ 3511 h 344"/>
                              <a:gd name="T8" fmla="+- 0 5521 5521"/>
                              <a:gd name="T9" fmla="*/ T8 w 3753"/>
                              <a:gd name="T10" fmla="+- 0 3511 3167"/>
                              <a:gd name="T11" fmla="*/ 3511 h 344"/>
                              <a:gd name="T12" fmla="+- 0 8237 5521"/>
                              <a:gd name="T13" fmla="*/ T12 w 3753"/>
                              <a:gd name="T14" fmla="+- 0 3511 3167"/>
                              <a:gd name="T15" fmla="*/ 3511 h 344"/>
                              <a:gd name="T16" fmla="+- 0 8434 5521"/>
                              <a:gd name="T17" fmla="*/ T16 w 3753"/>
                              <a:gd name="T18" fmla="+- 0 3167 3167"/>
                              <a:gd name="T19" fmla="*/ 3167 h 344"/>
                              <a:gd name="T20" fmla="+- 0 9274 5521"/>
                              <a:gd name="T21" fmla="*/ T20 w 3753"/>
                              <a:gd name="T22" fmla="+- 0 3167 3167"/>
                              <a:gd name="T23" fmla="*/ 3167 h 344"/>
                              <a:gd name="T24" fmla="+- 0 5521 5521"/>
                              <a:gd name="T25" fmla="*/ T24 w 3753"/>
                              <a:gd name="T26" fmla="+- 0 3167 3167"/>
                              <a:gd name="T27" fmla="*/ 3167 h 344"/>
                              <a:gd name="T28" fmla="+- 0 8237 5521"/>
                              <a:gd name="T29" fmla="*/ T28 w 3753"/>
                              <a:gd name="T30" fmla="+- 0 3167 3167"/>
                              <a:gd name="T31" fmla="*/ 3167 h 3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753" h="344">
                                <a:moveTo>
                                  <a:pt x="2913" y="344"/>
                                </a:moveTo>
                                <a:lnTo>
                                  <a:pt x="3753" y="344"/>
                                </a:lnTo>
                                <a:moveTo>
                                  <a:pt x="0" y="344"/>
                                </a:moveTo>
                                <a:lnTo>
                                  <a:pt x="2716" y="344"/>
                                </a:lnTo>
                                <a:moveTo>
                                  <a:pt x="2913" y="0"/>
                                </a:moveTo>
                                <a:lnTo>
                                  <a:pt x="3753" y="0"/>
                                </a:lnTo>
                                <a:moveTo>
                                  <a:pt x="0" y="0"/>
                                </a:moveTo>
                                <a:lnTo>
                                  <a:pt x="2716" y="0"/>
                                </a:lnTo>
                              </a:path>
                            </a:pathLst>
                          </a:custGeom>
                          <a:noFill/>
                          <a:ln w="5334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8236" y="3160"/>
                            <a:ext cx="197" cy="1724"/>
                          </a:xfrm>
                          <a:prstGeom prst="rect">
                            <a:avLst/>
                          </a:prstGeom>
                          <a:solidFill>
                            <a:srgbClr val="3298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2" y="4054"/>
                            <a:ext cx="197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8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5735" y="4879"/>
                            <a:ext cx="197" cy="0"/>
                          </a:xfrm>
                          <a:prstGeom prst="line">
                            <a:avLst/>
                          </a:prstGeom>
                          <a:noFill/>
                          <a:ln w="6097">
                            <a:solidFill>
                              <a:srgbClr val="32986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6360" y="4858"/>
                            <a:ext cx="197" cy="0"/>
                          </a:xfrm>
                          <a:prstGeom prst="line">
                            <a:avLst/>
                          </a:prstGeom>
                          <a:noFill/>
                          <a:ln w="33528">
                            <a:solidFill>
                              <a:srgbClr val="32986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" name="AutoShape 151"/>
                        <wps:cNvSpPr>
                          <a:spLocks/>
                        </wps:cNvSpPr>
                        <wps:spPr bwMode="auto">
                          <a:xfrm>
                            <a:off x="6985" y="4731"/>
                            <a:ext cx="822" cy="153"/>
                          </a:xfrm>
                          <a:custGeom>
                            <a:avLst/>
                            <a:gdLst>
                              <a:gd name="T0" fmla="+- 0 7182 6985"/>
                              <a:gd name="T1" fmla="*/ T0 w 822"/>
                              <a:gd name="T2" fmla="+- 0 4734 4732"/>
                              <a:gd name="T3" fmla="*/ 4734 h 153"/>
                              <a:gd name="T4" fmla="+- 0 6985 6985"/>
                              <a:gd name="T5" fmla="*/ T4 w 822"/>
                              <a:gd name="T6" fmla="+- 0 4734 4732"/>
                              <a:gd name="T7" fmla="*/ 4734 h 153"/>
                              <a:gd name="T8" fmla="+- 0 6985 6985"/>
                              <a:gd name="T9" fmla="*/ T8 w 822"/>
                              <a:gd name="T10" fmla="+- 0 4884 4732"/>
                              <a:gd name="T11" fmla="*/ 4884 h 153"/>
                              <a:gd name="T12" fmla="+- 0 7182 6985"/>
                              <a:gd name="T13" fmla="*/ T12 w 822"/>
                              <a:gd name="T14" fmla="+- 0 4884 4732"/>
                              <a:gd name="T15" fmla="*/ 4884 h 153"/>
                              <a:gd name="T16" fmla="+- 0 7182 6985"/>
                              <a:gd name="T17" fmla="*/ T16 w 822"/>
                              <a:gd name="T18" fmla="+- 0 4734 4732"/>
                              <a:gd name="T19" fmla="*/ 4734 h 153"/>
                              <a:gd name="T20" fmla="+- 0 7807 6985"/>
                              <a:gd name="T21" fmla="*/ T20 w 822"/>
                              <a:gd name="T22" fmla="+- 0 4732 4732"/>
                              <a:gd name="T23" fmla="*/ 4732 h 153"/>
                              <a:gd name="T24" fmla="+- 0 7612 6985"/>
                              <a:gd name="T25" fmla="*/ T24 w 822"/>
                              <a:gd name="T26" fmla="+- 0 4732 4732"/>
                              <a:gd name="T27" fmla="*/ 4732 h 153"/>
                              <a:gd name="T28" fmla="+- 0 7612 6985"/>
                              <a:gd name="T29" fmla="*/ T28 w 822"/>
                              <a:gd name="T30" fmla="+- 0 4884 4732"/>
                              <a:gd name="T31" fmla="*/ 4884 h 153"/>
                              <a:gd name="T32" fmla="+- 0 7807 6985"/>
                              <a:gd name="T33" fmla="*/ T32 w 822"/>
                              <a:gd name="T34" fmla="+- 0 4884 4732"/>
                              <a:gd name="T35" fmla="*/ 4884 h 153"/>
                              <a:gd name="T36" fmla="+- 0 7807 6985"/>
                              <a:gd name="T37" fmla="*/ T36 w 822"/>
                              <a:gd name="T38" fmla="+- 0 4732 4732"/>
                              <a:gd name="T39" fmla="*/ 4732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22" h="153">
                                <a:moveTo>
                                  <a:pt x="19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52"/>
                                </a:lnTo>
                                <a:lnTo>
                                  <a:pt x="197" y="152"/>
                                </a:lnTo>
                                <a:lnTo>
                                  <a:pt x="197" y="2"/>
                                </a:lnTo>
                                <a:moveTo>
                                  <a:pt x="822" y="0"/>
                                </a:moveTo>
                                <a:lnTo>
                                  <a:pt x="627" y="0"/>
                                </a:lnTo>
                                <a:lnTo>
                                  <a:pt x="627" y="152"/>
                                </a:lnTo>
                                <a:lnTo>
                                  <a:pt x="822" y="152"/>
                                </a:lnTo>
                                <a:lnTo>
                                  <a:pt x="822" y="0"/>
                                </a:lnTo>
                              </a:path>
                            </a:pathLst>
                          </a:custGeom>
                          <a:solidFill>
                            <a:srgbClr val="3298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5521" y="4884"/>
                            <a:ext cx="3753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2" name="AutoShape 153"/>
                        <wps:cNvSpPr>
                          <a:spLocks/>
                        </wps:cNvSpPr>
                        <wps:spPr bwMode="auto">
                          <a:xfrm>
                            <a:off x="4976" y="2665"/>
                            <a:ext cx="4316" cy="3034"/>
                          </a:xfrm>
                          <a:custGeom>
                            <a:avLst/>
                            <a:gdLst>
                              <a:gd name="T0" fmla="+- 0 9290 4976"/>
                              <a:gd name="T1" fmla="*/ T0 w 4316"/>
                              <a:gd name="T2" fmla="+- 0 2665 2665"/>
                              <a:gd name="T3" fmla="*/ 2665 h 3034"/>
                              <a:gd name="T4" fmla="+- 0 4979 4976"/>
                              <a:gd name="T5" fmla="*/ T4 w 4316"/>
                              <a:gd name="T6" fmla="+- 0 2665 2665"/>
                              <a:gd name="T7" fmla="*/ 2665 h 3034"/>
                              <a:gd name="T8" fmla="+- 0 4976 4976"/>
                              <a:gd name="T9" fmla="*/ T8 w 4316"/>
                              <a:gd name="T10" fmla="+- 0 2666 2665"/>
                              <a:gd name="T11" fmla="*/ 2666 h 3034"/>
                              <a:gd name="T12" fmla="+- 0 4976 4976"/>
                              <a:gd name="T13" fmla="*/ T12 w 4316"/>
                              <a:gd name="T14" fmla="+- 0 5696 2665"/>
                              <a:gd name="T15" fmla="*/ 5696 h 3034"/>
                              <a:gd name="T16" fmla="+- 0 4979 4976"/>
                              <a:gd name="T17" fmla="*/ T16 w 4316"/>
                              <a:gd name="T18" fmla="+- 0 5699 2665"/>
                              <a:gd name="T19" fmla="*/ 5699 h 3034"/>
                              <a:gd name="T20" fmla="+- 0 9290 4976"/>
                              <a:gd name="T21" fmla="*/ T20 w 4316"/>
                              <a:gd name="T22" fmla="+- 0 5699 2665"/>
                              <a:gd name="T23" fmla="*/ 5699 h 3034"/>
                              <a:gd name="T24" fmla="+- 0 9292 4976"/>
                              <a:gd name="T25" fmla="*/ T24 w 4316"/>
                              <a:gd name="T26" fmla="+- 0 5696 2665"/>
                              <a:gd name="T27" fmla="*/ 5696 h 3034"/>
                              <a:gd name="T28" fmla="+- 0 9292 4976"/>
                              <a:gd name="T29" fmla="*/ T28 w 4316"/>
                              <a:gd name="T30" fmla="+- 0 5695 2665"/>
                              <a:gd name="T31" fmla="*/ 5695 h 3034"/>
                              <a:gd name="T32" fmla="+- 0 4985 4976"/>
                              <a:gd name="T33" fmla="*/ T32 w 4316"/>
                              <a:gd name="T34" fmla="+- 0 5695 2665"/>
                              <a:gd name="T35" fmla="*/ 5695 h 3034"/>
                              <a:gd name="T36" fmla="+- 0 4980 4976"/>
                              <a:gd name="T37" fmla="*/ T36 w 4316"/>
                              <a:gd name="T38" fmla="+- 0 5690 2665"/>
                              <a:gd name="T39" fmla="*/ 5690 h 3034"/>
                              <a:gd name="T40" fmla="+- 0 4985 4976"/>
                              <a:gd name="T41" fmla="*/ T40 w 4316"/>
                              <a:gd name="T42" fmla="+- 0 5690 2665"/>
                              <a:gd name="T43" fmla="*/ 5690 h 3034"/>
                              <a:gd name="T44" fmla="+- 0 4985 4976"/>
                              <a:gd name="T45" fmla="*/ T44 w 4316"/>
                              <a:gd name="T46" fmla="+- 0 2672 2665"/>
                              <a:gd name="T47" fmla="*/ 2672 h 3034"/>
                              <a:gd name="T48" fmla="+- 0 4980 4976"/>
                              <a:gd name="T49" fmla="*/ T48 w 4316"/>
                              <a:gd name="T50" fmla="+- 0 2672 2665"/>
                              <a:gd name="T51" fmla="*/ 2672 h 3034"/>
                              <a:gd name="T52" fmla="+- 0 4985 4976"/>
                              <a:gd name="T53" fmla="*/ T52 w 4316"/>
                              <a:gd name="T54" fmla="+- 0 2669 2665"/>
                              <a:gd name="T55" fmla="*/ 2669 h 3034"/>
                              <a:gd name="T56" fmla="+- 0 9292 4976"/>
                              <a:gd name="T57" fmla="*/ T56 w 4316"/>
                              <a:gd name="T58" fmla="+- 0 2669 2665"/>
                              <a:gd name="T59" fmla="*/ 2669 h 3034"/>
                              <a:gd name="T60" fmla="+- 0 9292 4976"/>
                              <a:gd name="T61" fmla="*/ T60 w 4316"/>
                              <a:gd name="T62" fmla="+- 0 2666 2665"/>
                              <a:gd name="T63" fmla="*/ 2666 h 3034"/>
                              <a:gd name="T64" fmla="+- 0 9290 4976"/>
                              <a:gd name="T65" fmla="*/ T64 w 4316"/>
                              <a:gd name="T66" fmla="+- 0 2665 2665"/>
                              <a:gd name="T67" fmla="*/ 2665 h 3034"/>
                              <a:gd name="T68" fmla="+- 0 4985 4976"/>
                              <a:gd name="T69" fmla="*/ T68 w 4316"/>
                              <a:gd name="T70" fmla="+- 0 5690 2665"/>
                              <a:gd name="T71" fmla="*/ 5690 h 3034"/>
                              <a:gd name="T72" fmla="+- 0 4980 4976"/>
                              <a:gd name="T73" fmla="*/ T72 w 4316"/>
                              <a:gd name="T74" fmla="+- 0 5690 2665"/>
                              <a:gd name="T75" fmla="*/ 5690 h 3034"/>
                              <a:gd name="T76" fmla="+- 0 4985 4976"/>
                              <a:gd name="T77" fmla="*/ T76 w 4316"/>
                              <a:gd name="T78" fmla="+- 0 5695 2665"/>
                              <a:gd name="T79" fmla="*/ 5695 h 3034"/>
                              <a:gd name="T80" fmla="+- 0 4985 4976"/>
                              <a:gd name="T81" fmla="*/ T80 w 4316"/>
                              <a:gd name="T82" fmla="+- 0 5690 2665"/>
                              <a:gd name="T83" fmla="*/ 5690 h 3034"/>
                              <a:gd name="T84" fmla="+- 0 9284 4976"/>
                              <a:gd name="T85" fmla="*/ T84 w 4316"/>
                              <a:gd name="T86" fmla="+- 0 5690 2665"/>
                              <a:gd name="T87" fmla="*/ 5690 h 3034"/>
                              <a:gd name="T88" fmla="+- 0 4985 4976"/>
                              <a:gd name="T89" fmla="*/ T88 w 4316"/>
                              <a:gd name="T90" fmla="+- 0 5690 2665"/>
                              <a:gd name="T91" fmla="*/ 5690 h 3034"/>
                              <a:gd name="T92" fmla="+- 0 4985 4976"/>
                              <a:gd name="T93" fmla="*/ T92 w 4316"/>
                              <a:gd name="T94" fmla="+- 0 5695 2665"/>
                              <a:gd name="T95" fmla="*/ 5695 h 3034"/>
                              <a:gd name="T96" fmla="+- 0 9284 4976"/>
                              <a:gd name="T97" fmla="*/ T96 w 4316"/>
                              <a:gd name="T98" fmla="+- 0 5695 2665"/>
                              <a:gd name="T99" fmla="*/ 5695 h 3034"/>
                              <a:gd name="T100" fmla="+- 0 9284 4976"/>
                              <a:gd name="T101" fmla="*/ T100 w 4316"/>
                              <a:gd name="T102" fmla="+- 0 5690 2665"/>
                              <a:gd name="T103" fmla="*/ 5690 h 3034"/>
                              <a:gd name="T104" fmla="+- 0 9284 4976"/>
                              <a:gd name="T105" fmla="*/ T104 w 4316"/>
                              <a:gd name="T106" fmla="+- 0 2669 2665"/>
                              <a:gd name="T107" fmla="*/ 2669 h 3034"/>
                              <a:gd name="T108" fmla="+- 0 9284 4976"/>
                              <a:gd name="T109" fmla="*/ T108 w 4316"/>
                              <a:gd name="T110" fmla="+- 0 5695 2665"/>
                              <a:gd name="T111" fmla="*/ 5695 h 3034"/>
                              <a:gd name="T112" fmla="+- 0 9288 4976"/>
                              <a:gd name="T113" fmla="*/ T112 w 4316"/>
                              <a:gd name="T114" fmla="+- 0 5690 2665"/>
                              <a:gd name="T115" fmla="*/ 5690 h 3034"/>
                              <a:gd name="T116" fmla="+- 0 9292 4976"/>
                              <a:gd name="T117" fmla="*/ T116 w 4316"/>
                              <a:gd name="T118" fmla="+- 0 5690 2665"/>
                              <a:gd name="T119" fmla="*/ 5690 h 3034"/>
                              <a:gd name="T120" fmla="+- 0 9292 4976"/>
                              <a:gd name="T121" fmla="*/ T120 w 4316"/>
                              <a:gd name="T122" fmla="+- 0 2672 2665"/>
                              <a:gd name="T123" fmla="*/ 2672 h 3034"/>
                              <a:gd name="T124" fmla="+- 0 9288 4976"/>
                              <a:gd name="T125" fmla="*/ T124 w 4316"/>
                              <a:gd name="T126" fmla="+- 0 2672 2665"/>
                              <a:gd name="T127" fmla="*/ 2672 h 3034"/>
                              <a:gd name="T128" fmla="+- 0 9284 4976"/>
                              <a:gd name="T129" fmla="*/ T128 w 4316"/>
                              <a:gd name="T130" fmla="+- 0 2669 2665"/>
                              <a:gd name="T131" fmla="*/ 2669 h 3034"/>
                              <a:gd name="T132" fmla="+- 0 9292 4976"/>
                              <a:gd name="T133" fmla="*/ T132 w 4316"/>
                              <a:gd name="T134" fmla="+- 0 5690 2665"/>
                              <a:gd name="T135" fmla="*/ 5690 h 3034"/>
                              <a:gd name="T136" fmla="+- 0 9288 4976"/>
                              <a:gd name="T137" fmla="*/ T136 w 4316"/>
                              <a:gd name="T138" fmla="+- 0 5690 2665"/>
                              <a:gd name="T139" fmla="*/ 5690 h 3034"/>
                              <a:gd name="T140" fmla="+- 0 9284 4976"/>
                              <a:gd name="T141" fmla="*/ T140 w 4316"/>
                              <a:gd name="T142" fmla="+- 0 5695 2665"/>
                              <a:gd name="T143" fmla="*/ 5695 h 3034"/>
                              <a:gd name="T144" fmla="+- 0 9292 4976"/>
                              <a:gd name="T145" fmla="*/ T144 w 4316"/>
                              <a:gd name="T146" fmla="+- 0 5695 2665"/>
                              <a:gd name="T147" fmla="*/ 5695 h 3034"/>
                              <a:gd name="T148" fmla="+- 0 9292 4976"/>
                              <a:gd name="T149" fmla="*/ T148 w 4316"/>
                              <a:gd name="T150" fmla="+- 0 5690 2665"/>
                              <a:gd name="T151" fmla="*/ 5690 h 3034"/>
                              <a:gd name="T152" fmla="+- 0 4985 4976"/>
                              <a:gd name="T153" fmla="*/ T152 w 4316"/>
                              <a:gd name="T154" fmla="+- 0 2669 2665"/>
                              <a:gd name="T155" fmla="*/ 2669 h 3034"/>
                              <a:gd name="T156" fmla="+- 0 4980 4976"/>
                              <a:gd name="T157" fmla="*/ T156 w 4316"/>
                              <a:gd name="T158" fmla="+- 0 2672 2665"/>
                              <a:gd name="T159" fmla="*/ 2672 h 3034"/>
                              <a:gd name="T160" fmla="+- 0 4985 4976"/>
                              <a:gd name="T161" fmla="*/ T160 w 4316"/>
                              <a:gd name="T162" fmla="+- 0 2672 2665"/>
                              <a:gd name="T163" fmla="*/ 2672 h 3034"/>
                              <a:gd name="T164" fmla="+- 0 4985 4976"/>
                              <a:gd name="T165" fmla="*/ T164 w 4316"/>
                              <a:gd name="T166" fmla="+- 0 2669 2665"/>
                              <a:gd name="T167" fmla="*/ 2669 h 3034"/>
                              <a:gd name="T168" fmla="+- 0 9284 4976"/>
                              <a:gd name="T169" fmla="*/ T168 w 4316"/>
                              <a:gd name="T170" fmla="+- 0 2669 2665"/>
                              <a:gd name="T171" fmla="*/ 2669 h 3034"/>
                              <a:gd name="T172" fmla="+- 0 4985 4976"/>
                              <a:gd name="T173" fmla="*/ T172 w 4316"/>
                              <a:gd name="T174" fmla="+- 0 2669 2665"/>
                              <a:gd name="T175" fmla="*/ 2669 h 3034"/>
                              <a:gd name="T176" fmla="+- 0 4985 4976"/>
                              <a:gd name="T177" fmla="*/ T176 w 4316"/>
                              <a:gd name="T178" fmla="+- 0 2672 2665"/>
                              <a:gd name="T179" fmla="*/ 2672 h 3034"/>
                              <a:gd name="T180" fmla="+- 0 9284 4976"/>
                              <a:gd name="T181" fmla="*/ T180 w 4316"/>
                              <a:gd name="T182" fmla="+- 0 2672 2665"/>
                              <a:gd name="T183" fmla="*/ 2672 h 3034"/>
                              <a:gd name="T184" fmla="+- 0 9284 4976"/>
                              <a:gd name="T185" fmla="*/ T184 w 4316"/>
                              <a:gd name="T186" fmla="+- 0 2669 2665"/>
                              <a:gd name="T187" fmla="*/ 2669 h 3034"/>
                              <a:gd name="T188" fmla="+- 0 9292 4976"/>
                              <a:gd name="T189" fmla="*/ T188 w 4316"/>
                              <a:gd name="T190" fmla="+- 0 2669 2665"/>
                              <a:gd name="T191" fmla="*/ 2669 h 3034"/>
                              <a:gd name="T192" fmla="+- 0 9284 4976"/>
                              <a:gd name="T193" fmla="*/ T192 w 4316"/>
                              <a:gd name="T194" fmla="+- 0 2669 2665"/>
                              <a:gd name="T195" fmla="*/ 2669 h 3034"/>
                              <a:gd name="T196" fmla="+- 0 9288 4976"/>
                              <a:gd name="T197" fmla="*/ T196 w 4316"/>
                              <a:gd name="T198" fmla="+- 0 2672 2665"/>
                              <a:gd name="T199" fmla="*/ 2672 h 3034"/>
                              <a:gd name="T200" fmla="+- 0 9292 4976"/>
                              <a:gd name="T201" fmla="*/ T200 w 4316"/>
                              <a:gd name="T202" fmla="+- 0 2672 2665"/>
                              <a:gd name="T203" fmla="*/ 2672 h 3034"/>
                              <a:gd name="T204" fmla="+- 0 9292 4976"/>
                              <a:gd name="T205" fmla="*/ T204 w 4316"/>
                              <a:gd name="T206" fmla="+- 0 2669 2665"/>
                              <a:gd name="T207" fmla="*/ 2669 h 30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316" h="3034">
                                <a:moveTo>
                                  <a:pt x="4314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  <a:lnTo>
                                  <a:pt x="0" y="3031"/>
                                </a:lnTo>
                                <a:lnTo>
                                  <a:pt x="3" y="3034"/>
                                </a:lnTo>
                                <a:lnTo>
                                  <a:pt x="4314" y="3034"/>
                                </a:lnTo>
                                <a:lnTo>
                                  <a:pt x="4316" y="3031"/>
                                </a:lnTo>
                                <a:lnTo>
                                  <a:pt x="4316" y="3030"/>
                                </a:lnTo>
                                <a:lnTo>
                                  <a:pt x="9" y="3030"/>
                                </a:lnTo>
                                <a:lnTo>
                                  <a:pt x="4" y="3025"/>
                                </a:lnTo>
                                <a:lnTo>
                                  <a:pt x="9" y="3025"/>
                                </a:lnTo>
                                <a:lnTo>
                                  <a:pt x="9" y="7"/>
                                </a:lnTo>
                                <a:lnTo>
                                  <a:pt x="4" y="7"/>
                                </a:lnTo>
                                <a:lnTo>
                                  <a:pt x="9" y="4"/>
                                </a:lnTo>
                                <a:lnTo>
                                  <a:pt x="4316" y="4"/>
                                </a:lnTo>
                                <a:lnTo>
                                  <a:pt x="4316" y="1"/>
                                </a:lnTo>
                                <a:lnTo>
                                  <a:pt x="4314" y="0"/>
                                </a:lnTo>
                                <a:close/>
                                <a:moveTo>
                                  <a:pt x="9" y="3025"/>
                                </a:moveTo>
                                <a:lnTo>
                                  <a:pt x="4" y="3025"/>
                                </a:lnTo>
                                <a:lnTo>
                                  <a:pt x="9" y="3030"/>
                                </a:lnTo>
                                <a:lnTo>
                                  <a:pt x="9" y="3025"/>
                                </a:lnTo>
                                <a:close/>
                                <a:moveTo>
                                  <a:pt x="4308" y="3025"/>
                                </a:moveTo>
                                <a:lnTo>
                                  <a:pt x="9" y="3025"/>
                                </a:lnTo>
                                <a:lnTo>
                                  <a:pt x="9" y="3030"/>
                                </a:lnTo>
                                <a:lnTo>
                                  <a:pt x="4308" y="3030"/>
                                </a:lnTo>
                                <a:lnTo>
                                  <a:pt x="4308" y="3025"/>
                                </a:lnTo>
                                <a:close/>
                                <a:moveTo>
                                  <a:pt x="4308" y="4"/>
                                </a:moveTo>
                                <a:lnTo>
                                  <a:pt x="4308" y="3030"/>
                                </a:lnTo>
                                <a:lnTo>
                                  <a:pt x="4312" y="3025"/>
                                </a:lnTo>
                                <a:lnTo>
                                  <a:pt x="4316" y="3025"/>
                                </a:lnTo>
                                <a:lnTo>
                                  <a:pt x="4316" y="7"/>
                                </a:lnTo>
                                <a:lnTo>
                                  <a:pt x="4312" y="7"/>
                                </a:lnTo>
                                <a:lnTo>
                                  <a:pt x="4308" y="4"/>
                                </a:lnTo>
                                <a:close/>
                                <a:moveTo>
                                  <a:pt x="4316" y="3025"/>
                                </a:moveTo>
                                <a:lnTo>
                                  <a:pt x="4312" y="3025"/>
                                </a:lnTo>
                                <a:lnTo>
                                  <a:pt x="4308" y="3030"/>
                                </a:lnTo>
                                <a:lnTo>
                                  <a:pt x="4316" y="3030"/>
                                </a:lnTo>
                                <a:lnTo>
                                  <a:pt x="4316" y="3025"/>
                                </a:lnTo>
                                <a:close/>
                                <a:moveTo>
                                  <a:pt x="9" y="4"/>
                                </a:moveTo>
                                <a:lnTo>
                                  <a:pt x="4" y="7"/>
                                </a:lnTo>
                                <a:lnTo>
                                  <a:pt x="9" y="7"/>
                                </a:lnTo>
                                <a:lnTo>
                                  <a:pt x="9" y="4"/>
                                </a:lnTo>
                                <a:close/>
                                <a:moveTo>
                                  <a:pt x="4308" y="4"/>
                                </a:moveTo>
                                <a:lnTo>
                                  <a:pt x="9" y="4"/>
                                </a:lnTo>
                                <a:lnTo>
                                  <a:pt x="9" y="7"/>
                                </a:lnTo>
                                <a:lnTo>
                                  <a:pt x="4308" y="7"/>
                                </a:lnTo>
                                <a:lnTo>
                                  <a:pt x="4308" y="4"/>
                                </a:lnTo>
                                <a:close/>
                                <a:moveTo>
                                  <a:pt x="4316" y="4"/>
                                </a:moveTo>
                                <a:lnTo>
                                  <a:pt x="4308" y="4"/>
                                </a:lnTo>
                                <a:lnTo>
                                  <a:pt x="4312" y="7"/>
                                </a:lnTo>
                                <a:lnTo>
                                  <a:pt x="4316" y="7"/>
                                </a:lnTo>
                                <a:lnTo>
                                  <a:pt x="4316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AutoShape 154"/>
                        <wps:cNvSpPr>
                          <a:spLocks/>
                        </wps:cNvSpPr>
                        <wps:spPr bwMode="auto">
                          <a:xfrm>
                            <a:off x="9120" y="3400"/>
                            <a:ext cx="1080" cy="1440"/>
                          </a:xfrm>
                          <a:custGeom>
                            <a:avLst/>
                            <a:gdLst>
                              <a:gd name="T0" fmla="+- 0 9930 9120"/>
                              <a:gd name="T1" fmla="*/ T0 w 1080"/>
                              <a:gd name="T2" fmla="+- 0 3941 3401"/>
                              <a:gd name="T3" fmla="*/ 3941 h 1440"/>
                              <a:gd name="T4" fmla="+- 0 9390 9120"/>
                              <a:gd name="T5" fmla="*/ T4 w 1080"/>
                              <a:gd name="T6" fmla="+- 0 3941 3401"/>
                              <a:gd name="T7" fmla="*/ 3941 h 1440"/>
                              <a:gd name="T8" fmla="+- 0 9390 9120"/>
                              <a:gd name="T9" fmla="*/ T8 w 1080"/>
                              <a:gd name="T10" fmla="+- 0 4841 3401"/>
                              <a:gd name="T11" fmla="*/ 4841 h 1440"/>
                              <a:gd name="T12" fmla="+- 0 9930 9120"/>
                              <a:gd name="T13" fmla="*/ T12 w 1080"/>
                              <a:gd name="T14" fmla="+- 0 4841 3401"/>
                              <a:gd name="T15" fmla="*/ 4841 h 1440"/>
                              <a:gd name="T16" fmla="+- 0 9930 9120"/>
                              <a:gd name="T17" fmla="*/ T16 w 1080"/>
                              <a:gd name="T18" fmla="+- 0 3941 3401"/>
                              <a:gd name="T19" fmla="*/ 3941 h 1440"/>
                              <a:gd name="T20" fmla="+- 0 9660 9120"/>
                              <a:gd name="T21" fmla="*/ T20 w 1080"/>
                              <a:gd name="T22" fmla="+- 0 3401 3401"/>
                              <a:gd name="T23" fmla="*/ 3401 h 1440"/>
                              <a:gd name="T24" fmla="+- 0 9120 9120"/>
                              <a:gd name="T25" fmla="*/ T24 w 1080"/>
                              <a:gd name="T26" fmla="+- 0 3941 3401"/>
                              <a:gd name="T27" fmla="*/ 3941 h 1440"/>
                              <a:gd name="T28" fmla="+- 0 10200 9120"/>
                              <a:gd name="T29" fmla="*/ T28 w 1080"/>
                              <a:gd name="T30" fmla="+- 0 3941 3401"/>
                              <a:gd name="T31" fmla="*/ 3941 h 1440"/>
                              <a:gd name="T32" fmla="+- 0 9660 9120"/>
                              <a:gd name="T33" fmla="*/ T32 w 1080"/>
                              <a:gd name="T34" fmla="+- 0 3401 3401"/>
                              <a:gd name="T35" fmla="*/ 3401 h 1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80" h="1440">
                                <a:moveTo>
                                  <a:pt x="810" y="540"/>
                                </a:moveTo>
                                <a:lnTo>
                                  <a:pt x="270" y="540"/>
                                </a:lnTo>
                                <a:lnTo>
                                  <a:pt x="270" y="1440"/>
                                </a:lnTo>
                                <a:lnTo>
                                  <a:pt x="810" y="1440"/>
                                </a:lnTo>
                                <a:lnTo>
                                  <a:pt x="810" y="540"/>
                                </a:lnTo>
                                <a:close/>
                                <a:moveTo>
                                  <a:pt x="540" y="0"/>
                                </a:moveTo>
                                <a:lnTo>
                                  <a:pt x="0" y="540"/>
                                </a:lnTo>
                                <a:lnTo>
                                  <a:pt x="1080" y="540"/>
                                </a:lnTo>
                                <a:lnTo>
                                  <a:pt x="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AutoShape 155"/>
                        <wps:cNvSpPr>
                          <a:spLocks/>
                        </wps:cNvSpPr>
                        <wps:spPr bwMode="auto">
                          <a:xfrm>
                            <a:off x="9096" y="3386"/>
                            <a:ext cx="1130" cy="1466"/>
                          </a:xfrm>
                          <a:custGeom>
                            <a:avLst/>
                            <a:gdLst>
                              <a:gd name="T0" fmla="+- 0 9380 9096"/>
                              <a:gd name="T1" fmla="*/ T0 w 1130"/>
                              <a:gd name="T2" fmla="+- 0 4852 3386"/>
                              <a:gd name="T3" fmla="*/ 4852 h 1466"/>
                              <a:gd name="T4" fmla="+- 0 9941 9096"/>
                              <a:gd name="T5" fmla="*/ T4 w 1130"/>
                              <a:gd name="T6" fmla="+- 0 4841 3386"/>
                              <a:gd name="T7" fmla="*/ 4841 h 1466"/>
                              <a:gd name="T8" fmla="+- 0 9390 9096"/>
                              <a:gd name="T9" fmla="*/ T8 w 1130"/>
                              <a:gd name="T10" fmla="+- 0 4831 3386"/>
                              <a:gd name="T11" fmla="*/ 4831 h 1466"/>
                              <a:gd name="T12" fmla="+- 0 9401 9096"/>
                              <a:gd name="T13" fmla="*/ T12 w 1130"/>
                              <a:gd name="T14" fmla="+- 0 3952 3386"/>
                              <a:gd name="T15" fmla="*/ 3952 h 1466"/>
                              <a:gd name="T16" fmla="+- 0 9380 9096"/>
                              <a:gd name="T17" fmla="*/ T16 w 1130"/>
                              <a:gd name="T18" fmla="+- 0 3941 3386"/>
                              <a:gd name="T19" fmla="*/ 3941 h 1466"/>
                              <a:gd name="T20" fmla="+- 0 9390 9096"/>
                              <a:gd name="T21" fmla="*/ T20 w 1130"/>
                              <a:gd name="T22" fmla="+- 0 4831 3386"/>
                              <a:gd name="T23" fmla="*/ 4831 h 1466"/>
                              <a:gd name="T24" fmla="+- 0 9401 9096"/>
                              <a:gd name="T25" fmla="*/ T24 w 1130"/>
                              <a:gd name="T26" fmla="+- 0 4831 3386"/>
                              <a:gd name="T27" fmla="*/ 4831 h 1466"/>
                              <a:gd name="T28" fmla="+- 0 9401 9096"/>
                              <a:gd name="T29" fmla="*/ T28 w 1130"/>
                              <a:gd name="T30" fmla="+- 0 4831 3386"/>
                              <a:gd name="T31" fmla="*/ 4831 h 1466"/>
                              <a:gd name="T32" fmla="+- 0 9920 9096"/>
                              <a:gd name="T33" fmla="*/ T32 w 1130"/>
                              <a:gd name="T34" fmla="+- 0 4841 3386"/>
                              <a:gd name="T35" fmla="*/ 4841 h 1466"/>
                              <a:gd name="T36" fmla="+- 0 10177 9096"/>
                              <a:gd name="T37" fmla="*/ T36 w 1130"/>
                              <a:gd name="T38" fmla="+- 0 3931 3386"/>
                              <a:gd name="T39" fmla="*/ 3931 h 1466"/>
                              <a:gd name="T40" fmla="+- 0 9920 9096"/>
                              <a:gd name="T41" fmla="*/ T40 w 1130"/>
                              <a:gd name="T42" fmla="+- 0 4841 3386"/>
                              <a:gd name="T43" fmla="*/ 4841 h 1466"/>
                              <a:gd name="T44" fmla="+- 0 9941 9096"/>
                              <a:gd name="T45" fmla="*/ T44 w 1130"/>
                              <a:gd name="T46" fmla="+- 0 4831 3386"/>
                              <a:gd name="T47" fmla="*/ 4831 h 1466"/>
                              <a:gd name="T48" fmla="+- 0 9930 9096"/>
                              <a:gd name="T49" fmla="*/ T48 w 1130"/>
                              <a:gd name="T50" fmla="+- 0 3952 3386"/>
                              <a:gd name="T51" fmla="*/ 3952 h 1466"/>
                              <a:gd name="T52" fmla="+- 0 10187 9096"/>
                              <a:gd name="T53" fmla="*/ T52 w 1130"/>
                              <a:gd name="T54" fmla="+- 0 3941 3386"/>
                              <a:gd name="T55" fmla="*/ 3941 h 1466"/>
                              <a:gd name="T56" fmla="+- 0 9941 9096"/>
                              <a:gd name="T57" fmla="*/ T56 w 1130"/>
                              <a:gd name="T58" fmla="+- 0 4831 3386"/>
                              <a:gd name="T59" fmla="*/ 4831 h 1466"/>
                              <a:gd name="T60" fmla="+- 0 9920 9096"/>
                              <a:gd name="T61" fmla="*/ T60 w 1130"/>
                              <a:gd name="T62" fmla="+- 0 4841 3386"/>
                              <a:gd name="T63" fmla="*/ 4841 h 1466"/>
                              <a:gd name="T64" fmla="+- 0 9941 9096"/>
                              <a:gd name="T65" fmla="*/ T64 w 1130"/>
                              <a:gd name="T66" fmla="+- 0 4831 3386"/>
                              <a:gd name="T67" fmla="*/ 4831 h 1466"/>
                              <a:gd name="T68" fmla="+- 0 9096 9096"/>
                              <a:gd name="T69" fmla="*/ T68 w 1130"/>
                              <a:gd name="T70" fmla="+- 0 3952 3386"/>
                              <a:gd name="T71" fmla="*/ 3952 h 1466"/>
                              <a:gd name="T72" fmla="+- 0 9380 9096"/>
                              <a:gd name="T73" fmla="*/ T72 w 1130"/>
                              <a:gd name="T74" fmla="+- 0 3948 3386"/>
                              <a:gd name="T75" fmla="*/ 3948 h 1466"/>
                              <a:gd name="T76" fmla="+- 0 9120 9096"/>
                              <a:gd name="T77" fmla="*/ T76 w 1130"/>
                              <a:gd name="T78" fmla="+- 0 3931 3386"/>
                              <a:gd name="T79" fmla="*/ 3931 h 1466"/>
                              <a:gd name="T80" fmla="+- 0 9661 9096"/>
                              <a:gd name="T81" fmla="*/ T80 w 1130"/>
                              <a:gd name="T82" fmla="+- 0 3415 3386"/>
                              <a:gd name="T83" fmla="*/ 3415 h 1466"/>
                              <a:gd name="T84" fmla="+- 0 9682 9096"/>
                              <a:gd name="T85" fmla="*/ T84 w 1130"/>
                              <a:gd name="T86" fmla="+- 0 3408 3386"/>
                              <a:gd name="T87" fmla="*/ 3408 h 1466"/>
                              <a:gd name="T88" fmla="+- 0 9401 9096"/>
                              <a:gd name="T89" fmla="*/ T88 w 1130"/>
                              <a:gd name="T90" fmla="+- 0 3941 3386"/>
                              <a:gd name="T91" fmla="*/ 3941 h 1466"/>
                              <a:gd name="T92" fmla="+- 0 9390 9096"/>
                              <a:gd name="T93" fmla="*/ T92 w 1130"/>
                              <a:gd name="T94" fmla="+- 0 3952 3386"/>
                              <a:gd name="T95" fmla="*/ 3952 h 1466"/>
                              <a:gd name="T96" fmla="+- 0 9401 9096"/>
                              <a:gd name="T97" fmla="*/ T96 w 1130"/>
                              <a:gd name="T98" fmla="+- 0 3941 3386"/>
                              <a:gd name="T99" fmla="*/ 3941 h 1466"/>
                              <a:gd name="T100" fmla="+- 0 9930 9096"/>
                              <a:gd name="T101" fmla="*/ T100 w 1130"/>
                              <a:gd name="T102" fmla="+- 0 3952 3386"/>
                              <a:gd name="T103" fmla="*/ 3952 h 1466"/>
                              <a:gd name="T104" fmla="+- 0 9941 9096"/>
                              <a:gd name="T105" fmla="*/ T104 w 1130"/>
                              <a:gd name="T106" fmla="+- 0 3941 3386"/>
                              <a:gd name="T107" fmla="*/ 3941 h 1466"/>
                              <a:gd name="T108" fmla="+- 0 9941 9096"/>
                              <a:gd name="T109" fmla="*/ T108 w 1130"/>
                              <a:gd name="T110" fmla="+- 0 3941 3386"/>
                              <a:gd name="T111" fmla="*/ 3941 h 1466"/>
                              <a:gd name="T112" fmla="+- 0 10225 9096"/>
                              <a:gd name="T113" fmla="*/ T112 w 1130"/>
                              <a:gd name="T114" fmla="+- 0 3952 3386"/>
                              <a:gd name="T115" fmla="*/ 3952 h 1466"/>
                              <a:gd name="T116" fmla="+- 0 10194 9096"/>
                              <a:gd name="T117" fmla="*/ T116 w 1130"/>
                              <a:gd name="T118" fmla="+- 0 3948 3386"/>
                              <a:gd name="T119" fmla="*/ 3948 h 1466"/>
                              <a:gd name="T120" fmla="+- 0 9144 9096"/>
                              <a:gd name="T121" fmla="*/ T120 w 1130"/>
                              <a:gd name="T122" fmla="+- 0 3931 3386"/>
                              <a:gd name="T123" fmla="*/ 3931 h 1466"/>
                              <a:gd name="T124" fmla="+- 0 9127 9096"/>
                              <a:gd name="T125" fmla="*/ T124 w 1130"/>
                              <a:gd name="T126" fmla="+- 0 3948 3386"/>
                              <a:gd name="T127" fmla="*/ 3948 h 1466"/>
                              <a:gd name="T128" fmla="+- 0 9401 9096"/>
                              <a:gd name="T129" fmla="*/ T128 w 1130"/>
                              <a:gd name="T130" fmla="+- 0 3931 3386"/>
                              <a:gd name="T131" fmla="*/ 3931 h 1466"/>
                              <a:gd name="T132" fmla="+- 0 9127 9096"/>
                              <a:gd name="T133" fmla="*/ T132 w 1130"/>
                              <a:gd name="T134" fmla="+- 0 3948 3386"/>
                              <a:gd name="T135" fmla="*/ 3948 h 1466"/>
                              <a:gd name="T136" fmla="+- 0 9380 9096"/>
                              <a:gd name="T137" fmla="*/ T136 w 1130"/>
                              <a:gd name="T138" fmla="+- 0 3941 3386"/>
                              <a:gd name="T139" fmla="*/ 3941 h 1466"/>
                              <a:gd name="T140" fmla="+- 0 9401 9096"/>
                              <a:gd name="T141" fmla="*/ T140 w 1130"/>
                              <a:gd name="T142" fmla="+- 0 3931 3386"/>
                              <a:gd name="T143" fmla="*/ 3931 h 1466"/>
                              <a:gd name="T144" fmla="+- 0 9667 9096"/>
                              <a:gd name="T145" fmla="*/ T144 w 1130"/>
                              <a:gd name="T146" fmla="+- 0 3408 3386"/>
                              <a:gd name="T147" fmla="*/ 3408 h 1466"/>
                              <a:gd name="T148" fmla="+- 0 10194 9096"/>
                              <a:gd name="T149" fmla="*/ T148 w 1130"/>
                              <a:gd name="T150" fmla="+- 0 3948 3386"/>
                              <a:gd name="T151" fmla="*/ 3948 h 1466"/>
                              <a:gd name="T152" fmla="+- 0 10205 9096"/>
                              <a:gd name="T153" fmla="*/ T152 w 1130"/>
                              <a:gd name="T154" fmla="+- 0 3931 3386"/>
                              <a:gd name="T155" fmla="*/ 3931 h 1466"/>
                              <a:gd name="T156" fmla="+- 0 10205 9096"/>
                              <a:gd name="T157" fmla="*/ T156 w 1130"/>
                              <a:gd name="T158" fmla="+- 0 3931 3386"/>
                              <a:gd name="T159" fmla="*/ 3931 h 1466"/>
                              <a:gd name="T160" fmla="+- 0 10194 9096"/>
                              <a:gd name="T161" fmla="*/ T160 w 1130"/>
                              <a:gd name="T162" fmla="+- 0 3948 3386"/>
                              <a:gd name="T163" fmla="*/ 3948 h 1466"/>
                              <a:gd name="T164" fmla="+- 0 10205 9096"/>
                              <a:gd name="T165" fmla="*/ T164 w 1130"/>
                              <a:gd name="T166" fmla="+- 0 3931 3386"/>
                              <a:gd name="T167" fmla="*/ 3931 h 1466"/>
                              <a:gd name="T168" fmla="+- 0 9654 9096"/>
                              <a:gd name="T169" fmla="*/ T168 w 1130"/>
                              <a:gd name="T170" fmla="+- 0 3408 3386"/>
                              <a:gd name="T171" fmla="*/ 3408 h 1466"/>
                              <a:gd name="T172" fmla="+- 0 9667 9096"/>
                              <a:gd name="T173" fmla="*/ T172 w 1130"/>
                              <a:gd name="T174" fmla="+- 0 3408 3386"/>
                              <a:gd name="T175" fmla="*/ 3408 h 14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30" h="1466">
                                <a:moveTo>
                                  <a:pt x="284" y="555"/>
                                </a:moveTo>
                                <a:lnTo>
                                  <a:pt x="284" y="1466"/>
                                </a:lnTo>
                                <a:lnTo>
                                  <a:pt x="845" y="1466"/>
                                </a:lnTo>
                                <a:lnTo>
                                  <a:pt x="845" y="1455"/>
                                </a:lnTo>
                                <a:lnTo>
                                  <a:pt x="305" y="1455"/>
                                </a:lnTo>
                                <a:lnTo>
                                  <a:pt x="294" y="1445"/>
                                </a:lnTo>
                                <a:lnTo>
                                  <a:pt x="305" y="1445"/>
                                </a:lnTo>
                                <a:lnTo>
                                  <a:pt x="305" y="566"/>
                                </a:lnTo>
                                <a:lnTo>
                                  <a:pt x="294" y="566"/>
                                </a:lnTo>
                                <a:lnTo>
                                  <a:pt x="284" y="555"/>
                                </a:lnTo>
                                <a:close/>
                                <a:moveTo>
                                  <a:pt x="305" y="1445"/>
                                </a:moveTo>
                                <a:lnTo>
                                  <a:pt x="294" y="1445"/>
                                </a:lnTo>
                                <a:lnTo>
                                  <a:pt x="305" y="1455"/>
                                </a:lnTo>
                                <a:lnTo>
                                  <a:pt x="305" y="1445"/>
                                </a:lnTo>
                                <a:close/>
                                <a:moveTo>
                                  <a:pt x="824" y="1445"/>
                                </a:moveTo>
                                <a:lnTo>
                                  <a:pt x="305" y="1445"/>
                                </a:lnTo>
                                <a:lnTo>
                                  <a:pt x="305" y="1455"/>
                                </a:lnTo>
                                <a:lnTo>
                                  <a:pt x="824" y="1455"/>
                                </a:lnTo>
                                <a:lnTo>
                                  <a:pt x="824" y="1445"/>
                                </a:lnTo>
                                <a:close/>
                                <a:moveTo>
                                  <a:pt x="1081" y="545"/>
                                </a:moveTo>
                                <a:lnTo>
                                  <a:pt x="824" y="545"/>
                                </a:lnTo>
                                <a:lnTo>
                                  <a:pt x="824" y="1455"/>
                                </a:lnTo>
                                <a:lnTo>
                                  <a:pt x="834" y="1445"/>
                                </a:lnTo>
                                <a:lnTo>
                                  <a:pt x="845" y="1445"/>
                                </a:lnTo>
                                <a:lnTo>
                                  <a:pt x="845" y="566"/>
                                </a:lnTo>
                                <a:lnTo>
                                  <a:pt x="834" y="566"/>
                                </a:lnTo>
                                <a:lnTo>
                                  <a:pt x="845" y="555"/>
                                </a:lnTo>
                                <a:lnTo>
                                  <a:pt x="1091" y="555"/>
                                </a:lnTo>
                                <a:lnTo>
                                  <a:pt x="1081" y="545"/>
                                </a:lnTo>
                                <a:close/>
                                <a:moveTo>
                                  <a:pt x="845" y="1445"/>
                                </a:moveTo>
                                <a:lnTo>
                                  <a:pt x="834" y="1445"/>
                                </a:lnTo>
                                <a:lnTo>
                                  <a:pt x="824" y="1455"/>
                                </a:lnTo>
                                <a:lnTo>
                                  <a:pt x="845" y="1455"/>
                                </a:lnTo>
                                <a:lnTo>
                                  <a:pt x="845" y="1445"/>
                                </a:lnTo>
                                <a:close/>
                                <a:moveTo>
                                  <a:pt x="564" y="0"/>
                                </a:moveTo>
                                <a:lnTo>
                                  <a:pt x="0" y="566"/>
                                </a:lnTo>
                                <a:lnTo>
                                  <a:pt x="284" y="566"/>
                                </a:lnTo>
                                <a:lnTo>
                                  <a:pt x="284" y="562"/>
                                </a:lnTo>
                                <a:lnTo>
                                  <a:pt x="31" y="562"/>
                                </a:lnTo>
                                <a:lnTo>
                                  <a:pt x="24" y="545"/>
                                </a:lnTo>
                                <a:lnTo>
                                  <a:pt x="48" y="545"/>
                                </a:lnTo>
                                <a:lnTo>
                                  <a:pt x="565" y="29"/>
                                </a:lnTo>
                                <a:lnTo>
                                  <a:pt x="558" y="22"/>
                                </a:lnTo>
                                <a:lnTo>
                                  <a:pt x="586" y="22"/>
                                </a:lnTo>
                                <a:lnTo>
                                  <a:pt x="564" y="0"/>
                                </a:lnTo>
                                <a:close/>
                                <a:moveTo>
                                  <a:pt x="305" y="555"/>
                                </a:moveTo>
                                <a:lnTo>
                                  <a:pt x="284" y="555"/>
                                </a:lnTo>
                                <a:lnTo>
                                  <a:pt x="294" y="566"/>
                                </a:lnTo>
                                <a:lnTo>
                                  <a:pt x="305" y="566"/>
                                </a:lnTo>
                                <a:lnTo>
                                  <a:pt x="305" y="555"/>
                                </a:lnTo>
                                <a:close/>
                                <a:moveTo>
                                  <a:pt x="845" y="555"/>
                                </a:moveTo>
                                <a:lnTo>
                                  <a:pt x="834" y="566"/>
                                </a:lnTo>
                                <a:lnTo>
                                  <a:pt x="845" y="566"/>
                                </a:lnTo>
                                <a:lnTo>
                                  <a:pt x="845" y="555"/>
                                </a:lnTo>
                                <a:close/>
                                <a:moveTo>
                                  <a:pt x="1091" y="555"/>
                                </a:moveTo>
                                <a:lnTo>
                                  <a:pt x="845" y="555"/>
                                </a:lnTo>
                                <a:lnTo>
                                  <a:pt x="845" y="566"/>
                                </a:lnTo>
                                <a:lnTo>
                                  <a:pt x="1129" y="566"/>
                                </a:lnTo>
                                <a:lnTo>
                                  <a:pt x="1126" y="562"/>
                                </a:lnTo>
                                <a:lnTo>
                                  <a:pt x="1098" y="562"/>
                                </a:lnTo>
                                <a:lnTo>
                                  <a:pt x="1091" y="555"/>
                                </a:lnTo>
                                <a:close/>
                                <a:moveTo>
                                  <a:pt x="48" y="545"/>
                                </a:moveTo>
                                <a:lnTo>
                                  <a:pt x="24" y="545"/>
                                </a:lnTo>
                                <a:lnTo>
                                  <a:pt x="31" y="562"/>
                                </a:lnTo>
                                <a:lnTo>
                                  <a:pt x="48" y="545"/>
                                </a:lnTo>
                                <a:close/>
                                <a:moveTo>
                                  <a:pt x="305" y="545"/>
                                </a:moveTo>
                                <a:lnTo>
                                  <a:pt x="48" y="545"/>
                                </a:lnTo>
                                <a:lnTo>
                                  <a:pt x="31" y="562"/>
                                </a:lnTo>
                                <a:lnTo>
                                  <a:pt x="284" y="562"/>
                                </a:lnTo>
                                <a:lnTo>
                                  <a:pt x="284" y="555"/>
                                </a:lnTo>
                                <a:lnTo>
                                  <a:pt x="305" y="555"/>
                                </a:lnTo>
                                <a:lnTo>
                                  <a:pt x="305" y="545"/>
                                </a:lnTo>
                                <a:close/>
                                <a:moveTo>
                                  <a:pt x="586" y="22"/>
                                </a:moveTo>
                                <a:lnTo>
                                  <a:pt x="571" y="22"/>
                                </a:lnTo>
                                <a:lnTo>
                                  <a:pt x="565" y="29"/>
                                </a:lnTo>
                                <a:lnTo>
                                  <a:pt x="1098" y="562"/>
                                </a:lnTo>
                                <a:lnTo>
                                  <a:pt x="1104" y="545"/>
                                </a:lnTo>
                                <a:lnTo>
                                  <a:pt x="1109" y="545"/>
                                </a:lnTo>
                                <a:lnTo>
                                  <a:pt x="586" y="22"/>
                                </a:lnTo>
                                <a:close/>
                                <a:moveTo>
                                  <a:pt x="1109" y="545"/>
                                </a:moveTo>
                                <a:lnTo>
                                  <a:pt x="1104" y="545"/>
                                </a:lnTo>
                                <a:lnTo>
                                  <a:pt x="1098" y="562"/>
                                </a:lnTo>
                                <a:lnTo>
                                  <a:pt x="1126" y="562"/>
                                </a:lnTo>
                                <a:lnTo>
                                  <a:pt x="1109" y="545"/>
                                </a:lnTo>
                                <a:close/>
                                <a:moveTo>
                                  <a:pt x="571" y="22"/>
                                </a:moveTo>
                                <a:lnTo>
                                  <a:pt x="558" y="22"/>
                                </a:lnTo>
                                <a:lnTo>
                                  <a:pt x="565" y="29"/>
                                </a:lnTo>
                                <a:lnTo>
                                  <a:pt x="571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C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F75318" id="Group 331" o:spid="_x0000_s1026" style="position:absolute;margin-left:248.8pt;margin-top:133.25pt;width:262.45pt;height:151.7pt;z-index:251680768;mso-position-horizontal-relative:page;mso-position-vertical-relative:page" coordorigin="4976,2665" coordsize="5249,3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">
                <v:shape id="AutoShape 143" o:spid="_x0000_s1027" style="position:absolute;left:5521;top:4541;width:3753;height:2;visibility:visible;mso-wrap-style:square;v-text-anchor:top" coordsize="375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" path="m2913,r840,m,l2716,e" filled="f" strokecolor="#d8d8d8" strokeweight=".14819mm">
                  <v:path arrowok="t" o:connecttype="custom" o:connectlocs="2913,0;3753,0;0,0;2716,0" o:connectangles="0,0,0,0"/>
                </v:shape>
                <v:shape id="AutoShape 144" o:spid="_x0000_s1028" style="position:absolute;left:5521;top:4197;width:3753;height:2;visibility:visible;mso-wrap-style:square;v-text-anchor:top" coordsize="375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" path="m2913,r840,m,l2716,e" filled="f" strokecolor="#d8d8d8" strokeweight=".42pt">
                  <v:path arrowok="t" o:connecttype="custom" o:connectlocs="2913,0;3753,0;0,0;2716,0" o:connectangles="0,0,0,0"/>
                </v:shape>
                <v:shape id="AutoShape 145" o:spid="_x0000_s1029" style="position:absolute;left:5521;top:3853;width:3753;height:2;visibility:visible;mso-wrap-style:square;v-text-anchor:top" coordsize="375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" path="m2913,r840,m,l2716,e" filled="f" strokecolor="#d8d8d8" strokeweight=".14819mm">
                  <v:path arrowok="t" o:connecttype="custom" o:connectlocs="2913,0;3753,0;0,0;2716,0" o:connectangles="0,0,0,0"/>
                </v:shape>
                <v:shape id="AutoShape 146" o:spid="_x0000_s1030" style="position:absolute;left:5521;top:3167;width:3753;height:344;visibility:visible;mso-wrap-style:square;v-text-anchor:top" coordsize="3753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" path="m2913,344r840,m,344r2716,m2913,r840,m,l2716,e" filled="f" strokecolor="#d8d8d8" strokeweight=".42pt">
                  <v:path arrowok="t" o:connecttype="custom" o:connectlocs="2913,3511;3753,3511;0,3511;2716,3511;2913,3167;3753,3167;0,3167;2716,3167" o:connectangles="0,0,0,0,0,0,0,0"/>
                </v:shape>
                <v:rect id="Rectangle 147" o:spid="_x0000_s1031" style="position:absolute;left:8236;top:3160;width:197;height:1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" fillcolor="#329865" stroked="f"/>
                <v:shape id="Picture 148" o:spid="_x0000_s1032" type="#_x0000_t75" style="position:absolute;left:8862;top:4054;width:197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">
                  <v:imagedata r:id="rId86" o:title=""/>
                </v:shape>
                <v:line id="Line 149" o:spid="_x0000_s1033" style="position:absolute;visibility:visible;mso-wrap-style:square" from="5735,4879" to="5932,4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" strokecolor="#329865" strokeweight=".16936mm"/>
                <v:line id="Line 150" o:spid="_x0000_s1034" style="position:absolute;visibility:visible;mso-wrap-style:square" from="6360,4858" to="6557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" strokecolor="#329865" strokeweight="2.64pt"/>
                <v:shape id="AutoShape 151" o:spid="_x0000_s1035" style="position:absolute;left:6985;top:4731;width:822;height:153;visibility:visible;mso-wrap-style:square;v-text-anchor:top" coordsize="822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" path="m197,2l,2,,152r197,l197,2m822,l627,r,152l822,152,822,e" fillcolor="#329865" stroked="f">
                  <v:path arrowok="t" o:connecttype="custom" o:connectlocs="197,4734;0,4734;0,4884;197,4884;197,4734;822,4732;627,4732;627,4884;822,4884;822,4732" o:connectangles="0,0,0,0,0,0,0,0,0,0"/>
                </v:shape>
                <v:line id="Line 152" o:spid="_x0000_s1036" style="position:absolute;visibility:visible;mso-wrap-style:square" from="5521,4884" to="9274,48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" strokecolor="#d8d8d8" strokeweight=".36pt"/>
                <v:shape id="AutoShape 153" o:spid="_x0000_s1037" style="position:absolute;left:4976;top:2665;width:4316;height:3034;visibility:visible;mso-wrap-style:square;v-text-anchor:top" coordsize="4316,3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" path="m4314,l3,,,1,,3031r3,3l4314,3034r2,-3l4316,3030,9,3030r-5,-5l9,3025,9,7,4,7,9,4r4307,l4316,1,4314,xm9,3025r-5,l9,3030r,-5xm4308,3025l9,3025r,5l4308,3030r,-5xm4308,4r,3026l4312,3025r4,l4316,7r-4,l4308,4xm4316,3025r-4,l4308,3030r8,l4316,3025xm9,4l4,7r5,l9,4xm4308,4l9,4r,3l4308,7r,-3xm4316,4r-8,l4312,7r4,l4316,4xe" fillcolor="#d8d8d8" stroked="f">
                  <v:path arrowok="t" o:connecttype="custom" o:connectlocs="4314,2665;3,2665;0,2666;0,5696;3,5699;4314,5699;4316,5696;4316,5695;9,5695;4,5690;9,5690;9,2672;4,2672;9,2669;4316,2669;4316,2666;4314,2665;9,5690;4,5690;9,5695;9,5690;4308,5690;9,5690;9,5695;4308,5695;4308,5690;4308,2669;4308,5695;4312,5690;4316,5690;4316,2672;4312,2672;4308,2669;4316,5690;4312,5690;4308,5695;4316,5695;4316,5690;9,2669;4,2672;9,2672;9,2669;4308,2669;9,2669;9,2672;4308,2672;4308,2669;4316,2669;4308,2669;4312,2672;4316,2672;4316,2669" o:connectangles="0,0,0,0,0,0,0,0,0,0,0,0,0,0,0,0,0,0,0,0,0,0,0,0,0,0,0,0,0,0,0,0,0,0,0,0,0,0,0,0,0,0,0,0,0,0,0,0,0,0,0,0"/>
                </v:shape>
                <v:shape id="AutoShape 154" o:spid="_x0000_s1038" style="position:absolute;left:9120;top:3400;width:1080;height:1440;visibility:visible;mso-wrap-style:square;v-text-anchor:top" coordsize="10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" path="m810,540r-540,l270,1440r540,l810,540xm540,l,540r1080,l540,xe" fillcolor="yellow" stroked="f">
                  <v:path arrowok="t" o:connecttype="custom" o:connectlocs="810,3941;270,3941;270,4841;810,4841;810,3941;540,3401;0,3941;1080,3941;540,3401" o:connectangles="0,0,0,0,0,0,0,0,0"/>
                </v:shape>
                <v:shape id="AutoShape 155" o:spid="_x0000_s1039" style="position:absolute;left:9096;top:3386;width:1130;height:1466;visibility:visible;mso-wrap-style:square;v-text-anchor:top" coordsize="1130,1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" path="m284,555r,911l845,1466r,-11l305,1455r-11,-10l305,1445r,-879l294,566,284,555xm305,1445r-11,l305,1455r,-10xm824,1445r-519,l305,1455r519,l824,1445xm1081,545r-257,l824,1455r10,-10l845,1445r,-879l834,566r11,-11l1091,555r-10,-10xm845,1445r-11,l824,1455r21,l845,1445xm564,l,566r284,l284,562r-253,l24,545r24,l565,29r-7,-7l586,22,564,xm305,555r-21,l294,566r11,l305,555xm845,555r-11,11l845,566r,-11xm1091,555r-246,l845,566r284,l1126,562r-28,l1091,555xm48,545r-24,l31,562,48,545xm305,545r-257,l31,562r253,l284,555r21,l305,545xm586,22r-15,l565,29r533,533l1104,545r5,l586,22xm1109,545r-5,l1098,562r28,l1109,545xm571,22r-13,l565,29r6,-7xe" fillcolor="#375c89" stroked="f">
                  <v:path arrowok="t" o:connecttype="custom" o:connectlocs="284,4852;845,4841;294,4831;305,3952;284,3941;294,4831;305,4831;305,4831;824,4841;1081,3931;824,4841;845,4831;834,3952;1091,3941;845,4831;824,4841;845,4831;0,3952;284,3948;24,3931;565,3415;586,3408;305,3941;294,3952;305,3941;834,3952;845,3941;845,3941;1129,3952;1098,3948;48,3931;31,3948;305,3931;31,3948;284,3941;305,3931;571,3408;1098,3948;1109,3931;1109,3931;1098,3948;1109,3931;558,3408;571,3408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3165475</wp:posOffset>
                </wp:positionH>
                <wp:positionV relativeFrom="page">
                  <wp:posOffset>1915795</wp:posOffset>
                </wp:positionV>
                <wp:extent cx="139065" cy="1064895"/>
                <wp:effectExtent l="3175" t="1270" r="635" b="635"/>
                <wp:wrapNone/>
                <wp:docPr id="330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065" cy="1064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A5AE7" w:rsidRDefault="008A5AE7" w:rsidP="008A5AE7">
                            <w:pPr>
                              <w:spacing w:before="14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858"/>
                                <w:sz w:val="16"/>
                              </w:rPr>
                              <w:t>Number of applications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0" o:spid="_x0000_s1076" type="#_x0000_t202" style="position:absolute;margin-left:249.25pt;margin-top:150.85pt;width:10.95pt;height:83.8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8A5AE7" w:rsidRDefault="008A5AE7" w:rsidP="008A5AE7">
                      <w:pPr>
                        <w:spacing w:before="14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585858"/>
                          <w:sz w:val="16"/>
                        </w:rPr>
                        <w:t>Number of applications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  <w:r w:rsidRPr="00CB0D97"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4EA7CED" wp14:editId="52C74AC4">
                <wp:simplePos x="0" y="0"/>
                <wp:positionH relativeFrom="column">
                  <wp:posOffset>5003800</wp:posOffset>
                </wp:positionH>
                <wp:positionV relativeFrom="paragraph">
                  <wp:posOffset>95250</wp:posOffset>
                </wp:positionV>
                <wp:extent cx="819150" cy="1143000"/>
                <wp:effectExtent l="19050" t="19050" r="38100" b="19050"/>
                <wp:wrapNone/>
                <wp:docPr id="6" name="Up Arrow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1143000"/>
                        </a:xfrm>
                        <a:prstGeom prst="upArrow">
                          <a:avLst>
                            <a:gd name="adj1" fmla="val 50000"/>
                            <a:gd name="adj2" fmla="val 49259"/>
                          </a:avLst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A5AE7" w:rsidRPr="00CB0D97" w:rsidRDefault="008A5AE7" w:rsidP="008A5AE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22"/>
                                <w:szCs w:val="22"/>
                              </w:rPr>
                            </w:pPr>
                            <w:r w:rsidRPr="00295F11">
                              <w:rPr>
                                <w:rFonts w:asciiTheme="minorHAnsi" w:hAnsi="Calibri" w:cstheme="minorBidi"/>
                                <w:color w:val="313728"/>
                                <w:kern w:val="24"/>
                                <w:szCs w:val="22"/>
                              </w:rPr>
                              <w:t xml:space="preserve">+27% </w:t>
                            </w:r>
                            <w:r w:rsidRPr="00CB0D97">
                              <w:rPr>
                                <w:rFonts w:asciiTheme="minorHAnsi" w:hAnsi="Calibri" w:cstheme="minorBidi"/>
                                <w:color w:val="313728"/>
                                <w:kern w:val="24"/>
                                <w:sz w:val="22"/>
                                <w:szCs w:val="22"/>
                              </w:rPr>
                              <w:t>in 2022 vs. 2021*</w:t>
                            </w:r>
                          </w:p>
                        </w:txbxContent>
                      </wps:txbx>
                      <wps:bodyPr wrap="square" lIns="0" r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EA7CED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Up Arrow 11" o:spid="_x0000_s1077" type="#_x0000_t68" style="position:absolute;margin-left:394pt;margin-top:7.5pt;width:64.5pt;height:90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" adj="7625" fillcolor="yellow" strokecolor="#243f60 [1604]" strokeweight="2pt">
                <v:textbox inset="0,,0">
                  <w:txbxContent>
                    <w:p w:rsidR="008A5AE7" w:rsidRPr="00CB0D97" w:rsidRDefault="008A5AE7" w:rsidP="008A5AE7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22"/>
                          <w:szCs w:val="22"/>
                        </w:rPr>
                      </w:pPr>
                      <w:r w:rsidRPr="00295F11">
                        <w:rPr>
                          <w:rFonts w:asciiTheme="minorHAnsi" w:hAnsi="Calibri" w:cstheme="minorBidi"/>
                          <w:color w:val="313728"/>
                          <w:kern w:val="24"/>
                          <w:szCs w:val="22"/>
                        </w:rPr>
                        <w:t xml:space="preserve">+27% </w:t>
                      </w:r>
                      <w:r w:rsidRPr="00CB0D97">
                        <w:rPr>
                          <w:rFonts w:asciiTheme="minorHAnsi" w:hAnsi="Calibri" w:cstheme="minorBidi"/>
                          <w:color w:val="313728"/>
                          <w:kern w:val="24"/>
                          <w:sz w:val="22"/>
                          <w:szCs w:val="22"/>
                        </w:rPr>
                        <w:t>in 2022 vs. 2021*</w:t>
                      </w:r>
                    </w:p>
                  </w:txbxContent>
                </v:textbox>
              </v:shape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2"/>
        <w:jc w:val="left"/>
        <w:rPr>
          <w:rFonts w:ascii="Times New Roman" w:eastAsia="Calibri" w:hAnsi="Calibri" w:cs="Calibri"/>
          <w:sz w:val="26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315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1917700" cy="1634490"/>
                <wp:effectExtent l="0" t="0" r="0" b="6350"/>
                <wp:docPr id="327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7700" cy="1634490"/>
                          <a:chOff x="0" y="0"/>
                          <a:chExt cx="3020" cy="2574"/>
                        </a:xfrm>
                      </wpg:grpSpPr>
                      <pic:pic xmlns:pic="http://schemas.openxmlformats.org/drawingml/2006/picture">
                        <pic:nvPicPr>
                          <pic:cNvPr id="328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" y="2212"/>
                            <a:ext cx="996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" cy="2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D285F4" id="Group 327" o:spid="_x0000_s1026" style="width:151pt;height:128.7pt;mso-position-horizontal-relative:char;mso-position-vertical-relative:line" coordsize="3020,2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">
                <v:shape id="Picture 52" o:spid="_x0000_s1027" type="#_x0000_t75" style="position:absolute;left:248;top:2212;width:996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">
                  <v:imagedata r:id="rId89" o:title=""/>
                </v:shape>
                <v:shape id="Picture 53" o:spid="_x0000_s1028" type="#_x0000_t75" style="position:absolute;width:3020;height: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">
                  <v:imagedata r:id="rId90" o:title=""/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2"/>
        <w:jc w:val="left"/>
        <w:rPr>
          <w:rFonts w:ascii="Times New Roman" w:eastAsia="Calibri" w:hAnsi="Calibri" w:cs="Calibri"/>
          <w:sz w:val="22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79744" behindDoc="1" locked="0" layoutInCell="1" allowOverlap="1">
                <wp:simplePos x="0" y="0"/>
                <wp:positionH relativeFrom="page">
                  <wp:posOffset>844550</wp:posOffset>
                </wp:positionH>
                <wp:positionV relativeFrom="paragraph">
                  <wp:posOffset>193675</wp:posOffset>
                </wp:positionV>
                <wp:extent cx="6083300" cy="3416300"/>
                <wp:effectExtent l="0" t="0" r="12700" b="12700"/>
                <wp:wrapTopAndBottom/>
                <wp:docPr id="296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3416300"/>
                          <a:chOff x="1329" y="305"/>
                          <a:chExt cx="9580" cy="5380"/>
                        </a:xfrm>
                      </wpg:grpSpPr>
                      <pic:pic xmlns:pic="http://schemas.openxmlformats.org/drawingml/2006/picture">
                        <pic:nvPicPr>
                          <pic:cNvPr id="297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0" y="1747"/>
                            <a:ext cx="2921" cy="2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8" name="AutoShape 113"/>
                        <wps:cNvSpPr>
                          <a:spLocks/>
                        </wps:cNvSpPr>
                        <wps:spPr bwMode="auto">
                          <a:xfrm>
                            <a:off x="3696" y="904"/>
                            <a:ext cx="6350" cy="830"/>
                          </a:xfrm>
                          <a:custGeom>
                            <a:avLst/>
                            <a:gdLst>
                              <a:gd name="T0" fmla="+- 0 3850 3696"/>
                              <a:gd name="T1" fmla="*/ T0 w 6350"/>
                              <a:gd name="T2" fmla="+- 0 905 905"/>
                              <a:gd name="T3" fmla="*/ 905 h 830"/>
                              <a:gd name="T4" fmla="+- 0 3758 3696"/>
                              <a:gd name="T5" fmla="*/ T4 w 6350"/>
                              <a:gd name="T6" fmla="+- 0 935 905"/>
                              <a:gd name="T7" fmla="*/ 935 h 830"/>
                              <a:gd name="T8" fmla="+- 0 3702 3696"/>
                              <a:gd name="T9" fmla="*/ T8 w 6350"/>
                              <a:gd name="T10" fmla="+- 0 1015 905"/>
                              <a:gd name="T11" fmla="*/ 1015 h 830"/>
                              <a:gd name="T12" fmla="+- 0 3696 3696"/>
                              <a:gd name="T13" fmla="*/ T12 w 6350"/>
                              <a:gd name="T14" fmla="+- 0 1045 905"/>
                              <a:gd name="T15" fmla="*/ 1045 h 830"/>
                              <a:gd name="T16" fmla="+- 0 3698 3696"/>
                              <a:gd name="T17" fmla="*/ T16 w 6350"/>
                              <a:gd name="T18" fmla="+- 0 1611 905"/>
                              <a:gd name="T19" fmla="*/ 1611 h 830"/>
                              <a:gd name="T20" fmla="+- 0 3708 3696"/>
                              <a:gd name="T21" fmla="*/ T20 w 6350"/>
                              <a:gd name="T22" fmla="+- 0 1641 905"/>
                              <a:gd name="T23" fmla="*/ 1641 h 830"/>
                              <a:gd name="T24" fmla="+- 0 3727 3696"/>
                              <a:gd name="T25" fmla="*/ T24 w 6350"/>
                              <a:gd name="T26" fmla="+- 0 1673 905"/>
                              <a:gd name="T27" fmla="*/ 1673 h 830"/>
                              <a:gd name="T28" fmla="+- 0 3752 3696"/>
                              <a:gd name="T29" fmla="*/ T28 w 6350"/>
                              <a:gd name="T30" fmla="+- 0 1700 905"/>
                              <a:gd name="T31" fmla="*/ 1700 h 830"/>
                              <a:gd name="T32" fmla="+- 0 3778 3696"/>
                              <a:gd name="T33" fmla="*/ T32 w 6350"/>
                              <a:gd name="T34" fmla="+- 0 1716 905"/>
                              <a:gd name="T35" fmla="*/ 1716 h 830"/>
                              <a:gd name="T36" fmla="+- 0 3813 3696"/>
                              <a:gd name="T37" fmla="*/ T36 w 6350"/>
                              <a:gd name="T38" fmla="+- 0 1730 905"/>
                              <a:gd name="T39" fmla="*/ 1730 h 830"/>
                              <a:gd name="T40" fmla="+- 0 3851 3696"/>
                              <a:gd name="T41" fmla="*/ T40 w 6350"/>
                              <a:gd name="T42" fmla="+- 0 1734 905"/>
                              <a:gd name="T43" fmla="*/ 1734 h 830"/>
                              <a:gd name="T44" fmla="+- 0 9923 3696"/>
                              <a:gd name="T45" fmla="*/ T44 w 6350"/>
                              <a:gd name="T46" fmla="+- 0 1731 905"/>
                              <a:gd name="T47" fmla="*/ 1731 h 830"/>
                              <a:gd name="T48" fmla="+- 0 10004 3696"/>
                              <a:gd name="T49" fmla="*/ T48 w 6350"/>
                              <a:gd name="T50" fmla="+- 0 1685 905"/>
                              <a:gd name="T51" fmla="*/ 1685 h 830"/>
                              <a:gd name="T52" fmla="+- 0 3817 3696"/>
                              <a:gd name="T53" fmla="*/ T52 w 6350"/>
                              <a:gd name="T54" fmla="+- 0 1679 905"/>
                              <a:gd name="T55" fmla="*/ 1679 h 830"/>
                              <a:gd name="T56" fmla="+- 0 3765 3696"/>
                              <a:gd name="T57" fmla="*/ T56 w 6350"/>
                              <a:gd name="T58" fmla="+- 0 1639 905"/>
                              <a:gd name="T59" fmla="*/ 1639 h 830"/>
                              <a:gd name="T60" fmla="+- 0 3748 3696"/>
                              <a:gd name="T61" fmla="*/ T60 w 6350"/>
                              <a:gd name="T62" fmla="+- 0 1599 905"/>
                              <a:gd name="T63" fmla="*/ 1599 h 830"/>
                              <a:gd name="T64" fmla="+- 0 3745 3696"/>
                              <a:gd name="T65" fmla="*/ T64 w 6350"/>
                              <a:gd name="T66" fmla="+- 0 1059 905"/>
                              <a:gd name="T67" fmla="*/ 1059 h 830"/>
                              <a:gd name="T68" fmla="+- 0 3748 3696"/>
                              <a:gd name="T69" fmla="*/ T68 w 6350"/>
                              <a:gd name="T70" fmla="+- 0 1037 905"/>
                              <a:gd name="T71" fmla="*/ 1037 h 830"/>
                              <a:gd name="T72" fmla="+- 0 3764 3696"/>
                              <a:gd name="T73" fmla="*/ T72 w 6350"/>
                              <a:gd name="T74" fmla="+- 0 999 905"/>
                              <a:gd name="T75" fmla="*/ 999 h 830"/>
                              <a:gd name="T76" fmla="+- 0 3778 3696"/>
                              <a:gd name="T77" fmla="*/ T76 w 6350"/>
                              <a:gd name="T78" fmla="+- 0 984 905"/>
                              <a:gd name="T79" fmla="*/ 984 h 830"/>
                              <a:gd name="T80" fmla="+- 0 3793 3696"/>
                              <a:gd name="T81" fmla="*/ T80 w 6350"/>
                              <a:gd name="T82" fmla="+- 0 972 905"/>
                              <a:gd name="T83" fmla="*/ 972 h 830"/>
                              <a:gd name="T84" fmla="+- 0 3815 3696"/>
                              <a:gd name="T85" fmla="*/ T84 w 6350"/>
                              <a:gd name="T86" fmla="+- 0 961 905"/>
                              <a:gd name="T87" fmla="*/ 961 h 830"/>
                              <a:gd name="T88" fmla="+- 0 3838 3696"/>
                              <a:gd name="T89" fmla="*/ T88 w 6350"/>
                              <a:gd name="T90" fmla="+- 0 955 905"/>
                              <a:gd name="T91" fmla="*/ 955 h 830"/>
                              <a:gd name="T92" fmla="+- 0 10002 3696"/>
                              <a:gd name="T93" fmla="*/ T92 w 6350"/>
                              <a:gd name="T94" fmla="+- 0 954 905"/>
                              <a:gd name="T95" fmla="*/ 954 h 830"/>
                              <a:gd name="T96" fmla="+- 0 9953 3696"/>
                              <a:gd name="T97" fmla="*/ T96 w 6350"/>
                              <a:gd name="T98" fmla="+- 0 917 905"/>
                              <a:gd name="T99" fmla="*/ 917 h 830"/>
                              <a:gd name="T100" fmla="+- 0 10002 3696"/>
                              <a:gd name="T101" fmla="*/ T100 w 6350"/>
                              <a:gd name="T102" fmla="+- 0 954 905"/>
                              <a:gd name="T103" fmla="*/ 954 h 830"/>
                              <a:gd name="T104" fmla="+- 0 9902 3696"/>
                              <a:gd name="T105" fmla="*/ T104 w 6350"/>
                              <a:gd name="T106" fmla="+- 0 955 905"/>
                              <a:gd name="T107" fmla="*/ 955 h 830"/>
                              <a:gd name="T108" fmla="+- 0 9944 3696"/>
                              <a:gd name="T109" fmla="*/ T108 w 6350"/>
                              <a:gd name="T110" fmla="+- 0 969 905"/>
                              <a:gd name="T111" fmla="*/ 969 h 830"/>
                              <a:gd name="T112" fmla="+- 0 9987 3696"/>
                              <a:gd name="T113" fmla="*/ T112 w 6350"/>
                              <a:gd name="T114" fmla="+- 0 1017 905"/>
                              <a:gd name="T115" fmla="*/ 1017 h 830"/>
                              <a:gd name="T116" fmla="+- 0 9996 3696"/>
                              <a:gd name="T117" fmla="*/ T116 w 6350"/>
                              <a:gd name="T118" fmla="+- 0 1059 905"/>
                              <a:gd name="T119" fmla="*/ 1059 h 830"/>
                              <a:gd name="T120" fmla="+- 0 9995 3696"/>
                              <a:gd name="T121" fmla="*/ T120 w 6350"/>
                              <a:gd name="T122" fmla="+- 0 1591 905"/>
                              <a:gd name="T123" fmla="*/ 1591 h 830"/>
                              <a:gd name="T124" fmla="+- 0 9981 3696"/>
                              <a:gd name="T125" fmla="*/ T124 w 6350"/>
                              <a:gd name="T126" fmla="+- 0 1633 905"/>
                              <a:gd name="T127" fmla="*/ 1633 h 830"/>
                              <a:gd name="T128" fmla="+- 0 9933 3696"/>
                              <a:gd name="T129" fmla="*/ T128 w 6350"/>
                              <a:gd name="T130" fmla="+- 0 1675 905"/>
                              <a:gd name="T131" fmla="*/ 1675 h 830"/>
                              <a:gd name="T132" fmla="+- 0 9889 3696"/>
                              <a:gd name="T133" fmla="*/ T132 w 6350"/>
                              <a:gd name="T134" fmla="+- 0 1685 905"/>
                              <a:gd name="T135" fmla="*/ 1685 h 830"/>
                              <a:gd name="T136" fmla="+- 0 10007 3696"/>
                              <a:gd name="T137" fmla="*/ T136 w 6350"/>
                              <a:gd name="T138" fmla="+- 0 1682 905"/>
                              <a:gd name="T139" fmla="*/ 1682 h 830"/>
                              <a:gd name="T140" fmla="+- 0 10045 3696"/>
                              <a:gd name="T141" fmla="*/ T140 w 6350"/>
                              <a:gd name="T142" fmla="+- 0 1593 905"/>
                              <a:gd name="T143" fmla="*/ 1593 h 830"/>
                              <a:gd name="T144" fmla="+- 0 10042 3696"/>
                              <a:gd name="T145" fmla="*/ T144 w 6350"/>
                              <a:gd name="T146" fmla="+- 0 1027 905"/>
                              <a:gd name="T147" fmla="*/ 1027 h 830"/>
                              <a:gd name="T148" fmla="+- 0 10002 3696"/>
                              <a:gd name="T149" fmla="*/ T148 w 6350"/>
                              <a:gd name="T150" fmla="+- 0 954 905"/>
                              <a:gd name="T151" fmla="*/ 954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6350" h="830">
                                <a:moveTo>
                                  <a:pt x="6209" y="0"/>
                                </a:moveTo>
                                <a:lnTo>
                                  <a:pt x="154" y="0"/>
                                </a:lnTo>
                                <a:lnTo>
                                  <a:pt x="105" y="7"/>
                                </a:lnTo>
                                <a:lnTo>
                                  <a:pt x="62" y="30"/>
                                </a:lnTo>
                                <a:lnTo>
                                  <a:pt x="28" y="66"/>
                                </a:lnTo>
                                <a:lnTo>
                                  <a:pt x="6" y="110"/>
                                </a:lnTo>
                                <a:lnTo>
                                  <a:pt x="2" y="124"/>
                                </a:lnTo>
                                <a:lnTo>
                                  <a:pt x="0" y="140"/>
                                </a:lnTo>
                                <a:lnTo>
                                  <a:pt x="0" y="692"/>
                                </a:lnTo>
                                <a:lnTo>
                                  <a:pt x="2" y="706"/>
                                </a:lnTo>
                                <a:lnTo>
                                  <a:pt x="7" y="722"/>
                                </a:lnTo>
                                <a:lnTo>
                                  <a:pt x="12" y="736"/>
                                </a:lnTo>
                                <a:lnTo>
                                  <a:pt x="21" y="753"/>
                                </a:lnTo>
                                <a:lnTo>
                                  <a:pt x="31" y="768"/>
                                </a:lnTo>
                                <a:lnTo>
                                  <a:pt x="43" y="781"/>
                                </a:lnTo>
                                <a:lnTo>
                                  <a:pt x="56" y="795"/>
                                </a:lnTo>
                                <a:lnTo>
                                  <a:pt x="68" y="804"/>
                                </a:lnTo>
                                <a:lnTo>
                                  <a:pt x="82" y="811"/>
                                </a:lnTo>
                                <a:lnTo>
                                  <a:pt x="98" y="819"/>
                                </a:lnTo>
                                <a:lnTo>
                                  <a:pt x="117" y="825"/>
                                </a:lnTo>
                                <a:lnTo>
                                  <a:pt x="137" y="828"/>
                                </a:lnTo>
                                <a:lnTo>
                                  <a:pt x="155" y="829"/>
                                </a:lnTo>
                                <a:lnTo>
                                  <a:pt x="6211" y="829"/>
                                </a:lnTo>
                                <a:lnTo>
                                  <a:pt x="6227" y="826"/>
                                </a:lnTo>
                                <a:lnTo>
                                  <a:pt x="6273" y="808"/>
                                </a:lnTo>
                                <a:lnTo>
                                  <a:pt x="6308" y="780"/>
                                </a:lnTo>
                                <a:lnTo>
                                  <a:pt x="155" y="780"/>
                                </a:lnTo>
                                <a:lnTo>
                                  <a:pt x="121" y="774"/>
                                </a:lnTo>
                                <a:lnTo>
                                  <a:pt x="92" y="758"/>
                                </a:lnTo>
                                <a:lnTo>
                                  <a:pt x="69" y="734"/>
                                </a:lnTo>
                                <a:lnTo>
                                  <a:pt x="54" y="704"/>
                                </a:lnTo>
                                <a:lnTo>
                                  <a:pt x="52" y="694"/>
                                </a:lnTo>
                                <a:lnTo>
                                  <a:pt x="49" y="674"/>
                                </a:lnTo>
                                <a:lnTo>
                                  <a:pt x="49" y="154"/>
                                </a:lnTo>
                                <a:lnTo>
                                  <a:pt x="50" y="142"/>
                                </a:lnTo>
                                <a:lnTo>
                                  <a:pt x="52" y="132"/>
                                </a:lnTo>
                                <a:lnTo>
                                  <a:pt x="62" y="103"/>
                                </a:lnTo>
                                <a:lnTo>
                                  <a:pt x="68" y="94"/>
                                </a:lnTo>
                                <a:lnTo>
                                  <a:pt x="74" y="87"/>
                                </a:lnTo>
                                <a:lnTo>
                                  <a:pt x="82" y="79"/>
                                </a:lnTo>
                                <a:lnTo>
                                  <a:pt x="89" y="73"/>
                                </a:lnTo>
                                <a:lnTo>
                                  <a:pt x="97" y="67"/>
                                </a:lnTo>
                                <a:lnTo>
                                  <a:pt x="106" y="62"/>
                                </a:lnTo>
                                <a:lnTo>
                                  <a:pt x="119" y="56"/>
                                </a:lnTo>
                                <a:lnTo>
                                  <a:pt x="130" y="52"/>
                                </a:lnTo>
                                <a:lnTo>
                                  <a:pt x="142" y="50"/>
                                </a:lnTo>
                                <a:lnTo>
                                  <a:pt x="156" y="49"/>
                                </a:lnTo>
                                <a:lnTo>
                                  <a:pt x="6306" y="49"/>
                                </a:lnTo>
                                <a:lnTo>
                                  <a:pt x="6298" y="38"/>
                                </a:lnTo>
                                <a:lnTo>
                                  <a:pt x="6257" y="12"/>
                                </a:lnTo>
                                <a:lnTo>
                                  <a:pt x="6209" y="0"/>
                                </a:lnTo>
                                <a:close/>
                                <a:moveTo>
                                  <a:pt x="6306" y="49"/>
                                </a:moveTo>
                                <a:lnTo>
                                  <a:pt x="6194" y="49"/>
                                </a:lnTo>
                                <a:lnTo>
                                  <a:pt x="6206" y="50"/>
                                </a:lnTo>
                                <a:lnTo>
                                  <a:pt x="6217" y="51"/>
                                </a:lnTo>
                                <a:lnTo>
                                  <a:pt x="6248" y="64"/>
                                </a:lnTo>
                                <a:lnTo>
                                  <a:pt x="6273" y="85"/>
                                </a:lnTo>
                                <a:lnTo>
                                  <a:pt x="6291" y="112"/>
                                </a:lnTo>
                                <a:lnTo>
                                  <a:pt x="6299" y="145"/>
                                </a:lnTo>
                                <a:lnTo>
                                  <a:pt x="6300" y="154"/>
                                </a:lnTo>
                                <a:lnTo>
                                  <a:pt x="6300" y="674"/>
                                </a:lnTo>
                                <a:lnTo>
                                  <a:pt x="6299" y="686"/>
                                </a:lnTo>
                                <a:lnTo>
                                  <a:pt x="6298" y="697"/>
                                </a:lnTo>
                                <a:lnTo>
                                  <a:pt x="6285" y="728"/>
                                </a:lnTo>
                                <a:lnTo>
                                  <a:pt x="6264" y="753"/>
                                </a:lnTo>
                                <a:lnTo>
                                  <a:pt x="6237" y="770"/>
                                </a:lnTo>
                                <a:lnTo>
                                  <a:pt x="6204" y="778"/>
                                </a:lnTo>
                                <a:lnTo>
                                  <a:pt x="6193" y="780"/>
                                </a:lnTo>
                                <a:lnTo>
                                  <a:pt x="6308" y="780"/>
                                </a:lnTo>
                                <a:lnTo>
                                  <a:pt x="6311" y="777"/>
                                </a:lnTo>
                                <a:lnTo>
                                  <a:pt x="6337" y="737"/>
                                </a:lnTo>
                                <a:lnTo>
                                  <a:pt x="6349" y="688"/>
                                </a:lnTo>
                                <a:lnTo>
                                  <a:pt x="6349" y="138"/>
                                </a:lnTo>
                                <a:lnTo>
                                  <a:pt x="6346" y="122"/>
                                </a:lnTo>
                                <a:lnTo>
                                  <a:pt x="6328" y="75"/>
                                </a:lnTo>
                                <a:lnTo>
                                  <a:pt x="6306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4" y="4733"/>
                            <a:ext cx="368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" name="AutoShape 115"/>
                        <wps:cNvSpPr>
                          <a:spLocks/>
                        </wps:cNvSpPr>
                        <wps:spPr bwMode="auto">
                          <a:xfrm>
                            <a:off x="3696" y="1684"/>
                            <a:ext cx="6350" cy="3002"/>
                          </a:xfrm>
                          <a:custGeom>
                            <a:avLst/>
                            <a:gdLst>
                              <a:gd name="T0" fmla="+- 0 4212 3696"/>
                              <a:gd name="T1" fmla="*/ T0 w 6350"/>
                              <a:gd name="T2" fmla="+- 0 1685 1685"/>
                              <a:gd name="T3" fmla="*/ 1685 h 3002"/>
                              <a:gd name="T4" fmla="+- 0 4065 3696"/>
                              <a:gd name="T5" fmla="*/ T4 w 6350"/>
                              <a:gd name="T6" fmla="+- 0 1706 1685"/>
                              <a:gd name="T7" fmla="*/ 1706 h 3002"/>
                              <a:gd name="T8" fmla="+- 0 3934 3696"/>
                              <a:gd name="T9" fmla="*/ T8 w 6350"/>
                              <a:gd name="T10" fmla="+- 0 1766 1685"/>
                              <a:gd name="T11" fmla="*/ 1766 h 3002"/>
                              <a:gd name="T12" fmla="+- 0 3824 3696"/>
                              <a:gd name="T13" fmla="*/ T12 w 6350"/>
                              <a:gd name="T14" fmla="+- 0 1860 1685"/>
                              <a:gd name="T15" fmla="*/ 1860 h 3002"/>
                              <a:gd name="T16" fmla="+- 0 3745 3696"/>
                              <a:gd name="T17" fmla="*/ T16 w 6350"/>
                              <a:gd name="T18" fmla="+- 0 1981 1685"/>
                              <a:gd name="T19" fmla="*/ 1981 h 3002"/>
                              <a:gd name="T20" fmla="+- 0 3702 3696"/>
                              <a:gd name="T21" fmla="*/ T20 w 6350"/>
                              <a:gd name="T22" fmla="+- 0 2123 1685"/>
                              <a:gd name="T23" fmla="*/ 2123 h 3002"/>
                              <a:gd name="T24" fmla="+- 0 3696 3696"/>
                              <a:gd name="T25" fmla="*/ T24 w 6350"/>
                              <a:gd name="T26" fmla="+- 0 2174 1685"/>
                              <a:gd name="T27" fmla="*/ 2174 h 3002"/>
                              <a:gd name="T28" fmla="+- 0 3698 3696"/>
                              <a:gd name="T29" fmla="*/ T28 w 6350"/>
                              <a:gd name="T30" fmla="+- 0 4223 1685"/>
                              <a:gd name="T31" fmla="*/ 4223 h 3002"/>
                              <a:gd name="T32" fmla="+- 0 3729 3696"/>
                              <a:gd name="T33" fmla="*/ T32 w 6350"/>
                              <a:gd name="T34" fmla="+- 0 4351 1685"/>
                              <a:gd name="T35" fmla="*/ 4351 h 3002"/>
                              <a:gd name="T36" fmla="+- 0 3809 3696"/>
                              <a:gd name="T37" fmla="*/ T36 w 6350"/>
                              <a:gd name="T38" fmla="+- 0 4492 1685"/>
                              <a:gd name="T39" fmla="*/ 4492 h 3002"/>
                              <a:gd name="T40" fmla="+- 0 3884 3696"/>
                              <a:gd name="T41" fmla="*/ T40 w 6350"/>
                              <a:gd name="T42" fmla="+- 0 4568 1685"/>
                              <a:gd name="T43" fmla="*/ 4568 h 3002"/>
                              <a:gd name="T44" fmla="+- 0 3973 3696"/>
                              <a:gd name="T45" fmla="*/ T44 w 6350"/>
                              <a:gd name="T46" fmla="+- 0 4627 1685"/>
                              <a:gd name="T47" fmla="*/ 4627 h 3002"/>
                              <a:gd name="T48" fmla="+- 0 4130 3696"/>
                              <a:gd name="T49" fmla="*/ T48 w 6350"/>
                              <a:gd name="T50" fmla="+- 0 4679 1685"/>
                              <a:gd name="T51" fmla="*/ 4679 h 3002"/>
                              <a:gd name="T52" fmla="+- 0 9529 3696"/>
                              <a:gd name="T53" fmla="*/ T52 w 6350"/>
                              <a:gd name="T54" fmla="+- 0 4686 1685"/>
                              <a:gd name="T55" fmla="*/ 4686 h 3002"/>
                              <a:gd name="T56" fmla="+- 0 9582 3696"/>
                              <a:gd name="T57" fmla="*/ T56 w 6350"/>
                              <a:gd name="T58" fmla="+- 0 4682 1685"/>
                              <a:gd name="T59" fmla="*/ 4682 h 3002"/>
                              <a:gd name="T60" fmla="+- 0 9726 3696"/>
                              <a:gd name="T61" fmla="*/ T60 w 6350"/>
                              <a:gd name="T62" fmla="+- 0 4647 1685"/>
                              <a:gd name="T63" fmla="*/ 4647 h 3002"/>
                              <a:gd name="T64" fmla="+- 0 4212 3696"/>
                              <a:gd name="T65" fmla="*/ T64 w 6350"/>
                              <a:gd name="T66" fmla="+- 0 4635 1685"/>
                              <a:gd name="T67" fmla="*/ 4635 h 3002"/>
                              <a:gd name="T68" fmla="+- 0 4065 3696"/>
                              <a:gd name="T69" fmla="*/ T68 w 6350"/>
                              <a:gd name="T70" fmla="+- 0 4612 1685"/>
                              <a:gd name="T71" fmla="*/ 4612 h 3002"/>
                              <a:gd name="T72" fmla="+- 0 3937 3696"/>
                              <a:gd name="T73" fmla="*/ T72 w 6350"/>
                              <a:gd name="T74" fmla="+- 0 4545 1685"/>
                              <a:gd name="T75" fmla="*/ 4545 h 3002"/>
                              <a:gd name="T76" fmla="+- 0 3835 3696"/>
                              <a:gd name="T77" fmla="*/ T76 w 6350"/>
                              <a:gd name="T78" fmla="+- 0 4443 1685"/>
                              <a:gd name="T79" fmla="*/ 4443 h 3002"/>
                              <a:gd name="T80" fmla="+- 0 3768 3696"/>
                              <a:gd name="T81" fmla="*/ T80 w 6350"/>
                              <a:gd name="T82" fmla="+- 0 4313 1685"/>
                              <a:gd name="T83" fmla="*/ 4313 h 3002"/>
                              <a:gd name="T84" fmla="+- 0 3748 3696"/>
                              <a:gd name="T85" fmla="*/ T84 w 6350"/>
                              <a:gd name="T86" fmla="+- 0 4215 1685"/>
                              <a:gd name="T87" fmla="*/ 4215 h 3002"/>
                              <a:gd name="T88" fmla="+- 0 3745 3696"/>
                              <a:gd name="T89" fmla="*/ T88 w 6350"/>
                              <a:gd name="T90" fmla="+- 0 4169 1685"/>
                              <a:gd name="T91" fmla="*/ 4169 h 3002"/>
                              <a:gd name="T92" fmla="+- 0 3747 3696"/>
                              <a:gd name="T93" fmla="*/ T92 w 6350"/>
                              <a:gd name="T94" fmla="+- 0 2174 1685"/>
                              <a:gd name="T95" fmla="*/ 2174 h 3002"/>
                              <a:gd name="T96" fmla="+- 0 3755 3696"/>
                              <a:gd name="T97" fmla="*/ T96 w 6350"/>
                              <a:gd name="T98" fmla="+- 0 2107 1685"/>
                              <a:gd name="T99" fmla="*/ 2107 h 3002"/>
                              <a:gd name="T100" fmla="+- 0 3807 3696"/>
                              <a:gd name="T101" fmla="*/ T100 w 6350"/>
                              <a:gd name="T102" fmla="+- 0 1970 1685"/>
                              <a:gd name="T103" fmla="*/ 1970 h 3002"/>
                              <a:gd name="T104" fmla="+- 0 3899 3696"/>
                              <a:gd name="T105" fmla="*/ T104 w 6350"/>
                              <a:gd name="T106" fmla="+- 0 1855 1685"/>
                              <a:gd name="T107" fmla="*/ 1855 h 3002"/>
                              <a:gd name="T108" fmla="+- 0 3934 3696"/>
                              <a:gd name="T109" fmla="*/ T108 w 6350"/>
                              <a:gd name="T110" fmla="+- 0 1826 1685"/>
                              <a:gd name="T111" fmla="*/ 1826 h 3002"/>
                              <a:gd name="T112" fmla="+- 0 4066 3696"/>
                              <a:gd name="T113" fmla="*/ T112 w 6350"/>
                              <a:gd name="T114" fmla="+- 0 1758 1685"/>
                              <a:gd name="T115" fmla="*/ 1758 h 3002"/>
                              <a:gd name="T116" fmla="+- 0 4213 3696"/>
                              <a:gd name="T117" fmla="*/ T116 w 6350"/>
                              <a:gd name="T118" fmla="+- 0 1734 1685"/>
                              <a:gd name="T119" fmla="*/ 1734 h 3002"/>
                              <a:gd name="T120" fmla="+- 0 9700 3696"/>
                              <a:gd name="T121" fmla="*/ T120 w 6350"/>
                              <a:gd name="T122" fmla="+- 0 1713 1685"/>
                              <a:gd name="T123" fmla="*/ 1713 h 3002"/>
                              <a:gd name="T124" fmla="+- 0 9554 3696"/>
                              <a:gd name="T125" fmla="*/ T124 w 6350"/>
                              <a:gd name="T126" fmla="+- 0 1685 1685"/>
                              <a:gd name="T127" fmla="*/ 1685 h 3002"/>
                              <a:gd name="T128" fmla="+- 0 9529 3696"/>
                              <a:gd name="T129" fmla="*/ T128 w 6350"/>
                              <a:gd name="T130" fmla="+- 0 1734 1685"/>
                              <a:gd name="T131" fmla="*/ 1734 h 3002"/>
                              <a:gd name="T132" fmla="+- 0 9577 3696"/>
                              <a:gd name="T133" fmla="*/ T132 w 6350"/>
                              <a:gd name="T134" fmla="+- 0 1737 1685"/>
                              <a:gd name="T135" fmla="*/ 1737 h 3002"/>
                              <a:gd name="T136" fmla="+- 0 9720 3696"/>
                              <a:gd name="T137" fmla="*/ T136 w 6350"/>
                              <a:gd name="T138" fmla="+- 0 1775 1685"/>
                              <a:gd name="T139" fmla="*/ 1775 h 3002"/>
                              <a:gd name="T140" fmla="+- 0 9842 3696"/>
                              <a:gd name="T141" fmla="*/ T140 w 6350"/>
                              <a:gd name="T142" fmla="+- 0 1855 1685"/>
                              <a:gd name="T143" fmla="*/ 1855 h 3002"/>
                              <a:gd name="T144" fmla="+- 0 9933 3696"/>
                              <a:gd name="T145" fmla="*/ T144 w 6350"/>
                              <a:gd name="T146" fmla="+- 0 1967 1685"/>
                              <a:gd name="T147" fmla="*/ 1967 h 3002"/>
                              <a:gd name="T148" fmla="+- 0 9985 3696"/>
                              <a:gd name="T149" fmla="*/ T148 w 6350"/>
                              <a:gd name="T150" fmla="+- 0 2103 1685"/>
                              <a:gd name="T151" fmla="*/ 2103 h 3002"/>
                              <a:gd name="T152" fmla="+- 0 9996 3696"/>
                              <a:gd name="T153" fmla="*/ T152 w 6350"/>
                              <a:gd name="T154" fmla="+- 0 2202 1685"/>
                              <a:gd name="T155" fmla="*/ 2202 h 3002"/>
                              <a:gd name="T156" fmla="+- 0 9995 3696"/>
                              <a:gd name="T157" fmla="*/ T156 w 6350"/>
                              <a:gd name="T158" fmla="+- 0 4196 1685"/>
                              <a:gd name="T159" fmla="*/ 4196 h 3002"/>
                              <a:gd name="T160" fmla="+- 0 9979 3696"/>
                              <a:gd name="T161" fmla="*/ T160 w 6350"/>
                              <a:gd name="T162" fmla="+- 0 4291 1685"/>
                              <a:gd name="T163" fmla="*/ 4291 h 3002"/>
                              <a:gd name="T164" fmla="+- 0 9919 3696"/>
                              <a:gd name="T165" fmla="*/ T164 w 6350"/>
                              <a:gd name="T166" fmla="+- 0 4424 1685"/>
                              <a:gd name="T167" fmla="*/ 4424 h 3002"/>
                              <a:gd name="T168" fmla="+- 0 9823 3696"/>
                              <a:gd name="T169" fmla="*/ T168 w 6350"/>
                              <a:gd name="T170" fmla="+- 0 4531 1685"/>
                              <a:gd name="T171" fmla="*/ 4531 h 3002"/>
                              <a:gd name="T172" fmla="+- 0 9698 3696"/>
                              <a:gd name="T173" fmla="*/ T172 w 6350"/>
                              <a:gd name="T174" fmla="+- 0 4604 1685"/>
                              <a:gd name="T175" fmla="*/ 4604 h 3002"/>
                              <a:gd name="T176" fmla="+- 0 9552 3696"/>
                              <a:gd name="T177" fmla="*/ T176 w 6350"/>
                              <a:gd name="T178" fmla="+- 0 4635 1685"/>
                              <a:gd name="T179" fmla="*/ 4635 h 3002"/>
                              <a:gd name="T180" fmla="+- 0 9791 3696"/>
                              <a:gd name="T181" fmla="*/ T180 w 6350"/>
                              <a:gd name="T182" fmla="+- 0 4614 1685"/>
                              <a:gd name="T183" fmla="*/ 4614 h 3002"/>
                              <a:gd name="T184" fmla="+- 0 9904 3696"/>
                              <a:gd name="T185" fmla="*/ T184 w 6350"/>
                              <a:gd name="T186" fmla="+- 0 4524 1685"/>
                              <a:gd name="T187" fmla="*/ 4524 h 3002"/>
                              <a:gd name="T188" fmla="+- 0 9987 3696"/>
                              <a:gd name="T189" fmla="*/ T188 w 6350"/>
                              <a:gd name="T190" fmla="+- 0 4407 1685"/>
                              <a:gd name="T191" fmla="*/ 4407 h 3002"/>
                              <a:gd name="T192" fmla="+- 0 10036 3696"/>
                              <a:gd name="T193" fmla="*/ T192 w 6350"/>
                              <a:gd name="T194" fmla="+- 0 4269 1685"/>
                              <a:gd name="T195" fmla="*/ 4269 h 3002"/>
                              <a:gd name="T196" fmla="+- 0 10045 3696"/>
                              <a:gd name="T197" fmla="*/ T196 w 6350"/>
                              <a:gd name="T198" fmla="+- 0 2174 1685"/>
                              <a:gd name="T199" fmla="*/ 2174 h 3002"/>
                              <a:gd name="T200" fmla="+- 0 10030 3696"/>
                              <a:gd name="T201" fmla="*/ T200 w 6350"/>
                              <a:gd name="T202" fmla="+- 0 2074 1685"/>
                              <a:gd name="T203" fmla="*/ 2074 h 3002"/>
                              <a:gd name="T204" fmla="+- 0 9974 3696"/>
                              <a:gd name="T205" fmla="*/ T204 w 6350"/>
                              <a:gd name="T206" fmla="+- 0 1938 1685"/>
                              <a:gd name="T207" fmla="*/ 1938 h 3002"/>
                              <a:gd name="T208" fmla="+- 0 9884 3696"/>
                              <a:gd name="T209" fmla="*/ T208 w 6350"/>
                              <a:gd name="T210" fmla="+- 0 1826 1685"/>
                              <a:gd name="T211" fmla="*/ 1826 h 3002"/>
                              <a:gd name="T212" fmla="+- 0 9767 3696"/>
                              <a:gd name="T213" fmla="*/ T212 w 6350"/>
                              <a:gd name="T214" fmla="+- 0 1742 1685"/>
                              <a:gd name="T215" fmla="*/ 1742 h 3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50" h="3002">
                                <a:moveTo>
                                  <a:pt x="5858" y="0"/>
                                </a:moveTo>
                                <a:lnTo>
                                  <a:pt x="516" y="0"/>
                                </a:lnTo>
                                <a:lnTo>
                                  <a:pt x="441" y="5"/>
                                </a:lnTo>
                                <a:lnTo>
                                  <a:pt x="369" y="21"/>
                                </a:lnTo>
                                <a:lnTo>
                                  <a:pt x="301" y="46"/>
                                </a:lnTo>
                                <a:lnTo>
                                  <a:pt x="238" y="81"/>
                                </a:lnTo>
                                <a:lnTo>
                                  <a:pt x="180" y="124"/>
                                </a:lnTo>
                                <a:lnTo>
                                  <a:pt x="128" y="175"/>
                                </a:lnTo>
                                <a:lnTo>
                                  <a:pt x="84" y="232"/>
                                </a:lnTo>
                                <a:lnTo>
                                  <a:pt x="49" y="296"/>
                                </a:lnTo>
                                <a:lnTo>
                                  <a:pt x="22" y="364"/>
                                </a:lnTo>
                                <a:lnTo>
                                  <a:pt x="6" y="438"/>
                                </a:lnTo>
                                <a:lnTo>
                                  <a:pt x="2" y="464"/>
                                </a:lnTo>
                                <a:lnTo>
                                  <a:pt x="0" y="489"/>
                                </a:lnTo>
                                <a:lnTo>
                                  <a:pt x="0" y="2511"/>
                                </a:lnTo>
                                <a:lnTo>
                                  <a:pt x="2" y="2538"/>
                                </a:lnTo>
                                <a:lnTo>
                                  <a:pt x="10" y="2588"/>
                                </a:lnTo>
                                <a:lnTo>
                                  <a:pt x="33" y="2666"/>
                                </a:lnTo>
                                <a:lnTo>
                                  <a:pt x="67" y="2740"/>
                                </a:lnTo>
                                <a:lnTo>
                                  <a:pt x="113" y="2807"/>
                                </a:lnTo>
                                <a:lnTo>
                                  <a:pt x="169" y="2866"/>
                                </a:lnTo>
                                <a:lnTo>
                                  <a:pt x="188" y="2883"/>
                                </a:lnTo>
                                <a:lnTo>
                                  <a:pt x="208" y="2898"/>
                                </a:lnTo>
                                <a:lnTo>
                                  <a:pt x="277" y="2942"/>
                                </a:lnTo>
                                <a:lnTo>
                                  <a:pt x="353" y="2974"/>
                                </a:lnTo>
                                <a:lnTo>
                                  <a:pt x="434" y="2994"/>
                                </a:lnTo>
                                <a:lnTo>
                                  <a:pt x="516" y="3001"/>
                                </a:lnTo>
                                <a:lnTo>
                                  <a:pt x="5833" y="3001"/>
                                </a:lnTo>
                                <a:lnTo>
                                  <a:pt x="5860" y="3000"/>
                                </a:lnTo>
                                <a:lnTo>
                                  <a:pt x="5886" y="2997"/>
                                </a:lnTo>
                                <a:lnTo>
                                  <a:pt x="5960" y="2985"/>
                                </a:lnTo>
                                <a:lnTo>
                                  <a:pt x="6030" y="2962"/>
                                </a:lnTo>
                                <a:lnTo>
                                  <a:pt x="6053" y="2950"/>
                                </a:lnTo>
                                <a:lnTo>
                                  <a:pt x="516" y="2950"/>
                                </a:lnTo>
                                <a:lnTo>
                                  <a:pt x="441" y="2945"/>
                                </a:lnTo>
                                <a:lnTo>
                                  <a:pt x="369" y="2927"/>
                                </a:lnTo>
                                <a:lnTo>
                                  <a:pt x="302" y="2899"/>
                                </a:lnTo>
                                <a:lnTo>
                                  <a:pt x="241" y="2860"/>
                                </a:lnTo>
                                <a:lnTo>
                                  <a:pt x="186" y="2813"/>
                                </a:lnTo>
                                <a:lnTo>
                                  <a:pt x="139" y="2758"/>
                                </a:lnTo>
                                <a:lnTo>
                                  <a:pt x="100" y="2696"/>
                                </a:lnTo>
                                <a:lnTo>
                                  <a:pt x="72" y="2628"/>
                                </a:lnTo>
                                <a:lnTo>
                                  <a:pt x="55" y="2554"/>
                                </a:lnTo>
                                <a:lnTo>
                                  <a:pt x="52" y="2530"/>
                                </a:lnTo>
                                <a:lnTo>
                                  <a:pt x="50" y="2508"/>
                                </a:lnTo>
                                <a:lnTo>
                                  <a:pt x="49" y="2484"/>
                                </a:lnTo>
                                <a:lnTo>
                                  <a:pt x="49" y="517"/>
                                </a:lnTo>
                                <a:lnTo>
                                  <a:pt x="51" y="489"/>
                                </a:lnTo>
                                <a:lnTo>
                                  <a:pt x="52" y="468"/>
                                </a:lnTo>
                                <a:lnTo>
                                  <a:pt x="59" y="422"/>
                                </a:lnTo>
                                <a:lnTo>
                                  <a:pt x="80" y="351"/>
                                </a:lnTo>
                                <a:lnTo>
                                  <a:pt x="111" y="285"/>
                                </a:lnTo>
                                <a:lnTo>
                                  <a:pt x="152" y="224"/>
                                </a:lnTo>
                                <a:lnTo>
                                  <a:pt x="203" y="170"/>
                                </a:lnTo>
                                <a:lnTo>
                                  <a:pt x="220" y="156"/>
                                </a:lnTo>
                                <a:lnTo>
                                  <a:pt x="238" y="141"/>
                                </a:lnTo>
                                <a:lnTo>
                                  <a:pt x="302" y="102"/>
                                </a:lnTo>
                                <a:lnTo>
                                  <a:pt x="370" y="73"/>
                                </a:lnTo>
                                <a:lnTo>
                                  <a:pt x="442" y="55"/>
                                </a:lnTo>
                                <a:lnTo>
                                  <a:pt x="517" y="49"/>
                                </a:lnTo>
                                <a:lnTo>
                                  <a:pt x="6051" y="49"/>
                                </a:lnTo>
                                <a:lnTo>
                                  <a:pt x="6004" y="28"/>
                                </a:lnTo>
                                <a:lnTo>
                                  <a:pt x="5933" y="9"/>
                                </a:lnTo>
                                <a:lnTo>
                                  <a:pt x="5858" y="0"/>
                                </a:lnTo>
                                <a:close/>
                                <a:moveTo>
                                  <a:pt x="6051" y="49"/>
                                </a:moveTo>
                                <a:lnTo>
                                  <a:pt x="5833" y="49"/>
                                </a:lnTo>
                                <a:lnTo>
                                  <a:pt x="5857" y="50"/>
                                </a:lnTo>
                                <a:lnTo>
                                  <a:pt x="5881" y="52"/>
                                </a:lnTo>
                                <a:lnTo>
                                  <a:pt x="5955" y="65"/>
                                </a:lnTo>
                                <a:lnTo>
                                  <a:pt x="6024" y="90"/>
                                </a:lnTo>
                                <a:lnTo>
                                  <a:pt x="6088" y="125"/>
                                </a:lnTo>
                                <a:lnTo>
                                  <a:pt x="6146" y="170"/>
                                </a:lnTo>
                                <a:lnTo>
                                  <a:pt x="6195" y="222"/>
                                </a:lnTo>
                                <a:lnTo>
                                  <a:pt x="6237" y="282"/>
                                </a:lnTo>
                                <a:lnTo>
                                  <a:pt x="6268" y="348"/>
                                </a:lnTo>
                                <a:lnTo>
                                  <a:pt x="6289" y="418"/>
                                </a:lnTo>
                                <a:lnTo>
                                  <a:pt x="6299" y="493"/>
                                </a:lnTo>
                                <a:lnTo>
                                  <a:pt x="6300" y="517"/>
                                </a:lnTo>
                                <a:lnTo>
                                  <a:pt x="6300" y="2484"/>
                                </a:lnTo>
                                <a:lnTo>
                                  <a:pt x="6299" y="2511"/>
                                </a:lnTo>
                                <a:lnTo>
                                  <a:pt x="6298" y="2532"/>
                                </a:lnTo>
                                <a:lnTo>
                                  <a:pt x="6283" y="2606"/>
                                </a:lnTo>
                                <a:lnTo>
                                  <a:pt x="6258" y="2676"/>
                                </a:lnTo>
                                <a:lnTo>
                                  <a:pt x="6223" y="2739"/>
                                </a:lnTo>
                                <a:lnTo>
                                  <a:pt x="6179" y="2797"/>
                                </a:lnTo>
                                <a:lnTo>
                                  <a:pt x="6127" y="2846"/>
                                </a:lnTo>
                                <a:lnTo>
                                  <a:pt x="6068" y="2887"/>
                                </a:lnTo>
                                <a:lnTo>
                                  <a:pt x="6002" y="2919"/>
                                </a:lnTo>
                                <a:lnTo>
                                  <a:pt x="5931" y="2940"/>
                                </a:lnTo>
                                <a:lnTo>
                                  <a:pt x="5856" y="2950"/>
                                </a:lnTo>
                                <a:lnTo>
                                  <a:pt x="6053" y="2950"/>
                                </a:lnTo>
                                <a:lnTo>
                                  <a:pt x="6095" y="2929"/>
                                </a:lnTo>
                                <a:lnTo>
                                  <a:pt x="6154" y="2888"/>
                                </a:lnTo>
                                <a:lnTo>
                                  <a:pt x="6208" y="2839"/>
                                </a:lnTo>
                                <a:lnTo>
                                  <a:pt x="6253" y="2784"/>
                                </a:lnTo>
                                <a:lnTo>
                                  <a:pt x="6291" y="2722"/>
                                </a:lnTo>
                                <a:lnTo>
                                  <a:pt x="6320" y="2655"/>
                                </a:lnTo>
                                <a:lnTo>
                                  <a:pt x="6340" y="2584"/>
                                </a:lnTo>
                                <a:lnTo>
                                  <a:pt x="6349" y="2511"/>
                                </a:lnTo>
                                <a:lnTo>
                                  <a:pt x="6349" y="489"/>
                                </a:lnTo>
                                <a:lnTo>
                                  <a:pt x="6347" y="463"/>
                                </a:lnTo>
                                <a:lnTo>
                                  <a:pt x="6334" y="389"/>
                                </a:lnTo>
                                <a:lnTo>
                                  <a:pt x="6311" y="319"/>
                                </a:lnTo>
                                <a:lnTo>
                                  <a:pt x="6278" y="253"/>
                                </a:lnTo>
                                <a:lnTo>
                                  <a:pt x="6237" y="194"/>
                                </a:lnTo>
                                <a:lnTo>
                                  <a:pt x="6188" y="141"/>
                                </a:lnTo>
                                <a:lnTo>
                                  <a:pt x="6133" y="95"/>
                                </a:lnTo>
                                <a:lnTo>
                                  <a:pt x="6071" y="57"/>
                                </a:lnTo>
                                <a:lnTo>
                                  <a:pt x="605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AutoShape 116"/>
                        <wps:cNvSpPr>
                          <a:spLocks/>
                        </wps:cNvSpPr>
                        <wps:spPr bwMode="auto">
                          <a:xfrm>
                            <a:off x="3696" y="4662"/>
                            <a:ext cx="6350" cy="662"/>
                          </a:xfrm>
                          <a:custGeom>
                            <a:avLst/>
                            <a:gdLst>
                              <a:gd name="T0" fmla="+- 0 3821 3696"/>
                              <a:gd name="T1" fmla="*/ T0 w 6350"/>
                              <a:gd name="T2" fmla="+- 0 4663 4663"/>
                              <a:gd name="T3" fmla="*/ 4663 h 662"/>
                              <a:gd name="T4" fmla="+- 0 3746 3696"/>
                              <a:gd name="T5" fmla="*/ T4 w 6350"/>
                              <a:gd name="T6" fmla="+- 0 4689 4663"/>
                              <a:gd name="T7" fmla="*/ 4689 h 662"/>
                              <a:gd name="T8" fmla="+- 0 3701 3696"/>
                              <a:gd name="T9" fmla="*/ T8 w 6350"/>
                              <a:gd name="T10" fmla="+- 0 4754 4663"/>
                              <a:gd name="T11" fmla="*/ 4754 h 662"/>
                              <a:gd name="T12" fmla="+- 0 3696 3696"/>
                              <a:gd name="T13" fmla="*/ T12 w 6350"/>
                              <a:gd name="T14" fmla="+- 0 5211 4663"/>
                              <a:gd name="T15" fmla="*/ 5211 h 662"/>
                              <a:gd name="T16" fmla="+- 0 3706 3696"/>
                              <a:gd name="T17" fmla="*/ T16 w 6350"/>
                              <a:gd name="T18" fmla="+- 0 5249 4663"/>
                              <a:gd name="T19" fmla="*/ 5249 h 662"/>
                              <a:gd name="T20" fmla="+- 0 3721 3696"/>
                              <a:gd name="T21" fmla="*/ T20 w 6350"/>
                              <a:gd name="T22" fmla="+- 0 5275 4663"/>
                              <a:gd name="T23" fmla="*/ 5275 h 662"/>
                              <a:gd name="T24" fmla="+- 0 3743 3696"/>
                              <a:gd name="T25" fmla="*/ T24 w 6350"/>
                              <a:gd name="T26" fmla="+- 0 5297 4663"/>
                              <a:gd name="T27" fmla="*/ 5297 h 662"/>
                              <a:gd name="T28" fmla="+- 0 3763 3696"/>
                              <a:gd name="T29" fmla="*/ T28 w 6350"/>
                              <a:gd name="T30" fmla="+- 0 5310 4663"/>
                              <a:gd name="T31" fmla="*/ 5310 h 662"/>
                              <a:gd name="T32" fmla="+- 0 3792 3696"/>
                              <a:gd name="T33" fmla="*/ T32 w 6350"/>
                              <a:gd name="T34" fmla="+- 0 5321 4663"/>
                              <a:gd name="T35" fmla="*/ 5321 h 662"/>
                              <a:gd name="T36" fmla="+- 0 3822 3696"/>
                              <a:gd name="T37" fmla="*/ T36 w 6350"/>
                              <a:gd name="T38" fmla="+- 0 5324 4663"/>
                              <a:gd name="T39" fmla="*/ 5324 h 662"/>
                              <a:gd name="T40" fmla="+- 0 9946 3696"/>
                              <a:gd name="T41" fmla="*/ T40 w 6350"/>
                              <a:gd name="T42" fmla="+- 0 5322 4663"/>
                              <a:gd name="T43" fmla="*/ 5322 h 662"/>
                              <a:gd name="T44" fmla="+- 0 10014 3696"/>
                              <a:gd name="T45" fmla="*/ T44 w 6350"/>
                              <a:gd name="T46" fmla="+- 0 5282 4663"/>
                              <a:gd name="T47" fmla="*/ 5282 h 662"/>
                              <a:gd name="T48" fmla="+- 0 3822 3696"/>
                              <a:gd name="T49" fmla="*/ T48 w 6350"/>
                              <a:gd name="T50" fmla="+- 0 5275 4663"/>
                              <a:gd name="T51" fmla="*/ 5275 h 662"/>
                              <a:gd name="T52" fmla="+- 0 3776 3696"/>
                              <a:gd name="T53" fmla="*/ T52 w 6350"/>
                              <a:gd name="T54" fmla="+- 0 5259 4663"/>
                              <a:gd name="T55" fmla="*/ 5259 h 662"/>
                              <a:gd name="T56" fmla="+- 0 3749 3696"/>
                              <a:gd name="T57" fmla="*/ T56 w 6350"/>
                              <a:gd name="T58" fmla="+- 0 5220 4663"/>
                              <a:gd name="T59" fmla="*/ 5220 h 662"/>
                              <a:gd name="T60" fmla="+- 0 3745 3696"/>
                              <a:gd name="T61" fmla="*/ T60 w 6350"/>
                              <a:gd name="T62" fmla="+- 0 5204 4663"/>
                              <a:gd name="T63" fmla="*/ 5204 h 662"/>
                              <a:gd name="T64" fmla="+- 0 3746 3696"/>
                              <a:gd name="T65" fmla="*/ T64 w 6350"/>
                              <a:gd name="T66" fmla="+- 0 4781 4663"/>
                              <a:gd name="T67" fmla="*/ 4781 h 662"/>
                              <a:gd name="T68" fmla="+- 0 3752 3696"/>
                              <a:gd name="T69" fmla="*/ T68 w 6350"/>
                              <a:gd name="T70" fmla="+- 0 4759 4663"/>
                              <a:gd name="T71" fmla="*/ 4759 h 662"/>
                              <a:gd name="T72" fmla="+- 0 3766 3696"/>
                              <a:gd name="T73" fmla="*/ T72 w 6350"/>
                              <a:gd name="T74" fmla="+- 0 4738 4663"/>
                              <a:gd name="T75" fmla="*/ 4738 h 662"/>
                              <a:gd name="T76" fmla="+- 0 3780 3696"/>
                              <a:gd name="T77" fmla="*/ T76 w 6350"/>
                              <a:gd name="T78" fmla="+- 0 4725 4663"/>
                              <a:gd name="T79" fmla="*/ 4725 h 662"/>
                              <a:gd name="T80" fmla="+- 0 3799 3696"/>
                              <a:gd name="T81" fmla="*/ T80 w 6350"/>
                              <a:gd name="T82" fmla="+- 0 4717 4663"/>
                              <a:gd name="T83" fmla="*/ 4717 h 662"/>
                              <a:gd name="T84" fmla="+- 0 10017 3696"/>
                              <a:gd name="T85" fmla="*/ T84 w 6350"/>
                              <a:gd name="T86" fmla="+- 0 4712 4663"/>
                              <a:gd name="T87" fmla="*/ 4712 h 662"/>
                              <a:gd name="T88" fmla="+- 0 9969 3696"/>
                              <a:gd name="T89" fmla="*/ T88 w 6350"/>
                              <a:gd name="T90" fmla="+- 0 4674 4663"/>
                              <a:gd name="T91" fmla="*/ 4674 h 662"/>
                              <a:gd name="T92" fmla="+- 0 9919 3696"/>
                              <a:gd name="T93" fmla="*/ T92 w 6350"/>
                              <a:gd name="T94" fmla="+- 0 4663 4663"/>
                              <a:gd name="T95" fmla="*/ 4663 h 662"/>
                              <a:gd name="T96" fmla="+- 0 3811 3696"/>
                              <a:gd name="T97" fmla="*/ T96 w 6350"/>
                              <a:gd name="T98" fmla="+- 0 4712 4663"/>
                              <a:gd name="T99" fmla="*/ 4712 h 662"/>
                              <a:gd name="T100" fmla="+- 0 9928 3696"/>
                              <a:gd name="T101" fmla="*/ T100 w 6350"/>
                              <a:gd name="T102" fmla="+- 0 4713 4663"/>
                              <a:gd name="T103" fmla="*/ 4713 h 662"/>
                              <a:gd name="T104" fmla="+- 0 9958 3696"/>
                              <a:gd name="T105" fmla="*/ T104 w 6350"/>
                              <a:gd name="T106" fmla="+- 0 4724 4663"/>
                              <a:gd name="T107" fmla="*/ 4724 h 662"/>
                              <a:gd name="T108" fmla="+- 0 9990 3696"/>
                              <a:gd name="T109" fmla="*/ T108 w 6350"/>
                              <a:gd name="T110" fmla="+- 0 4761 4663"/>
                              <a:gd name="T111" fmla="*/ 4761 h 662"/>
                              <a:gd name="T112" fmla="+- 0 9996 3696"/>
                              <a:gd name="T113" fmla="*/ T112 w 6350"/>
                              <a:gd name="T114" fmla="+- 0 4790 4663"/>
                              <a:gd name="T115" fmla="*/ 4790 h 662"/>
                              <a:gd name="T116" fmla="+- 0 9994 3696"/>
                              <a:gd name="T117" fmla="*/ T116 w 6350"/>
                              <a:gd name="T118" fmla="+- 0 5215 4663"/>
                              <a:gd name="T119" fmla="*/ 5215 h 662"/>
                              <a:gd name="T120" fmla="+- 0 9969 3696"/>
                              <a:gd name="T121" fmla="*/ T120 w 6350"/>
                              <a:gd name="T122" fmla="+- 0 5256 4663"/>
                              <a:gd name="T123" fmla="*/ 5256 h 662"/>
                              <a:gd name="T124" fmla="+- 0 9925 3696"/>
                              <a:gd name="T125" fmla="*/ T124 w 6350"/>
                              <a:gd name="T126" fmla="+- 0 5274 4663"/>
                              <a:gd name="T127" fmla="*/ 5274 h 662"/>
                              <a:gd name="T128" fmla="+- 0 10018 3696"/>
                              <a:gd name="T129" fmla="*/ T128 w 6350"/>
                              <a:gd name="T130" fmla="+- 0 5275 4663"/>
                              <a:gd name="T131" fmla="*/ 5275 h 662"/>
                              <a:gd name="T132" fmla="+- 0 10045 3696"/>
                              <a:gd name="T133" fmla="*/ T132 w 6350"/>
                              <a:gd name="T134" fmla="+- 0 5209 4663"/>
                              <a:gd name="T135" fmla="*/ 5209 h 662"/>
                              <a:gd name="T136" fmla="+- 0 10043 3696"/>
                              <a:gd name="T137" fmla="*/ T136 w 6350"/>
                              <a:gd name="T138" fmla="+- 0 4764 4663"/>
                              <a:gd name="T139" fmla="*/ 4764 h 662"/>
                              <a:gd name="T140" fmla="+- 0 10017 3696"/>
                              <a:gd name="T141" fmla="*/ T140 w 6350"/>
                              <a:gd name="T142" fmla="+- 0 4712 4663"/>
                              <a:gd name="T143" fmla="*/ 4712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6350" h="662">
                                <a:moveTo>
                                  <a:pt x="6223" y="0"/>
                                </a:moveTo>
                                <a:lnTo>
                                  <a:pt x="125" y="0"/>
                                </a:lnTo>
                                <a:lnTo>
                                  <a:pt x="85" y="7"/>
                                </a:lnTo>
                                <a:lnTo>
                                  <a:pt x="50" y="26"/>
                                </a:lnTo>
                                <a:lnTo>
                                  <a:pt x="23" y="54"/>
                                </a:lnTo>
                                <a:lnTo>
                                  <a:pt x="5" y="91"/>
                                </a:lnTo>
                                <a:lnTo>
                                  <a:pt x="0" y="115"/>
                                </a:lnTo>
                                <a:lnTo>
                                  <a:pt x="0" y="548"/>
                                </a:lnTo>
                                <a:lnTo>
                                  <a:pt x="2" y="562"/>
                                </a:lnTo>
                                <a:lnTo>
                                  <a:pt x="10" y="586"/>
                                </a:lnTo>
                                <a:lnTo>
                                  <a:pt x="18" y="600"/>
                                </a:lnTo>
                                <a:lnTo>
                                  <a:pt x="25" y="612"/>
                                </a:lnTo>
                                <a:lnTo>
                                  <a:pt x="34" y="623"/>
                                </a:lnTo>
                                <a:lnTo>
                                  <a:pt x="47" y="634"/>
                                </a:lnTo>
                                <a:lnTo>
                                  <a:pt x="56" y="641"/>
                                </a:lnTo>
                                <a:lnTo>
                                  <a:pt x="67" y="647"/>
                                </a:lnTo>
                                <a:lnTo>
                                  <a:pt x="81" y="653"/>
                                </a:lnTo>
                                <a:lnTo>
                                  <a:pt x="96" y="658"/>
                                </a:lnTo>
                                <a:lnTo>
                                  <a:pt x="111" y="660"/>
                                </a:lnTo>
                                <a:lnTo>
                                  <a:pt x="126" y="661"/>
                                </a:lnTo>
                                <a:lnTo>
                                  <a:pt x="6236" y="661"/>
                                </a:lnTo>
                                <a:lnTo>
                                  <a:pt x="6250" y="659"/>
                                </a:lnTo>
                                <a:lnTo>
                                  <a:pt x="6287" y="644"/>
                                </a:lnTo>
                                <a:lnTo>
                                  <a:pt x="6318" y="619"/>
                                </a:lnTo>
                                <a:lnTo>
                                  <a:pt x="6322" y="612"/>
                                </a:lnTo>
                                <a:lnTo>
                                  <a:pt x="126" y="612"/>
                                </a:lnTo>
                                <a:lnTo>
                                  <a:pt x="102" y="607"/>
                                </a:lnTo>
                                <a:lnTo>
                                  <a:pt x="80" y="596"/>
                                </a:lnTo>
                                <a:lnTo>
                                  <a:pt x="64" y="579"/>
                                </a:lnTo>
                                <a:lnTo>
                                  <a:pt x="53" y="557"/>
                                </a:lnTo>
                                <a:lnTo>
                                  <a:pt x="50" y="550"/>
                                </a:lnTo>
                                <a:lnTo>
                                  <a:pt x="49" y="541"/>
                                </a:lnTo>
                                <a:lnTo>
                                  <a:pt x="49" y="127"/>
                                </a:lnTo>
                                <a:lnTo>
                                  <a:pt x="50" y="118"/>
                                </a:lnTo>
                                <a:lnTo>
                                  <a:pt x="53" y="103"/>
                                </a:lnTo>
                                <a:lnTo>
                                  <a:pt x="56" y="96"/>
                                </a:lnTo>
                                <a:lnTo>
                                  <a:pt x="60" y="85"/>
                                </a:lnTo>
                                <a:lnTo>
                                  <a:pt x="70" y="75"/>
                                </a:lnTo>
                                <a:lnTo>
                                  <a:pt x="78" y="67"/>
                                </a:lnTo>
                                <a:lnTo>
                                  <a:pt x="84" y="62"/>
                                </a:lnTo>
                                <a:lnTo>
                                  <a:pt x="91" y="59"/>
                                </a:lnTo>
                                <a:lnTo>
                                  <a:pt x="103" y="54"/>
                                </a:lnTo>
                                <a:lnTo>
                                  <a:pt x="115" y="49"/>
                                </a:lnTo>
                                <a:lnTo>
                                  <a:pt x="6321" y="49"/>
                                </a:lnTo>
                                <a:lnTo>
                                  <a:pt x="6307" y="32"/>
                                </a:lnTo>
                                <a:lnTo>
                                  <a:pt x="6273" y="11"/>
                                </a:lnTo>
                                <a:lnTo>
                                  <a:pt x="6234" y="1"/>
                                </a:lnTo>
                                <a:lnTo>
                                  <a:pt x="6223" y="0"/>
                                </a:lnTo>
                                <a:close/>
                                <a:moveTo>
                                  <a:pt x="6321" y="49"/>
                                </a:moveTo>
                                <a:lnTo>
                                  <a:pt x="115" y="49"/>
                                </a:lnTo>
                                <a:lnTo>
                                  <a:pt x="127" y="50"/>
                                </a:lnTo>
                                <a:lnTo>
                                  <a:pt x="6232" y="50"/>
                                </a:lnTo>
                                <a:lnTo>
                                  <a:pt x="6240" y="53"/>
                                </a:lnTo>
                                <a:lnTo>
                                  <a:pt x="6262" y="61"/>
                                </a:lnTo>
                                <a:lnTo>
                                  <a:pt x="6281" y="77"/>
                                </a:lnTo>
                                <a:lnTo>
                                  <a:pt x="6294" y="98"/>
                                </a:lnTo>
                                <a:lnTo>
                                  <a:pt x="6299" y="121"/>
                                </a:lnTo>
                                <a:lnTo>
                                  <a:pt x="6300" y="127"/>
                                </a:lnTo>
                                <a:lnTo>
                                  <a:pt x="6300" y="535"/>
                                </a:lnTo>
                                <a:lnTo>
                                  <a:pt x="6298" y="552"/>
                                </a:lnTo>
                                <a:lnTo>
                                  <a:pt x="6288" y="574"/>
                                </a:lnTo>
                                <a:lnTo>
                                  <a:pt x="6273" y="593"/>
                                </a:lnTo>
                                <a:lnTo>
                                  <a:pt x="6253" y="606"/>
                                </a:lnTo>
                                <a:lnTo>
                                  <a:pt x="6229" y="611"/>
                                </a:lnTo>
                                <a:lnTo>
                                  <a:pt x="6222" y="612"/>
                                </a:lnTo>
                                <a:lnTo>
                                  <a:pt x="6322" y="612"/>
                                </a:lnTo>
                                <a:lnTo>
                                  <a:pt x="6339" y="585"/>
                                </a:lnTo>
                                <a:lnTo>
                                  <a:pt x="6349" y="546"/>
                                </a:lnTo>
                                <a:lnTo>
                                  <a:pt x="6349" y="113"/>
                                </a:lnTo>
                                <a:lnTo>
                                  <a:pt x="6347" y="101"/>
                                </a:lnTo>
                                <a:lnTo>
                                  <a:pt x="6332" y="63"/>
                                </a:lnTo>
                                <a:lnTo>
                                  <a:pt x="632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2" y="1126"/>
                            <a:ext cx="2482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7" y="1702"/>
                            <a:ext cx="2082" cy="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4" name="AutoShape 119"/>
                        <wps:cNvSpPr>
                          <a:spLocks/>
                        </wps:cNvSpPr>
                        <wps:spPr bwMode="auto">
                          <a:xfrm>
                            <a:off x="5569" y="1684"/>
                            <a:ext cx="2117" cy="3014"/>
                          </a:xfrm>
                          <a:custGeom>
                            <a:avLst/>
                            <a:gdLst>
                              <a:gd name="T0" fmla="+- 0 5938 5569"/>
                              <a:gd name="T1" fmla="*/ T0 w 2117"/>
                              <a:gd name="T2" fmla="+- 0 1685 1685"/>
                              <a:gd name="T3" fmla="*/ 1685 h 3014"/>
                              <a:gd name="T4" fmla="+- 0 5791 5569"/>
                              <a:gd name="T5" fmla="*/ T4 w 2117"/>
                              <a:gd name="T6" fmla="+- 0 1715 1685"/>
                              <a:gd name="T7" fmla="*/ 1715 h 3014"/>
                              <a:gd name="T8" fmla="+- 0 5671 5569"/>
                              <a:gd name="T9" fmla="*/ T8 w 2117"/>
                              <a:gd name="T10" fmla="+- 0 1799 1685"/>
                              <a:gd name="T11" fmla="*/ 1799 h 3014"/>
                              <a:gd name="T12" fmla="+- 0 5592 5569"/>
                              <a:gd name="T13" fmla="*/ T12 w 2117"/>
                              <a:gd name="T14" fmla="+- 0 1924 1685"/>
                              <a:gd name="T15" fmla="*/ 1924 h 3014"/>
                              <a:gd name="T16" fmla="+- 0 5570 5569"/>
                              <a:gd name="T17" fmla="*/ T16 w 2117"/>
                              <a:gd name="T18" fmla="+- 0 2017 1685"/>
                              <a:gd name="T19" fmla="*/ 2017 h 3014"/>
                              <a:gd name="T20" fmla="+- 0 5569 5569"/>
                              <a:gd name="T21" fmla="*/ T20 w 2117"/>
                              <a:gd name="T22" fmla="+- 0 4349 1685"/>
                              <a:gd name="T23" fmla="*/ 4349 h 3014"/>
                              <a:gd name="T24" fmla="+- 0 5573 5569"/>
                              <a:gd name="T25" fmla="*/ T24 w 2117"/>
                              <a:gd name="T26" fmla="+- 0 4386 1685"/>
                              <a:gd name="T27" fmla="*/ 4386 h 3014"/>
                              <a:gd name="T28" fmla="+- 0 5593 5569"/>
                              <a:gd name="T29" fmla="*/ T28 w 2117"/>
                              <a:gd name="T30" fmla="+- 0 4460 1685"/>
                              <a:gd name="T31" fmla="*/ 4460 h 3014"/>
                              <a:gd name="T32" fmla="+- 0 5650 5569"/>
                              <a:gd name="T33" fmla="*/ T32 w 2117"/>
                              <a:gd name="T34" fmla="+- 0 4560 1685"/>
                              <a:gd name="T35" fmla="*/ 4560 h 3014"/>
                              <a:gd name="T36" fmla="+- 0 5704 5569"/>
                              <a:gd name="T37" fmla="*/ T36 w 2117"/>
                              <a:gd name="T38" fmla="+- 0 4614 1685"/>
                              <a:gd name="T39" fmla="*/ 4614 h 3014"/>
                              <a:gd name="T40" fmla="+- 0 5768 5569"/>
                              <a:gd name="T41" fmla="*/ T40 w 2117"/>
                              <a:gd name="T42" fmla="+- 0 4656 1685"/>
                              <a:gd name="T43" fmla="*/ 4656 h 3014"/>
                              <a:gd name="T44" fmla="+- 0 5880 5569"/>
                              <a:gd name="T45" fmla="*/ T44 w 2117"/>
                              <a:gd name="T46" fmla="+- 0 4694 1685"/>
                              <a:gd name="T47" fmla="*/ 4694 h 3014"/>
                              <a:gd name="T48" fmla="+- 0 7337 5569"/>
                              <a:gd name="T49" fmla="*/ T48 w 2117"/>
                              <a:gd name="T50" fmla="+- 0 4698 1685"/>
                              <a:gd name="T51" fmla="*/ 4698 h 3014"/>
                              <a:gd name="T52" fmla="+- 0 7430 5569"/>
                              <a:gd name="T53" fmla="*/ T52 w 2117"/>
                              <a:gd name="T54" fmla="+- 0 4680 1685"/>
                              <a:gd name="T55" fmla="*/ 4680 h 3014"/>
                              <a:gd name="T56" fmla="+- 0 7501 5569"/>
                              <a:gd name="T57" fmla="*/ T56 w 2117"/>
                              <a:gd name="T58" fmla="+- 0 4649 1685"/>
                              <a:gd name="T59" fmla="*/ 4649 h 3014"/>
                              <a:gd name="T60" fmla="+- 0 5862 5569"/>
                              <a:gd name="T61" fmla="*/ T60 w 2117"/>
                              <a:gd name="T62" fmla="+- 0 4639 1685"/>
                              <a:gd name="T63" fmla="*/ 4639 h 3014"/>
                              <a:gd name="T64" fmla="+- 0 5730 5569"/>
                              <a:gd name="T65" fmla="*/ T64 w 2117"/>
                              <a:gd name="T66" fmla="+- 0 4571 1685"/>
                              <a:gd name="T67" fmla="*/ 4571 h 3014"/>
                              <a:gd name="T68" fmla="+- 0 5643 5569"/>
                              <a:gd name="T69" fmla="*/ T68 w 2117"/>
                              <a:gd name="T70" fmla="+- 0 4451 1685"/>
                              <a:gd name="T71" fmla="*/ 4451 h 3014"/>
                              <a:gd name="T72" fmla="+- 0 5621 5569"/>
                              <a:gd name="T73" fmla="*/ T72 w 2117"/>
                              <a:gd name="T74" fmla="+- 0 4361 1685"/>
                              <a:gd name="T75" fmla="*/ 4361 h 3014"/>
                              <a:gd name="T76" fmla="+- 0 5618 5569"/>
                              <a:gd name="T77" fmla="*/ T76 w 2117"/>
                              <a:gd name="T78" fmla="+- 0 4328 1685"/>
                              <a:gd name="T79" fmla="*/ 4328 h 3014"/>
                              <a:gd name="T80" fmla="+- 0 5621 5569"/>
                              <a:gd name="T81" fmla="*/ T80 w 2117"/>
                              <a:gd name="T82" fmla="+- 0 2021 1685"/>
                              <a:gd name="T83" fmla="*/ 2021 h 3014"/>
                              <a:gd name="T84" fmla="+- 0 5640 5569"/>
                              <a:gd name="T85" fmla="*/ T84 w 2117"/>
                              <a:gd name="T86" fmla="+- 0 1940 1685"/>
                              <a:gd name="T87" fmla="*/ 1940 h 3014"/>
                              <a:gd name="T88" fmla="+- 0 5689 5569"/>
                              <a:gd name="T89" fmla="*/ T88 w 2117"/>
                              <a:gd name="T90" fmla="+- 0 1855 1685"/>
                              <a:gd name="T91" fmla="*/ 1855 h 3014"/>
                              <a:gd name="T92" fmla="+- 0 5748 5569"/>
                              <a:gd name="T93" fmla="*/ T92 w 2117"/>
                              <a:gd name="T94" fmla="+- 0 1797 1685"/>
                              <a:gd name="T95" fmla="*/ 1797 h 3014"/>
                              <a:gd name="T96" fmla="+- 0 5838 5569"/>
                              <a:gd name="T97" fmla="*/ T96 w 2117"/>
                              <a:gd name="T98" fmla="+- 0 1750 1685"/>
                              <a:gd name="T99" fmla="*/ 1750 h 3014"/>
                              <a:gd name="T100" fmla="+- 0 5939 5569"/>
                              <a:gd name="T101" fmla="*/ T100 w 2117"/>
                              <a:gd name="T102" fmla="+- 0 1734 1685"/>
                              <a:gd name="T103" fmla="*/ 1734 h 3014"/>
                              <a:gd name="T104" fmla="+- 0 7481 5569"/>
                              <a:gd name="T105" fmla="*/ T104 w 2117"/>
                              <a:gd name="T106" fmla="+- 0 1723 1685"/>
                              <a:gd name="T107" fmla="*/ 1723 h 3014"/>
                              <a:gd name="T108" fmla="+- 0 7336 5569"/>
                              <a:gd name="T109" fmla="*/ T108 w 2117"/>
                              <a:gd name="T110" fmla="+- 0 1685 1685"/>
                              <a:gd name="T111" fmla="*/ 1685 h 3014"/>
                              <a:gd name="T112" fmla="+- 0 7316 5569"/>
                              <a:gd name="T113" fmla="*/ T112 w 2117"/>
                              <a:gd name="T114" fmla="+- 0 1734 1685"/>
                              <a:gd name="T115" fmla="*/ 1734 h 3014"/>
                              <a:gd name="T116" fmla="+- 0 7350 5569"/>
                              <a:gd name="T117" fmla="*/ T116 w 2117"/>
                              <a:gd name="T118" fmla="+- 0 1736 1685"/>
                              <a:gd name="T119" fmla="*/ 1736 h 3014"/>
                              <a:gd name="T120" fmla="+- 0 7492 5569"/>
                              <a:gd name="T121" fmla="*/ T120 w 2117"/>
                              <a:gd name="T122" fmla="+- 0 1787 1685"/>
                              <a:gd name="T123" fmla="*/ 1787 h 3014"/>
                              <a:gd name="T124" fmla="+- 0 7594 5569"/>
                              <a:gd name="T125" fmla="*/ T124 w 2117"/>
                              <a:gd name="T126" fmla="+- 0 1894 1685"/>
                              <a:gd name="T127" fmla="*/ 1894 h 3014"/>
                              <a:gd name="T128" fmla="+- 0 7636 5569"/>
                              <a:gd name="T129" fmla="*/ T128 w 2117"/>
                              <a:gd name="T130" fmla="+- 0 2039 1685"/>
                              <a:gd name="T131" fmla="*/ 2039 h 3014"/>
                              <a:gd name="T132" fmla="+- 0 7637 5569"/>
                              <a:gd name="T133" fmla="*/ T132 w 2117"/>
                              <a:gd name="T134" fmla="+- 0 4328 1685"/>
                              <a:gd name="T135" fmla="*/ 4328 h 3014"/>
                              <a:gd name="T136" fmla="+- 0 7634 5569"/>
                              <a:gd name="T137" fmla="*/ T136 w 2117"/>
                              <a:gd name="T138" fmla="+- 0 4362 1685"/>
                              <a:gd name="T139" fmla="*/ 4362 h 3014"/>
                              <a:gd name="T140" fmla="+- 0 7584 5569"/>
                              <a:gd name="T141" fmla="*/ T140 w 2117"/>
                              <a:gd name="T142" fmla="+- 0 4503 1685"/>
                              <a:gd name="T143" fmla="*/ 4503 h 3014"/>
                              <a:gd name="T144" fmla="+- 0 7477 5569"/>
                              <a:gd name="T145" fmla="*/ T144 w 2117"/>
                              <a:gd name="T146" fmla="+- 0 4605 1685"/>
                              <a:gd name="T147" fmla="*/ 4605 h 3014"/>
                              <a:gd name="T148" fmla="+- 0 7332 5569"/>
                              <a:gd name="T149" fmla="*/ T148 w 2117"/>
                              <a:gd name="T150" fmla="+- 0 4647 1685"/>
                              <a:gd name="T151" fmla="*/ 4647 h 3014"/>
                              <a:gd name="T152" fmla="+- 0 7501 5569"/>
                              <a:gd name="T153" fmla="*/ T152 w 2117"/>
                              <a:gd name="T154" fmla="+- 0 4649 1685"/>
                              <a:gd name="T155" fmla="*/ 4649 h 3014"/>
                              <a:gd name="T156" fmla="+- 0 7609 5569"/>
                              <a:gd name="T157" fmla="*/ T156 w 2117"/>
                              <a:gd name="T158" fmla="+- 0 4555 1685"/>
                              <a:gd name="T159" fmla="*/ 4555 h 3014"/>
                              <a:gd name="T160" fmla="+- 0 7674 5569"/>
                              <a:gd name="T161" fmla="*/ T160 w 2117"/>
                              <a:gd name="T162" fmla="+- 0 4423 1685"/>
                              <a:gd name="T163" fmla="*/ 4423 h 3014"/>
                              <a:gd name="T164" fmla="+- 0 7686 5569"/>
                              <a:gd name="T165" fmla="*/ T164 w 2117"/>
                              <a:gd name="T166" fmla="+- 0 2034 1685"/>
                              <a:gd name="T167" fmla="*/ 2034 h 3014"/>
                              <a:gd name="T168" fmla="+- 0 7669 5569"/>
                              <a:gd name="T169" fmla="*/ T168 w 2117"/>
                              <a:gd name="T170" fmla="+- 0 1941 1685"/>
                              <a:gd name="T171" fmla="*/ 1941 h 3014"/>
                              <a:gd name="T172" fmla="+- 0 7596 5569"/>
                              <a:gd name="T173" fmla="*/ T172 w 2117"/>
                              <a:gd name="T174" fmla="+- 0 1812 1685"/>
                              <a:gd name="T175" fmla="*/ 1812 h 3014"/>
                              <a:gd name="T176" fmla="+- 0 7499 5569"/>
                              <a:gd name="T177" fmla="*/ T176 w 2117"/>
                              <a:gd name="T178" fmla="+- 0 1734 1685"/>
                              <a:gd name="T179" fmla="*/ 1734 h 30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117" h="3014">
                                <a:moveTo>
                                  <a:pt x="1767" y="0"/>
                                </a:moveTo>
                                <a:lnTo>
                                  <a:pt x="369" y="0"/>
                                </a:lnTo>
                                <a:lnTo>
                                  <a:pt x="293" y="7"/>
                                </a:lnTo>
                                <a:lnTo>
                                  <a:pt x="222" y="30"/>
                                </a:lnTo>
                                <a:lnTo>
                                  <a:pt x="158" y="66"/>
                                </a:lnTo>
                                <a:lnTo>
                                  <a:pt x="102" y="114"/>
                                </a:lnTo>
                                <a:lnTo>
                                  <a:pt x="57" y="172"/>
                                </a:lnTo>
                                <a:lnTo>
                                  <a:pt x="23" y="239"/>
                                </a:lnTo>
                                <a:lnTo>
                                  <a:pt x="4" y="313"/>
                                </a:lnTo>
                                <a:lnTo>
                                  <a:pt x="1" y="332"/>
                                </a:lnTo>
                                <a:lnTo>
                                  <a:pt x="0" y="349"/>
                                </a:lnTo>
                                <a:lnTo>
                                  <a:pt x="0" y="2664"/>
                                </a:lnTo>
                                <a:lnTo>
                                  <a:pt x="1" y="2682"/>
                                </a:lnTo>
                                <a:lnTo>
                                  <a:pt x="4" y="2701"/>
                                </a:lnTo>
                                <a:lnTo>
                                  <a:pt x="7" y="2719"/>
                                </a:lnTo>
                                <a:lnTo>
                                  <a:pt x="24" y="2775"/>
                                </a:lnTo>
                                <a:lnTo>
                                  <a:pt x="49" y="2827"/>
                                </a:lnTo>
                                <a:lnTo>
                                  <a:pt x="81" y="2875"/>
                                </a:lnTo>
                                <a:lnTo>
                                  <a:pt x="121" y="2918"/>
                                </a:lnTo>
                                <a:lnTo>
                                  <a:pt x="135" y="2929"/>
                                </a:lnTo>
                                <a:lnTo>
                                  <a:pt x="149" y="2940"/>
                                </a:lnTo>
                                <a:lnTo>
                                  <a:pt x="199" y="2971"/>
                                </a:lnTo>
                                <a:lnTo>
                                  <a:pt x="253" y="2995"/>
                                </a:lnTo>
                                <a:lnTo>
                                  <a:pt x="311" y="3009"/>
                                </a:lnTo>
                                <a:lnTo>
                                  <a:pt x="370" y="3013"/>
                                </a:lnTo>
                                <a:lnTo>
                                  <a:pt x="1768" y="3013"/>
                                </a:lnTo>
                                <a:lnTo>
                                  <a:pt x="1786" y="3012"/>
                                </a:lnTo>
                                <a:lnTo>
                                  <a:pt x="1861" y="2995"/>
                                </a:lnTo>
                                <a:lnTo>
                                  <a:pt x="1929" y="2965"/>
                                </a:lnTo>
                                <a:lnTo>
                                  <a:pt x="1932" y="2964"/>
                                </a:lnTo>
                                <a:lnTo>
                                  <a:pt x="370" y="2964"/>
                                </a:lnTo>
                                <a:lnTo>
                                  <a:pt x="293" y="2954"/>
                                </a:lnTo>
                                <a:lnTo>
                                  <a:pt x="222" y="2927"/>
                                </a:lnTo>
                                <a:lnTo>
                                  <a:pt x="161" y="2886"/>
                                </a:lnTo>
                                <a:lnTo>
                                  <a:pt x="111" y="2831"/>
                                </a:lnTo>
                                <a:lnTo>
                                  <a:pt x="74" y="2766"/>
                                </a:lnTo>
                                <a:lnTo>
                                  <a:pt x="53" y="2691"/>
                                </a:lnTo>
                                <a:lnTo>
                                  <a:pt x="52" y="2676"/>
                                </a:lnTo>
                                <a:lnTo>
                                  <a:pt x="51" y="2659"/>
                                </a:lnTo>
                                <a:lnTo>
                                  <a:pt x="49" y="2643"/>
                                </a:lnTo>
                                <a:lnTo>
                                  <a:pt x="49" y="369"/>
                                </a:lnTo>
                                <a:lnTo>
                                  <a:pt x="52" y="336"/>
                                </a:lnTo>
                                <a:lnTo>
                                  <a:pt x="57" y="304"/>
                                </a:lnTo>
                                <a:lnTo>
                                  <a:pt x="71" y="255"/>
                                </a:lnTo>
                                <a:lnTo>
                                  <a:pt x="92" y="210"/>
                                </a:lnTo>
                                <a:lnTo>
                                  <a:pt x="120" y="170"/>
                                </a:lnTo>
                                <a:lnTo>
                                  <a:pt x="155" y="132"/>
                                </a:lnTo>
                                <a:lnTo>
                                  <a:pt x="179" y="112"/>
                                </a:lnTo>
                                <a:lnTo>
                                  <a:pt x="222" y="85"/>
                                </a:lnTo>
                                <a:lnTo>
                                  <a:pt x="269" y="65"/>
                                </a:lnTo>
                                <a:lnTo>
                                  <a:pt x="319" y="53"/>
                                </a:lnTo>
                                <a:lnTo>
                                  <a:pt x="370" y="49"/>
                                </a:lnTo>
                                <a:lnTo>
                                  <a:pt x="1930" y="49"/>
                                </a:lnTo>
                                <a:lnTo>
                                  <a:pt x="1912" y="38"/>
                                </a:lnTo>
                                <a:lnTo>
                                  <a:pt x="1842" y="11"/>
                                </a:lnTo>
                                <a:lnTo>
                                  <a:pt x="1767" y="0"/>
                                </a:lnTo>
                                <a:close/>
                                <a:moveTo>
                                  <a:pt x="1930" y="49"/>
                                </a:moveTo>
                                <a:lnTo>
                                  <a:pt x="1747" y="49"/>
                                </a:lnTo>
                                <a:lnTo>
                                  <a:pt x="1765" y="50"/>
                                </a:lnTo>
                                <a:lnTo>
                                  <a:pt x="1781" y="51"/>
                                </a:lnTo>
                                <a:lnTo>
                                  <a:pt x="1856" y="68"/>
                                </a:lnTo>
                                <a:lnTo>
                                  <a:pt x="1923" y="102"/>
                                </a:lnTo>
                                <a:lnTo>
                                  <a:pt x="1980" y="149"/>
                                </a:lnTo>
                                <a:lnTo>
                                  <a:pt x="2025" y="209"/>
                                </a:lnTo>
                                <a:lnTo>
                                  <a:pt x="2054" y="278"/>
                                </a:lnTo>
                                <a:lnTo>
                                  <a:pt x="2067" y="354"/>
                                </a:lnTo>
                                <a:lnTo>
                                  <a:pt x="2068" y="369"/>
                                </a:lnTo>
                                <a:lnTo>
                                  <a:pt x="2068" y="2643"/>
                                </a:lnTo>
                                <a:lnTo>
                                  <a:pt x="2067" y="2661"/>
                                </a:lnTo>
                                <a:lnTo>
                                  <a:pt x="2065" y="2677"/>
                                </a:lnTo>
                                <a:lnTo>
                                  <a:pt x="2049" y="2751"/>
                                </a:lnTo>
                                <a:lnTo>
                                  <a:pt x="2015" y="2818"/>
                                </a:lnTo>
                                <a:lnTo>
                                  <a:pt x="1967" y="2876"/>
                                </a:lnTo>
                                <a:lnTo>
                                  <a:pt x="1908" y="2920"/>
                                </a:lnTo>
                                <a:lnTo>
                                  <a:pt x="1839" y="2950"/>
                                </a:lnTo>
                                <a:lnTo>
                                  <a:pt x="1763" y="2962"/>
                                </a:lnTo>
                                <a:lnTo>
                                  <a:pt x="1747" y="2964"/>
                                </a:lnTo>
                                <a:lnTo>
                                  <a:pt x="1932" y="2964"/>
                                </a:lnTo>
                                <a:lnTo>
                                  <a:pt x="1990" y="2923"/>
                                </a:lnTo>
                                <a:lnTo>
                                  <a:pt x="2040" y="2870"/>
                                </a:lnTo>
                                <a:lnTo>
                                  <a:pt x="2079" y="2808"/>
                                </a:lnTo>
                                <a:lnTo>
                                  <a:pt x="2105" y="2738"/>
                                </a:lnTo>
                                <a:lnTo>
                                  <a:pt x="2117" y="2664"/>
                                </a:lnTo>
                                <a:lnTo>
                                  <a:pt x="2117" y="349"/>
                                </a:lnTo>
                                <a:lnTo>
                                  <a:pt x="2116" y="331"/>
                                </a:lnTo>
                                <a:lnTo>
                                  <a:pt x="2100" y="256"/>
                                </a:lnTo>
                                <a:lnTo>
                                  <a:pt x="2070" y="187"/>
                                </a:lnTo>
                                <a:lnTo>
                                  <a:pt x="2027" y="127"/>
                                </a:lnTo>
                                <a:lnTo>
                                  <a:pt x="1974" y="77"/>
                                </a:lnTo>
                                <a:lnTo>
                                  <a:pt x="1930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1" y="2651"/>
                            <a:ext cx="1697" cy="1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6" name="AutoShape 121"/>
                        <wps:cNvSpPr>
                          <a:spLocks/>
                        </wps:cNvSpPr>
                        <wps:spPr bwMode="auto">
                          <a:xfrm>
                            <a:off x="3876" y="2633"/>
                            <a:ext cx="1732" cy="1202"/>
                          </a:xfrm>
                          <a:custGeom>
                            <a:avLst/>
                            <a:gdLst>
                              <a:gd name="T0" fmla="+- 0 4092 3876"/>
                              <a:gd name="T1" fmla="*/ T0 w 1732"/>
                              <a:gd name="T2" fmla="+- 0 2634 2634"/>
                              <a:gd name="T3" fmla="*/ 2634 h 1202"/>
                              <a:gd name="T4" fmla="+- 0 3951 3876"/>
                              <a:gd name="T5" fmla="*/ T4 w 1732"/>
                              <a:gd name="T6" fmla="+- 0 2686 2634"/>
                              <a:gd name="T7" fmla="*/ 2686 h 1202"/>
                              <a:gd name="T8" fmla="+- 0 3878 3876"/>
                              <a:gd name="T9" fmla="*/ T8 w 1732"/>
                              <a:gd name="T10" fmla="+- 0 2817 2634"/>
                              <a:gd name="T11" fmla="*/ 2817 h 1202"/>
                              <a:gd name="T12" fmla="+- 0 3876 3876"/>
                              <a:gd name="T13" fmla="*/ T12 w 1732"/>
                              <a:gd name="T14" fmla="+- 0 2839 2634"/>
                              <a:gd name="T15" fmla="*/ 2839 h 1202"/>
                              <a:gd name="T16" fmla="+- 0 3880 3876"/>
                              <a:gd name="T17" fmla="*/ T16 w 1732"/>
                              <a:gd name="T18" fmla="+- 0 3662 2634"/>
                              <a:gd name="T19" fmla="*/ 3662 h 1202"/>
                              <a:gd name="T20" fmla="+- 0 3907 3876"/>
                              <a:gd name="T21" fmla="*/ T20 w 1732"/>
                              <a:gd name="T22" fmla="+- 0 3730 2634"/>
                              <a:gd name="T23" fmla="*/ 3730 h 1202"/>
                              <a:gd name="T24" fmla="+- 0 3955 3876"/>
                              <a:gd name="T25" fmla="*/ T24 w 1732"/>
                              <a:gd name="T26" fmla="+- 0 3786 2634"/>
                              <a:gd name="T27" fmla="*/ 3786 h 1202"/>
                              <a:gd name="T28" fmla="+- 0 3990 3876"/>
                              <a:gd name="T29" fmla="*/ T28 w 1732"/>
                              <a:gd name="T30" fmla="+- 0 3809 2634"/>
                              <a:gd name="T31" fmla="*/ 3809 h 1202"/>
                              <a:gd name="T32" fmla="+- 0 4039 3876"/>
                              <a:gd name="T33" fmla="*/ T32 w 1732"/>
                              <a:gd name="T34" fmla="+- 0 3828 2634"/>
                              <a:gd name="T35" fmla="*/ 3828 h 1202"/>
                              <a:gd name="T36" fmla="+- 0 4092 3876"/>
                              <a:gd name="T37" fmla="*/ T36 w 1732"/>
                              <a:gd name="T38" fmla="+- 0 3835 2634"/>
                              <a:gd name="T39" fmla="*/ 3835 h 1202"/>
                              <a:gd name="T40" fmla="+- 0 5404 3876"/>
                              <a:gd name="T41" fmla="*/ T40 w 1732"/>
                              <a:gd name="T42" fmla="+- 0 3834 2634"/>
                              <a:gd name="T43" fmla="*/ 3834 h 1202"/>
                              <a:gd name="T44" fmla="+- 0 5489 3876"/>
                              <a:gd name="T45" fmla="*/ T44 w 1732"/>
                              <a:gd name="T46" fmla="+- 0 3811 2634"/>
                              <a:gd name="T47" fmla="*/ 3811 h 1202"/>
                              <a:gd name="T48" fmla="+- 0 4092 3876"/>
                              <a:gd name="T49" fmla="*/ T48 w 1732"/>
                              <a:gd name="T50" fmla="+- 0 3785 2634"/>
                              <a:gd name="T51" fmla="*/ 3785 h 1202"/>
                              <a:gd name="T52" fmla="+- 0 3983 3876"/>
                              <a:gd name="T53" fmla="*/ T52 w 1732"/>
                              <a:gd name="T54" fmla="+- 0 3743 2634"/>
                              <a:gd name="T55" fmla="*/ 3743 h 1202"/>
                              <a:gd name="T56" fmla="+- 0 3928 3876"/>
                              <a:gd name="T57" fmla="*/ T56 w 1732"/>
                              <a:gd name="T58" fmla="+- 0 3642 2634"/>
                              <a:gd name="T59" fmla="*/ 3642 h 1202"/>
                              <a:gd name="T60" fmla="+- 0 3925 3876"/>
                              <a:gd name="T61" fmla="*/ T60 w 1732"/>
                              <a:gd name="T62" fmla="+- 0 3625 2634"/>
                              <a:gd name="T63" fmla="*/ 3625 h 1202"/>
                              <a:gd name="T64" fmla="+- 0 3929 3876"/>
                              <a:gd name="T65" fmla="*/ T64 w 1732"/>
                              <a:gd name="T66" fmla="+- 0 2816 2634"/>
                              <a:gd name="T67" fmla="*/ 2816 h 1202"/>
                              <a:gd name="T68" fmla="+- 0 3950 3876"/>
                              <a:gd name="T69" fmla="*/ T68 w 1732"/>
                              <a:gd name="T70" fmla="+- 0 2763 2634"/>
                              <a:gd name="T71" fmla="*/ 2763 h 1202"/>
                              <a:gd name="T72" fmla="+- 0 3988 3876"/>
                              <a:gd name="T73" fmla="*/ T72 w 1732"/>
                              <a:gd name="T74" fmla="+- 0 2720 2634"/>
                              <a:gd name="T75" fmla="*/ 2720 h 1202"/>
                              <a:gd name="T76" fmla="+- 0 4033 3876"/>
                              <a:gd name="T77" fmla="*/ T76 w 1732"/>
                              <a:gd name="T78" fmla="+- 0 2694 2634"/>
                              <a:gd name="T79" fmla="*/ 2694 h 1202"/>
                              <a:gd name="T80" fmla="+- 0 4072 3876"/>
                              <a:gd name="T81" fmla="*/ T80 w 1732"/>
                              <a:gd name="T82" fmla="+- 0 2684 2634"/>
                              <a:gd name="T83" fmla="*/ 2684 h 1202"/>
                              <a:gd name="T84" fmla="+- 0 5526 3876"/>
                              <a:gd name="T85" fmla="*/ T84 w 1732"/>
                              <a:gd name="T86" fmla="+- 0 2683 2634"/>
                              <a:gd name="T87" fmla="*/ 2683 h 1202"/>
                              <a:gd name="T88" fmla="+- 0 5401 3876"/>
                              <a:gd name="T89" fmla="*/ T88 w 1732"/>
                              <a:gd name="T90" fmla="+- 0 2634 2634"/>
                              <a:gd name="T91" fmla="*/ 2634 h 1202"/>
                              <a:gd name="T92" fmla="+- 0 5400 3876"/>
                              <a:gd name="T93" fmla="*/ T92 w 1732"/>
                              <a:gd name="T94" fmla="+- 0 2683 2634"/>
                              <a:gd name="T95" fmla="*/ 2683 h 1202"/>
                              <a:gd name="T96" fmla="+- 0 5466 3876"/>
                              <a:gd name="T97" fmla="*/ T96 w 1732"/>
                              <a:gd name="T98" fmla="+- 0 2701 2634"/>
                              <a:gd name="T99" fmla="*/ 2701 h 1202"/>
                              <a:gd name="T100" fmla="+- 0 5544 3876"/>
                              <a:gd name="T101" fmla="*/ T100 w 1732"/>
                              <a:gd name="T102" fmla="+- 0 2784 2634"/>
                              <a:gd name="T103" fmla="*/ 2784 h 1202"/>
                              <a:gd name="T104" fmla="+- 0 5558 3876"/>
                              <a:gd name="T105" fmla="*/ T104 w 1732"/>
                              <a:gd name="T106" fmla="+- 0 3629 2634"/>
                              <a:gd name="T107" fmla="*/ 3629 h 1202"/>
                              <a:gd name="T108" fmla="+- 0 5540 3876"/>
                              <a:gd name="T109" fmla="*/ T108 w 1732"/>
                              <a:gd name="T110" fmla="+- 0 3693 2634"/>
                              <a:gd name="T111" fmla="*/ 3693 h 1202"/>
                              <a:gd name="T112" fmla="+- 0 5457 3876"/>
                              <a:gd name="T113" fmla="*/ T112 w 1732"/>
                              <a:gd name="T114" fmla="+- 0 3771 2634"/>
                              <a:gd name="T115" fmla="*/ 3771 h 1202"/>
                              <a:gd name="T116" fmla="+- 0 5525 3876"/>
                              <a:gd name="T117" fmla="*/ T116 w 1732"/>
                              <a:gd name="T118" fmla="+- 0 3785 2634"/>
                              <a:gd name="T119" fmla="*/ 3785 h 1202"/>
                              <a:gd name="T120" fmla="+- 0 5590 3876"/>
                              <a:gd name="T121" fmla="*/ T120 w 1732"/>
                              <a:gd name="T122" fmla="+- 0 3704 2634"/>
                              <a:gd name="T123" fmla="*/ 3704 h 1202"/>
                              <a:gd name="T124" fmla="+- 0 5608 3876"/>
                              <a:gd name="T125" fmla="*/ T124 w 1732"/>
                              <a:gd name="T126" fmla="+- 0 2839 2634"/>
                              <a:gd name="T127" fmla="*/ 2839 h 1202"/>
                              <a:gd name="T128" fmla="+- 0 5586 3876"/>
                              <a:gd name="T129" fmla="*/ T128 w 1732"/>
                              <a:gd name="T130" fmla="+- 0 2753 2634"/>
                              <a:gd name="T131" fmla="*/ 2753 h 1202"/>
                              <a:gd name="T132" fmla="+- 0 5526 3876"/>
                              <a:gd name="T133" fmla="*/ T132 w 1732"/>
                              <a:gd name="T134" fmla="+- 0 2683 2634"/>
                              <a:gd name="T135" fmla="*/ 2683 h 1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732" h="1202">
                                <a:moveTo>
                                  <a:pt x="1525" y="0"/>
                                </a:moveTo>
                                <a:lnTo>
                                  <a:pt x="216" y="0"/>
                                </a:lnTo>
                                <a:lnTo>
                                  <a:pt x="141" y="13"/>
                                </a:lnTo>
                                <a:lnTo>
                                  <a:pt x="75" y="52"/>
                                </a:lnTo>
                                <a:lnTo>
                                  <a:pt x="27" y="111"/>
                                </a:lnTo>
                                <a:lnTo>
                                  <a:pt x="2" y="183"/>
                                </a:lnTo>
                                <a:lnTo>
                                  <a:pt x="1" y="194"/>
                                </a:lnTo>
                                <a:lnTo>
                                  <a:pt x="0" y="205"/>
                                </a:lnTo>
                                <a:lnTo>
                                  <a:pt x="0" y="996"/>
                                </a:lnTo>
                                <a:lnTo>
                                  <a:pt x="4" y="1028"/>
                                </a:lnTo>
                                <a:lnTo>
                                  <a:pt x="15" y="1064"/>
                                </a:lnTo>
                                <a:lnTo>
                                  <a:pt x="31" y="1096"/>
                                </a:lnTo>
                                <a:lnTo>
                                  <a:pt x="52" y="1125"/>
                                </a:lnTo>
                                <a:lnTo>
                                  <a:pt x="79" y="1152"/>
                                </a:lnTo>
                                <a:lnTo>
                                  <a:pt x="96" y="1164"/>
                                </a:lnTo>
                                <a:lnTo>
                                  <a:pt x="114" y="1175"/>
                                </a:lnTo>
                                <a:lnTo>
                                  <a:pt x="139" y="1186"/>
                                </a:lnTo>
                                <a:lnTo>
                                  <a:pt x="163" y="1194"/>
                                </a:lnTo>
                                <a:lnTo>
                                  <a:pt x="189" y="1199"/>
                                </a:lnTo>
                                <a:lnTo>
                                  <a:pt x="216" y="1201"/>
                                </a:lnTo>
                                <a:lnTo>
                                  <a:pt x="1516" y="1201"/>
                                </a:lnTo>
                                <a:lnTo>
                                  <a:pt x="1528" y="1200"/>
                                </a:lnTo>
                                <a:lnTo>
                                  <a:pt x="1538" y="1200"/>
                                </a:lnTo>
                                <a:lnTo>
                                  <a:pt x="1613" y="1177"/>
                                </a:lnTo>
                                <a:lnTo>
                                  <a:pt x="1649" y="1151"/>
                                </a:lnTo>
                                <a:lnTo>
                                  <a:pt x="216" y="1151"/>
                                </a:lnTo>
                                <a:lnTo>
                                  <a:pt x="158" y="1140"/>
                                </a:lnTo>
                                <a:lnTo>
                                  <a:pt x="107" y="1109"/>
                                </a:lnTo>
                                <a:lnTo>
                                  <a:pt x="70" y="1064"/>
                                </a:lnTo>
                                <a:lnTo>
                                  <a:pt x="52" y="1008"/>
                                </a:lnTo>
                                <a:lnTo>
                                  <a:pt x="50" y="1001"/>
                                </a:lnTo>
                                <a:lnTo>
                                  <a:pt x="49" y="991"/>
                                </a:lnTo>
                                <a:lnTo>
                                  <a:pt x="49" y="206"/>
                                </a:lnTo>
                                <a:lnTo>
                                  <a:pt x="53" y="182"/>
                                </a:lnTo>
                                <a:lnTo>
                                  <a:pt x="62" y="155"/>
                                </a:lnTo>
                                <a:lnTo>
                                  <a:pt x="74" y="129"/>
                                </a:lnTo>
                                <a:lnTo>
                                  <a:pt x="91" y="106"/>
                                </a:lnTo>
                                <a:lnTo>
                                  <a:pt x="112" y="86"/>
                                </a:lnTo>
                                <a:lnTo>
                                  <a:pt x="124" y="77"/>
                                </a:lnTo>
                                <a:lnTo>
                                  <a:pt x="157" y="60"/>
                                </a:lnTo>
                                <a:lnTo>
                                  <a:pt x="176" y="54"/>
                                </a:lnTo>
                                <a:lnTo>
                                  <a:pt x="196" y="50"/>
                                </a:lnTo>
                                <a:lnTo>
                                  <a:pt x="217" y="49"/>
                                </a:lnTo>
                                <a:lnTo>
                                  <a:pt x="1650" y="49"/>
                                </a:lnTo>
                                <a:lnTo>
                                  <a:pt x="1600" y="16"/>
                                </a:lnTo>
                                <a:lnTo>
                                  <a:pt x="1525" y="0"/>
                                </a:lnTo>
                                <a:close/>
                                <a:moveTo>
                                  <a:pt x="1650" y="49"/>
                                </a:moveTo>
                                <a:lnTo>
                                  <a:pt x="1524" y="49"/>
                                </a:lnTo>
                                <a:lnTo>
                                  <a:pt x="1532" y="50"/>
                                </a:lnTo>
                                <a:lnTo>
                                  <a:pt x="1590" y="67"/>
                                </a:lnTo>
                                <a:lnTo>
                                  <a:pt x="1637" y="101"/>
                                </a:lnTo>
                                <a:lnTo>
                                  <a:pt x="1668" y="150"/>
                                </a:lnTo>
                                <a:lnTo>
                                  <a:pt x="1682" y="207"/>
                                </a:lnTo>
                                <a:lnTo>
                                  <a:pt x="1682" y="995"/>
                                </a:lnTo>
                                <a:lnTo>
                                  <a:pt x="1681" y="1002"/>
                                </a:lnTo>
                                <a:lnTo>
                                  <a:pt x="1664" y="1059"/>
                                </a:lnTo>
                                <a:lnTo>
                                  <a:pt x="1629" y="1105"/>
                                </a:lnTo>
                                <a:lnTo>
                                  <a:pt x="1581" y="1137"/>
                                </a:lnTo>
                                <a:lnTo>
                                  <a:pt x="1523" y="1151"/>
                                </a:lnTo>
                                <a:lnTo>
                                  <a:pt x="1649" y="1151"/>
                                </a:lnTo>
                                <a:lnTo>
                                  <a:pt x="1673" y="1132"/>
                                </a:lnTo>
                                <a:lnTo>
                                  <a:pt x="1714" y="1070"/>
                                </a:lnTo>
                                <a:lnTo>
                                  <a:pt x="1732" y="995"/>
                                </a:lnTo>
                                <a:lnTo>
                                  <a:pt x="1732" y="205"/>
                                </a:lnTo>
                                <a:lnTo>
                                  <a:pt x="1730" y="193"/>
                                </a:lnTo>
                                <a:lnTo>
                                  <a:pt x="1710" y="119"/>
                                </a:lnTo>
                                <a:lnTo>
                                  <a:pt x="1664" y="58"/>
                                </a:lnTo>
                                <a:lnTo>
                                  <a:pt x="1650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8" y="1709"/>
                            <a:ext cx="434" cy="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8" name="AutoShape 123"/>
                        <wps:cNvSpPr>
                          <a:spLocks/>
                        </wps:cNvSpPr>
                        <wps:spPr bwMode="auto">
                          <a:xfrm>
                            <a:off x="4546" y="1680"/>
                            <a:ext cx="542" cy="1001"/>
                          </a:xfrm>
                          <a:custGeom>
                            <a:avLst/>
                            <a:gdLst>
                              <a:gd name="T0" fmla="+- 0 4817 4547"/>
                              <a:gd name="T1" fmla="*/ T0 w 542"/>
                              <a:gd name="T2" fmla="+- 0 2682 1681"/>
                              <a:gd name="T3" fmla="*/ 2682 h 1001"/>
                              <a:gd name="T4" fmla="+- 0 4817 4547"/>
                              <a:gd name="T5" fmla="*/ T4 w 542"/>
                              <a:gd name="T6" fmla="+- 0 2612 1681"/>
                              <a:gd name="T7" fmla="*/ 2612 h 1001"/>
                              <a:gd name="T8" fmla="+- 0 4625 4547"/>
                              <a:gd name="T9" fmla="*/ T8 w 542"/>
                              <a:gd name="T10" fmla="+- 0 2419 1681"/>
                              <a:gd name="T11" fmla="*/ 2419 h 1001"/>
                              <a:gd name="T12" fmla="+- 0 4817 4547"/>
                              <a:gd name="T13" fmla="*/ T12 w 542"/>
                              <a:gd name="T14" fmla="+- 0 2612 1681"/>
                              <a:gd name="T15" fmla="*/ 2612 h 1001"/>
                              <a:gd name="T16" fmla="+- 0 4817 4547"/>
                              <a:gd name="T17" fmla="*/ T16 w 542"/>
                              <a:gd name="T18" fmla="+- 0 2612 1681"/>
                              <a:gd name="T19" fmla="*/ 2612 h 1001"/>
                              <a:gd name="T20" fmla="+- 0 4835 4547"/>
                              <a:gd name="T21" fmla="*/ T20 w 542"/>
                              <a:gd name="T22" fmla="+- 0 2629 1681"/>
                              <a:gd name="T23" fmla="*/ 2629 h 1001"/>
                              <a:gd name="T24" fmla="+- 0 5027 4547"/>
                              <a:gd name="T25" fmla="*/ T24 w 542"/>
                              <a:gd name="T26" fmla="+- 0 2461 1681"/>
                              <a:gd name="T27" fmla="*/ 2461 h 1001"/>
                              <a:gd name="T28" fmla="+- 0 4607 4547"/>
                              <a:gd name="T29" fmla="*/ T28 w 542"/>
                              <a:gd name="T30" fmla="+- 0 2461 1681"/>
                              <a:gd name="T31" fmla="*/ 2461 h 1001"/>
                              <a:gd name="T32" fmla="+- 0 4687 4547"/>
                              <a:gd name="T33" fmla="*/ T32 w 542"/>
                              <a:gd name="T34" fmla="+- 0 2419 1681"/>
                              <a:gd name="T35" fmla="*/ 2419 h 1001"/>
                              <a:gd name="T36" fmla="+- 0 4738 4547"/>
                              <a:gd name="T37" fmla="*/ T36 w 542"/>
                              <a:gd name="T38" fmla="+- 0 2461 1681"/>
                              <a:gd name="T39" fmla="*/ 2461 h 1001"/>
                              <a:gd name="T40" fmla="+- 0 4687 4547"/>
                              <a:gd name="T41" fmla="*/ T40 w 542"/>
                              <a:gd name="T42" fmla="+- 0 2419 1681"/>
                              <a:gd name="T43" fmla="*/ 2419 h 1001"/>
                              <a:gd name="T44" fmla="+- 0 4897 4547"/>
                              <a:gd name="T45" fmla="*/ T44 w 542"/>
                              <a:gd name="T46" fmla="+- 0 2461 1681"/>
                              <a:gd name="T47" fmla="*/ 2461 h 1001"/>
                              <a:gd name="T48" fmla="+- 0 4948 4547"/>
                              <a:gd name="T49" fmla="*/ T48 w 542"/>
                              <a:gd name="T50" fmla="+- 0 2436 1681"/>
                              <a:gd name="T51" fmla="*/ 2436 h 1001"/>
                              <a:gd name="T52" fmla="+- 0 4948 4547"/>
                              <a:gd name="T53" fmla="*/ T52 w 542"/>
                              <a:gd name="T54" fmla="+- 0 1952 1681"/>
                              <a:gd name="T55" fmla="*/ 1952 h 1001"/>
                              <a:gd name="T56" fmla="+- 0 4992 4547"/>
                              <a:gd name="T57" fmla="*/ T56 w 542"/>
                              <a:gd name="T58" fmla="+- 0 1927 1681"/>
                              <a:gd name="T59" fmla="*/ 1927 h 1001"/>
                              <a:gd name="T60" fmla="+- 0 5010 4547"/>
                              <a:gd name="T61" fmla="*/ T60 w 542"/>
                              <a:gd name="T62" fmla="+- 0 2419 1681"/>
                              <a:gd name="T63" fmla="*/ 2419 h 1001"/>
                              <a:gd name="T64" fmla="+- 0 5081 4547"/>
                              <a:gd name="T65" fmla="*/ T64 w 542"/>
                              <a:gd name="T66" fmla="+- 0 2419 1681"/>
                              <a:gd name="T67" fmla="*/ 2419 h 1001"/>
                              <a:gd name="T68" fmla="+- 0 4712 4547"/>
                              <a:gd name="T69" fmla="*/ T68 w 542"/>
                              <a:gd name="T70" fmla="+- 0 2412 1681"/>
                              <a:gd name="T71" fmla="*/ 2412 h 1001"/>
                              <a:gd name="T72" fmla="+- 0 4712 4547"/>
                              <a:gd name="T73" fmla="*/ T72 w 542"/>
                              <a:gd name="T74" fmla="+- 0 1952 1681"/>
                              <a:gd name="T75" fmla="*/ 1952 h 1001"/>
                              <a:gd name="T76" fmla="+- 0 4712 4547"/>
                              <a:gd name="T77" fmla="*/ T76 w 542"/>
                              <a:gd name="T78" fmla="+- 0 2412 1681"/>
                              <a:gd name="T79" fmla="*/ 2412 h 1001"/>
                              <a:gd name="T80" fmla="+- 0 4738 4547"/>
                              <a:gd name="T81" fmla="*/ T80 w 542"/>
                              <a:gd name="T82" fmla="+- 0 2412 1681"/>
                              <a:gd name="T83" fmla="*/ 2412 h 1001"/>
                              <a:gd name="T84" fmla="+- 0 4948 4547"/>
                              <a:gd name="T85" fmla="*/ T84 w 542"/>
                              <a:gd name="T86" fmla="+- 0 2436 1681"/>
                              <a:gd name="T87" fmla="*/ 2436 h 1001"/>
                              <a:gd name="T88" fmla="+- 0 4948 4547"/>
                              <a:gd name="T89" fmla="*/ T88 w 542"/>
                              <a:gd name="T90" fmla="+- 0 2412 1681"/>
                              <a:gd name="T91" fmla="*/ 2412 h 1001"/>
                              <a:gd name="T92" fmla="+- 0 5010 4547"/>
                              <a:gd name="T93" fmla="*/ T92 w 542"/>
                              <a:gd name="T94" fmla="+- 0 2419 1681"/>
                              <a:gd name="T95" fmla="*/ 2419 h 1001"/>
                              <a:gd name="T96" fmla="+- 0 4817 4547"/>
                              <a:gd name="T97" fmla="*/ T96 w 542"/>
                              <a:gd name="T98" fmla="+- 0 1681 1681"/>
                              <a:gd name="T99" fmla="*/ 1681 h 1001"/>
                              <a:gd name="T100" fmla="+- 0 4687 4547"/>
                              <a:gd name="T101" fmla="*/ T100 w 542"/>
                              <a:gd name="T102" fmla="+- 0 1945 1681"/>
                              <a:gd name="T103" fmla="*/ 1945 h 1001"/>
                              <a:gd name="T104" fmla="+- 0 4668 4547"/>
                              <a:gd name="T105" fmla="*/ T104 w 542"/>
                              <a:gd name="T106" fmla="+- 0 1902 1681"/>
                              <a:gd name="T107" fmla="*/ 1902 h 1001"/>
                              <a:gd name="T108" fmla="+- 0 4871 4547"/>
                              <a:gd name="T109" fmla="*/ T108 w 542"/>
                              <a:gd name="T110" fmla="+- 0 1735 1681"/>
                              <a:gd name="T111" fmla="*/ 1735 h 1001"/>
                              <a:gd name="T112" fmla="+- 0 4687 4547"/>
                              <a:gd name="T113" fmla="*/ T112 w 542"/>
                              <a:gd name="T114" fmla="+- 0 1927 1681"/>
                              <a:gd name="T115" fmla="*/ 1927 h 1001"/>
                              <a:gd name="T116" fmla="+- 0 4738 4547"/>
                              <a:gd name="T117" fmla="*/ T116 w 542"/>
                              <a:gd name="T118" fmla="+- 0 1927 1681"/>
                              <a:gd name="T119" fmla="*/ 1927 h 1001"/>
                              <a:gd name="T120" fmla="+- 0 4948 4547"/>
                              <a:gd name="T121" fmla="*/ T120 w 542"/>
                              <a:gd name="T122" fmla="+- 0 1952 1681"/>
                              <a:gd name="T123" fmla="*/ 1952 h 1001"/>
                              <a:gd name="T124" fmla="+- 0 4948 4547"/>
                              <a:gd name="T125" fmla="*/ T124 w 542"/>
                              <a:gd name="T126" fmla="+- 0 1927 1681"/>
                              <a:gd name="T127" fmla="*/ 1927 h 1001"/>
                              <a:gd name="T128" fmla="+- 0 5081 4547"/>
                              <a:gd name="T129" fmla="*/ T128 w 542"/>
                              <a:gd name="T130" fmla="+- 0 1945 1681"/>
                              <a:gd name="T131" fmla="*/ 1945 h 1001"/>
                              <a:gd name="T132" fmla="+- 0 4668 4547"/>
                              <a:gd name="T133" fmla="*/ T132 w 542"/>
                              <a:gd name="T134" fmla="+- 0 1902 1681"/>
                              <a:gd name="T135" fmla="*/ 1902 h 1001"/>
                              <a:gd name="T136" fmla="+- 0 4668 4547"/>
                              <a:gd name="T137" fmla="*/ T136 w 542"/>
                              <a:gd name="T138" fmla="+- 0 1902 1681"/>
                              <a:gd name="T139" fmla="*/ 1902 h 1001"/>
                              <a:gd name="T140" fmla="+- 0 4625 4547"/>
                              <a:gd name="T141" fmla="*/ T140 w 542"/>
                              <a:gd name="T142" fmla="+- 0 1945 1681"/>
                              <a:gd name="T143" fmla="*/ 1945 h 1001"/>
                              <a:gd name="T144" fmla="+- 0 4738 4547"/>
                              <a:gd name="T145" fmla="*/ T144 w 542"/>
                              <a:gd name="T146" fmla="+- 0 1927 1681"/>
                              <a:gd name="T147" fmla="*/ 1927 h 1001"/>
                              <a:gd name="T148" fmla="+- 0 4835 4547"/>
                              <a:gd name="T149" fmla="*/ T148 w 542"/>
                              <a:gd name="T150" fmla="+- 0 1735 1681"/>
                              <a:gd name="T151" fmla="*/ 1735 h 1001"/>
                              <a:gd name="T152" fmla="+- 0 5027 4547"/>
                              <a:gd name="T153" fmla="*/ T152 w 542"/>
                              <a:gd name="T154" fmla="+- 0 1902 1681"/>
                              <a:gd name="T155" fmla="*/ 1902 h 1001"/>
                              <a:gd name="T156" fmla="+- 0 5038 4547"/>
                              <a:gd name="T157" fmla="*/ T156 w 542"/>
                              <a:gd name="T158" fmla="+- 0 1902 1681"/>
                              <a:gd name="T159" fmla="*/ 1902 h 1001"/>
                              <a:gd name="T160" fmla="+- 0 5081 4547"/>
                              <a:gd name="T161" fmla="*/ T160 w 542"/>
                              <a:gd name="T162" fmla="+- 0 1945 1681"/>
                              <a:gd name="T163" fmla="*/ 1945 h 1001"/>
                              <a:gd name="T164" fmla="+- 0 4800 4547"/>
                              <a:gd name="T165" fmla="*/ T164 w 542"/>
                              <a:gd name="T166" fmla="+- 0 1735 1681"/>
                              <a:gd name="T167" fmla="*/ 1735 h 10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42" h="1001">
                                <a:moveTo>
                                  <a:pt x="140" y="731"/>
                                </a:moveTo>
                                <a:lnTo>
                                  <a:pt x="0" y="731"/>
                                </a:lnTo>
                                <a:lnTo>
                                  <a:pt x="270" y="1001"/>
                                </a:lnTo>
                                <a:lnTo>
                                  <a:pt x="323" y="948"/>
                                </a:lnTo>
                                <a:lnTo>
                                  <a:pt x="253" y="948"/>
                                </a:lnTo>
                                <a:lnTo>
                                  <a:pt x="270" y="931"/>
                                </a:lnTo>
                                <a:lnTo>
                                  <a:pt x="120" y="780"/>
                                </a:lnTo>
                                <a:lnTo>
                                  <a:pt x="60" y="780"/>
                                </a:lnTo>
                                <a:lnTo>
                                  <a:pt x="78" y="738"/>
                                </a:lnTo>
                                <a:lnTo>
                                  <a:pt x="140" y="738"/>
                                </a:lnTo>
                                <a:lnTo>
                                  <a:pt x="140" y="731"/>
                                </a:lnTo>
                                <a:close/>
                                <a:moveTo>
                                  <a:pt x="270" y="931"/>
                                </a:moveTo>
                                <a:lnTo>
                                  <a:pt x="253" y="948"/>
                                </a:lnTo>
                                <a:lnTo>
                                  <a:pt x="288" y="948"/>
                                </a:lnTo>
                                <a:lnTo>
                                  <a:pt x="270" y="931"/>
                                </a:lnTo>
                                <a:close/>
                                <a:moveTo>
                                  <a:pt x="463" y="738"/>
                                </a:moveTo>
                                <a:lnTo>
                                  <a:pt x="270" y="931"/>
                                </a:lnTo>
                                <a:lnTo>
                                  <a:pt x="288" y="948"/>
                                </a:lnTo>
                                <a:lnTo>
                                  <a:pt x="323" y="948"/>
                                </a:lnTo>
                                <a:lnTo>
                                  <a:pt x="492" y="780"/>
                                </a:lnTo>
                                <a:lnTo>
                                  <a:pt x="480" y="780"/>
                                </a:lnTo>
                                <a:lnTo>
                                  <a:pt x="463" y="738"/>
                                </a:lnTo>
                                <a:close/>
                                <a:moveTo>
                                  <a:pt x="78" y="738"/>
                                </a:moveTo>
                                <a:lnTo>
                                  <a:pt x="60" y="780"/>
                                </a:lnTo>
                                <a:lnTo>
                                  <a:pt x="120" y="780"/>
                                </a:lnTo>
                                <a:lnTo>
                                  <a:pt x="78" y="738"/>
                                </a:lnTo>
                                <a:close/>
                                <a:moveTo>
                                  <a:pt x="140" y="738"/>
                                </a:moveTo>
                                <a:lnTo>
                                  <a:pt x="78" y="738"/>
                                </a:lnTo>
                                <a:lnTo>
                                  <a:pt x="120" y="780"/>
                                </a:lnTo>
                                <a:lnTo>
                                  <a:pt x="191" y="780"/>
                                </a:lnTo>
                                <a:lnTo>
                                  <a:pt x="191" y="755"/>
                                </a:lnTo>
                                <a:lnTo>
                                  <a:pt x="140" y="755"/>
                                </a:lnTo>
                                <a:lnTo>
                                  <a:pt x="140" y="738"/>
                                </a:lnTo>
                                <a:close/>
                                <a:moveTo>
                                  <a:pt x="420" y="221"/>
                                </a:moveTo>
                                <a:lnTo>
                                  <a:pt x="350" y="221"/>
                                </a:lnTo>
                                <a:lnTo>
                                  <a:pt x="350" y="780"/>
                                </a:lnTo>
                                <a:lnTo>
                                  <a:pt x="421" y="780"/>
                                </a:lnTo>
                                <a:lnTo>
                                  <a:pt x="446" y="755"/>
                                </a:lnTo>
                                <a:lnTo>
                                  <a:pt x="401" y="755"/>
                                </a:lnTo>
                                <a:lnTo>
                                  <a:pt x="375" y="731"/>
                                </a:lnTo>
                                <a:lnTo>
                                  <a:pt x="401" y="731"/>
                                </a:lnTo>
                                <a:lnTo>
                                  <a:pt x="401" y="271"/>
                                </a:lnTo>
                                <a:lnTo>
                                  <a:pt x="375" y="271"/>
                                </a:lnTo>
                                <a:lnTo>
                                  <a:pt x="401" y="246"/>
                                </a:lnTo>
                                <a:lnTo>
                                  <a:pt x="445" y="246"/>
                                </a:lnTo>
                                <a:lnTo>
                                  <a:pt x="420" y="221"/>
                                </a:lnTo>
                                <a:close/>
                                <a:moveTo>
                                  <a:pt x="534" y="738"/>
                                </a:moveTo>
                                <a:lnTo>
                                  <a:pt x="463" y="738"/>
                                </a:lnTo>
                                <a:lnTo>
                                  <a:pt x="480" y="780"/>
                                </a:lnTo>
                                <a:lnTo>
                                  <a:pt x="492" y="780"/>
                                </a:lnTo>
                                <a:lnTo>
                                  <a:pt x="534" y="738"/>
                                </a:lnTo>
                                <a:close/>
                                <a:moveTo>
                                  <a:pt x="140" y="246"/>
                                </a:moveTo>
                                <a:lnTo>
                                  <a:pt x="140" y="755"/>
                                </a:lnTo>
                                <a:lnTo>
                                  <a:pt x="165" y="731"/>
                                </a:lnTo>
                                <a:lnTo>
                                  <a:pt x="191" y="731"/>
                                </a:lnTo>
                                <a:lnTo>
                                  <a:pt x="191" y="271"/>
                                </a:lnTo>
                                <a:lnTo>
                                  <a:pt x="165" y="271"/>
                                </a:lnTo>
                                <a:lnTo>
                                  <a:pt x="140" y="246"/>
                                </a:lnTo>
                                <a:close/>
                                <a:moveTo>
                                  <a:pt x="191" y="731"/>
                                </a:moveTo>
                                <a:lnTo>
                                  <a:pt x="165" y="731"/>
                                </a:lnTo>
                                <a:lnTo>
                                  <a:pt x="140" y="755"/>
                                </a:lnTo>
                                <a:lnTo>
                                  <a:pt x="191" y="755"/>
                                </a:lnTo>
                                <a:lnTo>
                                  <a:pt x="191" y="731"/>
                                </a:lnTo>
                                <a:close/>
                                <a:moveTo>
                                  <a:pt x="401" y="731"/>
                                </a:moveTo>
                                <a:lnTo>
                                  <a:pt x="375" y="731"/>
                                </a:lnTo>
                                <a:lnTo>
                                  <a:pt x="401" y="755"/>
                                </a:lnTo>
                                <a:lnTo>
                                  <a:pt x="401" y="731"/>
                                </a:lnTo>
                                <a:close/>
                                <a:moveTo>
                                  <a:pt x="541" y="731"/>
                                </a:moveTo>
                                <a:lnTo>
                                  <a:pt x="401" y="731"/>
                                </a:lnTo>
                                <a:lnTo>
                                  <a:pt x="401" y="755"/>
                                </a:lnTo>
                                <a:lnTo>
                                  <a:pt x="446" y="755"/>
                                </a:lnTo>
                                <a:lnTo>
                                  <a:pt x="463" y="738"/>
                                </a:lnTo>
                                <a:lnTo>
                                  <a:pt x="534" y="738"/>
                                </a:lnTo>
                                <a:lnTo>
                                  <a:pt x="541" y="731"/>
                                </a:lnTo>
                                <a:close/>
                                <a:moveTo>
                                  <a:pt x="270" y="0"/>
                                </a:moveTo>
                                <a:lnTo>
                                  <a:pt x="0" y="271"/>
                                </a:lnTo>
                                <a:lnTo>
                                  <a:pt x="140" y="271"/>
                                </a:lnTo>
                                <a:lnTo>
                                  <a:pt x="140" y="264"/>
                                </a:lnTo>
                                <a:lnTo>
                                  <a:pt x="78" y="264"/>
                                </a:lnTo>
                                <a:lnTo>
                                  <a:pt x="60" y="221"/>
                                </a:lnTo>
                                <a:lnTo>
                                  <a:pt x="121" y="221"/>
                                </a:lnTo>
                                <a:lnTo>
                                  <a:pt x="270" y="71"/>
                                </a:lnTo>
                                <a:lnTo>
                                  <a:pt x="253" y="54"/>
                                </a:lnTo>
                                <a:lnTo>
                                  <a:pt x="324" y="54"/>
                                </a:lnTo>
                                <a:lnTo>
                                  <a:pt x="270" y="0"/>
                                </a:lnTo>
                                <a:close/>
                                <a:moveTo>
                                  <a:pt x="191" y="246"/>
                                </a:moveTo>
                                <a:lnTo>
                                  <a:pt x="140" y="246"/>
                                </a:lnTo>
                                <a:lnTo>
                                  <a:pt x="165" y="271"/>
                                </a:lnTo>
                                <a:lnTo>
                                  <a:pt x="191" y="271"/>
                                </a:lnTo>
                                <a:lnTo>
                                  <a:pt x="191" y="246"/>
                                </a:lnTo>
                                <a:close/>
                                <a:moveTo>
                                  <a:pt x="401" y="246"/>
                                </a:moveTo>
                                <a:lnTo>
                                  <a:pt x="375" y="271"/>
                                </a:lnTo>
                                <a:lnTo>
                                  <a:pt x="401" y="271"/>
                                </a:lnTo>
                                <a:lnTo>
                                  <a:pt x="401" y="246"/>
                                </a:lnTo>
                                <a:close/>
                                <a:moveTo>
                                  <a:pt x="445" y="246"/>
                                </a:moveTo>
                                <a:lnTo>
                                  <a:pt x="401" y="246"/>
                                </a:lnTo>
                                <a:lnTo>
                                  <a:pt x="401" y="271"/>
                                </a:lnTo>
                                <a:lnTo>
                                  <a:pt x="541" y="271"/>
                                </a:lnTo>
                                <a:lnTo>
                                  <a:pt x="534" y="264"/>
                                </a:lnTo>
                                <a:lnTo>
                                  <a:pt x="463" y="264"/>
                                </a:lnTo>
                                <a:lnTo>
                                  <a:pt x="445" y="246"/>
                                </a:lnTo>
                                <a:close/>
                                <a:moveTo>
                                  <a:pt x="121" y="221"/>
                                </a:moveTo>
                                <a:lnTo>
                                  <a:pt x="60" y="221"/>
                                </a:lnTo>
                                <a:lnTo>
                                  <a:pt x="78" y="264"/>
                                </a:lnTo>
                                <a:lnTo>
                                  <a:pt x="121" y="221"/>
                                </a:lnTo>
                                <a:close/>
                                <a:moveTo>
                                  <a:pt x="191" y="221"/>
                                </a:moveTo>
                                <a:lnTo>
                                  <a:pt x="121" y="221"/>
                                </a:lnTo>
                                <a:lnTo>
                                  <a:pt x="78" y="264"/>
                                </a:lnTo>
                                <a:lnTo>
                                  <a:pt x="140" y="264"/>
                                </a:lnTo>
                                <a:lnTo>
                                  <a:pt x="140" y="246"/>
                                </a:lnTo>
                                <a:lnTo>
                                  <a:pt x="191" y="246"/>
                                </a:lnTo>
                                <a:lnTo>
                                  <a:pt x="191" y="221"/>
                                </a:lnTo>
                                <a:close/>
                                <a:moveTo>
                                  <a:pt x="324" y="54"/>
                                </a:moveTo>
                                <a:lnTo>
                                  <a:pt x="288" y="54"/>
                                </a:lnTo>
                                <a:lnTo>
                                  <a:pt x="270" y="71"/>
                                </a:lnTo>
                                <a:lnTo>
                                  <a:pt x="463" y="264"/>
                                </a:lnTo>
                                <a:lnTo>
                                  <a:pt x="480" y="221"/>
                                </a:lnTo>
                                <a:lnTo>
                                  <a:pt x="491" y="221"/>
                                </a:lnTo>
                                <a:lnTo>
                                  <a:pt x="324" y="54"/>
                                </a:lnTo>
                                <a:close/>
                                <a:moveTo>
                                  <a:pt x="491" y="221"/>
                                </a:moveTo>
                                <a:lnTo>
                                  <a:pt x="480" y="221"/>
                                </a:lnTo>
                                <a:lnTo>
                                  <a:pt x="463" y="264"/>
                                </a:lnTo>
                                <a:lnTo>
                                  <a:pt x="534" y="264"/>
                                </a:lnTo>
                                <a:lnTo>
                                  <a:pt x="491" y="221"/>
                                </a:lnTo>
                                <a:close/>
                                <a:moveTo>
                                  <a:pt x="288" y="54"/>
                                </a:moveTo>
                                <a:lnTo>
                                  <a:pt x="253" y="54"/>
                                </a:lnTo>
                                <a:lnTo>
                                  <a:pt x="270" y="71"/>
                                </a:lnTo>
                                <a:lnTo>
                                  <a:pt x="288" y="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0" y="3803"/>
                            <a:ext cx="591" cy="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0" name="AutoShape 125"/>
                        <wps:cNvSpPr>
                          <a:spLocks/>
                        </wps:cNvSpPr>
                        <wps:spPr bwMode="auto">
                          <a:xfrm>
                            <a:off x="4477" y="3784"/>
                            <a:ext cx="680" cy="906"/>
                          </a:xfrm>
                          <a:custGeom>
                            <a:avLst/>
                            <a:gdLst>
                              <a:gd name="T0" fmla="+- 0 4477 4477"/>
                              <a:gd name="T1" fmla="*/ T0 w 680"/>
                              <a:gd name="T2" fmla="+- 0 4274 3785"/>
                              <a:gd name="T3" fmla="*/ 4274 h 906"/>
                              <a:gd name="T4" fmla="+- 0 4862 4477"/>
                              <a:gd name="T5" fmla="*/ T4 w 680"/>
                              <a:gd name="T6" fmla="+- 0 4635 3785"/>
                              <a:gd name="T7" fmla="*/ 4635 h 906"/>
                              <a:gd name="T8" fmla="+- 0 4817 4477"/>
                              <a:gd name="T9" fmla="*/ T8 w 680"/>
                              <a:gd name="T10" fmla="+- 0 4612 3785"/>
                              <a:gd name="T11" fmla="*/ 4612 h 906"/>
                              <a:gd name="T12" fmla="+- 0 4530 4477"/>
                              <a:gd name="T13" fmla="*/ T12 w 680"/>
                              <a:gd name="T14" fmla="+- 0 4323 3785"/>
                              <a:gd name="T15" fmla="*/ 4323 h 906"/>
                              <a:gd name="T16" fmla="+- 0 4687 4477"/>
                              <a:gd name="T17" fmla="*/ T16 w 680"/>
                              <a:gd name="T18" fmla="+- 0 4283 3785"/>
                              <a:gd name="T19" fmla="*/ 4283 h 906"/>
                              <a:gd name="T20" fmla="+- 0 4817 4477"/>
                              <a:gd name="T21" fmla="*/ T20 w 680"/>
                              <a:gd name="T22" fmla="+- 0 4612 3785"/>
                              <a:gd name="T23" fmla="*/ 4612 h 906"/>
                              <a:gd name="T24" fmla="+- 0 4836 4477"/>
                              <a:gd name="T25" fmla="*/ T24 w 680"/>
                              <a:gd name="T26" fmla="+- 0 4635 3785"/>
                              <a:gd name="T27" fmla="*/ 4635 h 906"/>
                              <a:gd name="T28" fmla="+- 0 5084 4477"/>
                              <a:gd name="T29" fmla="*/ T28 w 680"/>
                              <a:gd name="T30" fmla="+- 0 4283 3785"/>
                              <a:gd name="T31" fmla="*/ 4283 h 906"/>
                              <a:gd name="T32" fmla="+- 0 4836 4477"/>
                              <a:gd name="T33" fmla="*/ T32 w 680"/>
                              <a:gd name="T34" fmla="+- 0 4635 3785"/>
                              <a:gd name="T35" fmla="*/ 4635 h 906"/>
                              <a:gd name="T36" fmla="+- 0 5116 4477"/>
                              <a:gd name="T37" fmla="*/ T36 w 680"/>
                              <a:gd name="T38" fmla="+- 0 4323 3785"/>
                              <a:gd name="T39" fmla="*/ 4323 h 906"/>
                              <a:gd name="T40" fmla="+- 0 5084 4477"/>
                              <a:gd name="T41" fmla="*/ T40 w 680"/>
                              <a:gd name="T42" fmla="+- 0 4283 3785"/>
                              <a:gd name="T43" fmla="*/ 4283 h 906"/>
                              <a:gd name="T44" fmla="+- 0 4530 4477"/>
                              <a:gd name="T45" fmla="*/ T44 w 680"/>
                              <a:gd name="T46" fmla="+- 0 4323 3785"/>
                              <a:gd name="T47" fmla="*/ 4323 h 906"/>
                              <a:gd name="T48" fmla="+- 0 4549 4477"/>
                              <a:gd name="T49" fmla="*/ T48 w 680"/>
                              <a:gd name="T50" fmla="+- 0 4283 3785"/>
                              <a:gd name="T51" fmla="*/ 4283 h 906"/>
                              <a:gd name="T52" fmla="+- 0 4549 4477"/>
                              <a:gd name="T53" fmla="*/ T52 w 680"/>
                              <a:gd name="T54" fmla="+- 0 4283 3785"/>
                              <a:gd name="T55" fmla="*/ 4283 h 906"/>
                              <a:gd name="T56" fmla="+- 0 4738 4477"/>
                              <a:gd name="T57" fmla="*/ T56 w 680"/>
                              <a:gd name="T58" fmla="+- 0 4323 3785"/>
                              <a:gd name="T59" fmla="*/ 4323 h 906"/>
                              <a:gd name="T60" fmla="+- 0 4687 4477"/>
                              <a:gd name="T61" fmla="*/ T60 w 680"/>
                              <a:gd name="T62" fmla="+- 0 4298 3785"/>
                              <a:gd name="T63" fmla="*/ 4298 h 906"/>
                              <a:gd name="T64" fmla="+- 0 4897 4477"/>
                              <a:gd name="T65" fmla="*/ T64 w 680"/>
                              <a:gd name="T66" fmla="+- 0 3810 3785"/>
                              <a:gd name="T67" fmla="*/ 3810 h 906"/>
                              <a:gd name="T68" fmla="+- 0 5051 4477"/>
                              <a:gd name="T69" fmla="*/ T68 w 680"/>
                              <a:gd name="T70" fmla="+- 0 4323 3785"/>
                              <a:gd name="T71" fmla="*/ 4323 h 906"/>
                              <a:gd name="T72" fmla="+- 0 4946 4477"/>
                              <a:gd name="T73" fmla="*/ T72 w 680"/>
                              <a:gd name="T74" fmla="+- 0 4298 3785"/>
                              <a:gd name="T75" fmla="*/ 4298 h 906"/>
                              <a:gd name="T76" fmla="+- 0 4946 4477"/>
                              <a:gd name="T77" fmla="*/ T76 w 680"/>
                              <a:gd name="T78" fmla="+- 0 4274 3785"/>
                              <a:gd name="T79" fmla="*/ 4274 h 906"/>
                              <a:gd name="T80" fmla="+- 0 4921 4477"/>
                              <a:gd name="T81" fmla="*/ T80 w 680"/>
                              <a:gd name="T82" fmla="+- 0 3834 3785"/>
                              <a:gd name="T83" fmla="*/ 3834 h 906"/>
                              <a:gd name="T84" fmla="+- 0 5150 4477"/>
                              <a:gd name="T85" fmla="*/ T84 w 680"/>
                              <a:gd name="T86" fmla="+- 0 4283 3785"/>
                              <a:gd name="T87" fmla="*/ 4283 h 906"/>
                              <a:gd name="T88" fmla="+- 0 5104 4477"/>
                              <a:gd name="T89" fmla="*/ T88 w 680"/>
                              <a:gd name="T90" fmla="+- 0 4323 3785"/>
                              <a:gd name="T91" fmla="*/ 4323 h 906"/>
                              <a:gd name="T92" fmla="+- 0 5150 4477"/>
                              <a:gd name="T93" fmla="*/ T92 w 680"/>
                              <a:gd name="T94" fmla="+- 0 4283 3785"/>
                              <a:gd name="T95" fmla="*/ 4283 h 906"/>
                              <a:gd name="T96" fmla="+- 0 4687 4477"/>
                              <a:gd name="T97" fmla="*/ T96 w 680"/>
                              <a:gd name="T98" fmla="+- 0 3785 3785"/>
                              <a:gd name="T99" fmla="*/ 3785 h 906"/>
                              <a:gd name="T100" fmla="+- 0 4712 4477"/>
                              <a:gd name="T101" fmla="*/ T100 w 680"/>
                              <a:gd name="T102" fmla="+- 0 4274 3785"/>
                              <a:gd name="T103" fmla="*/ 4274 h 906"/>
                              <a:gd name="T104" fmla="+- 0 4738 4477"/>
                              <a:gd name="T105" fmla="*/ T104 w 680"/>
                              <a:gd name="T106" fmla="+- 0 3834 3785"/>
                              <a:gd name="T107" fmla="*/ 3834 h 906"/>
                              <a:gd name="T108" fmla="+- 0 4738 4477"/>
                              <a:gd name="T109" fmla="*/ T108 w 680"/>
                              <a:gd name="T110" fmla="+- 0 3810 3785"/>
                              <a:gd name="T111" fmla="*/ 3810 h 906"/>
                              <a:gd name="T112" fmla="+- 0 4946 4477"/>
                              <a:gd name="T113" fmla="*/ T112 w 680"/>
                              <a:gd name="T114" fmla="+- 0 3785 3785"/>
                              <a:gd name="T115" fmla="*/ 3785 h 906"/>
                              <a:gd name="T116" fmla="+- 0 4712 4477"/>
                              <a:gd name="T117" fmla="*/ T116 w 680"/>
                              <a:gd name="T118" fmla="+- 0 4274 3785"/>
                              <a:gd name="T119" fmla="*/ 4274 h 906"/>
                              <a:gd name="T120" fmla="+- 0 4738 4477"/>
                              <a:gd name="T121" fmla="*/ T120 w 680"/>
                              <a:gd name="T122" fmla="+- 0 4298 3785"/>
                              <a:gd name="T123" fmla="*/ 4298 h 906"/>
                              <a:gd name="T124" fmla="+- 0 4946 4477"/>
                              <a:gd name="T125" fmla="*/ T124 w 680"/>
                              <a:gd name="T126" fmla="+- 0 4274 3785"/>
                              <a:gd name="T127" fmla="*/ 4274 h 906"/>
                              <a:gd name="T128" fmla="+- 0 4946 4477"/>
                              <a:gd name="T129" fmla="*/ T128 w 680"/>
                              <a:gd name="T130" fmla="+- 0 4298 3785"/>
                              <a:gd name="T131" fmla="*/ 4298 h 906"/>
                              <a:gd name="T132" fmla="+- 0 5156 4477"/>
                              <a:gd name="T133" fmla="*/ T132 w 680"/>
                              <a:gd name="T134" fmla="+- 0 4274 3785"/>
                              <a:gd name="T135" fmla="*/ 4274 h 906"/>
                              <a:gd name="T136" fmla="+- 0 4946 4477"/>
                              <a:gd name="T137" fmla="*/ T136 w 680"/>
                              <a:gd name="T138" fmla="+- 0 4298 3785"/>
                              <a:gd name="T139" fmla="*/ 4298 h 906"/>
                              <a:gd name="T140" fmla="+- 0 5084 4477"/>
                              <a:gd name="T141" fmla="*/ T140 w 680"/>
                              <a:gd name="T142" fmla="+- 0 4283 3785"/>
                              <a:gd name="T143" fmla="*/ 4283 h 906"/>
                              <a:gd name="T144" fmla="+- 0 5156 4477"/>
                              <a:gd name="T145" fmla="*/ T144 w 680"/>
                              <a:gd name="T146" fmla="+- 0 4274 3785"/>
                              <a:gd name="T147" fmla="*/ 4274 h 906"/>
                              <a:gd name="T148" fmla="+- 0 4712 4477"/>
                              <a:gd name="T149" fmla="*/ T148 w 680"/>
                              <a:gd name="T150" fmla="+- 0 3834 3785"/>
                              <a:gd name="T151" fmla="*/ 3834 h 906"/>
                              <a:gd name="T152" fmla="+- 0 4738 4477"/>
                              <a:gd name="T153" fmla="*/ T152 w 680"/>
                              <a:gd name="T154" fmla="+- 0 3810 3785"/>
                              <a:gd name="T155" fmla="*/ 3810 h 906"/>
                              <a:gd name="T156" fmla="+- 0 4738 4477"/>
                              <a:gd name="T157" fmla="*/ T156 w 680"/>
                              <a:gd name="T158" fmla="+- 0 3810 3785"/>
                              <a:gd name="T159" fmla="*/ 3810 h 906"/>
                              <a:gd name="T160" fmla="+- 0 4897 4477"/>
                              <a:gd name="T161" fmla="*/ T160 w 680"/>
                              <a:gd name="T162" fmla="+- 0 3834 3785"/>
                              <a:gd name="T163" fmla="*/ 3834 h 906"/>
                              <a:gd name="T164" fmla="+- 0 4946 4477"/>
                              <a:gd name="T165" fmla="*/ T164 w 680"/>
                              <a:gd name="T166" fmla="+- 0 3810 3785"/>
                              <a:gd name="T167" fmla="*/ 3810 h 906"/>
                              <a:gd name="T168" fmla="+- 0 4921 4477"/>
                              <a:gd name="T169" fmla="*/ T168 w 680"/>
                              <a:gd name="T170" fmla="+- 0 3834 3785"/>
                              <a:gd name="T171" fmla="*/ 3834 h 906"/>
                              <a:gd name="T172" fmla="+- 0 4946 4477"/>
                              <a:gd name="T173" fmla="*/ T172 w 680"/>
                              <a:gd name="T174" fmla="+- 0 3810 3785"/>
                              <a:gd name="T175" fmla="*/ 3810 h 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680" h="906">
                                <a:moveTo>
                                  <a:pt x="210" y="489"/>
                                </a:moveTo>
                                <a:lnTo>
                                  <a:pt x="0" y="489"/>
                                </a:lnTo>
                                <a:lnTo>
                                  <a:pt x="340" y="906"/>
                                </a:lnTo>
                                <a:lnTo>
                                  <a:pt x="385" y="850"/>
                                </a:lnTo>
                                <a:lnTo>
                                  <a:pt x="321" y="850"/>
                                </a:lnTo>
                                <a:lnTo>
                                  <a:pt x="340" y="827"/>
                                </a:lnTo>
                                <a:lnTo>
                                  <a:pt x="105" y="538"/>
                                </a:lnTo>
                                <a:lnTo>
                                  <a:pt x="53" y="538"/>
                                </a:lnTo>
                                <a:lnTo>
                                  <a:pt x="72" y="498"/>
                                </a:lnTo>
                                <a:lnTo>
                                  <a:pt x="210" y="498"/>
                                </a:lnTo>
                                <a:lnTo>
                                  <a:pt x="210" y="489"/>
                                </a:lnTo>
                                <a:close/>
                                <a:moveTo>
                                  <a:pt x="340" y="827"/>
                                </a:moveTo>
                                <a:lnTo>
                                  <a:pt x="321" y="850"/>
                                </a:lnTo>
                                <a:lnTo>
                                  <a:pt x="359" y="850"/>
                                </a:lnTo>
                                <a:lnTo>
                                  <a:pt x="340" y="827"/>
                                </a:lnTo>
                                <a:close/>
                                <a:moveTo>
                                  <a:pt x="607" y="498"/>
                                </a:moveTo>
                                <a:lnTo>
                                  <a:pt x="340" y="827"/>
                                </a:lnTo>
                                <a:lnTo>
                                  <a:pt x="359" y="850"/>
                                </a:lnTo>
                                <a:lnTo>
                                  <a:pt x="385" y="850"/>
                                </a:lnTo>
                                <a:lnTo>
                                  <a:pt x="639" y="538"/>
                                </a:lnTo>
                                <a:lnTo>
                                  <a:pt x="627" y="538"/>
                                </a:lnTo>
                                <a:lnTo>
                                  <a:pt x="607" y="498"/>
                                </a:lnTo>
                                <a:close/>
                                <a:moveTo>
                                  <a:pt x="72" y="498"/>
                                </a:moveTo>
                                <a:lnTo>
                                  <a:pt x="53" y="538"/>
                                </a:lnTo>
                                <a:lnTo>
                                  <a:pt x="105" y="538"/>
                                </a:lnTo>
                                <a:lnTo>
                                  <a:pt x="72" y="498"/>
                                </a:lnTo>
                                <a:close/>
                                <a:moveTo>
                                  <a:pt x="210" y="498"/>
                                </a:moveTo>
                                <a:lnTo>
                                  <a:pt x="72" y="498"/>
                                </a:lnTo>
                                <a:lnTo>
                                  <a:pt x="105" y="538"/>
                                </a:lnTo>
                                <a:lnTo>
                                  <a:pt x="261" y="538"/>
                                </a:lnTo>
                                <a:lnTo>
                                  <a:pt x="261" y="513"/>
                                </a:lnTo>
                                <a:lnTo>
                                  <a:pt x="210" y="513"/>
                                </a:lnTo>
                                <a:lnTo>
                                  <a:pt x="210" y="498"/>
                                </a:lnTo>
                                <a:close/>
                                <a:moveTo>
                                  <a:pt x="420" y="25"/>
                                </a:moveTo>
                                <a:lnTo>
                                  <a:pt x="420" y="538"/>
                                </a:lnTo>
                                <a:lnTo>
                                  <a:pt x="574" y="538"/>
                                </a:lnTo>
                                <a:lnTo>
                                  <a:pt x="595" y="513"/>
                                </a:lnTo>
                                <a:lnTo>
                                  <a:pt x="469" y="513"/>
                                </a:lnTo>
                                <a:lnTo>
                                  <a:pt x="444" y="489"/>
                                </a:lnTo>
                                <a:lnTo>
                                  <a:pt x="469" y="489"/>
                                </a:lnTo>
                                <a:lnTo>
                                  <a:pt x="469" y="49"/>
                                </a:lnTo>
                                <a:lnTo>
                                  <a:pt x="444" y="49"/>
                                </a:lnTo>
                                <a:lnTo>
                                  <a:pt x="420" y="25"/>
                                </a:lnTo>
                                <a:close/>
                                <a:moveTo>
                                  <a:pt x="673" y="498"/>
                                </a:moveTo>
                                <a:lnTo>
                                  <a:pt x="607" y="498"/>
                                </a:lnTo>
                                <a:lnTo>
                                  <a:pt x="627" y="538"/>
                                </a:lnTo>
                                <a:lnTo>
                                  <a:pt x="639" y="538"/>
                                </a:lnTo>
                                <a:lnTo>
                                  <a:pt x="673" y="498"/>
                                </a:lnTo>
                                <a:close/>
                                <a:moveTo>
                                  <a:pt x="469" y="0"/>
                                </a:moveTo>
                                <a:lnTo>
                                  <a:pt x="210" y="0"/>
                                </a:lnTo>
                                <a:lnTo>
                                  <a:pt x="210" y="513"/>
                                </a:lnTo>
                                <a:lnTo>
                                  <a:pt x="235" y="489"/>
                                </a:lnTo>
                                <a:lnTo>
                                  <a:pt x="261" y="489"/>
                                </a:lnTo>
                                <a:lnTo>
                                  <a:pt x="261" y="49"/>
                                </a:lnTo>
                                <a:lnTo>
                                  <a:pt x="235" y="49"/>
                                </a:lnTo>
                                <a:lnTo>
                                  <a:pt x="261" y="25"/>
                                </a:lnTo>
                                <a:lnTo>
                                  <a:pt x="469" y="25"/>
                                </a:lnTo>
                                <a:lnTo>
                                  <a:pt x="469" y="0"/>
                                </a:lnTo>
                                <a:close/>
                                <a:moveTo>
                                  <a:pt x="261" y="489"/>
                                </a:moveTo>
                                <a:lnTo>
                                  <a:pt x="235" y="489"/>
                                </a:lnTo>
                                <a:lnTo>
                                  <a:pt x="210" y="513"/>
                                </a:lnTo>
                                <a:lnTo>
                                  <a:pt x="261" y="513"/>
                                </a:lnTo>
                                <a:lnTo>
                                  <a:pt x="261" y="489"/>
                                </a:lnTo>
                                <a:close/>
                                <a:moveTo>
                                  <a:pt x="469" y="489"/>
                                </a:moveTo>
                                <a:lnTo>
                                  <a:pt x="444" y="489"/>
                                </a:lnTo>
                                <a:lnTo>
                                  <a:pt x="469" y="513"/>
                                </a:lnTo>
                                <a:lnTo>
                                  <a:pt x="469" y="489"/>
                                </a:lnTo>
                                <a:close/>
                                <a:moveTo>
                                  <a:pt x="679" y="489"/>
                                </a:moveTo>
                                <a:lnTo>
                                  <a:pt x="469" y="489"/>
                                </a:lnTo>
                                <a:lnTo>
                                  <a:pt x="469" y="513"/>
                                </a:lnTo>
                                <a:lnTo>
                                  <a:pt x="595" y="513"/>
                                </a:lnTo>
                                <a:lnTo>
                                  <a:pt x="607" y="498"/>
                                </a:lnTo>
                                <a:lnTo>
                                  <a:pt x="673" y="498"/>
                                </a:lnTo>
                                <a:lnTo>
                                  <a:pt x="679" y="489"/>
                                </a:lnTo>
                                <a:close/>
                                <a:moveTo>
                                  <a:pt x="261" y="25"/>
                                </a:moveTo>
                                <a:lnTo>
                                  <a:pt x="235" y="49"/>
                                </a:lnTo>
                                <a:lnTo>
                                  <a:pt x="261" y="49"/>
                                </a:lnTo>
                                <a:lnTo>
                                  <a:pt x="261" y="25"/>
                                </a:lnTo>
                                <a:close/>
                                <a:moveTo>
                                  <a:pt x="420" y="25"/>
                                </a:moveTo>
                                <a:lnTo>
                                  <a:pt x="261" y="25"/>
                                </a:lnTo>
                                <a:lnTo>
                                  <a:pt x="261" y="49"/>
                                </a:lnTo>
                                <a:lnTo>
                                  <a:pt x="420" y="49"/>
                                </a:lnTo>
                                <a:lnTo>
                                  <a:pt x="420" y="25"/>
                                </a:lnTo>
                                <a:close/>
                                <a:moveTo>
                                  <a:pt x="469" y="25"/>
                                </a:moveTo>
                                <a:lnTo>
                                  <a:pt x="420" y="25"/>
                                </a:lnTo>
                                <a:lnTo>
                                  <a:pt x="444" y="49"/>
                                </a:lnTo>
                                <a:lnTo>
                                  <a:pt x="469" y="49"/>
                                </a:lnTo>
                                <a:lnTo>
                                  <a:pt x="469" y="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5" y="1702"/>
                            <a:ext cx="879" cy="1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2" name="AutoShape 127"/>
                        <wps:cNvSpPr>
                          <a:spLocks/>
                        </wps:cNvSpPr>
                        <wps:spPr bwMode="auto">
                          <a:xfrm>
                            <a:off x="7656" y="1684"/>
                            <a:ext cx="916" cy="1670"/>
                          </a:xfrm>
                          <a:custGeom>
                            <a:avLst/>
                            <a:gdLst>
                              <a:gd name="T0" fmla="+- 0 7824 7656"/>
                              <a:gd name="T1" fmla="*/ T0 w 916"/>
                              <a:gd name="T2" fmla="+- 0 1685 1685"/>
                              <a:gd name="T3" fmla="*/ 1685 h 1670"/>
                              <a:gd name="T4" fmla="+- 0 7724 7656"/>
                              <a:gd name="T5" fmla="*/ T4 w 916"/>
                              <a:gd name="T6" fmla="+- 0 1718 1685"/>
                              <a:gd name="T7" fmla="*/ 1718 h 1670"/>
                              <a:gd name="T8" fmla="+- 0 7663 7656"/>
                              <a:gd name="T9" fmla="*/ T8 w 916"/>
                              <a:gd name="T10" fmla="+- 0 1805 1685"/>
                              <a:gd name="T11" fmla="*/ 1805 h 1670"/>
                              <a:gd name="T12" fmla="+- 0 7656 7656"/>
                              <a:gd name="T13" fmla="*/ T12 w 916"/>
                              <a:gd name="T14" fmla="+- 0 1838 1685"/>
                              <a:gd name="T15" fmla="*/ 1838 h 1670"/>
                              <a:gd name="T16" fmla="+- 0 7660 7656"/>
                              <a:gd name="T17" fmla="*/ T16 w 916"/>
                              <a:gd name="T18" fmla="+- 0 3221 1685"/>
                              <a:gd name="T19" fmla="*/ 3221 h 1670"/>
                              <a:gd name="T20" fmla="+- 0 7669 7656"/>
                              <a:gd name="T21" fmla="*/ T20 w 916"/>
                              <a:gd name="T22" fmla="+- 0 3252 1685"/>
                              <a:gd name="T23" fmla="*/ 3252 h 1670"/>
                              <a:gd name="T24" fmla="+- 0 7690 7656"/>
                              <a:gd name="T25" fmla="*/ T24 w 916"/>
                              <a:gd name="T26" fmla="+- 0 3287 1685"/>
                              <a:gd name="T27" fmla="*/ 3287 h 1670"/>
                              <a:gd name="T28" fmla="+- 0 7718 7656"/>
                              <a:gd name="T29" fmla="*/ T28 w 916"/>
                              <a:gd name="T30" fmla="+- 0 3317 1685"/>
                              <a:gd name="T31" fmla="*/ 3317 h 1670"/>
                              <a:gd name="T32" fmla="+- 0 7745 7656"/>
                              <a:gd name="T33" fmla="*/ T32 w 916"/>
                              <a:gd name="T34" fmla="+- 0 3335 1685"/>
                              <a:gd name="T35" fmla="*/ 3335 h 1670"/>
                              <a:gd name="T36" fmla="+- 0 7784 7656"/>
                              <a:gd name="T37" fmla="*/ T36 w 916"/>
                              <a:gd name="T38" fmla="+- 0 3349 1685"/>
                              <a:gd name="T39" fmla="*/ 3349 h 1670"/>
                              <a:gd name="T40" fmla="+- 0 7825 7656"/>
                              <a:gd name="T41" fmla="*/ T40 w 916"/>
                              <a:gd name="T42" fmla="+- 0 3354 1685"/>
                              <a:gd name="T43" fmla="*/ 3354 h 1670"/>
                              <a:gd name="T44" fmla="+- 0 8437 7656"/>
                              <a:gd name="T45" fmla="*/ T44 w 916"/>
                              <a:gd name="T46" fmla="+- 0 3350 1685"/>
                              <a:gd name="T47" fmla="*/ 3350 h 1670"/>
                              <a:gd name="T48" fmla="+- 0 8521 7656"/>
                              <a:gd name="T49" fmla="*/ T48 w 916"/>
                              <a:gd name="T50" fmla="+- 0 3305 1685"/>
                              <a:gd name="T51" fmla="*/ 3305 h 1670"/>
                              <a:gd name="T52" fmla="+- 0 7787 7656"/>
                              <a:gd name="T53" fmla="*/ T52 w 916"/>
                              <a:gd name="T54" fmla="+- 0 3298 1685"/>
                              <a:gd name="T55" fmla="*/ 3298 h 1670"/>
                              <a:gd name="T56" fmla="+- 0 7727 7656"/>
                              <a:gd name="T57" fmla="*/ T56 w 916"/>
                              <a:gd name="T58" fmla="+- 0 3253 1685"/>
                              <a:gd name="T59" fmla="*/ 3253 h 1670"/>
                              <a:gd name="T60" fmla="+- 0 7708 7656"/>
                              <a:gd name="T61" fmla="*/ T60 w 916"/>
                              <a:gd name="T62" fmla="+- 0 3207 1685"/>
                              <a:gd name="T63" fmla="*/ 3207 h 1670"/>
                              <a:gd name="T64" fmla="+- 0 7705 7656"/>
                              <a:gd name="T65" fmla="*/ T64 w 916"/>
                              <a:gd name="T66" fmla="+- 0 3185 1685"/>
                              <a:gd name="T67" fmla="*/ 3185 h 1670"/>
                              <a:gd name="T68" fmla="+- 0 7706 7656"/>
                              <a:gd name="T69" fmla="*/ T68 w 916"/>
                              <a:gd name="T70" fmla="+- 0 1841 1685"/>
                              <a:gd name="T71" fmla="*/ 1841 h 1670"/>
                              <a:gd name="T72" fmla="+- 0 7715 7656"/>
                              <a:gd name="T73" fmla="*/ T72 w 916"/>
                              <a:gd name="T74" fmla="+- 0 1806 1685"/>
                              <a:gd name="T75" fmla="*/ 1806 h 1670"/>
                              <a:gd name="T76" fmla="+- 0 7730 7656"/>
                              <a:gd name="T77" fmla="*/ T76 w 916"/>
                              <a:gd name="T78" fmla="+- 0 1782 1685"/>
                              <a:gd name="T79" fmla="*/ 1782 h 1670"/>
                              <a:gd name="T80" fmla="+- 0 7750 7656"/>
                              <a:gd name="T81" fmla="*/ T80 w 916"/>
                              <a:gd name="T82" fmla="+- 0 1761 1685"/>
                              <a:gd name="T83" fmla="*/ 1761 h 1670"/>
                              <a:gd name="T84" fmla="+- 0 7769 7656"/>
                              <a:gd name="T85" fmla="*/ T84 w 916"/>
                              <a:gd name="T86" fmla="+- 0 1748 1685"/>
                              <a:gd name="T87" fmla="*/ 1748 h 1670"/>
                              <a:gd name="T88" fmla="+- 0 7797 7656"/>
                              <a:gd name="T89" fmla="*/ T88 w 916"/>
                              <a:gd name="T90" fmla="+- 0 1738 1685"/>
                              <a:gd name="T91" fmla="*/ 1738 h 1670"/>
                              <a:gd name="T92" fmla="+- 0 7826 7656"/>
                              <a:gd name="T93" fmla="*/ T92 w 916"/>
                              <a:gd name="T94" fmla="+- 0 1734 1685"/>
                              <a:gd name="T95" fmla="*/ 1734 h 1670"/>
                              <a:gd name="T96" fmla="+- 0 8515 7656"/>
                              <a:gd name="T97" fmla="*/ T96 w 916"/>
                              <a:gd name="T98" fmla="+- 0 1727 1685"/>
                              <a:gd name="T99" fmla="*/ 1727 h 1670"/>
                              <a:gd name="T100" fmla="+- 0 8418 7656"/>
                              <a:gd name="T101" fmla="*/ T100 w 916"/>
                              <a:gd name="T102" fmla="+- 0 1685 1685"/>
                              <a:gd name="T103" fmla="*/ 1685 h 1670"/>
                              <a:gd name="T104" fmla="+- 0 8402 7656"/>
                              <a:gd name="T105" fmla="*/ T104 w 916"/>
                              <a:gd name="T106" fmla="+- 0 1734 1685"/>
                              <a:gd name="T107" fmla="*/ 1734 h 1670"/>
                              <a:gd name="T108" fmla="+- 0 8428 7656"/>
                              <a:gd name="T109" fmla="*/ T108 w 916"/>
                              <a:gd name="T110" fmla="+- 0 1737 1685"/>
                              <a:gd name="T111" fmla="*/ 1737 h 1670"/>
                              <a:gd name="T112" fmla="+- 0 8492 7656"/>
                              <a:gd name="T113" fmla="*/ T112 w 916"/>
                              <a:gd name="T114" fmla="+- 0 1774 1685"/>
                              <a:gd name="T115" fmla="*/ 1774 h 1670"/>
                              <a:gd name="T116" fmla="+- 0 8521 7656"/>
                              <a:gd name="T117" fmla="*/ T116 w 916"/>
                              <a:gd name="T118" fmla="+- 0 1843 1685"/>
                              <a:gd name="T119" fmla="*/ 1843 h 1670"/>
                              <a:gd name="T120" fmla="+- 0 8522 7656"/>
                              <a:gd name="T121" fmla="*/ T120 w 916"/>
                              <a:gd name="T122" fmla="+- 0 3185 1685"/>
                              <a:gd name="T123" fmla="*/ 3185 h 1670"/>
                              <a:gd name="T124" fmla="+- 0 8519 7656"/>
                              <a:gd name="T125" fmla="*/ T124 w 916"/>
                              <a:gd name="T126" fmla="+- 0 3210 1685"/>
                              <a:gd name="T127" fmla="*/ 3210 h 1670"/>
                              <a:gd name="T128" fmla="+- 0 8482 7656"/>
                              <a:gd name="T129" fmla="*/ T128 w 916"/>
                              <a:gd name="T130" fmla="+- 0 3274 1685"/>
                              <a:gd name="T131" fmla="*/ 3274 h 1670"/>
                              <a:gd name="T132" fmla="+- 0 8413 7656"/>
                              <a:gd name="T133" fmla="*/ T132 w 916"/>
                              <a:gd name="T134" fmla="+- 0 3303 1685"/>
                              <a:gd name="T135" fmla="*/ 3303 h 1670"/>
                              <a:gd name="T136" fmla="+- 0 8521 7656"/>
                              <a:gd name="T137" fmla="*/ T136 w 916"/>
                              <a:gd name="T138" fmla="+- 0 3305 1685"/>
                              <a:gd name="T139" fmla="*/ 3305 h 1670"/>
                              <a:gd name="T140" fmla="+- 0 8558 7656"/>
                              <a:gd name="T141" fmla="*/ T140 w 916"/>
                              <a:gd name="T142" fmla="+- 0 3253 1685"/>
                              <a:gd name="T143" fmla="*/ 3253 h 1670"/>
                              <a:gd name="T144" fmla="+- 0 8572 7656"/>
                              <a:gd name="T145" fmla="*/ T144 w 916"/>
                              <a:gd name="T146" fmla="+- 0 1853 1685"/>
                              <a:gd name="T147" fmla="*/ 1853 h 1670"/>
                              <a:gd name="T148" fmla="+- 0 8568 7656"/>
                              <a:gd name="T149" fmla="*/ T148 w 916"/>
                              <a:gd name="T150" fmla="+- 0 1819 1685"/>
                              <a:gd name="T151" fmla="*/ 1819 h 1670"/>
                              <a:gd name="T152" fmla="+- 0 8521 7656"/>
                              <a:gd name="T153" fmla="*/ T152 w 916"/>
                              <a:gd name="T154" fmla="+- 0 1734 1685"/>
                              <a:gd name="T155" fmla="*/ 1734 h 1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916" h="1670">
                                <a:moveTo>
                                  <a:pt x="762" y="0"/>
                                </a:moveTo>
                                <a:lnTo>
                                  <a:pt x="168" y="0"/>
                                </a:lnTo>
                                <a:lnTo>
                                  <a:pt x="115" y="8"/>
                                </a:lnTo>
                                <a:lnTo>
                                  <a:pt x="68" y="33"/>
                                </a:lnTo>
                                <a:lnTo>
                                  <a:pt x="30" y="71"/>
                                </a:lnTo>
                                <a:lnTo>
                                  <a:pt x="7" y="120"/>
                                </a:lnTo>
                                <a:lnTo>
                                  <a:pt x="2" y="136"/>
                                </a:lnTo>
                                <a:lnTo>
                                  <a:pt x="0" y="153"/>
                                </a:lnTo>
                                <a:lnTo>
                                  <a:pt x="0" y="1519"/>
                                </a:lnTo>
                                <a:lnTo>
                                  <a:pt x="4" y="1536"/>
                                </a:lnTo>
                                <a:lnTo>
                                  <a:pt x="7" y="1551"/>
                                </a:lnTo>
                                <a:lnTo>
                                  <a:pt x="13" y="1567"/>
                                </a:lnTo>
                                <a:lnTo>
                                  <a:pt x="22" y="1584"/>
                                </a:lnTo>
                                <a:lnTo>
                                  <a:pt x="34" y="1602"/>
                                </a:lnTo>
                                <a:lnTo>
                                  <a:pt x="48" y="1618"/>
                                </a:lnTo>
                                <a:lnTo>
                                  <a:pt x="62" y="1632"/>
                                </a:lnTo>
                                <a:lnTo>
                                  <a:pt x="76" y="1641"/>
                                </a:lnTo>
                                <a:lnTo>
                                  <a:pt x="89" y="1650"/>
                                </a:lnTo>
                                <a:lnTo>
                                  <a:pt x="107" y="1657"/>
                                </a:lnTo>
                                <a:lnTo>
                                  <a:pt x="128" y="1664"/>
                                </a:lnTo>
                                <a:lnTo>
                                  <a:pt x="150" y="1668"/>
                                </a:lnTo>
                                <a:lnTo>
                                  <a:pt x="169" y="1669"/>
                                </a:lnTo>
                                <a:lnTo>
                                  <a:pt x="764" y="1669"/>
                                </a:lnTo>
                                <a:lnTo>
                                  <a:pt x="781" y="1665"/>
                                </a:lnTo>
                                <a:lnTo>
                                  <a:pt x="831" y="1647"/>
                                </a:lnTo>
                                <a:lnTo>
                                  <a:pt x="865" y="1620"/>
                                </a:lnTo>
                                <a:lnTo>
                                  <a:pt x="169" y="1620"/>
                                </a:lnTo>
                                <a:lnTo>
                                  <a:pt x="131" y="1613"/>
                                </a:lnTo>
                                <a:lnTo>
                                  <a:pt x="98" y="1596"/>
                                </a:lnTo>
                                <a:lnTo>
                                  <a:pt x="71" y="1568"/>
                                </a:lnTo>
                                <a:lnTo>
                                  <a:pt x="54" y="1534"/>
                                </a:lnTo>
                                <a:lnTo>
                                  <a:pt x="52" y="1522"/>
                                </a:lnTo>
                                <a:lnTo>
                                  <a:pt x="50" y="1512"/>
                                </a:lnTo>
                                <a:lnTo>
                                  <a:pt x="49" y="1500"/>
                                </a:lnTo>
                                <a:lnTo>
                                  <a:pt x="49" y="168"/>
                                </a:lnTo>
                                <a:lnTo>
                                  <a:pt x="50" y="156"/>
                                </a:lnTo>
                                <a:lnTo>
                                  <a:pt x="55" y="132"/>
                                </a:lnTo>
                                <a:lnTo>
                                  <a:pt x="59" y="121"/>
                                </a:lnTo>
                                <a:lnTo>
                                  <a:pt x="66" y="109"/>
                                </a:lnTo>
                                <a:lnTo>
                                  <a:pt x="74" y="97"/>
                                </a:lnTo>
                                <a:lnTo>
                                  <a:pt x="83" y="86"/>
                                </a:lnTo>
                                <a:lnTo>
                                  <a:pt x="94" y="76"/>
                                </a:lnTo>
                                <a:lnTo>
                                  <a:pt x="103" y="69"/>
                                </a:lnTo>
                                <a:lnTo>
                                  <a:pt x="113" y="63"/>
                                </a:lnTo>
                                <a:lnTo>
                                  <a:pt x="128" y="57"/>
                                </a:lnTo>
                                <a:lnTo>
                                  <a:pt x="141" y="53"/>
                                </a:lnTo>
                                <a:lnTo>
                                  <a:pt x="154" y="50"/>
                                </a:lnTo>
                                <a:lnTo>
                                  <a:pt x="170" y="49"/>
                                </a:lnTo>
                                <a:lnTo>
                                  <a:pt x="865" y="49"/>
                                </a:lnTo>
                                <a:lnTo>
                                  <a:pt x="859" y="42"/>
                                </a:lnTo>
                                <a:lnTo>
                                  <a:pt x="814" y="13"/>
                                </a:lnTo>
                                <a:lnTo>
                                  <a:pt x="762" y="0"/>
                                </a:lnTo>
                                <a:close/>
                                <a:moveTo>
                                  <a:pt x="865" y="49"/>
                                </a:moveTo>
                                <a:lnTo>
                                  <a:pt x="746" y="49"/>
                                </a:lnTo>
                                <a:lnTo>
                                  <a:pt x="760" y="50"/>
                                </a:lnTo>
                                <a:lnTo>
                                  <a:pt x="772" y="52"/>
                                </a:lnTo>
                                <a:lnTo>
                                  <a:pt x="807" y="66"/>
                                </a:lnTo>
                                <a:lnTo>
                                  <a:pt x="836" y="89"/>
                                </a:lnTo>
                                <a:lnTo>
                                  <a:pt x="856" y="121"/>
                                </a:lnTo>
                                <a:lnTo>
                                  <a:pt x="865" y="158"/>
                                </a:lnTo>
                                <a:lnTo>
                                  <a:pt x="866" y="169"/>
                                </a:lnTo>
                                <a:lnTo>
                                  <a:pt x="866" y="1500"/>
                                </a:lnTo>
                                <a:lnTo>
                                  <a:pt x="865" y="1514"/>
                                </a:lnTo>
                                <a:lnTo>
                                  <a:pt x="863" y="1525"/>
                                </a:lnTo>
                                <a:lnTo>
                                  <a:pt x="850" y="1560"/>
                                </a:lnTo>
                                <a:lnTo>
                                  <a:pt x="826" y="1589"/>
                                </a:lnTo>
                                <a:lnTo>
                                  <a:pt x="793" y="1610"/>
                                </a:lnTo>
                                <a:lnTo>
                                  <a:pt x="757" y="1618"/>
                                </a:lnTo>
                                <a:lnTo>
                                  <a:pt x="745" y="1620"/>
                                </a:lnTo>
                                <a:lnTo>
                                  <a:pt x="865" y="1620"/>
                                </a:lnTo>
                                <a:lnTo>
                                  <a:pt x="873" y="1613"/>
                                </a:lnTo>
                                <a:lnTo>
                                  <a:pt x="902" y="1568"/>
                                </a:lnTo>
                                <a:lnTo>
                                  <a:pt x="916" y="1516"/>
                                </a:lnTo>
                                <a:lnTo>
                                  <a:pt x="916" y="168"/>
                                </a:lnTo>
                                <a:lnTo>
                                  <a:pt x="914" y="151"/>
                                </a:lnTo>
                                <a:lnTo>
                                  <a:pt x="912" y="134"/>
                                </a:lnTo>
                                <a:lnTo>
                                  <a:pt x="893" y="83"/>
                                </a:lnTo>
                                <a:lnTo>
                                  <a:pt x="865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9" y="2147"/>
                            <a:ext cx="1370" cy="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4" name="AutoShape 129"/>
                        <wps:cNvSpPr>
                          <a:spLocks/>
                        </wps:cNvSpPr>
                        <wps:spPr bwMode="auto">
                          <a:xfrm>
                            <a:off x="8521" y="2132"/>
                            <a:ext cx="1458" cy="943"/>
                          </a:xfrm>
                          <a:custGeom>
                            <a:avLst/>
                            <a:gdLst>
                              <a:gd name="T0" fmla="+- 0 8669 8521"/>
                              <a:gd name="T1" fmla="*/ T0 w 1407"/>
                              <a:gd name="T2" fmla="+- 0 2132 2132"/>
                              <a:gd name="T3" fmla="*/ 2132 h 789"/>
                              <a:gd name="T4" fmla="+- 0 8582 8521"/>
                              <a:gd name="T5" fmla="*/ T4 w 1407"/>
                              <a:gd name="T6" fmla="+- 0 2161 2132"/>
                              <a:gd name="T7" fmla="*/ 2161 h 789"/>
                              <a:gd name="T8" fmla="+- 0 8528 8521"/>
                              <a:gd name="T9" fmla="*/ T8 w 1407"/>
                              <a:gd name="T10" fmla="+- 0 2237 2132"/>
                              <a:gd name="T11" fmla="*/ 2237 h 789"/>
                              <a:gd name="T12" fmla="+- 0 8522 8521"/>
                              <a:gd name="T13" fmla="*/ T12 w 1407"/>
                              <a:gd name="T14" fmla="+- 0 2267 2132"/>
                              <a:gd name="T15" fmla="*/ 2267 h 789"/>
                              <a:gd name="T16" fmla="+- 0 8521 8521"/>
                              <a:gd name="T17" fmla="*/ T16 w 1407"/>
                              <a:gd name="T18" fmla="+- 0 2773 2132"/>
                              <a:gd name="T19" fmla="*/ 2773 h 789"/>
                              <a:gd name="T20" fmla="+- 0 8525 8521"/>
                              <a:gd name="T21" fmla="*/ T20 w 1407"/>
                              <a:gd name="T22" fmla="+- 0 2803 2132"/>
                              <a:gd name="T23" fmla="*/ 2803 h 789"/>
                              <a:gd name="T24" fmla="+- 0 8534 8521"/>
                              <a:gd name="T25" fmla="*/ T24 w 1407"/>
                              <a:gd name="T26" fmla="+- 0 2831 2132"/>
                              <a:gd name="T27" fmla="*/ 2831 h 789"/>
                              <a:gd name="T28" fmla="+- 0 8551 8521"/>
                              <a:gd name="T29" fmla="*/ T28 w 1407"/>
                              <a:gd name="T30" fmla="+- 0 2862 2132"/>
                              <a:gd name="T31" fmla="*/ 2862 h 789"/>
                              <a:gd name="T32" fmla="+- 0 8576 8521"/>
                              <a:gd name="T33" fmla="*/ T32 w 1407"/>
                              <a:gd name="T34" fmla="+- 0 2887 2132"/>
                              <a:gd name="T35" fmla="*/ 2887 h 789"/>
                              <a:gd name="T36" fmla="+- 0 8600 8521"/>
                              <a:gd name="T37" fmla="*/ T36 w 1407"/>
                              <a:gd name="T38" fmla="+- 0 2903 2132"/>
                              <a:gd name="T39" fmla="*/ 2903 h 789"/>
                              <a:gd name="T40" fmla="+- 0 8634 8521"/>
                              <a:gd name="T41" fmla="*/ T40 w 1407"/>
                              <a:gd name="T42" fmla="+- 0 2915 2132"/>
                              <a:gd name="T43" fmla="*/ 2915 h 789"/>
                              <a:gd name="T44" fmla="+- 0 8670 8521"/>
                              <a:gd name="T45" fmla="*/ T44 w 1407"/>
                              <a:gd name="T46" fmla="+- 0 2921 2132"/>
                              <a:gd name="T47" fmla="*/ 2921 h 789"/>
                              <a:gd name="T48" fmla="+- 0 9796 8521"/>
                              <a:gd name="T49" fmla="*/ T48 w 1407"/>
                              <a:gd name="T50" fmla="+- 0 2919 2132"/>
                              <a:gd name="T51" fmla="*/ 2919 h 789"/>
                              <a:gd name="T52" fmla="+- 0 9855 8521"/>
                              <a:gd name="T53" fmla="*/ T52 w 1407"/>
                              <a:gd name="T54" fmla="+- 0 2900 2132"/>
                              <a:gd name="T55" fmla="*/ 2900 h 789"/>
                              <a:gd name="T56" fmla="+- 0 9891 8521"/>
                              <a:gd name="T57" fmla="*/ T56 w 1407"/>
                              <a:gd name="T58" fmla="+- 0 2870 2132"/>
                              <a:gd name="T59" fmla="*/ 2870 h 789"/>
                              <a:gd name="T60" fmla="+- 0 8639 8521"/>
                              <a:gd name="T61" fmla="*/ T60 w 1407"/>
                              <a:gd name="T62" fmla="+- 0 2865 2132"/>
                              <a:gd name="T63" fmla="*/ 2865 h 789"/>
                              <a:gd name="T64" fmla="+- 0 8589 8521"/>
                              <a:gd name="T65" fmla="*/ T64 w 1407"/>
                              <a:gd name="T66" fmla="+- 0 2829 2132"/>
                              <a:gd name="T67" fmla="*/ 2829 h 789"/>
                              <a:gd name="T68" fmla="+- 0 8573 8521"/>
                              <a:gd name="T69" fmla="*/ T68 w 1407"/>
                              <a:gd name="T70" fmla="+- 0 2791 2132"/>
                              <a:gd name="T71" fmla="*/ 2791 h 789"/>
                              <a:gd name="T72" fmla="+- 0 8572 8521"/>
                              <a:gd name="T73" fmla="*/ T72 w 1407"/>
                              <a:gd name="T74" fmla="+- 0 2279 2132"/>
                              <a:gd name="T75" fmla="*/ 2279 h 789"/>
                              <a:gd name="T76" fmla="+- 0 8574 8521"/>
                              <a:gd name="T77" fmla="*/ T76 w 1407"/>
                              <a:gd name="T78" fmla="+- 0 2259 2132"/>
                              <a:gd name="T79" fmla="*/ 2259 h 789"/>
                              <a:gd name="T80" fmla="+- 0 8580 8521"/>
                              <a:gd name="T81" fmla="*/ T80 w 1407"/>
                              <a:gd name="T82" fmla="+- 0 2240 2132"/>
                              <a:gd name="T83" fmla="*/ 2240 h 789"/>
                              <a:gd name="T84" fmla="+- 0 8592 8521"/>
                              <a:gd name="T85" fmla="*/ T84 w 1407"/>
                              <a:gd name="T86" fmla="+- 0 2220 2132"/>
                              <a:gd name="T87" fmla="*/ 2220 h 789"/>
                              <a:gd name="T88" fmla="+- 0 8609 8521"/>
                              <a:gd name="T89" fmla="*/ T88 w 1407"/>
                              <a:gd name="T90" fmla="+- 0 2203 2132"/>
                              <a:gd name="T91" fmla="*/ 2203 h 789"/>
                              <a:gd name="T92" fmla="+- 0 8633 8521"/>
                              <a:gd name="T93" fmla="*/ T92 w 1407"/>
                              <a:gd name="T94" fmla="+- 0 2189 2132"/>
                              <a:gd name="T95" fmla="*/ 2189 h 789"/>
                              <a:gd name="T96" fmla="+- 0 8651 8521"/>
                              <a:gd name="T97" fmla="*/ T96 w 1407"/>
                              <a:gd name="T98" fmla="+- 0 2184 2132"/>
                              <a:gd name="T99" fmla="*/ 2184 h 789"/>
                              <a:gd name="T100" fmla="+- 0 8671 8521"/>
                              <a:gd name="T101" fmla="*/ T100 w 1407"/>
                              <a:gd name="T102" fmla="+- 0 2181 2132"/>
                              <a:gd name="T103" fmla="*/ 2181 h 789"/>
                              <a:gd name="T104" fmla="+- 0 9878 8521"/>
                              <a:gd name="T105" fmla="*/ T104 w 1407"/>
                              <a:gd name="T106" fmla="+- 0 2169 2132"/>
                              <a:gd name="T107" fmla="*/ 2169 h 789"/>
                              <a:gd name="T108" fmla="+- 0 9793 8521"/>
                              <a:gd name="T109" fmla="*/ T108 w 1407"/>
                              <a:gd name="T110" fmla="+- 0 2132 2132"/>
                              <a:gd name="T111" fmla="*/ 2132 h 789"/>
                              <a:gd name="T112" fmla="+- 0 9780 8521"/>
                              <a:gd name="T113" fmla="*/ T112 w 1407"/>
                              <a:gd name="T114" fmla="+- 0 2181 2132"/>
                              <a:gd name="T115" fmla="*/ 2181 h 789"/>
                              <a:gd name="T116" fmla="+- 0 9800 8521"/>
                              <a:gd name="T117" fmla="*/ T116 w 1407"/>
                              <a:gd name="T118" fmla="+- 0 2184 2132"/>
                              <a:gd name="T119" fmla="*/ 2184 h 789"/>
                              <a:gd name="T120" fmla="+- 0 9853 8521"/>
                              <a:gd name="T121" fmla="*/ T120 w 1407"/>
                              <a:gd name="T122" fmla="+- 0 2215 2132"/>
                              <a:gd name="T123" fmla="*/ 2215 h 789"/>
                              <a:gd name="T124" fmla="+- 0 9877 8521"/>
                              <a:gd name="T125" fmla="*/ T124 w 1407"/>
                              <a:gd name="T126" fmla="+- 0 2271 2132"/>
                              <a:gd name="T127" fmla="*/ 2271 h 789"/>
                              <a:gd name="T128" fmla="+- 0 9878 8521"/>
                              <a:gd name="T129" fmla="*/ T128 w 1407"/>
                              <a:gd name="T130" fmla="+- 0 2773 2132"/>
                              <a:gd name="T131" fmla="*/ 2773 h 789"/>
                              <a:gd name="T132" fmla="+- 0 9876 8521"/>
                              <a:gd name="T133" fmla="*/ T132 w 1407"/>
                              <a:gd name="T134" fmla="+- 0 2793 2132"/>
                              <a:gd name="T135" fmla="*/ 2793 h 789"/>
                              <a:gd name="T136" fmla="+- 0 9845 8521"/>
                              <a:gd name="T137" fmla="*/ T136 w 1407"/>
                              <a:gd name="T138" fmla="+- 0 2846 2132"/>
                              <a:gd name="T139" fmla="*/ 2846 h 789"/>
                              <a:gd name="T140" fmla="+- 0 9788 8521"/>
                              <a:gd name="T141" fmla="*/ T140 w 1407"/>
                              <a:gd name="T142" fmla="+- 0 2870 2132"/>
                              <a:gd name="T143" fmla="*/ 2870 h 789"/>
                              <a:gd name="T144" fmla="+- 0 9915 8521"/>
                              <a:gd name="T145" fmla="*/ T144 w 1407"/>
                              <a:gd name="T146" fmla="+- 0 2832 2132"/>
                              <a:gd name="T147" fmla="*/ 2832 h 789"/>
                              <a:gd name="T148" fmla="+- 0 9928 8521"/>
                              <a:gd name="T149" fmla="*/ T148 w 1407"/>
                              <a:gd name="T150" fmla="+- 0 2279 2132"/>
                              <a:gd name="T151" fmla="*/ 2279 h 789"/>
                              <a:gd name="T152" fmla="+- 0 9924 8521"/>
                              <a:gd name="T153" fmla="*/ T152 w 1407"/>
                              <a:gd name="T154" fmla="+- 0 2249 2132"/>
                              <a:gd name="T155" fmla="*/ 2249 h 789"/>
                              <a:gd name="T156" fmla="+- 0 9888 8521"/>
                              <a:gd name="T157" fmla="*/ T156 w 1407"/>
                              <a:gd name="T158" fmla="+- 0 2181 2132"/>
                              <a:gd name="T159" fmla="*/ 2181 h 7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407" h="789">
                                <a:moveTo>
                                  <a:pt x="1272" y="0"/>
                                </a:moveTo>
                                <a:lnTo>
                                  <a:pt x="148" y="0"/>
                                </a:lnTo>
                                <a:lnTo>
                                  <a:pt x="102" y="7"/>
                                </a:lnTo>
                                <a:lnTo>
                                  <a:pt x="61" y="29"/>
                                </a:lnTo>
                                <a:lnTo>
                                  <a:pt x="28" y="62"/>
                                </a:lnTo>
                                <a:lnTo>
                                  <a:pt x="7" y="105"/>
                                </a:lnTo>
                                <a:lnTo>
                                  <a:pt x="4" y="119"/>
                                </a:lnTo>
                                <a:lnTo>
                                  <a:pt x="1" y="135"/>
                                </a:lnTo>
                                <a:lnTo>
                                  <a:pt x="0" y="147"/>
                                </a:lnTo>
                                <a:lnTo>
                                  <a:pt x="0" y="641"/>
                                </a:lnTo>
                                <a:lnTo>
                                  <a:pt x="1" y="657"/>
                                </a:lnTo>
                                <a:lnTo>
                                  <a:pt x="4" y="671"/>
                                </a:lnTo>
                                <a:lnTo>
                                  <a:pt x="7" y="685"/>
                                </a:lnTo>
                                <a:lnTo>
                                  <a:pt x="13" y="699"/>
                                </a:lnTo>
                                <a:lnTo>
                                  <a:pt x="21" y="715"/>
                                </a:lnTo>
                                <a:lnTo>
                                  <a:pt x="30" y="730"/>
                                </a:lnTo>
                                <a:lnTo>
                                  <a:pt x="42" y="743"/>
                                </a:lnTo>
                                <a:lnTo>
                                  <a:pt x="55" y="755"/>
                                </a:lnTo>
                                <a:lnTo>
                                  <a:pt x="67" y="763"/>
                                </a:lnTo>
                                <a:lnTo>
                                  <a:pt x="79" y="771"/>
                                </a:lnTo>
                                <a:lnTo>
                                  <a:pt x="96" y="778"/>
                                </a:lnTo>
                                <a:lnTo>
                                  <a:pt x="113" y="783"/>
                                </a:lnTo>
                                <a:lnTo>
                                  <a:pt x="131" y="787"/>
                                </a:lnTo>
                                <a:lnTo>
                                  <a:pt x="149" y="789"/>
                                </a:lnTo>
                                <a:lnTo>
                                  <a:pt x="1260" y="789"/>
                                </a:lnTo>
                                <a:lnTo>
                                  <a:pt x="1275" y="787"/>
                                </a:lnTo>
                                <a:lnTo>
                                  <a:pt x="1290" y="785"/>
                                </a:lnTo>
                                <a:lnTo>
                                  <a:pt x="1334" y="768"/>
                                </a:lnTo>
                                <a:lnTo>
                                  <a:pt x="1370" y="739"/>
                                </a:lnTo>
                                <a:lnTo>
                                  <a:pt x="1370" y="738"/>
                                </a:lnTo>
                                <a:lnTo>
                                  <a:pt x="149" y="738"/>
                                </a:lnTo>
                                <a:lnTo>
                                  <a:pt x="118" y="733"/>
                                </a:lnTo>
                                <a:lnTo>
                                  <a:pt x="90" y="719"/>
                                </a:lnTo>
                                <a:lnTo>
                                  <a:pt x="68" y="697"/>
                                </a:lnTo>
                                <a:lnTo>
                                  <a:pt x="54" y="669"/>
                                </a:lnTo>
                                <a:lnTo>
                                  <a:pt x="52" y="659"/>
                                </a:lnTo>
                                <a:lnTo>
                                  <a:pt x="51" y="649"/>
                                </a:lnTo>
                                <a:lnTo>
                                  <a:pt x="51" y="147"/>
                                </a:lnTo>
                                <a:lnTo>
                                  <a:pt x="52" y="137"/>
                                </a:lnTo>
                                <a:lnTo>
                                  <a:pt x="53" y="127"/>
                                </a:lnTo>
                                <a:lnTo>
                                  <a:pt x="55" y="118"/>
                                </a:lnTo>
                                <a:lnTo>
                                  <a:pt x="59" y="108"/>
                                </a:lnTo>
                                <a:lnTo>
                                  <a:pt x="64" y="98"/>
                                </a:lnTo>
                                <a:lnTo>
                                  <a:pt x="71" y="88"/>
                                </a:lnTo>
                                <a:lnTo>
                                  <a:pt x="79" y="79"/>
                                </a:lnTo>
                                <a:lnTo>
                                  <a:pt x="88" y="71"/>
                                </a:lnTo>
                                <a:lnTo>
                                  <a:pt x="95" y="66"/>
                                </a:lnTo>
                                <a:lnTo>
                                  <a:pt x="112" y="57"/>
                                </a:lnTo>
                                <a:lnTo>
                                  <a:pt x="121" y="54"/>
                                </a:lnTo>
                                <a:lnTo>
                                  <a:pt x="130" y="52"/>
                                </a:lnTo>
                                <a:lnTo>
                                  <a:pt x="141" y="51"/>
                                </a:lnTo>
                                <a:lnTo>
                                  <a:pt x="150" y="49"/>
                                </a:lnTo>
                                <a:lnTo>
                                  <a:pt x="1367" y="49"/>
                                </a:lnTo>
                                <a:lnTo>
                                  <a:pt x="1357" y="37"/>
                                </a:lnTo>
                                <a:lnTo>
                                  <a:pt x="1318" y="12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367" y="49"/>
                                </a:moveTo>
                                <a:lnTo>
                                  <a:pt x="1259" y="49"/>
                                </a:lnTo>
                                <a:lnTo>
                                  <a:pt x="1270" y="51"/>
                                </a:lnTo>
                                <a:lnTo>
                                  <a:pt x="1279" y="52"/>
                                </a:lnTo>
                                <a:lnTo>
                                  <a:pt x="1308" y="63"/>
                                </a:lnTo>
                                <a:lnTo>
                                  <a:pt x="1332" y="83"/>
                                </a:lnTo>
                                <a:lnTo>
                                  <a:pt x="1349" y="109"/>
                                </a:lnTo>
                                <a:lnTo>
                                  <a:pt x="1356" y="139"/>
                                </a:lnTo>
                                <a:lnTo>
                                  <a:pt x="1357" y="147"/>
                                </a:lnTo>
                                <a:lnTo>
                                  <a:pt x="1357" y="641"/>
                                </a:lnTo>
                                <a:lnTo>
                                  <a:pt x="1356" y="652"/>
                                </a:lnTo>
                                <a:lnTo>
                                  <a:pt x="1355" y="661"/>
                                </a:lnTo>
                                <a:lnTo>
                                  <a:pt x="1343" y="690"/>
                                </a:lnTo>
                                <a:lnTo>
                                  <a:pt x="1324" y="714"/>
                                </a:lnTo>
                                <a:lnTo>
                                  <a:pt x="1298" y="731"/>
                                </a:lnTo>
                                <a:lnTo>
                                  <a:pt x="1267" y="738"/>
                                </a:lnTo>
                                <a:lnTo>
                                  <a:pt x="1370" y="738"/>
                                </a:lnTo>
                                <a:lnTo>
                                  <a:pt x="1394" y="700"/>
                                </a:lnTo>
                                <a:lnTo>
                                  <a:pt x="1407" y="654"/>
                                </a:lnTo>
                                <a:lnTo>
                                  <a:pt x="1407" y="147"/>
                                </a:lnTo>
                                <a:lnTo>
                                  <a:pt x="1405" y="131"/>
                                </a:lnTo>
                                <a:lnTo>
                                  <a:pt x="1403" y="117"/>
                                </a:lnTo>
                                <a:lnTo>
                                  <a:pt x="1387" y="73"/>
                                </a:lnTo>
                                <a:lnTo>
                                  <a:pt x="1367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9" y="4713"/>
                            <a:ext cx="413" cy="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6" name="AutoShape 131"/>
                        <wps:cNvSpPr>
                          <a:spLocks/>
                        </wps:cNvSpPr>
                        <wps:spPr bwMode="auto">
                          <a:xfrm>
                            <a:off x="2196" y="904"/>
                            <a:ext cx="1430" cy="830"/>
                          </a:xfrm>
                          <a:custGeom>
                            <a:avLst/>
                            <a:gdLst>
                              <a:gd name="T0" fmla="+- 0 2350 2196"/>
                              <a:gd name="T1" fmla="*/ T0 w 1430"/>
                              <a:gd name="T2" fmla="+- 0 905 905"/>
                              <a:gd name="T3" fmla="*/ 905 h 830"/>
                              <a:gd name="T4" fmla="+- 0 2258 2196"/>
                              <a:gd name="T5" fmla="*/ T4 w 1430"/>
                              <a:gd name="T6" fmla="+- 0 935 905"/>
                              <a:gd name="T7" fmla="*/ 935 h 830"/>
                              <a:gd name="T8" fmla="+- 0 2202 2196"/>
                              <a:gd name="T9" fmla="*/ T8 w 1430"/>
                              <a:gd name="T10" fmla="+- 0 1015 905"/>
                              <a:gd name="T11" fmla="*/ 1015 h 830"/>
                              <a:gd name="T12" fmla="+- 0 2196 2196"/>
                              <a:gd name="T13" fmla="*/ T12 w 1430"/>
                              <a:gd name="T14" fmla="+- 0 1045 905"/>
                              <a:gd name="T15" fmla="*/ 1045 h 830"/>
                              <a:gd name="T16" fmla="+- 0 2198 2196"/>
                              <a:gd name="T17" fmla="*/ T16 w 1430"/>
                              <a:gd name="T18" fmla="+- 0 1611 905"/>
                              <a:gd name="T19" fmla="*/ 1611 h 830"/>
                              <a:gd name="T20" fmla="+- 0 2208 2196"/>
                              <a:gd name="T21" fmla="*/ T20 w 1430"/>
                              <a:gd name="T22" fmla="+- 0 1641 905"/>
                              <a:gd name="T23" fmla="*/ 1641 h 830"/>
                              <a:gd name="T24" fmla="+- 0 2227 2196"/>
                              <a:gd name="T25" fmla="*/ T24 w 1430"/>
                              <a:gd name="T26" fmla="+- 0 1673 905"/>
                              <a:gd name="T27" fmla="*/ 1673 h 830"/>
                              <a:gd name="T28" fmla="+- 0 2252 2196"/>
                              <a:gd name="T29" fmla="*/ T28 w 1430"/>
                              <a:gd name="T30" fmla="+- 0 1700 905"/>
                              <a:gd name="T31" fmla="*/ 1700 h 830"/>
                              <a:gd name="T32" fmla="+- 0 2278 2196"/>
                              <a:gd name="T33" fmla="*/ T32 w 1430"/>
                              <a:gd name="T34" fmla="+- 0 1716 905"/>
                              <a:gd name="T35" fmla="*/ 1716 h 830"/>
                              <a:gd name="T36" fmla="+- 0 2313 2196"/>
                              <a:gd name="T37" fmla="*/ T36 w 1430"/>
                              <a:gd name="T38" fmla="+- 0 1730 905"/>
                              <a:gd name="T39" fmla="*/ 1730 h 830"/>
                              <a:gd name="T40" fmla="+- 0 2351 2196"/>
                              <a:gd name="T41" fmla="*/ T40 w 1430"/>
                              <a:gd name="T42" fmla="+- 0 1734 905"/>
                              <a:gd name="T43" fmla="*/ 1734 h 830"/>
                              <a:gd name="T44" fmla="+- 0 3503 2196"/>
                              <a:gd name="T45" fmla="*/ T44 w 1430"/>
                              <a:gd name="T46" fmla="+- 0 1731 905"/>
                              <a:gd name="T47" fmla="*/ 1731 h 830"/>
                              <a:gd name="T48" fmla="+- 0 3584 2196"/>
                              <a:gd name="T49" fmla="*/ T48 w 1430"/>
                              <a:gd name="T50" fmla="+- 0 1685 905"/>
                              <a:gd name="T51" fmla="*/ 1685 h 830"/>
                              <a:gd name="T52" fmla="+- 0 2317 2196"/>
                              <a:gd name="T53" fmla="*/ T52 w 1430"/>
                              <a:gd name="T54" fmla="+- 0 1679 905"/>
                              <a:gd name="T55" fmla="*/ 1679 h 830"/>
                              <a:gd name="T56" fmla="+- 0 2265 2196"/>
                              <a:gd name="T57" fmla="*/ T56 w 1430"/>
                              <a:gd name="T58" fmla="+- 0 1639 905"/>
                              <a:gd name="T59" fmla="*/ 1639 h 830"/>
                              <a:gd name="T60" fmla="+- 0 2248 2196"/>
                              <a:gd name="T61" fmla="*/ T60 w 1430"/>
                              <a:gd name="T62" fmla="+- 0 1599 905"/>
                              <a:gd name="T63" fmla="*/ 1599 h 830"/>
                              <a:gd name="T64" fmla="+- 0 2245 2196"/>
                              <a:gd name="T65" fmla="*/ T64 w 1430"/>
                              <a:gd name="T66" fmla="+- 0 1059 905"/>
                              <a:gd name="T67" fmla="*/ 1059 h 830"/>
                              <a:gd name="T68" fmla="+- 0 2248 2196"/>
                              <a:gd name="T69" fmla="*/ T68 w 1430"/>
                              <a:gd name="T70" fmla="+- 0 1037 905"/>
                              <a:gd name="T71" fmla="*/ 1037 h 830"/>
                              <a:gd name="T72" fmla="+- 0 2264 2196"/>
                              <a:gd name="T73" fmla="*/ T72 w 1430"/>
                              <a:gd name="T74" fmla="+- 0 999 905"/>
                              <a:gd name="T75" fmla="*/ 999 h 830"/>
                              <a:gd name="T76" fmla="+- 0 2278 2196"/>
                              <a:gd name="T77" fmla="*/ T76 w 1430"/>
                              <a:gd name="T78" fmla="+- 0 984 905"/>
                              <a:gd name="T79" fmla="*/ 984 h 830"/>
                              <a:gd name="T80" fmla="+- 0 2293 2196"/>
                              <a:gd name="T81" fmla="*/ T80 w 1430"/>
                              <a:gd name="T82" fmla="+- 0 972 905"/>
                              <a:gd name="T83" fmla="*/ 972 h 830"/>
                              <a:gd name="T84" fmla="+- 0 2315 2196"/>
                              <a:gd name="T85" fmla="*/ T84 w 1430"/>
                              <a:gd name="T86" fmla="+- 0 961 905"/>
                              <a:gd name="T87" fmla="*/ 961 h 830"/>
                              <a:gd name="T88" fmla="+- 0 2338 2196"/>
                              <a:gd name="T89" fmla="*/ T88 w 1430"/>
                              <a:gd name="T90" fmla="+- 0 955 905"/>
                              <a:gd name="T91" fmla="*/ 955 h 830"/>
                              <a:gd name="T92" fmla="+- 0 3582 2196"/>
                              <a:gd name="T93" fmla="*/ T92 w 1430"/>
                              <a:gd name="T94" fmla="+- 0 954 905"/>
                              <a:gd name="T95" fmla="*/ 954 h 830"/>
                              <a:gd name="T96" fmla="+- 0 3533 2196"/>
                              <a:gd name="T97" fmla="*/ T96 w 1430"/>
                              <a:gd name="T98" fmla="+- 0 917 905"/>
                              <a:gd name="T99" fmla="*/ 917 h 830"/>
                              <a:gd name="T100" fmla="+- 0 3582 2196"/>
                              <a:gd name="T101" fmla="*/ T100 w 1430"/>
                              <a:gd name="T102" fmla="+- 0 954 905"/>
                              <a:gd name="T103" fmla="*/ 954 h 830"/>
                              <a:gd name="T104" fmla="+- 0 3482 2196"/>
                              <a:gd name="T105" fmla="*/ T104 w 1430"/>
                              <a:gd name="T106" fmla="+- 0 955 905"/>
                              <a:gd name="T107" fmla="*/ 955 h 830"/>
                              <a:gd name="T108" fmla="+- 0 3524 2196"/>
                              <a:gd name="T109" fmla="*/ T108 w 1430"/>
                              <a:gd name="T110" fmla="+- 0 969 905"/>
                              <a:gd name="T111" fmla="*/ 969 h 830"/>
                              <a:gd name="T112" fmla="+- 0 3567 2196"/>
                              <a:gd name="T113" fmla="*/ T112 w 1430"/>
                              <a:gd name="T114" fmla="+- 0 1017 905"/>
                              <a:gd name="T115" fmla="*/ 1017 h 830"/>
                              <a:gd name="T116" fmla="+- 0 3576 2196"/>
                              <a:gd name="T117" fmla="*/ T116 w 1430"/>
                              <a:gd name="T118" fmla="+- 0 1059 905"/>
                              <a:gd name="T119" fmla="*/ 1059 h 830"/>
                              <a:gd name="T120" fmla="+- 0 3575 2196"/>
                              <a:gd name="T121" fmla="*/ T120 w 1430"/>
                              <a:gd name="T122" fmla="+- 0 1591 905"/>
                              <a:gd name="T123" fmla="*/ 1591 h 830"/>
                              <a:gd name="T124" fmla="+- 0 3561 2196"/>
                              <a:gd name="T125" fmla="*/ T124 w 1430"/>
                              <a:gd name="T126" fmla="+- 0 1633 905"/>
                              <a:gd name="T127" fmla="*/ 1633 h 830"/>
                              <a:gd name="T128" fmla="+- 0 3513 2196"/>
                              <a:gd name="T129" fmla="*/ T128 w 1430"/>
                              <a:gd name="T130" fmla="+- 0 1675 905"/>
                              <a:gd name="T131" fmla="*/ 1675 h 830"/>
                              <a:gd name="T132" fmla="+- 0 3469 2196"/>
                              <a:gd name="T133" fmla="*/ T132 w 1430"/>
                              <a:gd name="T134" fmla="+- 0 1685 905"/>
                              <a:gd name="T135" fmla="*/ 1685 h 830"/>
                              <a:gd name="T136" fmla="+- 0 3587 2196"/>
                              <a:gd name="T137" fmla="*/ T136 w 1430"/>
                              <a:gd name="T138" fmla="+- 0 1682 905"/>
                              <a:gd name="T139" fmla="*/ 1682 h 830"/>
                              <a:gd name="T140" fmla="+- 0 3625 2196"/>
                              <a:gd name="T141" fmla="*/ T140 w 1430"/>
                              <a:gd name="T142" fmla="+- 0 1593 905"/>
                              <a:gd name="T143" fmla="*/ 1593 h 830"/>
                              <a:gd name="T144" fmla="+- 0 3622 2196"/>
                              <a:gd name="T145" fmla="*/ T144 w 1430"/>
                              <a:gd name="T146" fmla="+- 0 1027 905"/>
                              <a:gd name="T147" fmla="*/ 1027 h 830"/>
                              <a:gd name="T148" fmla="+- 0 3582 2196"/>
                              <a:gd name="T149" fmla="*/ T148 w 1430"/>
                              <a:gd name="T150" fmla="+- 0 954 905"/>
                              <a:gd name="T151" fmla="*/ 954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430" h="830">
                                <a:moveTo>
                                  <a:pt x="1289" y="0"/>
                                </a:moveTo>
                                <a:lnTo>
                                  <a:pt x="154" y="0"/>
                                </a:lnTo>
                                <a:lnTo>
                                  <a:pt x="105" y="7"/>
                                </a:lnTo>
                                <a:lnTo>
                                  <a:pt x="62" y="30"/>
                                </a:lnTo>
                                <a:lnTo>
                                  <a:pt x="28" y="66"/>
                                </a:lnTo>
                                <a:lnTo>
                                  <a:pt x="6" y="110"/>
                                </a:lnTo>
                                <a:lnTo>
                                  <a:pt x="2" y="124"/>
                                </a:lnTo>
                                <a:lnTo>
                                  <a:pt x="0" y="140"/>
                                </a:lnTo>
                                <a:lnTo>
                                  <a:pt x="0" y="692"/>
                                </a:lnTo>
                                <a:lnTo>
                                  <a:pt x="2" y="706"/>
                                </a:lnTo>
                                <a:lnTo>
                                  <a:pt x="7" y="722"/>
                                </a:lnTo>
                                <a:lnTo>
                                  <a:pt x="12" y="736"/>
                                </a:lnTo>
                                <a:lnTo>
                                  <a:pt x="21" y="753"/>
                                </a:lnTo>
                                <a:lnTo>
                                  <a:pt x="31" y="768"/>
                                </a:lnTo>
                                <a:lnTo>
                                  <a:pt x="43" y="781"/>
                                </a:lnTo>
                                <a:lnTo>
                                  <a:pt x="56" y="795"/>
                                </a:lnTo>
                                <a:lnTo>
                                  <a:pt x="68" y="804"/>
                                </a:lnTo>
                                <a:lnTo>
                                  <a:pt x="82" y="811"/>
                                </a:lnTo>
                                <a:lnTo>
                                  <a:pt x="98" y="819"/>
                                </a:lnTo>
                                <a:lnTo>
                                  <a:pt x="117" y="825"/>
                                </a:lnTo>
                                <a:lnTo>
                                  <a:pt x="137" y="828"/>
                                </a:lnTo>
                                <a:lnTo>
                                  <a:pt x="155" y="829"/>
                                </a:lnTo>
                                <a:lnTo>
                                  <a:pt x="1291" y="829"/>
                                </a:lnTo>
                                <a:lnTo>
                                  <a:pt x="1307" y="826"/>
                                </a:lnTo>
                                <a:lnTo>
                                  <a:pt x="1353" y="808"/>
                                </a:lnTo>
                                <a:lnTo>
                                  <a:pt x="1388" y="780"/>
                                </a:lnTo>
                                <a:lnTo>
                                  <a:pt x="155" y="780"/>
                                </a:lnTo>
                                <a:lnTo>
                                  <a:pt x="121" y="774"/>
                                </a:lnTo>
                                <a:lnTo>
                                  <a:pt x="92" y="758"/>
                                </a:lnTo>
                                <a:lnTo>
                                  <a:pt x="69" y="734"/>
                                </a:lnTo>
                                <a:lnTo>
                                  <a:pt x="54" y="704"/>
                                </a:lnTo>
                                <a:lnTo>
                                  <a:pt x="52" y="694"/>
                                </a:lnTo>
                                <a:lnTo>
                                  <a:pt x="49" y="674"/>
                                </a:lnTo>
                                <a:lnTo>
                                  <a:pt x="49" y="154"/>
                                </a:lnTo>
                                <a:lnTo>
                                  <a:pt x="50" y="142"/>
                                </a:lnTo>
                                <a:lnTo>
                                  <a:pt x="52" y="132"/>
                                </a:lnTo>
                                <a:lnTo>
                                  <a:pt x="62" y="103"/>
                                </a:lnTo>
                                <a:lnTo>
                                  <a:pt x="68" y="94"/>
                                </a:lnTo>
                                <a:lnTo>
                                  <a:pt x="74" y="87"/>
                                </a:lnTo>
                                <a:lnTo>
                                  <a:pt x="82" y="79"/>
                                </a:lnTo>
                                <a:lnTo>
                                  <a:pt x="89" y="73"/>
                                </a:lnTo>
                                <a:lnTo>
                                  <a:pt x="97" y="67"/>
                                </a:lnTo>
                                <a:lnTo>
                                  <a:pt x="106" y="62"/>
                                </a:lnTo>
                                <a:lnTo>
                                  <a:pt x="119" y="56"/>
                                </a:lnTo>
                                <a:lnTo>
                                  <a:pt x="130" y="52"/>
                                </a:lnTo>
                                <a:lnTo>
                                  <a:pt x="142" y="50"/>
                                </a:lnTo>
                                <a:lnTo>
                                  <a:pt x="156" y="49"/>
                                </a:lnTo>
                                <a:lnTo>
                                  <a:pt x="1386" y="49"/>
                                </a:lnTo>
                                <a:lnTo>
                                  <a:pt x="1378" y="38"/>
                                </a:lnTo>
                                <a:lnTo>
                                  <a:pt x="1337" y="12"/>
                                </a:lnTo>
                                <a:lnTo>
                                  <a:pt x="1289" y="0"/>
                                </a:lnTo>
                                <a:close/>
                                <a:moveTo>
                                  <a:pt x="1386" y="49"/>
                                </a:moveTo>
                                <a:lnTo>
                                  <a:pt x="1274" y="49"/>
                                </a:lnTo>
                                <a:lnTo>
                                  <a:pt x="1286" y="50"/>
                                </a:lnTo>
                                <a:lnTo>
                                  <a:pt x="1297" y="51"/>
                                </a:lnTo>
                                <a:lnTo>
                                  <a:pt x="1328" y="64"/>
                                </a:lnTo>
                                <a:lnTo>
                                  <a:pt x="1353" y="85"/>
                                </a:lnTo>
                                <a:lnTo>
                                  <a:pt x="1371" y="112"/>
                                </a:lnTo>
                                <a:lnTo>
                                  <a:pt x="1379" y="145"/>
                                </a:lnTo>
                                <a:lnTo>
                                  <a:pt x="1380" y="154"/>
                                </a:lnTo>
                                <a:lnTo>
                                  <a:pt x="1380" y="674"/>
                                </a:lnTo>
                                <a:lnTo>
                                  <a:pt x="1379" y="686"/>
                                </a:lnTo>
                                <a:lnTo>
                                  <a:pt x="1378" y="697"/>
                                </a:lnTo>
                                <a:lnTo>
                                  <a:pt x="1365" y="728"/>
                                </a:lnTo>
                                <a:lnTo>
                                  <a:pt x="1344" y="753"/>
                                </a:lnTo>
                                <a:lnTo>
                                  <a:pt x="1317" y="770"/>
                                </a:lnTo>
                                <a:lnTo>
                                  <a:pt x="1284" y="778"/>
                                </a:lnTo>
                                <a:lnTo>
                                  <a:pt x="1273" y="780"/>
                                </a:lnTo>
                                <a:lnTo>
                                  <a:pt x="1388" y="780"/>
                                </a:lnTo>
                                <a:lnTo>
                                  <a:pt x="1391" y="777"/>
                                </a:lnTo>
                                <a:lnTo>
                                  <a:pt x="1417" y="737"/>
                                </a:lnTo>
                                <a:lnTo>
                                  <a:pt x="1429" y="688"/>
                                </a:lnTo>
                                <a:lnTo>
                                  <a:pt x="1429" y="138"/>
                                </a:lnTo>
                                <a:lnTo>
                                  <a:pt x="1426" y="122"/>
                                </a:lnTo>
                                <a:lnTo>
                                  <a:pt x="1408" y="75"/>
                                </a:lnTo>
                                <a:lnTo>
                                  <a:pt x="1386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AutoShape 132"/>
                        <wps:cNvSpPr>
                          <a:spLocks/>
                        </wps:cNvSpPr>
                        <wps:spPr bwMode="auto">
                          <a:xfrm>
                            <a:off x="2196" y="1684"/>
                            <a:ext cx="1430" cy="3002"/>
                          </a:xfrm>
                          <a:custGeom>
                            <a:avLst/>
                            <a:gdLst>
                              <a:gd name="T0" fmla="+- 0 2450 2196"/>
                              <a:gd name="T1" fmla="*/ T0 w 1430"/>
                              <a:gd name="T2" fmla="+- 0 1685 1685"/>
                              <a:gd name="T3" fmla="*/ 1685 h 3002"/>
                              <a:gd name="T4" fmla="+- 0 2313 2196"/>
                              <a:gd name="T5" fmla="*/ T4 w 1430"/>
                              <a:gd name="T6" fmla="+- 0 1725 1685"/>
                              <a:gd name="T7" fmla="*/ 1725 h 3002"/>
                              <a:gd name="T8" fmla="+- 0 2219 2196"/>
                              <a:gd name="T9" fmla="*/ T8 w 1430"/>
                              <a:gd name="T10" fmla="+- 0 1832 1685"/>
                              <a:gd name="T11" fmla="*/ 1832 h 3002"/>
                              <a:gd name="T12" fmla="+- 0 2197 2196"/>
                              <a:gd name="T13" fmla="*/ T12 w 1430"/>
                              <a:gd name="T14" fmla="+- 0 1914 1685"/>
                              <a:gd name="T15" fmla="*/ 1914 h 3002"/>
                              <a:gd name="T16" fmla="+- 0 2196 2196"/>
                              <a:gd name="T17" fmla="*/ T16 w 1430"/>
                              <a:gd name="T18" fmla="+- 0 4445 1685"/>
                              <a:gd name="T19" fmla="*/ 4445 h 3002"/>
                              <a:gd name="T20" fmla="+- 0 2198 2196"/>
                              <a:gd name="T21" fmla="*/ T20 w 1430"/>
                              <a:gd name="T22" fmla="+- 0 4470 1685"/>
                              <a:gd name="T23" fmla="*/ 4470 h 3002"/>
                              <a:gd name="T24" fmla="+- 0 2214 2196"/>
                              <a:gd name="T25" fmla="*/ T24 w 1430"/>
                              <a:gd name="T26" fmla="+- 0 4524 1685"/>
                              <a:gd name="T27" fmla="*/ 4524 h 3002"/>
                              <a:gd name="T28" fmla="+- 0 2259 2196"/>
                              <a:gd name="T29" fmla="*/ T28 w 1430"/>
                              <a:gd name="T30" fmla="+- 0 4598 1685"/>
                              <a:gd name="T31" fmla="*/ 4598 h 3002"/>
                              <a:gd name="T32" fmla="+- 0 2309 2196"/>
                              <a:gd name="T33" fmla="*/ T32 w 1430"/>
                              <a:gd name="T34" fmla="+- 0 4643 1685"/>
                              <a:gd name="T35" fmla="*/ 4643 h 3002"/>
                              <a:gd name="T36" fmla="+- 0 2349 2196"/>
                              <a:gd name="T37" fmla="*/ T36 w 1430"/>
                              <a:gd name="T38" fmla="+- 0 4664 1685"/>
                              <a:gd name="T39" fmla="*/ 4664 h 3002"/>
                              <a:gd name="T40" fmla="+- 0 2416 2196"/>
                              <a:gd name="T41" fmla="*/ T40 w 1430"/>
                              <a:gd name="T42" fmla="+- 0 4683 1685"/>
                              <a:gd name="T43" fmla="*/ 4683 h 3002"/>
                              <a:gd name="T44" fmla="+- 0 3371 2196"/>
                              <a:gd name="T45" fmla="*/ T44 w 1430"/>
                              <a:gd name="T46" fmla="+- 0 4686 1685"/>
                              <a:gd name="T47" fmla="*/ 4686 h 3002"/>
                              <a:gd name="T48" fmla="+- 0 3397 2196"/>
                              <a:gd name="T49" fmla="*/ T48 w 1430"/>
                              <a:gd name="T50" fmla="+- 0 4685 1685"/>
                              <a:gd name="T51" fmla="*/ 4685 h 3002"/>
                              <a:gd name="T52" fmla="+- 0 3521 2196"/>
                              <a:gd name="T53" fmla="*/ T52 w 1430"/>
                              <a:gd name="T54" fmla="+- 0 4635 1685"/>
                              <a:gd name="T55" fmla="*/ 4635 h 3002"/>
                              <a:gd name="T56" fmla="+- 0 2379 2196"/>
                              <a:gd name="T57" fmla="*/ T56 w 1430"/>
                              <a:gd name="T58" fmla="+- 0 4623 1685"/>
                              <a:gd name="T59" fmla="*/ 4623 h 3002"/>
                              <a:gd name="T60" fmla="+- 0 2271 2196"/>
                              <a:gd name="T61" fmla="*/ T60 w 1430"/>
                              <a:gd name="T62" fmla="+- 0 4530 1685"/>
                              <a:gd name="T63" fmla="*/ 4530 h 3002"/>
                              <a:gd name="T64" fmla="+- 0 2246 2196"/>
                              <a:gd name="T65" fmla="*/ T64 w 1430"/>
                              <a:gd name="T66" fmla="+- 0 4451 1685"/>
                              <a:gd name="T67" fmla="*/ 4451 h 3002"/>
                              <a:gd name="T68" fmla="+- 0 2245 2196"/>
                              <a:gd name="T69" fmla="*/ T68 w 1430"/>
                              <a:gd name="T70" fmla="+- 0 1939 1685"/>
                              <a:gd name="T71" fmla="*/ 1939 h 3002"/>
                              <a:gd name="T72" fmla="+- 0 2246 2196"/>
                              <a:gd name="T73" fmla="*/ T72 w 1430"/>
                              <a:gd name="T74" fmla="+- 0 1917 1685"/>
                              <a:gd name="T75" fmla="*/ 1917 h 3002"/>
                              <a:gd name="T76" fmla="+- 0 2250 2196"/>
                              <a:gd name="T77" fmla="*/ T76 w 1430"/>
                              <a:gd name="T78" fmla="+- 0 1897 1685"/>
                              <a:gd name="T79" fmla="*/ 1897 h 3002"/>
                              <a:gd name="T80" fmla="+- 0 2275 2196"/>
                              <a:gd name="T81" fmla="*/ T80 w 1430"/>
                              <a:gd name="T82" fmla="+- 0 1833 1685"/>
                              <a:gd name="T83" fmla="*/ 1833 h 3002"/>
                              <a:gd name="T84" fmla="+- 0 2321 2196"/>
                              <a:gd name="T85" fmla="*/ T84 w 1430"/>
                              <a:gd name="T86" fmla="+- 0 1781 1685"/>
                              <a:gd name="T87" fmla="*/ 1781 h 3002"/>
                              <a:gd name="T88" fmla="+- 0 2345 2196"/>
                              <a:gd name="T89" fmla="*/ T88 w 1430"/>
                              <a:gd name="T90" fmla="+- 0 1764 1685"/>
                              <a:gd name="T91" fmla="*/ 1764 h 3002"/>
                              <a:gd name="T92" fmla="+- 0 2396 2196"/>
                              <a:gd name="T93" fmla="*/ T92 w 1430"/>
                              <a:gd name="T94" fmla="+- 0 1742 1685"/>
                              <a:gd name="T95" fmla="*/ 1742 h 3002"/>
                              <a:gd name="T96" fmla="+- 0 2452 2196"/>
                              <a:gd name="T97" fmla="*/ T96 w 1430"/>
                              <a:gd name="T98" fmla="+- 0 1734 1685"/>
                              <a:gd name="T99" fmla="*/ 1734 h 3002"/>
                              <a:gd name="T100" fmla="+- 0 3518 2196"/>
                              <a:gd name="T101" fmla="*/ T100 w 1430"/>
                              <a:gd name="T102" fmla="+- 0 1731 1685"/>
                              <a:gd name="T103" fmla="*/ 1731 h 3002"/>
                              <a:gd name="T104" fmla="+- 0 3383 2196"/>
                              <a:gd name="T105" fmla="*/ T104 w 1430"/>
                              <a:gd name="T106" fmla="+- 0 1685 1685"/>
                              <a:gd name="T107" fmla="*/ 1685 h 3002"/>
                              <a:gd name="T108" fmla="+- 0 3371 2196"/>
                              <a:gd name="T109" fmla="*/ T108 w 1430"/>
                              <a:gd name="T110" fmla="+- 0 1734 1685"/>
                              <a:gd name="T111" fmla="*/ 1734 h 3002"/>
                              <a:gd name="T112" fmla="+- 0 3392 2196"/>
                              <a:gd name="T113" fmla="*/ T112 w 1430"/>
                              <a:gd name="T114" fmla="+- 0 1735 1685"/>
                              <a:gd name="T115" fmla="*/ 1735 h 3002"/>
                              <a:gd name="T116" fmla="+- 0 3520 2196"/>
                              <a:gd name="T117" fmla="*/ T116 w 1430"/>
                              <a:gd name="T118" fmla="+- 0 1799 1685"/>
                              <a:gd name="T119" fmla="*/ 1799 h 3002"/>
                              <a:gd name="T120" fmla="+- 0 3575 2196"/>
                              <a:gd name="T121" fmla="*/ T120 w 1430"/>
                              <a:gd name="T122" fmla="+- 0 1929 1685"/>
                              <a:gd name="T123" fmla="*/ 1929 h 3002"/>
                              <a:gd name="T124" fmla="+- 0 3576 2196"/>
                              <a:gd name="T125" fmla="*/ T124 w 1430"/>
                              <a:gd name="T126" fmla="+- 0 4430 1685"/>
                              <a:gd name="T127" fmla="*/ 4430 h 3002"/>
                              <a:gd name="T128" fmla="+- 0 3575 2196"/>
                              <a:gd name="T129" fmla="*/ T128 w 1430"/>
                              <a:gd name="T130" fmla="+- 0 4452 1685"/>
                              <a:gd name="T131" fmla="*/ 4452 h 3002"/>
                              <a:gd name="T132" fmla="+- 0 3512 2196"/>
                              <a:gd name="T133" fmla="*/ T132 w 1430"/>
                              <a:gd name="T134" fmla="+- 0 4580 1685"/>
                              <a:gd name="T135" fmla="*/ 4580 h 3002"/>
                              <a:gd name="T136" fmla="+- 0 3380 2196"/>
                              <a:gd name="T137" fmla="*/ T136 w 1430"/>
                              <a:gd name="T138" fmla="+- 0 4635 1685"/>
                              <a:gd name="T139" fmla="*/ 4635 h 3002"/>
                              <a:gd name="T140" fmla="+- 0 3530 2196"/>
                              <a:gd name="T141" fmla="*/ T140 w 1430"/>
                              <a:gd name="T142" fmla="+- 0 4630 1685"/>
                              <a:gd name="T143" fmla="*/ 4630 h 3002"/>
                              <a:gd name="T144" fmla="+- 0 3611 2196"/>
                              <a:gd name="T145" fmla="*/ T144 w 1430"/>
                              <a:gd name="T146" fmla="+- 0 4516 1685"/>
                              <a:gd name="T147" fmla="*/ 4516 h 3002"/>
                              <a:gd name="T148" fmla="+- 0 3625 2196"/>
                              <a:gd name="T149" fmla="*/ T148 w 1430"/>
                              <a:gd name="T150" fmla="+- 0 1926 1685"/>
                              <a:gd name="T151" fmla="*/ 1926 h 3002"/>
                              <a:gd name="T152" fmla="+- 0 3606 2196"/>
                              <a:gd name="T153" fmla="*/ T152 w 1430"/>
                              <a:gd name="T154" fmla="+- 0 1842 1685"/>
                              <a:gd name="T155" fmla="*/ 1842 h 3002"/>
                              <a:gd name="T156" fmla="+- 0 3520 2196"/>
                              <a:gd name="T157" fmla="*/ T156 w 1430"/>
                              <a:gd name="T158" fmla="+- 0 1734 1685"/>
                              <a:gd name="T159" fmla="*/ 1734 h 3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430" h="3002">
                                <a:moveTo>
                                  <a:pt x="1187" y="0"/>
                                </a:moveTo>
                                <a:lnTo>
                                  <a:pt x="254" y="0"/>
                                </a:lnTo>
                                <a:lnTo>
                                  <a:pt x="182" y="10"/>
                                </a:lnTo>
                                <a:lnTo>
                                  <a:pt x="117" y="40"/>
                                </a:lnTo>
                                <a:lnTo>
                                  <a:pt x="63" y="87"/>
                                </a:lnTo>
                                <a:lnTo>
                                  <a:pt x="23" y="147"/>
                                </a:lnTo>
                                <a:lnTo>
                                  <a:pt x="2" y="217"/>
                                </a:lnTo>
                                <a:lnTo>
                                  <a:pt x="1" y="229"/>
                                </a:lnTo>
                                <a:lnTo>
                                  <a:pt x="0" y="241"/>
                                </a:lnTo>
                                <a:lnTo>
                                  <a:pt x="0" y="2760"/>
                                </a:lnTo>
                                <a:lnTo>
                                  <a:pt x="1" y="2772"/>
                                </a:lnTo>
                                <a:lnTo>
                                  <a:pt x="2" y="2785"/>
                                </a:lnTo>
                                <a:lnTo>
                                  <a:pt x="5" y="2798"/>
                                </a:lnTo>
                                <a:lnTo>
                                  <a:pt x="18" y="2839"/>
                                </a:lnTo>
                                <a:lnTo>
                                  <a:pt x="37" y="2878"/>
                                </a:lnTo>
                                <a:lnTo>
                                  <a:pt x="63" y="2913"/>
                                </a:lnTo>
                                <a:lnTo>
                                  <a:pt x="94" y="2943"/>
                                </a:lnTo>
                                <a:lnTo>
                                  <a:pt x="113" y="2958"/>
                                </a:lnTo>
                                <a:lnTo>
                                  <a:pt x="122" y="2964"/>
                                </a:lnTo>
                                <a:lnTo>
                                  <a:pt x="153" y="2979"/>
                                </a:lnTo>
                                <a:lnTo>
                                  <a:pt x="186" y="2991"/>
                                </a:lnTo>
                                <a:lnTo>
                                  <a:pt x="220" y="2998"/>
                                </a:lnTo>
                                <a:lnTo>
                                  <a:pt x="254" y="3001"/>
                                </a:lnTo>
                                <a:lnTo>
                                  <a:pt x="1175" y="3001"/>
                                </a:lnTo>
                                <a:lnTo>
                                  <a:pt x="1188" y="3000"/>
                                </a:lnTo>
                                <a:lnTo>
                                  <a:pt x="1201" y="3000"/>
                                </a:lnTo>
                                <a:lnTo>
                                  <a:pt x="1273" y="2981"/>
                                </a:lnTo>
                                <a:lnTo>
                                  <a:pt x="1325" y="2950"/>
                                </a:lnTo>
                                <a:lnTo>
                                  <a:pt x="254" y="2950"/>
                                </a:lnTo>
                                <a:lnTo>
                                  <a:pt x="183" y="2938"/>
                                </a:lnTo>
                                <a:lnTo>
                                  <a:pt x="121" y="2901"/>
                                </a:lnTo>
                                <a:lnTo>
                                  <a:pt x="75" y="2845"/>
                                </a:lnTo>
                                <a:lnTo>
                                  <a:pt x="52" y="2776"/>
                                </a:lnTo>
                                <a:lnTo>
                                  <a:pt x="50" y="2766"/>
                                </a:lnTo>
                                <a:lnTo>
                                  <a:pt x="49" y="2757"/>
                                </a:lnTo>
                                <a:lnTo>
                                  <a:pt x="49" y="254"/>
                                </a:lnTo>
                                <a:lnTo>
                                  <a:pt x="50" y="244"/>
                                </a:lnTo>
                                <a:lnTo>
                                  <a:pt x="50" y="232"/>
                                </a:lnTo>
                                <a:lnTo>
                                  <a:pt x="52" y="223"/>
                                </a:lnTo>
                                <a:lnTo>
                                  <a:pt x="54" y="212"/>
                                </a:lnTo>
                                <a:lnTo>
                                  <a:pt x="64" y="178"/>
                                </a:lnTo>
                                <a:lnTo>
                                  <a:pt x="79" y="148"/>
                                </a:lnTo>
                                <a:lnTo>
                                  <a:pt x="99" y="121"/>
                                </a:lnTo>
                                <a:lnTo>
                                  <a:pt x="125" y="96"/>
                                </a:lnTo>
                                <a:lnTo>
                                  <a:pt x="140" y="84"/>
                                </a:lnTo>
                                <a:lnTo>
                                  <a:pt x="149" y="79"/>
                                </a:lnTo>
                                <a:lnTo>
                                  <a:pt x="174" y="66"/>
                                </a:lnTo>
                                <a:lnTo>
                                  <a:pt x="200" y="57"/>
                                </a:lnTo>
                                <a:lnTo>
                                  <a:pt x="227" y="51"/>
                                </a:lnTo>
                                <a:lnTo>
                                  <a:pt x="256" y="49"/>
                                </a:lnTo>
                                <a:lnTo>
                                  <a:pt x="1324" y="49"/>
                                </a:lnTo>
                                <a:lnTo>
                                  <a:pt x="1322" y="46"/>
                                </a:lnTo>
                                <a:lnTo>
                                  <a:pt x="1259" y="13"/>
                                </a:lnTo>
                                <a:lnTo>
                                  <a:pt x="1187" y="0"/>
                                </a:lnTo>
                                <a:close/>
                                <a:moveTo>
                                  <a:pt x="1324" y="49"/>
                                </a:moveTo>
                                <a:lnTo>
                                  <a:pt x="1175" y="49"/>
                                </a:lnTo>
                                <a:lnTo>
                                  <a:pt x="1186" y="50"/>
                                </a:lnTo>
                                <a:lnTo>
                                  <a:pt x="1196" y="50"/>
                                </a:lnTo>
                                <a:lnTo>
                                  <a:pt x="1267" y="71"/>
                                </a:lnTo>
                                <a:lnTo>
                                  <a:pt x="1324" y="114"/>
                                </a:lnTo>
                                <a:lnTo>
                                  <a:pt x="1363" y="173"/>
                                </a:lnTo>
                                <a:lnTo>
                                  <a:pt x="1379" y="244"/>
                                </a:lnTo>
                                <a:lnTo>
                                  <a:pt x="1380" y="254"/>
                                </a:lnTo>
                                <a:lnTo>
                                  <a:pt x="1380" y="2745"/>
                                </a:lnTo>
                                <a:lnTo>
                                  <a:pt x="1379" y="2756"/>
                                </a:lnTo>
                                <a:lnTo>
                                  <a:pt x="1379" y="2767"/>
                                </a:lnTo>
                                <a:lnTo>
                                  <a:pt x="1358" y="2837"/>
                                </a:lnTo>
                                <a:lnTo>
                                  <a:pt x="1316" y="2895"/>
                                </a:lnTo>
                                <a:lnTo>
                                  <a:pt x="1256" y="2934"/>
                                </a:lnTo>
                                <a:lnTo>
                                  <a:pt x="1184" y="2950"/>
                                </a:lnTo>
                                <a:lnTo>
                                  <a:pt x="1325" y="2950"/>
                                </a:lnTo>
                                <a:lnTo>
                                  <a:pt x="1334" y="2945"/>
                                </a:lnTo>
                                <a:lnTo>
                                  <a:pt x="1383" y="2894"/>
                                </a:lnTo>
                                <a:lnTo>
                                  <a:pt x="1415" y="2831"/>
                                </a:lnTo>
                                <a:lnTo>
                                  <a:pt x="1429" y="2758"/>
                                </a:lnTo>
                                <a:lnTo>
                                  <a:pt x="1429" y="241"/>
                                </a:lnTo>
                                <a:lnTo>
                                  <a:pt x="1428" y="228"/>
                                </a:lnTo>
                                <a:lnTo>
                                  <a:pt x="1410" y="157"/>
                                </a:lnTo>
                                <a:lnTo>
                                  <a:pt x="1374" y="95"/>
                                </a:lnTo>
                                <a:lnTo>
                                  <a:pt x="1324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AutoShape 133"/>
                        <wps:cNvSpPr>
                          <a:spLocks/>
                        </wps:cNvSpPr>
                        <wps:spPr bwMode="auto">
                          <a:xfrm>
                            <a:off x="2196" y="4662"/>
                            <a:ext cx="1430" cy="662"/>
                          </a:xfrm>
                          <a:custGeom>
                            <a:avLst/>
                            <a:gdLst>
                              <a:gd name="T0" fmla="+- 0 2321 2196"/>
                              <a:gd name="T1" fmla="*/ T0 w 1430"/>
                              <a:gd name="T2" fmla="+- 0 4663 4663"/>
                              <a:gd name="T3" fmla="*/ 4663 h 662"/>
                              <a:gd name="T4" fmla="+- 0 2246 2196"/>
                              <a:gd name="T5" fmla="*/ T4 w 1430"/>
                              <a:gd name="T6" fmla="+- 0 4689 4663"/>
                              <a:gd name="T7" fmla="*/ 4689 h 662"/>
                              <a:gd name="T8" fmla="+- 0 2201 2196"/>
                              <a:gd name="T9" fmla="*/ T8 w 1430"/>
                              <a:gd name="T10" fmla="+- 0 4754 4663"/>
                              <a:gd name="T11" fmla="*/ 4754 h 662"/>
                              <a:gd name="T12" fmla="+- 0 2196 2196"/>
                              <a:gd name="T13" fmla="*/ T12 w 1430"/>
                              <a:gd name="T14" fmla="+- 0 5211 4663"/>
                              <a:gd name="T15" fmla="*/ 5211 h 662"/>
                              <a:gd name="T16" fmla="+- 0 2206 2196"/>
                              <a:gd name="T17" fmla="*/ T16 w 1430"/>
                              <a:gd name="T18" fmla="+- 0 5249 4663"/>
                              <a:gd name="T19" fmla="*/ 5249 h 662"/>
                              <a:gd name="T20" fmla="+- 0 2221 2196"/>
                              <a:gd name="T21" fmla="*/ T20 w 1430"/>
                              <a:gd name="T22" fmla="+- 0 5275 4663"/>
                              <a:gd name="T23" fmla="*/ 5275 h 662"/>
                              <a:gd name="T24" fmla="+- 0 2243 2196"/>
                              <a:gd name="T25" fmla="*/ T24 w 1430"/>
                              <a:gd name="T26" fmla="+- 0 5297 4663"/>
                              <a:gd name="T27" fmla="*/ 5297 h 662"/>
                              <a:gd name="T28" fmla="+- 0 2263 2196"/>
                              <a:gd name="T29" fmla="*/ T28 w 1430"/>
                              <a:gd name="T30" fmla="+- 0 5310 4663"/>
                              <a:gd name="T31" fmla="*/ 5310 h 662"/>
                              <a:gd name="T32" fmla="+- 0 2292 2196"/>
                              <a:gd name="T33" fmla="*/ T32 w 1430"/>
                              <a:gd name="T34" fmla="+- 0 5321 4663"/>
                              <a:gd name="T35" fmla="*/ 5321 h 662"/>
                              <a:gd name="T36" fmla="+- 0 2322 2196"/>
                              <a:gd name="T37" fmla="*/ T36 w 1430"/>
                              <a:gd name="T38" fmla="+- 0 5324 4663"/>
                              <a:gd name="T39" fmla="*/ 5324 h 662"/>
                              <a:gd name="T40" fmla="+- 0 3526 2196"/>
                              <a:gd name="T41" fmla="*/ T40 w 1430"/>
                              <a:gd name="T42" fmla="+- 0 5322 4663"/>
                              <a:gd name="T43" fmla="*/ 5322 h 662"/>
                              <a:gd name="T44" fmla="+- 0 3594 2196"/>
                              <a:gd name="T45" fmla="*/ T44 w 1430"/>
                              <a:gd name="T46" fmla="+- 0 5282 4663"/>
                              <a:gd name="T47" fmla="*/ 5282 h 662"/>
                              <a:gd name="T48" fmla="+- 0 2322 2196"/>
                              <a:gd name="T49" fmla="*/ T48 w 1430"/>
                              <a:gd name="T50" fmla="+- 0 5275 4663"/>
                              <a:gd name="T51" fmla="*/ 5275 h 662"/>
                              <a:gd name="T52" fmla="+- 0 2276 2196"/>
                              <a:gd name="T53" fmla="*/ T52 w 1430"/>
                              <a:gd name="T54" fmla="+- 0 5259 4663"/>
                              <a:gd name="T55" fmla="*/ 5259 h 662"/>
                              <a:gd name="T56" fmla="+- 0 2249 2196"/>
                              <a:gd name="T57" fmla="*/ T56 w 1430"/>
                              <a:gd name="T58" fmla="+- 0 5220 4663"/>
                              <a:gd name="T59" fmla="*/ 5220 h 662"/>
                              <a:gd name="T60" fmla="+- 0 2245 2196"/>
                              <a:gd name="T61" fmla="*/ T60 w 1430"/>
                              <a:gd name="T62" fmla="+- 0 5204 4663"/>
                              <a:gd name="T63" fmla="*/ 5204 h 662"/>
                              <a:gd name="T64" fmla="+- 0 2246 2196"/>
                              <a:gd name="T65" fmla="*/ T64 w 1430"/>
                              <a:gd name="T66" fmla="+- 0 4781 4663"/>
                              <a:gd name="T67" fmla="*/ 4781 h 662"/>
                              <a:gd name="T68" fmla="+- 0 2252 2196"/>
                              <a:gd name="T69" fmla="*/ T68 w 1430"/>
                              <a:gd name="T70" fmla="+- 0 4759 4663"/>
                              <a:gd name="T71" fmla="*/ 4759 h 662"/>
                              <a:gd name="T72" fmla="+- 0 2261 2196"/>
                              <a:gd name="T73" fmla="*/ T72 w 1430"/>
                              <a:gd name="T74" fmla="+- 0 4743 4663"/>
                              <a:gd name="T75" fmla="*/ 4743 h 662"/>
                              <a:gd name="T76" fmla="+- 0 2274 2196"/>
                              <a:gd name="T77" fmla="*/ T76 w 1430"/>
                              <a:gd name="T78" fmla="+- 0 4730 4663"/>
                              <a:gd name="T79" fmla="*/ 4730 h 662"/>
                              <a:gd name="T80" fmla="+- 0 2287 2196"/>
                              <a:gd name="T81" fmla="*/ T80 w 1430"/>
                              <a:gd name="T82" fmla="+- 0 4722 4663"/>
                              <a:gd name="T83" fmla="*/ 4722 h 662"/>
                              <a:gd name="T84" fmla="+- 0 2311 2196"/>
                              <a:gd name="T85" fmla="*/ T84 w 1430"/>
                              <a:gd name="T86" fmla="+- 0 4712 4663"/>
                              <a:gd name="T87" fmla="*/ 4712 h 662"/>
                              <a:gd name="T88" fmla="+- 0 3583 2196"/>
                              <a:gd name="T89" fmla="*/ T88 w 1430"/>
                              <a:gd name="T90" fmla="+- 0 4695 4663"/>
                              <a:gd name="T91" fmla="*/ 4695 h 662"/>
                              <a:gd name="T92" fmla="+- 0 3510 2196"/>
                              <a:gd name="T93" fmla="*/ T92 w 1430"/>
                              <a:gd name="T94" fmla="+- 0 4664 4663"/>
                              <a:gd name="T95" fmla="*/ 4664 h 662"/>
                              <a:gd name="T96" fmla="+- 0 3597 2196"/>
                              <a:gd name="T97" fmla="*/ T96 w 1430"/>
                              <a:gd name="T98" fmla="+- 0 4712 4663"/>
                              <a:gd name="T99" fmla="*/ 4712 h 662"/>
                              <a:gd name="T100" fmla="+- 0 2323 2196"/>
                              <a:gd name="T101" fmla="*/ T100 w 1430"/>
                              <a:gd name="T102" fmla="+- 0 4713 4663"/>
                              <a:gd name="T103" fmla="*/ 4713 h 662"/>
                              <a:gd name="T104" fmla="+- 0 3516 2196"/>
                              <a:gd name="T105" fmla="*/ T104 w 1430"/>
                              <a:gd name="T106" fmla="+- 0 4716 4663"/>
                              <a:gd name="T107" fmla="*/ 4716 h 662"/>
                              <a:gd name="T108" fmla="+- 0 3557 2196"/>
                              <a:gd name="T109" fmla="*/ T108 w 1430"/>
                              <a:gd name="T110" fmla="+- 0 4740 4663"/>
                              <a:gd name="T111" fmla="*/ 4740 h 662"/>
                              <a:gd name="T112" fmla="+- 0 3575 2196"/>
                              <a:gd name="T113" fmla="*/ T112 w 1430"/>
                              <a:gd name="T114" fmla="+- 0 4784 4663"/>
                              <a:gd name="T115" fmla="*/ 4784 h 662"/>
                              <a:gd name="T116" fmla="+- 0 3576 2196"/>
                              <a:gd name="T117" fmla="*/ T116 w 1430"/>
                              <a:gd name="T118" fmla="+- 0 5198 4663"/>
                              <a:gd name="T119" fmla="*/ 5198 h 662"/>
                              <a:gd name="T120" fmla="+- 0 3564 2196"/>
                              <a:gd name="T121" fmla="*/ T120 w 1430"/>
                              <a:gd name="T122" fmla="+- 0 5237 4663"/>
                              <a:gd name="T123" fmla="*/ 5237 h 662"/>
                              <a:gd name="T124" fmla="+- 0 3529 2196"/>
                              <a:gd name="T125" fmla="*/ T124 w 1430"/>
                              <a:gd name="T126" fmla="+- 0 5269 4663"/>
                              <a:gd name="T127" fmla="*/ 5269 h 662"/>
                              <a:gd name="T128" fmla="+- 0 3498 2196"/>
                              <a:gd name="T129" fmla="*/ T128 w 1430"/>
                              <a:gd name="T130" fmla="+- 0 5275 4663"/>
                              <a:gd name="T131" fmla="*/ 5275 h 662"/>
                              <a:gd name="T132" fmla="+- 0 3615 2196"/>
                              <a:gd name="T133" fmla="*/ T132 w 1430"/>
                              <a:gd name="T134" fmla="+- 0 5248 4663"/>
                              <a:gd name="T135" fmla="*/ 5248 h 662"/>
                              <a:gd name="T136" fmla="+- 0 3625 2196"/>
                              <a:gd name="T137" fmla="*/ T136 w 1430"/>
                              <a:gd name="T138" fmla="+- 0 4776 4663"/>
                              <a:gd name="T139" fmla="*/ 4776 h 662"/>
                              <a:gd name="T140" fmla="+- 0 3608 2196"/>
                              <a:gd name="T141" fmla="*/ T140 w 1430"/>
                              <a:gd name="T142" fmla="+- 0 4726 4663"/>
                              <a:gd name="T143" fmla="*/ 4726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30" h="662">
                                <a:moveTo>
                                  <a:pt x="1303" y="0"/>
                                </a:moveTo>
                                <a:lnTo>
                                  <a:pt x="125" y="0"/>
                                </a:lnTo>
                                <a:lnTo>
                                  <a:pt x="84" y="7"/>
                                </a:lnTo>
                                <a:lnTo>
                                  <a:pt x="50" y="26"/>
                                </a:lnTo>
                                <a:lnTo>
                                  <a:pt x="23" y="54"/>
                                </a:lnTo>
                                <a:lnTo>
                                  <a:pt x="5" y="91"/>
                                </a:lnTo>
                                <a:lnTo>
                                  <a:pt x="0" y="115"/>
                                </a:lnTo>
                                <a:lnTo>
                                  <a:pt x="0" y="548"/>
                                </a:lnTo>
                                <a:lnTo>
                                  <a:pt x="2" y="562"/>
                                </a:lnTo>
                                <a:lnTo>
                                  <a:pt x="10" y="586"/>
                                </a:lnTo>
                                <a:lnTo>
                                  <a:pt x="18" y="600"/>
                                </a:lnTo>
                                <a:lnTo>
                                  <a:pt x="25" y="612"/>
                                </a:lnTo>
                                <a:lnTo>
                                  <a:pt x="34" y="623"/>
                                </a:lnTo>
                                <a:lnTo>
                                  <a:pt x="47" y="634"/>
                                </a:lnTo>
                                <a:lnTo>
                                  <a:pt x="56" y="641"/>
                                </a:lnTo>
                                <a:lnTo>
                                  <a:pt x="67" y="647"/>
                                </a:lnTo>
                                <a:lnTo>
                                  <a:pt x="81" y="653"/>
                                </a:lnTo>
                                <a:lnTo>
                                  <a:pt x="96" y="658"/>
                                </a:lnTo>
                                <a:lnTo>
                                  <a:pt x="111" y="660"/>
                                </a:lnTo>
                                <a:lnTo>
                                  <a:pt x="126" y="661"/>
                                </a:lnTo>
                                <a:lnTo>
                                  <a:pt x="1316" y="661"/>
                                </a:lnTo>
                                <a:lnTo>
                                  <a:pt x="1330" y="659"/>
                                </a:lnTo>
                                <a:lnTo>
                                  <a:pt x="1367" y="644"/>
                                </a:lnTo>
                                <a:lnTo>
                                  <a:pt x="1398" y="619"/>
                                </a:lnTo>
                                <a:lnTo>
                                  <a:pt x="1402" y="612"/>
                                </a:lnTo>
                                <a:lnTo>
                                  <a:pt x="126" y="612"/>
                                </a:lnTo>
                                <a:lnTo>
                                  <a:pt x="102" y="607"/>
                                </a:lnTo>
                                <a:lnTo>
                                  <a:pt x="80" y="596"/>
                                </a:lnTo>
                                <a:lnTo>
                                  <a:pt x="64" y="579"/>
                                </a:lnTo>
                                <a:lnTo>
                                  <a:pt x="53" y="557"/>
                                </a:lnTo>
                                <a:lnTo>
                                  <a:pt x="50" y="550"/>
                                </a:lnTo>
                                <a:lnTo>
                                  <a:pt x="49" y="541"/>
                                </a:lnTo>
                                <a:lnTo>
                                  <a:pt x="49" y="127"/>
                                </a:lnTo>
                                <a:lnTo>
                                  <a:pt x="50" y="118"/>
                                </a:lnTo>
                                <a:lnTo>
                                  <a:pt x="53" y="103"/>
                                </a:lnTo>
                                <a:lnTo>
                                  <a:pt x="56" y="96"/>
                                </a:lnTo>
                                <a:lnTo>
                                  <a:pt x="62" y="86"/>
                                </a:lnTo>
                                <a:lnTo>
                                  <a:pt x="65" y="80"/>
                                </a:lnTo>
                                <a:lnTo>
                                  <a:pt x="70" y="75"/>
                                </a:lnTo>
                                <a:lnTo>
                                  <a:pt x="78" y="67"/>
                                </a:lnTo>
                                <a:lnTo>
                                  <a:pt x="84" y="62"/>
                                </a:lnTo>
                                <a:lnTo>
                                  <a:pt x="91" y="59"/>
                                </a:lnTo>
                                <a:lnTo>
                                  <a:pt x="103" y="54"/>
                                </a:lnTo>
                                <a:lnTo>
                                  <a:pt x="115" y="49"/>
                                </a:lnTo>
                                <a:lnTo>
                                  <a:pt x="1401" y="49"/>
                                </a:lnTo>
                                <a:lnTo>
                                  <a:pt x="1387" y="32"/>
                                </a:lnTo>
                                <a:lnTo>
                                  <a:pt x="1353" y="11"/>
                                </a:lnTo>
                                <a:lnTo>
                                  <a:pt x="1314" y="1"/>
                                </a:lnTo>
                                <a:lnTo>
                                  <a:pt x="1303" y="0"/>
                                </a:lnTo>
                                <a:close/>
                                <a:moveTo>
                                  <a:pt x="1401" y="49"/>
                                </a:moveTo>
                                <a:lnTo>
                                  <a:pt x="115" y="49"/>
                                </a:lnTo>
                                <a:lnTo>
                                  <a:pt x="127" y="50"/>
                                </a:lnTo>
                                <a:lnTo>
                                  <a:pt x="1312" y="50"/>
                                </a:lnTo>
                                <a:lnTo>
                                  <a:pt x="1320" y="53"/>
                                </a:lnTo>
                                <a:lnTo>
                                  <a:pt x="1342" y="61"/>
                                </a:lnTo>
                                <a:lnTo>
                                  <a:pt x="1361" y="77"/>
                                </a:lnTo>
                                <a:lnTo>
                                  <a:pt x="1374" y="98"/>
                                </a:lnTo>
                                <a:lnTo>
                                  <a:pt x="1379" y="121"/>
                                </a:lnTo>
                                <a:lnTo>
                                  <a:pt x="1380" y="128"/>
                                </a:lnTo>
                                <a:lnTo>
                                  <a:pt x="1380" y="535"/>
                                </a:lnTo>
                                <a:lnTo>
                                  <a:pt x="1378" y="552"/>
                                </a:lnTo>
                                <a:lnTo>
                                  <a:pt x="1368" y="574"/>
                                </a:lnTo>
                                <a:lnTo>
                                  <a:pt x="1353" y="593"/>
                                </a:lnTo>
                                <a:lnTo>
                                  <a:pt x="1333" y="606"/>
                                </a:lnTo>
                                <a:lnTo>
                                  <a:pt x="1309" y="611"/>
                                </a:lnTo>
                                <a:lnTo>
                                  <a:pt x="1302" y="612"/>
                                </a:lnTo>
                                <a:lnTo>
                                  <a:pt x="1402" y="612"/>
                                </a:lnTo>
                                <a:lnTo>
                                  <a:pt x="1419" y="585"/>
                                </a:lnTo>
                                <a:lnTo>
                                  <a:pt x="1429" y="546"/>
                                </a:lnTo>
                                <a:lnTo>
                                  <a:pt x="1429" y="113"/>
                                </a:lnTo>
                                <a:lnTo>
                                  <a:pt x="1427" y="101"/>
                                </a:lnTo>
                                <a:lnTo>
                                  <a:pt x="1412" y="63"/>
                                </a:lnTo>
                                <a:lnTo>
                                  <a:pt x="140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1329" y="305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5595" y="4917"/>
                            <a:ext cx="257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PLUTO database &amp; GENIE database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1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2579" y="4845"/>
                            <a:ext cx="1160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UPOV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2" name="Text Box 137"/>
                        <wps:cNvSpPr txBox="1">
                          <a:spLocks noChangeArrowheads="1"/>
                        </wps:cNvSpPr>
                        <wps:spPr bwMode="auto">
                          <a:xfrm>
                            <a:off x="4091" y="2942"/>
                            <a:ext cx="1308" cy="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1" w:lineRule="exact"/>
                                <w:ind w:left="1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PVP</w:t>
                              </w:r>
                            </w:p>
                            <w:p w:rsidR="008A5AE7" w:rsidRDefault="008A5AE7" w:rsidP="008A5AE7">
                              <w:pPr>
                                <w:spacing w:before="1" w:line="235" w:lineRule="auto"/>
                                <w:ind w:left="-1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pacing w:val="-2"/>
                                  <w:sz w:val="18"/>
                                </w:rPr>
                                <w:t xml:space="preserve">Administration </w:t>
                              </w:r>
                              <w:r>
                                <w:rPr>
                                  <w:color w:val="24714B"/>
                                  <w:sz w:val="18"/>
                                </w:rPr>
                                <w:t>Module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3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8599" y="2311"/>
                            <a:ext cx="1250" cy="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1" w:lineRule="exact"/>
                                <w:ind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 xml:space="preserve">DUS </w:t>
                              </w:r>
                              <w:r>
                                <w:rPr>
                                  <w:color w:val="24714B"/>
                                  <w:spacing w:val="-5"/>
                                  <w:sz w:val="18"/>
                                </w:rPr>
                                <w:t>Report</w:t>
                              </w:r>
                            </w:p>
                            <w:p w:rsidR="008A5AE7" w:rsidRDefault="008A5AE7" w:rsidP="008A5AE7">
                              <w:pPr>
                                <w:spacing w:before="1" w:line="235" w:lineRule="auto"/>
                                <w:ind w:right="1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Exchange Platform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4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2529" y="1844"/>
                            <a:ext cx="950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PVP Office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5" name="Text Box 140"/>
                        <wps:cNvSpPr txBox="1">
                          <a:spLocks noChangeArrowheads="1"/>
                        </wps:cNvSpPr>
                        <wps:spPr bwMode="auto">
                          <a:xfrm>
                            <a:off x="2416" y="1185"/>
                            <a:ext cx="1210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Applicant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6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5610" y="329"/>
                            <a:ext cx="951" cy="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36"/>
                                </w:rPr>
                              </w:pPr>
                              <w:r>
                                <w:rPr>
                                  <w:rFonts w:ascii="Tahoma"/>
                                  <w:color w:val="326500"/>
                                  <w:sz w:val="36"/>
                                </w:rPr>
                                <w:t>e-PVP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6" o:spid="_x0000_s1078" style="position:absolute;margin-left:66.5pt;margin-top:15.25pt;width:479pt;height:269pt;z-index:-251636736;mso-wrap-distance-left:0;mso-wrap-distance-right:0;mso-position-horizontal-relative:page;mso-position-vertical-relative:text" coordorigin="1329,305" coordsize="9580,53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">
                <v:shape id="Picture 112" o:spid="_x0000_s1079" type="#_x0000_t75" style="position:absolute;left:5540;top:1747;width:2921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">
                  <v:imagedata r:id="rId77" o:title=""/>
                </v:shape>
                <v:shape id="AutoShape 113" o:spid="_x0000_s1080" style="position:absolute;left:3696;top:904;width:6350;height:830;visibility:visible;mso-wrap-style:square;v-text-anchor:top" coordsize="6350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" path="m6209,l154,,105,7,62,30,28,66,6,110,2,124,,140,,692r2,14l7,722r5,14l21,753r10,15l43,781r13,14l68,804r14,7l98,819r19,6l137,828r18,1l6211,829r16,-3l6273,808r35,-28l155,780r-34,-6l92,758,69,734,54,704,52,694,49,674r,-520l50,142r2,-10l62,103r6,-9l74,87r8,-8l89,73r8,-6l106,62r13,-6l130,52r12,-2l156,49r6150,l6298,38,6257,12,6209,xm6306,49r-112,l6206,50r11,1l6248,64r25,21l6291,112r8,33l6300,154r,520l6299,686r-1,11l6285,728r-21,25l6237,770r-33,8l6193,780r115,l6311,777r26,-40l6349,688r,-550l6346,122,6328,75,6306,49xe" fillcolor="#1d5b3c" stroked="f">
                  <v:path arrowok="t" o:connecttype="custom" o:connectlocs="154,905;62,935;6,1015;0,1045;2,1611;12,1641;31,1673;56,1700;82,1716;117,1730;155,1734;6227,1731;6308,1685;121,1679;69,1639;52,1599;49,1059;52,1037;68,999;82,984;97,972;119,961;142,955;6306,954;6257,917;6306,954;6206,955;6248,969;6291,1017;6300,1059;6299,1591;6285,1633;6237,1675;6193,1685;6311,1682;6349,1593;6346,1027;6306,954" o:connectangles="0,0,0,0,0,0,0,0,0,0,0,0,0,0,0,0,0,0,0,0,0,0,0,0,0,0,0,0,0,0,0,0,0,0,0,0,0,0"/>
                </v:shape>
                <v:shape id="Picture 114" o:spid="_x0000_s1081" type="#_x0000_t75" style="position:absolute;left:4624;top:4733;width:368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">
                  <v:imagedata r:id="rId78" o:title=""/>
                </v:shape>
                <v:shape id="AutoShape 115" o:spid="_x0000_s1082" style="position:absolute;left:3696;top:1684;width:6350;height:3002;visibility:visible;mso-wrap-style:square;v-text-anchor:top" coordsize="6350,3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" path="m5858,l516,,441,5,369,21,301,46,238,81r-58,43l128,175,84,232,49,296,22,364,6,438,2,464,,489,,2511r2,27l10,2588r23,78l67,2740r46,67l169,2866r19,17l208,2898r69,44l353,2974r81,20l516,3001r5317,l5860,3000r26,-3l5960,2985r70,-23l6053,2950r-5537,l441,2945r-72,-18l302,2899r-61,-39l186,2813r-47,-55l100,2696,72,2628,55,2554r-3,-24l50,2508r-1,-24l49,517r2,-28l52,468r7,-46l80,351r31,-66l152,224r51,-54l220,156r18,-15l302,102,370,73,442,55r75,-6l6051,49,6004,28,5933,9,5858,xm6051,49r-218,l5857,50r24,2l5955,65r69,25l6088,125r58,45l6195,222r42,60l6268,348r21,70l6299,493r1,24l6300,2484r-1,27l6298,2532r-15,74l6258,2676r-35,63l6179,2797r-52,49l6068,2887r-66,32l5931,2940r-75,10l6053,2950r42,-21l6154,2888r54,-49l6253,2784r38,-62l6320,2655r20,-71l6349,2511r,-2022l6347,463r-13,-74l6311,319r-33,-66l6237,194r-49,-53l6133,95,6071,57r-20,-8xe" fillcolor="#1d5b3c" stroked="f">
                  <v:path arrowok="t" o:connecttype="custom" o:connectlocs="516,1685;369,1706;238,1766;128,1860;49,1981;6,2123;0,2174;2,4223;33,4351;113,4492;188,4568;277,4627;434,4679;5833,4686;5886,4682;6030,4647;516,4635;369,4612;241,4545;139,4443;72,4313;52,4215;49,4169;51,2174;59,2107;111,1970;203,1855;238,1826;370,1758;517,1734;6004,1713;5858,1685;5833,1734;5881,1737;6024,1775;6146,1855;6237,1967;6289,2103;6300,2202;6299,4196;6283,4291;6223,4424;6127,4531;6002,4604;5856,4635;6095,4614;6208,4524;6291,4407;6340,4269;6349,2174;6334,2074;6278,1938;6188,1826;6071,1742" o:connectangles="0,0,0,0,0,0,0,0,0,0,0,0,0,0,0,0,0,0,0,0,0,0,0,0,0,0,0,0,0,0,0,0,0,0,0,0,0,0,0,0,0,0,0,0,0,0,0,0,0,0,0,0,0,0"/>
                </v:shape>
                <v:shape id="AutoShape 116" o:spid="_x0000_s1083" style="position:absolute;left:3696;top:4662;width:6350;height:662;visibility:visible;mso-wrap-style:square;v-text-anchor:top" coordsize="635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" path="m6223,l125,,85,7,50,26,23,54,5,91,,115,,548r2,14l10,586r8,14l25,612r9,11l47,634r9,7l67,647r14,6l96,658r15,2l126,661r6110,l6250,659r37,-15l6318,619r4,-7l126,612r-24,-5l80,596,64,579,53,557r-3,-7l49,541r,-414l50,118r3,-15l56,96,60,85,70,75r8,-8l84,62r7,-3l103,54r12,-5l6321,49,6307,32,6273,11,6234,1,6223,xm6321,49l115,49r12,1l6232,50r8,3l6262,61r19,16l6294,98r5,23l6300,127r,408l6298,552r-10,22l6273,593r-20,13l6229,611r-7,1l6322,612r17,-27l6349,546r,-433l6347,101,6332,63,6321,49xe" fillcolor="#1d5b3c" stroked="f">
                  <v:path arrowok="t" o:connecttype="custom" o:connectlocs="125,4663;50,4689;5,4754;0,5211;10,5249;25,5275;47,5297;67,5310;96,5321;126,5324;6250,5322;6318,5282;126,5275;80,5259;53,5220;49,5204;50,4781;56,4759;70,4738;84,4725;103,4717;6321,4712;6273,4674;6223,4663;115,4712;6232,4713;6262,4724;6294,4761;6300,4790;6298,5215;6273,5256;6229,5274;6322,5275;6349,5209;6347,4764;6321,4712" o:connectangles="0,0,0,0,0,0,0,0,0,0,0,0,0,0,0,0,0,0,0,0,0,0,0,0,0,0,0,0,0,0,0,0,0,0,0,0"/>
                </v:shape>
                <v:shape id="Picture 117" o:spid="_x0000_s1084" type="#_x0000_t75" style="position:absolute;left:4782;top:1126;width:2482;height: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">
                  <v:imagedata r:id="rId79" o:title=""/>
                </v:shape>
                <v:shape id="Picture 118" o:spid="_x0000_s1085" type="#_x0000_t75" style="position:absolute;left:5587;top:1702;width:2082;height:2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">
                  <v:imagedata r:id="rId97" o:title=""/>
                </v:shape>
                <v:shape id="AutoShape 119" o:spid="_x0000_s1086" style="position:absolute;left:5569;top:1684;width:2117;height:3014;visibility:visible;mso-wrap-style:square;v-text-anchor:top" coordsize="2117,3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" path="m1767,l369,,293,7,222,30,158,66r-56,48l57,172,23,239,4,313,1,332,,349,,2664r1,18l4,2701r3,18l24,2775r25,52l81,2875r40,43l135,2929r14,11l199,2971r54,24l311,3009r59,4l1768,3013r18,-1l1861,2995r68,-30l1932,2964r-1562,l293,2954r-71,-27l161,2886r-50,-55l74,2766,53,2691r-1,-15l51,2659r-2,-16l49,369r3,-33l57,304,71,255,92,210r28,-40l155,132r24,-20l222,85,269,65,319,53r51,-4l1930,49,1912,38,1842,11,1767,xm1930,49r-183,l1765,50r16,1l1856,68r67,34l1980,149r45,60l2054,278r13,76l2068,369r,2274l2067,2661r-2,16l2049,2751r-34,67l1967,2876r-59,44l1839,2950r-76,12l1747,2964r185,l1990,2923r50,-53l2079,2808r26,-70l2117,2664r,-2315l2116,331r-16,-75l2070,187r-43,-60l1974,77,1930,49xe" fillcolor="#1d5b3c" stroked="f">
                  <v:path arrowok="t" o:connecttype="custom" o:connectlocs="369,1685;222,1715;102,1799;23,1924;1,2017;0,4349;4,4386;24,4460;81,4560;135,4614;199,4656;311,4694;1768,4698;1861,4680;1932,4649;293,4639;161,4571;74,4451;52,4361;49,4328;52,2021;71,1940;120,1855;179,1797;269,1750;370,1734;1912,1723;1767,1685;1747,1734;1781,1736;1923,1787;2025,1894;2067,2039;2068,4328;2065,4362;2015,4503;1908,4605;1763,4647;1932,4649;2040,4555;2105,4423;2117,2034;2100,1941;2027,1812;1930,1734" o:connectangles="0,0,0,0,0,0,0,0,0,0,0,0,0,0,0,0,0,0,0,0,0,0,0,0,0,0,0,0,0,0,0,0,0,0,0,0,0,0,0,0,0,0,0,0,0"/>
                </v:shape>
                <v:shape id="Picture 120" o:spid="_x0000_s1087" type="#_x0000_t75" style="position:absolute;left:3891;top:2651;width:1697;height:1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">
                  <v:imagedata r:id="rId98" o:title=""/>
                </v:shape>
                <v:shape id="AutoShape 121" o:spid="_x0000_s1088" style="position:absolute;left:3876;top:2633;width:1732;height:1202;visibility:visible;mso-wrap-style:square;v-text-anchor:top" coordsize="1732,1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" path="m1525,l216,,141,13,75,52,27,111,2,183,1,194,,205,,996r4,32l15,1064r16,32l52,1125r27,27l96,1164r18,11l139,1186r24,8l189,1199r27,2l1516,1201r12,-1l1538,1200r75,-23l1649,1151r-1433,l158,1140r-51,-31l70,1064,52,1008r-2,-7l49,991r,-785l53,182r9,-27l74,129,91,106,112,86r12,-9l157,60r19,-6l196,50r21,-1l1650,49,1600,16,1525,xm1650,49r-126,l1532,50r58,17l1637,101r31,49l1682,207r,788l1681,1002r-17,57l1629,1105r-48,32l1523,1151r126,l1673,1132r41,-62l1732,995r,-790l1730,193r-20,-74l1664,58r-14,-9xe" fillcolor="#1d5b3c" stroked="f">
                  <v:path arrowok="t" o:connecttype="custom" o:connectlocs="216,2634;75,2686;2,2817;0,2839;4,3662;31,3730;79,3786;114,3809;163,3828;216,3835;1528,3834;1613,3811;216,3785;107,3743;52,3642;49,3625;53,2816;74,2763;112,2720;157,2694;196,2684;1650,2683;1525,2634;1524,2683;1590,2701;1668,2784;1682,3629;1664,3693;1581,3771;1649,3785;1714,3704;1732,2839;1710,2753;1650,2683" o:connectangles="0,0,0,0,0,0,0,0,0,0,0,0,0,0,0,0,0,0,0,0,0,0,0,0,0,0,0,0,0,0,0,0,0,0"/>
                </v:shape>
                <v:shape id="Picture 122" o:spid="_x0000_s1089" type="#_x0000_t75" style="position:absolute;left:4598;top:1709;width:434;height: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">
                  <v:imagedata r:id="rId99" o:title=""/>
                </v:shape>
                <v:shape id="AutoShape 123" o:spid="_x0000_s1090" style="position:absolute;left:4546;top:1680;width:542;height:1001;visibility:visible;mso-wrap-style:square;v-text-anchor:top" coordsize="542,1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" path="m140,731l,731r270,270l323,948r-70,l270,931,120,780r-60,l78,738r62,l140,731xm270,931r-17,17l288,948,270,931xm463,738l270,931r18,17l323,948,492,780r-12,l463,738xm78,738l60,780r60,l78,738xm140,738r-62,l120,780r71,l191,755r-51,l140,738xm420,221r-70,l350,780r71,l446,755r-45,l375,731r26,l401,271r-26,l401,246r44,l420,221xm534,738r-71,l480,780r12,l534,738xm140,246r,509l165,731r26,l191,271r-26,l140,246xm191,731r-26,l140,755r51,l191,731xm401,731r-26,l401,755r,-24xm541,731r-140,l401,755r45,l463,738r71,l541,731xm270,l,271r140,l140,264r-62,l60,221r61,l270,71,253,54r71,l270,xm191,246r-51,l165,271r26,l191,246xm401,246r-26,25l401,271r,-25xm445,246r-44,l401,271r140,l534,264r-71,l445,246xm121,221r-61,l78,264r43,-43xm191,221r-70,l78,264r62,l140,246r51,l191,221xm324,54r-36,l270,71,463,264r17,-43l491,221,324,54xm491,221r-11,l463,264r71,l491,221xm288,54r-35,l270,71,288,54xe" fillcolor="#1d5b3c" stroked="f">
                  <v:path arrowok="t" o:connecttype="custom" o:connectlocs="270,2682;270,2612;78,2419;270,2612;270,2612;288,2629;480,2461;60,2461;140,2419;191,2461;140,2419;350,2461;401,2436;401,1952;445,1927;463,2419;534,2419;165,2412;165,1952;165,2412;191,2412;401,2436;401,2412;463,2419;270,1681;140,1945;121,1902;324,1735;140,1927;191,1927;401,1952;401,1927;534,1945;121,1902;121,1902;78,1945;191,1927;288,1735;480,1902;491,1902;534,1945;253,1735" o:connectangles="0,0,0,0,0,0,0,0,0,0,0,0,0,0,0,0,0,0,0,0,0,0,0,0,0,0,0,0,0,0,0,0,0,0,0,0,0,0,0,0,0,0"/>
                </v:shape>
                <v:shape id="Picture 124" o:spid="_x0000_s1091" type="#_x0000_t75" style="position:absolute;left:4520;top:3803;width:591;height: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">
                  <v:imagedata r:id="rId100" o:title=""/>
                </v:shape>
                <v:shape id="AutoShape 125" o:spid="_x0000_s1092" style="position:absolute;left:4477;top:3784;width:680;height:906;visibility:visible;mso-wrap-style:square;v-text-anchor:top" coordsize="680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" path="m210,489l,489,340,906r45,-56l321,850r19,-23l105,538r-52,l72,498r138,l210,489xm340,827r-19,23l359,850,340,827xm607,498l340,827r19,23l385,850,639,538r-12,l607,498xm72,498l53,538r52,l72,498xm210,498r-138,l105,538r156,l261,513r-51,l210,498xm420,25r,513l574,538r21,-25l469,513,444,489r25,l469,49r-25,l420,25xm673,498r-66,l627,538r12,l673,498xm469,l210,r,513l235,489r26,l261,49r-26,l261,25r208,l469,xm261,489r-26,l210,513r51,l261,489xm469,489r-25,l469,513r,-24xm679,489r-210,l469,513r126,l607,498r66,l679,489xm261,25l235,49r26,l261,25xm420,25r-159,l261,49r159,l420,25xm469,25r-49,l444,49r25,l469,25xe" fillcolor="#1d5b3c" stroked="f">
                  <v:path arrowok="t" o:connecttype="custom" o:connectlocs="0,4274;385,4635;340,4612;53,4323;210,4283;340,4612;359,4635;607,4283;359,4635;639,4323;607,4283;53,4323;72,4283;72,4283;261,4323;210,4298;420,3810;574,4323;469,4298;469,4274;444,3834;673,4283;627,4323;673,4283;210,3785;235,4274;261,3834;261,3810;469,3785;235,4274;261,4298;469,4274;469,4298;679,4274;469,4298;607,4283;679,4274;235,3834;261,3810;261,3810;420,3834;469,3810;444,3834;469,3810" o:connectangles="0,0,0,0,0,0,0,0,0,0,0,0,0,0,0,0,0,0,0,0,0,0,0,0,0,0,0,0,0,0,0,0,0,0,0,0,0,0,0,0,0,0,0,0"/>
                </v:shape>
                <v:shape id="Picture 126" o:spid="_x0000_s1093" type="#_x0000_t75" style="position:absolute;left:7675;top:1702;width:879;height:1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">
                  <v:imagedata r:id="rId101" o:title=""/>
                </v:shape>
                <v:shape id="AutoShape 127" o:spid="_x0000_s1094" style="position:absolute;left:7656;top:1684;width:916;height:1670;visibility:visible;mso-wrap-style:square;v-text-anchor:top" coordsize="916,1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" path="m762,l168,,115,8,68,33,30,71,7,120,2,136,,153,,1519r4,17l7,1551r6,16l22,1584r12,18l48,1618r14,14l76,1641r13,9l107,1657r21,7l150,1668r19,1l764,1669r17,-4l831,1647r34,-27l169,1620r-38,-7l98,1596,71,1568,54,1534r-2,-12l50,1512r-1,-12l49,168r1,-12l55,132r4,-11l66,109,74,97,83,86,94,76r9,-7l113,63r15,-6l141,53r13,-3l170,49r695,l859,42,814,13,762,xm865,49r-119,l760,50r12,2l807,66r29,23l856,121r9,37l866,169r,1331l865,1514r-2,11l850,1560r-24,29l793,1610r-36,8l745,1620r120,l873,1613r29,-45l916,1516r,-1348l914,151r-2,-17l893,83,865,49xe" fillcolor="#1d5b3c" stroked="f">
                  <v:path arrowok="t" o:connecttype="custom" o:connectlocs="168,1685;68,1718;7,1805;0,1838;4,3221;13,3252;34,3287;62,3317;89,3335;128,3349;169,3354;781,3350;865,3305;131,3298;71,3253;52,3207;49,3185;50,1841;59,1806;74,1782;94,1761;113,1748;141,1738;170,1734;859,1727;762,1685;746,1734;772,1737;836,1774;865,1843;866,3185;863,3210;826,3274;757,3303;865,3305;902,3253;916,1853;912,1819;865,1734" o:connectangles="0,0,0,0,0,0,0,0,0,0,0,0,0,0,0,0,0,0,0,0,0,0,0,0,0,0,0,0,0,0,0,0,0,0,0,0,0,0,0"/>
                </v:shape>
                <v:shape id="Picture 128" o:spid="_x0000_s1095" type="#_x0000_t75" style="position:absolute;left:8539;top:2147;width:1370;height: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">
                  <v:imagedata r:id="rId102" o:title=""/>
                </v:shape>
                <v:shape id="AutoShape 129" o:spid="_x0000_s1096" style="position:absolute;left:8521;top:2132;width:1458;height:943;visibility:visible;mso-wrap-style:square;v-text-anchor:top" coordsize="1407,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" path="m1272,l148,,102,7,61,29,28,62,7,105,4,119,1,135,,147,,641r1,16l4,671r3,14l13,699r8,16l30,730r12,13l55,755r12,8l79,771r17,7l113,783r18,4l149,789r1111,l1275,787r15,-2l1334,768r36,-29l1370,738r-1221,l118,733,90,719,68,697,54,669,52,659,51,649r,-502l52,137r1,-10l55,118r4,-10l64,98,71,88r8,-9l88,71r7,-5l112,57r9,-3l130,52r11,-1l150,49r1217,l1357,37,1318,12,1272,xm1367,49r-108,l1270,51r9,1l1308,63r24,20l1349,109r7,30l1357,147r,494l1356,652r-1,9l1343,690r-19,24l1298,731r-31,7l1370,738r24,-38l1407,654r,-507l1405,131r-2,-14l1387,73,1367,49xe" fillcolor="#1d5b3c" stroked="f">
                  <v:path arrowok="t" o:connecttype="custom" o:connectlocs="153,2548;63,2583;7,2674;1,2709;0,3314;4,3350;13,3384;31,3421;57,3450;82,3470;117,3484;154,3491;1321,3489;1382,3466;1420,3430;122,3424;70,3381;54,3336;53,2724;55,2700;61,2677;74,2653;91,2633;116,2616;135,2610;155,2607;1406,2592;1318,2548;1305,2607;1325,2610;1380,2647;1405,2714;1406,3314;1404,3338;1372,3401;1313,3430;1445,3385;1458,2724;1454,2688;1417,2607" o:connectangles="0,0,0,0,0,0,0,0,0,0,0,0,0,0,0,0,0,0,0,0,0,0,0,0,0,0,0,0,0,0,0,0,0,0,0,0,0,0,0,0"/>
                </v:shape>
                <v:shape id="Picture 130" o:spid="_x0000_s1097" type="#_x0000_t75" style="position:absolute;left:8539;top:4713;width:413;height: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">
                  <v:imagedata r:id="rId80" o:title=""/>
                </v:shape>
                <v:shape id="AutoShape 131" o:spid="_x0000_s1098" style="position:absolute;left:2196;top:904;width:1430;height:830;visibility:visible;mso-wrap-style:square;v-text-anchor:top" coordsize="1430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" path="m1289,l154,,105,7,62,30,28,66,6,110,2,124,,140,,692r2,14l7,722r5,14l21,753r10,15l43,781r13,14l68,804r14,7l98,819r19,6l137,828r18,1l1291,829r16,-3l1353,808r35,-28l155,780r-34,-6l92,758,69,734,54,704,52,694,49,674r,-520l50,142r2,-10l62,103r6,-9l74,87r8,-8l89,73r8,-6l106,62r13,-6l130,52r12,-2l156,49r1230,l1378,38,1337,12,1289,xm1386,49r-112,l1286,50r11,1l1328,64r25,21l1371,112r8,33l1380,154r,520l1379,686r-1,11l1365,728r-21,25l1317,770r-33,8l1273,780r115,l1391,777r26,-40l1429,688r,-550l1426,122,1408,75,1386,49xe" fillcolor="#1d5b3c" stroked="f">
                  <v:path arrowok="t" o:connecttype="custom" o:connectlocs="154,905;62,935;6,1015;0,1045;2,1611;12,1641;31,1673;56,1700;82,1716;117,1730;155,1734;1307,1731;1388,1685;121,1679;69,1639;52,1599;49,1059;52,1037;68,999;82,984;97,972;119,961;142,955;1386,954;1337,917;1386,954;1286,955;1328,969;1371,1017;1380,1059;1379,1591;1365,1633;1317,1675;1273,1685;1391,1682;1429,1593;1426,1027;1386,954" o:connectangles="0,0,0,0,0,0,0,0,0,0,0,0,0,0,0,0,0,0,0,0,0,0,0,0,0,0,0,0,0,0,0,0,0,0,0,0,0,0"/>
                </v:shape>
                <v:shape id="AutoShape 132" o:spid="_x0000_s1099" style="position:absolute;left:2196;top:1684;width:1430;height:3002;visibility:visible;mso-wrap-style:square;v-text-anchor:top" coordsize="1430,3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" path="m1187,l254,,182,10,117,40,63,87,23,147,2,217,1,229,,241,,2760r1,12l2,2785r3,13l18,2839r19,39l63,2913r31,30l113,2958r9,6l153,2979r33,12l220,2998r34,3l1175,3001r13,-1l1201,3000r72,-19l1325,2950r-1071,l183,2938r-62,-37l75,2845,52,2776r-2,-10l49,2757,49,254r1,-10l50,232r2,-9l54,212,64,178,79,148,99,121,125,96,140,84r9,-5l174,66r26,-9l227,51r29,-2l1324,49r-2,-3l1259,13,1187,xm1324,49r-149,l1186,50r10,l1267,71r57,43l1363,173r16,71l1380,254r,2491l1379,2756r,11l1358,2837r-42,58l1256,2934r-72,16l1325,2950r9,-5l1383,2894r32,-63l1429,2758r,-2517l1428,228r-18,-71l1374,95,1324,49xe" fillcolor="#1d5b3c" stroked="f">
                  <v:path arrowok="t" o:connecttype="custom" o:connectlocs="254,1685;117,1725;23,1832;1,1914;0,4445;2,4470;18,4524;63,4598;113,4643;153,4664;220,4683;1175,4686;1201,4685;1325,4635;183,4623;75,4530;50,4451;49,1939;50,1917;54,1897;79,1833;125,1781;149,1764;200,1742;256,1734;1322,1731;1187,1685;1175,1734;1196,1735;1324,1799;1379,1929;1380,4430;1379,4452;1316,4580;1184,4635;1334,4630;1415,4516;1429,1926;1410,1842;1324,1734" o:connectangles="0,0,0,0,0,0,0,0,0,0,0,0,0,0,0,0,0,0,0,0,0,0,0,0,0,0,0,0,0,0,0,0,0,0,0,0,0,0,0,0"/>
                </v:shape>
                <v:shape id="AutoShape 133" o:spid="_x0000_s1100" style="position:absolute;left:2196;top:4662;width:1430;height:662;visibility:visible;mso-wrap-style:square;v-text-anchor:top" coordsize="143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" path="m1303,l125,,84,7,50,26,23,54,5,91,,115,,548r2,14l10,586r8,14l25,612r9,11l47,634r9,7l67,647r14,6l96,658r15,2l126,661r1190,l1330,659r37,-15l1398,619r4,-7l126,612r-24,-5l80,596,64,579,53,557r-3,-7l49,541r,-414l50,118r3,-15l56,96,62,86r3,-6l70,75r8,-8l84,62r7,-3l103,54r12,-5l1401,49,1387,32,1353,11,1314,1,1303,xm1401,49l115,49r12,1l1312,50r8,3l1342,61r19,16l1374,98r5,23l1380,128r,407l1378,552r-10,22l1353,593r-20,13l1309,611r-7,1l1402,612r17,-27l1429,546r,-433l1427,101,1412,63,1401,49xe" fillcolor="#1d5b3c" stroked="f">
                  <v:path arrowok="t" o:connecttype="custom" o:connectlocs="125,4663;50,4689;5,4754;0,5211;10,5249;25,5275;47,5297;67,5310;96,5321;126,5324;1330,5322;1398,5282;126,5275;80,5259;53,5220;49,5204;50,4781;56,4759;65,4743;78,4730;91,4722;115,4712;1387,4695;1314,4664;1401,4712;127,4713;1320,4716;1361,4740;1379,4784;1380,5198;1368,5237;1333,5269;1302,5275;1419,5248;1429,4776;1412,4726" o:connectangles="0,0,0,0,0,0,0,0,0,0,0,0,0,0,0,0,0,0,0,0,0,0,0,0,0,0,0,0,0,0,0,0,0,0,0,0"/>
                </v:shape>
                <v:rect id="Rectangle 134" o:spid="_x0000_s1101" style="position:absolute;left:1329;top:305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" filled="f" strokeweight="1.02pt"/>
                <v:shape id="Text Box 135" o:spid="_x0000_s1102" type="#_x0000_t202" style="position:absolute;left:5595;top:4917;width:257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2N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IevY27BAAAA3AAAAA8AAAAA&#10;AAAAAAAAAAAABwIAAGRycy9kb3ducmV2LnhtbFBLBQYAAAAAAwADALcAAAD1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PLUTO database &amp; GENIE database</w:t>
                        </w:r>
                      </w:p>
                    </w:txbxContent>
                  </v:textbox>
                </v:shape>
                <v:shape id="Text Box 136" o:spid="_x0000_s1103" type="#_x0000_t202" style="position:absolute;left:2579;top:4845;width:1160;height: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8b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OjjxvX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UPOV</w:t>
                        </w:r>
                      </w:p>
                    </w:txbxContent>
                  </v:textbox>
                </v:shape>
                <v:shape id="Text Box 137" o:spid="_x0000_s1104" type="#_x0000_t202" style="position:absolute;left:4091;top:2942;width:1308;height: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Vi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AYMViC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1" w:lineRule="exact"/>
                          <w:ind w:left="1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PVP</w:t>
                        </w:r>
                      </w:p>
                      <w:p w:rsidR="008A5AE7" w:rsidRDefault="008A5AE7" w:rsidP="008A5AE7">
                        <w:pPr>
                          <w:spacing w:before="1" w:line="235" w:lineRule="auto"/>
                          <w:ind w:left="-1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pacing w:val="-2"/>
                            <w:sz w:val="18"/>
                          </w:rPr>
                          <w:t xml:space="preserve">Administration </w:t>
                        </w:r>
                        <w:r>
                          <w:rPr>
                            <w:color w:val="24714B"/>
                            <w:sz w:val="18"/>
                          </w:rPr>
                          <w:t>Module</w:t>
                        </w:r>
                      </w:p>
                    </w:txbxContent>
                  </v:textbox>
                </v:shape>
                <v:shape id="Text Box 138" o:spid="_x0000_s1105" type="#_x0000_t202" style="position:absolute;left:8599;top:2311;width:1250;height: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f0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B3ff0Z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1" w:lineRule="exact"/>
                          <w:ind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 xml:space="preserve">DUS </w:t>
                        </w:r>
                        <w:r>
                          <w:rPr>
                            <w:color w:val="24714B"/>
                            <w:spacing w:val="-5"/>
                            <w:sz w:val="18"/>
                          </w:rPr>
                          <w:t>Report</w:t>
                        </w:r>
                      </w:p>
                      <w:p w:rsidR="008A5AE7" w:rsidRDefault="008A5AE7" w:rsidP="008A5AE7">
                        <w:pPr>
                          <w:spacing w:before="1" w:line="235" w:lineRule="auto"/>
                          <w:ind w:right="1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Exchange Platform</w:t>
                        </w:r>
                      </w:p>
                    </w:txbxContent>
                  </v:textbox>
                </v:shape>
                <v:shape id="Text Box 139" o:spid="_x0000_s1106" type="#_x0000_t202" style="position:absolute;left:2529;top:1844;width:950;height: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GV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+JRlbc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PVP Office</w:t>
                        </w:r>
                      </w:p>
                    </w:txbxContent>
                  </v:textbox>
                </v:shape>
                <v:shape id="Text Box 140" o:spid="_x0000_s1107" type="#_x0000_t202" style="position:absolute;left:2416;top:1185;width:121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MD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l9jA9s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Applicant</w:t>
                        </w:r>
                      </w:p>
                    </w:txbxContent>
                  </v:textbox>
                </v:shape>
                <v:shape id="Text Box 141" o:spid="_x0000_s1108" type="#_x0000_t202" style="position:absolute;left:5610;top:329;width:951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l6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BnCl6B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36"/>
                          </w:rPr>
                        </w:pPr>
                        <w:r>
                          <w:rPr>
                            <w:rFonts w:ascii="Tahoma"/>
                            <w:color w:val="326500"/>
                            <w:sz w:val="36"/>
                          </w:rPr>
                          <w:t>e-PVP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2"/>
          <w:szCs w:val="22"/>
        </w:rPr>
        <w:sectPr w:rsidR="008A5AE7" w:rsidRPr="008A5AE7">
          <w:headerReference w:type="default" r:id="rId103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83300" cy="3416300"/>
                <wp:effectExtent l="0" t="0" r="12700" b="12700"/>
                <wp:docPr id="276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3416300"/>
                          <a:chOff x="10" y="10"/>
                          <a:chExt cx="9580" cy="5380"/>
                        </a:xfrm>
                      </wpg:grpSpPr>
                      <wps:wsp>
                        <wps:cNvPr id="277" name="AutoShape 32"/>
                        <wps:cNvSpPr>
                          <a:spLocks/>
                        </wps:cNvSpPr>
                        <wps:spPr bwMode="auto">
                          <a:xfrm>
                            <a:off x="6838" y="3541"/>
                            <a:ext cx="1378" cy="310"/>
                          </a:xfrm>
                          <a:custGeom>
                            <a:avLst/>
                            <a:gdLst>
                              <a:gd name="T0" fmla="+- 0 8216 6838"/>
                              <a:gd name="T1" fmla="*/ T0 w 1378"/>
                              <a:gd name="T2" fmla="+- 0 3542 3542"/>
                              <a:gd name="T3" fmla="*/ 3542 h 310"/>
                              <a:gd name="T4" fmla="+- 0 8191 6838"/>
                              <a:gd name="T5" fmla="*/ T4 w 1378"/>
                              <a:gd name="T6" fmla="+- 0 3542 3542"/>
                              <a:gd name="T7" fmla="*/ 3542 h 310"/>
                              <a:gd name="T8" fmla="+- 0 8191 6838"/>
                              <a:gd name="T9" fmla="*/ T8 w 1378"/>
                              <a:gd name="T10" fmla="+- 0 3643 3542"/>
                              <a:gd name="T11" fmla="*/ 3643 h 310"/>
                              <a:gd name="T12" fmla="+- 0 8216 6838"/>
                              <a:gd name="T13" fmla="*/ T12 w 1378"/>
                              <a:gd name="T14" fmla="+- 0 3643 3542"/>
                              <a:gd name="T15" fmla="*/ 3643 h 310"/>
                              <a:gd name="T16" fmla="+- 0 8216 6838"/>
                              <a:gd name="T17" fmla="*/ T16 w 1378"/>
                              <a:gd name="T18" fmla="+- 0 3542 3542"/>
                              <a:gd name="T19" fmla="*/ 3542 h 310"/>
                              <a:gd name="T20" fmla="+- 0 8216 6838"/>
                              <a:gd name="T21" fmla="*/ T20 w 1378"/>
                              <a:gd name="T22" fmla="+- 0 3801 3542"/>
                              <a:gd name="T23" fmla="*/ 3801 h 310"/>
                              <a:gd name="T24" fmla="+- 0 8203 6838"/>
                              <a:gd name="T25" fmla="*/ T24 w 1378"/>
                              <a:gd name="T26" fmla="+- 0 3801 3542"/>
                              <a:gd name="T27" fmla="*/ 3801 h 310"/>
                              <a:gd name="T28" fmla="+- 0 8199 6838"/>
                              <a:gd name="T29" fmla="*/ T28 w 1378"/>
                              <a:gd name="T30" fmla="+- 0 3805 3542"/>
                              <a:gd name="T31" fmla="*/ 3805 h 310"/>
                              <a:gd name="T32" fmla="+- 0 8199 6838"/>
                              <a:gd name="T33" fmla="*/ T32 w 1378"/>
                              <a:gd name="T34" fmla="+- 0 3826 3542"/>
                              <a:gd name="T35" fmla="*/ 3826 h 310"/>
                              <a:gd name="T36" fmla="+- 0 8216 6838"/>
                              <a:gd name="T37" fmla="*/ T36 w 1378"/>
                              <a:gd name="T38" fmla="+- 0 3826 3542"/>
                              <a:gd name="T39" fmla="*/ 3826 h 310"/>
                              <a:gd name="T40" fmla="+- 0 8216 6838"/>
                              <a:gd name="T41" fmla="*/ T40 w 1378"/>
                              <a:gd name="T42" fmla="+- 0 3801 3542"/>
                              <a:gd name="T43" fmla="*/ 3801 h 310"/>
                              <a:gd name="T44" fmla="+- 0 8216 6838"/>
                              <a:gd name="T45" fmla="*/ T44 w 1378"/>
                              <a:gd name="T46" fmla="+- 0 3717 3542"/>
                              <a:gd name="T47" fmla="*/ 3717 h 310"/>
                              <a:gd name="T48" fmla="+- 0 8191 6838"/>
                              <a:gd name="T49" fmla="*/ T48 w 1378"/>
                              <a:gd name="T50" fmla="+- 0 3717 3542"/>
                              <a:gd name="T51" fmla="*/ 3717 h 310"/>
                              <a:gd name="T52" fmla="+- 0 8191 6838"/>
                              <a:gd name="T53" fmla="*/ T52 w 1378"/>
                              <a:gd name="T54" fmla="+- 0 3814 3542"/>
                              <a:gd name="T55" fmla="*/ 3814 h 310"/>
                              <a:gd name="T56" fmla="+- 0 8199 6838"/>
                              <a:gd name="T57" fmla="*/ T56 w 1378"/>
                              <a:gd name="T58" fmla="+- 0 3805 3542"/>
                              <a:gd name="T59" fmla="*/ 3805 h 310"/>
                              <a:gd name="T60" fmla="+- 0 8199 6838"/>
                              <a:gd name="T61" fmla="*/ T60 w 1378"/>
                              <a:gd name="T62" fmla="+- 0 3801 3542"/>
                              <a:gd name="T63" fmla="*/ 3801 h 310"/>
                              <a:gd name="T64" fmla="+- 0 8216 6838"/>
                              <a:gd name="T65" fmla="*/ T64 w 1378"/>
                              <a:gd name="T66" fmla="+- 0 3801 3542"/>
                              <a:gd name="T67" fmla="*/ 3801 h 310"/>
                              <a:gd name="T68" fmla="+- 0 8216 6838"/>
                              <a:gd name="T69" fmla="*/ T68 w 1378"/>
                              <a:gd name="T70" fmla="+- 0 3717 3542"/>
                              <a:gd name="T71" fmla="*/ 3717 h 310"/>
                              <a:gd name="T72" fmla="+- 0 8203 6838"/>
                              <a:gd name="T73" fmla="*/ T72 w 1378"/>
                              <a:gd name="T74" fmla="+- 0 3801 3542"/>
                              <a:gd name="T75" fmla="*/ 3801 h 310"/>
                              <a:gd name="T76" fmla="+- 0 8199 6838"/>
                              <a:gd name="T77" fmla="*/ T76 w 1378"/>
                              <a:gd name="T78" fmla="+- 0 3801 3542"/>
                              <a:gd name="T79" fmla="*/ 3801 h 310"/>
                              <a:gd name="T80" fmla="+- 0 8199 6838"/>
                              <a:gd name="T81" fmla="*/ T80 w 1378"/>
                              <a:gd name="T82" fmla="+- 0 3805 3542"/>
                              <a:gd name="T83" fmla="*/ 3805 h 310"/>
                              <a:gd name="T84" fmla="+- 0 8203 6838"/>
                              <a:gd name="T85" fmla="*/ T84 w 1378"/>
                              <a:gd name="T86" fmla="+- 0 3801 3542"/>
                              <a:gd name="T87" fmla="*/ 3801 h 310"/>
                              <a:gd name="T88" fmla="+- 0 8125 6838"/>
                              <a:gd name="T89" fmla="*/ T88 w 1378"/>
                              <a:gd name="T90" fmla="+- 0 3801 3542"/>
                              <a:gd name="T91" fmla="*/ 3801 h 310"/>
                              <a:gd name="T92" fmla="+- 0 8025 6838"/>
                              <a:gd name="T93" fmla="*/ T92 w 1378"/>
                              <a:gd name="T94" fmla="+- 0 3801 3542"/>
                              <a:gd name="T95" fmla="*/ 3801 h 310"/>
                              <a:gd name="T96" fmla="+- 0 8025 6838"/>
                              <a:gd name="T97" fmla="*/ T96 w 1378"/>
                              <a:gd name="T98" fmla="+- 0 3826 3542"/>
                              <a:gd name="T99" fmla="*/ 3826 h 310"/>
                              <a:gd name="T100" fmla="+- 0 8125 6838"/>
                              <a:gd name="T101" fmla="*/ T100 w 1378"/>
                              <a:gd name="T102" fmla="+- 0 3826 3542"/>
                              <a:gd name="T103" fmla="*/ 3826 h 310"/>
                              <a:gd name="T104" fmla="+- 0 8125 6838"/>
                              <a:gd name="T105" fmla="*/ T104 w 1378"/>
                              <a:gd name="T106" fmla="+- 0 3801 3542"/>
                              <a:gd name="T107" fmla="*/ 3801 h 310"/>
                              <a:gd name="T108" fmla="+- 0 7949 6838"/>
                              <a:gd name="T109" fmla="*/ T108 w 1378"/>
                              <a:gd name="T110" fmla="+- 0 3801 3542"/>
                              <a:gd name="T111" fmla="*/ 3801 h 310"/>
                              <a:gd name="T112" fmla="+- 0 7850 6838"/>
                              <a:gd name="T113" fmla="*/ T112 w 1378"/>
                              <a:gd name="T114" fmla="+- 0 3801 3542"/>
                              <a:gd name="T115" fmla="*/ 3801 h 310"/>
                              <a:gd name="T116" fmla="+- 0 7850 6838"/>
                              <a:gd name="T117" fmla="*/ T116 w 1378"/>
                              <a:gd name="T118" fmla="+- 0 3826 3542"/>
                              <a:gd name="T119" fmla="*/ 3826 h 310"/>
                              <a:gd name="T120" fmla="+- 0 7949 6838"/>
                              <a:gd name="T121" fmla="*/ T120 w 1378"/>
                              <a:gd name="T122" fmla="+- 0 3826 3542"/>
                              <a:gd name="T123" fmla="*/ 3826 h 310"/>
                              <a:gd name="T124" fmla="+- 0 7949 6838"/>
                              <a:gd name="T125" fmla="*/ T124 w 1378"/>
                              <a:gd name="T126" fmla="+- 0 3801 3542"/>
                              <a:gd name="T127" fmla="*/ 3801 h 310"/>
                              <a:gd name="T128" fmla="+- 0 7774 6838"/>
                              <a:gd name="T129" fmla="*/ T128 w 1378"/>
                              <a:gd name="T130" fmla="+- 0 3801 3542"/>
                              <a:gd name="T131" fmla="*/ 3801 h 310"/>
                              <a:gd name="T132" fmla="+- 0 7675 6838"/>
                              <a:gd name="T133" fmla="*/ T132 w 1378"/>
                              <a:gd name="T134" fmla="+- 0 3801 3542"/>
                              <a:gd name="T135" fmla="*/ 3801 h 310"/>
                              <a:gd name="T136" fmla="+- 0 7675 6838"/>
                              <a:gd name="T137" fmla="*/ T136 w 1378"/>
                              <a:gd name="T138" fmla="+- 0 3826 3542"/>
                              <a:gd name="T139" fmla="*/ 3826 h 310"/>
                              <a:gd name="T140" fmla="+- 0 7774 6838"/>
                              <a:gd name="T141" fmla="*/ T140 w 1378"/>
                              <a:gd name="T142" fmla="+- 0 3826 3542"/>
                              <a:gd name="T143" fmla="*/ 3826 h 310"/>
                              <a:gd name="T144" fmla="+- 0 7774 6838"/>
                              <a:gd name="T145" fmla="*/ T144 w 1378"/>
                              <a:gd name="T146" fmla="+- 0 3801 3542"/>
                              <a:gd name="T147" fmla="*/ 3801 h 310"/>
                              <a:gd name="T148" fmla="+- 0 7599 6838"/>
                              <a:gd name="T149" fmla="*/ T148 w 1378"/>
                              <a:gd name="T150" fmla="+- 0 3801 3542"/>
                              <a:gd name="T151" fmla="*/ 3801 h 310"/>
                              <a:gd name="T152" fmla="+- 0 7499 6838"/>
                              <a:gd name="T153" fmla="*/ T152 w 1378"/>
                              <a:gd name="T154" fmla="+- 0 3801 3542"/>
                              <a:gd name="T155" fmla="*/ 3801 h 310"/>
                              <a:gd name="T156" fmla="+- 0 7499 6838"/>
                              <a:gd name="T157" fmla="*/ T156 w 1378"/>
                              <a:gd name="T158" fmla="+- 0 3826 3542"/>
                              <a:gd name="T159" fmla="*/ 3826 h 310"/>
                              <a:gd name="T160" fmla="+- 0 7599 6838"/>
                              <a:gd name="T161" fmla="*/ T160 w 1378"/>
                              <a:gd name="T162" fmla="+- 0 3826 3542"/>
                              <a:gd name="T163" fmla="*/ 3826 h 310"/>
                              <a:gd name="T164" fmla="+- 0 7599 6838"/>
                              <a:gd name="T165" fmla="*/ T164 w 1378"/>
                              <a:gd name="T166" fmla="+- 0 3801 3542"/>
                              <a:gd name="T167" fmla="*/ 3801 h 310"/>
                              <a:gd name="T168" fmla="+- 0 7425 6838"/>
                              <a:gd name="T169" fmla="*/ T168 w 1378"/>
                              <a:gd name="T170" fmla="+- 0 3801 3542"/>
                              <a:gd name="T171" fmla="*/ 3801 h 310"/>
                              <a:gd name="T172" fmla="+- 0 7324 6838"/>
                              <a:gd name="T173" fmla="*/ T172 w 1378"/>
                              <a:gd name="T174" fmla="+- 0 3801 3542"/>
                              <a:gd name="T175" fmla="*/ 3801 h 310"/>
                              <a:gd name="T176" fmla="+- 0 7324 6838"/>
                              <a:gd name="T177" fmla="*/ T176 w 1378"/>
                              <a:gd name="T178" fmla="+- 0 3826 3542"/>
                              <a:gd name="T179" fmla="*/ 3826 h 310"/>
                              <a:gd name="T180" fmla="+- 0 7425 6838"/>
                              <a:gd name="T181" fmla="*/ T180 w 1378"/>
                              <a:gd name="T182" fmla="+- 0 3826 3542"/>
                              <a:gd name="T183" fmla="*/ 3826 h 310"/>
                              <a:gd name="T184" fmla="+- 0 7425 6838"/>
                              <a:gd name="T185" fmla="*/ T184 w 1378"/>
                              <a:gd name="T186" fmla="+- 0 3801 3542"/>
                              <a:gd name="T187" fmla="*/ 3801 h 310"/>
                              <a:gd name="T188" fmla="+- 0 7250 6838"/>
                              <a:gd name="T189" fmla="*/ T188 w 1378"/>
                              <a:gd name="T190" fmla="+- 0 3801 3542"/>
                              <a:gd name="T191" fmla="*/ 3801 h 310"/>
                              <a:gd name="T192" fmla="+- 0 7149 6838"/>
                              <a:gd name="T193" fmla="*/ T192 w 1378"/>
                              <a:gd name="T194" fmla="+- 0 3801 3542"/>
                              <a:gd name="T195" fmla="*/ 3801 h 310"/>
                              <a:gd name="T196" fmla="+- 0 7149 6838"/>
                              <a:gd name="T197" fmla="*/ T196 w 1378"/>
                              <a:gd name="T198" fmla="+- 0 3826 3542"/>
                              <a:gd name="T199" fmla="*/ 3826 h 310"/>
                              <a:gd name="T200" fmla="+- 0 7250 6838"/>
                              <a:gd name="T201" fmla="*/ T200 w 1378"/>
                              <a:gd name="T202" fmla="+- 0 3826 3542"/>
                              <a:gd name="T203" fmla="*/ 3826 h 310"/>
                              <a:gd name="T204" fmla="+- 0 7250 6838"/>
                              <a:gd name="T205" fmla="*/ T204 w 1378"/>
                              <a:gd name="T206" fmla="+- 0 3801 3542"/>
                              <a:gd name="T207" fmla="*/ 3801 h 310"/>
                              <a:gd name="T208" fmla="+- 0 7075 6838"/>
                              <a:gd name="T209" fmla="*/ T208 w 1378"/>
                              <a:gd name="T210" fmla="+- 0 3801 3542"/>
                              <a:gd name="T211" fmla="*/ 3801 h 310"/>
                              <a:gd name="T212" fmla="+- 0 6975 6838"/>
                              <a:gd name="T213" fmla="*/ T212 w 1378"/>
                              <a:gd name="T214" fmla="+- 0 3801 3542"/>
                              <a:gd name="T215" fmla="*/ 3801 h 310"/>
                              <a:gd name="T216" fmla="+- 0 6975 6838"/>
                              <a:gd name="T217" fmla="*/ T216 w 1378"/>
                              <a:gd name="T218" fmla="+- 0 3826 3542"/>
                              <a:gd name="T219" fmla="*/ 3826 h 310"/>
                              <a:gd name="T220" fmla="+- 0 7075 6838"/>
                              <a:gd name="T221" fmla="*/ T220 w 1378"/>
                              <a:gd name="T222" fmla="+- 0 3826 3542"/>
                              <a:gd name="T223" fmla="*/ 3826 h 310"/>
                              <a:gd name="T224" fmla="+- 0 7075 6838"/>
                              <a:gd name="T225" fmla="*/ T224 w 1378"/>
                              <a:gd name="T226" fmla="+- 0 3801 3542"/>
                              <a:gd name="T227" fmla="*/ 3801 h 310"/>
                              <a:gd name="T228" fmla="+- 0 6913 6838"/>
                              <a:gd name="T229" fmla="*/ T228 w 1378"/>
                              <a:gd name="T230" fmla="+- 0 3776 3542"/>
                              <a:gd name="T231" fmla="*/ 3776 h 310"/>
                              <a:gd name="T232" fmla="+- 0 6838 6838"/>
                              <a:gd name="T233" fmla="*/ T232 w 1378"/>
                              <a:gd name="T234" fmla="+- 0 3814 3542"/>
                              <a:gd name="T235" fmla="*/ 3814 h 310"/>
                              <a:gd name="T236" fmla="+- 0 6913 6838"/>
                              <a:gd name="T237" fmla="*/ T236 w 1378"/>
                              <a:gd name="T238" fmla="+- 0 3851 3542"/>
                              <a:gd name="T239" fmla="*/ 3851 h 310"/>
                              <a:gd name="T240" fmla="+- 0 6913 6838"/>
                              <a:gd name="T241" fmla="*/ T240 w 1378"/>
                              <a:gd name="T242" fmla="+- 0 3776 3542"/>
                              <a:gd name="T243" fmla="*/ 3776 h 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78" h="310">
                                <a:moveTo>
                                  <a:pt x="1378" y="0"/>
                                </a:moveTo>
                                <a:lnTo>
                                  <a:pt x="1353" y="0"/>
                                </a:lnTo>
                                <a:lnTo>
                                  <a:pt x="1353" y="101"/>
                                </a:lnTo>
                                <a:lnTo>
                                  <a:pt x="1378" y="101"/>
                                </a:lnTo>
                                <a:lnTo>
                                  <a:pt x="1378" y="0"/>
                                </a:lnTo>
                                <a:close/>
                                <a:moveTo>
                                  <a:pt x="1378" y="259"/>
                                </a:moveTo>
                                <a:lnTo>
                                  <a:pt x="1365" y="259"/>
                                </a:lnTo>
                                <a:lnTo>
                                  <a:pt x="1361" y="263"/>
                                </a:lnTo>
                                <a:lnTo>
                                  <a:pt x="1361" y="284"/>
                                </a:lnTo>
                                <a:lnTo>
                                  <a:pt x="1378" y="284"/>
                                </a:lnTo>
                                <a:lnTo>
                                  <a:pt x="1378" y="259"/>
                                </a:lnTo>
                                <a:close/>
                                <a:moveTo>
                                  <a:pt x="1378" y="175"/>
                                </a:moveTo>
                                <a:lnTo>
                                  <a:pt x="1353" y="175"/>
                                </a:lnTo>
                                <a:lnTo>
                                  <a:pt x="1353" y="272"/>
                                </a:lnTo>
                                <a:lnTo>
                                  <a:pt x="1361" y="263"/>
                                </a:lnTo>
                                <a:lnTo>
                                  <a:pt x="1361" y="259"/>
                                </a:lnTo>
                                <a:lnTo>
                                  <a:pt x="1378" y="259"/>
                                </a:lnTo>
                                <a:lnTo>
                                  <a:pt x="1378" y="175"/>
                                </a:lnTo>
                                <a:close/>
                                <a:moveTo>
                                  <a:pt x="1365" y="259"/>
                                </a:moveTo>
                                <a:lnTo>
                                  <a:pt x="1361" y="259"/>
                                </a:lnTo>
                                <a:lnTo>
                                  <a:pt x="1361" y="263"/>
                                </a:lnTo>
                                <a:lnTo>
                                  <a:pt x="1365" y="259"/>
                                </a:lnTo>
                                <a:close/>
                                <a:moveTo>
                                  <a:pt x="1287" y="259"/>
                                </a:moveTo>
                                <a:lnTo>
                                  <a:pt x="1187" y="259"/>
                                </a:lnTo>
                                <a:lnTo>
                                  <a:pt x="1187" y="284"/>
                                </a:lnTo>
                                <a:lnTo>
                                  <a:pt x="1287" y="284"/>
                                </a:lnTo>
                                <a:lnTo>
                                  <a:pt x="1287" y="259"/>
                                </a:lnTo>
                                <a:close/>
                                <a:moveTo>
                                  <a:pt x="1111" y="259"/>
                                </a:moveTo>
                                <a:lnTo>
                                  <a:pt x="1012" y="259"/>
                                </a:lnTo>
                                <a:lnTo>
                                  <a:pt x="1012" y="284"/>
                                </a:lnTo>
                                <a:lnTo>
                                  <a:pt x="1111" y="284"/>
                                </a:lnTo>
                                <a:lnTo>
                                  <a:pt x="1111" y="259"/>
                                </a:lnTo>
                                <a:close/>
                                <a:moveTo>
                                  <a:pt x="936" y="259"/>
                                </a:moveTo>
                                <a:lnTo>
                                  <a:pt x="837" y="259"/>
                                </a:lnTo>
                                <a:lnTo>
                                  <a:pt x="837" y="284"/>
                                </a:lnTo>
                                <a:lnTo>
                                  <a:pt x="936" y="284"/>
                                </a:lnTo>
                                <a:lnTo>
                                  <a:pt x="936" y="259"/>
                                </a:lnTo>
                                <a:close/>
                                <a:moveTo>
                                  <a:pt x="761" y="259"/>
                                </a:moveTo>
                                <a:lnTo>
                                  <a:pt x="661" y="259"/>
                                </a:lnTo>
                                <a:lnTo>
                                  <a:pt x="661" y="284"/>
                                </a:lnTo>
                                <a:lnTo>
                                  <a:pt x="761" y="284"/>
                                </a:lnTo>
                                <a:lnTo>
                                  <a:pt x="761" y="259"/>
                                </a:lnTo>
                                <a:close/>
                                <a:moveTo>
                                  <a:pt x="587" y="259"/>
                                </a:moveTo>
                                <a:lnTo>
                                  <a:pt x="486" y="259"/>
                                </a:lnTo>
                                <a:lnTo>
                                  <a:pt x="486" y="284"/>
                                </a:lnTo>
                                <a:lnTo>
                                  <a:pt x="587" y="284"/>
                                </a:lnTo>
                                <a:lnTo>
                                  <a:pt x="587" y="259"/>
                                </a:lnTo>
                                <a:close/>
                                <a:moveTo>
                                  <a:pt x="412" y="259"/>
                                </a:moveTo>
                                <a:lnTo>
                                  <a:pt x="311" y="259"/>
                                </a:lnTo>
                                <a:lnTo>
                                  <a:pt x="311" y="284"/>
                                </a:lnTo>
                                <a:lnTo>
                                  <a:pt x="412" y="284"/>
                                </a:lnTo>
                                <a:lnTo>
                                  <a:pt x="412" y="259"/>
                                </a:lnTo>
                                <a:close/>
                                <a:moveTo>
                                  <a:pt x="237" y="259"/>
                                </a:moveTo>
                                <a:lnTo>
                                  <a:pt x="137" y="259"/>
                                </a:lnTo>
                                <a:lnTo>
                                  <a:pt x="137" y="284"/>
                                </a:lnTo>
                                <a:lnTo>
                                  <a:pt x="237" y="284"/>
                                </a:lnTo>
                                <a:lnTo>
                                  <a:pt x="237" y="259"/>
                                </a:lnTo>
                                <a:close/>
                                <a:moveTo>
                                  <a:pt x="75" y="234"/>
                                </a:moveTo>
                                <a:lnTo>
                                  <a:pt x="0" y="272"/>
                                </a:lnTo>
                                <a:lnTo>
                                  <a:pt x="75" y="309"/>
                                </a:lnTo>
                                <a:lnTo>
                                  <a:pt x="75" y="2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8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8" y="1728"/>
                            <a:ext cx="1834" cy="1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9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3480" y="3541"/>
                            <a:ext cx="1024" cy="575"/>
                          </a:xfrm>
                          <a:prstGeom prst="rect">
                            <a:avLst/>
                          </a:prstGeom>
                          <a:solidFill>
                            <a:srgbClr val="A8D0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AutoShape 35"/>
                        <wps:cNvSpPr>
                          <a:spLocks/>
                        </wps:cNvSpPr>
                        <wps:spPr bwMode="auto">
                          <a:xfrm>
                            <a:off x="3475" y="3537"/>
                            <a:ext cx="1034" cy="585"/>
                          </a:xfrm>
                          <a:custGeom>
                            <a:avLst/>
                            <a:gdLst>
                              <a:gd name="T0" fmla="+- 0 4509 3476"/>
                              <a:gd name="T1" fmla="*/ T0 w 1034"/>
                              <a:gd name="T2" fmla="+- 0 3537 3537"/>
                              <a:gd name="T3" fmla="*/ 3537 h 585"/>
                              <a:gd name="T4" fmla="+- 0 3476 3476"/>
                              <a:gd name="T5" fmla="*/ T4 w 1034"/>
                              <a:gd name="T6" fmla="+- 0 3537 3537"/>
                              <a:gd name="T7" fmla="*/ 3537 h 585"/>
                              <a:gd name="T8" fmla="+- 0 3476 3476"/>
                              <a:gd name="T9" fmla="*/ T8 w 1034"/>
                              <a:gd name="T10" fmla="+- 0 4121 3537"/>
                              <a:gd name="T11" fmla="*/ 4121 h 585"/>
                              <a:gd name="T12" fmla="+- 0 4509 3476"/>
                              <a:gd name="T13" fmla="*/ T12 w 1034"/>
                              <a:gd name="T14" fmla="+- 0 4121 3537"/>
                              <a:gd name="T15" fmla="*/ 4121 h 585"/>
                              <a:gd name="T16" fmla="+- 0 4509 3476"/>
                              <a:gd name="T17" fmla="*/ T16 w 1034"/>
                              <a:gd name="T18" fmla="+- 0 4117 3537"/>
                              <a:gd name="T19" fmla="*/ 4117 h 585"/>
                              <a:gd name="T20" fmla="+- 0 3487 3476"/>
                              <a:gd name="T21" fmla="*/ T20 w 1034"/>
                              <a:gd name="T22" fmla="+- 0 4117 3537"/>
                              <a:gd name="T23" fmla="*/ 4117 h 585"/>
                              <a:gd name="T24" fmla="+- 0 3481 3476"/>
                              <a:gd name="T25" fmla="*/ T24 w 1034"/>
                              <a:gd name="T26" fmla="+- 0 4112 3537"/>
                              <a:gd name="T27" fmla="*/ 4112 h 585"/>
                              <a:gd name="T28" fmla="+- 0 3487 3476"/>
                              <a:gd name="T29" fmla="*/ T28 w 1034"/>
                              <a:gd name="T30" fmla="+- 0 4112 3537"/>
                              <a:gd name="T31" fmla="*/ 4112 h 585"/>
                              <a:gd name="T32" fmla="+- 0 3487 3476"/>
                              <a:gd name="T33" fmla="*/ T32 w 1034"/>
                              <a:gd name="T34" fmla="+- 0 3547 3537"/>
                              <a:gd name="T35" fmla="*/ 3547 h 585"/>
                              <a:gd name="T36" fmla="+- 0 3481 3476"/>
                              <a:gd name="T37" fmla="*/ T36 w 1034"/>
                              <a:gd name="T38" fmla="+- 0 3547 3537"/>
                              <a:gd name="T39" fmla="*/ 3547 h 585"/>
                              <a:gd name="T40" fmla="+- 0 3487 3476"/>
                              <a:gd name="T41" fmla="*/ T40 w 1034"/>
                              <a:gd name="T42" fmla="+- 0 3542 3537"/>
                              <a:gd name="T43" fmla="*/ 3542 h 585"/>
                              <a:gd name="T44" fmla="+- 0 4509 3476"/>
                              <a:gd name="T45" fmla="*/ T44 w 1034"/>
                              <a:gd name="T46" fmla="+- 0 3542 3537"/>
                              <a:gd name="T47" fmla="*/ 3542 h 585"/>
                              <a:gd name="T48" fmla="+- 0 4509 3476"/>
                              <a:gd name="T49" fmla="*/ T48 w 1034"/>
                              <a:gd name="T50" fmla="+- 0 3537 3537"/>
                              <a:gd name="T51" fmla="*/ 3537 h 585"/>
                              <a:gd name="T52" fmla="+- 0 3487 3476"/>
                              <a:gd name="T53" fmla="*/ T52 w 1034"/>
                              <a:gd name="T54" fmla="+- 0 4112 3537"/>
                              <a:gd name="T55" fmla="*/ 4112 h 585"/>
                              <a:gd name="T56" fmla="+- 0 3481 3476"/>
                              <a:gd name="T57" fmla="*/ T56 w 1034"/>
                              <a:gd name="T58" fmla="+- 0 4112 3537"/>
                              <a:gd name="T59" fmla="*/ 4112 h 585"/>
                              <a:gd name="T60" fmla="+- 0 3487 3476"/>
                              <a:gd name="T61" fmla="*/ T60 w 1034"/>
                              <a:gd name="T62" fmla="+- 0 4117 3537"/>
                              <a:gd name="T63" fmla="*/ 4117 h 585"/>
                              <a:gd name="T64" fmla="+- 0 3487 3476"/>
                              <a:gd name="T65" fmla="*/ T64 w 1034"/>
                              <a:gd name="T66" fmla="+- 0 4112 3537"/>
                              <a:gd name="T67" fmla="*/ 4112 h 585"/>
                              <a:gd name="T68" fmla="+- 0 4499 3476"/>
                              <a:gd name="T69" fmla="*/ T68 w 1034"/>
                              <a:gd name="T70" fmla="+- 0 4112 3537"/>
                              <a:gd name="T71" fmla="*/ 4112 h 585"/>
                              <a:gd name="T72" fmla="+- 0 3487 3476"/>
                              <a:gd name="T73" fmla="*/ T72 w 1034"/>
                              <a:gd name="T74" fmla="+- 0 4112 3537"/>
                              <a:gd name="T75" fmla="*/ 4112 h 585"/>
                              <a:gd name="T76" fmla="+- 0 3487 3476"/>
                              <a:gd name="T77" fmla="*/ T76 w 1034"/>
                              <a:gd name="T78" fmla="+- 0 4117 3537"/>
                              <a:gd name="T79" fmla="*/ 4117 h 585"/>
                              <a:gd name="T80" fmla="+- 0 4499 3476"/>
                              <a:gd name="T81" fmla="*/ T80 w 1034"/>
                              <a:gd name="T82" fmla="+- 0 4117 3537"/>
                              <a:gd name="T83" fmla="*/ 4117 h 585"/>
                              <a:gd name="T84" fmla="+- 0 4499 3476"/>
                              <a:gd name="T85" fmla="*/ T84 w 1034"/>
                              <a:gd name="T86" fmla="+- 0 4112 3537"/>
                              <a:gd name="T87" fmla="*/ 4112 h 585"/>
                              <a:gd name="T88" fmla="+- 0 4499 3476"/>
                              <a:gd name="T89" fmla="*/ T88 w 1034"/>
                              <a:gd name="T90" fmla="+- 0 3542 3537"/>
                              <a:gd name="T91" fmla="*/ 3542 h 585"/>
                              <a:gd name="T92" fmla="+- 0 4499 3476"/>
                              <a:gd name="T93" fmla="*/ T92 w 1034"/>
                              <a:gd name="T94" fmla="+- 0 4117 3537"/>
                              <a:gd name="T95" fmla="*/ 4117 h 585"/>
                              <a:gd name="T96" fmla="+- 0 4504 3476"/>
                              <a:gd name="T97" fmla="*/ T96 w 1034"/>
                              <a:gd name="T98" fmla="+- 0 4112 3537"/>
                              <a:gd name="T99" fmla="*/ 4112 h 585"/>
                              <a:gd name="T100" fmla="+- 0 4509 3476"/>
                              <a:gd name="T101" fmla="*/ T100 w 1034"/>
                              <a:gd name="T102" fmla="+- 0 4112 3537"/>
                              <a:gd name="T103" fmla="*/ 4112 h 585"/>
                              <a:gd name="T104" fmla="+- 0 4509 3476"/>
                              <a:gd name="T105" fmla="*/ T104 w 1034"/>
                              <a:gd name="T106" fmla="+- 0 3547 3537"/>
                              <a:gd name="T107" fmla="*/ 3547 h 585"/>
                              <a:gd name="T108" fmla="+- 0 4504 3476"/>
                              <a:gd name="T109" fmla="*/ T108 w 1034"/>
                              <a:gd name="T110" fmla="+- 0 3547 3537"/>
                              <a:gd name="T111" fmla="*/ 3547 h 585"/>
                              <a:gd name="T112" fmla="+- 0 4499 3476"/>
                              <a:gd name="T113" fmla="*/ T112 w 1034"/>
                              <a:gd name="T114" fmla="+- 0 3542 3537"/>
                              <a:gd name="T115" fmla="*/ 3542 h 585"/>
                              <a:gd name="T116" fmla="+- 0 4509 3476"/>
                              <a:gd name="T117" fmla="*/ T116 w 1034"/>
                              <a:gd name="T118" fmla="+- 0 4112 3537"/>
                              <a:gd name="T119" fmla="*/ 4112 h 585"/>
                              <a:gd name="T120" fmla="+- 0 4504 3476"/>
                              <a:gd name="T121" fmla="*/ T120 w 1034"/>
                              <a:gd name="T122" fmla="+- 0 4112 3537"/>
                              <a:gd name="T123" fmla="*/ 4112 h 585"/>
                              <a:gd name="T124" fmla="+- 0 4499 3476"/>
                              <a:gd name="T125" fmla="*/ T124 w 1034"/>
                              <a:gd name="T126" fmla="+- 0 4117 3537"/>
                              <a:gd name="T127" fmla="*/ 4117 h 585"/>
                              <a:gd name="T128" fmla="+- 0 4509 3476"/>
                              <a:gd name="T129" fmla="*/ T128 w 1034"/>
                              <a:gd name="T130" fmla="+- 0 4117 3537"/>
                              <a:gd name="T131" fmla="*/ 4117 h 585"/>
                              <a:gd name="T132" fmla="+- 0 4509 3476"/>
                              <a:gd name="T133" fmla="*/ T132 w 1034"/>
                              <a:gd name="T134" fmla="+- 0 4112 3537"/>
                              <a:gd name="T135" fmla="*/ 4112 h 585"/>
                              <a:gd name="T136" fmla="+- 0 3487 3476"/>
                              <a:gd name="T137" fmla="*/ T136 w 1034"/>
                              <a:gd name="T138" fmla="+- 0 3542 3537"/>
                              <a:gd name="T139" fmla="*/ 3542 h 585"/>
                              <a:gd name="T140" fmla="+- 0 3481 3476"/>
                              <a:gd name="T141" fmla="*/ T140 w 1034"/>
                              <a:gd name="T142" fmla="+- 0 3547 3537"/>
                              <a:gd name="T143" fmla="*/ 3547 h 585"/>
                              <a:gd name="T144" fmla="+- 0 3487 3476"/>
                              <a:gd name="T145" fmla="*/ T144 w 1034"/>
                              <a:gd name="T146" fmla="+- 0 3547 3537"/>
                              <a:gd name="T147" fmla="*/ 3547 h 585"/>
                              <a:gd name="T148" fmla="+- 0 3487 3476"/>
                              <a:gd name="T149" fmla="*/ T148 w 1034"/>
                              <a:gd name="T150" fmla="+- 0 3542 3537"/>
                              <a:gd name="T151" fmla="*/ 3542 h 585"/>
                              <a:gd name="T152" fmla="+- 0 4499 3476"/>
                              <a:gd name="T153" fmla="*/ T152 w 1034"/>
                              <a:gd name="T154" fmla="+- 0 3542 3537"/>
                              <a:gd name="T155" fmla="*/ 3542 h 585"/>
                              <a:gd name="T156" fmla="+- 0 3487 3476"/>
                              <a:gd name="T157" fmla="*/ T156 w 1034"/>
                              <a:gd name="T158" fmla="+- 0 3542 3537"/>
                              <a:gd name="T159" fmla="*/ 3542 h 585"/>
                              <a:gd name="T160" fmla="+- 0 3487 3476"/>
                              <a:gd name="T161" fmla="*/ T160 w 1034"/>
                              <a:gd name="T162" fmla="+- 0 3547 3537"/>
                              <a:gd name="T163" fmla="*/ 3547 h 585"/>
                              <a:gd name="T164" fmla="+- 0 4499 3476"/>
                              <a:gd name="T165" fmla="*/ T164 w 1034"/>
                              <a:gd name="T166" fmla="+- 0 3547 3537"/>
                              <a:gd name="T167" fmla="*/ 3547 h 585"/>
                              <a:gd name="T168" fmla="+- 0 4499 3476"/>
                              <a:gd name="T169" fmla="*/ T168 w 1034"/>
                              <a:gd name="T170" fmla="+- 0 3542 3537"/>
                              <a:gd name="T171" fmla="*/ 3542 h 585"/>
                              <a:gd name="T172" fmla="+- 0 4509 3476"/>
                              <a:gd name="T173" fmla="*/ T172 w 1034"/>
                              <a:gd name="T174" fmla="+- 0 3542 3537"/>
                              <a:gd name="T175" fmla="*/ 3542 h 585"/>
                              <a:gd name="T176" fmla="+- 0 4499 3476"/>
                              <a:gd name="T177" fmla="*/ T176 w 1034"/>
                              <a:gd name="T178" fmla="+- 0 3542 3537"/>
                              <a:gd name="T179" fmla="*/ 3542 h 585"/>
                              <a:gd name="T180" fmla="+- 0 4504 3476"/>
                              <a:gd name="T181" fmla="*/ T180 w 1034"/>
                              <a:gd name="T182" fmla="+- 0 3547 3537"/>
                              <a:gd name="T183" fmla="*/ 3547 h 585"/>
                              <a:gd name="T184" fmla="+- 0 4509 3476"/>
                              <a:gd name="T185" fmla="*/ T184 w 1034"/>
                              <a:gd name="T186" fmla="+- 0 3547 3537"/>
                              <a:gd name="T187" fmla="*/ 3547 h 585"/>
                              <a:gd name="T188" fmla="+- 0 4509 3476"/>
                              <a:gd name="T189" fmla="*/ T188 w 1034"/>
                              <a:gd name="T190" fmla="+- 0 3542 3537"/>
                              <a:gd name="T191" fmla="*/ 3542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4" h="585">
                                <a:moveTo>
                                  <a:pt x="10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4"/>
                                </a:lnTo>
                                <a:lnTo>
                                  <a:pt x="1033" y="584"/>
                                </a:lnTo>
                                <a:lnTo>
                                  <a:pt x="1033" y="580"/>
                                </a:lnTo>
                                <a:lnTo>
                                  <a:pt x="11" y="580"/>
                                </a:lnTo>
                                <a:lnTo>
                                  <a:pt x="5" y="575"/>
                                </a:lnTo>
                                <a:lnTo>
                                  <a:pt x="11" y="575"/>
                                </a:lnTo>
                                <a:lnTo>
                                  <a:pt x="11" y="10"/>
                                </a:lnTo>
                                <a:lnTo>
                                  <a:pt x="5" y="10"/>
                                </a:lnTo>
                                <a:lnTo>
                                  <a:pt x="11" y="5"/>
                                </a:lnTo>
                                <a:lnTo>
                                  <a:pt x="1033" y="5"/>
                                </a:lnTo>
                                <a:lnTo>
                                  <a:pt x="1033" y="0"/>
                                </a:lnTo>
                                <a:close/>
                                <a:moveTo>
                                  <a:pt x="11" y="575"/>
                                </a:moveTo>
                                <a:lnTo>
                                  <a:pt x="5" y="575"/>
                                </a:lnTo>
                                <a:lnTo>
                                  <a:pt x="11" y="580"/>
                                </a:lnTo>
                                <a:lnTo>
                                  <a:pt x="11" y="575"/>
                                </a:lnTo>
                                <a:close/>
                                <a:moveTo>
                                  <a:pt x="1023" y="575"/>
                                </a:moveTo>
                                <a:lnTo>
                                  <a:pt x="11" y="575"/>
                                </a:lnTo>
                                <a:lnTo>
                                  <a:pt x="11" y="580"/>
                                </a:lnTo>
                                <a:lnTo>
                                  <a:pt x="1023" y="580"/>
                                </a:lnTo>
                                <a:lnTo>
                                  <a:pt x="1023" y="57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023" y="580"/>
                                </a:lnTo>
                                <a:lnTo>
                                  <a:pt x="1028" y="575"/>
                                </a:lnTo>
                                <a:lnTo>
                                  <a:pt x="1033" y="575"/>
                                </a:lnTo>
                                <a:lnTo>
                                  <a:pt x="1033" y="10"/>
                                </a:lnTo>
                                <a:lnTo>
                                  <a:pt x="1028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3" y="575"/>
                                </a:moveTo>
                                <a:lnTo>
                                  <a:pt x="1028" y="575"/>
                                </a:lnTo>
                                <a:lnTo>
                                  <a:pt x="1023" y="580"/>
                                </a:lnTo>
                                <a:lnTo>
                                  <a:pt x="1033" y="580"/>
                                </a:lnTo>
                                <a:lnTo>
                                  <a:pt x="1033" y="575"/>
                                </a:lnTo>
                                <a:close/>
                                <a:moveTo>
                                  <a:pt x="11" y="5"/>
                                </a:moveTo>
                                <a:lnTo>
                                  <a:pt x="5" y="10"/>
                                </a:lnTo>
                                <a:lnTo>
                                  <a:pt x="11" y="10"/>
                                </a:lnTo>
                                <a:lnTo>
                                  <a:pt x="11" y="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1" y="5"/>
                                </a:lnTo>
                                <a:lnTo>
                                  <a:pt x="11" y="10"/>
                                </a:lnTo>
                                <a:lnTo>
                                  <a:pt x="1023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3" y="5"/>
                                </a:moveTo>
                                <a:lnTo>
                                  <a:pt x="1023" y="5"/>
                                </a:lnTo>
                                <a:lnTo>
                                  <a:pt x="1028" y="10"/>
                                </a:lnTo>
                                <a:lnTo>
                                  <a:pt x="1033" y="10"/>
                                </a:lnTo>
                                <a:lnTo>
                                  <a:pt x="1033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4619" y="3541"/>
                            <a:ext cx="1024" cy="575"/>
                          </a:xfrm>
                          <a:prstGeom prst="rect">
                            <a:avLst/>
                          </a:prstGeom>
                          <a:solidFill>
                            <a:srgbClr val="A8D0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AutoShape 37"/>
                        <wps:cNvSpPr>
                          <a:spLocks/>
                        </wps:cNvSpPr>
                        <wps:spPr bwMode="auto">
                          <a:xfrm>
                            <a:off x="4614" y="3537"/>
                            <a:ext cx="1034" cy="585"/>
                          </a:xfrm>
                          <a:custGeom>
                            <a:avLst/>
                            <a:gdLst>
                              <a:gd name="T0" fmla="+- 0 5648 4615"/>
                              <a:gd name="T1" fmla="*/ T0 w 1034"/>
                              <a:gd name="T2" fmla="+- 0 3537 3537"/>
                              <a:gd name="T3" fmla="*/ 3537 h 585"/>
                              <a:gd name="T4" fmla="+- 0 4615 4615"/>
                              <a:gd name="T5" fmla="*/ T4 w 1034"/>
                              <a:gd name="T6" fmla="+- 0 3537 3537"/>
                              <a:gd name="T7" fmla="*/ 3537 h 585"/>
                              <a:gd name="T8" fmla="+- 0 4615 4615"/>
                              <a:gd name="T9" fmla="*/ T8 w 1034"/>
                              <a:gd name="T10" fmla="+- 0 4121 3537"/>
                              <a:gd name="T11" fmla="*/ 4121 h 585"/>
                              <a:gd name="T12" fmla="+- 0 5648 4615"/>
                              <a:gd name="T13" fmla="*/ T12 w 1034"/>
                              <a:gd name="T14" fmla="+- 0 4121 3537"/>
                              <a:gd name="T15" fmla="*/ 4121 h 585"/>
                              <a:gd name="T16" fmla="+- 0 5648 4615"/>
                              <a:gd name="T17" fmla="*/ T16 w 1034"/>
                              <a:gd name="T18" fmla="+- 0 4117 3537"/>
                              <a:gd name="T19" fmla="*/ 4117 h 585"/>
                              <a:gd name="T20" fmla="+- 0 4624 4615"/>
                              <a:gd name="T21" fmla="*/ T20 w 1034"/>
                              <a:gd name="T22" fmla="+- 0 4117 3537"/>
                              <a:gd name="T23" fmla="*/ 4117 h 585"/>
                              <a:gd name="T24" fmla="+- 0 4619 4615"/>
                              <a:gd name="T25" fmla="*/ T24 w 1034"/>
                              <a:gd name="T26" fmla="+- 0 4112 3537"/>
                              <a:gd name="T27" fmla="*/ 4112 h 585"/>
                              <a:gd name="T28" fmla="+- 0 4624 4615"/>
                              <a:gd name="T29" fmla="*/ T28 w 1034"/>
                              <a:gd name="T30" fmla="+- 0 4112 3537"/>
                              <a:gd name="T31" fmla="*/ 4112 h 585"/>
                              <a:gd name="T32" fmla="+- 0 4624 4615"/>
                              <a:gd name="T33" fmla="*/ T32 w 1034"/>
                              <a:gd name="T34" fmla="+- 0 3547 3537"/>
                              <a:gd name="T35" fmla="*/ 3547 h 585"/>
                              <a:gd name="T36" fmla="+- 0 4619 4615"/>
                              <a:gd name="T37" fmla="*/ T36 w 1034"/>
                              <a:gd name="T38" fmla="+- 0 3547 3537"/>
                              <a:gd name="T39" fmla="*/ 3547 h 585"/>
                              <a:gd name="T40" fmla="+- 0 4624 4615"/>
                              <a:gd name="T41" fmla="*/ T40 w 1034"/>
                              <a:gd name="T42" fmla="+- 0 3542 3537"/>
                              <a:gd name="T43" fmla="*/ 3542 h 585"/>
                              <a:gd name="T44" fmla="+- 0 5648 4615"/>
                              <a:gd name="T45" fmla="*/ T44 w 1034"/>
                              <a:gd name="T46" fmla="+- 0 3542 3537"/>
                              <a:gd name="T47" fmla="*/ 3542 h 585"/>
                              <a:gd name="T48" fmla="+- 0 5648 4615"/>
                              <a:gd name="T49" fmla="*/ T48 w 1034"/>
                              <a:gd name="T50" fmla="+- 0 3537 3537"/>
                              <a:gd name="T51" fmla="*/ 3537 h 585"/>
                              <a:gd name="T52" fmla="+- 0 4624 4615"/>
                              <a:gd name="T53" fmla="*/ T52 w 1034"/>
                              <a:gd name="T54" fmla="+- 0 4112 3537"/>
                              <a:gd name="T55" fmla="*/ 4112 h 585"/>
                              <a:gd name="T56" fmla="+- 0 4619 4615"/>
                              <a:gd name="T57" fmla="*/ T56 w 1034"/>
                              <a:gd name="T58" fmla="+- 0 4112 3537"/>
                              <a:gd name="T59" fmla="*/ 4112 h 585"/>
                              <a:gd name="T60" fmla="+- 0 4624 4615"/>
                              <a:gd name="T61" fmla="*/ T60 w 1034"/>
                              <a:gd name="T62" fmla="+- 0 4117 3537"/>
                              <a:gd name="T63" fmla="*/ 4117 h 585"/>
                              <a:gd name="T64" fmla="+- 0 4624 4615"/>
                              <a:gd name="T65" fmla="*/ T64 w 1034"/>
                              <a:gd name="T66" fmla="+- 0 4112 3537"/>
                              <a:gd name="T67" fmla="*/ 4112 h 585"/>
                              <a:gd name="T68" fmla="+- 0 5638 4615"/>
                              <a:gd name="T69" fmla="*/ T68 w 1034"/>
                              <a:gd name="T70" fmla="+- 0 4112 3537"/>
                              <a:gd name="T71" fmla="*/ 4112 h 585"/>
                              <a:gd name="T72" fmla="+- 0 4624 4615"/>
                              <a:gd name="T73" fmla="*/ T72 w 1034"/>
                              <a:gd name="T74" fmla="+- 0 4112 3537"/>
                              <a:gd name="T75" fmla="*/ 4112 h 585"/>
                              <a:gd name="T76" fmla="+- 0 4624 4615"/>
                              <a:gd name="T77" fmla="*/ T76 w 1034"/>
                              <a:gd name="T78" fmla="+- 0 4117 3537"/>
                              <a:gd name="T79" fmla="*/ 4117 h 585"/>
                              <a:gd name="T80" fmla="+- 0 5638 4615"/>
                              <a:gd name="T81" fmla="*/ T80 w 1034"/>
                              <a:gd name="T82" fmla="+- 0 4117 3537"/>
                              <a:gd name="T83" fmla="*/ 4117 h 585"/>
                              <a:gd name="T84" fmla="+- 0 5638 4615"/>
                              <a:gd name="T85" fmla="*/ T84 w 1034"/>
                              <a:gd name="T86" fmla="+- 0 4112 3537"/>
                              <a:gd name="T87" fmla="*/ 4112 h 585"/>
                              <a:gd name="T88" fmla="+- 0 5638 4615"/>
                              <a:gd name="T89" fmla="*/ T88 w 1034"/>
                              <a:gd name="T90" fmla="+- 0 3542 3537"/>
                              <a:gd name="T91" fmla="*/ 3542 h 585"/>
                              <a:gd name="T92" fmla="+- 0 5638 4615"/>
                              <a:gd name="T93" fmla="*/ T92 w 1034"/>
                              <a:gd name="T94" fmla="+- 0 4117 3537"/>
                              <a:gd name="T95" fmla="*/ 4117 h 585"/>
                              <a:gd name="T96" fmla="+- 0 5643 4615"/>
                              <a:gd name="T97" fmla="*/ T96 w 1034"/>
                              <a:gd name="T98" fmla="+- 0 4112 3537"/>
                              <a:gd name="T99" fmla="*/ 4112 h 585"/>
                              <a:gd name="T100" fmla="+- 0 5648 4615"/>
                              <a:gd name="T101" fmla="*/ T100 w 1034"/>
                              <a:gd name="T102" fmla="+- 0 4112 3537"/>
                              <a:gd name="T103" fmla="*/ 4112 h 585"/>
                              <a:gd name="T104" fmla="+- 0 5648 4615"/>
                              <a:gd name="T105" fmla="*/ T104 w 1034"/>
                              <a:gd name="T106" fmla="+- 0 3547 3537"/>
                              <a:gd name="T107" fmla="*/ 3547 h 585"/>
                              <a:gd name="T108" fmla="+- 0 5643 4615"/>
                              <a:gd name="T109" fmla="*/ T108 w 1034"/>
                              <a:gd name="T110" fmla="+- 0 3547 3537"/>
                              <a:gd name="T111" fmla="*/ 3547 h 585"/>
                              <a:gd name="T112" fmla="+- 0 5638 4615"/>
                              <a:gd name="T113" fmla="*/ T112 w 1034"/>
                              <a:gd name="T114" fmla="+- 0 3542 3537"/>
                              <a:gd name="T115" fmla="*/ 3542 h 585"/>
                              <a:gd name="T116" fmla="+- 0 5648 4615"/>
                              <a:gd name="T117" fmla="*/ T116 w 1034"/>
                              <a:gd name="T118" fmla="+- 0 4112 3537"/>
                              <a:gd name="T119" fmla="*/ 4112 h 585"/>
                              <a:gd name="T120" fmla="+- 0 5643 4615"/>
                              <a:gd name="T121" fmla="*/ T120 w 1034"/>
                              <a:gd name="T122" fmla="+- 0 4112 3537"/>
                              <a:gd name="T123" fmla="*/ 4112 h 585"/>
                              <a:gd name="T124" fmla="+- 0 5638 4615"/>
                              <a:gd name="T125" fmla="*/ T124 w 1034"/>
                              <a:gd name="T126" fmla="+- 0 4117 3537"/>
                              <a:gd name="T127" fmla="*/ 4117 h 585"/>
                              <a:gd name="T128" fmla="+- 0 5648 4615"/>
                              <a:gd name="T129" fmla="*/ T128 w 1034"/>
                              <a:gd name="T130" fmla="+- 0 4117 3537"/>
                              <a:gd name="T131" fmla="*/ 4117 h 585"/>
                              <a:gd name="T132" fmla="+- 0 5648 4615"/>
                              <a:gd name="T133" fmla="*/ T132 w 1034"/>
                              <a:gd name="T134" fmla="+- 0 4112 3537"/>
                              <a:gd name="T135" fmla="*/ 4112 h 585"/>
                              <a:gd name="T136" fmla="+- 0 4624 4615"/>
                              <a:gd name="T137" fmla="*/ T136 w 1034"/>
                              <a:gd name="T138" fmla="+- 0 3542 3537"/>
                              <a:gd name="T139" fmla="*/ 3542 h 585"/>
                              <a:gd name="T140" fmla="+- 0 4619 4615"/>
                              <a:gd name="T141" fmla="*/ T140 w 1034"/>
                              <a:gd name="T142" fmla="+- 0 3547 3537"/>
                              <a:gd name="T143" fmla="*/ 3547 h 585"/>
                              <a:gd name="T144" fmla="+- 0 4624 4615"/>
                              <a:gd name="T145" fmla="*/ T144 w 1034"/>
                              <a:gd name="T146" fmla="+- 0 3547 3537"/>
                              <a:gd name="T147" fmla="*/ 3547 h 585"/>
                              <a:gd name="T148" fmla="+- 0 4624 4615"/>
                              <a:gd name="T149" fmla="*/ T148 w 1034"/>
                              <a:gd name="T150" fmla="+- 0 3542 3537"/>
                              <a:gd name="T151" fmla="*/ 3542 h 585"/>
                              <a:gd name="T152" fmla="+- 0 5638 4615"/>
                              <a:gd name="T153" fmla="*/ T152 w 1034"/>
                              <a:gd name="T154" fmla="+- 0 3542 3537"/>
                              <a:gd name="T155" fmla="*/ 3542 h 585"/>
                              <a:gd name="T156" fmla="+- 0 4624 4615"/>
                              <a:gd name="T157" fmla="*/ T156 w 1034"/>
                              <a:gd name="T158" fmla="+- 0 3542 3537"/>
                              <a:gd name="T159" fmla="*/ 3542 h 585"/>
                              <a:gd name="T160" fmla="+- 0 4624 4615"/>
                              <a:gd name="T161" fmla="*/ T160 w 1034"/>
                              <a:gd name="T162" fmla="+- 0 3547 3537"/>
                              <a:gd name="T163" fmla="*/ 3547 h 585"/>
                              <a:gd name="T164" fmla="+- 0 5638 4615"/>
                              <a:gd name="T165" fmla="*/ T164 w 1034"/>
                              <a:gd name="T166" fmla="+- 0 3547 3537"/>
                              <a:gd name="T167" fmla="*/ 3547 h 585"/>
                              <a:gd name="T168" fmla="+- 0 5638 4615"/>
                              <a:gd name="T169" fmla="*/ T168 w 1034"/>
                              <a:gd name="T170" fmla="+- 0 3542 3537"/>
                              <a:gd name="T171" fmla="*/ 3542 h 585"/>
                              <a:gd name="T172" fmla="+- 0 5648 4615"/>
                              <a:gd name="T173" fmla="*/ T172 w 1034"/>
                              <a:gd name="T174" fmla="+- 0 3542 3537"/>
                              <a:gd name="T175" fmla="*/ 3542 h 585"/>
                              <a:gd name="T176" fmla="+- 0 5638 4615"/>
                              <a:gd name="T177" fmla="*/ T176 w 1034"/>
                              <a:gd name="T178" fmla="+- 0 3542 3537"/>
                              <a:gd name="T179" fmla="*/ 3542 h 585"/>
                              <a:gd name="T180" fmla="+- 0 5643 4615"/>
                              <a:gd name="T181" fmla="*/ T180 w 1034"/>
                              <a:gd name="T182" fmla="+- 0 3547 3537"/>
                              <a:gd name="T183" fmla="*/ 3547 h 585"/>
                              <a:gd name="T184" fmla="+- 0 5648 4615"/>
                              <a:gd name="T185" fmla="*/ T184 w 1034"/>
                              <a:gd name="T186" fmla="+- 0 3547 3537"/>
                              <a:gd name="T187" fmla="*/ 3547 h 585"/>
                              <a:gd name="T188" fmla="+- 0 5648 4615"/>
                              <a:gd name="T189" fmla="*/ T188 w 1034"/>
                              <a:gd name="T190" fmla="+- 0 3542 3537"/>
                              <a:gd name="T191" fmla="*/ 3542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4" h="585">
                                <a:moveTo>
                                  <a:pt x="10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4"/>
                                </a:lnTo>
                                <a:lnTo>
                                  <a:pt x="1033" y="584"/>
                                </a:lnTo>
                                <a:lnTo>
                                  <a:pt x="1033" y="580"/>
                                </a:lnTo>
                                <a:lnTo>
                                  <a:pt x="9" y="580"/>
                                </a:lnTo>
                                <a:lnTo>
                                  <a:pt x="4" y="575"/>
                                </a:lnTo>
                                <a:lnTo>
                                  <a:pt x="9" y="575"/>
                                </a:lnTo>
                                <a:lnTo>
                                  <a:pt x="9" y="10"/>
                                </a:lnTo>
                                <a:lnTo>
                                  <a:pt x="4" y="10"/>
                                </a:lnTo>
                                <a:lnTo>
                                  <a:pt x="9" y="5"/>
                                </a:lnTo>
                                <a:lnTo>
                                  <a:pt x="1033" y="5"/>
                                </a:lnTo>
                                <a:lnTo>
                                  <a:pt x="1033" y="0"/>
                                </a:lnTo>
                                <a:close/>
                                <a:moveTo>
                                  <a:pt x="9" y="575"/>
                                </a:moveTo>
                                <a:lnTo>
                                  <a:pt x="4" y="575"/>
                                </a:lnTo>
                                <a:lnTo>
                                  <a:pt x="9" y="580"/>
                                </a:lnTo>
                                <a:lnTo>
                                  <a:pt x="9" y="575"/>
                                </a:lnTo>
                                <a:close/>
                                <a:moveTo>
                                  <a:pt x="1023" y="575"/>
                                </a:moveTo>
                                <a:lnTo>
                                  <a:pt x="9" y="575"/>
                                </a:lnTo>
                                <a:lnTo>
                                  <a:pt x="9" y="580"/>
                                </a:lnTo>
                                <a:lnTo>
                                  <a:pt x="1023" y="580"/>
                                </a:lnTo>
                                <a:lnTo>
                                  <a:pt x="1023" y="57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023" y="580"/>
                                </a:lnTo>
                                <a:lnTo>
                                  <a:pt x="1028" y="575"/>
                                </a:lnTo>
                                <a:lnTo>
                                  <a:pt x="1033" y="575"/>
                                </a:lnTo>
                                <a:lnTo>
                                  <a:pt x="1033" y="10"/>
                                </a:lnTo>
                                <a:lnTo>
                                  <a:pt x="1028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3" y="575"/>
                                </a:moveTo>
                                <a:lnTo>
                                  <a:pt x="1028" y="575"/>
                                </a:lnTo>
                                <a:lnTo>
                                  <a:pt x="1023" y="580"/>
                                </a:lnTo>
                                <a:lnTo>
                                  <a:pt x="1033" y="580"/>
                                </a:lnTo>
                                <a:lnTo>
                                  <a:pt x="1033" y="575"/>
                                </a:lnTo>
                                <a:close/>
                                <a:moveTo>
                                  <a:pt x="9" y="5"/>
                                </a:moveTo>
                                <a:lnTo>
                                  <a:pt x="4" y="10"/>
                                </a:lnTo>
                                <a:lnTo>
                                  <a:pt x="9" y="10"/>
                                </a:lnTo>
                                <a:lnTo>
                                  <a:pt x="9" y="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9" y="5"/>
                                </a:lnTo>
                                <a:lnTo>
                                  <a:pt x="9" y="10"/>
                                </a:lnTo>
                                <a:lnTo>
                                  <a:pt x="1023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3" y="5"/>
                                </a:moveTo>
                                <a:lnTo>
                                  <a:pt x="1023" y="5"/>
                                </a:lnTo>
                                <a:lnTo>
                                  <a:pt x="1028" y="10"/>
                                </a:lnTo>
                                <a:lnTo>
                                  <a:pt x="1033" y="10"/>
                                </a:lnTo>
                                <a:lnTo>
                                  <a:pt x="1033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5758" y="3541"/>
                            <a:ext cx="1023" cy="575"/>
                          </a:xfrm>
                          <a:prstGeom prst="rect">
                            <a:avLst/>
                          </a:prstGeom>
                          <a:solidFill>
                            <a:srgbClr val="A8D0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AutoShape 39"/>
                        <wps:cNvSpPr>
                          <a:spLocks/>
                        </wps:cNvSpPr>
                        <wps:spPr bwMode="auto">
                          <a:xfrm>
                            <a:off x="5753" y="3537"/>
                            <a:ext cx="1034" cy="585"/>
                          </a:xfrm>
                          <a:custGeom>
                            <a:avLst/>
                            <a:gdLst>
                              <a:gd name="T0" fmla="+- 0 6787 5753"/>
                              <a:gd name="T1" fmla="*/ T0 w 1034"/>
                              <a:gd name="T2" fmla="+- 0 3537 3537"/>
                              <a:gd name="T3" fmla="*/ 3537 h 585"/>
                              <a:gd name="T4" fmla="+- 0 5753 5753"/>
                              <a:gd name="T5" fmla="*/ T4 w 1034"/>
                              <a:gd name="T6" fmla="+- 0 3537 3537"/>
                              <a:gd name="T7" fmla="*/ 3537 h 585"/>
                              <a:gd name="T8" fmla="+- 0 5753 5753"/>
                              <a:gd name="T9" fmla="*/ T8 w 1034"/>
                              <a:gd name="T10" fmla="+- 0 4121 3537"/>
                              <a:gd name="T11" fmla="*/ 4121 h 585"/>
                              <a:gd name="T12" fmla="+- 0 6787 5753"/>
                              <a:gd name="T13" fmla="*/ T12 w 1034"/>
                              <a:gd name="T14" fmla="+- 0 4121 3537"/>
                              <a:gd name="T15" fmla="*/ 4121 h 585"/>
                              <a:gd name="T16" fmla="+- 0 6787 5753"/>
                              <a:gd name="T17" fmla="*/ T16 w 1034"/>
                              <a:gd name="T18" fmla="+- 0 4117 3537"/>
                              <a:gd name="T19" fmla="*/ 4117 h 585"/>
                              <a:gd name="T20" fmla="+- 0 5763 5753"/>
                              <a:gd name="T21" fmla="*/ T20 w 1034"/>
                              <a:gd name="T22" fmla="+- 0 4117 3537"/>
                              <a:gd name="T23" fmla="*/ 4117 h 585"/>
                              <a:gd name="T24" fmla="+- 0 5758 5753"/>
                              <a:gd name="T25" fmla="*/ T24 w 1034"/>
                              <a:gd name="T26" fmla="+- 0 4112 3537"/>
                              <a:gd name="T27" fmla="*/ 4112 h 585"/>
                              <a:gd name="T28" fmla="+- 0 5763 5753"/>
                              <a:gd name="T29" fmla="*/ T28 w 1034"/>
                              <a:gd name="T30" fmla="+- 0 4112 3537"/>
                              <a:gd name="T31" fmla="*/ 4112 h 585"/>
                              <a:gd name="T32" fmla="+- 0 5763 5753"/>
                              <a:gd name="T33" fmla="*/ T32 w 1034"/>
                              <a:gd name="T34" fmla="+- 0 3547 3537"/>
                              <a:gd name="T35" fmla="*/ 3547 h 585"/>
                              <a:gd name="T36" fmla="+- 0 5758 5753"/>
                              <a:gd name="T37" fmla="*/ T36 w 1034"/>
                              <a:gd name="T38" fmla="+- 0 3547 3537"/>
                              <a:gd name="T39" fmla="*/ 3547 h 585"/>
                              <a:gd name="T40" fmla="+- 0 5763 5753"/>
                              <a:gd name="T41" fmla="*/ T40 w 1034"/>
                              <a:gd name="T42" fmla="+- 0 3542 3537"/>
                              <a:gd name="T43" fmla="*/ 3542 h 585"/>
                              <a:gd name="T44" fmla="+- 0 6787 5753"/>
                              <a:gd name="T45" fmla="*/ T44 w 1034"/>
                              <a:gd name="T46" fmla="+- 0 3542 3537"/>
                              <a:gd name="T47" fmla="*/ 3542 h 585"/>
                              <a:gd name="T48" fmla="+- 0 6787 5753"/>
                              <a:gd name="T49" fmla="*/ T48 w 1034"/>
                              <a:gd name="T50" fmla="+- 0 3537 3537"/>
                              <a:gd name="T51" fmla="*/ 3537 h 585"/>
                              <a:gd name="T52" fmla="+- 0 5763 5753"/>
                              <a:gd name="T53" fmla="*/ T52 w 1034"/>
                              <a:gd name="T54" fmla="+- 0 4112 3537"/>
                              <a:gd name="T55" fmla="*/ 4112 h 585"/>
                              <a:gd name="T56" fmla="+- 0 5758 5753"/>
                              <a:gd name="T57" fmla="*/ T56 w 1034"/>
                              <a:gd name="T58" fmla="+- 0 4112 3537"/>
                              <a:gd name="T59" fmla="*/ 4112 h 585"/>
                              <a:gd name="T60" fmla="+- 0 5763 5753"/>
                              <a:gd name="T61" fmla="*/ T60 w 1034"/>
                              <a:gd name="T62" fmla="+- 0 4117 3537"/>
                              <a:gd name="T63" fmla="*/ 4117 h 585"/>
                              <a:gd name="T64" fmla="+- 0 5763 5753"/>
                              <a:gd name="T65" fmla="*/ T64 w 1034"/>
                              <a:gd name="T66" fmla="+- 0 4112 3537"/>
                              <a:gd name="T67" fmla="*/ 4112 h 585"/>
                              <a:gd name="T68" fmla="+- 0 6776 5753"/>
                              <a:gd name="T69" fmla="*/ T68 w 1034"/>
                              <a:gd name="T70" fmla="+- 0 4112 3537"/>
                              <a:gd name="T71" fmla="*/ 4112 h 585"/>
                              <a:gd name="T72" fmla="+- 0 5763 5753"/>
                              <a:gd name="T73" fmla="*/ T72 w 1034"/>
                              <a:gd name="T74" fmla="+- 0 4112 3537"/>
                              <a:gd name="T75" fmla="*/ 4112 h 585"/>
                              <a:gd name="T76" fmla="+- 0 5763 5753"/>
                              <a:gd name="T77" fmla="*/ T76 w 1034"/>
                              <a:gd name="T78" fmla="+- 0 4117 3537"/>
                              <a:gd name="T79" fmla="*/ 4117 h 585"/>
                              <a:gd name="T80" fmla="+- 0 6776 5753"/>
                              <a:gd name="T81" fmla="*/ T80 w 1034"/>
                              <a:gd name="T82" fmla="+- 0 4117 3537"/>
                              <a:gd name="T83" fmla="*/ 4117 h 585"/>
                              <a:gd name="T84" fmla="+- 0 6776 5753"/>
                              <a:gd name="T85" fmla="*/ T84 w 1034"/>
                              <a:gd name="T86" fmla="+- 0 4112 3537"/>
                              <a:gd name="T87" fmla="*/ 4112 h 585"/>
                              <a:gd name="T88" fmla="+- 0 6776 5753"/>
                              <a:gd name="T89" fmla="*/ T88 w 1034"/>
                              <a:gd name="T90" fmla="+- 0 3542 3537"/>
                              <a:gd name="T91" fmla="*/ 3542 h 585"/>
                              <a:gd name="T92" fmla="+- 0 6776 5753"/>
                              <a:gd name="T93" fmla="*/ T92 w 1034"/>
                              <a:gd name="T94" fmla="+- 0 4117 3537"/>
                              <a:gd name="T95" fmla="*/ 4117 h 585"/>
                              <a:gd name="T96" fmla="+- 0 6781 5753"/>
                              <a:gd name="T97" fmla="*/ T96 w 1034"/>
                              <a:gd name="T98" fmla="+- 0 4112 3537"/>
                              <a:gd name="T99" fmla="*/ 4112 h 585"/>
                              <a:gd name="T100" fmla="+- 0 6787 5753"/>
                              <a:gd name="T101" fmla="*/ T100 w 1034"/>
                              <a:gd name="T102" fmla="+- 0 4112 3537"/>
                              <a:gd name="T103" fmla="*/ 4112 h 585"/>
                              <a:gd name="T104" fmla="+- 0 6787 5753"/>
                              <a:gd name="T105" fmla="*/ T104 w 1034"/>
                              <a:gd name="T106" fmla="+- 0 3547 3537"/>
                              <a:gd name="T107" fmla="*/ 3547 h 585"/>
                              <a:gd name="T108" fmla="+- 0 6781 5753"/>
                              <a:gd name="T109" fmla="*/ T108 w 1034"/>
                              <a:gd name="T110" fmla="+- 0 3547 3537"/>
                              <a:gd name="T111" fmla="*/ 3547 h 585"/>
                              <a:gd name="T112" fmla="+- 0 6776 5753"/>
                              <a:gd name="T113" fmla="*/ T112 w 1034"/>
                              <a:gd name="T114" fmla="+- 0 3542 3537"/>
                              <a:gd name="T115" fmla="*/ 3542 h 585"/>
                              <a:gd name="T116" fmla="+- 0 6787 5753"/>
                              <a:gd name="T117" fmla="*/ T116 w 1034"/>
                              <a:gd name="T118" fmla="+- 0 4112 3537"/>
                              <a:gd name="T119" fmla="*/ 4112 h 585"/>
                              <a:gd name="T120" fmla="+- 0 6781 5753"/>
                              <a:gd name="T121" fmla="*/ T120 w 1034"/>
                              <a:gd name="T122" fmla="+- 0 4112 3537"/>
                              <a:gd name="T123" fmla="*/ 4112 h 585"/>
                              <a:gd name="T124" fmla="+- 0 6776 5753"/>
                              <a:gd name="T125" fmla="*/ T124 w 1034"/>
                              <a:gd name="T126" fmla="+- 0 4117 3537"/>
                              <a:gd name="T127" fmla="*/ 4117 h 585"/>
                              <a:gd name="T128" fmla="+- 0 6787 5753"/>
                              <a:gd name="T129" fmla="*/ T128 w 1034"/>
                              <a:gd name="T130" fmla="+- 0 4117 3537"/>
                              <a:gd name="T131" fmla="*/ 4117 h 585"/>
                              <a:gd name="T132" fmla="+- 0 6787 5753"/>
                              <a:gd name="T133" fmla="*/ T132 w 1034"/>
                              <a:gd name="T134" fmla="+- 0 4112 3537"/>
                              <a:gd name="T135" fmla="*/ 4112 h 585"/>
                              <a:gd name="T136" fmla="+- 0 5763 5753"/>
                              <a:gd name="T137" fmla="*/ T136 w 1034"/>
                              <a:gd name="T138" fmla="+- 0 3542 3537"/>
                              <a:gd name="T139" fmla="*/ 3542 h 585"/>
                              <a:gd name="T140" fmla="+- 0 5758 5753"/>
                              <a:gd name="T141" fmla="*/ T140 w 1034"/>
                              <a:gd name="T142" fmla="+- 0 3547 3537"/>
                              <a:gd name="T143" fmla="*/ 3547 h 585"/>
                              <a:gd name="T144" fmla="+- 0 5763 5753"/>
                              <a:gd name="T145" fmla="*/ T144 w 1034"/>
                              <a:gd name="T146" fmla="+- 0 3547 3537"/>
                              <a:gd name="T147" fmla="*/ 3547 h 585"/>
                              <a:gd name="T148" fmla="+- 0 5763 5753"/>
                              <a:gd name="T149" fmla="*/ T148 w 1034"/>
                              <a:gd name="T150" fmla="+- 0 3542 3537"/>
                              <a:gd name="T151" fmla="*/ 3542 h 585"/>
                              <a:gd name="T152" fmla="+- 0 6776 5753"/>
                              <a:gd name="T153" fmla="*/ T152 w 1034"/>
                              <a:gd name="T154" fmla="+- 0 3542 3537"/>
                              <a:gd name="T155" fmla="*/ 3542 h 585"/>
                              <a:gd name="T156" fmla="+- 0 5763 5753"/>
                              <a:gd name="T157" fmla="*/ T156 w 1034"/>
                              <a:gd name="T158" fmla="+- 0 3542 3537"/>
                              <a:gd name="T159" fmla="*/ 3542 h 585"/>
                              <a:gd name="T160" fmla="+- 0 5763 5753"/>
                              <a:gd name="T161" fmla="*/ T160 w 1034"/>
                              <a:gd name="T162" fmla="+- 0 3547 3537"/>
                              <a:gd name="T163" fmla="*/ 3547 h 585"/>
                              <a:gd name="T164" fmla="+- 0 6776 5753"/>
                              <a:gd name="T165" fmla="*/ T164 w 1034"/>
                              <a:gd name="T166" fmla="+- 0 3547 3537"/>
                              <a:gd name="T167" fmla="*/ 3547 h 585"/>
                              <a:gd name="T168" fmla="+- 0 6776 5753"/>
                              <a:gd name="T169" fmla="*/ T168 w 1034"/>
                              <a:gd name="T170" fmla="+- 0 3542 3537"/>
                              <a:gd name="T171" fmla="*/ 3542 h 585"/>
                              <a:gd name="T172" fmla="+- 0 6787 5753"/>
                              <a:gd name="T173" fmla="*/ T172 w 1034"/>
                              <a:gd name="T174" fmla="+- 0 3542 3537"/>
                              <a:gd name="T175" fmla="*/ 3542 h 585"/>
                              <a:gd name="T176" fmla="+- 0 6776 5753"/>
                              <a:gd name="T177" fmla="*/ T176 w 1034"/>
                              <a:gd name="T178" fmla="+- 0 3542 3537"/>
                              <a:gd name="T179" fmla="*/ 3542 h 585"/>
                              <a:gd name="T180" fmla="+- 0 6781 5753"/>
                              <a:gd name="T181" fmla="*/ T180 w 1034"/>
                              <a:gd name="T182" fmla="+- 0 3547 3537"/>
                              <a:gd name="T183" fmla="*/ 3547 h 585"/>
                              <a:gd name="T184" fmla="+- 0 6787 5753"/>
                              <a:gd name="T185" fmla="*/ T184 w 1034"/>
                              <a:gd name="T186" fmla="+- 0 3547 3537"/>
                              <a:gd name="T187" fmla="*/ 3547 h 585"/>
                              <a:gd name="T188" fmla="+- 0 6787 5753"/>
                              <a:gd name="T189" fmla="*/ T188 w 1034"/>
                              <a:gd name="T190" fmla="+- 0 3542 3537"/>
                              <a:gd name="T191" fmla="*/ 3542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4" h="585">
                                <a:moveTo>
                                  <a:pt x="10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4"/>
                                </a:lnTo>
                                <a:lnTo>
                                  <a:pt x="1034" y="584"/>
                                </a:lnTo>
                                <a:lnTo>
                                  <a:pt x="1034" y="580"/>
                                </a:lnTo>
                                <a:lnTo>
                                  <a:pt x="10" y="580"/>
                                </a:lnTo>
                                <a:lnTo>
                                  <a:pt x="5" y="575"/>
                                </a:lnTo>
                                <a:lnTo>
                                  <a:pt x="10" y="575"/>
                                </a:lnTo>
                                <a:lnTo>
                                  <a:pt x="10" y="10"/>
                                </a:lnTo>
                                <a:lnTo>
                                  <a:pt x="5" y="10"/>
                                </a:lnTo>
                                <a:lnTo>
                                  <a:pt x="10" y="5"/>
                                </a:lnTo>
                                <a:lnTo>
                                  <a:pt x="1034" y="5"/>
                                </a:lnTo>
                                <a:lnTo>
                                  <a:pt x="1034" y="0"/>
                                </a:lnTo>
                                <a:close/>
                                <a:moveTo>
                                  <a:pt x="10" y="575"/>
                                </a:moveTo>
                                <a:lnTo>
                                  <a:pt x="5" y="575"/>
                                </a:lnTo>
                                <a:lnTo>
                                  <a:pt x="10" y="580"/>
                                </a:lnTo>
                                <a:lnTo>
                                  <a:pt x="10" y="575"/>
                                </a:lnTo>
                                <a:close/>
                                <a:moveTo>
                                  <a:pt x="1023" y="575"/>
                                </a:moveTo>
                                <a:lnTo>
                                  <a:pt x="10" y="575"/>
                                </a:lnTo>
                                <a:lnTo>
                                  <a:pt x="10" y="580"/>
                                </a:lnTo>
                                <a:lnTo>
                                  <a:pt x="1023" y="580"/>
                                </a:lnTo>
                                <a:lnTo>
                                  <a:pt x="1023" y="57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023" y="580"/>
                                </a:lnTo>
                                <a:lnTo>
                                  <a:pt x="1028" y="575"/>
                                </a:lnTo>
                                <a:lnTo>
                                  <a:pt x="1034" y="575"/>
                                </a:lnTo>
                                <a:lnTo>
                                  <a:pt x="1034" y="10"/>
                                </a:lnTo>
                                <a:lnTo>
                                  <a:pt x="1028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4" y="575"/>
                                </a:moveTo>
                                <a:lnTo>
                                  <a:pt x="1028" y="575"/>
                                </a:lnTo>
                                <a:lnTo>
                                  <a:pt x="1023" y="580"/>
                                </a:lnTo>
                                <a:lnTo>
                                  <a:pt x="1034" y="580"/>
                                </a:lnTo>
                                <a:lnTo>
                                  <a:pt x="1034" y="575"/>
                                </a:lnTo>
                                <a:close/>
                                <a:moveTo>
                                  <a:pt x="10" y="5"/>
                                </a:moveTo>
                                <a:lnTo>
                                  <a:pt x="5" y="10"/>
                                </a:lnTo>
                                <a:lnTo>
                                  <a:pt x="10" y="10"/>
                                </a:lnTo>
                                <a:lnTo>
                                  <a:pt x="10" y="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0" y="5"/>
                                </a:lnTo>
                                <a:lnTo>
                                  <a:pt x="10" y="10"/>
                                </a:lnTo>
                                <a:lnTo>
                                  <a:pt x="1023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4" y="5"/>
                                </a:moveTo>
                                <a:lnTo>
                                  <a:pt x="1023" y="5"/>
                                </a:lnTo>
                                <a:lnTo>
                                  <a:pt x="1028" y="10"/>
                                </a:lnTo>
                                <a:lnTo>
                                  <a:pt x="1034" y="10"/>
                                </a:lnTo>
                                <a:lnTo>
                                  <a:pt x="1034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7" y="4183"/>
                            <a:ext cx="2222" cy="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9" y="2569"/>
                            <a:ext cx="3771" cy="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5" y="785"/>
                            <a:ext cx="1559" cy="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" y="815"/>
                            <a:ext cx="2406" cy="1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9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4765" y="4701"/>
                            <a:ext cx="945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4" w:lineRule="exact"/>
                                <w:ind w:right="17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DUS</w:t>
                              </w:r>
                            </w:p>
                            <w:p w:rsidR="008A5AE7" w:rsidRDefault="008A5AE7" w:rsidP="008A5AE7">
                              <w:pPr>
                                <w:ind w:right="18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15"/>
                                </w:rPr>
                                <w:t xml:space="preserve">examination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report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1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5904" y="3688"/>
                            <a:ext cx="802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2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Country X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2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4739" y="3698"/>
                            <a:ext cx="861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2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Country 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3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3677" y="3700"/>
                            <a:ext cx="832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2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Country 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4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7590" y="2815"/>
                            <a:ext cx="1360" cy="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4" w:lineRule="exact"/>
                                <w:ind w:left="98" w:right="114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Preliminary</w:t>
                              </w:r>
                            </w:p>
                            <w:p w:rsidR="008A5AE7" w:rsidRDefault="008A5AE7" w:rsidP="008A5AE7">
                              <w:pPr>
                                <w:ind w:left="-1" w:right="18" w:firstLine="3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examination (Novelty, Denomination)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5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1983" y="35"/>
                            <a:ext cx="5566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32"/>
                                </w:rPr>
                              </w:pPr>
                              <w:r>
                                <w:rPr>
                                  <w:rFonts w:ascii="Tahoma"/>
                                  <w:color w:val="326500"/>
                                  <w:sz w:val="32"/>
                                </w:rPr>
                                <w:t>e-PVP Asia (EAPVP Forum Pilot Project)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6" o:spid="_x0000_s1109" style="width:479pt;height:269pt;mso-position-horizontal-relative:char;mso-position-vertical-relative:line" coordorigin="10,10" coordsize="9580,53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">
                <v:shape id="AutoShape 32" o:spid="_x0000_s1110" style="position:absolute;left:6838;top:3541;width:1378;height:310;visibility:visible;mso-wrap-style:square;v-text-anchor:top" coordsize="1378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" path="m1378,r-25,l1353,101r25,l1378,xm1378,259r-13,l1361,263r,21l1378,284r,-25xm1378,175r-25,l1353,272r8,-9l1361,259r17,l1378,175xm1365,259r-4,l1361,263r4,-4xm1287,259r-100,l1187,284r100,l1287,259xm1111,259r-99,l1012,284r99,l1111,259xm936,259r-99,l837,284r99,l936,259xm761,259r-100,l661,284r100,l761,259xm587,259r-101,l486,284r101,l587,259xm412,259r-101,l311,284r101,l412,259xm237,259r-100,l137,284r100,l237,259xm75,234l,272r75,37l75,234xe" fillcolor="#ffd865" stroked="f">
                  <v:path arrowok="t" o:connecttype="custom" o:connectlocs="1378,3542;1353,3542;1353,3643;1378,3643;1378,3542;1378,3801;1365,3801;1361,3805;1361,3826;1378,3826;1378,3801;1378,3717;1353,3717;1353,3814;1361,3805;1361,3801;1378,3801;1378,3717;1365,3801;1361,3801;1361,3805;1365,3801;1287,3801;1187,3801;1187,3826;1287,3826;1287,3801;1111,3801;1012,3801;1012,3826;1111,3826;1111,3801;936,3801;837,3801;837,3826;936,3826;936,3801;761,3801;661,3801;661,3826;761,3826;761,3801;587,3801;486,3801;486,3826;587,3826;587,3801;412,3801;311,3801;311,3826;412,3826;412,3801;237,3801;137,3801;137,3826;237,3826;237,3801;75,3776;0,3814;75,3851;75,3776" o:connectangles="0,0,0,0,0,0,0,0,0,0,0,0,0,0,0,0,0,0,0,0,0,0,0,0,0,0,0,0,0,0,0,0,0,0,0,0,0,0,0,0,0,0,0,0,0,0,0,0,0,0,0,0,0,0,0,0,0,0,0,0,0"/>
                </v:shape>
                <v:shape id="Picture 33" o:spid="_x0000_s1111" type="#_x0000_t75" style="position:absolute;left:4248;top:1728;width:1834;height:1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">
                  <v:imagedata r:id="rId109" o:title=""/>
                </v:shape>
                <v:rect id="Rectangle 34" o:spid="_x0000_s1112" style="position:absolute;left:3480;top:3541;width:1024;height: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" fillcolor="#a8d08d" stroked="f"/>
                <v:shape id="AutoShape 35" o:spid="_x0000_s1113" style="position:absolute;left:3475;top:3537;width:1034;height:585;visibility:visible;mso-wrap-style:square;v-text-anchor:top" coordsize="1034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" path="m1033,l,,,584r1033,l1033,580,11,580,5,575r6,l11,10r-6,l11,5r1022,l1033,xm11,575r-6,l11,580r,-5xm1023,575l11,575r,5l1023,580r,-5xm1023,5r,575l1028,575r5,l1033,10r-5,l1023,5xm1033,575r-5,l1023,580r10,l1033,575xm11,5l5,10r6,l11,5xm1023,5l11,5r,5l1023,10r,-5xm1033,5r-10,l1028,10r5,l1033,5xe" fillcolor="#40709b" stroked="f">
                  <v:path arrowok="t" o:connecttype="custom" o:connectlocs="1033,3537;0,3537;0,4121;1033,4121;1033,4117;11,4117;5,4112;11,4112;11,3547;5,3547;11,3542;1033,3542;1033,3537;11,4112;5,4112;11,4117;11,4112;1023,4112;11,4112;11,4117;1023,4117;1023,4112;1023,3542;1023,4117;1028,4112;1033,4112;1033,3547;1028,3547;1023,3542;1033,4112;1028,4112;1023,4117;1033,4117;1033,4112;11,3542;5,3547;11,3547;11,3542;1023,3542;11,3542;11,3547;1023,3547;1023,3542;1033,3542;1023,3542;1028,3547;1033,3547;1033,3542" o:connectangles="0,0,0,0,0,0,0,0,0,0,0,0,0,0,0,0,0,0,0,0,0,0,0,0,0,0,0,0,0,0,0,0,0,0,0,0,0,0,0,0,0,0,0,0,0,0,0,0"/>
                </v:shape>
                <v:rect id="Rectangle 36" o:spid="_x0000_s1114" style="position:absolute;left:4619;top:3541;width:1024;height: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" fillcolor="#a8d08d" stroked="f"/>
                <v:shape id="AutoShape 37" o:spid="_x0000_s1115" style="position:absolute;left:4614;top:3537;width:1034;height:585;visibility:visible;mso-wrap-style:square;v-text-anchor:top" coordsize="1034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" path="m1033,l,,,584r1033,l1033,580,9,580,4,575r5,l9,10r-5,l9,5r1024,l1033,xm9,575r-5,l9,580r,-5xm1023,575l9,575r,5l1023,580r,-5xm1023,5r,575l1028,575r5,l1033,10r-5,l1023,5xm1033,575r-5,l1023,580r10,l1033,575xm9,5l4,10r5,l9,5xm1023,5l9,5r,5l1023,10r,-5xm1033,5r-10,l1028,10r5,l1033,5xe" fillcolor="#40709b" stroked="f">
                  <v:path arrowok="t" o:connecttype="custom" o:connectlocs="1033,3537;0,3537;0,4121;1033,4121;1033,4117;9,4117;4,4112;9,4112;9,3547;4,3547;9,3542;1033,3542;1033,3537;9,4112;4,4112;9,4117;9,4112;1023,4112;9,4112;9,4117;1023,4117;1023,4112;1023,3542;1023,4117;1028,4112;1033,4112;1033,3547;1028,3547;1023,3542;1033,4112;1028,4112;1023,4117;1033,4117;1033,4112;9,3542;4,3547;9,3547;9,3542;1023,3542;9,3542;9,3547;1023,3547;1023,3542;1033,3542;1023,3542;1028,3547;1033,3547;1033,3542" o:connectangles="0,0,0,0,0,0,0,0,0,0,0,0,0,0,0,0,0,0,0,0,0,0,0,0,0,0,0,0,0,0,0,0,0,0,0,0,0,0,0,0,0,0,0,0,0,0,0,0"/>
                </v:shape>
                <v:rect id="Rectangle 38" o:spid="_x0000_s1116" style="position:absolute;left:5758;top:3541;width:1023;height: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" fillcolor="#a8d08d" stroked="f"/>
                <v:shape id="AutoShape 39" o:spid="_x0000_s1117" style="position:absolute;left:5753;top:3537;width:1034;height:585;visibility:visible;mso-wrap-style:square;v-text-anchor:top" coordsize="1034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" path="m1034,l,,,584r1034,l1034,580,10,580,5,575r5,l10,10r-5,l10,5r1024,l1034,xm10,575r-5,l10,580r,-5xm1023,575l10,575r,5l1023,580r,-5xm1023,5r,575l1028,575r6,l1034,10r-6,l1023,5xm1034,575r-6,l1023,580r11,l1034,575xm10,5l5,10r5,l10,5xm1023,5l10,5r,5l1023,10r,-5xm1034,5r-11,l1028,10r6,l1034,5xe" fillcolor="#40709b" stroked="f">
                  <v:path arrowok="t" o:connecttype="custom" o:connectlocs="1034,3537;0,3537;0,4121;1034,4121;1034,4117;10,4117;5,4112;10,4112;10,3547;5,3547;10,3542;1034,3542;1034,3537;10,4112;5,4112;10,4117;10,4112;1023,4112;10,4112;10,4117;1023,4117;1023,4112;1023,3542;1023,4117;1028,4112;1034,4112;1034,3547;1028,3547;1023,3542;1034,4112;1028,4112;1023,4117;1034,4117;1034,4112;10,3542;5,3547;10,3547;10,3542;1023,3542;10,3542;10,3547;1023,3547;1023,3542;1034,3542;1023,3542;1028,3547;1034,3547;1034,3542" o:connectangles="0,0,0,0,0,0,0,0,0,0,0,0,0,0,0,0,0,0,0,0,0,0,0,0,0,0,0,0,0,0,0,0,0,0,0,0,0,0,0,0,0,0,0,0,0,0,0,0"/>
                </v:shape>
                <v:shape id="Picture 40" o:spid="_x0000_s1118" type="#_x0000_t75" style="position:absolute;left:3997;top:4183;width:2222;height:1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">
                  <v:imagedata r:id="rId110" o:title=""/>
                </v:shape>
                <v:shape id="Picture 41" o:spid="_x0000_s1119" type="#_x0000_t75" style="position:absolute;left:5499;top:2569;width:3771;height: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">
                  <v:imagedata r:id="rId111" o:title=""/>
                </v:shape>
                <v:shape id="Picture 42" o:spid="_x0000_s1120" type="#_x0000_t75" style="position:absolute;left:4345;top:785;width:1559;height: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">
                  <v:imagedata r:id="rId112" o:title=""/>
                </v:shape>
                <v:shape id="Picture 43" o:spid="_x0000_s1121" type="#_x0000_t75" style="position:absolute;left:209;top:815;width:2406;height: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">
                  <v:imagedata r:id="rId113" o:title=""/>
                </v:shape>
                <v:rect id="Rectangle 44" o:spid="_x0000_s112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" filled="f" strokeweight="1.02pt"/>
                <v:shape id="Text Box 45" o:spid="_x0000_s1123" type="#_x0000_t202" style="position:absolute;left:4765;top:4701;width:945;height: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4" w:lineRule="exact"/>
                          <w:ind w:right="17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DUS</w:t>
                        </w:r>
                      </w:p>
                      <w:p w:rsidR="008A5AE7" w:rsidRDefault="008A5AE7" w:rsidP="008A5AE7">
                        <w:pPr>
                          <w:ind w:right="18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pacing w:val="-2"/>
                            <w:sz w:val="15"/>
                          </w:rPr>
                          <w:t xml:space="preserve">examination </w:t>
                        </w:r>
                        <w:r>
                          <w:rPr>
                            <w:b/>
                            <w:sz w:val="15"/>
                          </w:rPr>
                          <w:t>report</w:t>
                        </w:r>
                      </w:p>
                    </w:txbxContent>
                  </v:textbox>
                </v:shape>
                <v:shape id="Text Box 46" o:spid="_x0000_s1124" type="#_x0000_t202" style="position:absolute;left:5904;top:3688;width:802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CP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2Rh+z8QjIJdvAAAA//8DAFBLAQItABQABgAIAAAAIQDb4fbL7gAAAIUBAAATAAAAAAAAAAAA&#10;AAAAAAAAAABbQ29udGVudF9UeXBlc10ueG1sUEsBAi0AFAAGAAgAAAAhAFr0LFu/AAAAFQEAAAsA&#10;AAAAAAAAAAAAAAAAHwEAAF9yZWxzLy5yZWxzUEsBAi0AFAAGAAgAAAAhAD29AI/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2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Country X</w:t>
                        </w:r>
                      </w:p>
                    </w:txbxContent>
                  </v:textbox>
                </v:shape>
                <v:shape id="Text Box 47" o:spid="_x0000_s1125" type="#_x0000_t202" style="position:absolute;left:4739;top:3698;width:861;height: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2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Country B</w:t>
                        </w:r>
                      </w:p>
                    </w:txbxContent>
                  </v:textbox>
                </v:shape>
                <v:shape id="Text Box 48" o:spid="_x0000_s1126" type="#_x0000_t202" style="position:absolute;left:3677;top:3700;width:832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ztj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KIjO2P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2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Country A</w:t>
                        </w:r>
                      </w:p>
                    </w:txbxContent>
                  </v:textbox>
                </v:shape>
                <v:shape id="Text Box 49" o:spid="_x0000_s1127" type="#_x0000_t202" style="position:absolute;left:7590;top:2815;width:1360;height: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MX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C3Koxf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4" w:lineRule="exact"/>
                          <w:ind w:left="98" w:right="114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Preliminary</w:t>
                        </w:r>
                      </w:p>
                      <w:p w:rsidR="008A5AE7" w:rsidRDefault="008A5AE7" w:rsidP="008A5AE7">
                        <w:pPr>
                          <w:ind w:left="-1" w:right="18" w:firstLine="3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examination (Novelty, Denomination)</w:t>
                        </w:r>
                      </w:p>
                    </w:txbxContent>
                  </v:textbox>
                </v:shape>
                <v:shape id="Text Box 50" o:spid="_x0000_s1128" type="#_x0000_t202" style="position:absolute;left:1983;top:35;width:5566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aM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EKGBoz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32"/>
                          </w:rPr>
                        </w:pPr>
                        <w:r>
                          <w:rPr>
                            <w:rFonts w:ascii="Tahoma"/>
                            <w:color w:val="326500"/>
                            <w:sz w:val="32"/>
                          </w:rPr>
                          <w:t>e-PVP Asia (EAPVP Forum Pilot Project)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7"/>
        <w:jc w:val="left"/>
        <w:rPr>
          <w:rFonts w:ascii="Times New Roman" w:eastAsia="Calibri" w:hAnsi="Calibri" w:cs="Calibri"/>
          <w:sz w:val="23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82816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197485</wp:posOffset>
                </wp:positionV>
                <wp:extent cx="6096000" cy="3429000"/>
                <wp:effectExtent l="8890" t="6350" r="635" b="3175"/>
                <wp:wrapTopAndBottom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11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74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0" y="1003"/>
                            <a:ext cx="6901" cy="4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5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21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6"/>
                                <w:ind w:left="843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3" o:spid="_x0000_s1129" style="position:absolute;margin-left:65.95pt;margin-top:15.55pt;width:480pt;height:270pt;z-index:-251633664;mso-wrap-distance-left:0;mso-wrap-distance-right:0;mso-position-horizontal-relative:page;mso-position-vertical-relative:text" coordorigin="1319,311" coordsize="9600,5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">
                <v:shape id="Picture 158" o:spid="_x0000_s1130" type="#_x0000_t75" style="position:absolute;left:2570;top:1003;width:6901;height:4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">
                  <v:imagedata r:id="rId115" o:title=""/>
                </v:shape>
                <v:shape id="Text Box 159" o:spid="_x0000_s1131" type="#_x0000_t202" style="position:absolute;left:1329;top:321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6"/>
                          <w:ind w:left="843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3"/>
          <w:szCs w:val="22"/>
        </w:rPr>
        <w:sectPr w:rsidR="008A5AE7" w:rsidRPr="008A5AE7">
          <w:headerReference w:type="default" r:id="rId116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83300" cy="3416300"/>
                <wp:effectExtent l="0" t="0" r="12700" b="12700"/>
                <wp:docPr id="25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3416300"/>
                          <a:chOff x="10" y="10"/>
                          <a:chExt cx="9580" cy="5380"/>
                        </a:xfrm>
                      </wpg:grpSpPr>
                      <pic:pic xmlns:pic="http://schemas.openxmlformats.org/drawingml/2006/picture">
                        <pic:nvPicPr>
                          <pic:cNvPr id="25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" y="1115"/>
                            <a:ext cx="3643" cy="3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6" name="Freeform 14"/>
                        <wps:cNvSpPr>
                          <a:spLocks/>
                        </wps:cNvSpPr>
                        <wps:spPr bwMode="auto">
                          <a:xfrm>
                            <a:off x="5640" y="1140"/>
                            <a:ext cx="1320" cy="1260"/>
                          </a:xfrm>
                          <a:custGeom>
                            <a:avLst/>
                            <a:gdLst>
                              <a:gd name="T0" fmla="+- 0 6301 5641"/>
                              <a:gd name="T1" fmla="*/ T0 w 1320"/>
                              <a:gd name="T2" fmla="+- 0 1141 1141"/>
                              <a:gd name="T3" fmla="*/ 1141 h 1260"/>
                              <a:gd name="T4" fmla="+- 0 6224 5641"/>
                              <a:gd name="T5" fmla="*/ T4 w 1320"/>
                              <a:gd name="T6" fmla="+- 0 1145 1141"/>
                              <a:gd name="T7" fmla="*/ 1145 h 1260"/>
                              <a:gd name="T8" fmla="+- 0 6150 5641"/>
                              <a:gd name="T9" fmla="*/ T8 w 1320"/>
                              <a:gd name="T10" fmla="+- 0 1157 1141"/>
                              <a:gd name="T11" fmla="*/ 1157 h 1260"/>
                              <a:gd name="T12" fmla="+- 0 6078 5641"/>
                              <a:gd name="T13" fmla="*/ T12 w 1320"/>
                              <a:gd name="T14" fmla="+- 0 1177 1141"/>
                              <a:gd name="T15" fmla="*/ 1177 h 1260"/>
                              <a:gd name="T16" fmla="+- 0 6011 5641"/>
                              <a:gd name="T17" fmla="*/ T16 w 1320"/>
                              <a:gd name="T18" fmla="+- 0 1205 1141"/>
                              <a:gd name="T19" fmla="*/ 1205 h 1260"/>
                              <a:gd name="T20" fmla="+- 0 5947 5641"/>
                              <a:gd name="T21" fmla="*/ T20 w 1320"/>
                              <a:gd name="T22" fmla="+- 0 1239 1141"/>
                              <a:gd name="T23" fmla="*/ 1239 h 1260"/>
                              <a:gd name="T24" fmla="+- 0 5888 5641"/>
                              <a:gd name="T25" fmla="*/ T24 w 1320"/>
                              <a:gd name="T26" fmla="+- 0 1279 1141"/>
                              <a:gd name="T27" fmla="*/ 1279 h 1260"/>
                              <a:gd name="T28" fmla="+- 0 5834 5641"/>
                              <a:gd name="T29" fmla="*/ T28 w 1320"/>
                              <a:gd name="T30" fmla="+- 0 1326 1141"/>
                              <a:gd name="T31" fmla="*/ 1326 h 1260"/>
                              <a:gd name="T32" fmla="+- 0 5786 5641"/>
                              <a:gd name="T33" fmla="*/ T32 w 1320"/>
                              <a:gd name="T34" fmla="+- 0 1377 1141"/>
                              <a:gd name="T35" fmla="*/ 1377 h 1260"/>
                              <a:gd name="T36" fmla="+- 0 5744 5641"/>
                              <a:gd name="T37" fmla="*/ T36 w 1320"/>
                              <a:gd name="T38" fmla="+- 0 1433 1141"/>
                              <a:gd name="T39" fmla="*/ 1433 h 1260"/>
                              <a:gd name="T40" fmla="+- 0 5708 5641"/>
                              <a:gd name="T41" fmla="*/ T40 w 1320"/>
                              <a:gd name="T42" fmla="+- 0 1494 1141"/>
                              <a:gd name="T43" fmla="*/ 1494 h 1260"/>
                              <a:gd name="T44" fmla="+- 0 5679 5641"/>
                              <a:gd name="T45" fmla="*/ T44 w 1320"/>
                              <a:gd name="T46" fmla="+- 0 1559 1141"/>
                              <a:gd name="T47" fmla="*/ 1559 h 1260"/>
                              <a:gd name="T48" fmla="+- 0 5658 5641"/>
                              <a:gd name="T49" fmla="*/ T48 w 1320"/>
                              <a:gd name="T50" fmla="+- 0 1627 1141"/>
                              <a:gd name="T51" fmla="*/ 1627 h 1260"/>
                              <a:gd name="T52" fmla="+- 0 5645 5641"/>
                              <a:gd name="T53" fmla="*/ T52 w 1320"/>
                              <a:gd name="T54" fmla="+- 0 1697 1141"/>
                              <a:gd name="T55" fmla="*/ 1697 h 1260"/>
                              <a:gd name="T56" fmla="+- 0 5641 5641"/>
                              <a:gd name="T57" fmla="*/ T56 w 1320"/>
                              <a:gd name="T58" fmla="+- 0 1771 1141"/>
                              <a:gd name="T59" fmla="*/ 1771 h 1260"/>
                              <a:gd name="T60" fmla="+- 0 5645 5641"/>
                              <a:gd name="T61" fmla="*/ T60 w 1320"/>
                              <a:gd name="T62" fmla="+- 0 1844 1141"/>
                              <a:gd name="T63" fmla="*/ 1844 h 1260"/>
                              <a:gd name="T64" fmla="+- 0 5658 5641"/>
                              <a:gd name="T65" fmla="*/ T64 w 1320"/>
                              <a:gd name="T66" fmla="+- 0 1915 1141"/>
                              <a:gd name="T67" fmla="*/ 1915 h 1260"/>
                              <a:gd name="T68" fmla="+- 0 5679 5641"/>
                              <a:gd name="T69" fmla="*/ T68 w 1320"/>
                              <a:gd name="T70" fmla="+- 0 1983 1141"/>
                              <a:gd name="T71" fmla="*/ 1983 h 1260"/>
                              <a:gd name="T72" fmla="+- 0 5708 5641"/>
                              <a:gd name="T73" fmla="*/ T72 w 1320"/>
                              <a:gd name="T74" fmla="+- 0 2048 1141"/>
                              <a:gd name="T75" fmla="*/ 2048 h 1260"/>
                              <a:gd name="T76" fmla="+- 0 5744 5641"/>
                              <a:gd name="T77" fmla="*/ T76 w 1320"/>
                              <a:gd name="T78" fmla="+- 0 2108 1141"/>
                              <a:gd name="T79" fmla="*/ 2108 h 1260"/>
                              <a:gd name="T80" fmla="+- 0 5786 5641"/>
                              <a:gd name="T81" fmla="*/ T80 w 1320"/>
                              <a:gd name="T82" fmla="+- 0 2165 1141"/>
                              <a:gd name="T83" fmla="*/ 2165 h 1260"/>
                              <a:gd name="T84" fmla="+- 0 5834 5641"/>
                              <a:gd name="T85" fmla="*/ T84 w 1320"/>
                              <a:gd name="T86" fmla="+- 0 2216 1141"/>
                              <a:gd name="T87" fmla="*/ 2216 h 1260"/>
                              <a:gd name="T88" fmla="+- 0 5888 5641"/>
                              <a:gd name="T89" fmla="*/ T88 w 1320"/>
                              <a:gd name="T90" fmla="+- 0 2262 1141"/>
                              <a:gd name="T91" fmla="*/ 2262 h 1260"/>
                              <a:gd name="T92" fmla="+- 0 5947 5641"/>
                              <a:gd name="T93" fmla="*/ T92 w 1320"/>
                              <a:gd name="T94" fmla="+- 0 2303 1141"/>
                              <a:gd name="T95" fmla="*/ 2303 h 1260"/>
                              <a:gd name="T96" fmla="+- 0 6011 5641"/>
                              <a:gd name="T97" fmla="*/ T96 w 1320"/>
                              <a:gd name="T98" fmla="+- 0 2337 1141"/>
                              <a:gd name="T99" fmla="*/ 2337 h 1260"/>
                              <a:gd name="T100" fmla="+- 0 6078 5641"/>
                              <a:gd name="T101" fmla="*/ T100 w 1320"/>
                              <a:gd name="T102" fmla="+- 0 2364 1141"/>
                              <a:gd name="T103" fmla="*/ 2364 h 1260"/>
                              <a:gd name="T104" fmla="+- 0 6150 5641"/>
                              <a:gd name="T105" fmla="*/ T104 w 1320"/>
                              <a:gd name="T106" fmla="+- 0 2384 1141"/>
                              <a:gd name="T107" fmla="*/ 2384 h 1260"/>
                              <a:gd name="T108" fmla="+- 0 6224 5641"/>
                              <a:gd name="T109" fmla="*/ T108 w 1320"/>
                              <a:gd name="T110" fmla="+- 0 2396 1141"/>
                              <a:gd name="T111" fmla="*/ 2396 h 1260"/>
                              <a:gd name="T112" fmla="+- 0 6301 5641"/>
                              <a:gd name="T113" fmla="*/ T112 w 1320"/>
                              <a:gd name="T114" fmla="+- 0 2401 1141"/>
                              <a:gd name="T115" fmla="*/ 2401 h 1260"/>
                              <a:gd name="T116" fmla="+- 0 6378 5641"/>
                              <a:gd name="T117" fmla="*/ T116 w 1320"/>
                              <a:gd name="T118" fmla="+- 0 2396 1141"/>
                              <a:gd name="T119" fmla="*/ 2396 h 1260"/>
                              <a:gd name="T120" fmla="+- 0 6452 5641"/>
                              <a:gd name="T121" fmla="*/ T120 w 1320"/>
                              <a:gd name="T122" fmla="+- 0 2384 1141"/>
                              <a:gd name="T123" fmla="*/ 2384 h 1260"/>
                              <a:gd name="T124" fmla="+- 0 6523 5641"/>
                              <a:gd name="T125" fmla="*/ T124 w 1320"/>
                              <a:gd name="T126" fmla="+- 0 2364 1141"/>
                              <a:gd name="T127" fmla="*/ 2364 h 1260"/>
                              <a:gd name="T128" fmla="+- 0 6591 5641"/>
                              <a:gd name="T129" fmla="*/ T128 w 1320"/>
                              <a:gd name="T130" fmla="+- 0 2337 1141"/>
                              <a:gd name="T131" fmla="*/ 2337 h 1260"/>
                              <a:gd name="T132" fmla="+- 0 6655 5641"/>
                              <a:gd name="T133" fmla="*/ T132 w 1320"/>
                              <a:gd name="T134" fmla="+- 0 2303 1141"/>
                              <a:gd name="T135" fmla="*/ 2303 h 1260"/>
                              <a:gd name="T136" fmla="+- 0 6714 5641"/>
                              <a:gd name="T137" fmla="*/ T136 w 1320"/>
                              <a:gd name="T138" fmla="+- 0 2262 1141"/>
                              <a:gd name="T139" fmla="*/ 2262 h 1260"/>
                              <a:gd name="T140" fmla="+- 0 6767 5641"/>
                              <a:gd name="T141" fmla="*/ T140 w 1320"/>
                              <a:gd name="T142" fmla="+- 0 2216 1141"/>
                              <a:gd name="T143" fmla="*/ 2216 h 1260"/>
                              <a:gd name="T144" fmla="+- 0 6816 5641"/>
                              <a:gd name="T145" fmla="*/ T144 w 1320"/>
                              <a:gd name="T146" fmla="+- 0 2165 1141"/>
                              <a:gd name="T147" fmla="*/ 2165 h 1260"/>
                              <a:gd name="T148" fmla="+- 0 6858 5641"/>
                              <a:gd name="T149" fmla="*/ T148 w 1320"/>
                              <a:gd name="T150" fmla="+- 0 2108 1141"/>
                              <a:gd name="T151" fmla="*/ 2108 h 1260"/>
                              <a:gd name="T152" fmla="+- 0 6894 5641"/>
                              <a:gd name="T153" fmla="*/ T152 w 1320"/>
                              <a:gd name="T154" fmla="+- 0 2048 1141"/>
                              <a:gd name="T155" fmla="*/ 2048 h 1260"/>
                              <a:gd name="T156" fmla="+- 0 6922 5641"/>
                              <a:gd name="T157" fmla="*/ T156 w 1320"/>
                              <a:gd name="T158" fmla="+- 0 1983 1141"/>
                              <a:gd name="T159" fmla="*/ 1983 h 1260"/>
                              <a:gd name="T160" fmla="+- 0 6943 5641"/>
                              <a:gd name="T161" fmla="*/ T160 w 1320"/>
                              <a:gd name="T162" fmla="+- 0 1915 1141"/>
                              <a:gd name="T163" fmla="*/ 1915 h 1260"/>
                              <a:gd name="T164" fmla="+- 0 6956 5641"/>
                              <a:gd name="T165" fmla="*/ T164 w 1320"/>
                              <a:gd name="T166" fmla="+- 0 1844 1141"/>
                              <a:gd name="T167" fmla="*/ 1844 h 1260"/>
                              <a:gd name="T168" fmla="+- 0 6961 5641"/>
                              <a:gd name="T169" fmla="*/ T168 w 1320"/>
                              <a:gd name="T170" fmla="+- 0 1771 1141"/>
                              <a:gd name="T171" fmla="*/ 1771 h 1260"/>
                              <a:gd name="T172" fmla="+- 0 6956 5641"/>
                              <a:gd name="T173" fmla="*/ T172 w 1320"/>
                              <a:gd name="T174" fmla="+- 0 1697 1141"/>
                              <a:gd name="T175" fmla="*/ 1697 h 1260"/>
                              <a:gd name="T176" fmla="+- 0 6943 5641"/>
                              <a:gd name="T177" fmla="*/ T176 w 1320"/>
                              <a:gd name="T178" fmla="+- 0 1627 1141"/>
                              <a:gd name="T179" fmla="*/ 1627 h 1260"/>
                              <a:gd name="T180" fmla="+- 0 6922 5641"/>
                              <a:gd name="T181" fmla="*/ T180 w 1320"/>
                              <a:gd name="T182" fmla="+- 0 1559 1141"/>
                              <a:gd name="T183" fmla="*/ 1559 h 1260"/>
                              <a:gd name="T184" fmla="+- 0 6894 5641"/>
                              <a:gd name="T185" fmla="*/ T184 w 1320"/>
                              <a:gd name="T186" fmla="+- 0 1494 1141"/>
                              <a:gd name="T187" fmla="*/ 1494 h 1260"/>
                              <a:gd name="T188" fmla="+- 0 6858 5641"/>
                              <a:gd name="T189" fmla="*/ T188 w 1320"/>
                              <a:gd name="T190" fmla="+- 0 1433 1141"/>
                              <a:gd name="T191" fmla="*/ 1433 h 1260"/>
                              <a:gd name="T192" fmla="+- 0 6816 5641"/>
                              <a:gd name="T193" fmla="*/ T192 w 1320"/>
                              <a:gd name="T194" fmla="+- 0 1377 1141"/>
                              <a:gd name="T195" fmla="*/ 1377 h 1260"/>
                              <a:gd name="T196" fmla="+- 0 6767 5641"/>
                              <a:gd name="T197" fmla="*/ T196 w 1320"/>
                              <a:gd name="T198" fmla="+- 0 1326 1141"/>
                              <a:gd name="T199" fmla="*/ 1326 h 1260"/>
                              <a:gd name="T200" fmla="+- 0 6714 5641"/>
                              <a:gd name="T201" fmla="*/ T200 w 1320"/>
                              <a:gd name="T202" fmla="+- 0 1279 1141"/>
                              <a:gd name="T203" fmla="*/ 1279 h 1260"/>
                              <a:gd name="T204" fmla="+- 0 6655 5641"/>
                              <a:gd name="T205" fmla="*/ T204 w 1320"/>
                              <a:gd name="T206" fmla="+- 0 1239 1141"/>
                              <a:gd name="T207" fmla="*/ 1239 h 1260"/>
                              <a:gd name="T208" fmla="+- 0 6591 5641"/>
                              <a:gd name="T209" fmla="*/ T208 w 1320"/>
                              <a:gd name="T210" fmla="+- 0 1205 1141"/>
                              <a:gd name="T211" fmla="*/ 1205 h 1260"/>
                              <a:gd name="T212" fmla="+- 0 6523 5641"/>
                              <a:gd name="T213" fmla="*/ T212 w 1320"/>
                              <a:gd name="T214" fmla="+- 0 1177 1141"/>
                              <a:gd name="T215" fmla="*/ 1177 h 1260"/>
                              <a:gd name="T216" fmla="+- 0 6452 5641"/>
                              <a:gd name="T217" fmla="*/ T216 w 1320"/>
                              <a:gd name="T218" fmla="+- 0 1157 1141"/>
                              <a:gd name="T219" fmla="*/ 1157 h 1260"/>
                              <a:gd name="T220" fmla="+- 0 6378 5641"/>
                              <a:gd name="T221" fmla="*/ T220 w 1320"/>
                              <a:gd name="T222" fmla="+- 0 1145 1141"/>
                              <a:gd name="T223" fmla="*/ 1145 h 1260"/>
                              <a:gd name="T224" fmla="+- 0 6301 5641"/>
                              <a:gd name="T225" fmla="*/ T224 w 1320"/>
                              <a:gd name="T226" fmla="+- 0 1141 1141"/>
                              <a:gd name="T227" fmla="*/ 1141 h 1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20" h="1260">
                                <a:moveTo>
                                  <a:pt x="660" y="0"/>
                                </a:moveTo>
                                <a:lnTo>
                                  <a:pt x="583" y="4"/>
                                </a:lnTo>
                                <a:lnTo>
                                  <a:pt x="509" y="16"/>
                                </a:lnTo>
                                <a:lnTo>
                                  <a:pt x="437" y="36"/>
                                </a:lnTo>
                                <a:lnTo>
                                  <a:pt x="370" y="64"/>
                                </a:lnTo>
                                <a:lnTo>
                                  <a:pt x="306" y="98"/>
                                </a:lnTo>
                                <a:lnTo>
                                  <a:pt x="247" y="138"/>
                                </a:lnTo>
                                <a:lnTo>
                                  <a:pt x="193" y="185"/>
                                </a:lnTo>
                                <a:lnTo>
                                  <a:pt x="145" y="236"/>
                                </a:lnTo>
                                <a:lnTo>
                                  <a:pt x="103" y="292"/>
                                </a:lnTo>
                                <a:lnTo>
                                  <a:pt x="67" y="353"/>
                                </a:lnTo>
                                <a:lnTo>
                                  <a:pt x="38" y="418"/>
                                </a:lnTo>
                                <a:lnTo>
                                  <a:pt x="17" y="486"/>
                                </a:lnTo>
                                <a:lnTo>
                                  <a:pt x="4" y="556"/>
                                </a:lnTo>
                                <a:lnTo>
                                  <a:pt x="0" y="630"/>
                                </a:lnTo>
                                <a:lnTo>
                                  <a:pt x="4" y="703"/>
                                </a:lnTo>
                                <a:lnTo>
                                  <a:pt x="17" y="774"/>
                                </a:lnTo>
                                <a:lnTo>
                                  <a:pt x="38" y="842"/>
                                </a:lnTo>
                                <a:lnTo>
                                  <a:pt x="67" y="907"/>
                                </a:lnTo>
                                <a:lnTo>
                                  <a:pt x="103" y="967"/>
                                </a:lnTo>
                                <a:lnTo>
                                  <a:pt x="145" y="1024"/>
                                </a:lnTo>
                                <a:lnTo>
                                  <a:pt x="193" y="1075"/>
                                </a:lnTo>
                                <a:lnTo>
                                  <a:pt x="247" y="1121"/>
                                </a:lnTo>
                                <a:lnTo>
                                  <a:pt x="306" y="1162"/>
                                </a:lnTo>
                                <a:lnTo>
                                  <a:pt x="370" y="1196"/>
                                </a:lnTo>
                                <a:lnTo>
                                  <a:pt x="437" y="1223"/>
                                </a:lnTo>
                                <a:lnTo>
                                  <a:pt x="509" y="1243"/>
                                </a:lnTo>
                                <a:lnTo>
                                  <a:pt x="583" y="1255"/>
                                </a:lnTo>
                                <a:lnTo>
                                  <a:pt x="660" y="1260"/>
                                </a:lnTo>
                                <a:lnTo>
                                  <a:pt x="737" y="1255"/>
                                </a:lnTo>
                                <a:lnTo>
                                  <a:pt x="811" y="1243"/>
                                </a:lnTo>
                                <a:lnTo>
                                  <a:pt x="882" y="1223"/>
                                </a:lnTo>
                                <a:lnTo>
                                  <a:pt x="950" y="1196"/>
                                </a:lnTo>
                                <a:lnTo>
                                  <a:pt x="1014" y="1162"/>
                                </a:lnTo>
                                <a:lnTo>
                                  <a:pt x="1073" y="1121"/>
                                </a:lnTo>
                                <a:lnTo>
                                  <a:pt x="1126" y="1075"/>
                                </a:lnTo>
                                <a:lnTo>
                                  <a:pt x="1175" y="1024"/>
                                </a:lnTo>
                                <a:lnTo>
                                  <a:pt x="1217" y="967"/>
                                </a:lnTo>
                                <a:lnTo>
                                  <a:pt x="1253" y="907"/>
                                </a:lnTo>
                                <a:lnTo>
                                  <a:pt x="1281" y="842"/>
                                </a:lnTo>
                                <a:lnTo>
                                  <a:pt x="1302" y="774"/>
                                </a:lnTo>
                                <a:lnTo>
                                  <a:pt x="1315" y="703"/>
                                </a:lnTo>
                                <a:lnTo>
                                  <a:pt x="1320" y="630"/>
                                </a:lnTo>
                                <a:lnTo>
                                  <a:pt x="1315" y="556"/>
                                </a:lnTo>
                                <a:lnTo>
                                  <a:pt x="1302" y="486"/>
                                </a:lnTo>
                                <a:lnTo>
                                  <a:pt x="1281" y="418"/>
                                </a:lnTo>
                                <a:lnTo>
                                  <a:pt x="1253" y="353"/>
                                </a:lnTo>
                                <a:lnTo>
                                  <a:pt x="1217" y="292"/>
                                </a:lnTo>
                                <a:lnTo>
                                  <a:pt x="1175" y="236"/>
                                </a:lnTo>
                                <a:lnTo>
                                  <a:pt x="1126" y="185"/>
                                </a:lnTo>
                                <a:lnTo>
                                  <a:pt x="1073" y="138"/>
                                </a:lnTo>
                                <a:lnTo>
                                  <a:pt x="1014" y="98"/>
                                </a:lnTo>
                                <a:lnTo>
                                  <a:pt x="950" y="64"/>
                                </a:lnTo>
                                <a:lnTo>
                                  <a:pt x="882" y="36"/>
                                </a:lnTo>
                                <a:lnTo>
                                  <a:pt x="811" y="16"/>
                                </a:lnTo>
                                <a:lnTo>
                                  <a:pt x="737" y="4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AutoShape 15"/>
                        <wps:cNvSpPr>
                          <a:spLocks/>
                        </wps:cNvSpPr>
                        <wps:spPr bwMode="auto">
                          <a:xfrm>
                            <a:off x="5631" y="1131"/>
                            <a:ext cx="1341" cy="1280"/>
                          </a:xfrm>
                          <a:custGeom>
                            <a:avLst/>
                            <a:gdLst>
                              <a:gd name="T0" fmla="+- 0 6192 5631"/>
                              <a:gd name="T1" fmla="*/ T0 w 1341"/>
                              <a:gd name="T2" fmla="+- 0 1139 1131"/>
                              <a:gd name="T3" fmla="*/ 1139 h 1280"/>
                              <a:gd name="T4" fmla="+- 0 5980 5631"/>
                              <a:gd name="T5" fmla="*/ T4 w 1341"/>
                              <a:gd name="T6" fmla="+- 0 1210 1131"/>
                              <a:gd name="T7" fmla="*/ 1210 h 1280"/>
                              <a:gd name="T8" fmla="+- 0 5803 5631"/>
                              <a:gd name="T9" fmla="*/ T8 w 1341"/>
                              <a:gd name="T10" fmla="+- 0 1344 1131"/>
                              <a:gd name="T11" fmla="*/ 1344 h 1280"/>
                              <a:gd name="T12" fmla="+- 0 5681 5631"/>
                              <a:gd name="T13" fmla="*/ T12 w 1341"/>
                              <a:gd name="T14" fmla="+- 0 1528 1131"/>
                              <a:gd name="T15" fmla="*/ 1528 h 1280"/>
                              <a:gd name="T16" fmla="+- 0 5635 5631"/>
                              <a:gd name="T17" fmla="*/ T16 w 1341"/>
                              <a:gd name="T18" fmla="+- 0 1706 1131"/>
                              <a:gd name="T19" fmla="*/ 1706 h 1280"/>
                              <a:gd name="T20" fmla="+- 0 5632 5631"/>
                              <a:gd name="T21" fmla="*/ T20 w 1341"/>
                              <a:gd name="T22" fmla="+- 0 1804 1131"/>
                              <a:gd name="T23" fmla="*/ 1804 h 1280"/>
                              <a:gd name="T24" fmla="+- 0 5645 5631"/>
                              <a:gd name="T25" fmla="*/ T24 w 1341"/>
                              <a:gd name="T26" fmla="+- 0 1900 1131"/>
                              <a:gd name="T27" fmla="*/ 1900 h 1280"/>
                              <a:gd name="T28" fmla="+- 0 5727 5631"/>
                              <a:gd name="T29" fmla="*/ T28 w 1341"/>
                              <a:gd name="T30" fmla="+- 0 2101 1131"/>
                              <a:gd name="T31" fmla="*/ 2101 h 1280"/>
                              <a:gd name="T32" fmla="+- 0 5868 5631"/>
                              <a:gd name="T33" fmla="*/ T32 w 1341"/>
                              <a:gd name="T34" fmla="+- 0 2259 1131"/>
                              <a:gd name="T35" fmla="*/ 2259 h 1280"/>
                              <a:gd name="T36" fmla="+- 0 6052 5631"/>
                              <a:gd name="T37" fmla="*/ T36 w 1341"/>
                              <a:gd name="T38" fmla="+- 0 2365 1131"/>
                              <a:gd name="T39" fmla="*/ 2365 h 1280"/>
                              <a:gd name="T40" fmla="+- 0 6262 5631"/>
                              <a:gd name="T41" fmla="*/ T40 w 1341"/>
                              <a:gd name="T42" fmla="+- 0 2410 1131"/>
                              <a:gd name="T43" fmla="*/ 2410 h 1280"/>
                              <a:gd name="T44" fmla="+- 0 6404 5631"/>
                              <a:gd name="T45" fmla="*/ T44 w 1341"/>
                              <a:gd name="T46" fmla="+- 0 2404 1131"/>
                              <a:gd name="T47" fmla="*/ 2404 h 1280"/>
                              <a:gd name="T48" fmla="+- 0 6226 5631"/>
                              <a:gd name="T49" fmla="*/ T48 w 1341"/>
                              <a:gd name="T50" fmla="+- 0 2387 1131"/>
                              <a:gd name="T51" fmla="*/ 2387 h 1280"/>
                              <a:gd name="T52" fmla="+- 0 6017 5631"/>
                              <a:gd name="T53" fmla="*/ T52 w 1341"/>
                              <a:gd name="T54" fmla="+- 0 2329 1131"/>
                              <a:gd name="T55" fmla="*/ 2329 h 1280"/>
                              <a:gd name="T56" fmla="+- 0 5840 5631"/>
                              <a:gd name="T57" fmla="*/ T56 w 1341"/>
                              <a:gd name="T58" fmla="+- 0 2208 1131"/>
                              <a:gd name="T59" fmla="*/ 2208 h 1280"/>
                              <a:gd name="T60" fmla="+- 0 5713 5631"/>
                              <a:gd name="T61" fmla="*/ T60 w 1341"/>
                              <a:gd name="T62" fmla="+- 0 2035 1131"/>
                              <a:gd name="T63" fmla="*/ 2035 h 1280"/>
                              <a:gd name="T64" fmla="+- 0 5659 5631"/>
                              <a:gd name="T65" fmla="*/ T64 w 1341"/>
                              <a:gd name="T66" fmla="+- 0 1865 1131"/>
                              <a:gd name="T67" fmla="*/ 1865 h 1280"/>
                              <a:gd name="T68" fmla="+- 0 5655 5631"/>
                              <a:gd name="T69" fmla="*/ T68 w 1341"/>
                              <a:gd name="T70" fmla="+- 0 1706 1131"/>
                              <a:gd name="T71" fmla="*/ 1706 h 1280"/>
                              <a:gd name="T72" fmla="+- 0 5702 5631"/>
                              <a:gd name="T73" fmla="*/ T72 w 1341"/>
                              <a:gd name="T74" fmla="+- 0 1530 1131"/>
                              <a:gd name="T75" fmla="*/ 1530 h 1280"/>
                              <a:gd name="T76" fmla="+- 0 5828 5631"/>
                              <a:gd name="T77" fmla="*/ T76 w 1341"/>
                              <a:gd name="T78" fmla="+- 0 1346 1131"/>
                              <a:gd name="T79" fmla="*/ 1346 h 1280"/>
                              <a:gd name="T80" fmla="+- 0 6009 5631"/>
                              <a:gd name="T81" fmla="*/ T80 w 1341"/>
                              <a:gd name="T82" fmla="+- 0 1217 1131"/>
                              <a:gd name="T83" fmla="*/ 1217 h 1280"/>
                              <a:gd name="T84" fmla="+- 0 6225 5631"/>
                              <a:gd name="T85" fmla="*/ T84 w 1341"/>
                              <a:gd name="T86" fmla="+- 0 1155 1131"/>
                              <a:gd name="T87" fmla="*/ 1155 h 1280"/>
                              <a:gd name="T88" fmla="+- 0 6411 5631"/>
                              <a:gd name="T89" fmla="*/ T88 w 1341"/>
                              <a:gd name="T90" fmla="+- 0 1140 1131"/>
                              <a:gd name="T91" fmla="*/ 1140 h 1280"/>
                              <a:gd name="T92" fmla="+- 0 6466 5631"/>
                              <a:gd name="T93" fmla="*/ T92 w 1341"/>
                              <a:gd name="T94" fmla="+- 0 1151 1131"/>
                              <a:gd name="T95" fmla="*/ 1151 h 1280"/>
                              <a:gd name="T96" fmla="+- 0 6441 5631"/>
                              <a:gd name="T97" fmla="*/ T96 w 1341"/>
                              <a:gd name="T98" fmla="+- 0 1165 1131"/>
                              <a:gd name="T99" fmla="*/ 1165 h 1280"/>
                              <a:gd name="T100" fmla="+- 0 6643 5631"/>
                              <a:gd name="T101" fmla="*/ T100 w 1341"/>
                              <a:gd name="T102" fmla="+- 0 1244 1131"/>
                              <a:gd name="T103" fmla="*/ 1244 h 1280"/>
                              <a:gd name="T104" fmla="+- 0 6806 5631"/>
                              <a:gd name="T105" fmla="*/ T104 w 1341"/>
                              <a:gd name="T106" fmla="+- 0 1380 1131"/>
                              <a:gd name="T107" fmla="*/ 1380 h 1280"/>
                              <a:gd name="T108" fmla="+- 0 6914 5631"/>
                              <a:gd name="T109" fmla="*/ T108 w 1341"/>
                              <a:gd name="T110" fmla="+- 0 1564 1131"/>
                              <a:gd name="T111" fmla="*/ 1564 h 1280"/>
                              <a:gd name="T112" fmla="+- 0 6950 5631"/>
                              <a:gd name="T113" fmla="*/ T112 w 1341"/>
                              <a:gd name="T114" fmla="+- 0 1739 1131"/>
                              <a:gd name="T115" fmla="*/ 1739 h 1280"/>
                              <a:gd name="T116" fmla="+- 0 6947 5631"/>
                              <a:gd name="T117" fmla="*/ T116 w 1341"/>
                              <a:gd name="T118" fmla="+- 0 1834 1131"/>
                              <a:gd name="T119" fmla="*/ 1834 h 1280"/>
                              <a:gd name="T120" fmla="+- 0 6886 5631"/>
                              <a:gd name="T121" fmla="*/ T120 w 1341"/>
                              <a:gd name="T122" fmla="+- 0 2044 1131"/>
                              <a:gd name="T123" fmla="*/ 2044 h 1280"/>
                              <a:gd name="T124" fmla="+- 0 6757 5631"/>
                              <a:gd name="T125" fmla="*/ T124 w 1341"/>
                              <a:gd name="T126" fmla="+- 0 2213 1131"/>
                              <a:gd name="T127" fmla="*/ 2213 h 1280"/>
                              <a:gd name="T128" fmla="+- 0 6579 5631"/>
                              <a:gd name="T129" fmla="*/ T128 w 1341"/>
                              <a:gd name="T130" fmla="+- 0 2332 1131"/>
                              <a:gd name="T131" fmla="*/ 2332 h 1280"/>
                              <a:gd name="T132" fmla="+- 0 6368 5631"/>
                              <a:gd name="T133" fmla="*/ T132 w 1341"/>
                              <a:gd name="T134" fmla="+- 0 2389 1131"/>
                              <a:gd name="T135" fmla="*/ 2389 h 1280"/>
                              <a:gd name="T136" fmla="+- 0 6479 5631"/>
                              <a:gd name="T137" fmla="*/ T136 w 1341"/>
                              <a:gd name="T138" fmla="+- 0 2389 1131"/>
                              <a:gd name="T139" fmla="*/ 2389 h 1280"/>
                              <a:gd name="T140" fmla="+- 0 6682 5631"/>
                              <a:gd name="T141" fmla="*/ T140 w 1341"/>
                              <a:gd name="T142" fmla="+- 0 2298 1131"/>
                              <a:gd name="T143" fmla="*/ 2298 h 1280"/>
                              <a:gd name="T144" fmla="+- 0 6842 5631"/>
                              <a:gd name="T145" fmla="*/ T144 w 1341"/>
                              <a:gd name="T146" fmla="+- 0 2149 1131"/>
                              <a:gd name="T147" fmla="*/ 2149 h 1280"/>
                              <a:gd name="T148" fmla="+- 0 6943 5631"/>
                              <a:gd name="T149" fmla="*/ T148 w 1341"/>
                              <a:gd name="T150" fmla="+- 0 1954 1131"/>
                              <a:gd name="T151" fmla="*/ 1954 h 1280"/>
                              <a:gd name="T152" fmla="+- 0 6971 5631"/>
                              <a:gd name="T153" fmla="*/ T152 w 1341"/>
                              <a:gd name="T154" fmla="+- 0 1771 1131"/>
                              <a:gd name="T155" fmla="*/ 1771 h 1280"/>
                              <a:gd name="T156" fmla="+- 0 6963 5631"/>
                              <a:gd name="T157" fmla="*/ T156 w 1341"/>
                              <a:gd name="T158" fmla="+- 0 1673 1131"/>
                              <a:gd name="T159" fmla="*/ 1673 h 1280"/>
                              <a:gd name="T160" fmla="+- 0 6888 5631"/>
                              <a:gd name="T161" fmla="*/ T160 w 1341"/>
                              <a:gd name="T162" fmla="+- 0 1461 1131"/>
                              <a:gd name="T163" fmla="*/ 1461 h 1280"/>
                              <a:gd name="T164" fmla="+- 0 6746 5631"/>
                              <a:gd name="T165" fmla="*/ T164 w 1341"/>
                              <a:gd name="T166" fmla="+- 0 1293 1131"/>
                              <a:gd name="T167" fmla="*/ 1293 h 1280"/>
                              <a:gd name="T168" fmla="+- 0 6556 5631"/>
                              <a:gd name="T169" fmla="*/ T168 w 1341"/>
                              <a:gd name="T170" fmla="+- 0 1179 1131"/>
                              <a:gd name="T171" fmla="*/ 1179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341" h="1280">
                                <a:moveTo>
                                  <a:pt x="670" y="0"/>
                                </a:moveTo>
                                <a:lnTo>
                                  <a:pt x="636" y="1"/>
                                </a:lnTo>
                                <a:lnTo>
                                  <a:pt x="561" y="8"/>
                                </a:lnTo>
                                <a:lnTo>
                                  <a:pt x="488" y="24"/>
                                </a:lnTo>
                                <a:lnTo>
                                  <a:pt x="417" y="47"/>
                                </a:lnTo>
                                <a:lnTo>
                                  <a:pt x="349" y="79"/>
                                </a:lnTo>
                                <a:lnTo>
                                  <a:pt x="285" y="117"/>
                                </a:lnTo>
                                <a:lnTo>
                                  <a:pt x="226" y="162"/>
                                </a:lnTo>
                                <a:lnTo>
                                  <a:pt x="172" y="213"/>
                                </a:lnTo>
                                <a:lnTo>
                                  <a:pt x="124" y="269"/>
                                </a:lnTo>
                                <a:lnTo>
                                  <a:pt x="83" y="331"/>
                                </a:lnTo>
                                <a:lnTo>
                                  <a:pt x="50" y="397"/>
                                </a:lnTo>
                                <a:lnTo>
                                  <a:pt x="24" y="468"/>
                                </a:lnTo>
                                <a:lnTo>
                                  <a:pt x="8" y="542"/>
                                </a:lnTo>
                                <a:lnTo>
                                  <a:pt x="4" y="575"/>
                                </a:lnTo>
                                <a:lnTo>
                                  <a:pt x="1" y="607"/>
                                </a:lnTo>
                                <a:lnTo>
                                  <a:pt x="0" y="641"/>
                                </a:lnTo>
                                <a:lnTo>
                                  <a:pt x="1" y="673"/>
                                </a:lnTo>
                                <a:lnTo>
                                  <a:pt x="4" y="706"/>
                                </a:lnTo>
                                <a:lnTo>
                                  <a:pt x="8" y="738"/>
                                </a:lnTo>
                                <a:lnTo>
                                  <a:pt x="14" y="769"/>
                                </a:lnTo>
                                <a:lnTo>
                                  <a:pt x="34" y="840"/>
                                </a:lnTo>
                                <a:lnTo>
                                  <a:pt x="61" y="908"/>
                                </a:lnTo>
                                <a:lnTo>
                                  <a:pt x="96" y="970"/>
                                </a:lnTo>
                                <a:lnTo>
                                  <a:pt x="137" y="1028"/>
                                </a:lnTo>
                                <a:lnTo>
                                  <a:pt x="184" y="1081"/>
                                </a:lnTo>
                                <a:lnTo>
                                  <a:pt x="237" y="1128"/>
                                </a:lnTo>
                                <a:lnTo>
                                  <a:pt x="294" y="1170"/>
                                </a:lnTo>
                                <a:lnTo>
                                  <a:pt x="356" y="1205"/>
                                </a:lnTo>
                                <a:lnTo>
                                  <a:pt x="421" y="1234"/>
                                </a:lnTo>
                                <a:lnTo>
                                  <a:pt x="489" y="1256"/>
                                </a:lnTo>
                                <a:lnTo>
                                  <a:pt x="559" y="1272"/>
                                </a:lnTo>
                                <a:lnTo>
                                  <a:pt x="631" y="1279"/>
                                </a:lnTo>
                                <a:lnTo>
                                  <a:pt x="704" y="1279"/>
                                </a:lnTo>
                                <a:lnTo>
                                  <a:pt x="739" y="1277"/>
                                </a:lnTo>
                                <a:lnTo>
                                  <a:pt x="773" y="1273"/>
                                </a:lnTo>
                                <a:lnTo>
                                  <a:pt x="837" y="1260"/>
                                </a:lnTo>
                                <a:lnTo>
                                  <a:pt x="670" y="1260"/>
                                </a:lnTo>
                                <a:lnTo>
                                  <a:pt x="595" y="1256"/>
                                </a:lnTo>
                                <a:lnTo>
                                  <a:pt x="523" y="1244"/>
                                </a:lnTo>
                                <a:lnTo>
                                  <a:pt x="453" y="1225"/>
                                </a:lnTo>
                                <a:lnTo>
                                  <a:pt x="386" y="1198"/>
                                </a:lnTo>
                                <a:lnTo>
                                  <a:pt x="322" y="1164"/>
                                </a:lnTo>
                                <a:lnTo>
                                  <a:pt x="263" y="1124"/>
                                </a:lnTo>
                                <a:lnTo>
                                  <a:pt x="209" y="1077"/>
                                </a:lnTo>
                                <a:lnTo>
                                  <a:pt x="160" y="1025"/>
                                </a:lnTo>
                                <a:lnTo>
                                  <a:pt x="118" y="967"/>
                                </a:lnTo>
                                <a:lnTo>
                                  <a:pt x="82" y="904"/>
                                </a:lnTo>
                                <a:lnTo>
                                  <a:pt x="54" y="837"/>
                                </a:lnTo>
                                <a:lnTo>
                                  <a:pt x="34" y="764"/>
                                </a:lnTo>
                                <a:lnTo>
                                  <a:pt x="28" y="734"/>
                                </a:lnTo>
                                <a:lnTo>
                                  <a:pt x="21" y="673"/>
                                </a:lnTo>
                                <a:lnTo>
                                  <a:pt x="21" y="607"/>
                                </a:lnTo>
                                <a:lnTo>
                                  <a:pt x="24" y="575"/>
                                </a:lnTo>
                                <a:lnTo>
                                  <a:pt x="28" y="546"/>
                                </a:lnTo>
                                <a:lnTo>
                                  <a:pt x="45" y="470"/>
                                </a:lnTo>
                                <a:lnTo>
                                  <a:pt x="71" y="399"/>
                                </a:lnTo>
                                <a:lnTo>
                                  <a:pt x="106" y="333"/>
                                </a:lnTo>
                                <a:lnTo>
                                  <a:pt x="148" y="271"/>
                                </a:lnTo>
                                <a:lnTo>
                                  <a:pt x="197" y="215"/>
                                </a:lnTo>
                                <a:lnTo>
                                  <a:pt x="252" y="166"/>
                                </a:lnTo>
                                <a:lnTo>
                                  <a:pt x="312" y="123"/>
                                </a:lnTo>
                                <a:lnTo>
                                  <a:pt x="378" y="86"/>
                                </a:lnTo>
                                <a:lnTo>
                                  <a:pt x="447" y="58"/>
                                </a:lnTo>
                                <a:lnTo>
                                  <a:pt x="519" y="37"/>
                                </a:lnTo>
                                <a:lnTo>
                                  <a:pt x="594" y="24"/>
                                </a:lnTo>
                                <a:lnTo>
                                  <a:pt x="671" y="20"/>
                                </a:lnTo>
                                <a:lnTo>
                                  <a:pt x="835" y="20"/>
                                </a:lnTo>
                                <a:lnTo>
                                  <a:pt x="780" y="9"/>
                                </a:lnTo>
                                <a:lnTo>
                                  <a:pt x="704" y="1"/>
                                </a:lnTo>
                                <a:lnTo>
                                  <a:pt x="670" y="0"/>
                                </a:lnTo>
                                <a:close/>
                                <a:moveTo>
                                  <a:pt x="835" y="20"/>
                                </a:moveTo>
                                <a:lnTo>
                                  <a:pt x="704" y="20"/>
                                </a:lnTo>
                                <a:lnTo>
                                  <a:pt x="737" y="23"/>
                                </a:lnTo>
                                <a:lnTo>
                                  <a:pt x="810" y="34"/>
                                </a:lnTo>
                                <a:lnTo>
                                  <a:pt x="881" y="53"/>
                                </a:lnTo>
                                <a:lnTo>
                                  <a:pt x="948" y="80"/>
                                </a:lnTo>
                                <a:lnTo>
                                  <a:pt x="1012" y="113"/>
                                </a:lnTo>
                                <a:lnTo>
                                  <a:pt x="1072" y="152"/>
                                </a:lnTo>
                                <a:lnTo>
                                  <a:pt x="1126" y="198"/>
                                </a:lnTo>
                                <a:lnTo>
                                  <a:pt x="1175" y="249"/>
                                </a:lnTo>
                                <a:lnTo>
                                  <a:pt x="1218" y="306"/>
                                </a:lnTo>
                                <a:lnTo>
                                  <a:pt x="1254" y="367"/>
                                </a:lnTo>
                                <a:lnTo>
                                  <a:pt x="1283" y="433"/>
                                </a:lnTo>
                                <a:lnTo>
                                  <a:pt x="1304" y="503"/>
                                </a:lnTo>
                                <a:lnTo>
                                  <a:pt x="1316" y="577"/>
                                </a:lnTo>
                                <a:lnTo>
                                  <a:pt x="1319" y="608"/>
                                </a:lnTo>
                                <a:lnTo>
                                  <a:pt x="1320" y="641"/>
                                </a:lnTo>
                                <a:lnTo>
                                  <a:pt x="1319" y="672"/>
                                </a:lnTo>
                                <a:lnTo>
                                  <a:pt x="1316" y="703"/>
                                </a:lnTo>
                                <a:lnTo>
                                  <a:pt x="1304" y="777"/>
                                </a:lnTo>
                                <a:lnTo>
                                  <a:pt x="1283" y="847"/>
                                </a:lnTo>
                                <a:lnTo>
                                  <a:pt x="1255" y="913"/>
                                </a:lnTo>
                                <a:lnTo>
                                  <a:pt x="1218" y="974"/>
                                </a:lnTo>
                                <a:lnTo>
                                  <a:pt x="1175" y="1031"/>
                                </a:lnTo>
                                <a:lnTo>
                                  <a:pt x="1126" y="1082"/>
                                </a:lnTo>
                                <a:lnTo>
                                  <a:pt x="1071" y="1128"/>
                                </a:lnTo>
                                <a:lnTo>
                                  <a:pt x="1012" y="1168"/>
                                </a:lnTo>
                                <a:lnTo>
                                  <a:pt x="948" y="1201"/>
                                </a:lnTo>
                                <a:lnTo>
                                  <a:pt x="880" y="1227"/>
                                </a:lnTo>
                                <a:lnTo>
                                  <a:pt x="810" y="1246"/>
                                </a:lnTo>
                                <a:lnTo>
                                  <a:pt x="737" y="1258"/>
                                </a:lnTo>
                                <a:lnTo>
                                  <a:pt x="670" y="1260"/>
                                </a:lnTo>
                                <a:lnTo>
                                  <a:pt x="837" y="1260"/>
                                </a:lnTo>
                                <a:lnTo>
                                  <a:pt x="848" y="1258"/>
                                </a:lnTo>
                                <a:lnTo>
                                  <a:pt x="919" y="1235"/>
                                </a:lnTo>
                                <a:lnTo>
                                  <a:pt x="987" y="1204"/>
                                </a:lnTo>
                                <a:lnTo>
                                  <a:pt x="1051" y="1167"/>
                                </a:lnTo>
                                <a:lnTo>
                                  <a:pt x="1110" y="1123"/>
                                </a:lnTo>
                                <a:lnTo>
                                  <a:pt x="1164" y="1073"/>
                                </a:lnTo>
                                <a:lnTo>
                                  <a:pt x="1211" y="1018"/>
                                </a:lnTo>
                                <a:lnTo>
                                  <a:pt x="1252" y="958"/>
                                </a:lnTo>
                                <a:lnTo>
                                  <a:pt x="1286" y="892"/>
                                </a:lnTo>
                                <a:lnTo>
                                  <a:pt x="1312" y="823"/>
                                </a:lnTo>
                                <a:lnTo>
                                  <a:pt x="1330" y="750"/>
                                </a:lnTo>
                                <a:lnTo>
                                  <a:pt x="1339" y="673"/>
                                </a:lnTo>
                                <a:lnTo>
                                  <a:pt x="1340" y="640"/>
                                </a:lnTo>
                                <a:lnTo>
                                  <a:pt x="1339" y="607"/>
                                </a:lnTo>
                                <a:lnTo>
                                  <a:pt x="1337" y="575"/>
                                </a:lnTo>
                                <a:lnTo>
                                  <a:pt x="1332" y="542"/>
                                </a:lnTo>
                                <a:lnTo>
                                  <a:pt x="1315" y="468"/>
                                </a:lnTo>
                                <a:lnTo>
                                  <a:pt x="1290" y="397"/>
                                </a:lnTo>
                                <a:lnTo>
                                  <a:pt x="1257" y="330"/>
                                </a:lnTo>
                                <a:lnTo>
                                  <a:pt x="1216" y="269"/>
                                </a:lnTo>
                                <a:lnTo>
                                  <a:pt x="1168" y="212"/>
                                </a:lnTo>
                                <a:lnTo>
                                  <a:pt x="1115" y="162"/>
                                </a:lnTo>
                                <a:lnTo>
                                  <a:pt x="1056" y="117"/>
                                </a:lnTo>
                                <a:lnTo>
                                  <a:pt x="992" y="79"/>
                                </a:lnTo>
                                <a:lnTo>
                                  <a:pt x="925" y="48"/>
                                </a:lnTo>
                                <a:lnTo>
                                  <a:pt x="854" y="24"/>
                                </a:lnTo>
                                <a:lnTo>
                                  <a:pt x="835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Freeform 16"/>
                        <wps:cNvSpPr>
                          <a:spLocks/>
                        </wps:cNvSpPr>
                        <wps:spPr bwMode="auto">
                          <a:xfrm>
                            <a:off x="7500" y="1140"/>
                            <a:ext cx="1320" cy="1260"/>
                          </a:xfrm>
                          <a:custGeom>
                            <a:avLst/>
                            <a:gdLst>
                              <a:gd name="T0" fmla="+- 0 8161 7501"/>
                              <a:gd name="T1" fmla="*/ T0 w 1320"/>
                              <a:gd name="T2" fmla="+- 0 1141 1141"/>
                              <a:gd name="T3" fmla="*/ 1141 h 1260"/>
                              <a:gd name="T4" fmla="+- 0 8084 7501"/>
                              <a:gd name="T5" fmla="*/ T4 w 1320"/>
                              <a:gd name="T6" fmla="+- 0 1145 1141"/>
                              <a:gd name="T7" fmla="*/ 1145 h 1260"/>
                              <a:gd name="T8" fmla="+- 0 8010 7501"/>
                              <a:gd name="T9" fmla="*/ T8 w 1320"/>
                              <a:gd name="T10" fmla="+- 0 1157 1141"/>
                              <a:gd name="T11" fmla="*/ 1157 h 1260"/>
                              <a:gd name="T12" fmla="+- 0 7938 7501"/>
                              <a:gd name="T13" fmla="*/ T12 w 1320"/>
                              <a:gd name="T14" fmla="+- 0 1177 1141"/>
                              <a:gd name="T15" fmla="*/ 1177 h 1260"/>
                              <a:gd name="T16" fmla="+- 0 7871 7501"/>
                              <a:gd name="T17" fmla="*/ T16 w 1320"/>
                              <a:gd name="T18" fmla="+- 0 1205 1141"/>
                              <a:gd name="T19" fmla="*/ 1205 h 1260"/>
                              <a:gd name="T20" fmla="+- 0 7807 7501"/>
                              <a:gd name="T21" fmla="*/ T20 w 1320"/>
                              <a:gd name="T22" fmla="+- 0 1239 1141"/>
                              <a:gd name="T23" fmla="*/ 1239 h 1260"/>
                              <a:gd name="T24" fmla="+- 0 7748 7501"/>
                              <a:gd name="T25" fmla="*/ T24 w 1320"/>
                              <a:gd name="T26" fmla="+- 0 1279 1141"/>
                              <a:gd name="T27" fmla="*/ 1279 h 1260"/>
                              <a:gd name="T28" fmla="+- 0 7694 7501"/>
                              <a:gd name="T29" fmla="*/ T28 w 1320"/>
                              <a:gd name="T30" fmla="+- 0 1326 1141"/>
                              <a:gd name="T31" fmla="*/ 1326 h 1260"/>
                              <a:gd name="T32" fmla="+- 0 7646 7501"/>
                              <a:gd name="T33" fmla="*/ T32 w 1320"/>
                              <a:gd name="T34" fmla="+- 0 1377 1141"/>
                              <a:gd name="T35" fmla="*/ 1377 h 1260"/>
                              <a:gd name="T36" fmla="+- 0 7604 7501"/>
                              <a:gd name="T37" fmla="*/ T36 w 1320"/>
                              <a:gd name="T38" fmla="+- 0 1433 1141"/>
                              <a:gd name="T39" fmla="*/ 1433 h 1260"/>
                              <a:gd name="T40" fmla="+- 0 7568 7501"/>
                              <a:gd name="T41" fmla="*/ T40 w 1320"/>
                              <a:gd name="T42" fmla="+- 0 1494 1141"/>
                              <a:gd name="T43" fmla="*/ 1494 h 1260"/>
                              <a:gd name="T44" fmla="+- 0 7539 7501"/>
                              <a:gd name="T45" fmla="*/ T44 w 1320"/>
                              <a:gd name="T46" fmla="+- 0 1559 1141"/>
                              <a:gd name="T47" fmla="*/ 1559 h 1260"/>
                              <a:gd name="T48" fmla="+- 0 7518 7501"/>
                              <a:gd name="T49" fmla="*/ T48 w 1320"/>
                              <a:gd name="T50" fmla="+- 0 1627 1141"/>
                              <a:gd name="T51" fmla="*/ 1627 h 1260"/>
                              <a:gd name="T52" fmla="+- 0 7505 7501"/>
                              <a:gd name="T53" fmla="*/ T52 w 1320"/>
                              <a:gd name="T54" fmla="+- 0 1697 1141"/>
                              <a:gd name="T55" fmla="*/ 1697 h 1260"/>
                              <a:gd name="T56" fmla="+- 0 7501 7501"/>
                              <a:gd name="T57" fmla="*/ T56 w 1320"/>
                              <a:gd name="T58" fmla="+- 0 1771 1141"/>
                              <a:gd name="T59" fmla="*/ 1771 h 1260"/>
                              <a:gd name="T60" fmla="+- 0 7505 7501"/>
                              <a:gd name="T61" fmla="*/ T60 w 1320"/>
                              <a:gd name="T62" fmla="+- 0 1844 1141"/>
                              <a:gd name="T63" fmla="*/ 1844 h 1260"/>
                              <a:gd name="T64" fmla="+- 0 7518 7501"/>
                              <a:gd name="T65" fmla="*/ T64 w 1320"/>
                              <a:gd name="T66" fmla="+- 0 1915 1141"/>
                              <a:gd name="T67" fmla="*/ 1915 h 1260"/>
                              <a:gd name="T68" fmla="+- 0 7539 7501"/>
                              <a:gd name="T69" fmla="*/ T68 w 1320"/>
                              <a:gd name="T70" fmla="+- 0 1983 1141"/>
                              <a:gd name="T71" fmla="*/ 1983 h 1260"/>
                              <a:gd name="T72" fmla="+- 0 7568 7501"/>
                              <a:gd name="T73" fmla="*/ T72 w 1320"/>
                              <a:gd name="T74" fmla="+- 0 2048 1141"/>
                              <a:gd name="T75" fmla="*/ 2048 h 1260"/>
                              <a:gd name="T76" fmla="+- 0 7604 7501"/>
                              <a:gd name="T77" fmla="*/ T76 w 1320"/>
                              <a:gd name="T78" fmla="+- 0 2108 1141"/>
                              <a:gd name="T79" fmla="*/ 2108 h 1260"/>
                              <a:gd name="T80" fmla="+- 0 7646 7501"/>
                              <a:gd name="T81" fmla="*/ T80 w 1320"/>
                              <a:gd name="T82" fmla="+- 0 2165 1141"/>
                              <a:gd name="T83" fmla="*/ 2165 h 1260"/>
                              <a:gd name="T84" fmla="+- 0 7694 7501"/>
                              <a:gd name="T85" fmla="*/ T84 w 1320"/>
                              <a:gd name="T86" fmla="+- 0 2216 1141"/>
                              <a:gd name="T87" fmla="*/ 2216 h 1260"/>
                              <a:gd name="T88" fmla="+- 0 7748 7501"/>
                              <a:gd name="T89" fmla="*/ T88 w 1320"/>
                              <a:gd name="T90" fmla="+- 0 2262 1141"/>
                              <a:gd name="T91" fmla="*/ 2262 h 1260"/>
                              <a:gd name="T92" fmla="+- 0 7807 7501"/>
                              <a:gd name="T93" fmla="*/ T92 w 1320"/>
                              <a:gd name="T94" fmla="+- 0 2303 1141"/>
                              <a:gd name="T95" fmla="*/ 2303 h 1260"/>
                              <a:gd name="T96" fmla="+- 0 7871 7501"/>
                              <a:gd name="T97" fmla="*/ T96 w 1320"/>
                              <a:gd name="T98" fmla="+- 0 2337 1141"/>
                              <a:gd name="T99" fmla="*/ 2337 h 1260"/>
                              <a:gd name="T100" fmla="+- 0 7938 7501"/>
                              <a:gd name="T101" fmla="*/ T100 w 1320"/>
                              <a:gd name="T102" fmla="+- 0 2364 1141"/>
                              <a:gd name="T103" fmla="*/ 2364 h 1260"/>
                              <a:gd name="T104" fmla="+- 0 8010 7501"/>
                              <a:gd name="T105" fmla="*/ T104 w 1320"/>
                              <a:gd name="T106" fmla="+- 0 2384 1141"/>
                              <a:gd name="T107" fmla="*/ 2384 h 1260"/>
                              <a:gd name="T108" fmla="+- 0 8084 7501"/>
                              <a:gd name="T109" fmla="*/ T108 w 1320"/>
                              <a:gd name="T110" fmla="+- 0 2396 1141"/>
                              <a:gd name="T111" fmla="*/ 2396 h 1260"/>
                              <a:gd name="T112" fmla="+- 0 8161 7501"/>
                              <a:gd name="T113" fmla="*/ T112 w 1320"/>
                              <a:gd name="T114" fmla="+- 0 2401 1141"/>
                              <a:gd name="T115" fmla="*/ 2401 h 1260"/>
                              <a:gd name="T116" fmla="+- 0 8238 7501"/>
                              <a:gd name="T117" fmla="*/ T116 w 1320"/>
                              <a:gd name="T118" fmla="+- 0 2396 1141"/>
                              <a:gd name="T119" fmla="*/ 2396 h 1260"/>
                              <a:gd name="T120" fmla="+- 0 8312 7501"/>
                              <a:gd name="T121" fmla="*/ T120 w 1320"/>
                              <a:gd name="T122" fmla="+- 0 2384 1141"/>
                              <a:gd name="T123" fmla="*/ 2384 h 1260"/>
                              <a:gd name="T124" fmla="+- 0 8383 7501"/>
                              <a:gd name="T125" fmla="*/ T124 w 1320"/>
                              <a:gd name="T126" fmla="+- 0 2364 1141"/>
                              <a:gd name="T127" fmla="*/ 2364 h 1260"/>
                              <a:gd name="T128" fmla="+- 0 8451 7501"/>
                              <a:gd name="T129" fmla="*/ T128 w 1320"/>
                              <a:gd name="T130" fmla="+- 0 2337 1141"/>
                              <a:gd name="T131" fmla="*/ 2337 h 1260"/>
                              <a:gd name="T132" fmla="+- 0 8515 7501"/>
                              <a:gd name="T133" fmla="*/ T132 w 1320"/>
                              <a:gd name="T134" fmla="+- 0 2303 1141"/>
                              <a:gd name="T135" fmla="*/ 2303 h 1260"/>
                              <a:gd name="T136" fmla="+- 0 8574 7501"/>
                              <a:gd name="T137" fmla="*/ T136 w 1320"/>
                              <a:gd name="T138" fmla="+- 0 2262 1141"/>
                              <a:gd name="T139" fmla="*/ 2262 h 1260"/>
                              <a:gd name="T140" fmla="+- 0 8627 7501"/>
                              <a:gd name="T141" fmla="*/ T140 w 1320"/>
                              <a:gd name="T142" fmla="+- 0 2216 1141"/>
                              <a:gd name="T143" fmla="*/ 2216 h 1260"/>
                              <a:gd name="T144" fmla="+- 0 8676 7501"/>
                              <a:gd name="T145" fmla="*/ T144 w 1320"/>
                              <a:gd name="T146" fmla="+- 0 2165 1141"/>
                              <a:gd name="T147" fmla="*/ 2165 h 1260"/>
                              <a:gd name="T148" fmla="+- 0 8718 7501"/>
                              <a:gd name="T149" fmla="*/ T148 w 1320"/>
                              <a:gd name="T150" fmla="+- 0 2108 1141"/>
                              <a:gd name="T151" fmla="*/ 2108 h 1260"/>
                              <a:gd name="T152" fmla="+- 0 8754 7501"/>
                              <a:gd name="T153" fmla="*/ T152 w 1320"/>
                              <a:gd name="T154" fmla="+- 0 2048 1141"/>
                              <a:gd name="T155" fmla="*/ 2048 h 1260"/>
                              <a:gd name="T156" fmla="+- 0 8782 7501"/>
                              <a:gd name="T157" fmla="*/ T156 w 1320"/>
                              <a:gd name="T158" fmla="+- 0 1983 1141"/>
                              <a:gd name="T159" fmla="*/ 1983 h 1260"/>
                              <a:gd name="T160" fmla="+- 0 8803 7501"/>
                              <a:gd name="T161" fmla="*/ T160 w 1320"/>
                              <a:gd name="T162" fmla="+- 0 1915 1141"/>
                              <a:gd name="T163" fmla="*/ 1915 h 1260"/>
                              <a:gd name="T164" fmla="+- 0 8816 7501"/>
                              <a:gd name="T165" fmla="*/ T164 w 1320"/>
                              <a:gd name="T166" fmla="+- 0 1844 1141"/>
                              <a:gd name="T167" fmla="*/ 1844 h 1260"/>
                              <a:gd name="T168" fmla="+- 0 8821 7501"/>
                              <a:gd name="T169" fmla="*/ T168 w 1320"/>
                              <a:gd name="T170" fmla="+- 0 1771 1141"/>
                              <a:gd name="T171" fmla="*/ 1771 h 1260"/>
                              <a:gd name="T172" fmla="+- 0 8816 7501"/>
                              <a:gd name="T173" fmla="*/ T172 w 1320"/>
                              <a:gd name="T174" fmla="+- 0 1697 1141"/>
                              <a:gd name="T175" fmla="*/ 1697 h 1260"/>
                              <a:gd name="T176" fmla="+- 0 8803 7501"/>
                              <a:gd name="T177" fmla="*/ T176 w 1320"/>
                              <a:gd name="T178" fmla="+- 0 1627 1141"/>
                              <a:gd name="T179" fmla="*/ 1627 h 1260"/>
                              <a:gd name="T180" fmla="+- 0 8782 7501"/>
                              <a:gd name="T181" fmla="*/ T180 w 1320"/>
                              <a:gd name="T182" fmla="+- 0 1559 1141"/>
                              <a:gd name="T183" fmla="*/ 1559 h 1260"/>
                              <a:gd name="T184" fmla="+- 0 8754 7501"/>
                              <a:gd name="T185" fmla="*/ T184 w 1320"/>
                              <a:gd name="T186" fmla="+- 0 1494 1141"/>
                              <a:gd name="T187" fmla="*/ 1494 h 1260"/>
                              <a:gd name="T188" fmla="+- 0 8718 7501"/>
                              <a:gd name="T189" fmla="*/ T188 w 1320"/>
                              <a:gd name="T190" fmla="+- 0 1433 1141"/>
                              <a:gd name="T191" fmla="*/ 1433 h 1260"/>
                              <a:gd name="T192" fmla="+- 0 8676 7501"/>
                              <a:gd name="T193" fmla="*/ T192 w 1320"/>
                              <a:gd name="T194" fmla="+- 0 1377 1141"/>
                              <a:gd name="T195" fmla="*/ 1377 h 1260"/>
                              <a:gd name="T196" fmla="+- 0 8627 7501"/>
                              <a:gd name="T197" fmla="*/ T196 w 1320"/>
                              <a:gd name="T198" fmla="+- 0 1326 1141"/>
                              <a:gd name="T199" fmla="*/ 1326 h 1260"/>
                              <a:gd name="T200" fmla="+- 0 8574 7501"/>
                              <a:gd name="T201" fmla="*/ T200 w 1320"/>
                              <a:gd name="T202" fmla="+- 0 1279 1141"/>
                              <a:gd name="T203" fmla="*/ 1279 h 1260"/>
                              <a:gd name="T204" fmla="+- 0 8515 7501"/>
                              <a:gd name="T205" fmla="*/ T204 w 1320"/>
                              <a:gd name="T206" fmla="+- 0 1239 1141"/>
                              <a:gd name="T207" fmla="*/ 1239 h 1260"/>
                              <a:gd name="T208" fmla="+- 0 8451 7501"/>
                              <a:gd name="T209" fmla="*/ T208 w 1320"/>
                              <a:gd name="T210" fmla="+- 0 1205 1141"/>
                              <a:gd name="T211" fmla="*/ 1205 h 1260"/>
                              <a:gd name="T212" fmla="+- 0 8383 7501"/>
                              <a:gd name="T213" fmla="*/ T212 w 1320"/>
                              <a:gd name="T214" fmla="+- 0 1177 1141"/>
                              <a:gd name="T215" fmla="*/ 1177 h 1260"/>
                              <a:gd name="T216" fmla="+- 0 8312 7501"/>
                              <a:gd name="T217" fmla="*/ T216 w 1320"/>
                              <a:gd name="T218" fmla="+- 0 1157 1141"/>
                              <a:gd name="T219" fmla="*/ 1157 h 1260"/>
                              <a:gd name="T220" fmla="+- 0 8238 7501"/>
                              <a:gd name="T221" fmla="*/ T220 w 1320"/>
                              <a:gd name="T222" fmla="+- 0 1145 1141"/>
                              <a:gd name="T223" fmla="*/ 1145 h 1260"/>
                              <a:gd name="T224" fmla="+- 0 8161 7501"/>
                              <a:gd name="T225" fmla="*/ T224 w 1320"/>
                              <a:gd name="T226" fmla="+- 0 1141 1141"/>
                              <a:gd name="T227" fmla="*/ 1141 h 1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20" h="1260">
                                <a:moveTo>
                                  <a:pt x="660" y="0"/>
                                </a:moveTo>
                                <a:lnTo>
                                  <a:pt x="583" y="4"/>
                                </a:lnTo>
                                <a:lnTo>
                                  <a:pt x="509" y="16"/>
                                </a:lnTo>
                                <a:lnTo>
                                  <a:pt x="437" y="36"/>
                                </a:lnTo>
                                <a:lnTo>
                                  <a:pt x="370" y="64"/>
                                </a:lnTo>
                                <a:lnTo>
                                  <a:pt x="306" y="98"/>
                                </a:lnTo>
                                <a:lnTo>
                                  <a:pt x="247" y="138"/>
                                </a:lnTo>
                                <a:lnTo>
                                  <a:pt x="193" y="185"/>
                                </a:lnTo>
                                <a:lnTo>
                                  <a:pt x="145" y="236"/>
                                </a:lnTo>
                                <a:lnTo>
                                  <a:pt x="103" y="292"/>
                                </a:lnTo>
                                <a:lnTo>
                                  <a:pt x="67" y="353"/>
                                </a:lnTo>
                                <a:lnTo>
                                  <a:pt x="38" y="418"/>
                                </a:lnTo>
                                <a:lnTo>
                                  <a:pt x="17" y="486"/>
                                </a:lnTo>
                                <a:lnTo>
                                  <a:pt x="4" y="556"/>
                                </a:lnTo>
                                <a:lnTo>
                                  <a:pt x="0" y="630"/>
                                </a:lnTo>
                                <a:lnTo>
                                  <a:pt x="4" y="703"/>
                                </a:lnTo>
                                <a:lnTo>
                                  <a:pt x="17" y="774"/>
                                </a:lnTo>
                                <a:lnTo>
                                  <a:pt x="38" y="842"/>
                                </a:lnTo>
                                <a:lnTo>
                                  <a:pt x="67" y="907"/>
                                </a:lnTo>
                                <a:lnTo>
                                  <a:pt x="103" y="967"/>
                                </a:lnTo>
                                <a:lnTo>
                                  <a:pt x="145" y="1024"/>
                                </a:lnTo>
                                <a:lnTo>
                                  <a:pt x="193" y="1075"/>
                                </a:lnTo>
                                <a:lnTo>
                                  <a:pt x="247" y="1121"/>
                                </a:lnTo>
                                <a:lnTo>
                                  <a:pt x="306" y="1162"/>
                                </a:lnTo>
                                <a:lnTo>
                                  <a:pt x="370" y="1196"/>
                                </a:lnTo>
                                <a:lnTo>
                                  <a:pt x="437" y="1223"/>
                                </a:lnTo>
                                <a:lnTo>
                                  <a:pt x="509" y="1243"/>
                                </a:lnTo>
                                <a:lnTo>
                                  <a:pt x="583" y="1255"/>
                                </a:lnTo>
                                <a:lnTo>
                                  <a:pt x="660" y="1260"/>
                                </a:lnTo>
                                <a:lnTo>
                                  <a:pt x="737" y="1255"/>
                                </a:lnTo>
                                <a:lnTo>
                                  <a:pt x="811" y="1243"/>
                                </a:lnTo>
                                <a:lnTo>
                                  <a:pt x="882" y="1223"/>
                                </a:lnTo>
                                <a:lnTo>
                                  <a:pt x="950" y="1196"/>
                                </a:lnTo>
                                <a:lnTo>
                                  <a:pt x="1014" y="1162"/>
                                </a:lnTo>
                                <a:lnTo>
                                  <a:pt x="1073" y="1121"/>
                                </a:lnTo>
                                <a:lnTo>
                                  <a:pt x="1126" y="1075"/>
                                </a:lnTo>
                                <a:lnTo>
                                  <a:pt x="1175" y="1024"/>
                                </a:lnTo>
                                <a:lnTo>
                                  <a:pt x="1217" y="967"/>
                                </a:lnTo>
                                <a:lnTo>
                                  <a:pt x="1253" y="907"/>
                                </a:lnTo>
                                <a:lnTo>
                                  <a:pt x="1281" y="842"/>
                                </a:lnTo>
                                <a:lnTo>
                                  <a:pt x="1302" y="774"/>
                                </a:lnTo>
                                <a:lnTo>
                                  <a:pt x="1315" y="703"/>
                                </a:lnTo>
                                <a:lnTo>
                                  <a:pt x="1320" y="630"/>
                                </a:lnTo>
                                <a:lnTo>
                                  <a:pt x="1315" y="556"/>
                                </a:lnTo>
                                <a:lnTo>
                                  <a:pt x="1302" y="486"/>
                                </a:lnTo>
                                <a:lnTo>
                                  <a:pt x="1281" y="418"/>
                                </a:lnTo>
                                <a:lnTo>
                                  <a:pt x="1253" y="353"/>
                                </a:lnTo>
                                <a:lnTo>
                                  <a:pt x="1217" y="292"/>
                                </a:lnTo>
                                <a:lnTo>
                                  <a:pt x="1175" y="236"/>
                                </a:lnTo>
                                <a:lnTo>
                                  <a:pt x="1126" y="185"/>
                                </a:lnTo>
                                <a:lnTo>
                                  <a:pt x="1073" y="138"/>
                                </a:lnTo>
                                <a:lnTo>
                                  <a:pt x="1014" y="98"/>
                                </a:lnTo>
                                <a:lnTo>
                                  <a:pt x="950" y="64"/>
                                </a:lnTo>
                                <a:lnTo>
                                  <a:pt x="882" y="36"/>
                                </a:lnTo>
                                <a:lnTo>
                                  <a:pt x="811" y="16"/>
                                </a:lnTo>
                                <a:lnTo>
                                  <a:pt x="737" y="4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AutoShape 17"/>
                        <wps:cNvSpPr>
                          <a:spLocks/>
                        </wps:cNvSpPr>
                        <wps:spPr bwMode="auto">
                          <a:xfrm>
                            <a:off x="7491" y="1131"/>
                            <a:ext cx="1341" cy="1280"/>
                          </a:xfrm>
                          <a:custGeom>
                            <a:avLst/>
                            <a:gdLst>
                              <a:gd name="T0" fmla="+- 0 8052 7491"/>
                              <a:gd name="T1" fmla="*/ T0 w 1341"/>
                              <a:gd name="T2" fmla="+- 0 1139 1131"/>
                              <a:gd name="T3" fmla="*/ 1139 h 1280"/>
                              <a:gd name="T4" fmla="+- 0 7840 7491"/>
                              <a:gd name="T5" fmla="*/ T4 w 1341"/>
                              <a:gd name="T6" fmla="+- 0 1210 1131"/>
                              <a:gd name="T7" fmla="*/ 1210 h 1280"/>
                              <a:gd name="T8" fmla="+- 0 7663 7491"/>
                              <a:gd name="T9" fmla="*/ T8 w 1341"/>
                              <a:gd name="T10" fmla="+- 0 1344 1131"/>
                              <a:gd name="T11" fmla="*/ 1344 h 1280"/>
                              <a:gd name="T12" fmla="+- 0 7541 7491"/>
                              <a:gd name="T13" fmla="*/ T12 w 1341"/>
                              <a:gd name="T14" fmla="+- 0 1528 1131"/>
                              <a:gd name="T15" fmla="*/ 1528 h 1280"/>
                              <a:gd name="T16" fmla="+- 0 7495 7491"/>
                              <a:gd name="T17" fmla="*/ T16 w 1341"/>
                              <a:gd name="T18" fmla="+- 0 1706 1131"/>
                              <a:gd name="T19" fmla="*/ 1706 h 1280"/>
                              <a:gd name="T20" fmla="+- 0 7492 7491"/>
                              <a:gd name="T21" fmla="*/ T20 w 1341"/>
                              <a:gd name="T22" fmla="+- 0 1804 1131"/>
                              <a:gd name="T23" fmla="*/ 1804 h 1280"/>
                              <a:gd name="T24" fmla="+- 0 7505 7491"/>
                              <a:gd name="T25" fmla="*/ T24 w 1341"/>
                              <a:gd name="T26" fmla="+- 0 1900 1131"/>
                              <a:gd name="T27" fmla="*/ 1900 h 1280"/>
                              <a:gd name="T28" fmla="+- 0 7587 7491"/>
                              <a:gd name="T29" fmla="*/ T28 w 1341"/>
                              <a:gd name="T30" fmla="+- 0 2101 1131"/>
                              <a:gd name="T31" fmla="*/ 2101 h 1280"/>
                              <a:gd name="T32" fmla="+- 0 7728 7491"/>
                              <a:gd name="T33" fmla="*/ T32 w 1341"/>
                              <a:gd name="T34" fmla="+- 0 2259 1131"/>
                              <a:gd name="T35" fmla="*/ 2259 h 1280"/>
                              <a:gd name="T36" fmla="+- 0 7912 7491"/>
                              <a:gd name="T37" fmla="*/ T36 w 1341"/>
                              <a:gd name="T38" fmla="+- 0 2365 1131"/>
                              <a:gd name="T39" fmla="*/ 2365 h 1280"/>
                              <a:gd name="T40" fmla="+- 0 8122 7491"/>
                              <a:gd name="T41" fmla="*/ T40 w 1341"/>
                              <a:gd name="T42" fmla="+- 0 2410 1131"/>
                              <a:gd name="T43" fmla="*/ 2410 h 1280"/>
                              <a:gd name="T44" fmla="+- 0 8264 7491"/>
                              <a:gd name="T45" fmla="*/ T44 w 1341"/>
                              <a:gd name="T46" fmla="+- 0 2404 1131"/>
                              <a:gd name="T47" fmla="*/ 2404 h 1280"/>
                              <a:gd name="T48" fmla="+- 0 8086 7491"/>
                              <a:gd name="T49" fmla="*/ T48 w 1341"/>
                              <a:gd name="T50" fmla="+- 0 2387 1131"/>
                              <a:gd name="T51" fmla="*/ 2387 h 1280"/>
                              <a:gd name="T52" fmla="+- 0 7877 7491"/>
                              <a:gd name="T53" fmla="*/ T52 w 1341"/>
                              <a:gd name="T54" fmla="+- 0 2329 1131"/>
                              <a:gd name="T55" fmla="*/ 2329 h 1280"/>
                              <a:gd name="T56" fmla="+- 0 7700 7491"/>
                              <a:gd name="T57" fmla="*/ T56 w 1341"/>
                              <a:gd name="T58" fmla="+- 0 2208 1131"/>
                              <a:gd name="T59" fmla="*/ 2208 h 1280"/>
                              <a:gd name="T60" fmla="+- 0 7573 7491"/>
                              <a:gd name="T61" fmla="*/ T60 w 1341"/>
                              <a:gd name="T62" fmla="+- 0 2035 1131"/>
                              <a:gd name="T63" fmla="*/ 2035 h 1280"/>
                              <a:gd name="T64" fmla="+- 0 7519 7491"/>
                              <a:gd name="T65" fmla="*/ T64 w 1341"/>
                              <a:gd name="T66" fmla="+- 0 1865 1131"/>
                              <a:gd name="T67" fmla="*/ 1865 h 1280"/>
                              <a:gd name="T68" fmla="+- 0 7515 7491"/>
                              <a:gd name="T69" fmla="*/ T68 w 1341"/>
                              <a:gd name="T70" fmla="+- 0 1706 1131"/>
                              <a:gd name="T71" fmla="*/ 1706 h 1280"/>
                              <a:gd name="T72" fmla="+- 0 7562 7491"/>
                              <a:gd name="T73" fmla="*/ T72 w 1341"/>
                              <a:gd name="T74" fmla="+- 0 1530 1131"/>
                              <a:gd name="T75" fmla="*/ 1530 h 1280"/>
                              <a:gd name="T76" fmla="+- 0 7688 7491"/>
                              <a:gd name="T77" fmla="*/ T76 w 1341"/>
                              <a:gd name="T78" fmla="+- 0 1346 1131"/>
                              <a:gd name="T79" fmla="*/ 1346 h 1280"/>
                              <a:gd name="T80" fmla="+- 0 7869 7491"/>
                              <a:gd name="T81" fmla="*/ T80 w 1341"/>
                              <a:gd name="T82" fmla="+- 0 1217 1131"/>
                              <a:gd name="T83" fmla="*/ 1217 h 1280"/>
                              <a:gd name="T84" fmla="+- 0 8085 7491"/>
                              <a:gd name="T85" fmla="*/ T84 w 1341"/>
                              <a:gd name="T86" fmla="+- 0 1155 1131"/>
                              <a:gd name="T87" fmla="*/ 1155 h 1280"/>
                              <a:gd name="T88" fmla="+- 0 8271 7491"/>
                              <a:gd name="T89" fmla="*/ T88 w 1341"/>
                              <a:gd name="T90" fmla="+- 0 1140 1131"/>
                              <a:gd name="T91" fmla="*/ 1140 h 1280"/>
                              <a:gd name="T92" fmla="+- 0 8326 7491"/>
                              <a:gd name="T93" fmla="*/ T92 w 1341"/>
                              <a:gd name="T94" fmla="+- 0 1151 1131"/>
                              <a:gd name="T95" fmla="*/ 1151 h 1280"/>
                              <a:gd name="T96" fmla="+- 0 8301 7491"/>
                              <a:gd name="T97" fmla="*/ T96 w 1341"/>
                              <a:gd name="T98" fmla="+- 0 1165 1131"/>
                              <a:gd name="T99" fmla="*/ 1165 h 1280"/>
                              <a:gd name="T100" fmla="+- 0 8503 7491"/>
                              <a:gd name="T101" fmla="*/ T100 w 1341"/>
                              <a:gd name="T102" fmla="+- 0 1244 1131"/>
                              <a:gd name="T103" fmla="*/ 1244 h 1280"/>
                              <a:gd name="T104" fmla="+- 0 8666 7491"/>
                              <a:gd name="T105" fmla="*/ T104 w 1341"/>
                              <a:gd name="T106" fmla="+- 0 1380 1131"/>
                              <a:gd name="T107" fmla="*/ 1380 h 1280"/>
                              <a:gd name="T108" fmla="+- 0 8774 7491"/>
                              <a:gd name="T109" fmla="*/ T108 w 1341"/>
                              <a:gd name="T110" fmla="+- 0 1564 1131"/>
                              <a:gd name="T111" fmla="*/ 1564 h 1280"/>
                              <a:gd name="T112" fmla="+- 0 8810 7491"/>
                              <a:gd name="T113" fmla="*/ T112 w 1341"/>
                              <a:gd name="T114" fmla="+- 0 1739 1131"/>
                              <a:gd name="T115" fmla="*/ 1739 h 1280"/>
                              <a:gd name="T116" fmla="+- 0 8807 7491"/>
                              <a:gd name="T117" fmla="*/ T116 w 1341"/>
                              <a:gd name="T118" fmla="+- 0 1834 1131"/>
                              <a:gd name="T119" fmla="*/ 1834 h 1280"/>
                              <a:gd name="T120" fmla="+- 0 8746 7491"/>
                              <a:gd name="T121" fmla="*/ T120 w 1341"/>
                              <a:gd name="T122" fmla="+- 0 2044 1131"/>
                              <a:gd name="T123" fmla="*/ 2044 h 1280"/>
                              <a:gd name="T124" fmla="+- 0 8617 7491"/>
                              <a:gd name="T125" fmla="*/ T124 w 1341"/>
                              <a:gd name="T126" fmla="+- 0 2213 1131"/>
                              <a:gd name="T127" fmla="*/ 2213 h 1280"/>
                              <a:gd name="T128" fmla="+- 0 8439 7491"/>
                              <a:gd name="T129" fmla="*/ T128 w 1341"/>
                              <a:gd name="T130" fmla="+- 0 2332 1131"/>
                              <a:gd name="T131" fmla="*/ 2332 h 1280"/>
                              <a:gd name="T132" fmla="+- 0 8228 7491"/>
                              <a:gd name="T133" fmla="*/ T132 w 1341"/>
                              <a:gd name="T134" fmla="+- 0 2389 1131"/>
                              <a:gd name="T135" fmla="*/ 2389 h 1280"/>
                              <a:gd name="T136" fmla="+- 0 8339 7491"/>
                              <a:gd name="T137" fmla="*/ T136 w 1341"/>
                              <a:gd name="T138" fmla="+- 0 2389 1131"/>
                              <a:gd name="T139" fmla="*/ 2389 h 1280"/>
                              <a:gd name="T140" fmla="+- 0 8542 7491"/>
                              <a:gd name="T141" fmla="*/ T140 w 1341"/>
                              <a:gd name="T142" fmla="+- 0 2298 1131"/>
                              <a:gd name="T143" fmla="*/ 2298 h 1280"/>
                              <a:gd name="T144" fmla="+- 0 8702 7491"/>
                              <a:gd name="T145" fmla="*/ T144 w 1341"/>
                              <a:gd name="T146" fmla="+- 0 2149 1131"/>
                              <a:gd name="T147" fmla="*/ 2149 h 1280"/>
                              <a:gd name="T148" fmla="+- 0 8803 7491"/>
                              <a:gd name="T149" fmla="*/ T148 w 1341"/>
                              <a:gd name="T150" fmla="+- 0 1954 1131"/>
                              <a:gd name="T151" fmla="*/ 1954 h 1280"/>
                              <a:gd name="T152" fmla="+- 0 8831 7491"/>
                              <a:gd name="T153" fmla="*/ T152 w 1341"/>
                              <a:gd name="T154" fmla="+- 0 1771 1131"/>
                              <a:gd name="T155" fmla="*/ 1771 h 1280"/>
                              <a:gd name="T156" fmla="+- 0 8823 7491"/>
                              <a:gd name="T157" fmla="*/ T156 w 1341"/>
                              <a:gd name="T158" fmla="+- 0 1673 1131"/>
                              <a:gd name="T159" fmla="*/ 1673 h 1280"/>
                              <a:gd name="T160" fmla="+- 0 8748 7491"/>
                              <a:gd name="T161" fmla="*/ T160 w 1341"/>
                              <a:gd name="T162" fmla="+- 0 1461 1131"/>
                              <a:gd name="T163" fmla="*/ 1461 h 1280"/>
                              <a:gd name="T164" fmla="+- 0 8606 7491"/>
                              <a:gd name="T165" fmla="*/ T164 w 1341"/>
                              <a:gd name="T166" fmla="+- 0 1293 1131"/>
                              <a:gd name="T167" fmla="*/ 1293 h 1280"/>
                              <a:gd name="T168" fmla="+- 0 8416 7491"/>
                              <a:gd name="T169" fmla="*/ T168 w 1341"/>
                              <a:gd name="T170" fmla="+- 0 1179 1131"/>
                              <a:gd name="T171" fmla="*/ 1179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341" h="1280">
                                <a:moveTo>
                                  <a:pt x="670" y="0"/>
                                </a:moveTo>
                                <a:lnTo>
                                  <a:pt x="636" y="1"/>
                                </a:lnTo>
                                <a:lnTo>
                                  <a:pt x="561" y="8"/>
                                </a:lnTo>
                                <a:lnTo>
                                  <a:pt x="488" y="24"/>
                                </a:lnTo>
                                <a:lnTo>
                                  <a:pt x="417" y="47"/>
                                </a:lnTo>
                                <a:lnTo>
                                  <a:pt x="349" y="79"/>
                                </a:lnTo>
                                <a:lnTo>
                                  <a:pt x="285" y="117"/>
                                </a:lnTo>
                                <a:lnTo>
                                  <a:pt x="226" y="162"/>
                                </a:lnTo>
                                <a:lnTo>
                                  <a:pt x="172" y="213"/>
                                </a:lnTo>
                                <a:lnTo>
                                  <a:pt x="124" y="269"/>
                                </a:lnTo>
                                <a:lnTo>
                                  <a:pt x="83" y="331"/>
                                </a:lnTo>
                                <a:lnTo>
                                  <a:pt x="50" y="397"/>
                                </a:lnTo>
                                <a:lnTo>
                                  <a:pt x="24" y="468"/>
                                </a:lnTo>
                                <a:lnTo>
                                  <a:pt x="8" y="542"/>
                                </a:lnTo>
                                <a:lnTo>
                                  <a:pt x="4" y="575"/>
                                </a:lnTo>
                                <a:lnTo>
                                  <a:pt x="1" y="607"/>
                                </a:lnTo>
                                <a:lnTo>
                                  <a:pt x="0" y="641"/>
                                </a:lnTo>
                                <a:lnTo>
                                  <a:pt x="1" y="673"/>
                                </a:lnTo>
                                <a:lnTo>
                                  <a:pt x="4" y="706"/>
                                </a:lnTo>
                                <a:lnTo>
                                  <a:pt x="8" y="738"/>
                                </a:lnTo>
                                <a:lnTo>
                                  <a:pt x="14" y="769"/>
                                </a:lnTo>
                                <a:lnTo>
                                  <a:pt x="34" y="840"/>
                                </a:lnTo>
                                <a:lnTo>
                                  <a:pt x="61" y="908"/>
                                </a:lnTo>
                                <a:lnTo>
                                  <a:pt x="96" y="970"/>
                                </a:lnTo>
                                <a:lnTo>
                                  <a:pt x="137" y="1028"/>
                                </a:lnTo>
                                <a:lnTo>
                                  <a:pt x="184" y="1081"/>
                                </a:lnTo>
                                <a:lnTo>
                                  <a:pt x="237" y="1128"/>
                                </a:lnTo>
                                <a:lnTo>
                                  <a:pt x="294" y="1170"/>
                                </a:lnTo>
                                <a:lnTo>
                                  <a:pt x="356" y="1205"/>
                                </a:lnTo>
                                <a:lnTo>
                                  <a:pt x="421" y="1234"/>
                                </a:lnTo>
                                <a:lnTo>
                                  <a:pt x="489" y="1256"/>
                                </a:lnTo>
                                <a:lnTo>
                                  <a:pt x="559" y="1272"/>
                                </a:lnTo>
                                <a:lnTo>
                                  <a:pt x="631" y="1279"/>
                                </a:lnTo>
                                <a:lnTo>
                                  <a:pt x="704" y="1279"/>
                                </a:lnTo>
                                <a:lnTo>
                                  <a:pt x="739" y="1277"/>
                                </a:lnTo>
                                <a:lnTo>
                                  <a:pt x="773" y="1273"/>
                                </a:lnTo>
                                <a:lnTo>
                                  <a:pt x="837" y="1260"/>
                                </a:lnTo>
                                <a:lnTo>
                                  <a:pt x="670" y="1260"/>
                                </a:lnTo>
                                <a:lnTo>
                                  <a:pt x="595" y="1256"/>
                                </a:lnTo>
                                <a:lnTo>
                                  <a:pt x="523" y="1244"/>
                                </a:lnTo>
                                <a:lnTo>
                                  <a:pt x="453" y="1225"/>
                                </a:lnTo>
                                <a:lnTo>
                                  <a:pt x="386" y="1198"/>
                                </a:lnTo>
                                <a:lnTo>
                                  <a:pt x="322" y="1164"/>
                                </a:lnTo>
                                <a:lnTo>
                                  <a:pt x="263" y="1124"/>
                                </a:lnTo>
                                <a:lnTo>
                                  <a:pt x="209" y="1077"/>
                                </a:lnTo>
                                <a:lnTo>
                                  <a:pt x="160" y="1025"/>
                                </a:lnTo>
                                <a:lnTo>
                                  <a:pt x="118" y="967"/>
                                </a:lnTo>
                                <a:lnTo>
                                  <a:pt x="82" y="904"/>
                                </a:lnTo>
                                <a:lnTo>
                                  <a:pt x="54" y="837"/>
                                </a:lnTo>
                                <a:lnTo>
                                  <a:pt x="34" y="764"/>
                                </a:lnTo>
                                <a:lnTo>
                                  <a:pt x="28" y="734"/>
                                </a:lnTo>
                                <a:lnTo>
                                  <a:pt x="21" y="673"/>
                                </a:lnTo>
                                <a:lnTo>
                                  <a:pt x="21" y="607"/>
                                </a:lnTo>
                                <a:lnTo>
                                  <a:pt x="24" y="575"/>
                                </a:lnTo>
                                <a:lnTo>
                                  <a:pt x="28" y="546"/>
                                </a:lnTo>
                                <a:lnTo>
                                  <a:pt x="45" y="470"/>
                                </a:lnTo>
                                <a:lnTo>
                                  <a:pt x="71" y="399"/>
                                </a:lnTo>
                                <a:lnTo>
                                  <a:pt x="106" y="333"/>
                                </a:lnTo>
                                <a:lnTo>
                                  <a:pt x="148" y="271"/>
                                </a:lnTo>
                                <a:lnTo>
                                  <a:pt x="197" y="215"/>
                                </a:lnTo>
                                <a:lnTo>
                                  <a:pt x="252" y="166"/>
                                </a:lnTo>
                                <a:lnTo>
                                  <a:pt x="312" y="123"/>
                                </a:lnTo>
                                <a:lnTo>
                                  <a:pt x="378" y="86"/>
                                </a:lnTo>
                                <a:lnTo>
                                  <a:pt x="447" y="58"/>
                                </a:lnTo>
                                <a:lnTo>
                                  <a:pt x="519" y="37"/>
                                </a:lnTo>
                                <a:lnTo>
                                  <a:pt x="594" y="24"/>
                                </a:lnTo>
                                <a:lnTo>
                                  <a:pt x="671" y="20"/>
                                </a:lnTo>
                                <a:lnTo>
                                  <a:pt x="835" y="20"/>
                                </a:lnTo>
                                <a:lnTo>
                                  <a:pt x="780" y="9"/>
                                </a:lnTo>
                                <a:lnTo>
                                  <a:pt x="704" y="1"/>
                                </a:lnTo>
                                <a:lnTo>
                                  <a:pt x="670" y="0"/>
                                </a:lnTo>
                                <a:close/>
                                <a:moveTo>
                                  <a:pt x="835" y="20"/>
                                </a:moveTo>
                                <a:lnTo>
                                  <a:pt x="704" y="20"/>
                                </a:lnTo>
                                <a:lnTo>
                                  <a:pt x="737" y="23"/>
                                </a:lnTo>
                                <a:lnTo>
                                  <a:pt x="810" y="34"/>
                                </a:lnTo>
                                <a:lnTo>
                                  <a:pt x="881" y="53"/>
                                </a:lnTo>
                                <a:lnTo>
                                  <a:pt x="948" y="80"/>
                                </a:lnTo>
                                <a:lnTo>
                                  <a:pt x="1012" y="113"/>
                                </a:lnTo>
                                <a:lnTo>
                                  <a:pt x="1072" y="152"/>
                                </a:lnTo>
                                <a:lnTo>
                                  <a:pt x="1126" y="198"/>
                                </a:lnTo>
                                <a:lnTo>
                                  <a:pt x="1175" y="249"/>
                                </a:lnTo>
                                <a:lnTo>
                                  <a:pt x="1218" y="306"/>
                                </a:lnTo>
                                <a:lnTo>
                                  <a:pt x="1254" y="367"/>
                                </a:lnTo>
                                <a:lnTo>
                                  <a:pt x="1283" y="433"/>
                                </a:lnTo>
                                <a:lnTo>
                                  <a:pt x="1304" y="503"/>
                                </a:lnTo>
                                <a:lnTo>
                                  <a:pt x="1316" y="577"/>
                                </a:lnTo>
                                <a:lnTo>
                                  <a:pt x="1319" y="608"/>
                                </a:lnTo>
                                <a:lnTo>
                                  <a:pt x="1320" y="641"/>
                                </a:lnTo>
                                <a:lnTo>
                                  <a:pt x="1319" y="672"/>
                                </a:lnTo>
                                <a:lnTo>
                                  <a:pt x="1316" y="703"/>
                                </a:lnTo>
                                <a:lnTo>
                                  <a:pt x="1304" y="777"/>
                                </a:lnTo>
                                <a:lnTo>
                                  <a:pt x="1283" y="847"/>
                                </a:lnTo>
                                <a:lnTo>
                                  <a:pt x="1255" y="913"/>
                                </a:lnTo>
                                <a:lnTo>
                                  <a:pt x="1218" y="974"/>
                                </a:lnTo>
                                <a:lnTo>
                                  <a:pt x="1175" y="1031"/>
                                </a:lnTo>
                                <a:lnTo>
                                  <a:pt x="1126" y="1082"/>
                                </a:lnTo>
                                <a:lnTo>
                                  <a:pt x="1071" y="1128"/>
                                </a:lnTo>
                                <a:lnTo>
                                  <a:pt x="1012" y="1168"/>
                                </a:lnTo>
                                <a:lnTo>
                                  <a:pt x="948" y="1201"/>
                                </a:lnTo>
                                <a:lnTo>
                                  <a:pt x="880" y="1227"/>
                                </a:lnTo>
                                <a:lnTo>
                                  <a:pt x="810" y="1246"/>
                                </a:lnTo>
                                <a:lnTo>
                                  <a:pt x="737" y="1258"/>
                                </a:lnTo>
                                <a:lnTo>
                                  <a:pt x="670" y="1260"/>
                                </a:lnTo>
                                <a:lnTo>
                                  <a:pt x="837" y="1260"/>
                                </a:lnTo>
                                <a:lnTo>
                                  <a:pt x="848" y="1258"/>
                                </a:lnTo>
                                <a:lnTo>
                                  <a:pt x="919" y="1235"/>
                                </a:lnTo>
                                <a:lnTo>
                                  <a:pt x="987" y="1204"/>
                                </a:lnTo>
                                <a:lnTo>
                                  <a:pt x="1051" y="1167"/>
                                </a:lnTo>
                                <a:lnTo>
                                  <a:pt x="1110" y="1123"/>
                                </a:lnTo>
                                <a:lnTo>
                                  <a:pt x="1164" y="1073"/>
                                </a:lnTo>
                                <a:lnTo>
                                  <a:pt x="1211" y="1018"/>
                                </a:lnTo>
                                <a:lnTo>
                                  <a:pt x="1252" y="958"/>
                                </a:lnTo>
                                <a:lnTo>
                                  <a:pt x="1286" y="892"/>
                                </a:lnTo>
                                <a:lnTo>
                                  <a:pt x="1312" y="823"/>
                                </a:lnTo>
                                <a:lnTo>
                                  <a:pt x="1330" y="750"/>
                                </a:lnTo>
                                <a:lnTo>
                                  <a:pt x="1339" y="673"/>
                                </a:lnTo>
                                <a:lnTo>
                                  <a:pt x="1340" y="640"/>
                                </a:lnTo>
                                <a:lnTo>
                                  <a:pt x="1339" y="607"/>
                                </a:lnTo>
                                <a:lnTo>
                                  <a:pt x="1337" y="575"/>
                                </a:lnTo>
                                <a:lnTo>
                                  <a:pt x="1332" y="542"/>
                                </a:lnTo>
                                <a:lnTo>
                                  <a:pt x="1315" y="468"/>
                                </a:lnTo>
                                <a:lnTo>
                                  <a:pt x="1290" y="397"/>
                                </a:lnTo>
                                <a:lnTo>
                                  <a:pt x="1257" y="330"/>
                                </a:lnTo>
                                <a:lnTo>
                                  <a:pt x="1216" y="269"/>
                                </a:lnTo>
                                <a:lnTo>
                                  <a:pt x="1168" y="212"/>
                                </a:lnTo>
                                <a:lnTo>
                                  <a:pt x="1115" y="162"/>
                                </a:lnTo>
                                <a:lnTo>
                                  <a:pt x="1056" y="117"/>
                                </a:lnTo>
                                <a:lnTo>
                                  <a:pt x="992" y="79"/>
                                </a:lnTo>
                                <a:lnTo>
                                  <a:pt x="925" y="48"/>
                                </a:lnTo>
                                <a:lnTo>
                                  <a:pt x="854" y="24"/>
                                </a:lnTo>
                                <a:lnTo>
                                  <a:pt x="835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18"/>
                        <wps:cNvSpPr>
                          <a:spLocks/>
                        </wps:cNvSpPr>
                        <wps:spPr bwMode="auto">
                          <a:xfrm>
                            <a:off x="5610" y="2610"/>
                            <a:ext cx="1380" cy="533"/>
                          </a:xfrm>
                          <a:custGeom>
                            <a:avLst/>
                            <a:gdLst>
                              <a:gd name="T0" fmla="+- 0 6903 5611"/>
                              <a:gd name="T1" fmla="*/ T0 w 1380"/>
                              <a:gd name="T2" fmla="+- 0 2611 2611"/>
                              <a:gd name="T3" fmla="*/ 2611 h 533"/>
                              <a:gd name="T4" fmla="+- 0 5699 5611"/>
                              <a:gd name="T5" fmla="*/ T4 w 1380"/>
                              <a:gd name="T6" fmla="+- 0 2611 2611"/>
                              <a:gd name="T7" fmla="*/ 2611 h 533"/>
                              <a:gd name="T8" fmla="+- 0 5665 5611"/>
                              <a:gd name="T9" fmla="*/ T8 w 1380"/>
                              <a:gd name="T10" fmla="+- 0 2618 2611"/>
                              <a:gd name="T11" fmla="*/ 2618 h 533"/>
                              <a:gd name="T12" fmla="+- 0 5637 5611"/>
                              <a:gd name="T13" fmla="*/ T12 w 1380"/>
                              <a:gd name="T14" fmla="+- 0 2637 2611"/>
                              <a:gd name="T15" fmla="*/ 2637 h 533"/>
                              <a:gd name="T16" fmla="+- 0 5618 5611"/>
                              <a:gd name="T17" fmla="*/ T16 w 1380"/>
                              <a:gd name="T18" fmla="+- 0 2665 2611"/>
                              <a:gd name="T19" fmla="*/ 2665 h 533"/>
                              <a:gd name="T20" fmla="+- 0 5611 5611"/>
                              <a:gd name="T21" fmla="*/ T20 w 1380"/>
                              <a:gd name="T22" fmla="+- 0 2699 2611"/>
                              <a:gd name="T23" fmla="*/ 2699 h 533"/>
                              <a:gd name="T24" fmla="+- 0 5611 5611"/>
                              <a:gd name="T25" fmla="*/ T24 w 1380"/>
                              <a:gd name="T26" fmla="+- 0 3055 2611"/>
                              <a:gd name="T27" fmla="*/ 3055 h 533"/>
                              <a:gd name="T28" fmla="+- 0 5618 5611"/>
                              <a:gd name="T29" fmla="*/ T28 w 1380"/>
                              <a:gd name="T30" fmla="+- 0 3089 2611"/>
                              <a:gd name="T31" fmla="*/ 3089 h 533"/>
                              <a:gd name="T32" fmla="+- 0 5637 5611"/>
                              <a:gd name="T33" fmla="*/ T32 w 1380"/>
                              <a:gd name="T34" fmla="+- 0 3117 2611"/>
                              <a:gd name="T35" fmla="*/ 3117 h 533"/>
                              <a:gd name="T36" fmla="+- 0 5665 5611"/>
                              <a:gd name="T37" fmla="*/ T36 w 1380"/>
                              <a:gd name="T38" fmla="+- 0 3136 2611"/>
                              <a:gd name="T39" fmla="*/ 3136 h 533"/>
                              <a:gd name="T40" fmla="+- 0 5699 5611"/>
                              <a:gd name="T41" fmla="*/ T40 w 1380"/>
                              <a:gd name="T42" fmla="+- 0 3143 2611"/>
                              <a:gd name="T43" fmla="*/ 3143 h 533"/>
                              <a:gd name="T44" fmla="+- 0 6903 5611"/>
                              <a:gd name="T45" fmla="*/ T44 w 1380"/>
                              <a:gd name="T46" fmla="+- 0 3143 2611"/>
                              <a:gd name="T47" fmla="*/ 3143 h 533"/>
                              <a:gd name="T48" fmla="+- 0 6937 5611"/>
                              <a:gd name="T49" fmla="*/ T48 w 1380"/>
                              <a:gd name="T50" fmla="+- 0 3136 2611"/>
                              <a:gd name="T51" fmla="*/ 3136 h 533"/>
                              <a:gd name="T52" fmla="+- 0 6965 5611"/>
                              <a:gd name="T53" fmla="*/ T52 w 1380"/>
                              <a:gd name="T54" fmla="+- 0 3117 2611"/>
                              <a:gd name="T55" fmla="*/ 3117 h 533"/>
                              <a:gd name="T56" fmla="+- 0 6984 5611"/>
                              <a:gd name="T57" fmla="*/ T56 w 1380"/>
                              <a:gd name="T58" fmla="+- 0 3089 2611"/>
                              <a:gd name="T59" fmla="*/ 3089 h 533"/>
                              <a:gd name="T60" fmla="+- 0 6991 5611"/>
                              <a:gd name="T61" fmla="*/ T60 w 1380"/>
                              <a:gd name="T62" fmla="+- 0 3055 2611"/>
                              <a:gd name="T63" fmla="*/ 3055 h 533"/>
                              <a:gd name="T64" fmla="+- 0 6991 5611"/>
                              <a:gd name="T65" fmla="*/ T64 w 1380"/>
                              <a:gd name="T66" fmla="+- 0 2699 2611"/>
                              <a:gd name="T67" fmla="*/ 2699 h 533"/>
                              <a:gd name="T68" fmla="+- 0 6984 5611"/>
                              <a:gd name="T69" fmla="*/ T68 w 1380"/>
                              <a:gd name="T70" fmla="+- 0 2665 2611"/>
                              <a:gd name="T71" fmla="*/ 2665 h 533"/>
                              <a:gd name="T72" fmla="+- 0 6965 5611"/>
                              <a:gd name="T73" fmla="*/ T72 w 1380"/>
                              <a:gd name="T74" fmla="+- 0 2637 2611"/>
                              <a:gd name="T75" fmla="*/ 2637 h 533"/>
                              <a:gd name="T76" fmla="+- 0 6937 5611"/>
                              <a:gd name="T77" fmla="*/ T76 w 1380"/>
                              <a:gd name="T78" fmla="+- 0 2618 2611"/>
                              <a:gd name="T79" fmla="*/ 2618 h 533"/>
                              <a:gd name="T80" fmla="+- 0 6903 5611"/>
                              <a:gd name="T81" fmla="*/ T80 w 1380"/>
                              <a:gd name="T82" fmla="+- 0 2611 2611"/>
                              <a:gd name="T83" fmla="*/ 2611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80" h="533">
                                <a:moveTo>
                                  <a:pt x="1292" y="0"/>
                                </a:moveTo>
                                <a:lnTo>
                                  <a:pt x="88" y="0"/>
                                </a:lnTo>
                                <a:lnTo>
                                  <a:pt x="54" y="7"/>
                                </a:lnTo>
                                <a:lnTo>
                                  <a:pt x="26" y="26"/>
                                </a:lnTo>
                                <a:lnTo>
                                  <a:pt x="7" y="54"/>
                                </a:lnTo>
                                <a:lnTo>
                                  <a:pt x="0" y="88"/>
                                </a:lnTo>
                                <a:lnTo>
                                  <a:pt x="0" y="444"/>
                                </a:lnTo>
                                <a:lnTo>
                                  <a:pt x="7" y="478"/>
                                </a:lnTo>
                                <a:lnTo>
                                  <a:pt x="26" y="506"/>
                                </a:lnTo>
                                <a:lnTo>
                                  <a:pt x="54" y="525"/>
                                </a:lnTo>
                                <a:lnTo>
                                  <a:pt x="88" y="532"/>
                                </a:lnTo>
                                <a:lnTo>
                                  <a:pt x="1292" y="532"/>
                                </a:lnTo>
                                <a:lnTo>
                                  <a:pt x="1326" y="525"/>
                                </a:lnTo>
                                <a:lnTo>
                                  <a:pt x="1354" y="506"/>
                                </a:lnTo>
                                <a:lnTo>
                                  <a:pt x="1373" y="478"/>
                                </a:lnTo>
                                <a:lnTo>
                                  <a:pt x="1380" y="444"/>
                                </a:lnTo>
                                <a:lnTo>
                                  <a:pt x="1380" y="88"/>
                                </a:lnTo>
                                <a:lnTo>
                                  <a:pt x="1373" y="54"/>
                                </a:lnTo>
                                <a:lnTo>
                                  <a:pt x="1354" y="26"/>
                                </a:lnTo>
                                <a:lnTo>
                                  <a:pt x="1326" y="7"/>
                                </a:lnTo>
                                <a:lnTo>
                                  <a:pt x="1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AutoShape 19"/>
                        <wps:cNvSpPr>
                          <a:spLocks/>
                        </wps:cNvSpPr>
                        <wps:spPr bwMode="auto">
                          <a:xfrm>
                            <a:off x="5601" y="2601"/>
                            <a:ext cx="1401" cy="552"/>
                          </a:xfrm>
                          <a:custGeom>
                            <a:avLst/>
                            <a:gdLst>
                              <a:gd name="T0" fmla="+- 0 5699 5601"/>
                              <a:gd name="T1" fmla="*/ T0 w 1401"/>
                              <a:gd name="T2" fmla="+- 0 2601 2601"/>
                              <a:gd name="T3" fmla="*/ 2601 h 552"/>
                              <a:gd name="T4" fmla="+- 0 5641 5601"/>
                              <a:gd name="T5" fmla="*/ T4 w 1401"/>
                              <a:gd name="T6" fmla="+- 0 2621 2601"/>
                              <a:gd name="T7" fmla="*/ 2621 h 552"/>
                              <a:gd name="T8" fmla="+- 0 5606 5601"/>
                              <a:gd name="T9" fmla="*/ T8 w 1401"/>
                              <a:gd name="T10" fmla="+- 0 2671 2601"/>
                              <a:gd name="T11" fmla="*/ 2671 h 552"/>
                              <a:gd name="T12" fmla="+- 0 5601 5601"/>
                              <a:gd name="T13" fmla="*/ T12 w 1401"/>
                              <a:gd name="T14" fmla="+- 0 2699 2601"/>
                              <a:gd name="T15" fmla="*/ 2699 h 552"/>
                              <a:gd name="T16" fmla="+- 0 5602 5601"/>
                              <a:gd name="T17" fmla="*/ T16 w 1401"/>
                              <a:gd name="T18" fmla="+- 0 3065 2601"/>
                              <a:gd name="T19" fmla="*/ 3065 h 552"/>
                              <a:gd name="T20" fmla="+- 0 5606 5601"/>
                              <a:gd name="T21" fmla="*/ T20 w 1401"/>
                              <a:gd name="T22" fmla="+- 0 3085 2601"/>
                              <a:gd name="T23" fmla="*/ 3085 h 552"/>
                              <a:gd name="T24" fmla="+- 0 5616 5601"/>
                              <a:gd name="T25" fmla="*/ T24 w 1401"/>
                              <a:gd name="T26" fmla="+- 0 3107 2601"/>
                              <a:gd name="T27" fmla="*/ 3107 h 552"/>
                              <a:gd name="T28" fmla="+- 0 5628 5601"/>
                              <a:gd name="T29" fmla="*/ T28 w 1401"/>
                              <a:gd name="T30" fmla="+- 0 3122 2601"/>
                              <a:gd name="T31" fmla="*/ 3122 h 552"/>
                              <a:gd name="T32" fmla="+- 0 5654 5601"/>
                              <a:gd name="T33" fmla="*/ T32 w 1401"/>
                              <a:gd name="T34" fmla="+- 0 3141 2601"/>
                              <a:gd name="T35" fmla="*/ 3141 h 552"/>
                              <a:gd name="T36" fmla="+- 0 5676 5601"/>
                              <a:gd name="T37" fmla="*/ T36 w 1401"/>
                              <a:gd name="T38" fmla="+- 0 3151 2601"/>
                              <a:gd name="T39" fmla="*/ 3151 h 552"/>
                              <a:gd name="T40" fmla="+- 0 5699 5601"/>
                              <a:gd name="T41" fmla="*/ T40 w 1401"/>
                              <a:gd name="T42" fmla="+- 0 3153 2601"/>
                              <a:gd name="T43" fmla="*/ 3153 h 552"/>
                              <a:gd name="T44" fmla="+- 0 6923 5601"/>
                              <a:gd name="T45" fmla="*/ T44 w 1401"/>
                              <a:gd name="T46" fmla="+- 0 3151 2601"/>
                              <a:gd name="T47" fmla="*/ 3151 h 552"/>
                              <a:gd name="T48" fmla="+- 0 6960 5601"/>
                              <a:gd name="T49" fmla="*/ T48 w 1401"/>
                              <a:gd name="T50" fmla="+- 0 3134 2601"/>
                              <a:gd name="T51" fmla="*/ 3134 h 552"/>
                              <a:gd name="T52" fmla="+- 0 5674 5601"/>
                              <a:gd name="T53" fmla="*/ T52 w 1401"/>
                              <a:gd name="T54" fmla="+- 0 3129 2601"/>
                              <a:gd name="T55" fmla="*/ 3129 h 552"/>
                              <a:gd name="T56" fmla="+- 0 5636 5601"/>
                              <a:gd name="T57" fmla="*/ T56 w 1401"/>
                              <a:gd name="T58" fmla="+- 0 3101 2601"/>
                              <a:gd name="T59" fmla="*/ 3101 h 552"/>
                              <a:gd name="T60" fmla="+- 0 5623 5601"/>
                              <a:gd name="T61" fmla="*/ T60 w 1401"/>
                              <a:gd name="T62" fmla="+- 0 3070 2601"/>
                              <a:gd name="T63" fmla="*/ 3070 h 552"/>
                              <a:gd name="T64" fmla="+- 0 5621 5601"/>
                              <a:gd name="T65" fmla="*/ T64 w 1401"/>
                              <a:gd name="T66" fmla="+- 0 2691 2601"/>
                              <a:gd name="T67" fmla="*/ 2691 h 552"/>
                              <a:gd name="T68" fmla="+- 0 5625 5601"/>
                              <a:gd name="T69" fmla="*/ T68 w 1401"/>
                              <a:gd name="T70" fmla="+- 0 2675 2601"/>
                              <a:gd name="T71" fmla="*/ 2675 h 552"/>
                              <a:gd name="T72" fmla="+- 0 5633 5601"/>
                              <a:gd name="T73" fmla="*/ T72 w 1401"/>
                              <a:gd name="T74" fmla="+- 0 2659 2601"/>
                              <a:gd name="T75" fmla="*/ 2659 h 552"/>
                              <a:gd name="T76" fmla="+- 0 5642 5601"/>
                              <a:gd name="T77" fmla="*/ T76 w 1401"/>
                              <a:gd name="T78" fmla="+- 0 2646 2601"/>
                              <a:gd name="T79" fmla="*/ 2646 h 552"/>
                              <a:gd name="T80" fmla="+- 0 5662 5601"/>
                              <a:gd name="T81" fmla="*/ T80 w 1401"/>
                              <a:gd name="T82" fmla="+- 0 2631 2601"/>
                              <a:gd name="T83" fmla="*/ 2631 h 552"/>
                              <a:gd name="T84" fmla="+- 0 5681 5601"/>
                              <a:gd name="T85" fmla="*/ T84 w 1401"/>
                              <a:gd name="T86" fmla="+- 0 2624 2601"/>
                              <a:gd name="T87" fmla="*/ 2624 h 552"/>
                              <a:gd name="T88" fmla="+- 0 5701 5601"/>
                              <a:gd name="T89" fmla="*/ T88 w 1401"/>
                              <a:gd name="T90" fmla="+- 0 2621 2601"/>
                              <a:gd name="T91" fmla="*/ 2621 h 552"/>
                              <a:gd name="T92" fmla="+- 0 6942 5601"/>
                              <a:gd name="T93" fmla="*/ T92 w 1401"/>
                              <a:gd name="T94" fmla="+- 0 2610 2601"/>
                              <a:gd name="T95" fmla="*/ 2610 h 552"/>
                              <a:gd name="T96" fmla="+- 0 6903 5601"/>
                              <a:gd name="T97" fmla="*/ T96 w 1401"/>
                              <a:gd name="T98" fmla="+- 0 2601 2601"/>
                              <a:gd name="T99" fmla="*/ 2601 h 552"/>
                              <a:gd name="T100" fmla="+- 0 6911 5601"/>
                              <a:gd name="T101" fmla="*/ T100 w 1401"/>
                              <a:gd name="T102" fmla="+- 0 2621 2601"/>
                              <a:gd name="T103" fmla="*/ 2621 h 552"/>
                              <a:gd name="T104" fmla="+- 0 6942 5601"/>
                              <a:gd name="T105" fmla="*/ T104 w 1401"/>
                              <a:gd name="T106" fmla="+- 0 2632 2601"/>
                              <a:gd name="T107" fmla="*/ 2632 h 552"/>
                              <a:gd name="T108" fmla="+- 0 6974 5601"/>
                              <a:gd name="T109" fmla="*/ T108 w 1401"/>
                              <a:gd name="T110" fmla="+- 0 2668 2601"/>
                              <a:gd name="T111" fmla="*/ 2668 h 552"/>
                              <a:gd name="T112" fmla="+- 0 6981 5601"/>
                              <a:gd name="T113" fmla="*/ T112 w 1401"/>
                              <a:gd name="T114" fmla="+- 0 3064 2601"/>
                              <a:gd name="T115" fmla="*/ 3064 h 552"/>
                              <a:gd name="T116" fmla="+- 0 6970 5601"/>
                              <a:gd name="T117" fmla="*/ T116 w 1401"/>
                              <a:gd name="T118" fmla="+- 0 3095 2601"/>
                              <a:gd name="T119" fmla="*/ 3095 h 552"/>
                              <a:gd name="T120" fmla="+- 0 6935 5601"/>
                              <a:gd name="T121" fmla="*/ T120 w 1401"/>
                              <a:gd name="T122" fmla="+- 0 3127 2601"/>
                              <a:gd name="T123" fmla="*/ 3127 h 552"/>
                              <a:gd name="T124" fmla="+- 0 6902 5601"/>
                              <a:gd name="T125" fmla="*/ T124 w 1401"/>
                              <a:gd name="T126" fmla="+- 0 3134 2601"/>
                              <a:gd name="T127" fmla="*/ 3134 h 552"/>
                              <a:gd name="T128" fmla="+- 0 6976 5601"/>
                              <a:gd name="T129" fmla="*/ T128 w 1401"/>
                              <a:gd name="T130" fmla="+- 0 3120 2601"/>
                              <a:gd name="T131" fmla="*/ 3120 h 552"/>
                              <a:gd name="T132" fmla="+- 0 7000 5601"/>
                              <a:gd name="T133" fmla="*/ T132 w 1401"/>
                              <a:gd name="T134" fmla="+- 0 3064 2601"/>
                              <a:gd name="T135" fmla="*/ 3064 h 552"/>
                              <a:gd name="T136" fmla="+- 0 7001 5601"/>
                              <a:gd name="T137" fmla="*/ T136 w 1401"/>
                              <a:gd name="T138" fmla="+- 0 2699 2601"/>
                              <a:gd name="T139" fmla="*/ 2699 h 552"/>
                              <a:gd name="T140" fmla="+- 0 6999 5601"/>
                              <a:gd name="T141" fmla="*/ T140 w 1401"/>
                              <a:gd name="T142" fmla="+- 0 2679 2601"/>
                              <a:gd name="T143" fmla="*/ 2679 h 552"/>
                              <a:gd name="T144" fmla="+- 0 6968 5601"/>
                              <a:gd name="T145" fmla="*/ T144 w 1401"/>
                              <a:gd name="T146" fmla="+- 0 2626 2601"/>
                              <a:gd name="T147" fmla="*/ 2626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401" h="552">
                                <a:moveTo>
                                  <a:pt x="1302" y="0"/>
                                </a:moveTo>
                                <a:lnTo>
                                  <a:pt x="98" y="0"/>
                                </a:lnTo>
                                <a:lnTo>
                                  <a:pt x="67" y="5"/>
                                </a:lnTo>
                                <a:lnTo>
                                  <a:pt x="40" y="20"/>
                                </a:lnTo>
                                <a:lnTo>
                                  <a:pt x="19" y="41"/>
                                </a:lnTo>
                                <a:lnTo>
                                  <a:pt x="5" y="70"/>
                                </a:lnTo>
                                <a:lnTo>
                                  <a:pt x="2" y="79"/>
                                </a:lnTo>
                                <a:lnTo>
                                  <a:pt x="0" y="98"/>
                                </a:lnTo>
                                <a:lnTo>
                                  <a:pt x="0" y="454"/>
                                </a:lnTo>
                                <a:lnTo>
                                  <a:pt x="1" y="464"/>
                                </a:lnTo>
                                <a:lnTo>
                                  <a:pt x="2" y="474"/>
                                </a:lnTo>
                                <a:lnTo>
                                  <a:pt x="5" y="484"/>
                                </a:lnTo>
                                <a:lnTo>
                                  <a:pt x="8" y="492"/>
                                </a:lnTo>
                                <a:lnTo>
                                  <a:pt x="15" y="506"/>
                                </a:lnTo>
                                <a:lnTo>
                                  <a:pt x="21" y="514"/>
                                </a:lnTo>
                                <a:lnTo>
                                  <a:pt x="27" y="521"/>
                                </a:lnTo>
                                <a:lnTo>
                                  <a:pt x="36" y="530"/>
                                </a:lnTo>
                                <a:lnTo>
                                  <a:pt x="53" y="540"/>
                                </a:lnTo>
                                <a:lnTo>
                                  <a:pt x="64" y="546"/>
                                </a:lnTo>
                                <a:lnTo>
                                  <a:pt x="75" y="550"/>
                                </a:lnTo>
                                <a:lnTo>
                                  <a:pt x="86" y="552"/>
                                </a:lnTo>
                                <a:lnTo>
                                  <a:pt x="98" y="552"/>
                                </a:lnTo>
                                <a:lnTo>
                                  <a:pt x="1312" y="552"/>
                                </a:lnTo>
                                <a:lnTo>
                                  <a:pt x="1322" y="550"/>
                                </a:lnTo>
                                <a:lnTo>
                                  <a:pt x="1351" y="539"/>
                                </a:lnTo>
                                <a:lnTo>
                                  <a:pt x="1359" y="533"/>
                                </a:lnTo>
                                <a:lnTo>
                                  <a:pt x="98" y="533"/>
                                </a:lnTo>
                                <a:lnTo>
                                  <a:pt x="73" y="528"/>
                                </a:lnTo>
                                <a:lnTo>
                                  <a:pt x="52" y="517"/>
                                </a:lnTo>
                                <a:lnTo>
                                  <a:pt x="35" y="500"/>
                                </a:lnTo>
                                <a:lnTo>
                                  <a:pt x="24" y="476"/>
                                </a:lnTo>
                                <a:lnTo>
                                  <a:pt x="22" y="469"/>
                                </a:lnTo>
                                <a:lnTo>
                                  <a:pt x="21" y="462"/>
                                </a:lnTo>
                                <a:lnTo>
                                  <a:pt x="20" y="90"/>
                                </a:lnTo>
                                <a:lnTo>
                                  <a:pt x="22" y="83"/>
                                </a:lnTo>
                                <a:lnTo>
                                  <a:pt x="24" y="74"/>
                                </a:lnTo>
                                <a:lnTo>
                                  <a:pt x="26" y="68"/>
                                </a:lnTo>
                                <a:lnTo>
                                  <a:pt x="32" y="58"/>
                                </a:lnTo>
                                <a:lnTo>
                                  <a:pt x="36" y="51"/>
                                </a:lnTo>
                                <a:lnTo>
                                  <a:pt x="41" y="45"/>
                                </a:lnTo>
                                <a:lnTo>
                                  <a:pt x="49" y="37"/>
                                </a:lnTo>
                                <a:lnTo>
                                  <a:pt x="61" y="30"/>
                                </a:lnTo>
                                <a:lnTo>
                                  <a:pt x="70" y="26"/>
                                </a:lnTo>
                                <a:lnTo>
                                  <a:pt x="80" y="23"/>
                                </a:lnTo>
                                <a:lnTo>
                                  <a:pt x="90" y="21"/>
                                </a:lnTo>
                                <a:lnTo>
                                  <a:pt x="100" y="20"/>
                                </a:lnTo>
                                <a:lnTo>
                                  <a:pt x="1360" y="20"/>
                                </a:lnTo>
                                <a:lnTo>
                                  <a:pt x="1341" y="9"/>
                                </a:lnTo>
                                <a:lnTo>
                                  <a:pt x="1312" y="1"/>
                                </a:lnTo>
                                <a:lnTo>
                                  <a:pt x="1302" y="0"/>
                                </a:lnTo>
                                <a:close/>
                                <a:moveTo>
                                  <a:pt x="1360" y="20"/>
                                </a:moveTo>
                                <a:lnTo>
                                  <a:pt x="1310" y="20"/>
                                </a:lnTo>
                                <a:lnTo>
                                  <a:pt x="1318" y="22"/>
                                </a:lnTo>
                                <a:lnTo>
                                  <a:pt x="1341" y="31"/>
                                </a:lnTo>
                                <a:lnTo>
                                  <a:pt x="1360" y="46"/>
                                </a:lnTo>
                                <a:lnTo>
                                  <a:pt x="1373" y="67"/>
                                </a:lnTo>
                                <a:lnTo>
                                  <a:pt x="1380" y="90"/>
                                </a:lnTo>
                                <a:lnTo>
                                  <a:pt x="1380" y="463"/>
                                </a:lnTo>
                                <a:lnTo>
                                  <a:pt x="1379" y="470"/>
                                </a:lnTo>
                                <a:lnTo>
                                  <a:pt x="1369" y="494"/>
                                </a:lnTo>
                                <a:lnTo>
                                  <a:pt x="1354" y="513"/>
                                </a:lnTo>
                                <a:lnTo>
                                  <a:pt x="1334" y="526"/>
                                </a:lnTo>
                                <a:lnTo>
                                  <a:pt x="1309" y="532"/>
                                </a:lnTo>
                                <a:lnTo>
                                  <a:pt x="1301" y="533"/>
                                </a:lnTo>
                                <a:lnTo>
                                  <a:pt x="1359" y="533"/>
                                </a:lnTo>
                                <a:lnTo>
                                  <a:pt x="1375" y="519"/>
                                </a:lnTo>
                                <a:lnTo>
                                  <a:pt x="1392" y="493"/>
                                </a:lnTo>
                                <a:lnTo>
                                  <a:pt x="1399" y="463"/>
                                </a:lnTo>
                                <a:lnTo>
                                  <a:pt x="1400" y="454"/>
                                </a:lnTo>
                                <a:lnTo>
                                  <a:pt x="1400" y="98"/>
                                </a:lnTo>
                                <a:lnTo>
                                  <a:pt x="1399" y="89"/>
                                </a:lnTo>
                                <a:lnTo>
                                  <a:pt x="1398" y="78"/>
                                </a:lnTo>
                                <a:lnTo>
                                  <a:pt x="1387" y="49"/>
                                </a:lnTo>
                                <a:lnTo>
                                  <a:pt x="1367" y="25"/>
                                </a:lnTo>
                                <a:lnTo>
                                  <a:pt x="136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Freeform 20"/>
                        <wps:cNvSpPr>
                          <a:spLocks/>
                        </wps:cNvSpPr>
                        <wps:spPr bwMode="auto">
                          <a:xfrm>
                            <a:off x="7470" y="2610"/>
                            <a:ext cx="1380" cy="533"/>
                          </a:xfrm>
                          <a:custGeom>
                            <a:avLst/>
                            <a:gdLst>
                              <a:gd name="T0" fmla="+- 0 8763 7471"/>
                              <a:gd name="T1" fmla="*/ T0 w 1380"/>
                              <a:gd name="T2" fmla="+- 0 2611 2611"/>
                              <a:gd name="T3" fmla="*/ 2611 h 533"/>
                              <a:gd name="T4" fmla="+- 0 7559 7471"/>
                              <a:gd name="T5" fmla="*/ T4 w 1380"/>
                              <a:gd name="T6" fmla="+- 0 2611 2611"/>
                              <a:gd name="T7" fmla="*/ 2611 h 533"/>
                              <a:gd name="T8" fmla="+- 0 7525 7471"/>
                              <a:gd name="T9" fmla="*/ T8 w 1380"/>
                              <a:gd name="T10" fmla="+- 0 2618 2611"/>
                              <a:gd name="T11" fmla="*/ 2618 h 533"/>
                              <a:gd name="T12" fmla="+- 0 7497 7471"/>
                              <a:gd name="T13" fmla="*/ T12 w 1380"/>
                              <a:gd name="T14" fmla="+- 0 2637 2611"/>
                              <a:gd name="T15" fmla="*/ 2637 h 533"/>
                              <a:gd name="T16" fmla="+- 0 7478 7471"/>
                              <a:gd name="T17" fmla="*/ T16 w 1380"/>
                              <a:gd name="T18" fmla="+- 0 2665 2611"/>
                              <a:gd name="T19" fmla="*/ 2665 h 533"/>
                              <a:gd name="T20" fmla="+- 0 7471 7471"/>
                              <a:gd name="T21" fmla="*/ T20 w 1380"/>
                              <a:gd name="T22" fmla="+- 0 2699 2611"/>
                              <a:gd name="T23" fmla="*/ 2699 h 533"/>
                              <a:gd name="T24" fmla="+- 0 7471 7471"/>
                              <a:gd name="T25" fmla="*/ T24 w 1380"/>
                              <a:gd name="T26" fmla="+- 0 3055 2611"/>
                              <a:gd name="T27" fmla="*/ 3055 h 533"/>
                              <a:gd name="T28" fmla="+- 0 7478 7471"/>
                              <a:gd name="T29" fmla="*/ T28 w 1380"/>
                              <a:gd name="T30" fmla="+- 0 3089 2611"/>
                              <a:gd name="T31" fmla="*/ 3089 h 533"/>
                              <a:gd name="T32" fmla="+- 0 7497 7471"/>
                              <a:gd name="T33" fmla="*/ T32 w 1380"/>
                              <a:gd name="T34" fmla="+- 0 3117 2611"/>
                              <a:gd name="T35" fmla="*/ 3117 h 533"/>
                              <a:gd name="T36" fmla="+- 0 7525 7471"/>
                              <a:gd name="T37" fmla="*/ T36 w 1380"/>
                              <a:gd name="T38" fmla="+- 0 3136 2611"/>
                              <a:gd name="T39" fmla="*/ 3136 h 533"/>
                              <a:gd name="T40" fmla="+- 0 7559 7471"/>
                              <a:gd name="T41" fmla="*/ T40 w 1380"/>
                              <a:gd name="T42" fmla="+- 0 3143 2611"/>
                              <a:gd name="T43" fmla="*/ 3143 h 533"/>
                              <a:gd name="T44" fmla="+- 0 8763 7471"/>
                              <a:gd name="T45" fmla="*/ T44 w 1380"/>
                              <a:gd name="T46" fmla="+- 0 3143 2611"/>
                              <a:gd name="T47" fmla="*/ 3143 h 533"/>
                              <a:gd name="T48" fmla="+- 0 8797 7471"/>
                              <a:gd name="T49" fmla="*/ T48 w 1380"/>
                              <a:gd name="T50" fmla="+- 0 3136 2611"/>
                              <a:gd name="T51" fmla="*/ 3136 h 533"/>
                              <a:gd name="T52" fmla="+- 0 8825 7471"/>
                              <a:gd name="T53" fmla="*/ T52 w 1380"/>
                              <a:gd name="T54" fmla="+- 0 3117 2611"/>
                              <a:gd name="T55" fmla="*/ 3117 h 533"/>
                              <a:gd name="T56" fmla="+- 0 8844 7471"/>
                              <a:gd name="T57" fmla="*/ T56 w 1380"/>
                              <a:gd name="T58" fmla="+- 0 3089 2611"/>
                              <a:gd name="T59" fmla="*/ 3089 h 533"/>
                              <a:gd name="T60" fmla="+- 0 8851 7471"/>
                              <a:gd name="T61" fmla="*/ T60 w 1380"/>
                              <a:gd name="T62" fmla="+- 0 3055 2611"/>
                              <a:gd name="T63" fmla="*/ 3055 h 533"/>
                              <a:gd name="T64" fmla="+- 0 8851 7471"/>
                              <a:gd name="T65" fmla="*/ T64 w 1380"/>
                              <a:gd name="T66" fmla="+- 0 2699 2611"/>
                              <a:gd name="T67" fmla="*/ 2699 h 533"/>
                              <a:gd name="T68" fmla="+- 0 8844 7471"/>
                              <a:gd name="T69" fmla="*/ T68 w 1380"/>
                              <a:gd name="T70" fmla="+- 0 2665 2611"/>
                              <a:gd name="T71" fmla="*/ 2665 h 533"/>
                              <a:gd name="T72" fmla="+- 0 8825 7471"/>
                              <a:gd name="T73" fmla="*/ T72 w 1380"/>
                              <a:gd name="T74" fmla="+- 0 2637 2611"/>
                              <a:gd name="T75" fmla="*/ 2637 h 533"/>
                              <a:gd name="T76" fmla="+- 0 8797 7471"/>
                              <a:gd name="T77" fmla="*/ T76 w 1380"/>
                              <a:gd name="T78" fmla="+- 0 2618 2611"/>
                              <a:gd name="T79" fmla="*/ 2618 h 533"/>
                              <a:gd name="T80" fmla="+- 0 8763 7471"/>
                              <a:gd name="T81" fmla="*/ T80 w 1380"/>
                              <a:gd name="T82" fmla="+- 0 2611 2611"/>
                              <a:gd name="T83" fmla="*/ 2611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80" h="533">
                                <a:moveTo>
                                  <a:pt x="1292" y="0"/>
                                </a:moveTo>
                                <a:lnTo>
                                  <a:pt x="88" y="0"/>
                                </a:lnTo>
                                <a:lnTo>
                                  <a:pt x="54" y="7"/>
                                </a:lnTo>
                                <a:lnTo>
                                  <a:pt x="26" y="26"/>
                                </a:lnTo>
                                <a:lnTo>
                                  <a:pt x="7" y="54"/>
                                </a:lnTo>
                                <a:lnTo>
                                  <a:pt x="0" y="88"/>
                                </a:lnTo>
                                <a:lnTo>
                                  <a:pt x="0" y="444"/>
                                </a:lnTo>
                                <a:lnTo>
                                  <a:pt x="7" y="478"/>
                                </a:lnTo>
                                <a:lnTo>
                                  <a:pt x="26" y="506"/>
                                </a:lnTo>
                                <a:lnTo>
                                  <a:pt x="54" y="525"/>
                                </a:lnTo>
                                <a:lnTo>
                                  <a:pt x="88" y="532"/>
                                </a:lnTo>
                                <a:lnTo>
                                  <a:pt x="1292" y="532"/>
                                </a:lnTo>
                                <a:lnTo>
                                  <a:pt x="1326" y="525"/>
                                </a:lnTo>
                                <a:lnTo>
                                  <a:pt x="1354" y="506"/>
                                </a:lnTo>
                                <a:lnTo>
                                  <a:pt x="1373" y="478"/>
                                </a:lnTo>
                                <a:lnTo>
                                  <a:pt x="1380" y="444"/>
                                </a:lnTo>
                                <a:lnTo>
                                  <a:pt x="1380" y="88"/>
                                </a:lnTo>
                                <a:lnTo>
                                  <a:pt x="1373" y="54"/>
                                </a:lnTo>
                                <a:lnTo>
                                  <a:pt x="1354" y="26"/>
                                </a:lnTo>
                                <a:lnTo>
                                  <a:pt x="1326" y="7"/>
                                </a:lnTo>
                                <a:lnTo>
                                  <a:pt x="1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AutoShape 21"/>
                        <wps:cNvSpPr>
                          <a:spLocks/>
                        </wps:cNvSpPr>
                        <wps:spPr bwMode="auto">
                          <a:xfrm>
                            <a:off x="7461" y="2601"/>
                            <a:ext cx="1401" cy="552"/>
                          </a:xfrm>
                          <a:custGeom>
                            <a:avLst/>
                            <a:gdLst>
                              <a:gd name="T0" fmla="+- 0 7559 7461"/>
                              <a:gd name="T1" fmla="*/ T0 w 1401"/>
                              <a:gd name="T2" fmla="+- 0 2601 2601"/>
                              <a:gd name="T3" fmla="*/ 2601 h 552"/>
                              <a:gd name="T4" fmla="+- 0 7501 7461"/>
                              <a:gd name="T5" fmla="*/ T4 w 1401"/>
                              <a:gd name="T6" fmla="+- 0 2621 2601"/>
                              <a:gd name="T7" fmla="*/ 2621 h 552"/>
                              <a:gd name="T8" fmla="+- 0 7466 7461"/>
                              <a:gd name="T9" fmla="*/ T8 w 1401"/>
                              <a:gd name="T10" fmla="+- 0 2671 2601"/>
                              <a:gd name="T11" fmla="*/ 2671 h 552"/>
                              <a:gd name="T12" fmla="+- 0 7461 7461"/>
                              <a:gd name="T13" fmla="*/ T12 w 1401"/>
                              <a:gd name="T14" fmla="+- 0 2699 2601"/>
                              <a:gd name="T15" fmla="*/ 2699 h 552"/>
                              <a:gd name="T16" fmla="+- 0 7462 7461"/>
                              <a:gd name="T17" fmla="*/ T16 w 1401"/>
                              <a:gd name="T18" fmla="+- 0 3065 2601"/>
                              <a:gd name="T19" fmla="*/ 3065 h 552"/>
                              <a:gd name="T20" fmla="+- 0 7466 7461"/>
                              <a:gd name="T21" fmla="*/ T20 w 1401"/>
                              <a:gd name="T22" fmla="+- 0 3085 2601"/>
                              <a:gd name="T23" fmla="*/ 3085 h 552"/>
                              <a:gd name="T24" fmla="+- 0 7476 7461"/>
                              <a:gd name="T25" fmla="*/ T24 w 1401"/>
                              <a:gd name="T26" fmla="+- 0 3107 2601"/>
                              <a:gd name="T27" fmla="*/ 3107 h 552"/>
                              <a:gd name="T28" fmla="+- 0 7488 7461"/>
                              <a:gd name="T29" fmla="*/ T28 w 1401"/>
                              <a:gd name="T30" fmla="+- 0 3122 2601"/>
                              <a:gd name="T31" fmla="*/ 3122 h 552"/>
                              <a:gd name="T32" fmla="+- 0 7514 7461"/>
                              <a:gd name="T33" fmla="*/ T32 w 1401"/>
                              <a:gd name="T34" fmla="+- 0 3141 2601"/>
                              <a:gd name="T35" fmla="*/ 3141 h 552"/>
                              <a:gd name="T36" fmla="+- 0 7536 7461"/>
                              <a:gd name="T37" fmla="*/ T36 w 1401"/>
                              <a:gd name="T38" fmla="+- 0 3151 2601"/>
                              <a:gd name="T39" fmla="*/ 3151 h 552"/>
                              <a:gd name="T40" fmla="+- 0 7559 7461"/>
                              <a:gd name="T41" fmla="*/ T40 w 1401"/>
                              <a:gd name="T42" fmla="+- 0 3153 2601"/>
                              <a:gd name="T43" fmla="*/ 3153 h 552"/>
                              <a:gd name="T44" fmla="+- 0 8783 7461"/>
                              <a:gd name="T45" fmla="*/ T44 w 1401"/>
                              <a:gd name="T46" fmla="+- 0 3151 2601"/>
                              <a:gd name="T47" fmla="*/ 3151 h 552"/>
                              <a:gd name="T48" fmla="+- 0 8820 7461"/>
                              <a:gd name="T49" fmla="*/ T48 w 1401"/>
                              <a:gd name="T50" fmla="+- 0 3134 2601"/>
                              <a:gd name="T51" fmla="*/ 3134 h 552"/>
                              <a:gd name="T52" fmla="+- 0 7534 7461"/>
                              <a:gd name="T53" fmla="*/ T52 w 1401"/>
                              <a:gd name="T54" fmla="+- 0 3129 2601"/>
                              <a:gd name="T55" fmla="*/ 3129 h 552"/>
                              <a:gd name="T56" fmla="+- 0 7496 7461"/>
                              <a:gd name="T57" fmla="*/ T56 w 1401"/>
                              <a:gd name="T58" fmla="+- 0 3101 2601"/>
                              <a:gd name="T59" fmla="*/ 3101 h 552"/>
                              <a:gd name="T60" fmla="+- 0 7483 7461"/>
                              <a:gd name="T61" fmla="*/ T60 w 1401"/>
                              <a:gd name="T62" fmla="+- 0 3070 2601"/>
                              <a:gd name="T63" fmla="*/ 3070 h 552"/>
                              <a:gd name="T64" fmla="+- 0 7481 7461"/>
                              <a:gd name="T65" fmla="*/ T64 w 1401"/>
                              <a:gd name="T66" fmla="+- 0 2691 2601"/>
                              <a:gd name="T67" fmla="*/ 2691 h 552"/>
                              <a:gd name="T68" fmla="+- 0 7485 7461"/>
                              <a:gd name="T69" fmla="*/ T68 w 1401"/>
                              <a:gd name="T70" fmla="+- 0 2675 2601"/>
                              <a:gd name="T71" fmla="*/ 2675 h 552"/>
                              <a:gd name="T72" fmla="+- 0 7493 7461"/>
                              <a:gd name="T73" fmla="*/ T72 w 1401"/>
                              <a:gd name="T74" fmla="+- 0 2659 2601"/>
                              <a:gd name="T75" fmla="*/ 2659 h 552"/>
                              <a:gd name="T76" fmla="+- 0 7502 7461"/>
                              <a:gd name="T77" fmla="*/ T76 w 1401"/>
                              <a:gd name="T78" fmla="+- 0 2646 2601"/>
                              <a:gd name="T79" fmla="*/ 2646 h 552"/>
                              <a:gd name="T80" fmla="+- 0 7522 7461"/>
                              <a:gd name="T81" fmla="*/ T80 w 1401"/>
                              <a:gd name="T82" fmla="+- 0 2631 2601"/>
                              <a:gd name="T83" fmla="*/ 2631 h 552"/>
                              <a:gd name="T84" fmla="+- 0 7541 7461"/>
                              <a:gd name="T85" fmla="*/ T84 w 1401"/>
                              <a:gd name="T86" fmla="+- 0 2624 2601"/>
                              <a:gd name="T87" fmla="*/ 2624 h 552"/>
                              <a:gd name="T88" fmla="+- 0 7561 7461"/>
                              <a:gd name="T89" fmla="*/ T88 w 1401"/>
                              <a:gd name="T90" fmla="+- 0 2621 2601"/>
                              <a:gd name="T91" fmla="*/ 2621 h 552"/>
                              <a:gd name="T92" fmla="+- 0 8802 7461"/>
                              <a:gd name="T93" fmla="*/ T92 w 1401"/>
                              <a:gd name="T94" fmla="+- 0 2610 2601"/>
                              <a:gd name="T95" fmla="*/ 2610 h 552"/>
                              <a:gd name="T96" fmla="+- 0 8763 7461"/>
                              <a:gd name="T97" fmla="*/ T96 w 1401"/>
                              <a:gd name="T98" fmla="+- 0 2601 2601"/>
                              <a:gd name="T99" fmla="*/ 2601 h 552"/>
                              <a:gd name="T100" fmla="+- 0 8771 7461"/>
                              <a:gd name="T101" fmla="*/ T100 w 1401"/>
                              <a:gd name="T102" fmla="+- 0 2621 2601"/>
                              <a:gd name="T103" fmla="*/ 2621 h 552"/>
                              <a:gd name="T104" fmla="+- 0 8802 7461"/>
                              <a:gd name="T105" fmla="*/ T104 w 1401"/>
                              <a:gd name="T106" fmla="+- 0 2632 2601"/>
                              <a:gd name="T107" fmla="*/ 2632 h 552"/>
                              <a:gd name="T108" fmla="+- 0 8834 7461"/>
                              <a:gd name="T109" fmla="*/ T108 w 1401"/>
                              <a:gd name="T110" fmla="+- 0 2668 2601"/>
                              <a:gd name="T111" fmla="*/ 2668 h 552"/>
                              <a:gd name="T112" fmla="+- 0 8841 7461"/>
                              <a:gd name="T113" fmla="*/ T112 w 1401"/>
                              <a:gd name="T114" fmla="+- 0 3064 2601"/>
                              <a:gd name="T115" fmla="*/ 3064 h 552"/>
                              <a:gd name="T116" fmla="+- 0 8830 7461"/>
                              <a:gd name="T117" fmla="*/ T116 w 1401"/>
                              <a:gd name="T118" fmla="+- 0 3095 2601"/>
                              <a:gd name="T119" fmla="*/ 3095 h 552"/>
                              <a:gd name="T120" fmla="+- 0 8795 7461"/>
                              <a:gd name="T121" fmla="*/ T120 w 1401"/>
                              <a:gd name="T122" fmla="+- 0 3127 2601"/>
                              <a:gd name="T123" fmla="*/ 3127 h 552"/>
                              <a:gd name="T124" fmla="+- 0 8762 7461"/>
                              <a:gd name="T125" fmla="*/ T124 w 1401"/>
                              <a:gd name="T126" fmla="+- 0 3134 2601"/>
                              <a:gd name="T127" fmla="*/ 3134 h 552"/>
                              <a:gd name="T128" fmla="+- 0 8836 7461"/>
                              <a:gd name="T129" fmla="*/ T128 w 1401"/>
                              <a:gd name="T130" fmla="+- 0 3120 2601"/>
                              <a:gd name="T131" fmla="*/ 3120 h 552"/>
                              <a:gd name="T132" fmla="+- 0 8860 7461"/>
                              <a:gd name="T133" fmla="*/ T132 w 1401"/>
                              <a:gd name="T134" fmla="+- 0 3064 2601"/>
                              <a:gd name="T135" fmla="*/ 3064 h 552"/>
                              <a:gd name="T136" fmla="+- 0 8861 7461"/>
                              <a:gd name="T137" fmla="*/ T136 w 1401"/>
                              <a:gd name="T138" fmla="+- 0 2699 2601"/>
                              <a:gd name="T139" fmla="*/ 2699 h 552"/>
                              <a:gd name="T140" fmla="+- 0 8859 7461"/>
                              <a:gd name="T141" fmla="*/ T140 w 1401"/>
                              <a:gd name="T142" fmla="+- 0 2679 2601"/>
                              <a:gd name="T143" fmla="*/ 2679 h 552"/>
                              <a:gd name="T144" fmla="+- 0 8828 7461"/>
                              <a:gd name="T145" fmla="*/ T144 w 1401"/>
                              <a:gd name="T146" fmla="+- 0 2626 2601"/>
                              <a:gd name="T147" fmla="*/ 2626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401" h="552">
                                <a:moveTo>
                                  <a:pt x="1302" y="0"/>
                                </a:moveTo>
                                <a:lnTo>
                                  <a:pt x="98" y="0"/>
                                </a:lnTo>
                                <a:lnTo>
                                  <a:pt x="67" y="5"/>
                                </a:lnTo>
                                <a:lnTo>
                                  <a:pt x="40" y="20"/>
                                </a:lnTo>
                                <a:lnTo>
                                  <a:pt x="19" y="41"/>
                                </a:lnTo>
                                <a:lnTo>
                                  <a:pt x="5" y="70"/>
                                </a:lnTo>
                                <a:lnTo>
                                  <a:pt x="2" y="79"/>
                                </a:lnTo>
                                <a:lnTo>
                                  <a:pt x="0" y="98"/>
                                </a:lnTo>
                                <a:lnTo>
                                  <a:pt x="0" y="454"/>
                                </a:lnTo>
                                <a:lnTo>
                                  <a:pt x="1" y="464"/>
                                </a:lnTo>
                                <a:lnTo>
                                  <a:pt x="2" y="474"/>
                                </a:lnTo>
                                <a:lnTo>
                                  <a:pt x="5" y="484"/>
                                </a:lnTo>
                                <a:lnTo>
                                  <a:pt x="8" y="492"/>
                                </a:lnTo>
                                <a:lnTo>
                                  <a:pt x="15" y="506"/>
                                </a:lnTo>
                                <a:lnTo>
                                  <a:pt x="21" y="514"/>
                                </a:lnTo>
                                <a:lnTo>
                                  <a:pt x="27" y="521"/>
                                </a:lnTo>
                                <a:lnTo>
                                  <a:pt x="36" y="530"/>
                                </a:lnTo>
                                <a:lnTo>
                                  <a:pt x="53" y="540"/>
                                </a:lnTo>
                                <a:lnTo>
                                  <a:pt x="64" y="546"/>
                                </a:lnTo>
                                <a:lnTo>
                                  <a:pt x="75" y="550"/>
                                </a:lnTo>
                                <a:lnTo>
                                  <a:pt x="86" y="552"/>
                                </a:lnTo>
                                <a:lnTo>
                                  <a:pt x="98" y="552"/>
                                </a:lnTo>
                                <a:lnTo>
                                  <a:pt x="1312" y="552"/>
                                </a:lnTo>
                                <a:lnTo>
                                  <a:pt x="1322" y="550"/>
                                </a:lnTo>
                                <a:lnTo>
                                  <a:pt x="1351" y="539"/>
                                </a:lnTo>
                                <a:lnTo>
                                  <a:pt x="1359" y="533"/>
                                </a:lnTo>
                                <a:lnTo>
                                  <a:pt x="98" y="533"/>
                                </a:lnTo>
                                <a:lnTo>
                                  <a:pt x="73" y="528"/>
                                </a:lnTo>
                                <a:lnTo>
                                  <a:pt x="52" y="517"/>
                                </a:lnTo>
                                <a:lnTo>
                                  <a:pt x="35" y="500"/>
                                </a:lnTo>
                                <a:lnTo>
                                  <a:pt x="24" y="476"/>
                                </a:lnTo>
                                <a:lnTo>
                                  <a:pt x="22" y="469"/>
                                </a:lnTo>
                                <a:lnTo>
                                  <a:pt x="21" y="462"/>
                                </a:lnTo>
                                <a:lnTo>
                                  <a:pt x="20" y="90"/>
                                </a:lnTo>
                                <a:lnTo>
                                  <a:pt x="22" y="83"/>
                                </a:lnTo>
                                <a:lnTo>
                                  <a:pt x="24" y="74"/>
                                </a:lnTo>
                                <a:lnTo>
                                  <a:pt x="26" y="68"/>
                                </a:lnTo>
                                <a:lnTo>
                                  <a:pt x="32" y="58"/>
                                </a:lnTo>
                                <a:lnTo>
                                  <a:pt x="36" y="51"/>
                                </a:lnTo>
                                <a:lnTo>
                                  <a:pt x="41" y="45"/>
                                </a:lnTo>
                                <a:lnTo>
                                  <a:pt x="49" y="37"/>
                                </a:lnTo>
                                <a:lnTo>
                                  <a:pt x="61" y="30"/>
                                </a:lnTo>
                                <a:lnTo>
                                  <a:pt x="70" y="26"/>
                                </a:lnTo>
                                <a:lnTo>
                                  <a:pt x="80" y="23"/>
                                </a:lnTo>
                                <a:lnTo>
                                  <a:pt x="90" y="21"/>
                                </a:lnTo>
                                <a:lnTo>
                                  <a:pt x="100" y="20"/>
                                </a:lnTo>
                                <a:lnTo>
                                  <a:pt x="1360" y="20"/>
                                </a:lnTo>
                                <a:lnTo>
                                  <a:pt x="1341" y="9"/>
                                </a:lnTo>
                                <a:lnTo>
                                  <a:pt x="1312" y="1"/>
                                </a:lnTo>
                                <a:lnTo>
                                  <a:pt x="1302" y="0"/>
                                </a:lnTo>
                                <a:close/>
                                <a:moveTo>
                                  <a:pt x="1360" y="20"/>
                                </a:moveTo>
                                <a:lnTo>
                                  <a:pt x="1310" y="20"/>
                                </a:lnTo>
                                <a:lnTo>
                                  <a:pt x="1318" y="22"/>
                                </a:lnTo>
                                <a:lnTo>
                                  <a:pt x="1341" y="31"/>
                                </a:lnTo>
                                <a:lnTo>
                                  <a:pt x="1360" y="46"/>
                                </a:lnTo>
                                <a:lnTo>
                                  <a:pt x="1373" y="67"/>
                                </a:lnTo>
                                <a:lnTo>
                                  <a:pt x="1380" y="90"/>
                                </a:lnTo>
                                <a:lnTo>
                                  <a:pt x="1380" y="463"/>
                                </a:lnTo>
                                <a:lnTo>
                                  <a:pt x="1379" y="470"/>
                                </a:lnTo>
                                <a:lnTo>
                                  <a:pt x="1369" y="494"/>
                                </a:lnTo>
                                <a:lnTo>
                                  <a:pt x="1354" y="513"/>
                                </a:lnTo>
                                <a:lnTo>
                                  <a:pt x="1334" y="526"/>
                                </a:lnTo>
                                <a:lnTo>
                                  <a:pt x="1309" y="532"/>
                                </a:lnTo>
                                <a:lnTo>
                                  <a:pt x="1301" y="533"/>
                                </a:lnTo>
                                <a:lnTo>
                                  <a:pt x="1359" y="533"/>
                                </a:lnTo>
                                <a:lnTo>
                                  <a:pt x="1375" y="519"/>
                                </a:lnTo>
                                <a:lnTo>
                                  <a:pt x="1392" y="493"/>
                                </a:lnTo>
                                <a:lnTo>
                                  <a:pt x="1399" y="463"/>
                                </a:lnTo>
                                <a:lnTo>
                                  <a:pt x="1400" y="454"/>
                                </a:lnTo>
                                <a:lnTo>
                                  <a:pt x="1400" y="98"/>
                                </a:lnTo>
                                <a:lnTo>
                                  <a:pt x="1399" y="89"/>
                                </a:lnTo>
                                <a:lnTo>
                                  <a:pt x="1398" y="78"/>
                                </a:lnTo>
                                <a:lnTo>
                                  <a:pt x="1387" y="49"/>
                                </a:lnTo>
                                <a:lnTo>
                                  <a:pt x="1367" y="25"/>
                                </a:lnTo>
                                <a:lnTo>
                                  <a:pt x="136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22"/>
                        <wps:cNvSpPr>
                          <a:spLocks/>
                        </wps:cNvSpPr>
                        <wps:spPr bwMode="auto">
                          <a:xfrm>
                            <a:off x="7470" y="3240"/>
                            <a:ext cx="1380" cy="533"/>
                          </a:xfrm>
                          <a:custGeom>
                            <a:avLst/>
                            <a:gdLst>
                              <a:gd name="T0" fmla="+- 0 8763 7471"/>
                              <a:gd name="T1" fmla="*/ T0 w 1380"/>
                              <a:gd name="T2" fmla="+- 0 3241 3241"/>
                              <a:gd name="T3" fmla="*/ 3241 h 533"/>
                              <a:gd name="T4" fmla="+- 0 7559 7471"/>
                              <a:gd name="T5" fmla="*/ T4 w 1380"/>
                              <a:gd name="T6" fmla="+- 0 3241 3241"/>
                              <a:gd name="T7" fmla="*/ 3241 h 533"/>
                              <a:gd name="T8" fmla="+- 0 7525 7471"/>
                              <a:gd name="T9" fmla="*/ T8 w 1380"/>
                              <a:gd name="T10" fmla="+- 0 3248 3241"/>
                              <a:gd name="T11" fmla="*/ 3248 h 533"/>
                              <a:gd name="T12" fmla="+- 0 7497 7471"/>
                              <a:gd name="T13" fmla="*/ T12 w 1380"/>
                              <a:gd name="T14" fmla="+- 0 3267 3241"/>
                              <a:gd name="T15" fmla="*/ 3267 h 533"/>
                              <a:gd name="T16" fmla="+- 0 7478 7471"/>
                              <a:gd name="T17" fmla="*/ T16 w 1380"/>
                              <a:gd name="T18" fmla="+- 0 3295 3241"/>
                              <a:gd name="T19" fmla="*/ 3295 h 533"/>
                              <a:gd name="T20" fmla="+- 0 7471 7471"/>
                              <a:gd name="T21" fmla="*/ T20 w 1380"/>
                              <a:gd name="T22" fmla="+- 0 3329 3241"/>
                              <a:gd name="T23" fmla="*/ 3329 h 533"/>
                              <a:gd name="T24" fmla="+- 0 7471 7471"/>
                              <a:gd name="T25" fmla="*/ T24 w 1380"/>
                              <a:gd name="T26" fmla="+- 0 3685 3241"/>
                              <a:gd name="T27" fmla="*/ 3685 h 533"/>
                              <a:gd name="T28" fmla="+- 0 7478 7471"/>
                              <a:gd name="T29" fmla="*/ T28 w 1380"/>
                              <a:gd name="T30" fmla="+- 0 3719 3241"/>
                              <a:gd name="T31" fmla="*/ 3719 h 533"/>
                              <a:gd name="T32" fmla="+- 0 7497 7471"/>
                              <a:gd name="T33" fmla="*/ T32 w 1380"/>
                              <a:gd name="T34" fmla="+- 0 3747 3241"/>
                              <a:gd name="T35" fmla="*/ 3747 h 533"/>
                              <a:gd name="T36" fmla="+- 0 7525 7471"/>
                              <a:gd name="T37" fmla="*/ T36 w 1380"/>
                              <a:gd name="T38" fmla="+- 0 3766 3241"/>
                              <a:gd name="T39" fmla="*/ 3766 h 533"/>
                              <a:gd name="T40" fmla="+- 0 7559 7471"/>
                              <a:gd name="T41" fmla="*/ T40 w 1380"/>
                              <a:gd name="T42" fmla="+- 0 3773 3241"/>
                              <a:gd name="T43" fmla="*/ 3773 h 533"/>
                              <a:gd name="T44" fmla="+- 0 8763 7471"/>
                              <a:gd name="T45" fmla="*/ T44 w 1380"/>
                              <a:gd name="T46" fmla="+- 0 3773 3241"/>
                              <a:gd name="T47" fmla="*/ 3773 h 533"/>
                              <a:gd name="T48" fmla="+- 0 8797 7471"/>
                              <a:gd name="T49" fmla="*/ T48 w 1380"/>
                              <a:gd name="T50" fmla="+- 0 3766 3241"/>
                              <a:gd name="T51" fmla="*/ 3766 h 533"/>
                              <a:gd name="T52" fmla="+- 0 8825 7471"/>
                              <a:gd name="T53" fmla="*/ T52 w 1380"/>
                              <a:gd name="T54" fmla="+- 0 3747 3241"/>
                              <a:gd name="T55" fmla="*/ 3747 h 533"/>
                              <a:gd name="T56" fmla="+- 0 8844 7471"/>
                              <a:gd name="T57" fmla="*/ T56 w 1380"/>
                              <a:gd name="T58" fmla="+- 0 3719 3241"/>
                              <a:gd name="T59" fmla="*/ 3719 h 533"/>
                              <a:gd name="T60" fmla="+- 0 8851 7471"/>
                              <a:gd name="T61" fmla="*/ T60 w 1380"/>
                              <a:gd name="T62" fmla="+- 0 3685 3241"/>
                              <a:gd name="T63" fmla="*/ 3685 h 533"/>
                              <a:gd name="T64" fmla="+- 0 8851 7471"/>
                              <a:gd name="T65" fmla="*/ T64 w 1380"/>
                              <a:gd name="T66" fmla="+- 0 3329 3241"/>
                              <a:gd name="T67" fmla="*/ 3329 h 533"/>
                              <a:gd name="T68" fmla="+- 0 8844 7471"/>
                              <a:gd name="T69" fmla="*/ T68 w 1380"/>
                              <a:gd name="T70" fmla="+- 0 3295 3241"/>
                              <a:gd name="T71" fmla="*/ 3295 h 533"/>
                              <a:gd name="T72" fmla="+- 0 8825 7471"/>
                              <a:gd name="T73" fmla="*/ T72 w 1380"/>
                              <a:gd name="T74" fmla="+- 0 3267 3241"/>
                              <a:gd name="T75" fmla="*/ 3267 h 533"/>
                              <a:gd name="T76" fmla="+- 0 8797 7471"/>
                              <a:gd name="T77" fmla="*/ T76 w 1380"/>
                              <a:gd name="T78" fmla="+- 0 3248 3241"/>
                              <a:gd name="T79" fmla="*/ 3248 h 533"/>
                              <a:gd name="T80" fmla="+- 0 8763 7471"/>
                              <a:gd name="T81" fmla="*/ T80 w 1380"/>
                              <a:gd name="T82" fmla="+- 0 3241 3241"/>
                              <a:gd name="T83" fmla="*/ 3241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80" h="533">
                                <a:moveTo>
                                  <a:pt x="1292" y="0"/>
                                </a:moveTo>
                                <a:lnTo>
                                  <a:pt x="88" y="0"/>
                                </a:lnTo>
                                <a:lnTo>
                                  <a:pt x="54" y="7"/>
                                </a:lnTo>
                                <a:lnTo>
                                  <a:pt x="26" y="26"/>
                                </a:lnTo>
                                <a:lnTo>
                                  <a:pt x="7" y="54"/>
                                </a:lnTo>
                                <a:lnTo>
                                  <a:pt x="0" y="88"/>
                                </a:lnTo>
                                <a:lnTo>
                                  <a:pt x="0" y="444"/>
                                </a:lnTo>
                                <a:lnTo>
                                  <a:pt x="7" y="478"/>
                                </a:lnTo>
                                <a:lnTo>
                                  <a:pt x="26" y="506"/>
                                </a:lnTo>
                                <a:lnTo>
                                  <a:pt x="54" y="525"/>
                                </a:lnTo>
                                <a:lnTo>
                                  <a:pt x="88" y="532"/>
                                </a:lnTo>
                                <a:lnTo>
                                  <a:pt x="1292" y="532"/>
                                </a:lnTo>
                                <a:lnTo>
                                  <a:pt x="1326" y="525"/>
                                </a:lnTo>
                                <a:lnTo>
                                  <a:pt x="1354" y="506"/>
                                </a:lnTo>
                                <a:lnTo>
                                  <a:pt x="1373" y="478"/>
                                </a:lnTo>
                                <a:lnTo>
                                  <a:pt x="1380" y="444"/>
                                </a:lnTo>
                                <a:lnTo>
                                  <a:pt x="1380" y="88"/>
                                </a:lnTo>
                                <a:lnTo>
                                  <a:pt x="1373" y="54"/>
                                </a:lnTo>
                                <a:lnTo>
                                  <a:pt x="1354" y="26"/>
                                </a:lnTo>
                                <a:lnTo>
                                  <a:pt x="1326" y="7"/>
                                </a:lnTo>
                                <a:lnTo>
                                  <a:pt x="1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AutoShape 23"/>
                        <wps:cNvSpPr>
                          <a:spLocks/>
                        </wps:cNvSpPr>
                        <wps:spPr bwMode="auto">
                          <a:xfrm>
                            <a:off x="7461" y="3231"/>
                            <a:ext cx="1401" cy="552"/>
                          </a:xfrm>
                          <a:custGeom>
                            <a:avLst/>
                            <a:gdLst>
                              <a:gd name="T0" fmla="+- 0 7559 7461"/>
                              <a:gd name="T1" fmla="*/ T0 w 1401"/>
                              <a:gd name="T2" fmla="+- 0 3231 3231"/>
                              <a:gd name="T3" fmla="*/ 3231 h 552"/>
                              <a:gd name="T4" fmla="+- 0 7501 7461"/>
                              <a:gd name="T5" fmla="*/ T4 w 1401"/>
                              <a:gd name="T6" fmla="+- 0 3251 3231"/>
                              <a:gd name="T7" fmla="*/ 3251 h 552"/>
                              <a:gd name="T8" fmla="+- 0 7466 7461"/>
                              <a:gd name="T9" fmla="*/ T8 w 1401"/>
                              <a:gd name="T10" fmla="+- 0 3301 3231"/>
                              <a:gd name="T11" fmla="*/ 3301 h 552"/>
                              <a:gd name="T12" fmla="+- 0 7461 7461"/>
                              <a:gd name="T13" fmla="*/ T12 w 1401"/>
                              <a:gd name="T14" fmla="+- 0 3329 3231"/>
                              <a:gd name="T15" fmla="*/ 3329 h 552"/>
                              <a:gd name="T16" fmla="+- 0 7462 7461"/>
                              <a:gd name="T17" fmla="*/ T16 w 1401"/>
                              <a:gd name="T18" fmla="+- 0 3695 3231"/>
                              <a:gd name="T19" fmla="*/ 3695 h 552"/>
                              <a:gd name="T20" fmla="+- 0 7466 7461"/>
                              <a:gd name="T21" fmla="*/ T20 w 1401"/>
                              <a:gd name="T22" fmla="+- 0 3715 3231"/>
                              <a:gd name="T23" fmla="*/ 3715 h 552"/>
                              <a:gd name="T24" fmla="+- 0 7476 7461"/>
                              <a:gd name="T25" fmla="*/ T24 w 1401"/>
                              <a:gd name="T26" fmla="+- 0 3737 3231"/>
                              <a:gd name="T27" fmla="*/ 3737 h 552"/>
                              <a:gd name="T28" fmla="+- 0 7488 7461"/>
                              <a:gd name="T29" fmla="*/ T28 w 1401"/>
                              <a:gd name="T30" fmla="+- 0 3752 3231"/>
                              <a:gd name="T31" fmla="*/ 3752 h 552"/>
                              <a:gd name="T32" fmla="+- 0 7514 7461"/>
                              <a:gd name="T33" fmla="*/ T32 w 1401"/>
                              <a:gd name="T34" fmla="+- 0 3771 3231"/>
                              <a:gd name="T35" fmla="*/ 3771 h 552"/>
                              <a:gd name="T36" fmla="+- 0 7536 7461"/>
                              <a:gd name="T37" fmla="*/ T36 w 1401"/>
                              <a:gd name="T38" fmla="+- 0 3781 3231"/>
                              <a:gd name="T39" fmla="*/ 3781 h 552"/>
                              <a:gd name="T40" fmla="+- 0 7559 7461"/>
                              <a:gd name="T41" fmla="*/ T40 w 1401"/>
                              <a:gd name="T42" fmla="+- 0 3783 3231"/>
                              <a:gd name="T43" fmla="*/ 3783 h 552"/>
                              <a:gd name="T44" fmla="+- 0 8783 7461"/>
                              <a:gd name="T45" fmla="*/ T44 w 1401"/>
                              <a:gd name="T46" fmla="+- 0 3781 3231"/>
                              <a:gd name="T47" fmla="*/ 3781 h 552"/>
                              <a:gd name="T48" fmla="+- 0 8820 7461"/>
                              <a:gd name="T49" fmla="*/ T48 w 1401"/>
                              <a:gd name="T50" fmla="+- 0 3764 3231"/>
                              <a:gd name="T51" fmla="*/ 3764 h 552"/>
                              <a:gd name="T52" fmla="+- 0 7534 7461"/>
                              <a:gd name="T53" fmla="*/ T52 w 1401"/>
                              <a:gd name="T54" fmla="+- 0 3759 3231"/>
                              <a:gd name="T55" fmla="*/ 3759 h 552"/>
                              <a:gd name="T56" fmla="+- 0 7496 7461"/>
                              <a:gd name="T57" fmla="*/ T56 w 1401"/>
                              <a:gd name="T58" fmla="+- 0 3731 3231"/>
                              <a:gd name="T59" fmla="*/ 3731 h 552"/>
                              <a:gd name="T60" fmla="+- 0 7483 7461"/>
                              <a:gd name="T61" fmla="*/ T60 w 1401"/>
                              <a:gd name="T62" fmla="+- 0 3700 3231"/>
                              <a:gd name="T63" fmla="*/ 3700 h 552"/>
                              <a:gd name="T64" fmla="+- 0 7481 7461"/>
                              <a:gd name="T65" fmla="*/ T64 w 1401"/>
                              <a:gd name="T66" fmla="+- 0 3321 3231"/>
                              <a:gd name="T67" fmla="*/ 3321 h 552"/>
                              <a:gd name="T68" fmla="+- 0 7485 7461"/>
                              <a:gd name="T69" fmla="*/ T68 w 1401"/>
                              <a:gd name="T70" fmla="+- 0 3305 3231"/>
                              <a:gd name="T71" fmla="*/ 3305 h 552"/>
                              <a:gd name="T72" fmla="+- 0 7493 7461"/>
                              <a:gd name="T73" fmla="*/ T72 w 1401"/>
                              <a:gd name="T74" fmla="+- 0 3289 3231"/>
                              <a:gd name="T75" fmla="*/ 3289 h 552"/>
                              <a:gd name="T76" fmla="+- 0 7502 7461"/>
                              <a:gd name="T77" fmla="*/ T76 w 1401"/>
                              <a:gd name="T78" fmla="+- 0 3276 3231"/>
                              <a:gd name="T79" fmla="*/ 3276 h 552"/>
                              <a:gd name="T80" fmla="+- 0 7522 7461"/>
                              <a:gd name="T81" fmla="*/ T80 w 1401"/>
                              <a:gd name="T82" fmla="+- 0 3261 3231"/>
                              <a:gd name="T83" fmla="*/ 3261 h 552"/>
                              <a:gd name="T84" fmla="+- 0 7541 7461"/>
                              <a:gd name="T85" fmla="*/ T84 w 1401"/>
                              <a:gd name="T86" fmla="+- 0 3254 3231"/>
                              <a:gd name="T87" fmla="*/ 3254 h 552"/>
                              <a:gd name="T88" fmla="+- 0 7561 7461"/>
                              <a:gd name="T89" fmla="*/ T88 w 1401"/>
                              <a:gd name="T90" fmla="+- 0 3251 3231"/>
                              <a:gd name="T91" fmla="*/ 3251 h 552"/>
                              <a:gd name="T92" fmla="+- 0 8802 7461"/>
                              <a:gd name="T93" fmla="*/ T92 w 1401"/>
                              <a:gd name="T94" fmla="+- 0 3240 3231"/>
                              <a:gd name="T95" fmla="*/ 3240 h 552"/>
                              <a:gd name="T96" fmla="+- 0 8763 7461"/>
                              <a:gd name="T97" fmla="*/ T96 w 1401"/>
                              <a:gd name="T98" fmla="+- 0 3231 3231"/>
                              <a:gd name="T99" fmla="*/ 3231 h 552"/>
                              <a:gd name="T100" fmla="+- 0 8771 7461"/>
                              <a:gd name="T101" fmla="*/ T100 w 1401"/>
                              <a:gd name="T102" fmla="+- 0 3251 3231"/>
                              <a:gd name="T103" fmla="*/ 3251 h 552"/>
                              <a:gd name="T104" fmla="+- 0 8802 7461"/>
                              <a:gd name="T105" fmla="*/ T104 w 1401"/>
                              <a:gd name="T106" fmla="+- 0 3262 3231"/>
                              <a:gd name="T107" fmla="*/ 3262 h 552"/>
                              <a:gd name="T108" fmla="+- 0 8834 7461"/>
                              <a:gd name="T109" fmla="*/ T108 w 1401"/>
                              <a:gd name="T110" fmla="+- 0 3298 3231"/>
                              <a:gd name="T111" fmla="*/ 3298 h 552"/>
                              <a:gd name="T112" fmla="+- 0 8841 7461"/>
                              <a:gd name="T113" fmla="*/ T112 w 1401"/>
                              <a:gd name="T114" fmla="+- 0 3694 3231"/>
                              <a:gd name="T115" fmla="*/ 3694 h 552"/>
                              <a:gd name="T116" fmla="+- 0 8830 7461"/>
                              <a:gd name="T117" fmla="*/ T116 w 1401"/>
                              <a:gd name="T118" fmla="+- 0 3725 3231"/>
                              <a:gd name="T119" fmla="*/ 3725 h 552"/>
                              <a:gd name="T120" fmla="+- 0 8795 7461"/>
                              <a:gd name="T121" fmla="*/ T120 w 1401"/>
                              <a:gd name="T122" fmla="+- 0 3757 3231"/>
                              <a:gd name="T123" fmla="*/ 3757 h 552"/>
                              <a:gd name="T124" fmla="+- 0 8762 7461"/>
                              <a:gd name="T125" fmla="*/ T124 w 1401"/>
                              <a:gd name="T126" fmla="+- 0 3764 3231"/>
                              <a:gd name="T127" fmla="*/ 3764 h 552"/>
                              <a:gd name="T128" fmla="+- 0 8836 7461"/>
                              <a:gd name="T129" fmla="*/ T128 w 1401"/>
                              <a:gd name="T130" fmla="+- 0 3750 3231"/>
                              <a:gd name="T131" fmla="*/ 3750 h 552"/>
                              <a:gd name="T132" fmla="+- 0 8860 7461"/>
                              <a:gd name="T133" fmla="*/ T132 w 1401"/>
                              <a:gd name="T134" fmla="+- 0 3694 3231"/>
                              <a:gd name="T135" fmla="*/ 3694 h 552"/>
                              <a:gd name="T136" fmla="+- 0 8861 7461"/>
                              <a:gd name="T137" fmla="*/ T136 w 1401"/>
                              <a:gd name="T138" fmla="+- 0 3329 3231"/>
                              <a:gd name="T139" fmla="*/ 3329 h 552"/>
                              <a:gd name="T140" fmla="+- 0 8859 7461"/>
                              <a:gd name="T141" fmla="*/ T140 w 1401"/>
                              <a:gd name="T142" fmla="+- 0 3309 3231"/>
                              <a:gd name="T143" fmla="*/ 3309 h 552"/>
                              <a:gd name="T144" fmla="+- 0 8828 7461"/>
                              <a:gd name="T145" fmla="*/ T144 w 1401"/>
                              <a:gd name="T146" fmla="+- 0 3256 3231"/>
                              <a:gd name="T147" fmla="*/ 3256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401" h="552">
                                <a:moveTo>
                                  <a:pt x="1302" y="0"/>
                                </a:moveTo>
                                <a:lnTo>
                                  <a:pt x="98" y="0"/>
                                </a:lnTo>
                                <a:lnTo>
                                  <a:pt x="67" y="5"/>
                                </a:lnTo>
                                <a:lnTo>
                                  <a:pt x="40" y="20"/>
                                </a:lnTo>
                                <a:lnTo>
                                  <a:pt x="19" y="41"/>
                                </a:lnTo>
                                <a:lnTo>
                                  <a:pt x="5" y="70"/>
                                </a:lnTo>
                                <a:lnTo>
                                  <a:pt x="2" y="79"/>
                                </a:lnTo>
                                <a:lnTo>
                                  <a:pt x="0" y="98"/>
                                </a:lnTo>
                                <a:lnTo>
                                  <a:pt x="0" y="454"/>
                                </a:lnTo>
                                <a:lnTo>
                                  <a:pt x="1" y="464"/>
                                </a:lnTo>
                                <a:lnTo>
                                  <a:pt x="2" y="474"/>
                                </a:lnTo>
                                <a:lnTo>
                                  <a:pt x="5" y="484"/>
                                </a:lnTo>
                                <a:lnTo>
                                  <a:pt x="8" y="492"/>
                                </a:lnTo>
                                <a:lnTo>
                                  <a:pt x="15" y="506"/>
                                </a:lnTo>
                                <a:lnTo>
                                  <a:pt x="21" y="514"/>
                                </a:lnTo>
                                <a:lnTo>
                                  <a:pt x="27" y="521"/>
                                </a:lnTo>
                                <a:lnTo>
                                  <a:pt x="36" y="530"/>
                                </a:lnTo>
                                <a:lnTo>
                                  <a:pt x="53" y="540"/>
                                </a:lnTo>
                                <a:lnTo>
                                  <a:pt x="64" y="546"/>
                                </a:lnTo>
                                <a:lnTo>
                                  <a:pt x="75" y="550"/>
                                </a:lnTo>
                                <a:lnTo>
                                  <a:pt x="86" y="552"/>
                                </a:lnTo>
                                <a:lnTo>
                                  <a:pt x="98" y="552"/>
                                </a:lnTo>
                                <a:lnTo>
                                  <a:pt x="1312" y="552"/>
                                </a:lnTo>
                                <a:lnTo>
                                  <a:pt x="1322" y="550"/>
                                </a:lnTo>
                                <a:lnTo>
                                  <a:pt x="1351" y="539"/>
                                </a:lnTo>
                                <a:lnTo>
                                  <a:pt x="1359" y="533"/>
                                </a:lnTo>
                                <a:lnTo>
                                  <a:pt x="98" y="533"/>
                                </a:lnTo>
                                <a:lnTo>
                                  <a:pt x="73" y="528"/>
                                </a:lnTo>
                                <a:lnTo>
                                  <a:pt x="52" y="517"/>
                                </a:lnTo>
                                <a:lnTo>
                                  <a:pt x="35" y="500"/>
                                </a:lnTo>
                                <a:lnTo>
                                  <a:pt x="24" y="476"/>
                                </a:lnTo>
                                <a:lnTo>
                                  <a:pt x="22" y="469"/>
                                </a:lnTo>
                                <a:lnTo>
                                  <a:pt x="21" y="462"/>
                                </a:lnTo>
                                <a:lnTo>
                                  <a:pt x="20" y="90"/>
                                </a:lnTo>
                                <a:lnTo>
                                  <a:pt x="22" y="83"/>
                                </a:lnTo>
                                <a:lnTo>
                                  <a:pt x="24" y="74"/>
                                </a:lnTo>
                                <a:lnTo>
                                  <a:pt x="26" y="68"/>
                                </a:lnTo>
                                <a:lnTo>
                                  <a:pt x="32" y="58"/>
                                </a:lnTo>
                                <a:lnTo>
                                  <a:pt x="36" y="51"/>
                                </a:lnTo>
                                <a:lnTo>
                                  <a:pt x="41" y="45"/>
                                </a:lnTo>
                                <a:lnTo>
                                  <a:pt x="49" y="37"/>
                                </a:lnTo>
                                <a:lnTo>
                                  <a:pt x="61" y="30"/>
                                </a:lnTo>
                                <a:lnTo>
                                  <a:pt x="70" y="26"/>
                                </a:lnTo>
                                <a:lnTo>
                                  <a:pt x="80" y="23"/>
                                </a:lnTo>
                                <a:lnTo>
                                  <a:pt x="90" y="21"/>
                                </a:lnTo>
                                <a:lnTo>
                                  <a:pt x="100" y="20"/>
                                </a:lnTo>
                                <a:lnTo>
                                  <a:pt x="1360" y="20"/>
                                </a:lnTo>
                                <a:lnTo>
                                  <a:pt x="1341" y="9"/>
                                </a:lnTo>
                                <a:lnTo>
                                  <a:pt x="1312" y="1"/>
                                </a:lnTo>
                                <a:lnTo>
                                  <a:pt x="1302" y="0"/>
                                </a:lnTo>
                                <a:close/>
                                <a:moveTo>
                                  <a:pt x="1360" y="20"/>
                                </a:moveTo>
                                <a:lnTo>
                                  <a:pt x="1310" y="20"/>
                                </a:lnTo>
                                <a:lnTo>
                                  <a:pt x="1318" y="22"/>
                                </a:lnTo>
                                <a:lnTo>
                                  <a:pt x="1341" y="31"/>
                                </a:lnTo>
                                <a:lnTo>
                                  <a:pt x="1360" y="46"/>
                                </a:lnTo>
                                <a:lnTo>
                                  <a:pt x="1373" y="67"/>
                                </a:lnTo>
                                <a:lnTo>
                                  <a:pt x="1380" y="90"/>
                                </a:lnTo>
                                <a:lnTo>
                                  <a:pt x="1380" y="463"/>
                                </a:lnTo>
                                <a:lnTo>
                                  <a:pt x="1379" y="470"/>
                                </a:lnTo>
                                <a:lnTo>
                                  <a:pt x="1369" y="494"/>
                                </a:lnTo>
                                <a:lnTo>
                                  <a:pt x="1354" y="513"/>
                                </a:lnTo>
                                <a:lnTo>
                                  <a:pt x="1334" y="526"/>
                                </a:lnTo>
                                <a:lnTo>
                                  <a:pt x="1309" y="532"/>
                                </a:lnTo>
                                <a:lnTo>
                                  <a:pt x="1301" y="533"/>
                                </a:lnTo>
                                <a:lnTo>
                                  <a:pt x="1359" y="533"/>
                                </a:lnTo>
                                <a:lnTo>
                                  <a:pt x="1375" y="519"/>
                                </a:lnTo>
                                <a:lnTo>
                                  <a:pt x="1392" y="493"/>
                                </a:lnTo>
                                <a:lnTo>
                                  <a:pt x="1399" y="463"/>
                                </a:lnTo>
                                <a:lnTo>
                                  <a:pt x="1400" y="454"/>
                                </a:lnTo>
                                <a:lnTo>
                                  <a:pt x="1400" y="98"/>
                                </a:lnTo>
                                <a:lnTo>
                                  <a:pt x="1399" y="89"/>
                                </a:lnTo>
                                <a:lnTo>
                                  <a:pt x="1398" y="78"/>
                                </a:lnTo>
                                <a:lnTo>
                                  <a:pt x="1387" y="49"/>
                                </a:lnTo>
                                <a:lnTo>
                                  <a:pt x="1367" y="25"/>
                                </a:lnTo>
                                <a:lnTo>
                                  <a:pt x="136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7480" y="3380"/>
                            <a:ext cx="1352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18"/>
                                </w:rPr>
                                <w:t>Benchmark: 75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8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7622" y="2684"/>
                            <a:ext cx="1048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1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18"/>
                                </w:rPr>
                                <w:t>Overall</w:t>
                              </w:r>
                            </w:p>
                            <w:p w:rsidR="008A5AE7" w:rsidRDefault="008A5AE7" w:rsidP="008A5AE7">
                              <w:pPr>
                                <w:spacing w:line="215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pacing w:val="-1"/>
                                  <w:sz w:val="18"/>
                                </w:rPr>
                                <w:t>satisfaction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9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5701" y="2792"/>
                            <a:ext cx="1229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18"/>
                                </w:rPr>
                                <w:t>Participation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0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7865" y="1600"/>
                            <a:ext cx="794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360" w:lineRule="exac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36"/>
                                </w:rPr>
                                <w:t>86%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1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5956" y="1620"/>
                            <a:ext cx="811" cy="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360" w:lineRule="exac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36"/>
                                </w:rPr>
                                <w:t>79%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2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2517" y="235"/>
                            <a:ext cx="4587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312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Employee Engagement Survey 2022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54" o:spid="_x0000_s1132" style="width:479pt;height:269pt;mso-position-horizontal-relative:char;mso-position-vertical-relative:line" coordorigin="10,10" coordsize="9580,5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">
                <v:shape id="Picture 13" o:spid="_x0000_s1133" type="#_x0000_t75" style="position:absolute;left:1011;top:1115;width:3643;height:3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">
                  <v:imagedata r:id="rId118" o:title=""/>
                </v:shape>
                <v:shape id="Freeform 14" o:spid="_x0000_s1134" style="position:absolute;left:5640;top:1140;width:1320;height:1260;visibility:visible;mso-wrap-style:square;v-text-anchor:top" coordsize="1320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" path="m660,l583,4,509,16,437,36,370,64,306,98r-59,40l193,185r-48,51l103,292,67,353,38,418,17,486,4,556,,630r4,73l17,774r21,68l67,907r36,60l145,1024r48,51l247,1121r59,41l370,1196r67,27l509,1243r74,12l660,1260r77,-5l811,1243r71,-20l950,1196r64,-34l1073,1121r53,-46l1175,1024r42,-57l1253,907r28,-65l1302,774r13,-71l1320,630r-5,-74l1302,486r-21,-68l1253,353r-36,-61l1175,236r-49,-51l1073,138,1014,98,950,64,882,36,811,16,737,4,660,xe" fillcolor="#98ff65" stroked="f">
                  <v:path arrowok="t" o:connecttype="custom" o:connectlocs="660,1141;583,1145;509,1157;437,1177;370,1205;306,1239;247,1279;193,1326;145,1377;103,1433;67,1494;38,1559;17,1627;4,1697;0,1771;4,1844;17,1915;38,1983;67,2048;103,2108;145,2165;193,2216;247,2262;306,2303;370,2337;437,2364;509,2384;583,2396;660,2401;737,2396;811,2384;882,2364;950,2337;1014,2303;1073,2262;1126,2216;1175,2165;1217,2108;1253,2048;1281,1983;1302,1915;1315,1844;1320,1771;1315,1697;1302,1627;1281,1559;1253,1494;1217,1433;1175,1377;1126,1326;1073,1279;1014,1239;950,1205;882,1177;811,1157;737,1145;660,1141" o:connectangles="0,0,0,0,0,0,0,0,0,0,0,0,0,0,0,0,0,0,0,0,0,0,0,0,0,0,0,0,0,0,0,0,0,0,0,0,0,0,0,0,0,0,0,0,0,0,0,0,0,0,0,0,0,0,0,0,0"/>
                </v:shape>
                <v:shape id="AutoShape 15" o:spid="_x0000_s1135" style="position:absolute;left:5631;top:1131;width:1341;height:1280;visibility:visible;mso-wrap-style:square;v-text-anchor:top" coordsize="1341,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" path="m670,l636,1,561,8,488,24,417,47,349,79r-64,38l226,162r-54,51l124,269,83,331,50,397,24,468,8,542,4,575,1,607,,641r1,32l4,706r4,32l14,769r20,71l61,908r35,62l137,1028r47,53l237,1128r57,42l356,1205r65,29l489,1256r70,16l631,1279r73,l739,1277r34,-4l837,1260r-167,l595,1256r-72,-12l453,1225r-67,-27l322,1164r-59,-40l209,1077r-49,-52l118,967,82,904,54,837,34,764,28,734,21,673r,-66l24,575r4,-29l45,470,71,399r35,-66l148,271r49,-56l252,166r60,-43l378,86,447,58,519,37,594,24r77,-4l835,20,780,9,704,1,670,xm835,20r-131,l737,23r73,11l881,53r67,27l1012,113r60,39l1126,198r49,51l1218,306r36,61l1283,433r21,70l1316,577r3,31l1320,641r-1,31l1316,703r-12,74l1283,847r-28,66l1218,974r-43,57l1126,1082r-55,46l1012,1168r-64,33l880,1227r-70,19l737,1258r-67,2l837,1260r11,-2l919,1235r68,-31l1051,1167r59,-44l1164,1073r47,-55l1252,958r34,-66l1312,823r18,-73l1339,673r1,-33l1339,607r-2,-32l1332,542r-17,-74l1290,397r-33,-67l1216,269r-48,-57l1115,162r-59,-45l992,79,925,48,854,24,835,20xe" fillcolor="#326500" stroked="f">
                  <v:path arrowok="t" o:connecttype="custom" o:connectlocs="561,1139;349,1210;172,1344;50,1528;4,1706;1,1804;14,1900;96,2101;237,2259;421,2365;631,2410;773,2404;595,2387;386,2329;209,2208;82,2035;28,1865;24,1706;71,1530;197,1346;378,1217;594,1155;780,1140;835,1151;810,1165;1012,1244;1175,1380;1283,1564;1319,1739;1316,1834;1255,2044;1126,2213;948,2332;737,2389;848,2389;1051,2298;1211,2149;1312,1954;1340,1771;1332,1673;1257,1461;1115,1293;925,1179" o:connectangles="0,0,0,0,0,0,0,0,0,0,0,0,0,0,0,0,0,0,0,0,0,0,0,0,0,0,0,0,0,0,0,0,0,0,0,0,0,0,0,0,0,0,0"/>
                </v:shape>
                <v:shape id="Freeform 16" o:spid="_x0000_s1136" style="position:absolute;left:7500;top:1140;width:1320;height:1260;visibility:visible;mso-wrap-style:square;v-text-anchor:top" coordsize="1320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" path="m660,l583,4,509,16,437,36,370,64,306,98r-59,40l193,185r-48,51l103,292,67,353,38,418,17,486,4,556,,630r4,73l17,774r21,68l67,907r36,60l145,1024r48,51l247,1121r59,41l370,1196r67,27l509,1243r74,12l660,1260r77,-5l811,1243r71,-20l950,1196r64,-34l1073,1121r53,-46l1175,1024r42,-57l1253,907r28,-65l1302,774r13,-71l1320,630r-5,-74l1302,486r-21,-68l1253,353r-36,-61l1175,236r-49,-51l1073,138,1014,98,950,64,882,36,811,16,737,4,660,xe" fillcolor="#98ff65" stroked="f">
                  <v:path arrowok="t" o:connecttype="custom" o:connectlocs="660,1141;583,1145;509,1157;437,1177;370,1205;306,1239;247,1279;193,1326;145,1377;103,1433;67,1494;38,1559;17,1627;4,1697;0,1771;4,1844;17,1915;38,1983;67,2048;103,2108;145,2165;193,2216;247,2262;306,2303;370,2337;437,2364;509,2384;583,2396;660,2401;737,2396;811,2384;882,2364;950,2337;1014,2303;1073,2262;1126,2216;1175,2165;1217,2108;1253,2048;1281,1983;1302,1915;1315,1844;1320,1771;1315,1697;1302,1627;1281,1559;1253,1494;1217,1433;1175,1377;1126,1326;1073,1279;1014,1239;950,1205;882,1177;811,1157;737,1145;660,1141" o:connectangles="0,0,0,0,0,0,0,0,0,0,0,0,0,0,0,0,0,0,0,0,0,0,0,0,0,0,0,0,0,0,0,0,0,0,0,0,0,0,0,0,0,0,0,0,0,0,0,0,0,0,0,0,0,0,0,0,0"/>
                </v:shape>
                <v:shape id="AutoShape 17" o:spid="_x0000_s1137" style="position:absolute;left:7491;top:1131;width:1341;height:1280;visibility:visible;mso-wrap-style:square;v-text-anchor:top" coordsize="1341,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" path="m670,l636,1,561,8,488,24,417,47,349,79r-64,38l226,162r-54,51l124,269,83,331,50,397,24,468,8,542,4,575,1,607,,641r1,32l4,706r4,32l14,769r20,71l61,908r35,62l137,1028r47,53l237,1128r57,42l356,1205r65,29l489,1256r70,16l631,1279r73,l739,1277r34,-4l837,1260r-167,l595,1256r-72,-12l453,1225r-67,-27l322,1164r-59,-40l209,1077r-49,-52l118,967,82,904,54,837,34,764,28,734,21,673r,-66l24,575r4,-29l45,470,71,399r35,-66l148,271r49,-56l252,166r60,-43l378,86,447,58,519,37,594,24r77,-4l835,20,780,9,704,1,670,xm835,20r-131,l737,23r73,11l881,53r67,27l1012,113r60,39l1126,198r49,51l1218,306r36,61l1283,433r21,70l1316,577r3,31l1320,641r-1,31l1316,703r-12,74l1283,847r-28,66l1218,974r-43,57l1126,1082r-55,46l1012,1168r-64,33l880,1227r-70,19l737,1258r-67,2l837,1260r11,-2l919,1235r68,-31l1051,1167r59,-44l1164,1073r47,-55l1252,958r34,-66l1312,823r18,-73l1339,673r1,-33l1339,607r-2,-32l1332,542r-17,-74l1290,397r-33,-67l1216,269r-48,-57l1115,162r-59,-45l992,79,925,48,854,24,835,20xe" fillcolor="#326500" stroked="f">
                  <v:path arrowok="t" o:connecttype="custom" o:connectlocs="561,1139;349,1210;172,1344;50,1528;4,1706;1,1804;14,1900;96,2101;237,2259;421,2365;631,2410;773,2404;595,2387;386,2329;209,2208;82,2035;28,1865;24,1706;71,1530;197,1346;378,1217;594,1155;780,1140;835,1151;810,1165;1012,1244;1175,1380;1283,1564;1319,1739;1316,1834;1255,2044;1126,2213;948,2332;737,2389;848,2389;1051,2298;1211,2149;1312,1954;1340,1771;1332,1673;1257,1461;1115,1293;925,1179" o:connectangles="0,0,0,0,0,0,0,0,0,0,0,0,0,0,0,0,0,0,0,0,0,0,0,0,0,0,0,0,0,0,0,0,0,0,0,0,0,0,0,0,0,0,0"/>
                </v:shape>
                <v:shape id="Freeform 18" o:spid="_x0000_s1138" style="position:absolute;left:5610;top:2610;width:1380;height:533;visibility:visible;mso-wrap-style:square;v-text-anchor:top" coordsize="1380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" path="m1292,l88,,54,7,26,26,7,54,,88,,444r7,34l26,506r28,19l88,532r1204,l1326,525r28,-19l1373,478r7,-34l1380,88r-7,-34l1354,26,1326,7,1292,xe" fillcolor="#98ff65" stroked="f">
                  <v:path arrowok="t" o:connecttype="custom" o:connectlocs="1292,2611;88,2611;54,2618;26,2637;7,2665;0,2699;0,3055;7,3089;26,3117;54,3136;88,3143;1292,3143;1326,3136;1354,3117;1373,3089;1380,3055;1380,2699;1373,2665;1354,2637;1326,2618;1292,2611" o:connectangles="0,0,0,0,0,0,0,0,0,0,0,0,0,0,0,0,0,0,0,0,0"/>
                </v:shape>
                <v:shape id="AutoShape 19" o:spid="_x0000_s1139" style="position:absolute;left:5601;top:2601;width:1401;height:552;visibility:visible;mso-wrap-style:square;v-text-anchor:top" coordsize="1401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" path="m1302,l98,,67,5,40,20,19,41,5,70,2,79,,98,,454r1,10l2,474r3,10l8,492r7,14l21,514r6,7l36,530r17,10l64,546r11,4l86,552r12,l1312,552r10,-2l1351,539r8,-6l98,533,73,528,52,517,35,500,24,476r-2,-7l21,462,20,90r2,-7l24,74r2,-6l32,58r4,-7l41,45r8,-8l61,30r9,-4l80,23,90,21r10,-1l1360,20,1341,9,1312,1,1302,xm1360,20r-50,l1318,22r23,9l1360,46r13,21l1380,90r,373l1379,470r-10,24l1354,513r-20,13l1309,532r-8,1l1359,533r16,-14l1392,493r7,-30l1400,454r,-356l1399,89r-1,-11l1387,49,1367,25r-7,-5xe" fillcolor="#326500" stroked="f">
                  <v:path arrowok="t" o:connecttype="custom" o:connectlocs="98,2601;40,2621;5,2671;0,2699;1,3065;5,3085;15,3107;27,3122;53,3141;75,3151;98,3153;1322,3151;1359,3134;73,3129;35,3101;22,3070;20,2691;24,2675;32,2659;41,2646;61,2631;80,2624;100,2621;1341,2610;1302,2601;1310,2621;1341,2632;1373,2668;1380,3064;1369,3095;1334,3127;1301,3134;1375,3120;1399,3064;1400,2699;1398,2679;1367,2626" o:connectangles="0,0,0,0,0,0,0,0,0,0,0,0,0,0,0,0,0,0,0,0,0,0,0,0,0,0,0,0,0,0,0,0,0,0,0,0,0"/>
                </v:shape>
                <v:shape id="Freeform 20" o:spid="_x0000_s1140" style="position:absolute;left:7470;top:2610;width:1380;height:533;visibility:visible;mso-wrap-style:square;v-text-anchor:top" coordsize="1380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" path="m1292,l88,,54,7,26,26,7,54,,88,,444r7,34l26,506r28,19l88,532r1204,l1326,525r28,-19l1373,478r7,-34l1380,88r-7,-34l1354,26,1326,7,1292,xe" fillcolor="#98ff65" stroked="f">
                  <v:path arrowok="t" o:connecttype="custom" o:connectlocs="1292,2611;88,2611;54,2618;26,2637;7,2665;0,2699;0,3055;7,3089;26,3117;54,3136;88,3143;1292,3143;1326,3136;1354,3117;1373,3089;1380,3055;1380,2699;1373,2665;1354,2637;1326,2618;1292,2611" o:connectangles="0,0,0,0,0,0,0,0,0,0,0,0,0,0,0,0,0,0,0,0,0"/>
                </v:shape>
                <v:shape id="AutoShape 21" o:spid="_x0000_s1141" style="position:absolute;left:7461;top:2601;width:1401;height:552;visibility:visible;mso-wrap-style:square;v-text-anchor:top" coordsize="1401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" path="m1302,l98,,67,5,40,20,19,41,5,70,2,79,,98,,454r1,10l2,474r3,10l8,492r7,14l21,514r6,7l36,530r17,10l64,546r11,4l86,552r12,l1312,552r10,-2l1351,539r8,-6l98,533,73,528,52,517,35,500,24,476r-2,-7l21,462,20,90r2,-7l24,74r2,-6l32,58r4,-7l41,45r8,-8l61,30r9,-4l80,23,90,21r10,-1l1360,20,1341,9,1312,1,1302,xm1360,20r-50,l1318,22r23,9l1360,46r13,21l1380,90r,373l1379,470r-10,24l1354,513r-20,13l1309,532r-8,1l1359,533r16,-14l1392,493r7,-30l1400,454r,-356l1399,89r-1,-11l1387,49,1367,25r-7,-5xe" fillcolor="#326500" stroked="f">
                  <v:path arrowok="t" o:connecttype="custom" o:connectlocs="98,2601;40,2621;5,2671;0,2699;1,3065;5,3085;15,3107;27,3122;53,3141;75,3151;98,3153;1322,3151;1359,3134;73,3129;35,3101;22,3070;20,2691;24,2675;32,2659;41,2646;61,2631;80,2624;100,2621;1341,2610;1302,2601;1310,2621;1341,2632;1373,2668;1380,3064;1369,3095;1334,3127;1301,3134;1375,3120;1399,3064;1400,2699;1398,2679;1367,2626" o:connectangles="0,0,0,0,0,0,0,0,0,0,0,0,0,0,0,0,0,0,0,0,0,0,0,0,0,0,0,0,0,0,0,0,0,0,0,0,0"/>
                </v:shape>
                <v:shape id="Freeform 22" o:spid="_x0000_s1142" style="position:absolute;left:7470;top:3240;width:1380;height:533;visibility:visible;mso-wrap-style:square;v-text-anchor:top" coordsize="1380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" path="m1292,l88,,54,7,26,26,7,54,,88,,444r7,34l26,506r28,19l88,532r1204,l1326,525r28,-19l1373,478r7,-34l1380,88r-7,-34l1354,26,1326,7,1292,xe" fillcolor="#98ff65" stroked="f">
                  <v:path arrowok="t" o:connecttype="custom" o:connectlocs="1292,3241;88,3241;54,3248;26,3267;7,3295;0,3329;0,3685;7,3719;26,3747;54,3766;88,3773;1292,3773;1326,3766;1354,3747;1373,3719;1380,3685;1380,3329;1373,3295;1354,3267;1326,3248;1292,3241" o:connectangles="0,0,0,0,0,0,0,0,0,0,0,0,0,0,0,0,0,0,0,0,0"/>
                </v:shape>
                <v:shape id="AutoShape 23" o:spid="_x0000_s1143" style="position:absolute;left:7461;top:3231;width:1401;height:552;visibility:visible;mso-wrap-style:square;v-text-anchor:top" coordsize="1401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" path="m1302,l98,,67,5,40,20,19,41,5,70,2,79,,98,,454r1,10l2,474r3,10l8,492r7,14l21,514r6,7l36,530r17,10l64,546r11,4l86,552r12,l1312,552r10,-2l1351,539r8,-6l98,533,73,528,52,517,35,500,24,476r-2,-7l21,462,20,90r2,-7l24,74r2,-6l32,58r4,-7l41,45r8,-8l61,30r9,-4l80,23,90,21r10,-1l1360,20,1341,9,1312,1,1302,xm1360,20r-50,l1318,22r23,9l1360,46r13,21l1380,90r,373l1379,470r-10,24l1354,513r-20,13l1309,532r-8,1l1359,533r16,-14l1392,493r7,-30l1400,454r,-356l1399,89r-1,-11l1387,49,1367,25r-7,-5xe" fillcolor="#326500" stroked="f">
                  <v:path arrowok="t" o:connecttype="custom" o:connectlocs="98,3231;40,3251;5,3301;0,3329;1,3695;5,3715;15,3737;27,3752;53,3771;75,3781;98,3783;1322,3781;1359,3764;73,3759;35,3731;22,3700;20,3321;24,3305;32,3289;41,3276;61,3261;80,3254;100,3251;1341,3240;1302,3231;1310,3251;1341,3262;1373,3298;1380,3694;1369,3725;1334,3757;1301,3764;1375,3750;1399,3694;1400,3329;1398,3309;1367,3256" o:connectangles="0,0,0,0,0,0,0,0,0,0,0,0,0,0,0,0,0,0,0,0,0,0,0,0,0,0,0,0,0,0,0,0,0,0,0,0,0"/>
                </v:shape>
                <v:rect id="Rectangle 24" o:spid="_x0000_s1144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" filled="f" strokeweight="1.02pt"/>
                <v:shape id="Text Box 25" o:spid="_x0000_s1145" type="#_x0000_t202" style="position:absolute;left:7480;top:3380;width:1352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U1H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NMJPM7EIyAXdwAAAP//AwBQSwECLQAUAAYACAAAACEA2+H2y+4AAACFAQAAEwAAAAAAAAAA&#10;AAAAAAAAAAAAW0NvbnRlbnRfVHlwZXNdLnhtbFBLAQItABQABgAIAAAAIQBa9CxbvwAAABUBAAAL&#10;AAAAAAAAAAAAAAAAAB8BAABfcmVscy8ucmVsc1BLAQItABQABgAIAAAAIQDozU1H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26500"/>
                            <w:sz w:val="18"/>
                          </w:rPr>
                          <w:t>Benchmark: 75</w:t>
                        </w:r>
                      </w:p>
                    </w:txbxContent>
                  </v:textbox>
                </v:shape>
                <v:shape id="Text Box 26" o:spid="_x0000_s1146" type="#_x0000_t202" style="position:absolute;left:7622;top:2684;width:1048;height: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tk1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tPBOPgFw9AQAA//8DAFBLAQItABQABgAIAAAAIQDb4fbL7gAAAIUBAAATAAAAAAAAAAAAAAAA&#10;AAAAAABbQ29udGVudF9UeXBlc10ueG1sUEsBAi0AFAAGAAgAAAAhAFr0LFu/AAAAFQEAAAsAAAAA&#10;AAAAAAAAAAAAHwEAAF9yZWxzLy5yZWxzUEsBAi0AFAAGAAgAAAAhAJlS2TXBAAAA3AAAAA8AAAAA&#10;AAAAAAAAAAAABwIAAGRycy9kb3ducmV2LnhtbFBLBQYAAAAAAwADALcAAAD1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1" w:lineRule="exact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26500"/>
                            <w:sz w:val="18"/>
                          </w:rPr>
                          <w:t>Overall</w:t>
                        </w:r>
                      </w:p>
                      <w:p w:rsidR="008A5AE7" w:rsidRDefault="008A5AE7" w:rsidP="008A5AE7">
                        <w:pPr>
                          <w:spacing w:line="215" w:lineRule="exact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26500"/>
                            <w:spacing w:val="-1"/>
                            <w:sz w:val="18"/>
                          </w:rPr>
                          <w:t>satisfaction</w:t>
                        </w:r>
                      </w:p>
                    </w:txbxContent>
                  </v:textbox>
                </v:shape>
                <v:shape id="Text Box 27" o:spid="_x0000_s1147" type="#_x0000_t202" style="position:absolute;left:5701;top:2792;width:1229;height: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nyu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2wOv2fiEZCrJwAAAP//AwBQSwECLQAUAAYACAAAACEA2+H2y+4AAACFAQAAEwAAAAAAAAAA&#10;AAAAAAAAAAAAW0NvbnRlbnRfVHlwZXNdLnhtbFBLAQItABQABgAIAAAAIQBa9CxbvwAAABUBAAAL&#10;AAAAAAAAAAAAAAAAAB8BAABfcmVscy8ucmVsc1BLAQItABQABgAIAAAAIQD2Hnyu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26500"/>
                            <w:sz w:val="18"/>
                          </w:rPr>
                          <w:t>Participation</w:t>
                        </w:r>
                      </w:p>
                    </w:txbxContent>
                  </v:textbox>
                </v:shape>
                <v:shape id="Text Box 28" o:spid="_x0000_s1148" type="#_x0000_t202" style="position:absolute;left:7865;top:1600;width:794;height: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Pu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b58Uw8AnLxAgAA//8DAFBLAQItABQABgAIAAAAIQDb4fbL7gAAAIUBAAATAAAAAAAAAAAAAAAA&#10;AAAAAABbQ29udGVudF9UeXBlc10ueG1sUEsBAi0AFAAGAAgAAAAhAFr0LFu/AAAAFQEAAAsAAAAA&#10;AAAAAAAAAAAAHwEAAF9yZWxzLy5yZWxzUEsBAi0AFAAGAAgAAAAhAOL9Q+7BAAAA3AAAAA8AAAAA&#10;AAAAAAAAAAAABwIAAGRycy9kb3ducmV2LnhtbFBLBQYAAAAAAwADALcAAAD1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360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326500"/>
                            <w:sz w:val="36"/>
                          </w:rPr>
                          <w:t>86%</w:t>
                        </w:r>
                      </w:p>
                    </w:txbxContent>
                  </v:textbox>
                </v:shape>
                <v:shape id="Text Box 29" o:spid="_x0000_s1149" type="#_x0000_t202" style="position:absolute;left:5956;top:1620;width:811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eZ1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L1O4e9MPAIy+wUAAP//AwBQSwECLQAUAAYACAAAACEA2+H2y+4AAACFAQAAEwAAAAAAAAAA&#10;AAAAAAAAAAAAW0NvbnRlbnRfVHlwZXNdLnhtbFBLAQItABQABgAIAAAAIQBa9CxbvwAAABUBAAAL&#10;AAAAAAAAAAAAAAAAAB8BAABfcmVscy8ucmVsc1BLAQItABQABgAIAAAAIQCNseZ1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360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326500"/>
                            <w:sz w:val="36"/>
                          </w:rPr>
                          <w:t>79%</w:t>
                        </w:r>
                      </w:p>
                    </w:txbxContent>
                  </v:textbox>
                </v:shape>
                <v:shape id="Text Box 30" o:spid="_x0000_s1150" type="#_x0000_t202" style="position:absolute;left:2517;top:235;width:4587;height: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3gC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6XsKf2fiEZCLXwAAAP//AwBQSwECLQAUAAYACAAAACEA2+H2y+4AAACFAQAAEwAAAAAAAAAA&#10;AAAAAAAAAAAAW0NvbnRlbnRfVHlwZXNdLnhtbFBLAQItABQABgAIAAAAIQBa9CxbvwAAABUBAAAL&#10;AAAAAAAAAAAAAAAAAB8BAABfcmVscy8ucmVsc1BLAQItABQABgAIAAAAIQB9Y3gC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312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Employee Engagement Survey 2022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7"/>
        <w:jc w:val="left"/>
        <w:rPr>
          <w:rFonts w:ascii="Times New Roman" w:eastAsia="Calibri" w:hAnsi="Calibri" w:cs="Calibri"/>
          <w:sz w:val="23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83840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197485</wp:posOffset>
                </wp:positionV>
                <wp:extent cx="6096000" cy="3429000"/>
                <wp:effectExtent l="8890" t="6350" r="635" b="3175"/>
                <wp:wrapTopAndBottom/>
                <wp:docPr id="251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11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52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2" y="481"/>
                            <a:ext cx="7636" cy="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1329" y="321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EC7338" id="Group 251" o:spid="_x0000_s1026" style="position:absolute;margin-left:65.95pt;margin-top:15.55pt;width:480pt;height:270pt;z-index:-251632640;mso-wrap-distance-left:0;mso-wrap-distance-right:0;mso-position-horizontal-relative:page" coordorigin="1319,311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">
                <v:shape id="Picture 161" o:spid="_x0000_s1027" type="#_x0000_t75" style="position:absolute;left:2332;top:481;width:7636;height:5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">
                  <v:imagedata r:id="rId120" o:title=""/>
                </v:shape>
                <v:rect id="Rectangle 162" o:spid="_x0000_s1028" style="position:absolute;left:1329;top:321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" filled="f" strokeweight="1.02pt"/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3"/>
          <w:szCs w:val="22"/>
        </w:rPr>
        <w:sectPr w:rsidR="008A5AE7" w:rsidRPr="008A5AE7">
          <w:headerReference w:type="default" r:id="rId121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w:lastRenderedPageBreak/>
        <w:drawing>
          <wp:anchor distT="0" distB="0" distL="0" distR="0" simplePos="0" relativeHeight="251674624" behindDoc="1" locked="0" layoutInCell="1" allowOverlap="1" wp14:anchorId="53021701" wp14:editId="123967DE">
            <wp:simplePos x="0" y="0"/>
            <wp:positionH relativeFrom="page">
              <wp:posOffset>1681733</wp:posOffset>
            </wp:positionH>
            <wp:positionV relativeFrom="page">
              <wp:posOffset>6046470</wp:posOffset>
            </wp:positionV>
            <wp:extent cx="2061720" cy="2711577"/>
            <wp:effectExtent l="0" t="0" r="0" b="0"/>
            <wp:wrapNone/>
            <wp:docPr id="7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2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1720" cy="2711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248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49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" y="883"/>
                            <a:ext cx="8537" cy="4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7"/>
                                <w:ind w:left="846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 xml:space="preserve">Benefits of the UPOV System: </w:t>
                              </w:r>
                              <w:r>
                                <w:rPr>
                                  <w:color w:val="C00000"/>
                                  <w:sz w:val="28"/>
                                </w:rPr>
                                <w:t>latest VIDEOS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48" o:spid="_x0000_s1151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">
                <v:shape id="Picture 10" o:spid="_x0000_s1152" type="#_x0000_t75" style="position:absolute;left:660;top:883;width:8537;height:4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">
                  <v:imagedata r:id="rId124" o:title=""/>
                </v:shape>
                <v:shape id="Text Box 11" o:spid="_x0000_s1153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7"/>
                          <w:ind w:left="846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 xml:space="preserve">Benefits of the UPOV System: </w:t>
                        </w:r>
                        <w:r>
                          <w:rPr>
                            <w:color w:val="C00000"/>
                            <w:sz w:val="28"/>
                          </w:rPr>
                          <w:t>latest VIDEOS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84864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245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46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2" y="1157"/>
                            <a:ext cx="3215" cy="4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6"/>
                                <w:ind w:left="845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Benefits of the UPOV System:</w:t>
                              </w:r>
                              <w:r>
                                <w:rPr>
                                  <w:color w:val="145E1A"/>
                                  <w:spacing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C00000"/>
                                  <w:sz w:val="28"/>
                                </w:rPr>
                                <w:t>publications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5" o:spid="_x0000_s1154" style="position:absolute;margin-left:65.95pt;margin-top:16.95pt;width:480pt;height:270pt;z-index:-251631616;mso-wrap-distance-left:0;mso-wrap-distance-right:0;mso-position-horizontal-relative:page;mso-position-vertical-relative:text" coordorigin="1319,339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">
                <v:shape id="Picture 164" o:spid="_x0000_s1155" type="#_x0000_t75" style="position:absolute;left:6792;top:1157;width:3215;height:4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">
                  <v:imagedata r:id="rId126" o:title=""/>
                </v:shape>
                <v:shape id="Text Box 165" o:spid="_x0000_s1156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6"/>
                          <w:ind w:left="845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Benefits of the UPOV System:</w:t>
                        </w:r>
                        <w:r>
                          <w:rPr>
                            <w:color w:val="145E1A"/>
                            <w:spacing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C00000"/>
                            <w:sz w:val="28"/>
                          </w:rPr>
                          <w:t>publications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2"/>
        </w:rPr>
        <w:sectPr w:rsidR="008A5AE7" w:rsidRPr="008A5AE7">
          <w:headerReference w:type="default" r:id="rId127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238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3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" y="471"/>
                            <a:ext cx="2777" cy="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7" y="1912"/>
                            <a:ext cx="4549" cy="1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1" name="AutoShape 5"/>
                        <wps:cNvSpPr>
                          <a:spLocks/>
                        </wps:cNvSpPr>
                        <wps:spPr bwMode="auto">
                          <a:xfrm>
                            <a:off x="3891" y="1551"/>
                            <a:ext cx="5003" cy="2226"/>
                          </a:xfrm>
                          <a:custGeom>
                            <a:avLst/>
                            <a:gdLst>
                              <a:gd name="T0" fmla="+- 0 4155 3891"/>
                              <a:gd name="T1" fmla="*/ T0 w 5003"/>
                              <a:gd name="T2" fmla="+- 0 1580 1551"/>
                              <a:gd name="T3" fmla="*/ 1580 h 2226"/>
                              <a:gd name="T4" fmla="+- 0 3916 3891"/>
                              <a:gd name="T5" fmla="*/ T4 w 5003"/>
                              <a:gd name="T6" fmla="+- 0 1826 1551"/>
                              <a:gd name="T7" fmla="*/ 1826 h 2226"/>
                              <a:gd name="T8" fmla="+- 0 8552 3891"/>
                              <a:gd name="T9" fmla="*/ T8 w 5003"/>
                              <a:gd name="T10" fmla="+- 0 3769 1551"/>
                              <a:gd name="T11" fmla="*/ 3769 h 2226"/>
                              <a:gd name="T12" fmla="+- 0 3961 3891"/>
                              <a:gd name="T13" fmla="*/ T12 w 5003"/>
                              <a:gd name="T14" fmla="+- 0 3706 1551"/>
                              <a:gd name="T15" fmla="*/ 3706 h 2226"/>
                              <a:gd name="T16" fmla="+- 0 3968 3891"/>
                              <a:gd name="T17" fmla="*/ T16 w 5003"/>
                              <a:gd name="T18" fmla="+- 0 1900 1551"/>
                              <a:gd name="T19" fmla="*/ 1900 h 2226"/>
                              <a:gd name="T20" fmla="+- 0 4004 3891"/>
                              <a:gd name="T21" fmla="*/ T20 w 5003"/>
                              <a:gd name="T22" fmla="+- 0 1802 1551"/>
                              <a:gd name="T23" fmla="*/ 1802 h 2226"/>
                              <a:gd name="T24" fmla="+- 0 4042 3891"/>
                              <a:gd name="T25" fmla="*/ T24 w 5003"/>
                              <a:gd name="T26" fmla="+- 0 1747 1551"/>
                              <a:gd name="T27" fmla="*/ 1747 h 2226"/>
                              <a:gd name="T28" fmla="+- 0 4088 3891"/>
                              <a:gd name="T29" fmla="*/ T28 w 5003"/>
                              <a:gd name="T30" fmla="+- 0 1701 1551"/>
                              <a:gd name="T31" fmla="*/ 1701 h 2226"/>
                              <a:gd name="T32" fmla="+- 0 4142 3891"/>
                              <a:gd name="T33" fmla="*/ T32 w 5003"/>
                              <a:gd name="T34" fmla="+- 0 1664 1551"/>
                              <a:gd name="T35" fmla="*/ 1664 h 2226"/>
                              <a:gd name="T36" fmla="+- 0 4240 3891"/>
                              <a:gd name="T37" fmla="*/ T36 w 5003"/>
                              <a:gd name="T38" fmla="+- 0 1628 1551"/>
                              <a:gd name="T39" fmla="*/ 1628 h 2226"/>
                              <a:gd name="T40" fmla="+- 0 8823 3891"/>
                              <a:gd name="T41" fmla="*/ T40 w 5003"/>
                              <a:gd name="T42" fmla="+- 0 1621 1551"/>
                              <a:gd name="T43" fmla="*/ 1621 h 2226"/>
                              <a:gd name="T44" fmla="+- 0 3926 3891"/>
                              <a:gd name="T45" fmla="*/ T44 w 5003"/>
                              <a:gd name="T46" fmla="+- 0 3706 1551"/>
                              <a:gd name="T47" fmla="*/ 3706 h 2226"/>
                              <a:gd name="T48" fmla="+- 0 8513 3891"/>
                              <a:gd name="T49" fmla="*/ T48 w 5003"/>
                              <a:gd name="T50" fmla="+- 0 3705 1551"/>
                              <a:gd name="T51" fmla="*/ 3705 h 2226"/>
                              <a:gd name="T52" fmla="+- 0 8687 3891"/>
                              <a:gd name="T53" fmla="*/ T52 w 5003"/>
                              <a:gd name="T54" fmla="+- 0 3719 1551"/>
                              <a:gd name="T55" fmla="*/ 3719 h 2226"/>
                              <a:gd name="T56" fmla="+- 0 8545 3891"/>
                              <a:gd name="T57" fmla="*/ T56 w 5003"/>
                              <a:gd name="T58" fmla="+- 0 3700 1551"/>
                              <a:gd name="T59" fmla="*/ 3700 h 2226"/>
                              <a:gd name="T60" fmla="+- 0 8744 3891"/>
                              <a:gd name="T61" fmla="*/ T60 w 5003"/>
                              <a:gd name="T62" fmla="+- 0 3679 1551"/>
                              <a:gd name="T63" fmla="*/ 3679 h 2226"/>
                              <a:gd name="T64" fmla="+- 0 8759 3891"/>
                              <a:gd name="T65" fmla="*/ T64 w 5003"/>
                              <a:gd name="T66" fmla="+- 0 3664 1551"/>
                              <a:gd name="T67" fmla="*/ 3664 h 2226"/>
                              <a:gd name="T68" fmla="+- 0 8613 3891"/>
                              <a:gd name="T69" fmla="*/ T68 w 5003"/>
                              <a:gd name="T70" fmla="+- 0 3679 1551"/>
                              <a:gd name="T71" fmla="*/ 3679 h 2226"/>
                              <a:gd name="T72" fmla="+- 0 8640 3891"/>
                              <a:gd name="T73" fmla="*/ T72 w 5003"/>
                              <a:gd name="T74" fmla="+- 0 3665 1551"/>
                              <a:gd name="T75" fmla="*/ 3665 h 2226"/>
                              <a:gd name="T76" fmla="+- 0 8641 3891"/>
                              <a:gd name="T77" fmla="*/ T76 w 5003"/>
                              <a:gd name="T78" fmla="+- 0 3665 1551"/>
                              <a:gd name="T79" fmla="*/ 3665 h 2226"/>
                              <a:gd name="T80" fmla="+- 0 8759 3891"/>
                              <a:gd name="T81" fmla="*/ T80 w 5003"/>
                              <a:gd name="T82" fmla="+- 0 3664 1551"/>
                              <a:gd name="T83" fmla="*/ 3664 h 2226"/>
                              <a:gd name="T84" fmla="+- 0 8669 3891"/>
                              <a:gd name="T85" fmla="*/ T84 w 5003"/>
                              <a:gd name="T86" fmla="+- 0 3649 1551"/>
                              <a:gd name="T87" fmla="*/ 3649 h 2226"/>
                              <a:gd name="T88" fmla="+- 0 8813 3891"/>
                              <a:gd name="T89" fmla="*/ T88 w 5003"/>
                              <a:gd name="T90" fmla="+- 0 3603 1551"/>
                              <a:gd name="T91" fmla="*/ 3603 h 2226"/>
                              <a:gd name="T92" fmla="+- 0 8795 3891"/>
                              <a:gd name="T93" fmla="*/ T92 w 5003"/>
                              <a:gd name="T94" fmla="+- 0 3628 1551"/>
                              <a:gd name="T95" fmla="*/ 3628 h 2226"/>
                              <a:gd name="T96" fmla="+- 0 8721 3891"/>
                              <a:gd name="T97" fmla="*/ T96 w 5003"/>
                              <a:gd name="T98" fmla="+- 0 3604 1551"/>
                              <a:gd name="T99" fmla="*/ 3604 h 2226"/>
                              <a:gd name="T100" fmla="+- 0 8830 3891"/>
                              <a:gd name="T101" fmla="*/ T100 w 5003"/>
                              <a:gd name="T102" fmla="+- 0 3579 1551"/>
                              <a:gd name="T103" fmla="*/ 3579 h 2226"/>
                              <a:gd name="T104" fmla="+- 0 8830 3891"/>
                              <a:gd name="T105" fmla="*/ T104 w 5003"/>
                              <a:gd name="T106" fmla="+- 0 3579 1551"/>
                              <a:gd name="T107" fmla="*/ 3579 h 2226"/>
                              <a:gd name="T108" fmla="+- 0 8836 3891"/>
                              <a:gd name="T109" fmla="*/ T108 w 5003"/>
                              <a:gd name="T110" fmla="+- 0 3570 1551"/>
                              <a:gd name="T111" fmla="*/ 3570 h 2226"/>
                              <a:gd name="T112" fmla="+- 0 8764 3891"/>
                              <a:gd name="T113" fmla="*/ T112 w 5003"/>
                              <a:gd name="T114" fmla="+- 0 3553 1551"/>
                              <a:gd name="T115" fmla="*/ 3553 h 2226"/>
                              <a:gd name="T116" fmla="+- 0 8763 3891"/>
                              <a:gd name="T117" fmla="*/ T116 w 5003"/>
                              <a:gd name="T118" fmla="+- 0 3555 1551"/>
                              <a:gd name="T119" fmla="*/ 3555 h 2226"/>
                              <a:gd name="T120" fmla="+- 0 8765 3891"/>
                              <a:gd name="T121" fmla="*/ T120 w 5003"/>
                              <a:gd name="T122" fmla="+- 0 3551 1551"/>
                              <a:gd name="T123" fmla="*/ 3551 h 2226"/>
                              <a:gd name="T124" fmla="+- 0 8797 3891"/>
                              <a:gd name="T125" fmla="*/ T124 w 5003"/>
                              <a:gd name="T126" fmla="+- 0 3493 1551"/>
                              <a:gd name="T127" fmla="*/ 3493 h 2226"/>
                              <a:gd name="T128" fmla="+- 0 8795 3891"/>
                              <a:gd name="T129" fmla="*/ T128 w 5003"/>
                              <a:gd name="T130" fmla="+- 0 3496 1551"/>
                              <a:gd name="T131" fmla="*/ 3496 h 2226"/>
                              <a:gd name="T132" fmla="+- 0 8807 3891"/>
                              <a:gd name="T133" fmla="*/ T132 w 5003"/>
                              <a:gd name="T134" fmla="+- 0 3464 1551"/>
                              <a:gd name="T135" fmla="*/ 3464 h 2226"/>
                              <a:gd name="T136" fmla="+- 0 8807 3891"/>
                              <a:gd name="T137" fmla="*/ T136 w 5003"/>
                              <a:gd name="T138" fmla="+- 0 3464 1551"/>
                              <a:gd name="T139" fmla="*/ 3464 h 2226"/>
                              <a:gd name="T140" fmla="+- 0 8807 3891"/>
                              <a:gd name="T141" fmla="*/ T140 w 5003"/>
                              <a:gd name="T142" fmla="+- 0 3464 1551"/>
                              <a:gd name="T143" fmla="*/ 3464 h 2226"/>
                              <a:gd name="T144" fmla="+- 0 8809 3891"/>
                              <a:gd name="T145" fmla="*/ T144 w 5003"/>
                              <a:gd name="T146" fmla="+- 0 3460 1551"/>
                              <a:gd name="T147" fmla="*/ 3460 h 2226"/>
                              <a:gd name="T148" fmla="+- 0 8816 3891"/>
                              <a:gd name="T149" fmla="*/ T148 w 5003"/>
                              <a:gd name="T150" fmla="+- 0 3430 1551"/>
                              <a:gd name="T151" fmla="*/ 3430 h 2226"/>
                              <a:gd name="T152" fmla="+- 0 8822 3891"/>
                              <a:gd name="T153" fmla="*/ T152 w 5003"/>
                              <a:gd name="T154" fmla="+- 0 3393 1551"/>
                              <a:gd name="T155" fmla="*/ 3393 h 2226"/>
                              <a:gd name="T156" fmla="+- 0 8890 3891"/>
                              <a:gd name="T157" fmla="*/ T156 w 5003"/>
                              <a:gd name="T158" fmla="+- 0 3397 1551"/>
                              <a:gd name="T159" fmla="*/ 3397 h 2226"/>
                              <a:gd name="T160" fmla="+- 0 8823 3891"/>
                              <a:gd name="T161" fmla="*/ T160 w 5003"/>
                              <a:gd name="T162" fmla="+- 0 3358 1551"/>
                              <a:gd name="T163" fmla="*/ 3358 h 2226"/>
                              <a:gd name="T164" fmla="+- 0 3961 3891"/>
                              <a:gd name="T165" fmla="*/ T164 w 5003"/>
                              <a:gd name="T166" fmla="+- 0 1969 1551"/>
                              <a:gd name="T167" fmla="*/ 1969 h 2226"/>
                              <a:gd name="T168" fmla="+- 0 3963 3891"/>
                              <a:gd name="T169" fmla="*/ T168 w 5003"/>
                              <a:gd name="T170" fmla="+- 0 1935 1551"/>
                              <a:gd name="T171" fmla="*/ 1935 h 2226"/>
                              <a:gd name="T172" fmla="+- 0 3969 3891"/>
                              <a:gd name="T173" fmla="*/ T172 w 5003"/>
                              <a:gd name="T174" fmla="+- 0 1898 1551"/>
                              <a:gd name="T175" fmla="*/ 1898 h 2226"/>
                              <a:gd name="T176" fmla="+- 0 3989 3891"/>
                              <a:gd name="T177" fmla="*/ T176 w 5003"/>
                              <a:gd name="T178" fmla="+- 0 1832 1551"/>
                              <a:gd name="T179" fmla="*/ 1832 h 2226"/>
                              <a:gd name="T180" fmla="+- 0 4004 3891"/>
                              <a:gd name="T181" fmla="*/ T180 w 5003"/>
                              <a:gd name="T182" fmla="+- 0 1802 1551"/>
                              <a:gd name="T183" fmla="*/ 1802 h 2226"/>
                              <a:gd name="T184" fmla="+- 0 4020 3891"/>
                              <a:gd name="T185" fmla="*/ T184 w 5003"/>
                              <a:gd name="T186" fmla="+- 0 1775 1551"/>
                              <a:gd name="T187" fmla="*/ 1775 h 2226"/>
                              <a:gd name="T188" fmla="+- 0 4042 3891"/>
                              <a:gd name="T189" fmla="*/ T188 w 5003"/>
                              <a:gd name="T190" fmla="+- 0 1747 1551"/>
                              <a:gd name="T191" fmla="*/ 1747 h 2226"/>
                              <a:gd name="T192" fmla="+- 0 4063 3891"/>
                              <a:gd name="T193" fmla="*/ T192 w 5003"/>
                              <a:gd name="T194" fmla="+- 0 1723 1551"/>
                              <a:gd name="T195" fmla="*/ 1723 h 2226"/>
                              <a:gd name="T196" fmla="+- 0 4064 3891"/>
                              <a:gd name="T197" fmla="*/ T196 w 5003"/>
                              <a:gd name="T198" fmla="+- 0 1721 1551"/>
                              <a:gd name="T199" fmla="*/ 1721 h 2226"/>
                              <a:gd name="T200" fmla="+- 0 4088 3891"/>
                              <a:gd name="T201" fmla="*/ T200 w 5003"/>
                              <a:gd name="T202" fmla="+- 0 1701 1551"/>
                              <a:gd name="T203" fmla="*/ 1701 h 2226"/>
                              <a:gd name="T204" fmla="+- 0 4117 3891"/>
                              <a:gd name="T205" fmla="*/ T204 w 5003"/>
                              <a:gd name="T206" fmla="+- 0 1679 1551"/>
                              <a:gd name="T207" fmla="*/ 1679 h 2226"/>
                              <a:gd name="T208" fmla="+- 0 4178 3891"/>
                              <a:gd name="T209" fmla="*/ T208 w 5003"/>
                              <a:gd name="T210" fmla="+- 0 1647 1551"/>
                              <a:gd name="T211" fmla="*/ 1647 h 2226"/>
                              <a:gd name="T212" fmla="+- 0 4207 3891"/>
                              <a:gd name="T213" fmla="*/ T212 w 5003"/>
                              <a:gd name="T214" fmla="+- 0 1636 1551"/>
                              <a:gd name="T215" fmla="*/ 1636 h 2226"/>
                              <a:gd name="T216" fmla="+- 0 4238 3891"/>
                              <a:gd name="T217" fmla="*/ T216 w 5003"/>
                              <a:gd name="T218" fmla="+- 0 1629 1551"/>
                              <a:gd name="T219" fmla="*/ 1629 h 2226"/>
                              <a:gd name="T220" fmla="+- 0 8894 3891"/>
                              <a:gd name="T221" fmla="*/ T220 w 5003"/>
                              <a:gd name="T222" fmla="+- 0 1621 1551"/>
                              <a:gd name="T223" fmla="*/ 1621 h 2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003" h="2226">
                                <a:moveTo>
                                  <a:pt x="5003" y="0"/>
                                </a:moveTo>
                                <a:lnTo>
                                  <a:pt x="416" y="0"/>
                                </a:lnTo>
                                <a:lnTo>
                                  <a:pt x="376" y="2"/>
                                </a:lnTo>
                                <a:lnTo>
                                  <a:pt x="334" y="8"/>
                                </a:lnTo>
                                <a:lnTo>
                                  <a:pt x="264" y="29"/>
                                </a:lnTo>
                                <a:lnTo>
                                  <a:pt x="200" y="61"/>
                                </a:lnTo>
                                <a:lnTo>
                                  <a:pt x="144" y="103"/>
                                </a:lnTo>
                                <a:lnTo>
                                  <a:pt x="95" y="153"/>
                                </a:lnTo>
                                <a:lnTo>
                                  <a:pt x="55" y="211"/>
                                </a:lnTo>
                                <a:lnTo>
                                  <a:pt x="25" y="275"/>
                                </a:lnTo>
                                <a:lnTo>
                                  <a:pt x="7" y="344"/>
                                </a:lnTo>
                                <a:lnTo>
                                  <a:pt x="0" y="416"/>
                                </a:lnTo>
                                <a:lnTo>
                                  <a:pt x="0" y="2226"/>
                                </a:lnTo>
                                <a:lnTo>
                                  <a:pt x="4586" y="2226"/>
                                </a:lnTo>
                                <a:lnTo>
                                  <a:pt x="4661" y="2218"/>
                                </a:lnTo>
                                <a:lnTo>
                                  <a:pt x="4732" y="2199"/>
                                </a:lnTo>
                                <a:lnTo>
                                  <a:pt x="4750" y="2190"/>
                                </a:lnTo>
                                <a:lnTo>
                                  <a:pt x="70" y="2190"/>
                                </a:lnTo>
                                <a:lnTo>
                                  <a:pt x="35" y="2155"/>
                                </a:lnTo>
                                <a:lnTo>
                                  <a:pt x="70" y="2155"/>
                                </a:lnTo>
                                <a:lnTo>
                                  <a:pt x="70" y="418"/>
                                </a:lnTo>
                                <a:lnTo>
                                  <a:pt x="72" y="380"/>
                                </a:lnTo>
                                <a:lnTo>
                                  <a:pt x="73" y="380"/>
                                </a:lnTo>
                                <a:lnTo>
                                  <a:pt x="78" y="349"/>
                                </a:lnTo>
                                <a:lnTo>
                                  <a:pt x="77" y="349"/>
                                </a:lnTo>
                                <a:lnTo>
                                  <a:pt x="86" y="316"/>
                                </a:lnTo>
                                <a:lnTo>
                                  <a:pt x="85" y="316"/>
                                </a:lnTo>
                                <a:lnTo>
                                  <a:pt x="97" y="284"/>
                                </a:lnTo>
                                <a:lnTo>
                                  <a:pt x="96" y="284"/>
                                </a:lnTo>
                                <a:lnTo>
                                  <a:pt x="113" y="251"/>
                                </a:lnTo>
                                <a:lnTo>
                                  <a:pt x="129" y="224"/>
                                </a:lnTo>
                                <a:lnTo>
                                  <a:pt x="128" y="224"/>
                                </a:lnTo>
                                <a:lnTo>
                                  <a:pt x="150" y="196"/>
                                </a:lnTo>
                                <a:lnTo>
                                  <a:pt x="151" y="196"/>
                                </a:lnTo>
                                <a:lnTo>
                                  <a:pt x="171" y="173"/>
                                </a:lnTo>
                                <a:lnTo>
                                  <a:pt x="170" y="173"/>
                                </a:lnTo>
                                <a:lnTo>
                                  <a:pt x="173" y="170"/>
                                </a:lnTo>
                                <a:lnTo>
                                  <a:pt x="197" y="150"/>
                                </a:lnTo>
                                <a:lnTo>
                                  <a:pt x="196" y="150"/>
                                </a:lnTo>
                                <a:lnTo>
                                  <a:pt x="224" y="128"/>
                                </a:lnTo>
                                <a:lnTo>
                                  <a:pt x="226" y="128"/>
                                </a:lnTo>
                                <a:lnTo>
                                  <a:pt x="251" y="113"/>
                                </a:lnTo>
                                <a:lnTo>
                                  <a:pt x="284" y="96"/>
                                </a:lnTo>
                                <a:lnTo>
                                  <a:pt x="287" y="96"/>
                                </a:lnTo>
                                <a:lnTo>
                                  <a:pt x="316" y="85"/>
                                </a:lnTo>
                                <a:lnTo>
                                  <a:pt x="318" y="85"/>
                                </a:lnTo>
                                <a:lnTo>
                                  <a:pt x="349" y="77"/>
                                </a:lnTo>
                                <a:lnTo>
                                  <a:pt x="354" y="77"/>
                                </a:lnTo>
                                <a:lnTo>
                                  <a:pt x="384" y="72"/>
                                </a:lnTo>
                                <a:lnTo>
                                  <a:pt x="380" y="72"/>
                                </a:lnTo>
                                <a:lnTo>
                                  <a:pt x="419" y="70"/>
                                </a:lnTo>
                                <a:lnTo>
                                  <a:pt x="4932" y="70"/>
                                </a:lnTo>
                                <a:lnTo>
                                  <a:pt x="4932" y="35"/>
                                </a:lnTo>
                                <a:lnTo>
                                  <a:pt x="5003" y="35"/>
                                </a:lnTo>
                                <a:lnTo>
                                  <a:pt x="5003" y="0"/>
                                </a:lnTo>
                                <a:close/>
                                <a:moveTo>
                                  <a:pt x="70" y="2155"/>
                                </a:moveTo>
                                <a:lnTo>
                                  <a:pt x="35" y="2155"/>
                                </a:lnTo>
                                <a:lnTo>
                                  <a:pt x="70" y="2190"/>
                                </a:lnTo>
                                <a:lnTo>
                                  <a:pt x="70" y="2155"/>
                                </a:lnTo>
                                <a:close/>
                                <a:moveTo>
                                  <a:pt x="4656" y="2148"/>
                                </a:moveTo>
                                <a:lnTo>
                                  <a:pt x="4619" y="2154"/>
                                </a:lnTo>
                                <a:lnTo>
                                  <a:pt x="4622" y="2154"/>
                                </a:lnTo>
                                <a:lnTo>
                                  <a:pt x="4584" y="2155"/>
                                </a:lnTo>
                                <a:lnTo>
                                  <a:pt x="70" y="2155"/>
                                </a:lnTo>
                                <a:lnTo>
                                  <a:pt x="70" y="2190"/>
                                </a:lnTo>
                                <a:lnTo>
                                  <a:pt x="4750" y="2190"/>
                                </a:lnTo>
                                <a:lnTo>
                                  <a:pt x="4796" y="2168"/>
                                </a:lnTo>
                                <a:lnTo>
                                  <a:pt x="4823" y="2149"/>
                                </a:lnTo>
                                <a:lnTo>
                                  <a:pt x="4654" y="2149"/>
                                </a:lnTo>
                                <a:lnTo>
                                  <a:pt x="4656" y="2148"/>
                                </a:lnTo>
                                <a:close/>
                                <a:moveTo>
                                  <a:pt x="4690" y="2140"/>
                                </a:moveTo>
                                <a:lnTo>
                                  <a:pt x="4654" y="2149"/>
                                </a:lnTo>
                                <a:lnTo>
                                  <a:pt x="4823" y="2149"/>
                                </a:lnTo>
                                <a:lnTo>
                                  <a:pt x="4835" y="2141"/>
                                </a:lnTo>
                                <a:lnTo>
                                  <a:pt x="4687" y="2141"/>
                                </a:lnTo>
                                <a:lnTo>
                                  <a:pt x="4690" y="2140"/>
                                </a:lnTo>
                                <a:close/>
                                <a:moveTo>
                                  <a:pt x="4853" y="2128"/>
                                </a:moveTo>
                                <a:lnTo>
                                  <a:pt x="4722" y="2128"/>
                                </a:lnTo>
                                <a:lnTo>
                                  <a:pt x="4687" y="2141"/>
                                </a:lnTo>
                                <a:lnTo>
                                  <a:pt x="4835" y="2141"/>
                                </a:lnTo>
                                <a:lnTo>
                                  <a:pt x="4853" y="2128"/>
                                </a:lnTo>
                                <a:close/>
                                <a:moveTo>
                                  <a:pt x="4868" y="2113"/>
                                </a:moveTo>
                                <a:lnTo>
                                  <a:pt x="4752" y="2113"/>
                                </a:lnTo>
                                <a:lnTo>
                                  <a:pt x="4750" y="2114"/>
                                </a:lnTo>
                                <a:lnTo>
                                  <a:pt x="4749" y="2114"/>
                                </a:lnTo>
                                <a:lnTo>
                                  <a:pt x="4718" y="2129"/>
                                </a:lnTo>
                                <a:lnTo>
                                  <a:pt x="4722" y="2128"/>
                                </a:lnTo>
                                <a:lnTo>
                                  <a:pt x="4853" y="2128"/>
                                </a:lnTo>
                                <a:lnTo>
                                  <a:pt x="4854" y="2127"/>
                                </a:lnTo>
                                <a:lnTo>
                                  <a:pt x="4868" y="2113"/>
                                </a:lnTo>
                                <a:close/>
                                <a:moveTo>
                                  <a:pt x="4750" y="2114"/>
                                </a:moveTo>
                                <a:lnTo>
                                  <a:pt x="4749" y="2114"/>
                                </a:lnTo>
                                <a:lnTo>
                                  <a:pt x="4750" y="2114"/>
                                </a:lnTo>
                                <a:close/>
                                <a:moveTo>
                                  <a:pt x="4752" y="2113"/>
                                </a:moveTo>
                                <a:lnTo>
                                  <a:pt x="4750" y="2114"/>
                                </a:lnTo>
                                <a:lnTo>
                                  <a:pt x="4752" y="2113"/>
                                </a:lnTo>
                                <a:close/>
                                <a:moveTo>
                                  <a:pt x="4781" y="2095"/>
                                </a:moveTo>
                                <a:lnTo>
                                  <a:pt x="4750" y="2114"/>
                                </a:lnTo>
                                <a:lnTo>
                                  <a:pt x="4752" y="2113"/>
                                </a:lnTo>
                                <a:lnTo>
                                  <a:pt x="4868" y="2113"/>
                                </a:lnTo>
                                <a:lnTo>
                                  <a:pt x="4884" y="2098"/>
                                </a:lnTo>
                                <a:lnTo>
                                  <a:pt x="4778" y="2098"/>
                                </a:lnTo>
                                <a:lnTo>
                                  <a:pt x="4781" y="2095"/>
                                </a:lnTo>
                                <a:close/>
                                <a:moveTo>
                                  <a:pt x="4807" y="2075"/>
                                </a:moveTo>
                                <a:lnTo>
                                  <a:pt x="4778" y="2098"/>
                                </a:lnTo>
                                <a:lnTo>
                                  <a:pt x="4884" y="2098"/>
                                </a:lnTo>
                                <a:lnTo>
                                  <a:pt x="4904" y="2077"/>
                                </a:lnTo>
                                <a:lnTo>
                                  <a:pt x="4805" y="2077"/>
                                </a:lnTo>
                                <a:lnTo>
                                  <a:pt x="4807" y="2075"/>
                                </a:lnTo>
                                <a:close/>
                                <a:moveTo>
                                  <a:pt x="4922" y="2052"/>
                                </a:moveTo>
                                <a:lnTo>
                                  <a:pt x="4831" y="2052"/>
                                </a:lnTo>
                                <a:lnTo>
                                  <a:pt x="4829" y="2054"/>
                                </a:lnTo>
                                <a:lnTo>
                                  <a:pt x="4805" y="2077"/>
                                </a:lnTo>
                                <a:lnTo>
                                  <a:pt x="4904" y="2077"/>
                                </a:lnTo>
                                <a:lnTo>
                                  <a:pt x="4922" y="2052"/>
                                </a:lnTo>
                                <a:close/>
                                <a:moveTo>
                                  <a:pt x="4830" y="2053"/>
                                </a:moveTo>
                                <a:lnTo>
                                  <a:pt x="4829" y="2054"/>
                                </a:lnTo>
                                <a:lnTo>
                                  <a:pt x="4830" y="2053"/>
                                </a:lnTo>
                                <a:close/>
                                <a:moveTo>
                                  <a:pt x="4831" y="2052"/>
                                </a:moveTo>
                                <a:lnTo>
                                  <a:pt x="4830" y="2053"/>
                                </a:lnTo>
                                <a:lnTo>
                                  <a:pt x="4829" y="2054"/>
                                </a:lnTo>
                                <a:lnTo>
                                  <a:pt x="4831" y="2052"/>
                                </a:lnTo>
                                <a:close/>
                                <a:moveTo>
                                  <a:pt x="4939" y="2028"/>
                                </a:moveTo>
                                <a:lnTo>
                                  <a:pt x="4854" y="2028"/>
                                </a:lnTo>
                                <a:lnTo>
                                  <a:pt x="4830" y="2053"/>
                                </a:lnTo>
                                <a:lnTo>
                                  <a:pt x="4831" y="2052"/>
                                </a:lnTo>
                                <a:lnTo>
                                  <a:pt x="4922" y="2052"/>
                                </a:lnTo>
                                <a:lnTo>
                                  <a:pt x="4939" y="2028"/>
                                </a:lnTo>
                                <a:close/>
                                <a:moveTo>
                                  <a:pt x="4873" y="2002"/>
                                </a:moveTo>
                                <a:lnTo>
                                  <a:pt x="4852" y="2030"/>
                                </a:lnTo>
                                <a:lnTo>
                                  <a:pt x="4854" y="2028"/>
                                </a:lnTo>
                                <a:lnTo>
                                  <a:pt x="4939" y="2028"/>
                                </a:lnTo>
                                <a:lnTo>
                                  <a:pt x="4945" y="2019"/>
                                </a:lnTo>
                                <a:lnTo>
                                  <a:pt x="4952" y="2004"/>
                                </a:lnTo>
                                <a:lnTo>
                                  <a:pt x="4872" y="2004"/>
                                </a:lnTo>
                                <a:lnTo>
                                  <a:pt x="4873" y="2002"/>
                                </a:lnTo>
                                <a:close/>
                                <a:moveTo>
                                  <a:pt x="4874" y="2000"/>
                                </a:moveTo>
                                <a:lnTo>
                                  <a:pt x="4873" y="2002"/>
                                </a:lnTo>
                                <a:lnTo>
                                  <a:pt x="4872" y="2004"/>
                                </a:lnTo>
                                <a:lnTo>
                                  <a:pt x="4874" y="2000"/>
                                </a:lnTo>
                                <a:close/>
                                <a:moveTo>
                                  <a:pt x="4954" y="2000"/>
                                </a:moveTo>
                                <a:lnTo>
                                  <a:pt x="4874" y="2000"/>
                                </a:lnTo>
                                <a:lnTo>
                                  <a:pt x="4872" y="2004"/>
                                </a:lnTo>
                                <a:lnTo>
                                  <a:pt x="4952" y="2004"/>
                                </a:lnTo>
                                <a:lnTo>
                                  <a:pt x="4954" y="2000"/>
                                </a:lnTo>
                                <a:close/>
                                <a:moveTo>
                                  <a:pt x="4891" y="1972"/>
                                </a:moveTo>
                                <a:lnTo>
                                  <a:pt x="4873" y="2002"/>
                                </a:lnTo>
                                <a:lnTo>
                                  <a:pt x="4874" y="2000"/>
                                </a:lnTo>
                                <a:lnTo>
                                  <a:pt x="4954" y="2000"/>
                                </a:lnTo>
                                <a:lnTo>
                                  <a:pt x="4966" y="1975"/>
                                </a:lnTo>
                                <a:lnTo>
                                  <a:pt x="4890" y="1975"/>
                                </a:lnTo>
                                <a:lnTo>
                                  <a:pt x="4891" y="1972"/>
                                </a:lnTo>
                                <a:close/>
                                <a:moveTo>
                                  <a:pt x="4906" y="1942"/>
                                </a:moveTo>
                                <a:lnTo>
                                  <a:pt x="4890" y="1975"/>
                                </a:lnTo>
                                <a:lnTo>
                                  <a:pt x="4966" y="1975"/>
                                </a:lnTo>
                                <a:lnTo>
                                  <a:pt x="4976" y="1955"/>
                                </a:lnTo>
                                <a:lnTo>
                                  <a:pt x="4979" y="1945"/>
                                </a:lnTo>
                                <a:lnTo>
                                  <a:pt x="4904" y="1945"/>
                                </a:lnTo>
                                <a:lnTo>
                                  <a:pt x="4906" y="1942"/>
                                </a:lnTo>
                                <a:close/>
                                <a:moveTo>
                                  <a:pt x="4989" y="1909"/>
                                </a:moveTo>
                                <a:lnTo>
                                  <a:pt x="4918" y="1909"/>
                                </a:lnTo>
                                <a:lnTo>
                                  <a:pt x="4916" y="1913"/>
                                </a:lnTo>
                                <a:lnTo>
                                  <a:pt x="4904" y="1945"/>
                                </a:lnTo>
                                <a:lnTo>
                                  <a:pt x="4979" y="1945"/>
                                </a:lnTo>
                                <a:lnTo>
                                  <a:pt x="4989" y="1909"/>
                                </a:lnTo>
                                <a:close/>
                                <a:moveTo>
                                  <a:pt x="4917" y="1912"/>
                                </a:moveTo>
                                <a:lnTo>
                                  <a:pt x="4916" y="1913"/>
                                </a:lnTo>
                                <a:lnTo>
                                  <a:pt x="4917" y="1912"/>
                                </a:lnTo>
                                <a:close/>
                                <a:moveTo>
                                  <a:pt x="4918" y="1909"/>
                                </a:moveTo>
                                <a:lnTo>
                                  <a:pt x="4917" y="1912"/>
                                </a:lnTo>
                                <a:lnTo>
                                  <a:pt x="4916" y="1913"/>
                                </a:lnTo>
                                <a:lnTo>
                                  <a:pt x="4918" y="1909"/>
                                </a:lnTo>
                                <a:close/>
                                <a:moveTo>
                                  <a:pt x="4996" y="1877"/>
                                </a:moveTo>
                                <a:lnTo>
                                  <a:pt x="4926" y="1877"/>
                                </a:lnTo>
                                <a:lnTo>
                                  <a:pt x="4917" y="1912"/>
                                </a:lnTo>
                                <a:lnTo>
                                  <a:pt x="4918" y="1909"/>
                                </a:lnTo>
                                <a:lnTo>
                                  <a:pt x="4989" y="1909"/>
                                </a:lnTo>
                                <a:lnTo>
                                  <a:pt x="4995" y="1885"/>
                                </a:lnTo>
                                <a:lnTo>
                                  <a:pt x="4996" y="1877"/>
                                </a:lnTo>
                                <a:close/>
                                <a:moveTo>
                                  <a:pt x="4931" y="1842"/>
                                </a:moveTo>
                                <a:lnTo>
                                  <a:pt x="4925" y="1879"/>
                                </a:lnTo>
                                <a:lnTo>
                                  <a:pt x="4926" y="1877"/>
                                </a:lnTo>
                                <a:lnTo>
                                  <a:pt x="4996" y="1877"/>
                                </a:lnTo>
                                <a:lnTo>
                                  <a:pt x="4999" y="1846"/>
                                </a:lnTo>
                                <a:lnTo>
                                  <a:pt x="4931" y="1846"/>
                                </a:lnTo>
                                <a:lnTo>
                                  <a:pt x="4931" y="1842"/>
                                </a:lnTo>
                                <a:close/>
                                <a:moveTo>
                                  <a:pt x="4932" y="35"/>
                                </a:moveTo>
                                <a:lnTo>
                                  <a:pt x="4932" y="1808"/>
                                </a:lnTo>
                                <a:lnTo>
                                  <a:pt x="4932" y="1810"/>
                                </a:lnTo>
                                <a:lnTo>
                                  <a:pt x="4931" y="1846"/>
                                </a:lnTo>
                                <a:lnTo>
                                  <a:pt x="4999" y="1846"/>
                                </a:lnTo>
                                <a:lnTo>
                                  <a:pt x="5003" y="1810"/>
                                </a:lnTo>
                                <a:lnTo>
                                  <a:pt x="5003" y="70"/>
                                </a:lnTo>
                                <a:lnTo>
                                  <a:pt x="4967" y="70"/>
                                </a:lnTo>
                                <a:lnTo>
                                  <a:pt x="4932" y="35"/>
                                </a:lnTo>
                                <a:close/>
                                <a:moveTo>
                                  <a:pt x="4932" y="1807"/>
                                </a:moveTo>
                                <a:lnTo>
                                  <a:pt x="4932" y="1808"/>
                                </a:lnTo>
                                <a:lnTo>
                                  <a:pt x="4932" y="1807"/>
                                </a:lnTo>
                                <a:close/>
                                <a:moveTo>
                                  <a:pt x="70" y="418"/>
                                </a:moveTo>
                                <a:lnTo>
                                  <a:pt x="70" y="418"/>
                                </a:lnTo>
                                <a:lnTo>
                                  <a:pt x="70" y="419"/>
                                </a:lnTo>
                                <a:lnTo>
                                  <a:pt x="70" y="418"/>
                                </a:lnTo>
                                <a:close/>
                                <a:moveTo>
                                  <a:pt x="73" y="380"/>
                                </a:moveTo>
                                <a:lnTo>
                                  <a:pt x="72" y="380"/>
                                </a:lnTo>
                                <a:lnTo>
                                  <a:pt x="72" y="384"/>
                                </a:lnTo>
                                <a:lnTo>
                                  <a:pt x="73" y="380"/>
                                </a:lnTo>
                                <a:close/>
                                <a:moveTo>
                                  <a:pt x="78" y="347"/>
                                </a:moveTo>
                                <a:lnTo>
                                  <a:pt x="77" y="349"/>
                                </a:lnTo>
                                <a:lnTo>
                                  <a:pt x="78" y="349"/>
                                </a:lnTo>
                                <a:lnTo>
                                  <a:pt x="78" y="347"/>
                                </a:lnTo>
                                <a:close/>
                                <a:moveTo>
                                  <a:pt x="86" y="313"/>
                                </a:moveTo>
                                <a:lnTo>
                                  <a:pt x="85" y="316"/>
                                </a:lnTo>
                                <a:lnTo>
                                  <a:pt x="86" y="316"/>
                                </a:lnTo>
                                <a:lnTo>
                                  <a:pt x="86" y="313"/>
                                </a:lnTo>
                                <a:close/>
                                <a:moveTo>
                                  <a:pt x="98" y="281"/>
                                </a:moveTo>
                                <a:lnTo>
                                  <a:pt x="96" y="284"/>
                                </a:lnTo>
                                <a:lnTo>
                                  <a:pt x="97" y="284"/>
                                </a:lnTo>
                                <a:lnTo>
                                  <a:pt x="98" y="281"/>
                                </a:lnTo>
                                <a:close/>
                                <a:moveTo>
                                  <a:pt x="113" y="251"/>
                                </a:moveTo>
                                <a:lnTo>
                                  <a:pt x="113" y="251"/>
                                </a:lnTo>
                                <a:lnTo>
                                  <a:pt x="112" y="253"/>
                                </a:lnTo>
                                <a:lnTo>
                                  <a:pt x="113" y="251"/>
                                </a:lnTo>
                                <a:close/>
                                <a:moveTo>
                                  <a:pt x="131" y="222"/>
                                </a:moveTo>
                                <a:lnTo>
                                  <a:pt x="128" y="224"/>
                                </a:lnTo>
                                <a:lnTo>
                                  <a:pt x="129" y="224"/>
                                </a:lnTo>
                                <a:lnTo>
                                  <a:pt x="131" y="222"/>
                                </a:lnTo>
                                <a:close/>
                                <a:moveTo>
                                  <a:pt x="151" y="196"/>
                                </a:moveTo>
                                <a:lnTo>
                                  <a:pt x="150" y="196"/>
                                </a:lnTo>
                                <a:lnTo>
                                  <a:pt x="149" y="198"/>
                                </a:lnTo>
                                <a:lnTo>
                                  <a:pt x="151" y="196"/>
                                </a:lnTo>
                                <a:close/>
                                <a:moveTo>
                                  <a:pt x="173" y="170"/>
                                </a:moveTo>
                                <a:lnTo>
                                  <a:pt x="170" y="173"/>
                                </a:lnTo>
                                <a:lnTo>
                                  <a:pt x="172" y="172"/>
                                </a:lnTo>
                                <a:lnTo>
                                  <a:pt x="173" y="170"/>
                                </a:lnTo>
                                <a:close/>
                                <a:moveTo>
                                  <a:pt x="172" y="172"/>
                                </a:moveTo>
                                <a:lnTo>
                                  <a:pt x="170" y="173"/>
                                </a:lnTo>
                                <a:lnTo>
                                  <a:pt x="171" y="173"/>
                                </a:lnTo>
                                <a:lnTo>
                                  <a:pt x="172" y="172"/>
                                </a:lnTo>
                                <a:close/>
                                <a:moveTo>
                                  <a:pt x="173" y="170"/>
                                </a:moveTo>
                                <a:lnTo>
                                  <a:pt x="173" y="170"/>
                                </a:lnTo>
                                <a:lnTo>
                                  <a:pt x="172" y="172"/>
                                </a:lnTo>
                                <a:lnTo>
                                  <a:pt x="173" y="170"/>
                                </a:lnTo>
                                <a:close/>
                                <a:moveTo>
                                  <a:pt x="198" y="149"/>
                                </a:moveTo>
                                <a:lnTo>
                                  <a:pt x="196" y="150"/>
                                </a:lnTo>
                                <a:lnTo>
                                  <a:pt x="197" y="150"/>
                                </a:lnTo>
                                <a:lnTo>
                                  <a:pt x="198" y="149"/>
                                </a:lnTo>
                                <a:close/>
                                <a:moveTo>
                                  <a:pt x="226" y="128"/>
                                </a:moveTo>
                                <a:lnTo>
                                  <a:pt x="224" y="128"/>
                                </a:lnTo>
                                <a:lnTo>
                                  <a:pt x="222" y="131"/>
                                </a:lnTo>
                                <a:lnTo>
                                  <a:pt x="226" y="128"/>
                                </a:lnTo>
                                <a:close/>
                                <a:moveTo>
                                  <a:pt x="253" y="112"/>
                                </a:moveTo>
                                <a:lnTo>
                                  <a:pt x="251" y="113"/>
                                </a:lnTo>
                                <a:lnTo>
                                  <a:pt x="253" y="112"/>
                                </a:lnTo>
                                <a:close/>
                                <a:moveTo>
                                  <a:pt x="287" y="96"/>
                                </a:moveTo>
                                <a:lnTo>
                                  <a:pt x="284" y="96"/>
                                </a:lnTo>
                                <a:lnTo>
                                  <a:pt x="281" y="98"/>
                                </a:lnTo>
                                <a:lnTo>
                                  <a:pt x="287" y="96"/>
                                </a:lnTo>
                                <a:close/>
                                <a:moveTo>
                                  <a:pt x="318" y="85"/>
                                </a:moveTo>
                                <a:lnTo>
                                  <a:pt x="316" y="85"/>
                                </a:lnTo>
                                <a:lnTo>
                                  <a:pt x="313" y="86"/>
                                </a:lnTo>
                                <a:lnTo>
                                  <a:pt x="318" y="85"/>
                                </a:lnTo>
                                <a:close/>
                                <a:moveTo>
                                  <a:pt x="354" y="77"/>
                                </a:moveTo>
                                <a:lnTo>
                                  <a:pt x="349" y="77"/>
                                </a:lnTo>
                                <a:lnTo>
                                  <a:pt x="347" y="78"/>
                                </a:lnTo>
                                <a:lnTo>
                                  <a:pt x="354" y="77"/>
                                </a:lnTo>
                                <a:close/>
                                <a:moveTo>
                                  <a:pt x="5003" y="35"/>
                                </a:moveTo>
                                <a:lnTo>
                                  <a:pt x="4932" y="35"/>
                                </a:lnTo>
                                <a:lnTo>
                                  <a:pt x="4967" y="70"/>
                                </a:lnTo>
                                <a:lnTo>
                                  <a:pt x="5003" y="70"/>
                                </a:lnTo>
                                <a:lnTo>
                                  <a:pt x="5003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0" y="1620"/>
                            <a:ext cx="4863" cy="2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3" name="AutoShape 7"/>
                        <wps:cNvSpPr>
                          <a:spLocks/>
                        </wps:cNvSpPr>
                        <wps:spPr bwMode="auto">
                          <a:xfrm>
                            <a:off x="3891" y="1551"/>
                            <a:ext cx="5003" cy="2226"/>
                          </a:xfrm>
                          <a:custGeom>
                            <a:avLst/>
                            <a:gdLst>
                              <a:gd name="T0" fmla="+- 0 4155 3891"/>
                              <a:gd name="T1" fmla="*/ T0 w 5003"/>
                              <a:gd name="T2" fmla="+- 0 1580 1551"/>
                              <a:gd name="T3" fmla="*/ 1580 h 2226"/>
                              <a:gd name="T4" fmla="+- 0 3916 3891"/>
                              <a:gd name="T5" fmla="*/ T4 w 5003"/>
                              <a:gd name="T6" fmla="+- 0 1826 1551"/>
                              <a:gd name="T7" fmla="*/ 1826 h 2226"/>
                              <a:gd name="T8" fmla="+- 0 8552 3891"/>
                              <a:gd name="T9" fmla="*/ T8 w 5003"/>
                              <a:gd name="T10" fmla="+- 0 3769 1551"/>
                              <a:gd name="T11" fmla="*/ 3769 h 2226"/>
                              <a:gd name="T12" fmla="+- 0 3961 3891"/>
                              <a:gd name="T13" fmla="*/ T12 w 5003"/>
                              <a:gd name="T14" fmla="+- 0 3706 1551"/>
                              <a:gd name="T15" fmla="*/ 3706 h 2226"/>
                              <a:gd name="T16" fmla="+- 0 3968 3891"/>
                              <a:gd name="T17" fmla="*/ T16 w 5003"/>
                              <a:gd name="T18" fmla="+- 0 1900 1551"/>
                              <a:gd name="T19" fmla="*/ 1900 h 2226"/>
                              <a:gd name="T20" fmla="+- 0 4004 3891"/>
                              <a:gd name="T21" fmla="*/ T20 w 5003"/>
                              <a:gd name="T22" fmla="+- 0 1802 1551"/>
                              <a:gd name="T23" fmla="*/ 1802 h 2226"/>
                              <a:gd name="T24" fmla="+- 0 4042 3891"/>
                              <a:gd name="T25" fmla="*/ T24 w 5003"/>
                              <a:gd name="T26" fmla="+- 0 1747 1551"/>
                              <a:gd name="T27" fmla="*/ 1747 h 2226"/>
                              <a:gd name="T28" fmla="+- 0 4088 3891"/>
                              <a:gd name="T29" fmla="*/ T28 w 5003"/>
                              <a:gd name="T30" fmla="+- 0 1701 1551"/>
                              <a:gd name="T31" fmla="*/ 1701 h 2226"/>
                              <a:gd name="T32" fmla="+- 0 4142 3891"/>
                              <a:gd name="T33" fmla="*/ T32 w 5003"/>
                              <a:gd name="T34" fmla="+- 0 1664 1551"/>
                              <a:gd name="T35" fmla="*/ 1664 h 2226"/>
                              <a:gd name="T36" fmla="+- 0 4240 3891"/>
                              <a:gd name="T37" fmla="*/ T36 w 5003"/>
                              <a:gd name="T38" fmla="+- 0 1628 1551"/>
                              <a:gd name="T39" fmla="*/ 1628 h 2226"/>
                              <a:gd name="T40" fmla="+- 0 8823 3891"/>
                              <a:gd name="T41" fmla="*/ T40 w 5003"/>
                              <a:gd name="T42" fmla="+- 0 1621 1551"/>
                              <a:gd name="T43" fmla="*/ 1621 h 2226"/>
                              <a:gd name="T44" fmla="+- 0 3926 3891"/>
                              <a:gd name="T45" fmla="*/ T44 w 5003"/>
                              <a:gd name="T46" fmla="+- 0 3706 1551"/>
                              <a:gd name="T47" fmla="*/ 3706 h 2226"/>
                              <a:gd name="T48" fmla="+- 0 8513 3891"/>
                              <a:gd name="T49" fmla="*/ T48 w 5003"/>
                              <a:gd name="T50" fmla="+- 0 3705 1551"/>
                              <a:gd name="T51" fmla="*/ 3705 h 2226"/>
                              <a:gd name="T52" fmla="+- 0 8687 3891"/>
                              <a:gd name="T53" fmla="*/ T52 w 5003"/>
                              <a:gd name="T54" fmla="+- 0 3719 1551"/>
                              <a:gd name="T55" fmla="*/ 3719 h 2226"/>
                              <a:gd name="T56" fmla="+- 0 8545 3891"/>
                              <a:gd name="T57" fmla="*/ T56 w 5003"/>
                              <a:gd name="T58" fmla="+- 0 3700 1551"/>
                              <a:gd name="T59" fmla="*/ 3700 h 2226"/>
                              <a:gd name="T60" fmla="+- 0 8744 3891"/>
                              <a:gd name="T61" fmla="*/ T60 w 5003"/>
                              <a:gd name="T62" fmla="+- 0 3679 1551"/>
                              <a:gd name="T63" fmla="*/ 3679 h 2226"/>
                              <a:gd name="T64" fmla="+- 0 8759 3891"/>
                              <a:gd name="T65" fmla="*/ T64 w 5003"/>
                              <a:gd name="T66" fmla="+- 0 3664 1551"/>
                              <a:gd name="T67" fmla="*/ 3664 h 2226"/>
                              <a:gd name="T68" fmla="+- 0 8613 3891"/>
                              <a:gd name="T69" fmla="*/ T68 w 5003"/>
                              <a:gd name="T70" fmla="+- 0 3679 1551"/>
                              <a:gd name="T71" fmla="*/ 3679 h 2226"/>
                              <a:gd name="T72" fmla="+- 0 8640 3891"/>
                              <a:gd name="T73" fmla="*/ T72 w 5003"/>
                              <a:gd name="T74" fmla="+- 0 3665 1551"/>
                              <a:gd name="T75" fmla="*/ 3665 h 2226"/>
                              <a:gd name="T76" fmla="+- 0 8641 3891"/>
                              <a:gd name="T77" fmla="*/ T76 w 5003"/>
                              <a:gd name="T78" fmla="+- 0 3665 1551"/>
                              <a:gd name="T79" fmla="*/ 3665 h 2226"/>
                              <a:gd name="T80" fmla="+- 0 8759 3891"/>
                              <a:gd name="T81" fmla="*/ T80 w 5003"/>
                              <a:gd name="T82" fmla="+- 0 3664 1551"/>
                              <a:gd name="T83" fmla="*/ 3664 h 2226"/>
                              <a:gd name="T84" fmla="+- 0 8669 3891"/>
                              <a:gd name="T85" fmla="*/ T84 w 5003"/>
                              <a:gd name="T86" fmla="+- 0 3649 1551"/>
                              <a:gd name="T87" fmla="*/ 3649 h 2226"/>
                              <a:gd name="T88" fmla="+- 0 8813 3891"/>
                              <a:gd name="T89" fmla="*/ T88 w 5003"/>
                              <a:gd name="T90" fmla="+- 0 3603 1551"/>
                              <a:gd name="T91" fmla="*/ 3603 h 2226"/>
                              <a:gd name="T92" fmla="+- 0 8795 3891"/>
                              <a:gd name="T93" fmla="*/ T92 w 5003"/>
                              <a:gd name="T94" fmla="+- 0 3628 1551"/>
                              <a:gd name="T95" fmla="*/ 3628 h 2226"/>
                              <a:gd name="T96" fmla="+- 0 8721 3891"/>
                              <a:gd name="T97" fmla="*/ T96 w 5003"/>
                              <a:gd name="T98" fmla="+- 0 3604 1551"/>
                              <a:gd name="T99" fmla="*/ 3604 h 2226"/>
                              <a:gd name="T100" fmla="+- 0 8830 3891"/>
                              <a:gd name="T101" fmla="*/ T100 w 5003"/>
                              <a:gd name="T102" fmla="+- 0 3579 1551"/>
                              <a:gd name="T103" fmla="*/ 3579 h 2226"/>
                              <a:gd name="T104" fmla="+- 0 8830 3891"/>
                              <a:gd name="T105" fmla="*/ T104 w 5003"/>
                              <a:gd name="T106" fmla="+- 0 3579 1551"/>
                              <a:gd name="T107" fmla="*/ 3579 h 2226"/>
                              <a:gd name="T108" fmla="+- 0 8836 3891"/>
                              <a:gd name="T109" fmla="*/ T108 w 5003"/>
                              <a:gd name="T110" fmla="+- 0 3570 1551"/>
                              <a:gd name="T111" fmla="*/ 3570 h 2226"/>
                              <a:gd name="T112" fmla="+- 0 8764 3891"/>
                              <a:gd name="T113" fmla="*/ T112 w 5003"/>
                              <a:gd name="T114" fmla="+- 0 3553 1551"/>
                              <a:gd name="T115" fmla="*/ 3553 h 2226"/>
                              <a:gd name="T116" fmla="+- 0 8763 3891"/>
                              <a:gd name="T117" fmla="*/ T116 w 5003"/>
                              <a:gd name="T118" fmla="+- 0 3555 1551"/>
                              <a:gd name="T119" fmla="*/ 3555 h 2226"/>
                              <a:gd name="T120" fmla="+- 0 8765 3891"/>
                              <a:gd name="T121" fmla="*/ T120 w 5003"/>
                              <a:gd name="T122" fmla="+- 0 3551 1551"/>
                              <a:gd name="T123" fmla="*/ 3551 h 2226"/>
                              <a:gd name="T124" fmla="+- 0 8797 3891"/>
                              <a:gd name="T125" fmla="*/ T124 w 5003"/>
                              <a:gd name="T126" fmla="+- 0 3493 1551"/>
                              <a:gd name="T127" fmla="*/ 3493 h 2226"/>
                              <a:gd name="T128" fmla="+- 0 8795 3891"/>
                              <a:gd name="T129" fmla="*/ T128 w 5003"/>
                              <a:gd name="T130" fmla="+- 0 3496 1551"/>
                              <a:gd name="T131" fmla="*/ 3496 h 2226"/>
                              <a:gd name="T132" fmla="+- 0 8807 3891"/>
                              <a:gd name="T133" fmla="*/ T132 w 5003"/>
                              <a:gd name="T134" fmla="+- 0 3464 1551"/>
                              <a:gd name="T135" fmla="*/ 3464 h 2226"/>
                              <a:gd name="T136" fmla="+- 0 8807 3891"/>
                              <a:gd name="T137" fmla="*/ T136 w 5003"/>
                              <a:gd name="T138" fmla="+- 0 3464 1551"/>
                              <a:gd name="T139" fmla="*/ 3464 h 2226"/>
                              <a:gd name="T140" fmla="+- 0 8807 3891"/>
                              <a:gd name="T141" fmla="*/ T140 w 5003"/>
                              <a:gd name="T142" fmla="+- 0 3464 1551"/>
                              <a:gd name="T143" fmla="*/ 3464 h 2226"/>
                              <a:gd name="T144" fmla="+- 0 8809 3891"/>
                              <a:gd name="T145" fmla="*/ T144 w 5003"/>
                              <a:gd name="T146" fmla="+- 0 3460 1551"/>
                              <a:gd name="T147" fmla="*/ 3460 h 2226"/>
                              <a:gd name="T148" fmla="+- 0 8816 3891"/>
                              <a:gd name="T149" fmla="*/ T148 w 5003"/>
                              <a:gd name="T150" fmla="+- 0 3430 1551"/>
                              <a:gd name="T151" fmla="*/ 3430 h 2226"/>
                              <a:gd name="T152" fmla="+- 0 8822 3891"/>
                              <a:gd name="T153" fmla="*/ T152 w 5003"/>
                              <a:gd name="T154" fmla="+- 0 3393 1551"/>
                              <a:gd name="T155" fmla="*/ 3393 h 2226"/>
                              <a:gd name="T156" fmla="+- 0 8890 3891"/>
                              <a:gd name="T157" fmla="*/ T156 w 5003"/>
                              <a:gd name="T158" fmla="+- 0 3397 1551"/>
                              <a:gd name="T159" fmla="*/ 3397 h 2226"/>
                              <a:gd name="T160" fmla="+- 0 8823 3891"/>
                              <a:gd name="T161" fmla="*/ T160 w 5003"/>
                              <a:gd name="T162" fmla="+- 0 3358 1551"/>
                              <a:gd name="T163" fmla="*/ 3358 h 2226"/>
                              <a:gd name="T164" fmla="+- 0 3961 3891"/>
                              <a:gd name="T165" fmla="*/ T164 w 5003"/>
                              <a:gd name="T166" fmla="+- 0 1969 1551"/>
                              <a:gd name="T167" fmla="*/ 1969 h 2226"/>
                              <a:gd name="T168" fmla="+- 0 3963 3891"/>
                              <a:gd name="T169" fmla="*/ T168 w 5003"/>
                              <a:gd name="T170" fmla="+- 0 1935 1551"/>
                              <a:gd name="T171" fmla="*/ 1935 h 2226"/>
                              <a:gd name="T172" fmla="+- 0 3969 3891"/>
                              <a:gd name="T173" fmla="*/ T172 w 5003"/>
                              <a:gd name="T174" fmla="+- 0 1898 1551"/>
                              <a:gd name="T175" fmla="*/ 1898 h 2226"/>
                              <a:gd name="T176" fmla="+- 0 3989 3891"/>
                              <a:gd name="T177" fmla="*/ T176 w 5003"/>
                              <a:gd name="T178" fmla="+- 0 1832 1551"/>
                              <a:gd name="T179" fmla="*/ 1832 h 2226"/>
                              <a:gd name="T180" fmla="+- 0 4004 3891"/>
                              <a:gd name="T181" fmla="*/ T180 w 5003"/>
                              <a:gd name="T182" fmla="+- 0 1802 1551"/>
                              <a:gd name="T183" fmla="*/ 1802 h 2226"/>
                              <a:gd name="T184" fmla="+- 0 4020 3891"/>
                              <a:gd name="T185" fmla="*/ T184 w 5003"/>
                              <a:gd name="T186" fmla="+- 0 1775 1551"/>
                              <a:gd name="T187" fmla="*/ 1775 h 2226"/>
                              <a:gd name="T188" fmla="+- 0 4042 3891"/>
                              <a:gd name="T189" fmla="*/ T188 w 5003"/>
                              <a:gd name="T190" fmla="+- 0 1747 1551"/>
                              <a:gd name="T191" fmla="*/ 1747 h 2226"/>
                              <a:gd name="T192" fmla="+- 0 4063 3891"/>
                              <a:gd name="T193" fmla="*/ T192 w 5003"/>
                              <a:gd name="T194" fmla="+- 0 1723 1551"/>
                              <a:gd name="T195" fmla="*/ 1723 h 2226"/>
                              <a:gd name="T196" fmla="+- 0 4064 3891"/>
                              <a:gd name="T197" fmla="*/ T196 w 5003"/>
                              <a:gd name="T198" fmla="+- 0 1721 1551"/>
                              <a:gd name="T199" fmla="*/ 1721 h 2226"/>
                              <a:gd name="T200" fmla="+- 0 4088 3891"/>
                              <a:gd name="T201" fmla="*/ T200 w 5003"/>
                              <a:gd name="T202" fmla="+- 0 1701 1551"/>
                              <a:gd name="T203" fmla="*/ 1701 h 2226"/>
                              <a:gd name="T204" fmla="+- 0 4117 3891"/>
                              <a:gd name="T205" fmla="*/ T204 w 5003"/>
                              <a:gd name="T206" fmla="+- 0 1679 1551"/>
                              <a:gd name="T207" fmla="*/ 1679 h 2226"/>
                              <a:gd name="T208" fmla="+- 0 4178 3891"/>
                              <a:gd name="T209" fmla="*/ T208 w 5003"/>
                              <a:gd name="T210" fmla="+- 0 1647 1551"/>
                              <a:gd name="T211" fmla="*/ 1647 h 2226"/>
                              <a:gd name="T212" fmla="+- 0 4207 3891"/>
                              <a:gd name="T213" fmla="*/ T212 w 5003"/>
                              <a:gd name="T214" fmla="+- 0 1636 1551"/>
                              <a:gd name="T215" fmla="*/ 1636 h 2226"/>
                              <a:gd name="T216" fmla="+- 0 4238 3891"/>
                              <a:gd name="T217" fmla="*/ T216 w 5003"/>
                              <a:gd name="T218" fmla="+- 0 1629 1551"/>
                              <a:gd name="T219" fmla="*/ 1629 h 2226"/>
                              <a:gd name="T220" fmla="+- 0 8894 3891"/>
                              <a:gd name="T221" fmla="*/ T220 w 5003"/>
                              <a:gd name="T222" fmla="+- 0 1621 1551"/>
                              <a:gd name="T223" fmla="*/ 1621 h 2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003" h="2226">
                                <a:moveTo>
                                  <a:pt x="5003" y="0"/>
                                </a:moveTo>
                                <a:lnTo>
                                  <a:pt x="416" y="0"/>
                                </a:lnTo>
                                <a:lnTo>
                                  <a:pt x="376" y="2"/>
                                </a:lnTo>
                                <a:lnTo>
                                  <a:pt x="334" y="8"/>
                                </a:lnTo>
                                <a:lnTo>
                                  <a:pt x="264" y="29"/>
                                </a:lnTo>
                                <a:lnTo>
                                  <a:pt x="200" y="61"/>
                                </a:lnTo>
                                <a:lnTo>
                                  <a:pt x="144" y="103"/>
                                </a:lnTo>
                                <a:lnTo>
                                  <a:pt x="95" y="153"/>
                                </a:lnTo>
                                <a:lnTo>
                                  <a:pt x="55" y="211"/>
                                </a:lnTo>
                                <a:lnTo>
                                  <a:pt x="25" y="275"/>
                                </a:lnTo>
                                <a:lnTo>
                                  <a:pt x="7" y="344"/>
                                </a:lnTo>
                                <a:lnTo>
                                  <a:pt x="0" y="416"/>
                                </a:lnTo>
                                <a:lnTo>
                                  <a:pt x="0" y="2226"/>
                                </a:lnTo>
                                <a:lnTo>
                                  <a:pt x="4586" y="2226"/>
                                </a:lnTo>
                                <a:lnTo>
                                  <a:pt x="4661" y="2218"/>
                                </a:lnTo>
                                <a:lnTo>
                                  <a:pt x="4732" y="2199"/>
                                </a:lnTo>
                                <a:lnTo>
                                  <a:pt x="4750" y="2190"/>
                                </a:lnTo>
                                <a:lnTo>
                                  <a:pt x="70" y="2190"/>
                                </a:lnTo>
                                <a:lnTo>
                                  <a:pt x="35" y="2155"/>
                                </a:lnTo>
                                <a:lnTo>
                                  <a:pt x="70" y="2155"/>
                                </a:lnTo>
                                <a:lnTo>
                                  <a:pt x="70" y="418"/>
                                </a:lnTo>
                                <a:lnTo>
                                  <a:pt x="72" y="380"/>
                                </a:lnTo>
                                <a:lnTo>
                                  <a:pt x="73" y="380"/>
                                </a:lnTo>
                                <a:lnTo>
                                  <a:pt x="78" y="349"/>
                                </a:lnTo>
                                <a:lnTo>
                                  <a:pt x="77" y="349"/>
                                </a:lnTo>
                                <a:lnTo>
                                  <a:pt x="86" y="316"/>
                                </a:lnTo>
                                <a:lnTo>
                                  <a:pt x="85" y="316"/>
                                </a:lnTo>
                                <a:lnTo>
                                  <a:pt x="97" y="284"/>
                                </a:lnTo>
                                <a:lnTo>
                                  <a:pt x="96" y="284"/>
                                </a:lnTo>
                                <a:lnTo>
                                  <a:pt x="113" y="251"/>
                                </a:lnTo>
                                <a:lnTo>
                                  <a:pt x="129" y="224"/>
                                </a:lnTo>
                                <a:lnTo>
                                  <a:pt x="128" y="224"/>
                                </a:lnTo>
                                <a:lnTo>
                                  <a:pt x="150" y="196"/>
                                </a:lnTo>
                                <a:lnTo>
                                  <a:pt x="151" y="196"/>
                                </a:lnTo>
                                <a:lnTo>
                                  <a:pt x="171" y="173"/>
                                </a:lnTo>
                                <a:lnTo>
                                  <a:pt x="170" y="173"/>
                                </a:lnTo>
                                <a:lnTo>
                                  <a:pt x="173" y="170"/>
                                </a:lnTo>
                                <a:lnTo>
                                  <a:pt x="197" y="150"/>
                                </a:lnTo>
                                <a:lnTo>
                                  <a:pt x="196" y="150"/>
                                </a:lnTo>
                                <a:lnTo>
                                  <a:pt x="224" y="128"/>
                                </a:lnTo>
                                <a:lnTo>
                                  <a:pt x="226" y="128"/>
                                </a:lnTo>
                                <a:lnTo>
                                  <a:pt x="251" y="113"/>
                                </a:lnTo>
                                <a:lnTo>
                                  <a:pt x="284" y="96"/>
                                </a:lnTo>
                                <a:lnTo>
                                  <a:pt x="287" y="96"/>
                                </a:lnTo>
                                <a:lnTo>
                                  <a:pt x="316" y="85"/>
                                </a:lnTo>
                                <a:lnTo>
                                  <a:pt x="318" y="85"/>
                                </a:lnTo>
                                <a:lnTo>
                                  <a:pt x="349" y="77"/>
                                </a:lnTo>
                                <a:lnTo>
                                  <a:pt x="354" y="77"/>
                                </a:lnTo>
                                <a:lnTo>
                                  <a:pt x="384" y="72"/>
                                </a:lnTo>
                                <a:lnTo>
                                  <a:pt x="380" y="72"/>
                                </a:lnTo>
                                <a:lnTo>
                                  <a:pt x="419" y="70"/>
                                </a:lnTo>
                                <a:lnTo>
                                  <a:pt x="4932" y="70"/>
                                </a:lnTo>
                                <a:lnTo>
                                  <a:pt x="4932" y="35"/>
                                </a:lnTo>
                                <a:lnTo>
                                  <a:pt x="5003" y="35"/>
                                </a:lnTo>
                                <a:lnTo>
                                  <a:pt x="5003" y="0"/>
                                </a:lnTo>
                                <a:close/>
                                <a:moveTo>
                                  <a:pt x="70" y="2155"/>
                                </a:moveTo>
                                <a:lnTo>
                                  <a:pt x="35" y="2155"/>
                                </a:lnTo>
                                <a:lnTo>
                                  <a:pt x="70" y="2190"/>
                                </a:lnTo>
                                <a:lnTo>
                                  <a:pt x="70" y="2155"/>
                                </a:lnTo>
                                <a:close/>
                                <a:moveTo>
                                  <a:pt x="4656" y="2148"/>
                                </a:moveTo>
                                <a:lnTo>
                                  <a:pt x="4619" y="2154"/>
                                </a:lnTo>
                                <a:lnTo>
                                  <a:pt x="4622" y="2154"/>
                                </a:lnTo>
                                <a:lnTo>
                                  <a:pt x="4584" y="2155"/>
                                </a:lnTo>
                                <a:lnTo>
                                  <a:pt x="70" y="2155"/>
                                </a:lnTo>
                                <a:lnTo>
                                  <a:pt x="70" y="2190"/>
                                </a:lnTo>
                                <a:lnTo>
                                  <a:pt x="4750" y="2190"/>
                                </a:lnTo>
                                <a:lnTo>
                                  <a:pt x="4796" y="2168"/>
                                </a:lnTo>
                                <a:lnTo>
                                  <a:pt x="4823" y="2149"/>
                                </a:lnTo>
                                <a:lnTo>
                                  <a:pt x="4654" y="2149"/>
                                </a:lnTo>
                                <a:lnTo>
                                  <a:pt x="4656" y="2148"/>
                                </a:lnTo>
                                <a:close/>
                                <a:moveTo>
                                  <a:pt x="4690" y="2140"/>
                                </a:moveTo>
                                <a:lnTo>
                                  <a:pt x="4654" y="2149"/>
                                </a:lnTo>
                                <a:lnTo>
                                  <a:pt x="4823" y="2149"/>
                                </a:lnTo>
                                <a:lnTo>
                                  <a:pt x="4835" y="2141"/>
                                </a:lnTo>
                                <a:lnTo>
                                  <a:pt x="4687" y="2141"/>
                                </a:lnTo>
                                <a:lnTo>
                                  <a:pt x="4690" y="2140"/>
                                </a:lnTo>
                                <a:close/>
                                <a:moveTo>
                                  <a:pt x="4853" y="2128"/>
                                </a:moveTo>
                                <a:lnTo>
                                  <a:pt x="4722" y="2128"/>
                                </a:lnTo>
                                <a:lnTo>
                                  <a:pt x="4687" y="2141"/>
                                </a:lnTo>
                                <a:lnTo>
                                  <a:pt x="4835" y="2141"/>
                                </a:lnTo>
                                <a:lnTo>
                                  <a:pt x="4853" y="2128"/>
                                </a:lnTo>
                                <a:close/>
                                <a:moveTo>
                                  <a:pt x="4868" y="2113"/>
                                </a:moveTo>
                                <a:lnTo>
                                  <a:pt x="4752" y="2113"/>
                                </a:lnTo>
                                <a:lnTo>
                                  <a:pt x="4750" y="2114"/>
                                </a:lnTo>
                                <a:lnTo>
                                  <a:pt x="4749" y="2114"/>
                                </a:lnTo>
                                <a:lnTo>
                                  <a:pt x="4718" y="2129"/>
                                </a:lnTo>
                                <a:lnTo>
                                  <a:pt x="4722" y="2128"/>
                                </a:lnTo>
                                <a:lnTo>
                                  <a:pt x="4853" y="2128"/>
                                </a:lnTo>
                                <a:lnTo>
                                  <a:pt x="4854" y="2127"/>
                                </a:lnTo>
                                <a:lnTo>
                                  <a:pt x="4868" y="2113"/>
                                </a:lnTo>
                                <a:close/>
                                <a:moveTo>
                                  <a:pt x="4750" y="2114"/>
                                </a:moveTo>
                                <a:lnTo>
                                  <a:pt x="4749" y="2114"/>
                                </a:lnTo>
                                <a:lnTo>
                                  <a:pt x="4750" y="2114"/>
                                </a:lnTo>
                                <a:close/>
                                <a:moveTo>
                                  <a:pt x="4752" y="2113"/>
                                </a:moveTo>
                                <a:lnTo>
                                  <a:pt x="4750" y="2114"/>
                                </a:lnTo>
                                <a:lnTo>
                                  <a:pt x="4752" y="2113"/>
                                </a:lnTo>
                                <a:close/>
                                <a:moveTo>
                                  <a:pt x="4781" y="2095"/>
                                </a:moveTo>
                                <a:lnTo>
                                  <a:pt x="4750" y="2114"/>
                                </a:lnTo>
                                <a:lnTo>
                                  <a:pt x="4752" y="2113"/>
                                </a:lnTo>
                                <a:lnTo>
                                  <a:pt x="4868" y="2113"/>
                                </a:lnTo>
                                <a:lnTo>
                                  <a:pt x="4884" y="2098"/>
                                </a:lnTo>
                                <a:lnTo>
                                  <a:pt x="4778" y="2098"/>
                                </a:lnTo>
                                <a:lnTo>
                                  <a:pt x="4781" y="2095"/>
                                </a:lnTo>
                                <a:close/>
                                <a:moveTo>
                                  <a:pt x="4807" y="2075"/>
                                </a:moveTo>
                                <a:lnTo>
                                  <a:pt x="4778" y="2098"/>
                                </a:lnTo>
                                <a:lnTo>
                                  <a:pt x="4884" y="2098"/>
                                </a:lnTo>
                                <a:lnTo>
                                  <a:pt x="4904" y="2077"/>
                                </a:lnTo>
                                <a:lnTo>
                                  <a:pt x="4805" y="2077"/>
                                </a:lnTo>
                                <a:lnTo>
                                  <a:pt x="4807" y="2075"/>
                                </a:lnTo>
                                <a:close/>
                                <a:moveTo>
                                  <a:pt x="4922" y="2052"/>
                                </a:moveTo>
                                <a:lnTo>
                                  <a:pt x="4831" y="2052"/>
                                </a:lnTo>
                                <a:lnTo>
                                  <a:pt x="4829" y="2054"/>
                                </a:lnTo>
                                <a:lnTo>
                                  <a:pt x="4805" y="2077"/>
                                </a:lnTo>
                                <a:lnTo>
                                  <a:pt x="4904" y="2077"/>
                                </a:lnTo>
                                <a:lnTo>
                                  <a:pt x="4922" y="2052"/>
                                </a:lnTo>
                                <a:close/>
                                <a:moveTo>
                                  <a:pt x="4830" y="2053"/>
                                </a:moveTo>
                                <a:lnTo>
                                  <a:pt x="4829" y="2054"/>
                                </a:lnTo>
                                <a:lnTo>
                                  <a:pt x="4830" y="2053"/>
                                </a:lnTo>
                                <a:close/>
                                <a:moveTo>
                                  <a:pt x="4831" y="2052"/>
                                </a:moveTo>
                                <a:lnTo>
                                  <a:pt x="4830" y="2053"/>
                                </a:lnTo>
                                <a:lnTo>
                                  <a:pt x="4829" y="2054"/>
                                </a:lnTo>
                                <a:lnTo>
                                  <a:pt x="4831" y="2052"/>
                                </a:lnTo>
                                <a:close/>
                                <a:moveTo>
                                  <a:pt x="4939" y="2028"/>
                                </a:moveTo>
                                <a:lnTo>
                                  <a:pt x="4854" y="2028"/>
                                </a:lnTo>
                                <a:lnTo>
                                  <a:pt x="4830" y="2053"/>
                                </a:lnTo>
                                <a:lnTo>
                                  <a:pt x="4831" y="2052"/>
                                </a:lnTo>
                                <a:lnTo>
                                  <a:pt x="4922" y="2052"/>
                                </a:lnTo>
                                <a:lnTo>
                                  <a:pt x="4939" y="2028"/>
                                </a:lnTo>
                                <a:close/>
                                <a:moveTo>
                                  <a:pt x="4873" y="2002"/>
                                </a:moveTo>
                                <a:lnTo>
                                  <a:pt x="4852" y="2030"/>
                                </a:lnTo>
                                <a:lnTo>
                                  <a:pt x="4854" y="2028"/>
                                </a:lnTo>
                                <a:lnTo>
                                  <a:pt x="4939" y="2028"/>
                                </a:lnTo>
                                <a:lnTo>
                                  <a:pt x="4945" y="2019"/>
                                </a:lnTo>
                                <a:lnTo>
                                  <a:pt x="4952" y="2004"/>
                                </a:lnTo>
                                <a:lnTo>
                                  <a:pt x="4872" y="2004"/>
                                </a:lnTo>
                                <a:lnTo>
                                  <a:pt x="4873" y="2002"/>
                                </a:lnTo>
                                <a:close/>
                                <a:moveTo>
                                  <a:pt x="4874" y="2000"/>
                                </a:moveTo>
                                <a:lnTo>
                                  <a:pt x="4873" y="2002"/>
                                </a:lnTo>
                                <a:lnTo>
                                  <a:pt x="4872" y="2004"/>
                                </a:lnTo>
                                <a:lnTo>
                                  <a:pt x="4874" y="2000"/>
                                </a:lnTo>
                                <a:close/>
                                <a:moveTo>
                                  <a:pt x="4954" y="2000"/>
                                </a:moveTo>
                                <a:lnTo>
                                  <a:pt x="4874" y="2000"/>
                                </a:lnTo>
                                <a:lnTo>
                                  <a:pt x="4872" y="2004"/>
                                </a:lnTo>
                                <a:lnTo>
                                  <a:pt x="4952" y="2004"/>
                                </a:lnTo>
                                <a:lnTo>
                                  <a:pt x="4954" y="2000"/>
                                </a:lnTo>
                                <a:close/>
                                <a:moveTo>
                                  <a:pt x="4891" y="1972"/>
                                </a:moveTo>
                                <a:lnTo>
                                  <a:pt x="4873" y="2002"/>
                                </a:lnTo>
                                <a:lnTo>
                                  <a:pt x="4874" y="2000"/>
                                </a:lnTo>
                                <a:lnTo>
                                  <a:pt x="4954" y="2000"/>
                                </a:lnTo>
                                <a:lnTo>
                                  <a:pt x="4966" y="1975"/>
                                </a:lnTo>
                                <a:lnTo>
                                  <a:pt x="4890" y="1975"/>
                                </a:lnTo>
                                <a:lnTo>
                                  <a:pt x="4891" y="1972"/>
                                </a:lnTo>
                                <a:close/>
                                <a:moveTo>
                                  <a:pt x="4906" y="1942"/>
                                </a:moveTo>
                                <a:lnTo>
                                  <a:pt x="4890" y="1975"/>
                                </a:lnTo>
                                <a:lnTo>
                                  <a:pt x="4966" y="1975"/>
                                </a:lnTo>
                                <a:lnTo>
                                  <a:pt x="4976" y="1955"/>
                                </a:lnTo>
                                <a:lnTo>
                                  <a:pt x="4979" y="1945"/>
                                </a:lnTo>
                                <a:lnTo>
                                  <a:pt x="4904" y="1945"/>
                                </a:lnTo>
                                <a:lnTo>
                                  <a:pt x="4906" y="1942"/>
                                </a:lnTo>
                                <a:close/>
                                <a:moveTo>
                                  <a:pt x="4989" y="1909"/>
                                </a:moveTo>
                                <a:lnTo>
                                  <a:pt x="4918" y="1909"/>
                                </a:lnTo>
                                <a:lnTo>
                                  <a:pt x="4916" y="1913"/>
                                </a:lnTo>
                                <a:lnTo>
                                  <a:pt x="4904" y="1945"/>
                                </a:lnTo>
                                <a:lnTo>
                                  <a:pt x="4979" y="1945"/>
                                </a:lnTo>
                                <a:lnTo>
                                  <a:pt x="4989" y="1909"/>
                                </a:lnTo>
                                <a:close/>
                                <a:moveTo>
                                  <a:pt x="4917" y="1912"/>
                                </a:moveTo>
                                <a:lnTo>
                                  <a:pt x="4916" y="1913"/>
                                </a:lnTo>
                                <a:lnTo>
                                  <a:pt x="4917" y="1912"/>
                                </a:lnTo>
                                <a:close/>
                                <a:moveTo>
                                  <a:pt x="4918" y="1909"/>
                                </a:moveTo>
                                <a:lnTo>
                                  <a:pt x="4917" y="1912"/>
                                </a:lnTo>
                                <a:lnTo>
                                  <a:pt x="4916" y="1913"/>
                                </a:lnTo>
                                <a:lnTo>
                                  <a:pt x="4918" y="1909"/>
                                </a:lnTo>
                                <a:close/>
                                <a:moveTo>
                                  <a:pt x="4996" y="1877"/>
                                </a:moveTo>
                                <a:lnTo>
                                  <a:pt x="4926" y="1877"/>
                                </a:lnTo>
                                <a:lnTo>
                                  <a:pt x="4917" y="1912"/>
                                </a:lnTo>
                                <a:lnTo>
                                  <a:pt x="4918" y="1909"/>
                                </a:lnTo>
                                <a:lnTo>
                                  <a:pt x="4989" y="1909"/>
                                </a:lnTo>
                                <a:lnTo>
                                  <a:pt x="4995" y="1885"/>
                                </a:lnTo>
                                <a:lnTo>
                                  <a:pt x="4996" y="1877"/>
                                </a:lnTo>
                                <a:close/>
                                <a:moveTo>
                                  <a:pt x="4931" y="1842"/>
                                </a:moveTo>
                                <a:lnTo>
                                  <a:pt x="4925" y="1879"/>
                                </a:lnTo>
                                <a:lnTo>
                                  <a:pt x="4926" y="1877"/>
                                </a:lnTo>
                                <a:lnTo>
                                  <a:pt x="4996" y="1877"/>
                                </a:lnTo>
                                <a:lnTo>
                                  <a:pt x="4999" y="1846"/>
                                </a:lnTo>
                                <a:lnTo>
                                  <a:pt x="4931" y="1846"/>
                                </a:lnTo>
                                <a:lnTo>
                                  <a:pt x="4931" y="1842"/>
                                </a:lnTo>
                                <a:close/>
                                <a:moveTo>
                                  <a:pt x="4932" y="35"/>
                                </a:moveTo>
                                <a:lnTo>
                                  <a:pt x="4932" y="1808"/>
                                </a:lnTo>
                                <a:lnTo>
                                  <a:pt x="4932" y="1810"/>
                                </a:lnTo>
                                <a:lnTo>
                                  <a:pt x="4931" y="1846"/>
                                </a:lnTo>
                                <a:lnTo>
                                  <a:pt x="4999" y="1846"/>
                                </a:lnTo>
                                <a:lnTo>
                                  <a:pt x="5003" y="1810"/>
                                </a:lnTo>
                                <a:lnTo>
                                  <a:pt x="5003" y="70"/>
                                </a:lnTo>
                                <a:lnTo>
                                  <a:pt x="4967" y="70"/>
                                </a:lnTo>
                                <a:lnTo>
                                  <a:pt x="4932" y="35"/>
                                </a:lnTo>
                                <a:close/>
                                <a:moveTo>
                                  <a:pt x="4932" y="1807"/>
                                </a:moveTo>
                                <a:lnTo>
                                  <a:pt x="4932" y="1808"/>
                                </a:lnTo>
                                <a:lnTo>
                                  <a:pt x="4932" y="1807"/>
                                </a:lnTo>
                                <a:close/>
                                <a:moveTo>
                                  <a:pt x="70" y="418"/>
                                </a:moveTo>
                                <a:lnTo>
                                  <a:pt x="70" y="418"/>
                                </a:lnTo>
                                <a:lnTo>
                                  <a:pt x="70" y="419"/>
                                </a:lnTo>
                                <a:lnTo>
                                  <a:pt x="70" y="418"/>
                                </a:lnTo>
                                <a:close/>
                                <a:moveTo>
                                  <a:pt x="73" y="380"/>
                                </a:moveTo>
                                <a:lnTo>
                                  <a:pt x="72" y="380"/>
                                </a:lnTo>
                                <a:lnTo>
                                  <a:pt x="72" y="384"/>
                                </a:lnTo>
                                <a:lnTo>
                                  <a:pt x="73" y="380"/>
                                </a:lnTo>
                                <a:close/>
                                <a:moveTo>
                                  <a:pt x="78" y="347"/>
                                </a:moveTo>
                                <a:lnTo>
                                  <a:pt x="77" y="349"/>
                                </a:lnTo>
                                <a:lnTo>
                                  <a:pt x="78" y="349"/>
                                </a:lnTo>
                                <a:lnTo>
                                  <a:pt x="78" y="347"/>
                                </a:lnTo>
                                <a:close/>
                                <a:moveTo>
                                  <a:pt x="86" y="313"/>
                                </a:moveTo>
                                <a:lnTo>
                                  <a:pt x="85" y="316"/>
                                </a:lnTo>
                                <a:lnTo>
                                  <a:pt x="86" y="316"/>
                                </a:lnTo>
                                <a:lnTo>
                                  <a:pt x="86" y="313"/>
                                </a:lnTo>
                                <a:close/>
                                <a:moveTo>
                                  <a:pt x="98" y="281"/>
                                </a:moveTo>
                                <a:lnTo>
                                  <a:pt x="96" y="284"/>
                                </a:lnTo>
                                <a:lnTo>
                                  <a:pt x="97" y="284"/>
                                </a:lnTo>
                                <a:lnTo>
                                  <a:pt x="98" y="281"/>
                                </a:lnTo>
                                <a:close/>
                                <a:moveTo>
                                  <a:pt x="113" y="251"/>
                                </a:moveTo>
                                <a:lnTo>
                                  <a:pt x="113" y="251"/>
                                </a:lnTo>
                                <a:lnTo>
                                  <a:pt x="112" y="253"/>
                                </a:lnTo>
                                <a:lnTo>
                                  <a:pt x="113" y="251"/>
                                </a:lnTo>
                                <a:close/>
                                <a:moveTo>
                                  <a:pt x="131" y="222"/>
                                </a:moveTo>
                                <a:lnTo>
                                  <a:pt x="128" y="224"/>
                                </a:lnTo>
                                <a:lnTo>
                                  <a:pt x="129" y="224"/>
                                </a:lnTo>
                                <a:lnTo>
                                  <a:pt x="131" y="222"/>
                                </a:lnTo>
                                <a:close/>
                                <a:moveTo>
                                  <a:pt x="151" y="196"/>
                                </a:moveTo>
                                <a:lnTo>
                                  <a:pt x="150" y="196"/>
                                </a:lnTo>
                                <a:lnTo>
                                  <a:pt x="149" y="198"/>
                                </a:lnTo>
                                <a:lnTo>
                                  <a:pt x="151" y="196"/>
                                </a:lnTo>
                                <a:close/>
                                <a:moveTo>
                                  <a:pt x="173" y="170"/>
                                </a:moveTo>
                                <a:lnTo>
                                  <a:pt x="170" y="173"/>
                                </a:lnTo>
                                <a:lnTo>
                                  <a:pt x="172" y="172"/>
                                </a:lnTo>
                                <a:lnTo>
                                  <a:pt x="173" y="170"/>
                                </a:lnTo>
                                <a:close/>
                                <a:moveTo>
                                  <a:pt x="172" y="172"/>
                                </a:moveTo>
                                <a:lnTo>
                                  <a:pt x="170" y="173"/>
                                </a:lnTo>
                                <a:lnTo>
                                  <a:pt x="171" y="173"/>
                                </a:lnTo>
                                <a:lnTo>
                                  <a:pt x="172" y="172"/>
                                </a:lnTo>
                                <a:close/>
                                <a:moveTo>
                                  <a:pt x="173" y="170"/>
                                </a:moveTo>
                                <a:lnTo>
                                  <a:pt x="173" y="170"/>
                                </a:lnTo>
                                <a:lnTo>
                                  <a:pt x="172" y="172"/>
                                </a:lnTo>
                                <a:lnTo>
                                  <a:pt x="173" y="170"/>
                                </a:lnTo>
                                <a:close/>
                                <a:moveTo>
                                  <a:pt x="198" y="149"/>
                                </a:moveTo>
                                <a:lnTo>
                                  <a:pt x="196" y="150"/>
                                </a:lnTo>
                                <a:lnTo>
                                  <a:pt x="197" y="150"/>
                                </a:lnTo>
                                <a:lnTo>
                                  <a:pt x="198" y="149"/>
                                </a:lnTo>
                                <a:close/>
                                <a:moveTo>
                                  <a:pt x="226" y="128"/>
                                </a:moveTo>
                                <a:lnTo>
                                  <a:pt x="224" y="128"/>
                                </a:lnTo>
                                <a:lnTo>
                                  <a:pt x="222" y="131"/>
                                </a:lnTo>
                                <a:lnTo>
                                  <a:pt x="226" y="128"/>
                                </a:lnTo>
                                <a:close/>
                                <a:moveTo>
                                  <a:pt x="253" y="112"/>
                                </a:moveTo>
                                <a:lnTo>
                                  <a:pt x="251" y="113"/>
                                </a:lnTo>
                                <a:lnTo>
                                  <a:pt x="253" y="112"/>
                                </a:lnTo>
                                <a:close/>
                                <a:moveTo>
                                  <a:pt x="287" y="96"/>
                                </a:moveTo>
                                <a:lnTo>
                                  <a:pt x="284" y="96"/>
                                </a:lnTo>
                                <a:lnTo>
                                  <a:pt x="281" y="98"/>
                                </a:lnTo>
                                <a:lnTo>
                                  <a:pt x="287" y="96"/>
                                </a:lnTo>
                                <a:close/>
                                <a:moveTo>
                                  <a:pt x="318" y="85"/>
                                </a:moveTo>
                                <a:lnTo>
                                  <a:pt x="316" y="85"/>
                                </a:lnTo>
                                <a:lnTo>
                                  <a:pt x="313" y="86"/>
                                </a:lnTo>
                                <a:lnTo>
                                  <a:pt x="318" y="85"/>
                                </a:lnTo>
                                <a:close/>
                                <a:moveTo>
                                  <a:pt x="354" y="77"/>
                                </a:moveTo>
                                <a:lnTo>
                                  <a:pt x="349" y="77"/>
                                </a:lnTo>
                                <a:lnTo>
                                  <a:pt x="347" y="78"/>
                                </a:lnTo>
                                <a:lnTo>
                                  <a:pt x="354" y="77"/>
                                </a:lnTo>
                                <a:close/>
                                <a:moveTo>
                                  <a:pt x="5003" y="35"/>
                                </a:moveTo>
                                <a:lnTo>
                                  <a:pt x="4932" y="35"/>
                                </a:lnTo>
                                <a:lnTo>
                                  <a:pt x="4967" y="70"/>
                                </a:lnTo>
                                <a:lnTo>
                                  <a:pt x="5003" y="70"/>
                                </a:lnTo>
                                <a:lnTo>
                                  <a:pt x="5003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96169A" id="Group 238" o:spid="_x0000_s1026" style="width:480pt;height:270pt;mso-position-horizontal-relative:char;mso-position-vertical-relative:line" coordsize="9600,54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">
                <v:shape id="Picture 3" o:spid="_x0000_s1027" type="#_x0000_t75" style="position:absolute;left:550;top:471;width:2777;height:4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">
                  <v:imagedata r:id="rId131" o:title=""/>
                </v:shape>
                <v:shape id="Picture 4" o:spid="_x0000_s1028" type="#_x0000_t75" style="position:absolute;left:4077;top:1912;width:4549;height:1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">
                  <v:imagedata r:id="rId132" o:title=""/>
                </v:shape>
                <v:shape id="AutoShape 5" o:spid="_x0000_s1029" style="position:absolute;left:3891;top:1551;width:5003;height:2226;visibility:visible;mso-wrap-style:square;v-text-anchor:top" coordsize="5003,2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" path="m5003,l416,,376,2,334,8,264,29,200,61r-56,42l95,153,55,211,25,275,7,344,,416,,2226r4586,l4661,2218r71,-19l4750,2190r-4680,l35,2155r35,l70,418r2,-38l73,380r5,-31l77,349r9,-33l85,316,97,284r-1,l113,251r16,-27l128,224r22,-28l151,196r20,-23l170,173r3,-3l197,150r-1,l224,128r2,l251,113,284,96r3,l316,85r2,l349,77r5,l384,72r-4,l419,70r4513,l4932,35r71,l5003,xm70,2155r-35,l70,2190r,-35xm4656,2148r-37,6l4622,2154r-38,1l70,2155r,35l4750,2190r46,-22l4823,2149r-169,l4656,2148xm4690,2140r-36,9l4823,2149r12,-8l4687,2141r3,-1xm4853,2128r-131,l4687,2141r148,l4853,2128xm4868,2113r-116,l4750,2114r-1,l4718,2129r4,-1l4853,2128r1,-1l4868,2113xm4750,2114r-1,l4750,2114xm4752,2113r-2,1l4752,2113xm4781,2095r-31,19l4752,2113r116,l4884,2098r-106,l4781,2095xm4807,2075r-29,23l4884,2098r20,-21l4805,2077r2,-2xm4922,2052r-91,l4829,2054r-24,23l4904,2077r18,-25xm4830,2053r-1,1l4830,2053xm4831,2052r-1,1l4829,2054r2,-2xm4939,2028r-85,l4830,2053r1,-1l4922,2052r17,-24xm4873,2002r-21,28l4854,2028r85,l4945,2019r7,-15l4872,2004r1,-2xm4874,2000r-1,2l4872,2004r2,-4xm4954,2000r-80,l4872,2004r80,l4954,2000xm4891,1972r-18,30l4874,2000r80,l4966,1975r-76,l4891,1972xm4906,1942r-16,33l4966,1975r10,-20l4979,1945r-75,l4906,1942xm4989,1909r-71,l4916,1913r-12,32l4979,1945r10,-36xm4917,1912r-1,1l4917,1912xm4918,1909r-1,3l4916,1913r2,-4xm4996,1877r-70,l4917,1912r1,-3l4989,1909r6,-24l4996,1877xm4931,1842r-6,37l4926,1877r70,l4999,1846r-68,l4931,1842xm4932,35r,1773l4932,1810r-1,36l4999,1846r4,-36l5003,70r-36,l4932,35xm4932,1807r,1l4932,1807xm70,418r,l70,419r,-1xm73,380r-1,l72,384r1,-4xm78,347r-1,2l78,349r,-2xm86,313r-1,3l86,316r,-3xm98,281r-2,3l97,284r1,-3xm113,251r,l112,253r1,-2xm131,222r-3,2l129,224r2,-2xm151,196r-1,l149,198r2,-2xm173,170r-3,3l172,172r1,-2xm172,172r-2,1l171,173r1,-1xm173,170r,l172,172r1,-2xm198,149r-2,1l197,150r1,-1xm226,128r-2,l222,131r4,-3xm253,112r-2,1l253,112xm287,96r-3,l281,98r6,-2xm318,85r-2,l313,86r5,-1xm354,77r-5,l347,78r7,-1xm5003,35r-71,l4967,70r36,l5003,35xe" stroked="f">
                  <v:path arrowok="t" o:connecttype="custom" o:connectlocs="264,1580;25,1826;4661,3769;70,3706;77,1900;113,1802;151,1747;197,1701;251,1664;349,1628;4932,1621;35,3706;4622,3705;4796,3719;4654,3700;4853,3679;4868,3664;4722,3679;4749,3665;4750,3665;4868,3664;4778,3649;4922,3603;4904,3628;4830,3604;4939,3579;4939,3579;4945,3570;4873,3553;4872,3555;4874,3551;4906,3493;4904,3496;4916,3464;4916,3464;4916,3464;4918,3460;4925,3430;4931,3393;4999,3397;4932,3358;70,1969;72,1935;78,1898;98,1832;113,1802;129,1775;151,1747;172,1723;173,1721;197,1701;226,1679;287,1647;316,1636;347,1629;5003,1621" o:connectangles="0,0,0,0,0,0,0,0,0,0,0,0,0,0,0,0,0,0,0,0,0,0,0,0,0,0,0,0,0,0,0,0,0,0,0,0,0,0,0,0,0,0,0,0,0,0,0,0,0,0,0,0,0,0,0,0"/>
                </v:shape>
                <v:shape id="Picture 6" o:spid="_x0000_s1030" type="#_x0000_t75" style="position:absolute;left:3960;top:1620;width:4863;height:2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">
                  <v:imagedata r:id="rId133" o:title=""/>
                </v:shape>
                <v:shape id="AutoShape 7" o:spid="_x0000_s1031" style="position:absolute;left:3891;top:1551;width:5003;height:2226;visibility:visible;mso-wrap-style:square;v-text-anchor:top" coordsize="5003,2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" path="m5003,l416,,376,2,334,8,264,29,200,61r-56,42l95,153,55,211,25,275,7,344,,416,,2226r4586,l4661,2218r71,-19l4750,2190r-4680,l35,2155r35,l70,418r2,-38l73,380r5,-31l77,349r9,-33l85,316,97,284r-1,l113,251r16,-27l128,224r22,-28l151,196r20,-23l170,173r3,-3l197,150r-1,l224,128r2,l251,113,284,96r3,l316,85r2,l349,77r5,l384,72r-4,l419,70r4513,l4932,35r71,l5003,xm70,2155r-35,l70,2190r,-35xm4656,2148r-37,6l4622,2154r-38,1l70,2155r,35l4750,2190r46,-22l4823,2149r-169,l4656,2148xm4690,2140r-36,9l4823,2149r12,-8l4687,2141r3,-1xm4853,2128r-131,l4687,2141r148,l4853,2128xm4868,2113r-116,l4750,2114r-1,l4718,2129r4,-1l4853,2128r1,-1l4868,2113xm4750,2114r-1,l4750,2114xm4752,2113r-2,1l4752,2113xm4781,2095r-31,19l4752,2113r116,l4884,2098r-106,l4781,2095xm4807,2075r-29,23l4884,2098r20,-21l4805,2077r2,-2xm4922,2052r-91,l4829,2054r-24,23l4904,2077r18,-25xm4830,2053r-1,1l4830,2053xm4831,2052r-1,1l4829,2054r2,-2xm4939,2028r-85,l4830,2053r1,-1l4922,2052r17,-24xm4873,2002r-21,28l4854,2028r85,l4945,2019r7,-15l4872,2004r1,-2xm4874,2000r-1,2l4872,2004r2,-4xm4954,2000r-80,l4872,2004r80,l4954,2000xm4891,1972r-18,30l4874,2000r80,l4966,1975r-76,l4891,1972xm4906,1942r-16,33l4966,1975r10,-20l4979,1945r-75,l4906,1942xm4989,1909r-71,l4916,1913r-12,32l4979,1945r10,-36xm4917,1912r-1,1l4917,1912xm4918,1909r-1,3l4916,1913r2,-4xm4996,1877r-70,l4917,1912r1,-3l4989,1909r6,-24l4996,1877xm4931,1842r-6,37l4926,1877r70,l4999,1846r-68,l4931,1842xm4932,35r,1773l4932,1810r-1,36l4999,1846r4,-36l5003,70r-36,l4932,35xm4932,1807r,1l4932,1807xm70,418r,l70,419r,-1xm73,380r-1,l72,384r1,-4xm78,347r-1,2l78,349r,-2xm86,313r-1,3l86,316r,-3xm98,281r-2,3l97,284r1,-3xm113,251r,l112,253r1,-2xm131,222r-3,2l129,224r2,-2xm151,196r-1,l149,198r2,-2xm173,170r-3,3l172,172r1,-2xm172,172r-2,1l171,173r1,-1xm173,170r,l172,172r1,-2xm198,149r-2,1l197,150r1,-1xm226,128r-2,l222,131r4,-3xm253,112r-2,1l253,112xm287,96r-3,l281,98r6,-2xm318,85r-2,l313,86r5,-1xm354,77r-5,l347,78r7,-1xm5003,35r-71,l4967,70r36,l5003,35xe" stroked="f">
                  <v:path arrowok="t" o:connecttype="custom" o:connectlocs="264,1580;25,1826;4661,3769;70,3706;77,1900;113,1802;151,1747;197,1701;251,1664;349,1628;4932,1621;35,3706;4622,3705;4796,3719;4654,3700;4853,3679;4868,3664;4722,3679;4749,3665;4750,3665;4868,3664;4778,3649;4922,3603;4904,3628;4830,3604;4939,3579;4939,3579;4945,3570;4873,3553;4872,3555;4874,3551;4906,3493;4904,3496;4916,3464;4916,3464;4916,3464;4918,3460;4925,3430;4931,3393;4999,3397;4932,3358;70,1969;72,1935;78,1898;98,1832;113,1802;129,1775;151,1747;172,1723;173,1721;197,1701;226,1679;287,1647;316,1636;347,1629;5003,1621" o:connectangles="0,0,0,0,0,0,0,0,0,0,0,0,0,0,0,0,0,0,0,0,0,0,0,0,0,0,0,0,0,0,0,0,0,0,0,0,0,0,0,0,0,0,0,0,0,0,0,0,0,0,0,0,0,0,0,0"/>
                </v:shape>
                <v:rect id="Rectangle 8" o:spid="_x0000_s103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" filled="f" strokeweight="1.02pt"/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7"/>
        <w:jc w:val="left"/>
        <w:rPr>
          <w:rFonts w:ascii="Times New Roman" w:eastAsia="Calibri" w:hAnsi="Calibri" w:cs="Calibri"/>
          <w:sz w:val="23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85888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197485</wp:posOffset>
                </wp:positionV>
                <wp:extent cx="6096000" cy="3429000"/>
                <wp:effectExtent l="8890" t="6350" r="635" b="3175"/>
                <wp:wrapTopAndBottom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11"/>
                          <a:chExt cx="9600" cy="5400"/>
                        </a:xfrm>
                      </wpg:grpSpPr>
                      <wps:wsp>
                        <wps:cNvPr id="15" name="Freeform 167"/>
                        <wps:cNvSpPr>
                          <a:spLocks/>
                        </wps:cNvSpPr>
                        <wps:spPr bwMode="auto">
                          <a:xfrm>
                            <a:off x="7819" y="911"/>
                            <a:ext cx="2981" cy="4030"/>
                          </a:xfrm>
                          <a:custGeom>
                            <a:avLst/>
                            <a:gdLst>
                              <a:gd name="T0" fmla="+- 0 10303 7819"/>
                              <a:gd name="T1" fmla="*/ T0 w 2981"/>
                              <a:gd name="T2" fmla="+- 0 912 912"/>
                              <a:gd name="T3" fmla="*/ 912 h 4030"/>
                              <a:gd name="T4" fmla="+- 0 8316 7819"/>
                              <a:gd name="T5" fmla="*/ T4 w 2981"/>
                              <a:gd name="T6" fmla="+- 0 912 912"/>
                              <a:gd name="T7" fmla="*/ 912 h 4030"/>
                              <a:gd name="T8" fmla="+- 0 8242 7819"/>
                              <a:gd name="T9" fmla="*/ T8 w 2981"/>
                              <a:gd name="T10" fmla="+- 0 917 912"/>
                              <a:gd name="T11" fmla="*/ 917 h 4030"/>
                              <a:gd name="T12" fmla="+- 0 8172 7819"/>
                              <a:gd name="T13" fmla="*/ T12 w 2981"/>
                              <a:gd name="T14" fmla="+- 0 933 912"/>
                              <a:gd name="T15" fmla="*/ 933 h 4030"/>
                              <a:gd name="T16" fmla="+- 0 8106 7819"/>
                              <a:gd name="T17" fmla="*/ T16 w 2981"/>
                              <a:gd name="T18" fmla="+- 0 958 912"/>
                              <a:gd name="T19" fmla="*/ 958 h 4030"/>
                              <a:gd name="T20" fmla="+- 0 8045 7819"/>
                              <a:gd name="T21" fmla="*/ T20 w 2981"/>
                              <a:gd name="T22" fmla="+- 0 992 912"/>
                              <a:gd name="T23" fmla="*/ 992 h 4030"/>
                              <a:gd name="T24" fmla="+- 0 7990 7819"/>
                              <a:gd name="T25" fmla="*/ T24 w 2981"/>
                              <a:gd name="T26" fmla="+- 0 1034 912"/>
                              <a:gd name="T27" fmla="*/ 1034 h 4030"/>
                              <a:gd name="T28" fmla="+- 0 7941 7819"/>
                              <a:gd name="T29" fmla="*/ T28 w 2981"/>
                              <a:gd name="T30" fmla="+- 0 1083 912"/>
                              <a:gd name="T31" fmla="*/ 1083 h 4030"/>
                              <a:gd name="T32" fmla="+- 0 7899 7819"/>
                              <a:gd name="T33" fmla="*/ T32 w 2981"/>
                              <a:gd name="T34" fmla="+- 0 1139 912"/>
                              <a:gd name="T35" fmla="*/ 1139 h 4030"/>
                              <a:gd name="T36" fmla="+- 0 7865 7819"/>
                              <a:gd name="T37" fmla="*/ T36 w 2981"/>
                              <a:gd name="T38" fmla="+- 0 1200 912"/>
                              <a:gd name="T39" fmla="*/ 1200 h 4030"/>
                              <a:gd name="T40" fmla="+- 0 7840 7819"/>
                              <a:gd name="T41" fmla="*/ T40 w 2981"/>
                              <a:gd name="T42" fmla="+- 0 1266 912"/>
                              <a:gd name="T43" fmla="*/ 1266 h 4030"/>
                              <a:gd name="T44" fmla="+- 0 7825 7819"/>
                              <a:gd name="T45" fmla="*/ T44 w 2981"/>
                              <a:gd name="T46" fmla="+- 0 1336 912"/>
                              <a:gd name="T47" fmla="*/ 1336 h 4030"/>
                              <a:gd name="T48" fmla="+- 0 7819 7819"/>
                              <a:gd name="T49" fmla="*/ T48 w 2981"/>
                              <a:gd name="T50" fmla="+- 0 1410 912"/>
                              <a:gd name="T51" fmla="*/ 1410 h 4030"/>
                              <a:gd name="T52" fmla="+- 0 7819 7819"/>
                              <a:gd name="T53" fmla="*/ T52 w 2981"/>
                              <a:gd name="T54" fmla="+- 0 4445 912"/>
                              <a:gd name="T55" fmla="*/ 4445 h 4030"/>
                              <a:gd name="T56" fmla="+- 0 7825 7819"/>
                              <a:gd name="T57" fmla="*/ T56 w 2981"/>
                              <a:gd name="T58" fmla="+- 0 4518 912"/>
                              <a:gd name="T59" fmla="*/ 4518 h 4030"/>
                              <a:gd name="T60" fmla="+- 0 7840 7819"/>
                              <a:gd name="T61" fmla="*/ T60 w 2981"/>
                              <a:gd name="T62" fmla="+- 0 4588 912"/>
                              <a:gd name="T63" fmla="*/ 4588 h 4030"/>
                              <a:gd name="T64" fmla="+- 0 7865 7819"/>
                              <a:gd name="T65" fmla="*/ T64 w 2981"/>
                              <a:gd name="T66" fmla="+- 0 4654 912"/>
                              <a:gd name="T67" fmla="*/ 4654 h 4030"/>
                              <a:gd name="T68" fmla="+- 0 7899 7819"/>
                              <a:gd name="T69" fmla="*/ T68 w 2981"/>
                              <a:gd name="T70" fmla="+- 0 4715 912"/>
                              <a:gd name="T71" fmla="*/ 4715 h 4030"/>
                              <a:gd name="T72" fmla="+- 0 7941 7819"/>
                              <a:gd name="T73" fmla="*/ T72 w 2981"/>
                              <a:gd name="T74" fmla="+- 0 4770 912"/>
                              <a:gd name="T75" fmla="*/ 4770 h 4030"/>
                              <a:gd name="T76" fmla="+- 0 7990 7819"/>
                              <a:gd name="T77" fmla="*/ T76 w 2981"/>
                              <a:gd name="T78" fmla="+- 0 4819 912"/>
                              <a:gd name="T79" fmla="*/ 4819 h 4030"/>
                              <a:gd name="T80" fmla="+- 0 8045 7819"/>
                              <a:gd name="T81" fmla="*/ T80 w 2981"/>
                              <a:gd name="T82" fmla="+- 0 4861 912"/>
                              <a:gd name="T83" fmla="*/ 4861 h 4030"/>
                              <a:gd name="T84" fmla="+- 0 8106 7819"/>
                              <a:gd name="T85" fmla="*/ T84 w 2981"/>
                              <a:gd name="T86" fmla="+- 0 4895 912"/>
                              <a:gd name="T87" fmla="*/ 4895 h 4030"/>
                              <a:gd name="T88" fmla="+- 0 8172 7819"/>
                              <a:gd name="T89" fmla="*/ T88 w 2981"/>
                              <a:gd name="T90" fmla="+- 0 4920 912"/>
                              <a:gd name="T91" fmla="*/ 4920 h 4030"/>
                              <a:gd name="T92" fmla="+- 0 8242 7819"/>
                              <a:gd name="T93" fmla="*/ T92 w 2981"/>
                              <a:gd name="T94" fmla="+- 0 4936 912"/>
                              <a:gd name="T95" fmla="*/ 4936 h 4030"/>
                              <a:gd name="T96" fmla="+- 0 8316 7819"/>
                              <a:gd name="T97" fmla="*/ T96 w 2981"/>
                              <a:gd name="T98" fmla="+- 0 4941 912"/>
                              <a:gd name="T99" fmla="*/ 4941 h 4030"/>
                              <a:gd name="T100" fmla="+- 0 10303 7819"/>
                              <a:gd name="T101" fmla="*/ T100 w 2981"/>
                              <a:gd name="T102" fmla="+- 0 4941 912"/>
                              <a:gd name="T103" fmla="*/ 4941 h 4030"/>
                              <a:gd name="T104" fmla="+- 0 10377 7819"/>
                              <a:gd name="T105" fmla="*/ T104 w 2981"/>
                              <a:gd name="T106" fmla="+- 0 4936 912"/>
                              <a:gd name="T107" fmla="*/ 4936 h 4030"/>
                              <a:gd name="T108" fmla="+- 0 10447 7819"/>
                              <a:gd name="T109" fmla="*/ T108 w 2981"/>
                              <a:gd name="T110" fmla="+- 0 4920 912"/>
                              <a:gd name="T111" fmla="*/ 4920 h 4030"/>
                              <a:gd name="T112" fmla="+- 0 10513 7819"/>
                              <a:gd name="T113" fmla="*/ T112 w 2981"/>
                              <a:gd name="T114" fmla="+- 0 4895 912"/>
                              <a:gd name="T115" fmla="*/ 4895 h 4030"/>
                              <a:gd name="T116" fmla="+- 0 10574 7819"/>
                              <a:gd name="T117" fmla="*/ T116 w 2981"/>
                              <a:gd name="T118" fmla="+- 0 4861 912"/>
                              <a:gd name="T119" fmla="*/ 4861 h 4030"/>
                              <a:gd name="T120" fmla="+- 0 10629 7819"/>
                              <a:gd name="T121" fmla="*/ T120 w 2981"/>
                              <a:gd name="T122" fmla="+- 0 4819 912"/>
                              <a:gd name="T123" fmla="*/ 4819 h 4030"/>
                              <a:gd name="T124" fmla="+- 0 10678 7819"/>
                              <a:gd name="T125" fmla="*/ T124 w 2981"/>
                              <a:gd name="T126" fmla="+- 0 4770 912"/>
                              <a:gd name="T127" fmla="*/ 4770 h 4030"/>
                              <a:gd name="T128" fmla="+- 0 10720 7819"/>
                              <a:gd name="T129" fmla="*/ T128 w 2981"/>
                              <a:gd name="T130" fmla="+- 0 4715 912"/>
                              <a:gd name="T131" fmla="*/ 4715 h 4030"/>
                              <a:gd name="T132" fmla="+- 0 10754 7819"/>
                              <a:gd name="T133" fmla="*/ T132 w 2981"/>
                              <a:gd name="T134" fmla="+- 0 4654 912"/>
                              <a:gd name="T135" fmla="*/ 4654 h 4030"/>
                              <a:gd name="T136" fmla="+- 0 10779 7819"/>
                              <a:gd name="T137" fmla="*/ T136 w 2981"/>
                              <a:gd name="T138" fmla="+- 0 4588 912"/>
                              <a:gd name="T139" fmla="*/ 4588 h 4030"/>
                              <a:gd name="T140" fmla="+- 0 10795 7819"/>
                              <a:gd name="T141" fmla="*/ T140 w 2981"/>
                              <a:gd name="T142" fmla="+- 0 4518 912"/>
                              <a:gd name="T143" fmla="*/ 4518 h 4030"/>
                              <a:gd name="T144" fmla="+- 0 10800 7819"/>
                              <a:gd name="T145" fmla="*/ T144 w 2981"/>
                              <a:gd name="T146" fmla="+- 0 4445 912"/>
                              <a:gd name="T147" fmla="*/ 4445 h 4030"/>
                              <a:gd name="T148" fmla="+- 0 10800 7819"/>
                              <a:gd name="T149" fmla="*/ T148 w 2981"/>
                              <a:gd name="T150" fmla="+- 0 1410 912"/>
                              <a:gd name="T151" fmla="*/ 1410 h 4030"/>
                              <a:gd name="T152" fmla="+- 0 10795 7819"/>
                              <a:gd name="T153" fmla="*/ T152 w 2981"/>
                              <a:gd name="T154" fmla="+- 0 1336 912"/>
                              <a:gd name="T155" fmla="*/ 1336 h 4030"/>
                              <a:gd name="T156" fmla="+- 0 10779 7819"/>
                              <a:gd name="T157" fmla="*/ T156 w 2981"/>
                              <a:gd name="T158" fmla="+- 0 1266 912"/>
                              <a:gd name="T159" fmla="*/ 1266 h 4030"/>
                              <a:gd name="T160" fmla="+- 0 10754 7819"/>
                              <a:gd name="T161" fmla="*/ T160 w 2981"/>
                              <a:gd name="T162" fmla="+- 0 1200 912"/>
                              <a:gd name="T163" fmla="*/ 1200 h 4030"/>
                              <a:gd name="T164" fmla="+- 0 10720 7819"/>
                              <a:gd name="T165" fmla="*/ T164 w 2981"/>
                              <a:gd name="T166" fmla="+- 0 1139 912"/>
                              <a:gd name="T167" fmla="*/ 1139 h 4030"/>
                              <a:gd name="T168" fmla="+- 0 10678 7819"/>
                              <a:gd name="T169" fmla="*/ T168 w 2981"/>
                              <a:gd name="T170" fmla="+- 0 1083 912"/>
                              <a:gd name="T171" fmla="*/ 1083 h 4030"/>
                              <a:gd name="T172" fmla="+- 0 10629 7819"/>
                              <a:gd name="T173" fmla="*/ T172 w 2981"/>
                              <a:gd name="T174" fmla="+- 0 1034 912"/>
                              <a:gd name="T175" fmla="*/ 1034 h 4030"/>
                              <a:gd name="T176" fmla="+- 0 10574 7819"/>
                              <a:gd name="T177" fmla="*/ T176 w 2981"/>
                              <a:gd name="T178" fmla="+- 0 992 912"/>
                              <a:gd name="T179" fmla="*/ 992 h 4030"/>
                              <a:gd name="T180" fmla="+- 0 10513 7819"/>
                              <a:gd name="T181" fmla="*/ T180 w 2981"/>
                              <a:gd name="T182" fmla="+- 0 958 912"/>
                              <a:gd name="T183" fmla="*/ 958 h 4030"/>
                              <a:gd name="T184" fmla="+- 0 10447 7819"/>
                              <a:gd name="T185" fmla="*/ T184 w 2981"/>
                              <a:gd name="T186" fmla="+- 0 933 912"/>
                              <a:gd name="T187" fmla="*/ 933 h 4030"/>
                              <a:gd name="T188" fmla="+- 0 10377 7819"/>
                              <a:gd name="T189" fmla="*/ T188 w 2981"/>
                              <a:gd name="T190" fmla="+- 0 917 912"/>
                              <a:gd name="T191" fmla="*/ 917 h 4030"/>
                              <a:gd name="T192" fmla="+- 0 10303 7819"/>
                              <a:gd name="T193" fmla="*/ T192 w 2981"/>
                              <a:gd name="T194" fmla="+- 0 912 912"/>
                              <a:gd name="T195" fmla="*/ 912 h 4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981" h="4030">
                                <a:moveTo>
                                  <a:pt x="2484" y="0"/>
                                </a:moveTo>
                                <a:lnTo>
                                  <a:pt x="497" y="0"/>
                                </a:lnTo>
                                <a:lnTo>
                                  <a:pt x="423" y="5"/>
                                </a:lnTo>
                                <a:lnTo>
                                  <a:pt x="353" y="21"/>
                                </a:lnTo>
                                <a:lnTo>
                                  <a:pt x="287" y="46"/>
                                </a:lnTo>
                                <a:lnTo>
                                  <a:pt x="226" y="80"/>
                                </a:lnTo>
                                <a:lnTo>
                                  <a:pt x="171" y="122"/>
                                </a:lnTo>
                                <a:lnTo>
                                  <a:pt x="122" y="171"/>
                                </a:lnTo>
                                <a:lnTo>
                                  <a:pt x="80" y="227"/>
                                </a:lnTo>
                                <a:lnTo>
                                  <a:pt x="46" y="288"/>
                                </a:lnTo>
                                <a:lnTo>
                                  <a:pt x="21" y="354"/>
                                </a:lnTo>
                                <a:lnTo>
                                  <a:pt x="6" y="424"/>
                                </a:lnTo>
                                <a:lnTo>
                                  <a:pt x="0" y="498"/>
                                </a:lnTo>
                                <a:lnTo>
                                  <a:pt x="0" y="3533"/>
                                </a:lnTo>
                                <a:lnTo>
                                  <a:pt x="6" y="3606"/>
                                </a:lnTo>
                                <a:lnTo>
                                  <a:pt x="21" y="3676"/>
                                </a:lnTo>
                                <a:lnTo>
                                  <a:pt x="46" y="3742"/>
                                </a:lnTo>
                                <a:lnTo>
                                  <a:pt x="80" y="3803"/>
                                </a:lnTo>
                                <a:lnTo>
                                  <a:pt x="122" y="3858"/>
                                </a:lnTo>
                                <a:lnTo>
                                  <a:pt x="171" y="3907"/>
                                </a:lnTo>
                                <a:lnTo>
                                  <a:pt x="226" y="3949"/>
                                </a:lnTo>
                                <a:lnTo>
                                  <a:pt x="287" y="3983"/>
                                </a:lnTo>
                                <a:lnTo>
                                  <a:pt x="353" y="4008"/>
                                </a:lnTo>
                                <a:lnTo>
                                  <a:pt x="423" y="4024"/>
                                </a:lnTo>
                                <a:lnTo>
                                  <a:pt x="497" y="4029"/>
                                </a:lnTo>
                                <a:lnTo>
                                  <a:pt x="2484" y="4029"/>
                                </a:lnTo>
                                <a:lnTo>
                                  <a:pt x="2558" y="4024"/>
                                </a:lnTo>
                                <a:lnTo>
                                  <a:pt x="2628" y="4008"/>
                                </a:lnTo>
                                <a:lnTo>
                                  <a:pt x="2694" y="3983"/>
                                </a:lnTo>
                                <a:lnTo>
                                  <a:pt x="2755" y="3949"/>
                                </a:lnTo>
                                <a:lnTo>
                                  <a:pt x="2810" y="3907"/>
                                </a:lnTo>
                                <a:lnTo>
                                  <a:pt x="2859" y="3858"/>
                                </a:lnTo>
                                <a:lnTo>
                                  <a:pt x="2901" y="3803"/>
                                </a:lnTo>
                                <a:lnTo>
                                  <a:pt x="2935" y="3742"/>
                                </a:lnTo>
                                <a:lnTo>
                                  <a:pt x="2960" y="3676"/>
                                </a:lnTo>
                                <a:lnTo>
                                  <a:pt x="2976" y="3606"/>
                                </a:lnTo>
                                <a:lnTo>
                                  <a:pt x="2981" y="3533"/>
                                </a:lnTo>
                                <a:lnTo>
                                  <a:pt x="2981" y="498"/>
                                </a:lnTo>
                                <a:lnTo>
                                  <a:pt x="2976" y="424"/>
                                </a:lnTo>
                                <a:lnTo>
                                  <a:pt x="2960" y="354"/>
                                </a:lnTo>
                                <a:lnTo>
                                  <a:pt x="2935" y="288"/>
                                </a:lnTo>
                                <a:lnTo>
                                  <a:pt x="2901" y="227"/>
                                </a:lnTo>
                                <a:lnTo>
                                  <a:pt x="2859" y="171"/>
                                </a:lnTo>
                                <a:lnTo>
                                  <a:pt x="2810" y="122"/>
                                </a:lnTo>
                                <a:lnTo>
                                  <a:pt x="2755" y="80"/>
                                </a:lnTo>
                                <a:lnTo>
                                  <a:pt x="2694" y="46"/>
                                </a:lnTo>
                                <a:lnTo>
                                  <a:pt x="2628" y="21"/>
                                </a:lnTo>
                                <a:lnTo>
                                  <a:pt x="2558" y="5"/>
                                </a:lnTo>
                                <a:lnTo>
                                  <a:pt x="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A9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168"/>
                        <wps:cNvSpPr>
                          <a:spLocks/>
                        </wps:cNvSpPr>
                        <wps:spPr bwMode="auto">
                          <a:xfrm>
                            <a:off x="7814" y="907"/>
                            <a:ext cx="2992" cy="4040"/>
                          </a:xfrm>
                          <a:custGeom>
                            <a:avLst/>
                            <a:gdLst>
                              <a:gd name="T0" fmla="+- 0 8173 7814"/>
                              <a:gd name="T1" fmla="*/ T0 w 2992"/>
                              <a:gd name="T2" fmla="+- 0 928 907"/>
                              <a:gd name="T3" fmla="*/ 928 h 4040"/>
                              <a:gd name="T4" fmla="+- 0 7939 7814"/>
                              <a:gd name="T5" fmla="*/ T4 w 2992"/>
                              <a:gd name="T6" fmla="+- 0 1078 907"/>
                              <a:gd name="T7" fmla="*/ 1078 h 4040"/>
                              <a:gd name="T8" fmla="+- 0 7819 7814"/>
                              <a:gd name="T9" fmla="*/ T8 w 2992"/>
                              <a:gd name="T10" fmla="+- 0 1333 907"/>
                              <a:gd name="T11" fmla="*/ 1333 h 4040"/>
                              <a:gd name="T12" fmla="+- 0 7824 7814"/>
                              <a:gd name="T13" fmla="*/ T12 w 2992"/>
                              <a:gd name="T14" fmla="+- 0 4545 907"/>
                              <a:gd name="T15" fmla="*/ 4545 h 4040"/>
                              <a:gd name="T16" fmla="+- 0 7979 7814"/>
                              <a:gd name="T17" fmla="*/ T16 w 2992"/>
                              <a:gd name="T18" fmla="+- 0 4815 907"/>
                              <a:gd name="T19" fmla="*/ 4815 h 4040"/>
                              <a:gd name="T20" fmla="+- 0 8158 7814"/>
                              <a:gd name="T21" fmla="*/ T20 w 2992"/>
                              <a:gd name="T22" fmla="+- 0 4921 907"/>
                              <a:gd name="T23" fmla="*/ 4921 h 4040"/>
                              <a:gd name="T24" fmla="+- 0 10355 7814"/>
                              <a:gd name="T25" fmla="*/ T24 w 2992"/>
                              <a:gd name="T26" fmla="+- 0 4944 907"/>
                              <a:gd name="T27" fmla="*/ 4944 h 4040"/>
                              <a:gd name="T28" fmla="+- 0 8278 7814"/>
                              <a:gd name="T29" fmla="*/ T28 w 2992"/>
                              <a:gd name="T30" fmla="+- 0 4934 907"/>
                              <a:gd name="T31" fmla="*/ 4934 h 4040"/>
                              <a:gd name="T32" fmla="+- 0 8192 7814"/>
                              <a:gd name="T33" fmla="*/ T32 w 2992"/>
                              <a:gd name="T34" fmla="+- 0 4921 907"/>
                              <a:gd name="T35" fmla="*/ 4921 h 4040"/>
                              <a:gd name="T36" fmla="+- 0 8124 7814"/>
                              <a:gd name="T37" fmla="*/ T36 w 2992"/>
                              <a:gd name="T38" fmla="+- 0 4897 907"/>
                              <a:gd name="T39" fmla="*/ 4897 h 4040"/>
                              <a:gd name="T40" fmla="+- 0 8060 7814"/>
                              <a:gd name="T41" fmla="*/ T40 w 2992"/>
                              <a:gd name="T42" fmla="+- 0 4865 907"/>
                              <a:gd name="T43" fmla="*/ 4865 h 4040"/>
                              <a:gd name="T44" fmla="+- 0 8003 7814"/>
                              <a:gd name="T45" fmla="*/ T44 w 2992"/>
                              <a:gd name="T46" fmla="+- 0 4824 907"/>
                              <a:gd name="T47" fmla="*/ 4824 h 4040"/>
                              <a:gd name="T48" fmla="+- 0 7951 7814"/>
                              <a:gd name="T49" fmla="*/ T48 w 2992"/>
                              <a:gd name="T50" fmla="+- 0 4775 907"/>
                              <a:gd name="T51" fmla="*/ 4775 h 4040"/>
                              <a:gd name="T52" fmla="+- 0 7904 7814"/>
                              <a:gd name="T53" fmla="*/ T52 w 2992"/>
                              <a:gd name="T54" fmla="+- 0 4714 907"/>
                              <a:gd name="T55" fmla="*/ 4714 h 4040"/>
                              <a:gd name="T56" fmla="+- 0 7854 7814"/>
                              <a:gd name="T57" fmla="*/ T56 w 2992"/>
                              <a:gd name="T58" fmla="+- 0 4614 907"/>
                              <a:gd name="T59" fmla="*/ 4614 h 4040"/>
                              <a:gd name="T60" fmla="+- 0 7834 7814"/>
                              <a:gd name="T61" fmla="*/ T60 w 2992"/>
                              <a:gd name="T62" fmla="+- 0 4543 907"/>
                              <a:gd name="T63" fmla="*/ 4543 h 4040"/>
                              <a:gd name="T64" fmla="+- 0 7824 7814"/>
                              <a:gd name="T65" fmla="*/ T64 w 2992"/>
                              <a:gd name="T66" fmla="+- 0 4470 907"/>
                              <a:gd name="T67" fmla="*/ 4470 h 4040"/>
                              <a:gd name="T68" fmla="+- 0 7849 7814"/>
                              <a:gd name="T69" fmla="*/ T68 w 2992"/>
                              <a:gd name="T70" fmla="+- 0 1253 907"/>
                              <a:gd name="T71" fmla="*/ 1253 h 4040"/>
                              <a:gd name="T72" fmla="+- 0 7909 7814"/>
                              <a:gd name="T73" fmla="*/ T72 w 2992"/>
                              <a:gd name="T74" fmla="+- 0 1134 907"/>
                              <a:gd name="T75" fmla="*/ 1134 h 4040"/>
                              <a:gd name="T76" fmla="+- 0 7951 7814"/>
                              <a:gd name="T77" fmla="*/ T76 w 2992"/>
                              <a:gd name="T78" fmla="+- 0 1079 907"/>
                              <a:gd name="T79" fmla="*/ 1079 h 4040"/>
                              <a:gd name="T80" fmla="+- 0 8021 7814"/>
                              <a:gd name="T81" fmla="*/ T80 w 2992"/>
                              <a:gd name="T82" fmla="+- 0 1015 907"/>
                              <a:gd name="T83" fmla="*/ 1015 h 4040"/>
                              <a:gd name="T84" fmla="+- 0 8081 7814"/>
                              <a:gd name="T85" fmla="*/ T84 w 2992"/>
                              <a:gd name="T86" fmla="+- 0 977 907"/>
                              <a:gd name="T87" fmla="*/ 977 h 4040"/>
                              <a:gd name="T88" fmla="+- 0 8150 7814"/>
                              <a:gd name="T89" fmla="*/ T88 w 2992"/>
                              <a:gd name="T90" fmla="+- 0 947 907"/>
                              <a:gd name="T91" fmla="*/ 947 h 4040"/>
                              <a:gd name="T92" fmla="+- 0 8216 7814"/>
                              <a:gd name="T93" fmla="*/ T92 w 2992"/>
                              <a:gd name="T94" fmla="+- 0 927 907"/>
                              <a:gd name="T95" fmla="*/ 927 h 4040"/>
                              <a:gd name="T96" fmla="+- 0 10405 7814"/>
                              <a:gd name="T97" fmla="*/ T96 w 2992"/>
                              <a:gd name="T98" fmla="+- 0 918 907"/>
                              <a:gd name="T99" fmla="*/ 918 h 4040"/>
                              <a:gd name="T100" fmla="+- 0 10354 7814"/>
                              <a:gd name="T101" fmla="*/ T100 w 2992"/>
                              <a:gd name="T102" fmla="+- 0 4933 907"/>
                              <a:gd name="T103" fmla="*/ 4933 h 4040"/>
                              <a:gd name="T104" fmla="+- 0 10395 7814"/>
                              <a:gd name="T105" fmla="*/ T104 w 2992"/>
                              <a:gd name="T106" fmla="+- 0 4937 907"/>
                              <a:gd name="T107" fmla="*/ 4937 h 4040"/>
                              <a:gd name="T108" fmla="+- 0 8266 7814"/>
                              <a:gd name="T109" fmla="*/ T108 w 2992"/>
                              <a:gd name="T110" fmla="+- 0 4933 907"/>
                              <a:gd name="T111" fmla="*/ 4933 h 4040"/>
                              <a:gd name="T112" fmla="+- 0 10651 7814"/>
                              <a:gd name="T113" fmla="*/ T112 w 2992"/>
                              <a:gd name="T114" fmla="+- 0 4791 907"/>
                              <a:gd name="T115" fmla="*/ 4791 h 4040"/>
                              <a:gd name="T116" fmla="+- 0 10578 7814"/>
                              <a:gd name="T117" fmla="*/ T116 w 2992"/>
                              <a:gd name="T118" fmla="+- 0 4853 907"/>
                              <a:gd name="T119" fmla="*/ 4853 h 4040"/>
                              <a:gd name="T120" fmla="+- 0 10472 7814"/>
                              <a:gd name="T121" fmla="*/ T120 w 2992"/>
                              <a:gd name="T122" fmla="+- 0 4907 907"/>
                              <a:gd name="T123" fmla="*/ 4907 h 4040"/>
                              <a:gd name="T124" fmla="+- 0 10409 7814"/>
                              <a:gd name="T125" fmla="*/ T124 w 2992"/>
                              <a:gd name="T126" fmla="+- 0 4934 907"/>
                              <a:gd name="T127" fmla="*/ 4934 h 4040"/>
                              <a:gd name="T128" fmla="+- 0 10616 7814"/>
                              <a:gd name="T129" fmla="*/ T128 w 2992"/>
                              <a:gd name="T130" fmla="+- 0 4837 907"/>
                              <a:gd name="T131" fmla="*/ 4837 h 4040"/>
                              <a:gd name="T132" fmla="+- 0 7968 7814"/>
                              <a:gd name="T133" fmla="*/ T132 w 2992"/>
                              <a:gd name="T134" fmla="+- 0 4791 907"/>
                              <a:gd name="T135" fmla="*/ 4791 h 4040"/>
                              <a:gd name="T136" fmla="+- 0 10776 7814"/>
                              <a:gd name="T137" fmla="*/ T136 w 2992"/>
                              <a:gd name="T138" fmla="+- 0 4613 907"/>
                              <a:gd name="T139" fmla="*/ 4613 h 4040"/>
                              <a:gd name="T140" fmla="+- 0 10718 7814"/>
                              <a:gd name="T141" fmla="*/ T140 w 2992"/>
                              <a:gd name="T142" fmla="+- 0 4709 907"/>
                              <a:gd name="T143" fmla="*/ 4709 h 4040"/>
                              <a:gd name="T144" fmla="+- 0 10664 7814"/>
                              <a:gd name="T145" fmla="*/ T144 w 2992"/>
                              <a:gd name="T146" fmla="+- 0 4793 907"/>
                              <a:gd name="T147" fmla="*/ 4793 h 4040"/>
                              <a:gd name="T148" fmla="+- 0 10776 7814"/>
                              <a:gd name="T149" fmla="*/ T148 w 2992"/>
                              <a:gd name="T150" fmla="+- 0 4613 907"/>
                              <a:gd name="T151" fmla="*/ 4613 h 4040"/>
                              <a:gd name="T152" fmla="+- 0 7854 7814"/>
                              <a:gd name="T153" fmla="*/ T152 w 2992"/>
                              <a:gd name="T154" fmla="+- 0 4613 907"/>
                              <a:gd name="T155" fmla="*/ 4613 h 4040"/>
                              <a:gd name="T156" fmla="+- 0 10776 7814"/>
                              <a:gd name="T157" fmla="*/ T156 w 2992"/>
                              <a:gd name="T158" fmla="+- 0 4613 907"/>
                              <a:gd name="T159" fmla="*/ 4613 h 4040"/>
                              <a:gd name="T160" fmla="+- 0 10774 7814"/>
                              <a:gd name="T161" fmla="*/ T160 w 2992"/>
                              <a:gd name="T162" fmla="+- 0 4590 907"/>
                              <a:gd name="T163" fmla="*/ 4590 h 4040"/>
                              <a:gd name="T164" fmla="+- 0 7846 7814"/>
                              <a:gd name="T165" fmla="*/ T164 w 2992"/>
                              <a:gd name="T166" fmla="+- 0 4590 907"/>
                              <a:gd name="T167" fmla="*/ 4590 h 4040"/>
                              <a:gd name="T168" fmla="+- 0 10793 7814"/>
                              <a:gd name="T169" fmla="*/ T168 w 2992"/>
                              <a:gd name="T170" fmla="+- 0 4495 907"/>
                              <a:gd name="T171" fmla="*/ 4495 h 4040"/>
                              <a:gd name="T172" fmla="+- 0 10774 7814"/>
                              <a:gd name="T173" fmla="*/ T172 w 2992"/>
                              <a:gd name="T174" fmla="+- 0 4591 907"/>
                              <a:gd name="T175" fmla="*/ 4591 h 4040"/>
                              <a:gd name="T176" fmla="+- 0 10806 7814"/>
                              <a:gd name="T177" fmla="*/ T176 w 2992"/>
                              <a:gd name="T178" fmla="+- 0 4445 907"/>
                              <a:gd name="T179" fmla="*/ 4445 h 4040"/>
                              <a:gd name="T180" fmla="+- 0 7826 7814"/>
                              <a:gd name="T181" fmla="*/ T180 w 2992"/>
                              <a:gd name="T182" fmla="+- 0 4495 907"/>
                              <a:gd name="T183" fmla="*/ 4495 h 4040"/>
                              <a:gd name="T184" fmla="+- 0 10793 7814"/>
                              <a:gd name="T185" fmla="*/ T184 w 2992"/>
                              <a:gd name="T186" fmla="+- 0 4495 907"/>
                              <a:gd name="T187" fmla="*/ 4495 h 4040"/>
                              <a:gd name="T188" fmla="+- 0 7824 7814"/>
                              <a:gd name="T189" fmla="*/ T188 w 2992"/>
                              <a:gd name="T190" fmla="+- 0 1383 907"/>
                              <a:gd name="T191" fmla="*/ 1383 h 4040"/>
                              <a:gd name="T192" fmla="+- 0 10711 7814"/>
                              <a:gd name="T193" fmla="*/ T192 w 2992"/>
                              <a:gd name="T194" fmla="+- 0 1134 907"/>
                              <a:gd name="T195" fmla="*/ 1134 h 4040"/>
                              <a:gd name="T196" fmla="+- 0 10757 7814"/>
                              <a:gd name="T197" fmla="*/ T196 w 2992"/>
                              <a:gd name="T198" fmla="+- 0 1218 907"/>
                              <a:gd name="T199" fmla="*/ 1218 h 4040"/>
                              <a:gd name="T200" fmla="+- 0 10780 7814"/>
                              <a:gd name="T201" fmla="*/ T200 w 2992"/>
                              <a:gd name="T202" fmla="+- 0 1286 907"/>
                              <a:gd name="T203" fmla="*/ 1286 h 4040"/>
                              <a:gd name="T204" fmla="+- 0 10795 7814"/>
                              <a:gd name="T205" fmla="*/ T204 w 2992"/>
                              <a:gd name="T206" fmla="+- 0 1383 907"/>
                              <a:gd name="T207" fmla="*/ 1383 h 4040"/>
                              <a:gd name="T208" fmla="+- 0 10768 7814"/>
                              <a:gd name="T209" fmla="*/ T208 w 2992"/>
                              <a:gd name="T210" fmla="+- 0 1218 907"/>
                              <a:gd name="T211" fmla="*/ 1218 h 4040"/>
                              <a:gd name="T212" fmla="+- 0 7908 7814"/>
                              <a:gd name="T213" fmla="*/ T212 w 2992"/>
                              <a:gd name="T214" fmla="+- 0 1134 907"/>
                              <a:gd name="T215" fmla="*/ 1134 h 4040"/>
                              <a:gd name="T216" fmla="+- 0 10472 7814"/>
                              <a:gd name="T217" fmla="*/ T216 w 2992"/>
                              <a:gd name="T218" fmla="+- 0 947 907"/>
                              <a:gd name="T219" fmla="*/ 947 h 4040"/>
                              <a:gd name="T220" fmla="+- 0 10559 7814"/>
                              <a:gd name="T221" fmla="*/ T220 w 2992"/>
                              <a:gd name="T222" fmla="+- 0 989 907"/>
                              <a:gd name="T223" fmla="*/ 989 h 4040"/>
                              <a:gd name="T224" fmla="+- 0 10625 7814"/>
                              <a:gd name="T225" fmla="*/ T224 w 2992"/>
                              <a:gd name="T226" fmla="+- 0 1037 907"/>
                              <a:gd name="T227" fmla="*/ 1037 h 4040"/>
                              <a:gd name="T228" fmla="+- 0 10711 7814"/>
                              <a:gd name="T229" fmla="*/ T228 w 2992"/>
                              <a:gd name="T230" fmla="+- 0 1135 907"/>
                              <a:gd name="T231" fmla="*/ 1135 h 4040"/>
                              <a:gd name="T232" fmla="+- 0 10649 7814"/>
                              <a:gd name="T233" fmla="*/ T232 w 2992"/>
                              <a:gd name="T234" fmla="+- 0 1046 907"/>
                              <a:gd name="T235" fmla="*/ 1046 h 4040"/>
                              <a:gd name="T236" fmla="+- 0 8150 7814"/>
                              <a:gd name="T237" fmla="*/ T236 w 2992"/>
                              <a:gd name="T238" fmla="+- 0 947 907"/>
                              <a:gd name="T239" fmla="*/ 947 h 4040"/>
                              <a:gd name="T240" fmla="+- 0 10405 7814"/>
                              <a:gd name="T241" fmla="*/ T240 w 2992"/>
                              <a:gd name="T242" fmla="+- 0 918 907"/>
                              <a:gd name="T243" fmla="*/ 918 h 4040"/>
                              <a:gd name="T244" fmla="+- 0 10427 7814"/>
                              <a:gd name="T245" fmla="*/ T244 w 2992"/>
                              <a:gd name="T246" fmla="+- 0 933 907"/>
                              <a:gd name="T247" fmla="*/ 933 h 4040"/>
                              <a:gd name="T248" fmla="+- 0 10496 7814"/>
                              <a:gd name="T249" fmla="*/ T248 w 2992"/>
                              <a:gd name="T250" fmla="+- 0 947 907"/>
                              <a:gd name="T251" fmla="*/ 947 h 4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992" h="4040">
                                <a:moveTo>
                                  <a:pt x="2489" y="0"/>
                                </a:moveTo>
                                <a:lnTo>
                                  <a:pt x="502" y="0"/>
                                </a:lnTo>
                                <a:lnTo>
                                  <a:pt x="429" y="5"/>
                                </a:lnTo>
                                <a:lnTo>
                                  <a:pt x="359" y="21"/>
                                </a:lnTo>
                                <a:lnTo>
                                  <a:pt x="293" y="46"/>
                                </a:lnTo>
                                <a:lnTo>
                                  <a:pt x="231" y="80"/>
                                </a:lnTo>
                                <a:lnTo>
                                  <a:pt x="175" y="122"/>
                                </a:lnTo>
                                <a:lnTo>
                                  <a:pt x="125" y="171"/>
                                </a:lnTo>
                                <a:lnTo>
                                  <a:pt x="83" y="226"/>
                                </a:lnTo>
                                <a:lnTo>
                                  <a:pt x="48" y="288"/>
                                </a:lnTo>
                                <a:lnTo>
                                  <a:pt x="22" y="355"/>
                                </a:lnTo>
                                <a:lnTo>
                                  <a:pt x="5" y="426"/>
                                </a:lnTo>
                                <a:lnTo>
                                  <a:pt x="0" y="476"/>
                                </a:lnTo>
                                <a:lnTo>
                                  <a:pt x="0" y="3563"/>
                                </a:lnTo>
                                <a:lnTo>
                                  <a:pt x="5" y="3613"/>
                                </a:lnTo>
                                <a:lnTo>
                                  <a:pt x="10" y="3638"/>
                                </a:lnTo>
                                <a:lnTo>
                                  <a:pt x="32" y="3714"/>
                                </a:lnTo>
                                <a:lnTo>
                                  <a:pt x="66" y="3786"/>
                                </a:lnTo>
                                <a:lnTo>
                                  <a:pt x="110" y="3851"/>
                                </a:lnTo>
                                <a:lnTo>
                                  <a:pt x="165" y="3908"/>
                                </a:lnTo>
                                <a:lnTo>
                                  <a:pt x="183" y="3924"/>
                                </a:lnTo>
                                <a:lnTo>
                                  <a:pt x="202" y="3940"/>
                                </a:lnTo>
                                <a:lnTo>
                                  <a:pt x="270" y="3983"/>
                                </a:lnTo>
                                <a:lnTo>
                                  <a:pt x="344" y="4014"/>
                                </a:lnTo>
                                <a:lnTo>
                                  <a:pt x="422" y="4033"/>
                                </a:lnTo>
                                <a:lnTo>
                                  <a:pt x="502" y="4039"/>
                                </a:lnTo>
                                <a:lnTo>
                                  <a:pt x="2489" y="4039"/>
                                </a:lnTo>
                                <a:lnTo>
                                  <a:pt x="2541" y="4037"/>
                                </a:lnTo>
                                <a:lnTo>
                                  <a:pt x="2581" y="4030"/>
                                </a:lnTo>
                                <a:lnTo>
                                  <a:pt x="502" y="4030"/>
                                </a:lnTo>
                                <a:lnTo>
                                  <a:pt x="477" y="4028"/>
                                </a:lnTo>
                                <a:lnTo>
                                  <a:pt x="464" y="4027"/>
                                </a:lnTo>
                                <a:lnTo>
                                  <a:pt x="452" y="4027"/>
                                </a:lnTo>
                                <a:lnTo>
                                  <a:pt x="426" y="4024"/>
                                </a:lnTo>
                                <a:lnTo>
                                  <a:pt x="428" y="4024"/>
                                </a:lnTo>
                                <a:lnTo>
                                  <a:pt x="378" y="4014"/>
                                </a:lnTo>
                                <a:lnTo>
                                  <a:pt x="380" y="4014"/>
                                </a:lnTo>
                                <a:lnTo>
                                  <a:pt x="356" y="4007"/>
                                </a:lnTo>
                                <a:lnTo>
                                  <a:pt x="333" y="4000"/>
                                </a:lnTo>
                                <a:lnTo>
                                  <a:pt x="310" y="3990"/>
                                </a:lnTo>
                                <a:lnTo>
                                  <a:pt x="288" y="3980"/>
                                </a:lnTo>
                                <a:lnTo>
                                  <a:pt x="267" y="3970"/>
                                </a:lnTo>
                                <a:lnTo>
                                  <a:pt x="268" y="3970"/>
                                </a:lnTo>
                                <a:lnTo>
                                  <a:pt x="246" y="3958"/>
                                </a:lnTo>
                                <a:lnTo>
                                  <a:pt x="227" y="3946"/>
                                </a:lnTo>
                                <a:lnTo>
                                  <a:pt x="207" y="3931"/>
                                </a:lnTo>
                                <a:lnTo>
                                  <a:pt x="208" y="3931"/>
                                </a:lnTo>
                                <a:lnTo>
                                  <a:pt x="189" y="3917"/>
                                </a:lnTo>
                                <a:lnTo>
                                  <a:pt x="171" y="3901"/>
                                </a:lnTo>
                                <a:lnTo>
                                  <a:pt x="155" y="3886"/>
                                </a:lnTo>
                                <a:lnTo>
                                  <a:pt x="154" y="3886"/>
                                </a:lnTo>
                                <a:lnTo>
                                  <a:pt x="137" y="3868"/>
                                </a:lnTo>
                                <a:lnTo>
                                  <a:pt x="122" y="3850"/>
                                </a:lnTo>
                                <a:lnTo>
                                  <a:pt x="123" y="3850"/>
                                </a:lnTo>
                                <a:lnTo>
                                  <a:pt x="107" y="3832"/>
                                </a:lnTo>
                                <a:lnTo>
                                  <a:pt x="90" y="3807"/>
                                </a:lnTo>
                                <a:lnTo>
                                  <a:pt x="75" y="3782"/>
                                </a:lnTo>
                                <a:lnTo>
                                  <a:pt x="61" y="3756"/>
                                </a:lnTo>
                                <a:lnTo>
                                  <a:pt x="48" y="3728"/>
                                </a:lnTo>
                                <a:lnTo>
                                  <a:pt x="40" y="3707"/>
                                </a:lnTo>
                                <a:lnTo>
                                  <a:pt x="32" y="3684"/>
                                </a:lnTo>
                                <a:lnTo>
                                  <a:pt x="20" y="3636"/>
                                </a:lnTo>
                                <a:lnTo>
                                  <a:pt x="16" y="3612"/>
                                </a:lnTo>
                                <a:lnTo>
                                  <a:pt x="13" y="3588"/>
                                </a:lnTo>
                                <a:lnTo>
                                  <a:pt x="12" y="3588"/>
                                </a:lnTo>
                                <a:lnTo>
                                  <a:pt x="10" y="3563"/>
                                </a:lnTo>
                                <a:lnTo>
                                  <a:pt x="10" y="476"/>
                                </a:lnTo>
                                <a:lnTo>
                                  <a:pt x="12" y="452"/>
                                </a:lnTo>
                                <a:lnTo>
                                  <a:pt x="21" y="399"/>
                                </a:lnTo>
                                <a:lnTo>
                                  <a:pt x="35" y="346"/>
                                </a:lnTo>
                                <a:lnTo>
                                  <a:pt x="55" y="295"/>
                                </a:lnTo>
                                <a:lnTo>
                                  <a:pt x="81" y="247"/>
                                </a:lnTo>
                                <a:lnTo>
                                  <a:pt x="94" y="227"/>
                                </a:lnTo>
                                <a:lnTo>
                                  <a:pt x="95" y="227"/>
                                </a:lnTo>
                                <a:lnTo>
                                  <a:pt x="107" y="208"/>
                                </a:lnTo>
                                <a:lnTo>
                                  <a:pt x="123" y="190"/>
                                </a:lnTo>
                                <a:lnTo>
                                  <a:pt x="122" y="190"/>
                                </a:lnTo>
                                <a:lnTo>
                                  <a:pt x="137" y="172"/>
                                </a:lnTo>
                                <a:lnTo>
                                  <a:pt x="171" y="138"/>
                                </a:lnTo>
                                <a:lnTo>
                                  <a:pt x="189" y="122"/>
                                </a:lnTo>
                                <a:lnTo>
                                  <a:pt x="208" y="108"/>
                                </a:lnTo>
                                <a:lnTo>
                                  <a:pt x="207" y="108"/>
                                </a:lnTo>
                                <a:lnTo>
                                  <a:pt x="227" y="95"/>
                                </a:lnTo>
                                <a:lnTo>
                                  <a:pt x="246" y="82"/>
                                </a:lnTo>
                                <a:lnTo>
                                  <a:pt x="268" y="70"/>
                                </a:lnTo>
                                <a:lnTo>
                                  <a:pt x="267" y="70"/>
                                </a:lnTo>
                                <a:lnTo>
                                  <a:pt x="288" y="59"/>
                                </a:lnTo>
                                <a:lnTo>
                                  <a:pt x="310" y="49"/>
                                </a:lnTo>
                                <a:lnTo>
                                  <a:pt x="333" y="40"/>
                                </a:lnTo>
                                <a:lnTo>
                                  <a:pt x="336" y="40"/>
                                </a:lnTo>
                                <a:lnTo>
                                  <a:pt x="356" y="32"/>
                                </a:lnTo>
                                <a:lnTo>
                                  <a:pt x="380" y="26"/>
                                </a:lnTo>
                                <a:lnTo>
                                  <a:pt x="378" y="26"/>
                                </a:lnTo>
                                <a:lnTo>
                                  <a:pt x="402" y="20"/>
                                </a:lnTo>
                                <a:lnTo>
                                  <a:pt x="428" y="16"/>
                                </a:lnTo>
                                <a:lnTo>
                                  <a:pt x="426" y="16"/>
                                </a:lnTo>
                                <a:lnTo>
                                  <a:pt x="477" y="11"/>
                                </a:lnTo>
                                <a:lnTo>
                                  <a:pt x="2591" y="11"/>
                                </a:lnTo>
                                <a:lnTo>
                                  <a:pt x="2588" y="10"/>
                                </a:lnTo>
                                <a:lnTo>
                                  <a:pt x="2516" y="1"/>
                                </a:lnTo>
                                <a:lnTo>
                                  <a:pt x="2489" y="0"/>
                                </a:lnTo>
                                <a:close/>
                                <a:moveTo>
                                  <a:pt x="2540" y="4026"/>
                                </a:moveTo>
                                <a:lnTo>
                                  <a:pt x="2514" y="4028"/>
                                </a:lnTo>
                                <a:lnTo>
                                  <a:pt x="2516" y="4028"/>
                                </a:lnTo>
                                <a:lnTo>
                                  <a:pt x="2489" y="4030"/>
                                </a:lnTo>
                                <a:lnTo>
                                  <a:pt x="2581" y="4030"/>
                                </a:lnTo>
                                <a:lnTo>
                                  <a:pt x="2595" y="4027"/>
                                </a:lnTo>
                                <a:lnTo>
                                  <a:pt x="2540" y="4027"/>
                                </a:lnTo>
                                <a:lnTo>
                                  <a:pt x="2540" y="4026"/>
                                </a:lnTo>
                                <a:close/>
                                <a:moveTo>
                                  <a:pt x="452" y="4026"/>
                                </a:moveTo>
                                <a:lnTo>
                                  <a:pt x="452" y="4027"/>
                                </a:lnTo>
                                <a:lnTo>
                                  <a:pt x="464" y="4027"/>
                                </a:lnTo>
                                <a:lnTo>
                                  <a:pt x="452" y="4026"/>
                                </a:lnTo>
                                <a:close/>
                                <a:moveTo>
                                  <a:pt x="2837" y="3884"/>
                                </a:moveTo>
                                <a:lnTo>
                                  <a:pt x="2820" y="3901"/>
                                </a:lnTo>
                                <a:lnTo>
                                  <a:pt x="2802" y="3917"/>
                                </a:lnTo>
                                <a:lnTo>
                                  <a:pt x="2784" y="3931"/>
                                </a:lnTo>
                                <a:lnTo>
                                  <a:pt x="2764" y="3946"/>
                                </a:lnTo>
                                <a:lnTo>
                                  <a:pt x="2765" y="3946"/>
                                </a:lnTo>
                                <a:lnTo>
                                  <a:pt x="2745" y="3958"/>
                                </a:lnTo>
                                <a:lnTo>
                                  <a:pt x="2702" y="3981"/>
                                </a:lnTo>
                                <a:lnTo>
                                  <a:pt x="2658" y="4000"/>
                                </a:lnTo>
                                <a:lnTo>
                                  <a:pt x="2612" y="4014"/>
                                </a:lnTo>
                                <a:lnTo>
                                  <a:pt x="2565" y="4024"/>
                                </a:lnTo>
                                <a:lnTo>
                                  <a:pt x="2540" y="4027"/>
                                </a:lnTo>
                                <a:lnTo>
                                  <a:pt x="2595" y="4027"/>
                                </a:lnTo>
                                <a:lnTo>
                                  <a:pt x="2613" y="4024"/>
                                </a:lnTo>
                                <a:lnTo>
                                  <a:pt x="2681" y="4002"/>
                                </a:lnTo>
                                <a:lnTo>
                                  <a:pt x="2744" y="3970"/>
                                </a:lnTo>
                                <a:lnTo>
                                  <a:pt x="2802" y="3930"/>
                                </a:lnTo>
                                <a:lnTo>
                                  <a:pt x="2850" y="3886"/>
                                </a:lnTo>
                                <a:lnTo>
                                  <a:pt x="2837" y="3886"/>
                                </a:lnTo>
                                <a:lnTo>
                                  <a:pt x="2837" y="3884"/>
                                </a:lnTo>
                                <a:close/>
                                <a:moveTo>
                                  <a:pt x="154" y="3884"/>
                                </a:moveTo>
                                <a:lnTo>
                                  <a:pt x="154" y="3886"/>
                                </a:lnTo>
                                <a:lnTo>
                                  <a:pt x="155" y="3886"/>
                                </a:lnTo>
                                <a:lnTo>
                                  <a:pt x="154" y="3884"/>
                                </a:lnTo>
                                <a:close/>
                                <a:moveTo>
                                  <a:pt x="2962" y="3706"/>
                                </a:moveTo>
                                <a:lnTo>
                                  <a:pt x="2952" y="3706"/>
                                </a:lnTo>
                                <a:lnTo>
                                  <a:pt x="2943" y="3728"/>
                                </a:lnTo>
                                <a:lnTo>
                                  <a:pt x="2925" y="3766"/>
                                </a:lnTo>
                                <a:lnTo>
                                  <a:pt x="2904" y="3802"/>
                                </a:lnTo>
                                <a:lnTo>
                                  <a:pt x="2880" y="3836"/>
                                </a:lnTo>
                                <a:lnTo>
                                  <a:pt x="2854" y="3868"/>
                                </a:lnTo>
                                <a:lnTo>
                                  <a:pt x="2837" y="3886"/>
                                </a:lnTo>
                                <a:lnTo>
                                  <a:pt x="2850" y="3886"/>
                                </a:lnTo>
                                <a:lnTo>
                                  <a:pt x="2853" y="3883"/>
                                </a:lnTo>
                                <a:lnTo>
                                  <a:pt x="2898" y="3829"/>
                                </a:lnTo>
                                <a:lnTo>
                                  <a:pt x="2935" y="3769"/>
                                </a:lnTo>
                                <a:lnTo>
                                  <a:pt x="2962" y="3706"/>
                                </a:lnTo>
                                <a:close/>
                                <a:moveTo>
                                  <a:pt x="40" y="3706"/>
                                </a:moveTo>
                                <a:lnTo>
                                  <a:pt x="40" y="3707"/>
                                </a:lnTo>
                                <a:lnTo>
                                  <a:pt x="40" y="3706"/>
                                </a:lnTo>
                                <a:close/>
                                <a:moveTo>
                                  <a:pt x="2960" y="3683"/>
                                </a:moveTo>
                                <a:lnTo>
                                  <a:pt x="2951" y="3707"/>
                                </a:lnTo>
                                <a:lnTo>
                                  <a:pt x="2952" y="3706"/>
                                </a:lnTo>
                                <a:lnTo>
                                  <a:pt x="2962" y="3706"/>
                                </a:lnTo>
                                <a:lnTo>
                                  <a:pt x="2963" y="3705"/>
                                </a:lnTo>
                                <a:lnTo>
                                  <a:pt x="2969" y="3684"/>
                                </a:lnTo>
                                <a:lnTo>
                                  <a:pt x="2960" y="3684"/>
                                </a:lnTo>
                                <a:lnTo>
                                  <a:pt x="2960" y="3683"/>
                                </a:lnTo>
                                <a:close/>
                                <a:moveTo>
                                  <a:pt x="32" y="3683"/>
                                </a:moveTo>
                                <a:lnTo>
                                  <a:pt x="32" y="3684"/>
                                </a:lnTo>
                                <a:lnTo>
                                  <a:pt x="32" y="3683"/>
                                </a:lnTo>
                                <a:close/>
                                <a:moveTo>
                                  <a:pt x="2991" y="476"/>
                                </a:moveTo>
                                <a:lnTo>
                                  <a:pt x="2981" y="476"/>
                                </a:lnTo>
                                <a:lnTo>
                                  <a:pt x="2981" y="3563"/>
                                </a:lnTo>
                                <a:lnTo>
                                  <a:pt x="2979" y="3588"/>
                                </a:lnTo>
                                <a:lnTo>
                                  <a:pt x="2976" y="3612"/>
                                </a:lnTo>
                                <a:lnTo>
                                  <a:pt x="2972" y="3636"/>
                                </a:lnTo>
                                <a:lnTo>
                                  <a:pt x="2960" y="3684"/>
                                </a:lnTo>
                                <a:lnTo>
                                  <a:pt x="2969" y="3684"/>
                                </a:lnTo>
                                <a:lnTo>
                                  <a:pt x="2982" y="3635"/>
                                </a:lnTo>
                                <a:lnTo>
                                  <a:pt x="2991" y="3563"/>
                                </a:lnTo>
                                <a:lnTo>
                                  <a:pt x="2992" y="3538"/>
                                </a:lnTo>
                                <a:lnTo>
                                  <a:pt x="2992" y="503"/>
                                </a:lnTo>
                                <a:lnTo>
                                  <a:pt x="2991" y="476"/>
                                </a:lnTo>
                                <a:close/>
                                <a:moveTo>
                                  <a:pt x="12" y="3587"/>
                                </a:moveTo>
                                <a:lnTo>
                                  <a:pt x="12" y="3588"/>
                                </a:lnTo>
                                <a:lnTo>
                                  <a:pt x="13" y="3588"/>
                                </a:lnTo>
                                <a:lnTo>
                                  <a:pt x="12" y="3587"/>
                                </a:lnTo>
                                <a:close/>
                                <a:moveTo>
                                  <a:pt x="2979" y="3587"/>
                                </a:moveTo>
                                <a:lnTo>
                                  <a:pt x="2979" y="3588"/>
                                </a:lnTo>
                                <a:lnTo>
                                  <a:pt x="2979" y="3587"/>
                                </a:lnTo>
                                <a:close/>
                                <a:moveTo>
                                  <a:pt x="10" y="476"/>
                                </a:moveTo>
                                <a:lnTo>
                                  <a:pt x="10" y="476"/>
                                </a:lnTo>
                                <a:lnTo>
                                  <a:pt x="10" y="478"/>
                                </a:lnTo>
                                <a:lnTo>
                                  <a:pt x="10" y="476"/>
                                </a:lnTo>
                                <a:close/>
                                <a:moveTo>
                                  <a:pt x="2908" y="227"/>
                                </a:moveTo>
                                <a:lnTo>
                                  <a:pt x="2897" y="227"/>
                                </a:lnTo>
                                <a:lnTo>
                                  <a:pt x="2910" y="247"/>
                                </a:lnTo>
                                <a:lnTo>
                                  <a:pt x="2922" y="268"/>
                                </a:lnTo>
                                <a:lnTo>
                                  <a:pt x="2933" y="289"/>
                                </a:lnTo>
                                <a:lnTo>
                                  <a:pt x="2943" y="311"/>
                                </a:lnTo>
                                <a:lnTo>
                                  <a:pt x="2952" y="334"/>
                                </a:lnTo>
                                <a:lnTo>
                                  <a:pt x="2951" y="334"/>
                                </a:lnTo>
                                <a:lnTo>
                                  <a:pt x="2960" y="356"/>
                                </a:lnTo>
                                <a:lnTo>
                                  <a:pt x="2966" y="379"/>
                                </a:lnTo>
                                <a:lnTo>
                                  <a:pt x="2972" y="403"/>
                                </a:lnTo>
                                <a:lnTo>
                                  <a:pt x="2976" y="427"/>
                                </a:lnTo>
                                <a:lnTo>
                                  <a:pt x="2981" y="478"/>
                                </a:lnTo>
                                <a:lnTo>
                                  <a:pt x="2981" y="476"/>
                                </a:lnTo>
                                <a:lnTo>
                                  <a:pt x="2991" y="476"/>
                                </a:lnTo>
                                <a:lnTo>
                                  <a:pt x="2990" y="451"/>
                                </a:lnTo>
                                <a:lnTo>
                                  <a:pt x="2976" y="379"/>
                                </a:lnTo>
                                <a:lnTo>
                                  <a:pt x="2954" y="311"/>
                                </a:lnTo>
                                <a:lnTo>
                                  <a:pt x="2922" y="248"/>
                                </a:lnTo>
                                <a:lnTo>
                                  <a:pt x="2908" y="227"/>
                                </a:lnTo>
                                <a:close/>
                                <a:moveTo>
                                  <a:pt x="95" y="227"/>
                                </a:moveTo>
                                <a:lnTo>
                                  <a:pt x="94" y="227"/>
                                </a:lnTo>
                                <a:lnTo>
                                  <a:pt x="94" y="228"/>
                                </a:lnTo>
                                <a:lnTo>
                                  <a:pt x="95" y="227"/>
                                </a:lnTo>
                                <a:close/>
                                <a:moveTo>
                                  <a:pt x="2682" y="40"/>
                                </a:moveTo>
                                <a:lnTo>
                                  <a:pt x="2658" y="40"/>
                                </a:lnTo>
                                <a:lnTo>
                                  <a:pt x="2681" y="49"/>
                                </a:lnTo>
                                <a:lnTo>
                                  <a:pt x="2703" y="59"/>
                                </a:lnTo>
                                <a:lnTo>
                                  <a:pt x="2724" y="70"/>
                                </a:lnTo>
                                <a:lnTo>
                                  <a:pt x="2745" y="82"/>
                                </a:lnTo>
                                <a:lnTo>
                                  <a:pt x="2765" y="95"/>
                                </a:lnTo>
                                <a:lnTo>
                                  <a:pt x="2764" y="95"/>
                                </a:lnTo>
                                <a:lnTo>
                                  <a:pt x="2784" y="108"/>
                                </a:lnTo>
                                <a:lnTo>
                                  <a:pt x="2811" y="130"/>
                                </a:lnTo>
                                <a:lnTo>
                                  <a:pt x="2837" y="155"/>
                                </a:lnTo>
                                <a:lnTo>
                                  <a:pt x="2862" y="181"/>
                                </a:lnTo>
                                <a:lnTo>
                                  <a:pt x="2884" y="208"/>
                                </a:lnTo>
                                <a:lnTo>
                                  <a:pt x="2897" y="228"/>
                                </a:lnTo>
                                <a:lnTo>
                                  <a:pt x="2897" y="227"/>
                                </a:lnTo>
                                <a:lnTo>
                                  <a:pt x="2908" y="227"/>
                                </a:lnTo>
                                <a:lnTo>
                                  <a:pt x="2882" y="190"/>
                                </a:lnTo>
                                <a:lnTo>
                                  <a:pt x="2835" y="139"/>
                                </a:lnTo>
                                <a:lnTo>
                                  <a:pt x="2782" y="94"/>
                                </a:lnTo>
                                <a:lnTo>
                                  <a:pt x="2722" y="57"/>
                                </a:lnTo>
                                <a:lnTo>
                                  <a:pt x="2682" y="40"/>
                                </a:lnTo>
                                <a:close/>
                                <a:moveTo>
                                  <a:pt x="336" y="40"/>
                                </a:moveTo>
                                <a:lnTo>
                                  <a:pt x="333" y="40"/>
                                </a:lnTo>
                                <a:lnTo>
                                  <a:pt x="333" y="41"/>
                                </a:lnTo>
                                <a:lnTo>
                                  <a:pt x="336" y="40"/>
                                </a:lnTo>
                                <a:close/>
                                <a:moveTo>
                                  <a:pt x="2591" y="11"/>
                                </a:moveTo>
                                <a:lnTo>
                                  <a:pt x="2514" y="11"/>
                                </a:lnTo>
                                <a:lnTo>
                                  <a:pt x="2565" y="16"/>
                                </a:lnTo>
                                <a:lnTo>
                                  <a:pt x="2589" y="20"/>
                                </a:lnTo>
                                <a:lnTo>
                                  <a:pt x="2613" y="26"/>
                                </a:lnTo>
                                <a:lnTo>
                                  <a:pt x="2636" y="32"/>
                                </a:lnTo>
                                <a:lnTo>
                                  <a:pt x="2658" y="41"/>
                                </a:lnTo>
                                <a:lnTo>
                                  <a:pt x="2658" y="40"/>
                                </a:lnTo>
                                <a:lnTo>
                                  <a:pt x="2682" y="40"/>
                                </a:lnTo>
                                <a:lnTo>
                                  <a:pt x="2657" y="29"/>
                                </a:lnTo>
                                <a:lnTo>
                                  <a:pt x="2591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8" y="1211"/>
                            <a:ext cx="1172" cy="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0" y="3191"/>
                            <a:ext cx="1514" cy="1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0" y="1931"/>
                            <a:ext cx="1921" cy="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" name="Freeform 172"/>
                        <wps:cNvSpPr>
                          <a:spLocks/>
                        </wps:cNvSpPr>
                        <wps:spPr bwMode="auto">
                          <a:xfrm>
                            <a:off x="4639" y="911"/>
                            <a:ext cx="2981" cy="4030"/>
                          </a:xfrm>
                          <a:custGeom>
                            <a:avLst/>
                            <a:gdLst>
                              <a:gd name="T0" fmla="+- 0 7123 4639"/>
                              <a:gd name="T1" fmla="*/ T0 w 2981"/>
                              <a:gd name="T2" fmla="+- 0 912 912"/>
                              <a:gd name="T3" fmla="*/ 912 h 4030"/>
                              <a:gd name="T4" fmla="+- 0 5136 4639"/>
                              <a:gd name="T5" fmla="*/ T4 w 2981"/>
                              <a:gd name="T6" fmla="+- 0 912 912"/>
                              <a:gd name="T7" fmla="*/ 912 h 4030"/>
                              <a:gd name="T8" fmla="+- 0 5062 4639"/>
                              <a:gd name="T9" fmla="*/ T8 w 2981"/>
                              <a:gd name="T10" fmla="+- 0 917 912"/>
                              <a:gd name="T11" fmla="*/ 917 h 4030"/>
                              <a:gd name="T12" fmla="+- 0 4992 4639"/>
                              <a:gd name="T13" fmla="*/ T12 w 2981"/>
                              <a:gd name="T14" fmla="+- 0 933 912"/>
                              <a:gd name="T15" fmla="*/ 933 h 4030"/>
                              <a:gd name="T16" fmla="+- 0 4926 4639"/>
                              <a:gd name="T17" fmla="*/ T16 w 2981"/>
                              <a:gd name="T18" fmla="+- 0 958 912"/>
                              <a:gd name="T19" fmla="*/ 958 h 4030"/>
                              <a:gd name="T20" fmla="+- 0 4865 4639"/>
                              <a:gd name="T21" fmla="*/ T20 w 2981"/>
                              <a:gd name="T22" fmla="+- 0 992 912"/>
                              <a:gd name="T23" fmla="*/ 992 h 4030"/>
                              <a:gd name="T24" fmla="+- 0 4810 4639"/>
                              <a:gd name="T25" fmla="*/ T24 w 2981"/>
                              <a:gd name="T26" fmla="+- 0 1034 912"/>
                              <a:gd name="T27" fmla="*/ 1034 h 4030"/>
                              <a:gd name="T28" fmla="+- 0 4761 4639"/>
                              <a:gd name="T29" fmla="*/ T28 w 2981"/>
                              <a:gd name="T30" fmla="+- 0 1083 912"/>
                              <a:gd name="T31" fmla="*/ 1083 h 4030"/>
                              <a:gd name="T32" fmla="+- 0 4719 4639"/>
                              <a:gd name="T33" fmla="*/ T32 w 2981"/>
                              <a:gd name="T34" fmla="+- 0 1139 912"/>
                              <a:gd name="T35" fmla="*/ 1139 h 4030"/>
                              <a:gd name="T36" fmla="+- 0 4685 4639"/>
                              <a:gd name="T37" fmla="*/ T36 w 2981"/>
                              <a:gd name="T38" fmla="+- 0 1200 912"/>
                              <a:gd name="T39" fmla="*/ 1200 h 4030"/>
                              <a:gd name="T40" fmla="+- 0 4660 4639"/>
                              <a:gd name="T41" fmla="*/ T40 w 2981"/>
                              <a:gd name="T42" fmla="+- 0 1266 912"/>
                              <a:gd name="T43" fmla="*/ 1266 h 4030"/>
                              <a:gd name="T44" fmla="+- 0 4645 4639"/>
                              <a:gd name="T45" fmla="*/ T44 w 2981"/>
                              <a:gd name="T46" fmla="+- 0 1336 912"/>
                              <a:gd name="T47" fmla="*/ 1336 h 4030"/>
                              <a:gd name="T48" fmla="+- 0 4639 4639"/>
                              <a:gd name="T49" fmla="*/ T48 w 2981"/>
                              <a:gd name="T50" fmla="+- 0 1410 912"/>
                              <a:gd name="T51" fmla="*/ 1410 h 4030"/>
                              <a:gd name="T52" fmla="+- 0 4639 4639"/>
                              <a:gd name="T53" fmla="*/ T52 w 2981"/>
                              <a:gd name="T54" fmla="+- 0 4445 912"/>
                              <a:gd name="T55" fmla="*/ 4445 h 4030"/>
                              <a:gd name="T56" fmla="+- 0 4645 4639"/>
                              <a:gd name="T57" fmla="*/ T56 w 2981"/>
                              <a:gd name="T58" fmla="+- 0 4518 912"/>
                              <a:gd name="T59" fmla="*/ 4518 h 4030"/>
                              <a:gd name="T60" fmla="+- 0 4660 4639"/>
                              <a:gd name="T61" fmla="*/ T60 w 2981"/>
                              <a:gd name="T62" fmla="+- 0 4588 912"/>
                              <a:gd name="T63" fmla="*/ 4588 h 4030"/>
                              <a:gd name="T64" fmla="+- 0 4685 4639"/>
                              <a:gd name="T65" fmla="*/ T64 w 2981"/>
                              <a:gd name="T66" fmla="+- 0 4654 912"/>
                              <a:gd name="T67" fmla="*/ 4654 h 4030"/>
                              <a:gd name="T68" fmla="+- 0 4719 4639"/>
                              <a:gd name="T69" fmla="*/ T68 w 2981"/>
                              <a:gd name="T70" fmla="+- 0 4715 912"/>
                              <a:gd name="T71" fmla="*/ 4715 h 4030"/>
                              <a:gd name="T72" fmla="+- 0 4761 4639"/>
                              <a:gd name="T73" fmla="*/ T72 w 2981"/>
                              <a:gd name="T74" fmla="+- 0 4770 912"/>
                              <a:gd name="T75" fmla="*/ 4770 h 4030"/>
                              <a:gd name="T76" fmla="+- 0 4810 4639"/>
                              <a:gd name="T77" fmla="*/ T76 w 2981"/>
                              <a:gd name="T78" fmla="+- 0 4819 912"/>
                              <a:gd name="T79" fmla="*/ 4819 h 4030"/>
                              <a:gd name="T80" fmla="+- 0 4865 4639"/>
                              <a:gd name="T81" fmla="*/ T80 w 2981"/>
                              <a:gd name="T82" fmla="+- 0 4861 912"/>
                              <a:gd name="T83" fmla="*/ 4861 h 4030"/>
                              <a:gd name="T84" fmla="+- 0 4926 4639"/>
                              <a:gd name="T85" fmla="*/ T84 w 2981"/>
                              <a:gd name="T86" fmla="+- 0 4895 912"/>
                              <a:gd name="T87" fmla="*/ 4895 h 4030"/>
                              <a:gd name="T88" fmla="+- 0 4992 4639"/>
                              <a:gd name="T89" fmla="*/ T88 w 2981"/>
                              <a:gd name="T90" fmla="+- 0 4920 912"/>
                              <a:gd name="T91" fmla="*/ 4920 h 4030"/>
                              <a:gd name="T92" fmla="+- 0 5062 4639"/>
                              <a:gd name="T93" fmla="*/ T92 w 2981"/>
                              <a:gd name="T94" fmla="+- 0 4936 912"/>
                              <a:gd name="T95" fmla="*/ 4936 h 4030"/>
                              <a:gd name="T96" fmla="+- 0 5136 4639"/>
                              <a:gd name="T97" fmla="*/ T96 w 2981"/>
                              <a:gd name="T98" fmla="+- 0 4941 912"/>
                              <a:gd name="T99" fmla="*/ 4941 h 4030"/>
                              <a:gd name="T100" fmla="+- 0 7123 4639"/>
                              <a:gd name="T101" fmla="*/ T100 w 2981"/>
                              <a:gd name="T102" fmla="+- 0 4941 912"/>
                              <a:gd name="T103" fmla="*/ 4941 h 4030"/>
                              <a:gd name="T104" fmla="+- 0 7197 4639"/>
                              <a:gd name="T105" fmla="*/ T104 w 2981"/>
                              <a:gd name="T106" fmla="+- 0 4936 912"/>
                              <a:gd name="T107" fmla="*/ 4936 h 4030"/>
                              <a:gd name="T108" fmla="+- 0 7267 4639"/>
                              <a:gd name="T109" fmla="*/ T108 w 2981"/>
                              <a:gd name="T110" fmla="+- 0 4920 912"/>
                              <a:gd name="T111" fmla="*/ 4920 h 4030"/>
                              <a:gd name="T112" fmla="+- 0 7333 4639"/>
                              <a:gd name="T113" fmla="*/ T112 w 2981"/>
                              <a:gd name="T114" fmla="+- 0 4895 912"/>
                              <a:gd name="T115" fmla="*/ 4895 h 4030"/>
                              <a:gd name="T116" fmla="+- 0 7394 4639"/>
                              <a:gd name="T117" fmla="*/ T116 w 2981"/>
                              <a:gd name="T118" fmla="+- 0 4861 912"/>
                              <a:gd name="T119" fmla="*/ 4861 h 4030"/>
                              <a:gd name="T120" fmla="+- 0 7449 4639"/>
                              <a:gd name="T121" fmla="*/ T120 w 2981"/>
                              <a:gd name="T122" fmla="+- 0 4819 912"/>
                              <a:gd name="T123" fmla="*/ 4819 h 4030"/>
                              <a:gd name="T124" fmla="+- 0 7498 4639"/>
                              <a:gd name="T125" fmla="*/ T124 w 2981"/>
                              <a:gd name="T126" fmla="+- 0 4770 912"/>
                              <a:gd name="T127" fmla="*/ 4770 h 4030"/>
                              <a:gd name="T128" fmla="+- 0 7540 4639"/>
                              <a:gd name="T129" fmla="*/ T128 w 2981"/>
                              <a:gd name="T130" fmla="+- 0 4715 912"/>
                              <a:gd name="T131" fmla="*/ 4715 h 4030"/>
                              <a:gd name="T132" fmla="+- 0 7574 4639"/>
                              <a:gd name="T133" fmla="*/ T132 w 2981"/>
                              <a:gd name="T134" fmla="+- 0 4654 912"/>
                              <a:gd name="T135" fmla="*/ 4654 h 4030"/>
                              <a:gd name="T136" fmla="+- 0 7599 4639"/>
                              <a:gd name="T137" fmla="*/ T136 w 2981"/>
                              <a:gd name="T138" fmla="+- 0 4588 912"/>
                              <a:gd name="T139" fmla="*/ 4588 h 4030"/>
                              <a:gd name="T140" fmla="+- 0 7615 4639"/>
                              <a:gd name="T141" fmla="*/ T140 w 2981"/>
                              <a:gd name="T142" fmla="+- 0 4518 912"/>
                              <a:gd name="T143" fmla="*/ 4518 h 4030"/>
                              <a:gd name="T144" fmla="+- 0 7620 4639"/>
                              <a:gd name="T145" fmla="*/ T144 w 2981"/>
                              <a:gd name="T146" fmla="+- 0 4445 912"/>
                              <a:gd name="T147" fmla="*/ 4445 h 4030"/>
                              <a:gd name="T148" fmla="+- 0 7620 4639"/>
                              <a:gd name="T149" fmla="*/ T148 w 2981"/>
                              <a:gd name="T150" fmla="+- 0 1410 912"/>
                              <a:gd name="T151" fmla="*/ 1410 h 4030"/>
                              <a:gd name="T152" fmla="+- 0 7615 4639"/>
                              <a:gd name="T153" fmla="*/ T152 w 2981"/>
                              <a:gd name="T154" fmla="+- 0 1336 912"/>
                              <a:gd name="T155" fmla="*/ 1336 h 4030"/>
                              <a:gd name="T156" fmla="+- 0 7599 4639"/>
                              <a:gd name="T157" fmla="*/ T156 w 2981"/>
                              <a:gd name="T158" fmla="+- 0 1266 912"/>
                              <a:gd name="T159" fmla="*/ 1266 h 4030"/>
                              <a:gd name="T160" fmla="+- 0 7574 4639"/>
                              <a:gd name="T161" fmla="*/ T160 w 2981"/>
                              <a:gd name="T162" fmla="+- 0 1200 912"/>
                              <a:gd name="T163" fmla="*/ 1200 h 4030"/>
                              <a:gd name="T164" fmla="+- 0 7540 4639"/>
                              <a:gd name="T165" fmla="*/ T164 w 2981"/>
                              <a:gd name="T166" fmla="+- 0 1139 912"/>
                              <a:gd name="T167" fmla="*/ 1139 h 4030"/>
                              <a:gd name="T168" fmla="+- 0 7498 4639"/>
                              <a:gd name="T169" fmla="*/ T168 w 2981"/>
                              <a:gd name="T170" fmla="+- 0 1083 912"/>
                              <a:gd name="T171" fmla="*/ 1083 h 4030"/>
                              <a:gd name="T172" fmla="+- 0 7449 4639"/>
                              <a:gd name="T173" fmla="*/ T172 w 2981"/>
                              <a:gd name="T174" fmla="+- 0 1034 912"/>
                              <a:gd name="T175" fmla="*/ 1034 h 4030"/>
                              <a:gd name="T176" fmla="+- 0 7394 4639"/>
                              <a:gd name="T177" fmla="*/ T176 w 2981"/>
                              <a:gd name="T178" fmla="+- 0 992 912"/>
                              <a:gd name="T179" fmla="*/ 992 h 4030"/>
                              <a:gd name="T180" fmla="+- 0 7333 4639"/>
                              <a:gd name="T181" fmla="*/ T180 w 2981"/>
                              <a:gd name="T182" fmla="+- 0 958 912"/>
                              <a:gd name="T183" fmla="*/ 958 h 4030"/>
                              <a:gd name="T184" fmla="+- 0 7267 4639"/>
                              <a:gd name="T185" fmla="*/ T184 w 2981"/>
                              <a:gd name="T186" fmla="+- 0 933 912"/>
                              <a:gd name="T187" fmla="*/ 933 h 4030"/>
                              <a:gd name="T188" fmla="+- 0 7197 4639"/>
                              <a:gd name="T189" fmla="*/ T188 w 2981"/>
                              <a:gd name="T190" fmla="+- 0 917 912"/>
                              <a:gd name="T191" fmla="*/ 917 h 4030"/>
                              <a:gd name="T192" fmla="+- 0 7123 4639"/>
                              <a:gd name="T193" fmla="*/ T192 w 2981"/>
                              <a:gd name="T194" fmla="+- 0 912 912"/>
                              <a:gd name="T195" fmla="*/ 912 h 4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981" h="4030">
                                <a:moveTo>
                                  <a:pt x="2484" y="0"/>
                                </a:moveTo>
                                <a:lnTo>
                                  <a:pt x="497" y="0"/>
                                </a:lnTo>
                                <a:lnTo>
                                  <a:pt x="423" y="5"/>
                                </a:lnTo>
                                <a:lnTo>
                                  <a:pt x="353" y="21"/>
                                </a:lnTo>
                                <a:lnTo>
                                  <a:pt x="287" y="46"/>
                                </a:lnTo>
                                <a:lnTo>
                                  <a:pt x="226" y="80"/>
                                </a:lnTo>
                                <a:lnTo>
                                  <a:pt x="171" y="122"/>
                                </a:lnTo>
                                <a:lnTo>
                                  <a:pt x="122" y="171"/>
                                </a:lnTo>
                                <a:lnTo>
                                  <a:pt x="80" y="227"/>
                                </a:lnTo>
                                <a:lnTo>
                                  <a:pt x="46" y="288"/>
                                </a:lnTo>
                                <a:lnTo>
                                  <a:pt x="21" y="354"/>
                                </a:lnTo>
                                <a:lnTo>
                                  <a:pt x="6" y="424"/>
                                </a:lnTo>
                                <a:lnTo>
                                  <a:pt x="0" y="498"/>
                                </a:lnTo>
                                <a:lnTo>
                                  <a:pt x="0" y="3533"/>
                                </a:lnTo>
                                <a:lnTo>
                                  <a:pt x="6" y="3606"/>
                                </a:lnTo>
                                <a:lnTo>
                                  <a:pt x="21" y="3676"/>
                                </a:lnTo>
                                <a:lnTo>
                                  <a:pt x="46" y="3742"/>
                                </a:lnTo>
                                <a:lnTo>
                                  <a:pt x="80" y="3803"/>
                                </a:lnTo>
                                <a:lnTo>
                                  <a:pt x="122" y="3858"/>
                                </a:lnTo>
                                <a:lnTo>
                                  <a:pt x="171" y="3907"/>
                                </a:lnTo>
                                <a:lnTo>
                                  <a:pt x="226" y="3949"/>
                                </a:lnTo>
                                <a:lnTo>
                                  <a:pt x="287" y="3983"/>
                                </a:lnTo>
                                <a:lnTo>
                                  <a:pt x="353" y="4008"/>
                                </a:lnTo>
                                <a:lnTo>
                                  <a:pt x="423" y="4024"/>
                                </a:lnTo>
                                <a:lnTo>
                                  <a:pt x="497" y="4029"/>
                                </a:lnTo>
                                <a:lnTo>
                                  <a:pt x="2484" y="4029"/>
                                </a:lnTo>
                                <a:lnTo>
                                  <a:pt x="2558" y="4024"/>
                                </a:lnTo>
                                <a:lnTo>
                                  <a:pt x="2628" y="4008"/>
                                </a:lnTo>
                                <a:lnTo>
                                  <a:pt x="2694" y="3983"/>
                                </a:lnTo>
                                <a:lnTo>
                                  <a:pt x="2755" y="3949"/>
                                </a:lnTo>
                                <a:lnTo>
                                  <a:pt x="2810" y="3907"/>
                                </a:lnTo>
                                <a:lnTo>
                                  <a:pt x="2859" y="3858"/>
                                </a:lnTo>
                                <a:lnTo>
                                  <a:pt x="2901" y="3803"/>
                                </a:lnTo>
                                <a:lnTo>
                                  <a:pt x="2935" y="3742"/>
                                </a:lnTo>
                                <a:lnTo>
                                  <a:pt x="2960" y="3676"/>
                                </a:lnTo>
                                <a:lnTo>
                                  <a:pt x="2976" y="3606"/>
                                </a:lnTo>
                                <a:lnTo>
                                  <a:pt x="2981" y="3533"/>
                                </a:lnTo>
                                <a:lnTo>
                                  <a:pt x="2981" y="498"/>
                                </a:lnTo>
                                <a:lnTo>
                                  <a:pt x="2976" y="424"/>
                                </a:lnTo>
                                <a:lnTo>
                                  <a:pt x="2960" y="354"/>
                                </a:lnTo>
                                <a:lnTo>
                                  <a:pt x="2935" y="288"/>
                                </a:lnTo>
                                <a:lnTo>
                                  <a:pt x="2901" y="227"/>
                                </a:lnTo>
                                <a:lnTo>
                                  <a:pt x="2859" y="171"/>
                                </a:lnTo>
                                <a:lnTo>
                                  <a:pt x="2810" y="122"/>
                                </a:lnTo>
                                <a:lnTo>
                                  <a:pt x="2755" y="80"/>
                                </a:lnTo>
                                <a:lnTo>
                                  <a:pt x="2694" y="46"/>
                                </a:lnTo>
                                <a:lnTo>
                                  <a:pt x="2628" y="21"/>
                                </a:lnTo>
                                <a:lnTo>
                                  <a:pt x="2558" y="5"/>
                                </a:lnTo>
                                <a:lnTo>
                                  <a:pt x="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EA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AutoShape 173"/>
                        <wps:cNvSpPr>
                          <a:spLocks/>
                        </wps:cNvSpPr>
                        <wps:spPr bwMode="auto">
                          <a:xfrm>
                            <a:off x="4634" y="907"/>
                            <a:ext cx="2992" cy="4040"/>
                          </a:xfrm>
                          <a:custGeom>
                            <a:avLst/>
                            <a:gdLst>
                              <a:gd name="T0" fmla="+- 0 4993 4634"/>
                              <a:gd name="T1" fmla="*/ T0 w 2992"/>
                              <a:gd name="T2" fmla="+- 0 928 907"/>
                              <a:gd name="T3" fmla="*/ 928 h 4040"/>
                              <a:gd name="T4" fmla="+- 0 4759 4634"/>
                              <a:gd name="T5" fmla="*/ T4 w 2992"/>
                              <a:gd name="T6" fmla="+- 0 1078 907"/>
                              <a:gd name="T7" fmla="*/ 1078 h 4040"/>
                              <a:gd name="T8" fmla="+- 0 4639 4634"/>
                              <a:gd name="T9" fmla="*/ T8 w 2992"/>
                              <a:gd name="T10" fmla="+- 0 1333 907"/>
                              <a:gd name="T11" fmla="*/ 1333 h 4040"/>
                              <a:gd name="T12" fmla="+- 0 4644 4634"/>
                              <a:gd name="T13" fmla="*/ T12 w 2992"/>
                              <a:gd name="T14" fmla="+- 0 4545 907"/>
                              <a:gd name="T15" fmla="*/ 4545 h 4040"/>
                              <a:gd name="T16" fmla="+- 0 4799 4634"/>
                              <a:gd name="T17" fmla="*/ T16 w 2992"/>
                              <a:gd name="T18" fmla="+- 0 4815 907"/>
                              <a:gd name="T19" fmla="*/ 4815 h 4040"/>
                              <a:gd name="T20" fmla="+- 0 4978 4634"/>
                              <a:gd name="T21" fmla="*/ T20 w 2992"/>
                              <a:gd name="T22" fmla="+- 0 4921 907"/>
                              <a:gd name="T23" fmla="*/ 4921 h 4040"/>
                              <a:gd name="T24" fmla="+- 0 7175 4634"/>
                              <a:gd name="T25" fmla="*/ T24 w 2992"/>
                              <a:gd name="T26" fmla="+- 0 4944 907"/>
                              <a:gd name="T27" fmla="*/ 4944 h 4040"/>
                              <a:gd name="T28" fmla="+- 0 5098 4634"/>
                              <a:gd name="T29" fmla="*/ T28 w 2992"/>
                              <a:gd name="T30" fmla="+- 0 4934 907"/>
                              <a:gd name="T31" fmla="*/ 4934 h 4040"/>
                              <a:gd name="T32" fmla="+- 0 5012 4634"/>
                              <a:gd name="T33" fmla="*/ T32 w 2992"/>
                              <a:gd name="T34" fmla="+- 0 4921 907"/>
                              <a:gd name="T35" fmla="*/ 4921 h 4040"/>
                              <a:gd name="T36" fmla="+- 0 4944 4634"/>
                              <a:gd name="T37" fmla="*/ T36 w 2992"/>
                              <a:gd name="T38" fmla="+- 0 4897 907"/>
                              <a:gd name="T39" fmla="*/ 4897 h 4040"/>
                              <a:gd name="T40" fmla="+- 0 4880 4634"/>
                              <a:gd name="T41" fmla="*/ T40 w 2992"/>
                              <a:gd name="T42" fmla="+- 0 4865 907"/>
                              <a:gd name="T43" fmla="*/ 4865 h 4040"/>
                              <a:gd name="T44" fmla="+- 0 4823 4634"/>
                              <a:gd name="T45" fmla="*/ T44 w 2992"/>
                              <a:gd name="T46" fmla="+- 0 4824 907"/>
                              <a:gd name="T47" fmla="*/ 4824 h 4040"/>
                              <a:gd name="T48" fmla="+- 0 4771 4634"/>
                              <a:gd name="T49" fmla="*/ T48 w 2992"/>
                              <a:gd name="T50" fmla="+- 0 4775 907"/>
                              <a:gd name="T51" fmla="*/ 4775 h 4040"/>
                              <a:gd name="T52" fmla="+- 0 4724 4634"/>
                              <a:gd name="T53" fmla="*/ T52 w 2992"/>
                              <a:gd name="T54" fmla="+- 0 4714 907"/>
                              <a:gd name="T55" fmla="*/ 4714 h 4040"/>
                              <a:gd name="T56" fmla="+- 0 4674 4634"/>
                              <a:gd name="T57" fmla="*/ T56 w 2992"/>
                              <a:gd name="T58" fmla="+- 0 4614 907"/>
                              <a:gd name="T59" fmla="*/ 4614 h 4040"/>
                              <a:gd name="T60" fmla="+- 0 4654 4634"/>
                              <a:gd name="T61" fmla="*/ T60 w 2992"/>
                              <a:gd name="T62" fmla="+- 0 4543 907"/>
                              <a:gd name="T63" fmla="*/ 4543 h 4040"/>
                              <a:gd name="T64" fmla="+- 0 4644 4634"/>
                              <a:gd name="T65" fmla="*/ T64 w 2992"/>
                              <a:gd name="T66" fmla="+- 0 4470 907"/>
                              <a:gd name="T67" fmla="*/ 4470 h 4040"/>
                              <a:gd name="T68" fmla="+- 0 4669 4634"/>
                              <a:gd name="T69" fmla="*/ T68 w 2992"/>
                              <a:gd name="T70" fmla="+- 0 1253 907"/>
                              <a:gd name="T71" fmla="*/ 1253 h 4040"/>
                              <a:gd name="T72" fmla="+- 0 4729 4634"/>
                              <a:gd name="T73" fmla="*/ T72 w 2992"/>
                              <a:gd name="T74" fmla="+- 0 1134 907"/>
                              <a:gd name="T75" fmla="*/ 1134 h 4040"/>
                              <a:gd name="T76" fmla="+- 0 4771 4634"/>
                              <a:gd name="T77" fmla="*/ T76 w 2992"/>
                              <a:gd name="T78" fmla="+- 0 1079 907"/>
                              <a:gd name="T79" fmla="*/ 1079 h 4040"/>
                              <a:gd name="T80" fmla="+- 0 4841 4634"/>
                              <a:gd name="T81" fmla="*/ T80 w 2992"/>
                              <a:gd name="T82" fmla="+- 0 1015 907"/>
                              <a:gd name="T83" fmla="*/ 1015 h 4040"/>
                              <a:gd name="T84" fmla="+- 0 4901 4634"/>
                              <a:gd name="T85" fmla="*/ T84 w 2992"/>
                              <a:gd name="T86" fmla="+- 0 977 907"/>
                              <a:gd name="T87" fmla="*/ 977 h 4040"/>
                              <a:gd name="T88" fmla="+- 0 4970 4634"/>
                              <a:gd name="T89" fmla="*/ T88 w 2992"/>
                              <a:gd name="T90" fmla="+- 0 947 907"/>
                              <a:gd name="T91" fmla="*/ 947 h 4040"/>
                              <a:gd name="T92" fmla="+- 0 5036 4634"/>
                              <a:gd name="T93" fmla="*/ T92 w 2992"/>
                              <a:gd name="T94" fmla="+- 0 927 907"/>
                              <a:gd name="T95" fmla="*/ 927 h 4040"/>
                              <a:gd name="T96" fmla="+- 0 7225 4634"/>
                              <a:gd name="T97" fmla="*/ T96 w 2992"/>
                              <a:gd name="T98" fmla="+- 0 918 907"/>
                              <a:gd name="T99" fmla="*/ 918 h 4040"/>
                              <a:gd name="T100" fmla="+- 0 7174 4634"/>
                              <a:gd name="T101" fmla="*/ T100 w 2992"/>
                              <a:gd name="T102" fmla="+- 0 4933 907"/>
                              <a:gd name="T103" fmla="*/ 4933 h 4040"/>
                              <a:gd name="T104" fmla="+- 0 7215 4634"/>
                              <a:gd name="T105" fmla="*/ T104 w 2992"/>
                              <a:gd name="T106" fmla="+- 0 4937 907"/>
                              <a:gd name="T107" fmla="*/ 4937 h 4040"/>
                              <a:gd name="T108" fmla="+- 0 5086 4634"/>
                              <a:gd name="T109" fmla="*/ T108 w 2992"/>
                              <a:gd name="T110" fmla="+- 0 4933 907"/>
                              <a:gd name="T111" fmla="*/ 4933 h 4040"/>
                              <a:gd name="T112" fmla="+- 0 7471 4634"/>
                              <a:gd name="T113" fmla="*/ T112 w 2992"/>
                              <a:gd name="T114" fmla="+- 0 4791 907"/>
                              <a:gd name="T115" fmla="*/ 4791 h 4040"/>
                              <a:gd name="T116" fmla="+- 0 7398 4634"/>
                              <a:gd name="T117" fmla="*/ T116 w 2992"/>
                              <a:gd name="T118" fmla="+- 0 4853 907"/>
                              <a:gd name="T119" fmla="*/ 4853 h 4040"/>
                              <a:gd name="T120" fmla="+- 0 7292 4634"/>
                              <a:gd name="T121" fmla="*/ T120 w 2992"/>
                              <a:gd name="T122" fmla="+- 0 4907 907"/>
                              <a:gd name="T123" fmla="*/ 4907 h 4040"/>
                              <a:gd name="T124" fmla="+- 0 7229 4634"/>
                              <a:gd name="T125" fmla="*/ T124 w 2992"/>
                              <a:gd name="T126" fmla="+- 0 4934 907"/>
                              <a:gd name="T127" fmla="*/ 4934 h 4040"/>
                              <a:gd name="T128" fmla="+- 0 7436 4634"/>
                              <a:gd name="T129" fmla="*/ T128 w 2992"/>
                              <a:gd name="T130" fmla="+- 0 4837 907"/>
                              <a:gd name="T131" fmla="*/ 4837 h 4040"/>
                              <a:gd name="T132" fmla="+- 0 4788 4634"/>
                              <a:gd name="T133" fmla="*/ T132 w 2992"/>
                              <a:gd name="T134" fmla="+- 0 4791 907"/>
                              <a:gd name="T135" fmla="*/ 4791 h 4040"/>
                              <a:gd name="T136" fmla="+- 0 7596 4634"/>
                              <a:gd name="T137" fmla="*/ T136 w 2992"/>
                              <a:gd name="T138" fmla="+- 0 4613 907"/>
                              <a:gd name="T139" fmla="*/ 4613 h 4040"/>
                              <a:gd name="T140" fmla="+- 0 7538 4634"/>
                              <a:gd name="T141" fmla="*/ T140 w 2992"/>
                              <a:gd name="T142" fmla="+- 0 4709 907"/>
                              <a:gd name="T143" fmla="*/ 4709 h 4040"/>
                              <a:gd name="T144" fmla="+- 0 7484 4634"/>
                              <a:gd name="T145" fmla="*/ T144 w 2992"/>
                              <a:gd name="T146" fmla="+- 0 4793 907"/>
                              <a:gd name="T147" fmla="*/ 4793 h 4040"/>
                              <a:gd name="T148" fmla="+- 0 7596 4634"/>
                              <a:gd name="T149" fmla="*/ T148 w 2992"/>
                              <a:gd name="T150" fmla="+- 0 4613 907"/>
                              <a:gd name="T151" fmla="*/ 4613 h 4040"/>
                              <a:gd name="T152" fmla="+- 0 4674 4634"/>
                              <a:gd name="T153" fmla="*/ T152 w 2992"/>
                              <a:gd name="T154" fmla="+- 0 4613 907"/>
                              <a:gd name="T155" fmla="*/ 4613 h 4040"/>
                              <a:gd name="T156" fmla="+- 0 7596 4634"/>
                              <a:gd name="T157" fmla="*/ T156 w 2992"/>
                              <a:gd name="T158" fmla="+- 0 4613 907"/>
                              <a:gd name="T159" fmla="*/ 4613 h 4040"/>
                              <a:gd name="T160" fmla="+- 0 7594 4634"/>
                              <a:gd name="T161" fmla="*/ T160 w 2992"/>
                              <a:gd name="T162" fmla="+- 0 4590 907"/>
                              <a:gd name="T163" fmla="*/ 4590 h 4040"/>
                              <a:gd name="T164" fmla="+- 0 4666 4634"/>
                              <a:gd name="T165" fmla="*/ T164 w 2992"/>
                              <a:gd name="T166" fmla="+- 0 4590 907"/>
                              <a:gd name="T167" fmla="*/ 4590 h 4040"/>
                              <a:gd name="T168" fmla="+- 0 7613 4634"/>
                              <a:gd name="T169" fmla="*/ T168 w 2992"/>
                              <a:gd name="T170" fmla="+- 0 4495 907"/>
                              <a:gd name="T171" fmla="*/ 4495 h 4040"/>
                              <a:gd name="T172" fmla="+- 0 7594 4634"/>
                              <a:gd name="T173" fmla="*/ T172 w 2992"/>
                              <a:gd name="T174" fmla="+- 0 4591 907"/>
                              <a:gd name="T175" fmla="*/ 4591 h 4040"/>
                              <a:gd name="T176" fmla="+- 0 7626 4634"/>
                              <a:gd name="T177" fmla="*/ T176 w 2992"/>
                              <a:gd name="T178" fmla="+- 0 4445 907"/>
                              <a:gd name="T179" fmla="*/ 4445 h 4040"/>
                              <a:gd name="T180" fmla="+- 0 4646 4634"/>
                              <a:gd name="T181" fmla="*/ T180 w 2992"/>
                              <a:gd name="T182" fmla="+- 0 4495 907"/>
                              <a:gd name="T183" fmla="*/ 4495 h 4040"/>
                              <a:gd name="T184" fmla="+- 0 7613 4634"/>
                              <a:gd name="T185" fmla="*/ T184 w 2992"/>
                              <a:gd name="T186" fmla="+- 0 4495 907"/>
                              <a:gd name="T187" fmla="*/ 4495 h 4040"/>
                              <a:gd name="T188" fmla="+- 0 4644 4634"/>
                              <a:gd name="T189" fmla="*/ T188 w 2992"/>
                              <a:gd name="T190" fmla="+- 0 1383 907"/>
                              <a:gd name="T191" fmla="*/ 1383 h 4040"/>
                              <a:gd name="T192" fmla="+- 0 7531 4634"/>
                              <a:gd name="T193" fmla="*/ T192 w 2992"/>
                              <a:gd name="T194" fmla="+- 0 1134 907"/>
                              <a:gd name="T195" fmla="*/ 1134 h 4040"/>
                              <a:gd name="T196" fmla="+- 0 7577 4634"/>
                              <a:gd name="T197" fmla="*/ T196 w 2992"/>
                              <a:gd name="T198" fmla="+- 0 1218 907"/>
                              <a:gd name="T199" fmla="*/ 1218 h 4040"/>
                              <a:gd name="T200" fmla="+- 0 7600 4634"/>
                              <a:gd name="T201" fmla="*/ T200 w 2992"/>
                              <a:gd name="T202" fmla="+- 0 1286 907"/>
                              <a:gd name="T203" fmla="*/ 1286 h 4040"/>
                              <a:gd name="T204" fmla="+- 0 7615 4634"/>
                              <a:gd name="T205" fmla="*/ T204 w 2992"/>
                              <a:gd name="T206" fmla="+- 0 1383 907"/>
                              <a:gd name="T207" fmla="*/ 1383 h 4040"/>
                              <a:gd name="T208" fmla="+- 0 7588 4634"/>
                              <a:gd name="T209" fmla="*/ T208 w 2992"/>
                              <a:gd name="T210" fmla="+- 0 1218 907"/>
                              <a:gd name="T211" fmla="*/ 1218 h 4040"/>
                              <a:gd name="T212" fmla="+- 0 4728 4634"/>
                              <a:gd name="T213" fmla="*/ T212 w 2992"/>
                              <a:gd name="T214" fmla="+- 0 1134 907"/>
                              <a:gd name="T215" fmla="*/ 1134 h 4040"/>
                              <a:gd name="T216" fmla="+- 0 7292 4634"/>
                              <a:gd name="T217" fmla="*/ T216 w 2992"/>
                              <a:gd name="T218" fmla="+- 0 947 907"/>
                              <a:gd name="T219" fmla="*/ 947 h 4040"/>
                              <a:gd name="T220" fmla="+- 0 7379 4634"/>
                              <a:gd name="T221" fmla="*/ T220 w 2992"/>
                              <a:gd name="T222" fmla="+- 0 989 907"/>
                              <a:gd name="T223" fmla="*/ 989 h 4040"/>
                              <a:gd name="T224" fmla="+- 0 7445 4634"/>
                              <a:gd name="T225" fmla="*/ T224 w 2992"/>
                              <a:gd name="T226" fmla="+- 0 1037 907"/>
                              <a:gd name="T227" fmla="*/ 1037 h 4040"/>
                              <a:gd name="T228" fmla="+- 0 7531 4634"/>
                              <a:gd name="T229" fmla="*/ T228 w 2992"/>
                              <a:gd name="T230" fmla="+- 0 1135 907"/>
                              <a:gd name="T231" fmla="*/ 1135 h 4040"/>
                              <a:gd name="T232" fmla="+- 0 7469 4634"/>
                              <a:gd name="T233" fmla="*/ T232 w 2992"/>
                              <a:gd name="T234" fmla="+- 0 1046 907"/>
                              <a:gd name="T235" fmla="*/ 1046 h 4040"/>
                              <a:gd name="T236" fmla="+- 0 4970 4634"/>
                              <a:gd name="T237" fmla="*/ T236 w 2992"/>
                              <a:gd name="T238" fmla="+- 0 947 907"/>
                              <a:gd name="T239" fmla="*/ 947 h 4040"/>
                              <a:gd name="T240" fmla="+- 0 7225 4634"/>
                              <a:gd name="T241" fmla="*/ T240 w 2992"/>
                              <a:gd name="T242" fmla="+- 0 918 907"/>
                              <a:gd name="T243" fmla="*/ 918 h 4040"/>
                              <a:gd name="T244" fmla="+- 0 7247 4634"/>
                              <a:gd name="T245" fmla="*/ T244 w 2992"/>
                              <a:gd name="T246" fmla="+- 0 933 907"/>
                              <a:gd name="T247" fmla="*/ 933 h 4040"/>
                              <a:gd name="T248" fmla="+- 0 7316 4634"/>
                              <a:gd name="T249" fmla="*/ T248 w 2992"/>
                              <a:gd name="T250" fmla="+- 0 947 907"/>
                              <a:gd name="T251" fmla="*/ 947 h 4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992" h="4040">
                                <a:moveTo>
                                  <a:pt x="2489" y="0"/>
                                </a:moveTo>
                                <a:lnTo>
                                  <a:pt x="502" y="0"/>
                                </a:lnTo>
                                <a:lnTo>
                                  <a:pt x="429" y="5"/>
                                </a:lnTo>
                                <a:lnTo>
                                  <a:pt x="359" y="21"/>
                                </a:lnTo>
                                <a:lnTo>
                                  <a:pt x="293" y="46"/>
                                </a:lnTo>
                                <a:lnTo>
                                  <a:pt x="231" y="80"/>
                                </a:lnTo>
                                <a:lnTo>
                                  <a:pt x="175" y="122"/>
                                </a:lnTo>
                                <a:lnTo>
                                  <a:pt x="125" y="171"/>
                                </a:lnTo>
                                <a:lnTo>
                                  <a:pt x="83" y="226"/>
                                </a:lnTo>
                                <a:lnTo>
                                  <a:pt x="48" y="288"/>
                                </a:lnTo>
                                <a:lnTo>
                                  <a:pt x="22" y="355"/>
                                </a:lnTo>
                                <a:lnTo>
                                  <a:pt x="5" y="426"/>
                                </a:lnTo>
                                <a:lnTo>
                                  <a:pt x="0" y="476"/>
                                </a:lnTo>
                                <a:lnTo>
                                  <a:pt x="0" y="3563"/>
                                </a:lnTo>
                                <a:lnTo>
                                  <a:pt x="5" y="3613"/>
                                </a:lnTo>
                                <a:lnTo>
                                  <a:pt x="10" y="3638"/>
                                </a:lnTo>
                                <a:lnTo>
                                  <a:pt x="32" y="3714"/>
                                </a:lnTo>
                                <a:lnTo>
                                  <a:pt x="66" y="3786"/>
                                </a:lnTo>
                                <a:lnTo>
                                  <a:pt x="110" y="3851"/>
                                </a:lnTo>
                                <a:lnTo>
                                  <a:pt x="165" y="3908"/>
                                </a:lnTo>
                                <a:lnTo>
                                  <a:pt x="183" y="3924"/>
                                </a:lnTo>
                                <a:lnTo>
                                  <a:pt x="202" y="3940"/>
                                </a:lnTo>
                                <a:lnTo>
                                  <a:pt x="270" y="3983"/>
                                </a:lnTo>
                                <a:lnTo>
                                  <a:pt x="344" y="4014"/>
                                </a:lnTo>
                                <a:lnTo>
                                  <a:pt x="422" y="4033"/>
                                </a:lnTo>
                                <a:lnTo>
                                  <a:pt x="502" y="4039"/>
                                </a:lnTo>
                                <a:lnTo>
                                  <a:pt x="2489" y="4039"/>
                                </a:lnTo>
                                <a:lnTo>
                                  <a:pt x="2541" y="4037"/>
                                </a:lnTo>
                                <a:lnTo>
                                  <a:pt x="2581" y="4030"/>
                                </a:lnTo>
                                <a:lnTo>
                                  <a:pt x="502" y="4030"/>
                                </a:lnTo>
                                <a:lnTo>
                                  <a:pt x="477" y="4028"/>
                                </a:lnTo>
                                <a:lnTo>
                                  <a:pt x="464" y="4027"/>
                                </a:lnTo>
                                <a:lnTo>
                                  <a:pt x="452" y="4027"/>
                                </a:lnTo>
                                <a:lnTo>
                                  <a:pt x="426" y="4024"/>
                                </a:lnTo>
                                <a:lnTo>
                                  <a:pt x="428" y="4024"/>
                                </a:lnTo>
                                <a:lnTo>
                                  <a:pt x="378" y="4014"/>
                                </a:lnTo>
                                <a:lnTo>
                                  <a:pt x="380" y="4014"/>
                                </a:lnTo>
                                <a:lnTo>
                                  <a:pt x="356" y="4007"/>
                                </a:lnTo>
                                <a:lnTo>
                                  <a:pt x="333" y="4000"/>
                                </a:lnTo>
                                <a:lnTo>
                                  <a:pt x="310" y="3990"/>
                                </a:lnTo>
                                <a:lnTo>
                                  <a:pt x="288" y="3980"/>
                                </a:lnTo>
                                <a:lnTo>
                                  <a:pt x="267" y="3970"/>
                                </a:lnTo>
                                <a:lnTo>
                                  <a:pt x="268" y="3970"/>
                                </a:lnTo>
                                <a:lnTo>
                                  <a:pt x="246" y="3958"/>
                                </a:lnTo>
                                <a:lnTo>
                                  <a:pt x="227" y="3946"/>
                                </a:lnTo>
                                <a:lnTo>
                                  <a:pt x="207" y="3931"/>
                                </a:lnTo>
                                <a:lnTo>
                                  <a:pt x="208" y="3931"/>
                                </a:lnTo>
                                <a:lnTo>
                                  <a:pt x="189" y="3917"/>
                                </a:lnTo>
                                <a:lnTo>
                                  <a:pt x="171" y="3901"/>
                                </a:lnTo>
                                <a:lnTo>
                                  <a:pt x="155" y="3886"/>
                                </a:lnTo>
                                <a:lnTo>
                                  <a:pt x="154" y="3886"/>
                                </a:lnTo>
                                <a:lnTo>
                                  <a:pt x="137" y="3868"/>
                                </a:lnTo>
                                <a:lnTo>
                                  <a:pt x="122" y="3850"/>
                                </a:lnTo>
                                <a:lnTo>
                                  <a:pt x="123" y="3850"/>
                                </a:lnTo>
                                <a:lnTo>
                                  <a:pt x="107" y="3832"/>
                                </a:lnTo>
                                <a:lnTo>
                                  <a:pt x="90" y="3807"/>
                                </a:lnTo>
                                <a:lnTo>
                                  <a:pt x="75" y="3782"/>
                                </a:lnTo>
                                <a:lnTo>
                                  <a:pt x="61" y="3756"/>
                                </a:lnTo>
                                <a:lnTo>
                                  <a:pt x="48" y="3728"/>
                                </a:lnTo>
                                <a:lnTo>
                                  <a:pt x="40" y="3707"/>
                                </a:lnTo>
                                <a:lnTo>
                                  <a:pt x="32" y="3684"/>
                                </a:lnTo>
                                <a:lnTo>
                                  <a:pt x="20" y="3636"/>
                                </a:lnTo>
                                <a:lnTo>
                                  <a:pt x="16" y="3612"/>
                                </a:lnTo>
                                <a:lnTo>
                                  <a:pt x="13" y="3588"/>
                                </a:lnTo>
                                <a:lnTo>
                                  <a:pt x="12" y="3588"/>
                                </a:lnTo>
                                <a:lnTo>
                                  <a:pt x="10" y="3563"/>
                                </a:lnTo>
                                <a:lnTo>
                                  <a:pt x="10" y="476"/>
                                </a:lnTo>
                                <a:lnTo>
                                  <a:pt x="12" y="452"/>
                                </a:lnTo>
                                <a:lnTo>
                                  <a:pt x="21" y="399"/>
                                </a:lnTo>
                                <a:lnTo>
                                  <a:pt x="35" y="346"/>
                                </a:lnTo>
                                <a:lnTo>
                                  <a:pt x="55" y="295"/>
                                </a:lnTo>
                                <a:lnTo>
                                  <a:pt x="81" y="247"/>
                                </a:lnTo>
                                <a:lnTo>
                                  <a:pt x="94" y="227"/>
                                </a:lnTo>
                                <a:lnTo>
                                  <a:pt x="95" y="227"/>
                                </a:lnTo>
                                <a:lnTo>
                                  <a:pt x="107" y="208"/>
                                </a:lnTo>
                                <a:lnTo>
                                  <a:pt x="123" y="190"/>
                                </a:lnTo>
                                <a:lnTo>
                                  <a:pt x="122" y="190"/>
                                </a:lnTo>
                                <a:lnTo>
                                  <a:pt x="137" y="172"/>
                                </a:lnTo>
                                <a:lnTo>
                                  <a:pt x="171" y="138"/>
                                </a:lnTo>
                                <a:lnTo>
                                  <a:pt x="189" y="122"/>
                                </a:lnTo>
                                <a:lnTo>
                                  <a:pt x="208" y="108"/>
                                </a:lnTo>
                                <a:lnTo>
                                  <a:pt x="207" y="108"/>
                                </a:lnTo>
                                <a:lnTo>
                                  <a:pt x="227" y="95"/>
                                </a:lnTo>
                                <a:lnTo>
                                  <a:pt x="246" y="82"/>
                                </a:lnTo>
                                <a:lnTo>
                                  <a:pt x="268" y="70"/>
                                </a:lnTo>
                                <a:lnTo>
                                  <a:pt x="267" y="70"/>
                                </a:lnTo>
                                <a:lnTo>
                                  <a:pt x="288" y="59"/>
                                </a:lnTo>
                                <a:lnTo>
                                  <a:pt x="310" y="49"/>
                                </a:lnTo>
                                <a:lnTo>
                                  <a:pt x="333" y="40"/>
                                </a:lnTo>
                                <a:lnTo>
                                  <a:pt x="336" y="40"/>
                                </a:lnTo>
                                <a:lnTo>
                                  <a:pt x="356" y="32"/>
                                </a:lnTo>
                                <a:lnTo>
                                  <a:pt x="380" y="26"/>
                                </a:lnTo>
                                <a:lnTo>
                                  <a:pt x="378" y="26"/>
                                </a:lnTo>
                                <a:lnTo>
                                  <a:pt x="402" y="20"/>
                                </a:lnTo>
                                <a:lnTo>
                                  <a:pt x="428" y="16"/>
                                </a:lnTo>
                                <a:lnTo>
                                  <a:pt x="426" y="16"/>
                                </a:lnTo>
                                <a:lnTo>
                                  <a:pt x="477" y="11"/>
                                </a:lnTo>
                                <a:lnTo>
                                  <a:pt x="2591" y="11"/>
                                </a:lnTo>
                                <a:lnTo>
                                  <a:pt x="2588" y="10"/>
                                </a:lnTo>
                                <a:lnTo>
                                  <a:pt x="2516" y="1"/>
                                </a:lnTo>
                                <a:lnTo>
                                  <a:pt x="2489" y="0"/>
                                </a:lnTo>
                                <a:close/>
                                <a:moveTo>
                                  <a:pt x="2540" y="4026"/>
                                </a:moveTo>
                                <a:lnTo>
                                  <a:pt x="2514" y="4028"/>
                                </a:lnTo>
                                <a:lnTo>
                                  <a:pt x="2516" y="4028"/>
                                </a:lnTo>
                                <a:lnTo>
                                  <a:pt x="2489" y="4030"/>
                                </a:lnTo>
                                <a:lnTo>
                                  <a:pt x="2581" y="4030"/>
                                </a:lnTo>
                                <a:lnTo>
                                  <a:pt x="2595" y="4027"/>
                                </a:lnTo>
                                <a:lnTo>
                                  <a:pt x="2540" y="4027"/>
                                </a:lnTo>
                                <a:lnTo>
                                  <a:pt x="2540" y="4026"/>
                                </a:lnTo>
                                <a:close/>
                                <a:moveTo>
                                  <a:pt x="452" y="4026"/>
                                </a:moveTo>
                                <a:lnTo>
                                  <a:pt x="452" y="4027"/>
                                </a:lnTo>
                                <a:lnTo>
                                  <a:pt x="464" y="4027"/>
                                </a:lnTo>
                                <a:lnTo>
                                  <a:pt x="452" y="4026"/>
                                </a:lnTo>
                                <a:close/>
                                <a:moveTo>
                                  <a:pt x="2837" y="3884"/>
                                </a:moveTo>
                                <a:lnTo>
                                  <a:pt x="2820" y="3901"/>
                                </a:lnTo>
                                <a:lnTo>
                                  <a:pt x="2802" y="3917"/>
                                </a:lnTo>
                                <a:lnTo>
                                  <a:pt x="2784" y="3931"/>
                                </a:lnTo>
                                <a:lnTo>
                                  <a:pt x="2764" y="3946"/>
                                </a:lnTo>
                                <a:lnTo>
                                  <a:pt x="2765" y="3946"/>
                                </a:lnTo>
                                <a:lnTo>
                                  <a:pt x="2745" y="3958"/>
                                </a:lnTo>
                                <a:lnTo>
                                  <a:pt x="2702" y="3981"/>
                                </a:lnTo>
                                <a:lnTo>
                                  <a:pt x="2658" y="4000"/>
                                </a:lnTo>
                                <a:lnTo>
                                  <a:pt x="2612" y="4014"/>
                                </a:lnTo>
                                <a:lnTo>
                                  <a:pt x="2565" y="4024"/>
                                </a:lnTo>
                                <a:lnTo>
                                  <a:pt x="2540" y="4027"/>
                                </a:lnTo>
                                <a:lnTo>
                                  <a:pt x="2595" y="4027"/>
                                </a:lnTo>
                                <a:lnTo>
                                  <a:pt x="2613" y="4024"/>
                                </a:lnTo>
                                <a:lnTo>
                                  <a:pt x="2681" y="4002"/>
                                </a:lnTo>
                                <a:lnTo>
                                  <a:pt x="2744" y="3970"/>
                                </a:lnTo>
                                <a:lnTo>
                                  <a:pt x="2802" y="3930"/>
                                </a:lnTo>
                                <a:lnTo>
                                  <a:pt x="2850" y="3886"/>
                                </a:lnTo>
                                <a:lnTo>
                                  <a:pt x="2837" y="3886"/>
                                </a:lnTo>
                                <a:lnTo>
                                  <a:pt x="2837" y="3884"/>
                                </a:lnTo>
                                <a:close/>
                                <a:moveTo>
                                  <a:pt x="154" y="3884"/>
                                </a:moveTo>
                                <a:lnTo>
                                  <a:pt x="154" y="3886"/>
                                </a:lnTo>
                                <a:lnTo>
                                  <a:pt x="155" y="3886"/>
                                </a:lnTo>
                                <a:lnTo>
                                  <a:pt x="154" y="3884"/>
                                </a:lnTo>
                                <a:close/>
                                <a:moveTo>
                                  <a:pt x="2962" y="3706"/>
                                </a:moveTo>
                                <a:lnTo>
                                  <a:pt x="2952" y="3706"/>
                                </a:lnTo>
                                <a:lnTo>
                                  <a:pt x="2943" y="3728"/>
                                </a:lnTo>
                                <a:lnTo>
                                  <a:pt x="2925" y="3766"/>
                                </a:lnTo>
                                <a:lnTo>
                                  <a:pt x="2904" y="3802"/>
                                </a:lnTo>
                                <a:lnTo>
                                  <a:pt x="2880" y="3836"/>
                                </a:lnTo>
                                <a:lnTo>
                                  <a:pt x="2854" y="3868"/>
                                </a:lnTo>
                                <a:lnTo>
                                  <a:pt x="2837" y="3886"/>
                                </a:lnTo>
                                <a:lnTo>
                                  <a:pt x="2850" y="3886"/>
                                </a:lnTo>
                                <a:lnTo>
                                  <a:pt x="2853" y="3883"/>
                                </a:lnTo>
                                <a:lnTo>
                                  <a:pt x="2898" y="3829"/>
                                </a:lnTo>
                                <a:lnTo>
                                  <a:pt x="2935" y="3769"/>
                                </a:lnTo>
                                <a:lnTo>
                                  <a:pt x="2962" y="3706"/>
                                </a:lnTo>
                                <a:close/>
                                <a:moveTo>
                                  <a:pt x="40" y="3706"/>
                                </a:moveTo>
                                <a:lnTo>
                                  <a:pt x="40" y="3707"/>
                                </a:lnTo>
                                <a:lnTo>
                                  <a:pt x="40" y="3706"/>
                                </a:lnTo>
                                <a:close/>
                                <a:moveTo>
                                  <a:pt x="2960" y="3683"/>
                                </a:moveTo>
                                <a:lnTo>
                                  <a:pt x="2951" y="3707"/>
                                </a:lnTo>
                                <a:lnTo>
                                  <a:pt x="2952" y="3706"/>
                                </a:lnTo>
                                <a:lnTo>
                                  <a:pt x="2962" y="3706"/>
                                </a:lnTo>
                                <a:lnTo>
                                  <a:pt x="2963" y="3705"/>
                                </a:lnTo>
                                <a:lnTo>
                                  <a:pt x="2969" y="3684"/>
                                </a:lnTo>
                                <a:lnTo>
                                  <a:pt x="2960" y="3684"/>
                                </a:lnTo>
                                <a:lnTo>
                                  <a:pt x="2960" y="3683"/>
                                </a:lnTo>
                                <a:close/>
                                <a:moveTo>
                                  <a:pt x="32" y="3683"/>
                                </a:moveTo>
                                <a:lnTo>
                                  <a:pt x="32" y="3684"/>
                                </a:lnTo>
                                <a:lnTo>
                                  <a:pt x="32" y="3683"/>
                                </a:lnTo>
                                <a:close/>
                                <a:moveTo>
                                  <a:pt x="2991" y="476"/>
                                </a:moveTo>
                                <a:lnTo>
                                  <a:pt x="2981" y="476"/>
                                </a:lnTo>
                                <a:lnTo>
                                  <a:pt x="2981" y="3563"/>
                                </a:lnTo>
                                <a:lnTo>
                                  <a:pt x="2979" y="3588"/>
                                </a:lnTo>
                                <a:lnTo>
                                  <a:pt x="2976" y="3612"/>
                                </a:lnTo>
                                <a:lnTo>
                                  <a:pt x="2972" y="3636"/>
                                </a:lnTo>
                                <a:lnTo>
                                  <a:pt x="2960" y="3684"/>
                                </a:lnTo>
                                <a:lnTo>
                                  <a:pt x="2969" y="3684"/>
                                </a:lnTo>
                                <a:lnTo>
                                  <a:pt x="2982" y="3635"/>
                                </a:lnTo>
                                <a:lnTo>
                                  <a:pt x="2991" y="3563"/>
                                </a:lnTo>
                                <a:lnTo>
                                  <a:pt x="2992" y="3538"/>
                                </a:lnTo>
                                <a:lnTo>
                                  <a:pt x="2992" y="503"/>
                                </a:lnTo>
                                <a:lnTo>
                                  <a:pt x="2991" y="476"/>
                                </a:lnTo>
                                <a:close/>
                                <a:moveTo>
                                  <a:pt x="12" y="3587"/>
                                </a:moveTo>
                                <a:lnTo>
                                  <a:pt x="12" y="3588"/>
                                </a:lnTo>
                                <a:lnTo>
                                  <a:pt x="13" y="3588"/>
                                </a:lnTo>
                                <a:lnTo>
                                  <a:pt x="12" y="3587"/>
                                </a:lnTo>
                                <a:close/>
                                <a:moveTo>
                                  <a:pt x="2979" y="3587"/>
                                </a:moveTo>
                                <a:lnTo>
                                  <a:pt x="2979" y="3588"/>
                                </a:lnTo>
                                <a:lnTo>
                                  <a:pt x="2979" y="3587"/>
                                </a:lnTo>
                                <a:close/>
                                <a:moveTo>
                                  <a:pt x="10" y="476"/>
                                </a:moveTo>
                                <a:lnTo>
                                  <a:pt x="10" y="476"/>
                                </a:lnTo>
                                <a:lnTo>
                                  <a:pt x="10" y="478"/>
                                </a:lnTo>
                                <a:lnTo>
                                  <a:pt x="10" y="476"/>
                                </a:lnTo>
                                <a:close/>
                                <a:moveTo>
                                  <a:pt x="2908" y="227"/>
                                </a:moveTo>
                                <a:lnTo>
                                  <a:pt x="2897" y="227"/>
                                </a:lnTo>
                                <a:lnTo>
                                  <a:pt x="2910" y="247"/>
                                </a:lnTo>
                                <a:lnTo>
                                  <a:pt x="2922" y="268"/>
                                </a:lnTo>
                                <a:lnTo>
                                  <a:pt x="2933" y="289"/>
                                </a:lnTo>
                                <a:lnTo>
                                  <a:pt x="2943" y="311"/>
                                </a:lnTo>
                                <a:lnTo>
                                  <a:pt x="2952" y="334"/>
                                </a:lnTo>
                                <a:lnTo>
                                  <a:pt x="2951" y="334"/>
                                </a:lnTo>
                                <a:lnTo>
                                  <a:pt x="2960" y="356"/>
                                </a:lnTo>
                                <a:lnTo>
                                  <a:pt x="2966" y="379"/>
                                </a:lnTo>
                                <a:lnTo>
                                  <a:pt x="2972" y="403"/>
                                </a:lnTo>
                                <a:lnTo>
                                  <a:pt x="2976" y="427"/>
                                </a:lnTo>
                                <a:lnTo>
                                  <a:pt x="2981" y="478"/>
                                </a:lnTo>
                                <a:lnTo>
                                  <a:pt x="2981" y="476"/>
                                </a:lnTo>
                                <a:lnTo>
                                  <a:pt x="2991" y="476"/>
                                </a:lnTo>
                                <a:lnTo>
                                  <a:pt x="2990" y="451"/>
                                </a:lnTo>
                                <a:lnTo>
                                  <a:pt x="2976" y="379"/>
                                </a:lnTo>
                                <a:lnTo>
                                  <a:pt x="2954" y="311"/>
                                </a:lnTo>
                                <a:lnTo>
                                  <a:pt x="2922" y="248"/>
                                </a:lnTo>
                                <a:lnTo>
                                  <a:pt x="2908" y="227"/>
                                </a:lnTo>
                                <a:close/>
                                <a:moveTo>
                                  <a:pt x="95" y="227"/>
                                </a:moveTo>
                                <a:lnTo>
                                  <a:pt x="94" y="227"/>
                                </a:lnTo>
                                <a:lnTo>
                                  <a:pt x="94" y="228"/>
                                </a:lnTo>
                                <a:lnTo>
                                  <a:pt x="95" y="227"/>
                                </a:lnTo>
                                <a:close/>
                                <a:moveTo>
                                  <a:pt x="2682" y="40"/>
                                </a:moveTo>
                                <a:lnTo>
                                  <a:pt x="2658" y="40"/>
                                </a:lnTo>
                                <a:lnTo>
                                  <a:pt x="2681" y="49"/>
                                </a:lnTo>
                                <a:lnTo>
                                  <a:pt x="2703" y="59"/>
                                </a:lnTo>
                                <a:lnTo>
                                  <a:pt x="2724" y="70"/>
                                </a:lnTo>
                                <a:lnTo>
                                  <a:pt x="2745" y="82"/>
                                </a:lnTo>
                                <a:lnTo>
                                  <a:pt x="2765" y="95"/>
                                </a:lnTo>
                                <a:lnTo>
                                  <a:pt x="2764" y="95"/>
                                </a:lnTo>
                                <a:lnTo>
                                  <a:pt x="2784" y="108"/>
                                </a:lnTo>
                                <a:lnTo>
                                  <a:pt x="2811" y="130"/>
                                </a:lnTo>
                                <a:lnTo>
                                  <a:pt x="2837" y="155"/>
                                </a:lnTo>
                                <a:lnTo>
                                  <a:pt x="2862" y="181"/>
                                </a:lnTo>
                                <a:lnTo>
                                  <a:pt x="2884" y="208"/>
                                </a:lnTo>
                                <a:lnTo>
                                  <a:pt x="2897" y="228"/>
                                </a:lnTo>
                                <a:lnTo>
                                  <a:pt x="2897" y="227"/>
                                </a:lnTo>
                                <a:lnTo>
                                  <a:pt x="2908" y="227"/>
                                </a:lnTo>
                                <a:lnTo>
                                  <a:pt x="2882" y="190"/>
                                </a:lnTo>
                                <a:lnTo>
                                  <a:pt x="2835" y="139"/>
                                </a:lnTo>
                                <a:lnTo>
                                  <a:pt x="2782" y="94"/>
                                </a:lnTo>
                                <a:lnTo>
                                  <a:pt x="2722" y="57"/>
                                </a:lnTo>
                                <a:lnTo>
                                  <a:pt x="2682" y="40"/>
                                </a:lnTo>
                                <a:close/>
                                <a:moveTo>
                                  <a:pt x="336" y="40"/>
                                </a:moveTo>
                                <a:lnTo>
                                  <a:pt x="333" y="40"/>
                                </a:lnTo>
                                <a:lnTo>
                                  <a:pt x="333" y="41"/>
                                </a:lnTo>
                                <a:lnTo>
                                  <a:pt x="336" y="40"/>
                                </a:lnTo>
                                <a:close/>
                                <a:moveTo>
                                  <a:pt x="2591" y="11"/>
                                </a:moveTo>
                                <a:lnTo>
                                  <a:pt x="2514" y="11"/>
                                </a:lnTo>
                                <a:lnTo>
                                  <a:pt x="2565" y="16"/>
                                </a:lnTo>
                                <a:lnTo>
                                  <a:pt x="2589" y="20"/>
                                </a:lnTo>
                                <a:lnTo>
                                  <a:pt x="2613" y="26"/>
                                </a:lnTo>
                                <a:lnTo>
                                  <a:pt x="2636" y="32"/>
                                </a:lnTo>
                                <a:lnTo>
                                  <a:pt x="2658" y="41"/>
                                </a:lnTo>
                                <a:lnTo>
                                  <a:pt x="2658" y="40"/>
                                </a:lnTo>
                                <a:lnTo>
                                  <a:pt x="2682" y="40"/>
                                </a:lnTo>
                                <a:lnTo>
                                  <a:pt x="2657" y="29"/>
                                </a:lnTo>
                                <a:lnTo>
                                  <a:pt x="2591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6" y="1299"/>
                            <a:ext cx="296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0" y="2222"/>
                            <a:ext cx="1767" cy="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5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5826" y="2702"/>
                            <a:ext cx="1191" cy="341"/>
                          </a:xfrm>
                          <a:prstGeom prst="rect">
                            <a:avLst/>
                          </a:prstGeom>
                          <a:solidFill>
                            <a:srgbClr val="DDEA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1" y="3554"/>
                            <a:ext cx="1745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7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5808" y="4012"/>
                            <a:ext cx="1209" cy="396"/>
                          </a:xfrm>
                          <a:prstGeom prst="rect">
                            <a:avLst/>
                          </a:prstGeom>
                          <a:solidFill>
                            <a:srgbClr val="DDEA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179"/>
                        <wps:cNvSpPr>
                          <a:spLocks/>
                        </wps:cNvSpPr>
                        <wps:spPr bwMode="auto">
                          <a:xfrm>
                            <a:off x="1440" y="911"/>
                            <a:ext cx="2982" cy="4030"/>
                          </a:xfrm>
                          <a:custGeom>
                            <a:avLst/>
                            <a:gdLst>
                              <a:gd name="T0" fmla="+- 0 3925 1440"/>
                              <a:gd name="T1" fmla="*/ T0 w 2982"/>
                              <a:gd name="T2" fmla="+- 0 912 912"/>
                              <a:gd name="T3" fmla="*/ 912 h 4030"/>
                              <a:gd name="T4" fmla="+- 0 1938 1440"/>
                              <a:gd name="T5" fmla="*/ T4 w 2982"/>
                              <a:gd name="T6" fmla="+- 0 912 912"/>
                              <a:gd name="T7" fmla="*/ 912 h 4030"/>
                              <a:gd name="T8" fmla="+- 0 1864 1440"/>
                              <a:gd name="T9" fmla="*/ T8 w 2982"/>
                              <a:gd name="T10" fmla="+- 0 917 912"/>
                              <a:gd name="T11" fmla="*/ 917 h 4030"/>
                              <a:gd name="T12" fmla="+- 0 1794 1440"/>
                              <a:gd name="T13" fmla="*/ T12 w 2982"/>
                              <a:gd name="T14" fmla="+- 0 933 912"/>
                              <a:gd name="T15" fmla="*/ 933 h 4030"/>
                              <a:gd name="T16" fmla="+- 0 1728 1440"/>
                              <a:gd name="T17" fmla="*/ T16 w 2982"/>
                              <a:gd name="T18" fmla="+- 0 958 912"/>
                              <a:gd name="T19" fmla="*/ 958 h 4030"/>
                              <a:gd name="T20" fmla="+- 0 1667 1440"/>
                              <a:gd name="T21" fmla="*/ T20 w 2982"/>
                              <a:gd name="T22" fmla="+- 0 992 912"/>
                              <a:gd name="T23" fmla="*/ 992 h 4030"/>
                              <a:gd name="T24" fmla="+- 0 1611 1440"/>
                              <a:gd name="T25" fmla="*/ T24 w 2982"/>
                              <a:gd name="T26" fmla="+- 0 1034 912"/>
                              <a:gd name="T27" fmla="*/ 1034 h 4030"/>
                              <a:gd name="T28" fmla="+- 0 1562 1440"/>
                              <a:gd name="T29" fmla="*/ T28 w 2982"/>
                              <a:gd name="T30" fmla="+- 0 1083 912"/>
                              <a:gd name="T31" fmla="*/ 1083 h 4030"/>
                              <a:gd name="T32" fmla="+- 0 1520 1440"/>
                              <a:gd name="T33" fmla="*/ T32 w 2982"/>
                              <a:gd name="T34" fmla="+- 0 1139 912"/>
                              <a:gd name="T35" fmla="*/ 1139 h 4030"/>
                              <a:gd name="T36" fmla="+- 0 1486 1440"/>
                              <a:gd name="T37" fmla="*/ T36 w 2982"/>
                              <a:gd name="T38" fmla="+- 0 1200 912"/>
                              <a:gd name="T39" fmla="*/ 1200 h 4030"/>
                              <a:gd name="T40" fmla="+- 0 1461 1440"/>
                              <a:gd name="T41" fmla="*/ T40 w 2982"/>
                              <a:gd name="T42" fmla="+- 0 1266 912"/>
                              <a:gd name="T43" fmla="*/ 1266 h 4030"/>
                              <a:gd name="T44" fmla="+- 0 1445 1440"/>
                              <a:gd name="T45" fmla="*/ T44 w 2982"/>
                              <a:gd name="T46" fmla="+- 0 1336 912"/>
                              <a:gd name="T47" fmla="*/ 1336 h 4030"/>
                              <a:gd name="T48" fmla="+- 0 1440 1440"/>
                              <a:gd name="T49" fmla="*/ T48 w 2982"/>
                              <a:gd name="T50" fmla="+- 0 1410 912"/>
                              <a:gd name="T51" fmla="*/ 1410 h 4030"/>
                              <a:gd name="T52" fmla="+- 0 1440 1440"/>
                              <a:gd name="T53" fmla="*/ T52 w 2982"/>
                              <a:gd name="T54" fmla="+- 0 4445 912"/>
                              <a:gd name="T55" fmla="*/ 4445 h 4030"/>
                              <a:gd name="T56" fmla="+- 0 1445 1440"/>
                              <a:gd name="T57" fmla="*/ T56 w 2982"/>
                              <a:gd name="T58" fmla="+- 0 4518 912"/>
                              <a:gd name="T59" fmla="*/ 4518 h 4030"/>
                              <a:gd name="T60" fmla="+- 0 1461 1440"/>
                              <a:gd name="T61" fmla="*/ T60 w 2982"/>
                              <a:gd name="T62" fmla="+- 0 4588 912"/>
                              <a:gd name="T63" fmla="*/ 4588 h 4030"/>
                              <a:gd name="T64" fmla="+- 0 1486 1440"/>
                              <a:gd name="T65" fmla="*/ T64 w 2982"/>
                              <a:gd name="T66" fmla="+- 0 4654 912"/>
                              <a:gd name="T67" fmla="*/ 4654 h 4030"/>
                              <a:gd name="T68" fmla="+- 0 1520 1440"/>
                              <a:gd name="T69" fmla="*/ T68 w 2982"/>
                              <a:gd name="T70" fmla="+- 0 4715 912"/>
                              <a:gd name="T71" fmla="*/ 4715 h 4030"/>
                              <a:gd name="T72" fmla="+- 0 1562 1440"/>
                              <a:gd name="T73" fmla="*/ T72 w 2982"/>
                              <a:gd name="T74" fmla="+- 0 4770 912"/>
                              <a:gd name="T75" fmla="*/ 4770 h 4030"/>
                              <a:gd name="T76" fmla="+- 0 1611 1440"/>
                              <a:gd name="T77" fmla="*/ T76 w 2982"/>
                              <a:gd name="T78" fmla="+- 0 4819 912"/>
                              <a:gd name="T79" fmla="*/ 4819 h 4030"/>
                              <a:gd name="T80" fmla="+- 0 1667 1440"/>
                              <a:gd name="T81" fmla="*/ T80 w 2982"/>
                              <a:gd name="T82" fmla="+- 0 4861 912"/>
                              <a:gd name="T83" fmla="*/ 4861 h 4030"/>
                              <a:gd name="T84" fmla="+- 0 1728 1440"/>
                              <a:gd name="T85" fmla="*/ T84 w 2982"/>
                              <a:gd name="T86" fmla="+- 0 4895 912"/>
                              <a:gd name="T87" fmla="*/ 4895 h 4030"/>
                              <a:gd name="T88" fmla="+- 0 1794 1440"/>
                              <a:gd name="T89" fmla="*/ T88 w 2982"/>
                              <a:gd name="T90" fmla="+- 0 4920 912"/>
                              <a:gd name="T91" fmla="*/ 4920 h 4030"/>
                              <a:gd name="T92" fmla="+- 0 1864 1440"/>
                              <a:gd name="T93" fmla="*/ T92 w 2982"/>
                              <a:gd name="T94" fmla="+- 0 4936 912"/>
                              <a:gd name="T95" fmla="*/ 4936 h 4030"/>
                              <a:gd name="T96" fmla="+- 0 1938 1440"/>
                              <a:gd name="T97" fmla="*/ T96 w 2982"/>
                              <a:gd name="T98" fmla="+- 0 4941 912"/>
                              <a:gd name="T99" fmla="*/ 4941 h 4030"/>
                              <a:gd name="T100" fmla="+- 0 3925 1440"/>
                              <a:gd name="T101" fmla="*/ T100 w 2982"/>
                              <a:gd name="T102" fmla="+- 0 4941 912"/>
                              <a:gd name="T103" fmla="*/ 4941 h 4030"/>
                              <a:gd name="T104" fmla="+- 0 3999 1440"/>
                              <a:gd name="T105" fmla="*/ T104 w 2982"/>
                              <a:gd name="T106" fmla="+- 0 4936 912"/>
                              <a:gd name="T107" fmla="*/ 4936 h 4030"/>
                              <a:gd name="T108" fmla="+- 0 4069 1440"/>
                              <a:gd name="T109" fmla="*/ T108 w 2982"/>
                              <a:gd name="T110" fmla="+- 0 4920 912"/>
                              <a:gd name="T111" fmla="*/ 4920 h 4030"/>
                              <a:gd name="T112" fmla="+- 0 4135 1440"/>
                              <a:gd name="T113" fmla="*/ T112 w 2982"/>
                              <a:gd name="T114" fmla="+- 0 4895 912"/>
                              <a:gd name="T115" fmla="*/ 4895 h 4030"/>
                              <a:gd name="T116" fmla="+- 0 4196 1440"/>
                              <a:gd name="T117" fmla="*/ T116 w 2982"/>
                              <a:gd name="T118" fmla="+- 0 4861 912"/>
                              <a:gd name="T119" fmla="*/ 4861 h 4030"/>
                              <a:gd name="T120" fmla="+- 0 4251 1440"/>
                              <a:gd name="T121" fmla="*/ T120 w 2982"/>
                              <a:gd name="T122" fmla="+- 0 4819 912"/>
                              <a:gd name="T123" fmla="*/ 4819 h 4030"/>
                              <a:gd name="T124" fmla="+- 0 4300 1440"/>
                              <a:gd name="T125" fmla="*/ T124 w 2982"/>
                              <a:gd name="T126" fmla="+- 0 4770 912"/>
                              <a:gd name="T127" fmla="*/ 4770 h 4030"/>
                              <a:gd name="T128" fmla="+- 0 4342 1440"/>
                              <a:gd name="T129" fmla="*/ T128 w 2982"/>
                              <a:gd name="T130" fmla="+- 0 4715 912"/>
                              <a:gd name="T131" fmla="*/ 4715 h 4030"/>
                              <a:gd name="T132" fmla="+- 0 4376 1440"/>
                              <a:gd name="T133" fmla="*/ T132 w 2982"/>
                              <a:gd name="T134" fmla="+- 0 4654 912"/>
                              <a:gd name="T135" fmla="*/ 4654 h 4030"/>
                              <a:gd name="T136" fmla="+- 0 4401 1440"/>
                              <a:gd name="T137" fmla="*/ T136 w 2982"/>
                              <a:gd name="T138" fmla="+- 0 4588 912"/>
                              <a:gd name="T139" fmla="*/ 4588 h 4030"/>
                              <a:gd name="T140" fmla="+- 0 4417 1440"/>
                              <a:gd name="T141" fmla="*/ T140 w 2982"/>
                              <a:gd name="T142" fmla="+- 0 4518 912"/>
                              <a:gd name="T143" fmla="*/ 4518 h 4030"/>
                              <a:gd name="T144" fmla="+- 0 4422 1440"/>
                              <a:gd name="T145" fmla="*/ T144 w 2982"/>
                              <a:gd name="T146" fmla="+- 0 4445 912"/>
                              <a:gd name="T147" fmla="*/ 4445 h 4030"/>
                              <a:gd name="T148" fmla="+- 0 4422 1440"/>
                              <a:gd name="T149" fmla="*/ T148 w 2982"/>
                              <a:gd name="T150" fmla="+- 0 1410 912"/>
                              <a:gd name="T151" fmla="*/ 1410 h 4030"/>
                              <a:gd name="T152" fmla="+- 0 4417 1440"/>
                              <a:gd name="T153" fmla="*/ T152 w 2982"/>
                              <a:gd name="T154" fmla="+- 0 1336 912"/>
                              <a:gd name="T155" fmla="*/ 1336 h 4030"/>
                              <a:gd name="T156" fmla="+- 0 4401 1440"/>
                              <a:gd name="T157" fmla="*/ T156 w 2982"/>
                              <a:gd name="T158" fmla="+- 0 1266 912"/>
                              <a:gd name="T159" fmla="*/ 1266 h 4030"/>
                              <a:gd name="T160" fmla="+- 0 4376 1440"/>
                              <a:gd name="T161" fmla="*/ T160 w 2982"/>
                              <a:gd name="T162" fmla="+- 0 1200 912"/>
                              <a:gd name="T163" fmla="*/ 1200 h 4030"/>
                              <a:gd name="T164" fmla="+- 0 4342 1440"/>
                              <a:gd name="T165" fmla="*/ T164 w 2982"/>
                              <a:gd name="T166" fmla="+- 0 1139 912"/>
                              <a:gd name="T167" fmla="*/ 1139 h 4030"/>
                              <a:gd name="T168" fmla="+- 0 4300 1440"/>
                              <a:gd name="T169" fmla="*/ T168 w 2982"/>
                              <a:gd name="T170" fmla="+- 0 1083 912"/>
                              <a:gd name="T171" fmla="*/ 1083 h 4030"/>
                              <a:gd name="T172" fmla="+- 0 4251 1440"/>
                              <a:gd name="T173" fmla="*/ T172 w 2982"/>
                              <a:gd name="T174" fmla="+- 0 1034 912"/>
                              <a:gd name="T175" fmla="*/ 1034 h 4030"/>
                              <a:gd name="T176" fmla="+- 0 4196 1440"/>
                              <a:gd name="T177" fmla="*/ T176 w 2982"/>
                              <a:gd name="T178" fmla="+- 0 992 912"/>
                              <a:gd name="T179" fmla="*/ 992 h 4030"/>
                              <a:gd name="T180" fmla="+- 0 4135 1440"/>
                              <a:gd name="T181" fmla="*/ T180 w 2982"/>
                              <a:gd name="T182" fmla="+- 0 958 912"/>
                              <a:gd name="T183" fmla="*/ 958 h 4030"/>
                              <a:gd name="T184" fmla="+- 0 4069 1440"/>
                              <a:gd name="T185" fmla="*/ T184 w 2982"/>
                              <a:gd name="T186" fmla="+- 0 933 912"/>
                              <a:gd name="T187" fmla="*/ 933 h 4030"/>
                              <a:gd name="T188" fmla="+- 0 3999 1440"/>
                              <a:gd name="T189" fmla="*/ T188 w 2982"/>
                              <a:gd name="T190" fmla="+- 0 917 912"/>
                              <a:gd name="T191" fmla="*/ 917 h 4030"/>
                              <a:gd name="T192" fmla="+- 0 3925 1440"/>
                              <a:gd name="T193" fmla="*/ T192 w 2982"/>
                              <a:gd name="T194" fmla="+- 0 912 912"/>
                              <a:gd name="T195" fmla="*/ 912 h 4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982" h="4030">
                                <a:moveTo>
                                  <a:pt x="2485" y="0"/>
                                </a:moveTo>
                                <a:lnTo>
                                  <a:pt x="498" y="0"/>
                                </a:lnTo>
                                <a:lnTo>
                                  <a:pt x="424" y="5"/>
                                </a:lnTo>
                                <a:lnTo>
                                  <a:pt x="354" y="21"/>
                                </a:lnTo>
                                <a:lnTo>
                                  <a:pt x="288" y="46"/>
                                </a:lnTo>
                                <a:lnTo>
                                  <a:pt x="227" y="80"/>
                                </a:lnTo>
                                <a:lnTo>
                                  <a:pt x="171" y="122"/>
                                </a:lnTo>
                                <a:lnTo>
                                  <a:pt x="122" y="171"/>
                                </a:lnTo>
                                <a:lnTo>
                                  <a:pt x="80" y="227"/>
                                </a:lnTo>
                                <a:lnTo>
                                  <a:pt x="46" y="288"/>
                                </a:lnTo>
                                <a:lnTo>
                                  <a:pt x="21" y="354"/>
                                </a:lnTo>
                                <a:lnTo>
                                  <a:pt x="5" y="424"/>
                                </a:lnTo>
                                <a:lnTo>
                                  <a:pt x="0" y="498"/>
                                </a:lnTo>
                                <a:lnTo>
                                  <a:pt x="0" y="3533"/>
                                </a:lnTo>
                                <a:lnTo>
                                  <a:pt x="5" y="3606"/>
                                </a:lnTo>
                                <a:lnTo>
                                  <a:pt x="21" y="3676"/>
                                </a:lnTo>
                                <a:lnTo>
                                  <a:pt x="46" y="3742"/>
                                </a:lnTo>
                                <a:lnTo>
                                  <a:pt x="80" y="3803"/>
                                </a:lnTo>
                                <a:lnTo>
                                  <a:pt x="122" y="3858"/>
                                </a:lnTo>
                                <a:lnTo>
                                  <a:pt x="171" y="3907"/>
                                </a:lnTo>
                                <a:lnTo>
                                  <a:pt x="227" y="3949"/>
                                </a:lnTo>
                                <a:lnTo>
                                  <a:pt x="288" y="3983"/>
                                </a:lnTo>
                                <a:lnTo>
                                  <a:pt x="354" y="4008"/>
                                </a:lnTo>
                                <a:lnTo>
                                  <a:pt x="424" y="4024"/>
                                </a:lnTo>
                                <a:lnTo>
                                  <a:pt x="498" y="4029"/>
                                </a:lnTo>
                                <a:lnTo>
                                  <a:pt x="2485" y="4029"/>
                                </a:lnTo>
                                <a:lnTo>
                                  <a:pt x="2559" y="4024"/>
                                </a:lnTo>
                                <a:lnTo>
                                  <a:pt x="2629" y="4008"/>
                                </a:lnTo>
                                <a:lnTo>
                                  <a:pt x="2695" y="3983"/>
                                </a:lnTo>
                                <a:lnTo>
                                  <a:pt x="2756" y="3949"/>
                                </a:lnTo>
                                <a:lnTo>
                                  <a:pt x="2811" y="3907"/>
                                </a:lnTo>
                                <a:lnTo>
                                  <a:pt x="2860" y="3858"/>
                                </a:lnTo>
                                <a:lnTo>
                                  <a:pt x="2902" y="3803"/>
                                </a:lnTo>
                                <a:lnTo>
                                  <a:pt x="2936" y="3742"/>
                                </a:lnTo>
                                <a:lnTo>
                                  <a:pt x="2961" y="3676"/>
                                </a:lnTo>
                                <a:lnTo>
                                  <a:pt x="2977" y="3606"/>
                                </a:lnTo>
                                <a:lnTo>
                                  <a:pt x="2982" y="3533"/>
                                </a:lnTo>
                                <a:lnTo>
                                  <a:pt x="2982" y="498"/>
                                </a:lnTo>
                                <a:lnTo>
                                  <a:pt x="2977" y="424"/>
                                </a:lnTo>
                                <a:lnTo>
                                  <a:pt x="2961" y="354"/>
                                </a:lnTo>
                                <a:lnTo>
                                  <a:pt x="2936" y="288"/>
                                </a:lnTo>
                                <a:lnTo>
                                  <a:pt x="2902" y="227"/>
                                </a:lnTo>
                                <a:lnTo>
                                  <a:pt x="2860" y="171"/>
                                </a:lnTo>
                                <a:lnTo>
                                  <a:pt x="2811" y="122"/>
                                </a:lnTo>
                                <a:lnTo>
                                  <a:pt x="2756" y="80"/>
                                </a:lnTo>
                                <a:lnTo>
                                  <a:pt x="2695" y="46"/>
                                </a:lnTo>
                                <a:lnTo>
                                  <a:pt x="2629" y="21"/>
                                </a:lnTo>
                                <a:lnTo>
                                  <a:pt x="2559" y="5"/>
                                </a:lnTo>
                                <a:lnTo>
                                  <a:pt x="24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C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AutoShape 180"/>
                        <wps:cNvSpPr>
                          <a:spLocks/>
                        </wps:cNvSpPr>
                        <wps:spPr bwMode="auto">
                          <a:xfrm>
                            <a:off x="1435" y="907"/>
                            <a:ext cx="2992" cy="4040"/>
                          </a:xfrm>
                          <a:custGeom>
                            <a:avLst/>
                            <a:gdLst>
                              <a:gd name="T0" fmla="+- 0 1795 1435"/>
                              <a:gd name="T1" fmla="*/ T0 w 2992"/>
                              <a:gd name="T2" fmla="+- 0 928 907"/>
                              <a:gd name="T3" fmla="*/ 928 h 4040"/>
                              <a:gd name="T4" fmla="+- 0 1561 1435"/>
                              <a:gd name="T5" fmla="*/ T4 w 2992"/>
                              <a:gd name="T6" fmla="+- 0 1077 907"/>
                              <a:gd name="T7" fmla="*/ 1077 h 4040"/>
                              <a:gd name="T8" fmla="+- 0 1441 1435"/>
                              <a:gd name="T9" fmla="*/ T8 w 2992"/>
                              <a:gd name="T10" fmla="+- 0 1333 907"/>
                              <a:gd name="T11" fmla="*/ 1333 h 4040"/>
                              <a:gd name="T12" fmla="+- 0 1435 1435"/>
                              <a:gd name="T13" fmla="*/ T12 w 2992"/>
                              <a:gd name="T14" fmla="+- 0 4445 907"/>
                              <a:gd name="T15" fmla="*/ 4445 h 4040"/>
                              <a:gd name="T16" fmla="+- 0 1468 1435"/>
                              <a:gd name="T17" fmla="*/ T16 w 2992"/>
                              <a:gd name="T18" fmla="+- 0 4621 907"/>
                              <a:gd name="T19" fmla="*/ 4621 h 4040"/>
                              <a:gd name="T20" fmla="+- 0 1619 1435"/>
                              <a:gd name="T21" fmla="*/ T20 w 2992"/>
                              <a:gd name="T22" fmla="+- 0 4831 907"/>
                              <a:gd name="T23" fmla="*/ 4831 h 4040"/>
                              <a:gd name="T24" fmla="+- 0 1856 1435"/>
                              <a:gd name="T25" fmla="*/ T24 w 2992"/>
                              <a:gd name="T26" fmla="+- 0 4940 907"/>
                              <a:gd name="T27" fmla="*/ 4940 h 4040"/>
                              <a:gd name="T28" fmla="+- 0 4017 1435"/>
                              <a:gd name="T29" fmla="*/ T28 w 2992"/>
                              <a:gd name="T30" fmla="+- 0 4937 907"/>
                              <a:gd name="T31" fmla="*/ 4937 h 4040"/>
                              <a:gd name="T32" fmla="+- 0 1900 1435"/>
                              <a:gd name="T33" fmla="*/ T32 w 2992"/>
                              <a:gd name="T34" fmla="+- 0 4934 907"/>
                              <a:gd name="T35" fmla="*/ 4934 h 4040"/>
                              <a:gd name="T36" fmla="+- 0 1769 1435"/>
                              <a:gd name="T37" fmla="*/ T36 w 2992"/>
                              <a:gd name="T38" fmla="+- 0 4907 907"/>
                              <a:gd name="T39" fmla="*/ 4907 h 4040"/>
                              <a:gd name="T40" fmla="+- 0 1663 1435"/>
                              <a:gd name="T41" fmla="*/ T40 w 2992"/>
                              <a:gd name="T42" fmla="+- 0 4853 907"/>
                              <a:gd name="T43" fmla="*/ 4853 h 4040"/>
                              <a:gd name="T44" fmla="+- 0 1591 1435"/>
                              <a:gd name="T45" fmla="*/ T44 w 2992"/>
                              <a:gd name="T46" fmla="+- 0 4793 907"/>
                              <a:gd name="T47" fmla="*/ 4793 h 4040"/>
                              <a:gd name="T48" fmla="+- 0 1523 1435"/>
                              <a:gd name="T49" fmla="*/ T48 w 2992"/>
                              <a:gd name="T50" fmla="+- 0 4709 907"/>
                              <a:gd name="T51" fmla="*/ 4709 h 4040"/>
                              <a:gd name="T52" fmla="+- 0 1476 1435"/>
                              <a:gd name="T53" fmla="*/ T52 w 2992"/>
                              <a:gd name="T54" fmla="+- 0 4613 907"/>
                              <a:gd name="T55" fmla="*/ 4613 h 4040"/>
                              <a:gd name="T56" fmla="+- 0 1451 1435"/>
                              <a:gd name="T57" fmla="*/ T56 w 2992"/>
                              <a:gd name="T58" fmla="+- 0 4519 907"/>
                              <a:gd name="T59" fmla="*/ 4519 h 4040"/>
                              <a:gd name="T60" fmla="+- 0 1446 1435"/>
                              <a:gd name="T61" fmla="*/ T60 w 2992"/>
                              <a:gd name="T62" fmla="+- 0 1383 907"/>
                              <a:gd name="T63" fmla="*/ 1383 h 4040"/>
                              <a:gd name="T64" fmla="+- 0 1468 1435"/>
                              <a:gd name="T65" fmla="*/ T64 w 2992"/>
                              <a:gd name="T66" fmla="+- 0 1263 907"/>
                              <a:gd name="T67" fmla="*/ 1263 h 4040"/>
                              <a:gd name="T68" fmla="+- 0 1494 1435"/>
                              <a:gd name="T69" fmla="*/ T68 w 2992"/>
                              <a:gd name="T70" fmla="+- 0 1196 907"/>
                              <a:gd name="T71" fmla="*/ 1196 h 4040"/>
                              <a:gd name="T72" fmla="+- 0 1531 1435"/>
                              <a:gd name="T73" fmla="*/ T72 w 2992"/>
                              <a:gd name="T74" fmla="+- 0 1134 907"/>
                              <a:gd name="T75" fmla="*/ 1134 h 4040"/>
                              <a:gd name="T76" fmla="+- 0 1616 1435"/>
                              <a:gd name="T77" fmla="*/ T76 w 2992"/>
                              <a:gd name="T78" fmla="+- 0 1037 907"/>
                              <a:gd name="T79" fmla="*/ 1037 h 4040"/>
                              <a:gd name="T80" fmla="+- 0 1682 1435"/>
                              <a:gd name="T81" fmla="*/ T80 w 2992"/>
                              <a:gd name="T82" fmla="+- 0 989 907"/>
                              <a:gd name="T83" fmla="*/ 989 h 4040"/>
                              <a:gd name="T84" fmla="+- 0 1769 1435"/>
                              <a:gd name="T85" fmla="*/ T84 w 2992"/>
                              <a:gd name="T86" fmla="+- 0 947 907"/>
                              <a:gd name="T87" fmla="*/ 947 h 4040"/>
                              <a:gd name="T88" fmla="+- 0 1838 1435"/>
                              <a:gd name="T89" fmla="*/ T88 w 2992"/>
                              <a:gd name="T90" fmla="+- 0 927 907"/>
                              <a:gd name="T91" fmla="*/ 927 h 4040"/>
                              <a:gd name="T92" fmla="+- 0 4024 1435"/>
                              <a:gd name="T93" fmla="*/ T92 w 2992"/>
                              <a:gd name="T94" fmla="+- 0 917 907"/>
                              <a:gd name="T95" fmla="*/ 917 h 4040"/>
                              <a:gd name="T96" fmla="+- 0 3950 1435"/>
                              <a:gd name="T97" fmla="*/ T96 w 2992"/>
                              <a:gd name="T98" fmla="+- 0 4935 907"/>
                              <a:gd name="T99" fmla="*/ 4935 h 4040"/>
                              <a:gd name="T100" fmla="+- 0 3976 1435"/>
                              <a:gd name="T101" fmla="*/ T100 w 2992"/>
                              <a:gd name="T102" fmla="+- 0 4934 907"/>
                              <a:gd name="T103" fmla="*/ 4934 h 4040"/>
                              <a:gd name="T104" fmla="+- 0 1900 1435"/>
                              <a:gd name="T105" fmla="*/ T104 w 2992"/>
                              <a:gd name="T106" fmla="+- 0 4934 907"/>
                              <a:gd name="T107" fmla="*/ 4934 h 4040"/>
                              <a:gd name="T108" fmla="+- 0 4238 1435"/>
                              <a:gd name="T109" fmla="*/ T108 w 2992"/>
                              <a:gd name="T110" fmla="+- 0 4824 907"/>
                              <a:gd name="T111" fmla="*/ 4824 h 4040"/>
                              <a:gd name="T112" fmla="+- 0 4160 1435"/>
                              <a:gd name="T113" fmla="*/ T112 w 2992"/>
                              <a:gd name="T114" fmla="+- 0 4877 907"/>
                              <a:gd name="T115" fmla="*/ 4877 h 4040"/>
                              <a:gd name="T116" fmla="+- 0 4054 1435"/>
                              <a:gd name="T117" fmla="*/ T116 w 2992"/>
                              <a:gd name="T118" fmla="+- 0 4920 907"/>
                              <a:gd name="T119" fmla="*/ 4920 h 4040"/>
                              <a:gd name="T120" fmla="+- 0 3976 1435"/>
                              <a:gd name="T121" fmla="*/ T120 w 2992"/>
                              <a:gd name="T122" fmla="+- 0 4934 907"/>
                              <a:gd name="T123" fmla="*/ 4934 h 4040"/>
                              <a:gd name="T124" fmla="+- 0 4180 1435"/>
                              <a:gd name="T125" fmla="*/ T124 w 2992"/>
                              <a:gd name="T126" fmla="+- 0 4877 907"/>
                              <a:gd name="T127" fmla="*/ 4877 h 4040"/>
                              <a:gd name="T128" fmla="+- 0 4273 1435"/>
                              <a:gd name="T129" fmla="*/ T128 w 2992"/>
                              <a:gd name="T130" fmla="+- 0 4791 907"/>
                              <a:gd name="T131" fmla="*/ 4791 h 4040"/>
                              <a:gd name="T132" fmla="+- 0 1590 1435"/>
                              <a:gd name="T133" fmla="*/ T132 w 2992"/>
                              <a:gd name="T134" fmla="+- 0 4791 907"/>
                              <a:gd name="T135" fmla="*/ 4791 h 4040"/>
                              <a:gd name="T136" fmla="+- 0 4353 1435"/>
                              <a:gd name="T137" fmla="*/ T136 w 2992"/>
                              <a:gd name="T138" fmla="+- 0 4689 907"/>
                              <a:gd name="T139" fmla="*/ 4689 h 4040"/>
                              <a:gd name="T140" fmla="+- 0 4306 1435"/>
                              <a:gd name="T141" fmla="*/ T140 w 2992"/>
                              <a:gd name="T142" fmla="+- 0 4757 907"/>
                              <a:gd name="T143" fmla="*/ 4757 h 4040"/>
                              <a:gd name="T144" fmla="+- 0 4289 1435"/>
                              <a:gd name="T145" fmla="*/ T144 w 2992"/>
                              <a:gd name="T146" fmla="+- 0 4790 907"/>
                              <a:gd name="T147" fmla="*/ 4790 h 4040"/>
                              <a:gd name="T148" fmla="+- 0 4387 1435"/>
                              <a:gd name="T149" fmla="*/ T148 w 2992"/>
                              <a:gd name="T150" fmla="+- 0 4614 907"/>
                              <a:gd name="T151" fmla="*/ 4614 h 4040"/>
                              <a:gd name="T152" fmla="+- 0 1476 1435"/>
                              <a:gd name="T153" fmla="*/ T152 w 2992"/>
                              <a:gd name="T154" fmla="+- 0 4614 907"/>
                              <a:gd name="T155" fmla="*/ 4614 h 4040"/>
                              <a:gd name="T156" fmla="+- 0 4398 1435"/>
                              <a:gd name="T157" fmla="*/ T156 w 2992"/>
                              <a:gd name="T158" fmla="+- 0 4614 907"/>
                              <a:gd name="T159" fmla="*/ 4614 h 4040"/>
                              <a:gd name="T160" fmla="+- 0 4396 1435"/>
                              <a:gd name="T161" fmla="*/ T160 w 2992"/>
                              <a:gd name="T162" fmla="+- 0 4590 907"/>
                              <a:gd name="T163" fmla="*/ 4590 h 4040"/>
                              <a:gd name="T164" fmla="+- 0 1468 1435"/>
                              <a:gd name="T165" fmla="*/ T164 w 2992"/>
                              <a:gd name="T166" fmla="+- 0 4590 907"/>
                              <a:gd name="T167" fmla="*/ 4590 h 4040"/>
                              <a:gd name="T168" fmla="+- 0 4415 1435"/>
                              <a:gd name="T169" fmla="*/ T168 w 2992"/>
                              <a:gd name="T170" fmla="+- 0 4495 907"/>
                              <a:gd name="T171" fmla="*/ 4495 h 4040"/>
                              <a:gd name="T172" fmla="+- 0 4396 1435"/>
                              <a:gd name="T173" fmla="*/ T172 w 2992"/>
                              <a:gd name="T174" fmla="+- 0 4591 907"/>
                              <a:gd name="T175" fmla="*/ 4591 h 4040"/>
                              <a:gd name="T176" fmla="+- 0 4427 1435"/>
                              <a:gd name="T177" fmla="*/ T176 w 2992"/>
                              <a:gd name="T178" fmla="+- 0 1383 907"/>
                              <a:gd name="T179" fmla="*/ 1383 h 4040"/>
                              <a:gd name="T180" fmla="+- 0 1448 1435"/>
                              <a:gd name="T181" fmla="*/ T180 w 2992"/>
                              <a:gd name="T182" fmla="+- 0 4494 907"/>
                              <a:gd name="T183" fmla="*/ 4494 h 4040"/>
                              <a:gd name="T184" fmla="+- 0 4415 1435"/>
                              <a:gd name="T185" fmla="*/ T184 w 2992"/>
                              <a:gd name="T186" fmla="+- 0 4494 907"/>
                              <a:gd name="T187" fmla="*/ 4494 h 4040"/>
                              <a:gd name="T188" fmla="+- 0 1446 1435"/>
                              <a:gd name="T189" fmla="*/ T188 w 2992"/>
                              <a:gd name="T190" fmla="+- 0 1383 907"/>
                              <a:gd name="T191" fmla="*/ 1383 h 4040"/>
                              <a:gd name="T192" fmla="+- 0 4372 1435"/>
                              <a:gd name="T193" fmla="*/ T192 w 2992"/>
                              <a:gd name="T194" fmla="+- 0 1202 907"/>
                              <a:gd name="T195" fmla="*/ 1202 h 4040"/>
                              <a:gd name="T196" fmla="+- 0 4417 1435"/>
                              <a:gd name="T197" fmla="*/ T196 w 2992"/>
                              <a:gd name="T198" fmla="+- 0 1385 907"/>
                              <a:gd name="T199" fmla="*/ 1385 h 4040"/>
                              <a:gd name="T200" fmla="+- 0 4412 1435"/>
                              <a:gd name="T201" fmla="*/ T200 w 2992"/>
                              <a:gd name="T202" fmla="+- 0 1287 907"/>
                              <a:gd name="T203" fmla="*/ 1287 h 4040"/>
                              <a:gd name="T204" fmla="+- 0 1531 1435"/>
                              <a:gd name="T205" fmla="*/ T204 w 2992"/>
                              <a:gd name="T206" fmla="+- 0 1134 907"/>
                              <a:gd name="T207" fmla="*/ 1134 h 4040"/>
                              <a:gd name="T208" fmla="+- 0 4117 1435"/>
                              <a:gd name="T209" fmla="*/ T208 w 2992"/>
                              <a:gd name="T210" fmla="+- 0 947 907"/>
                              <a:gd name="T211" fmla="*/ 947 h 4040"/>
                              <a:gd name="T212" fmla="+- 0 4160 1435"/>
                              <a:gd name="T213" fmla="*/ T212 w 2992"/>
                              <a:gd name="T214" fmla="+- 0 977 907"/>
                              <a:gd name="T215" fmla="*/ 977 h 4040"/>
                              <a:gd name="T216" fmla="+- 0 4238 1435"/>
                              <a:gd name="T217" fmla="*/ T216 w 2992"/>
                              <a:gd name="T218" fmla="+- 0 1030 907"/>
                              <a:gd name="T219" fmla="*/ 1030 h 4040"/>
                              <a:gd name="T220" fmla="+- 0 4304 1435"/>
                              <a:gd name="T221" fmla="*/ T220 w 2992"/>
                              <a:gd name="T222" fmla="+- 0 1097 907"/>
                              <a:gd name="T223" fmla="*/ 1097 h 4040"/>
                              <a:gd name="T224" fmla="+- 0 4344 1435"/>
                              <a:gd name="T225" fmla="*/ T224 w 2992"/>
                              <a:gd name="T226" fmla="+- 0 1134 907"/>
                              <a:gd name="T227" fmla="*/ 1134 h 4040"/>
                              <a:gd name="T228" fmla="+- 0 4157 1435"/>
                              <a:gd name="T229" fmla="*/ T228 w 2992"/>
                              <a:gd name="T230" fmla="+- 0 964 907"/>
                              <a:gd name="T231" fmla="*/ 964 h 4040"/>
                              <a:gd name="T232" fmla="+- 0 1769 1435"/>
                              <a:gd name="T233" fmla="*/ T232 w 2992"/>
                              <a:gd name="T234" fmla="+- 0 948 907"/>
                              <a:gd name="T235" fmla="*/ 948 h 4040"/>
                              <a:gd name="T236" fmla="+- 0 4001 1435"/>
                              <a:gd name="T237" fmla="*/ T236 w 2992"/>
                              <a:gd name="T238" fmla="+- 0 923 907"/>
                              <a:gd name="T239" fmla="*/ 923 h 4040"/>
                              <a:gd name="T240" fmla="+- 0 4072 1435"/>
                              <a:gd name="T241" fmla="*/ T240 w 2992"/>
                              <a:gd name="T242" fmla="+- 0 939 907"/>
                              <a:gd name="T243" fmla="*/ 939 h 4040"/>
                              <a:gd name="T244" fmla="+- 0 4092 1435"/>
                              <a:gd name="T245" fmla="*/ T244 w 2992"/>
                              <a:gd name="T246" fmla="+- 0 936 907"/>
                              <a:gd name="T247" fmla="*/ 936 h 4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992" h="4040">
                                <a:moveTo>
                                  <a:pt x="2490" y="0"/>
                                </a:moveTo>
                                <a:lnTo>
                                  <a:pt x="503" y="0"/>
                                </a:lnTo>
                                <a:lnTo>
                                  <a:pt x="430" y="6"/>
                                </a:lnTo>
                                <a:lnTo>
                                  <a:pt x="360" y="21"/>
                                </a:lnTo>
                                <a:lnTo>
                                  <a:pt x="294" y="46"/>
                                </a:lnTo>
                                <a:lnTo>
                                  <a:pt x="232" y="80"/>
                                </a:lnTo>
                                <a:lnTo>
                                  <a:pt x="176" y="121"/>
                                </a:lnTo>
                                <a:lnTo>
                                  <a:pt x="126" y="170"/>
                                </a:lnTo>
                                <a:lnTo>
                                  <a:pt x="83" y="226"/>
                                </a:lnTo>
                                <a:lnTo>
                                  <a:pt x="49" y="288"/>
                                </a:lnTo>
                                <a:lnTo>
                                  <a:pt x="23" y="355"/>
                                </a:lnTo>
                                <a:lnTo>
                                  <a:pt x="6" y="426"/>
                                </a:lnTo>
                                <a:lnTo>
                                  <a:pt x="3" y="451"/>
                                </a:lnTo>
                                <a:lnTo>
                                  <a:pt x="1" y="478"/>
                                </a:lnTo>
                                <a:lnTo>
                                  <a:pt x="0" y="503"/>
                                </a:lnTo>
                                <a:lnTo>
                                  <a:pt x="0" y="3538"/>
                                </a:lnTo>
                                <a:lnTo>
                                  <a:pt x="3" y="3588"/>
                                </a:lnTo>
                                <a:lnTo>
                                  <a:pt x="6" y="3613"/>
                                </a:lnTo>
                                <a:lnTo>
                                  <a:pt x="11" y="3638"/>
                                </a:lnTo>
                                <a:lnTo>
                                  <a:pt x="33" y="3714"/>
                                </a:lnTo>
                                <a:lnTo>
                                  <a:pt x="66" y="3786"/>
                                </a:lnTo>
                                <a:lnTo>
                                  <a:pt x="111" y="3851"/>
                                </a:lnTo>
                                <a:lnTo>
                                  <a:pt x="165" y="3908"/>
                                </a:lnTo>
                                <a:lnTo>
                                  <a:pt x="184" y="3924"/>
                                </a:lnTo>
                                <a:lnTo>
                                  <a:pt x="202" y="3940"/>
                                </a:lnTo>
                                <a:lnTo>
                                  <a:pt x="272" y="3983"/>
                                </a:lnTo>
                                <a:lnTo>
                                  <a:pt x="344" y="4014"/>
                                </a:lnTo>
                                <a:lnTo>
                                  <a:pt x="421" y="4033"/>
                                </a:lnTo>
                                <a:lnTo>
                                  <a:pt x="503" y="4039"/>
                                </a:lnTo>
                                <a:lnTo>
                                  <a:pt x="2490" y="4039"/>
                                </a:lnTo>
                                <a:lnTo>
                                  <a:pt x="2542" y="4037"/>
                                </a:lnTo>
                                <a:lnTo>
                                  <a:pt x="2582" y="4030"/>
                                </a:lnTo>
                                <a:lnTo>
                                  <a:pt x="503" y="4030"/>
                                </a:lnTo>
                                <a:lnTo>
                                  <a:pt x="477" y="4028"/>
                                </a:lnTo>
                                <a:lnTo>
                                  <a:pt x="478" y="4028"/>
                                </a:lnTo>
                                <a:lnTo>
                                  <a:pt x="465" y="4027"/>
                                </a:lnTo>
                                <a:lnTo>
                                  <a:pt x="453" y="4027"/>
                                </a:lnTo>
                                <a:lnTo>
                                  <a:pt x="427" y="4024"/>
                                </a:lnTo>
                                <a:lnTo>
                                  <a:pt x="380" y="4014"/>
                                </a:lnTo>
                                <a:lnTo>
                                  <a:pt x="334" y="4000"/>
                                </a:lnTo>
                                <a:lnTo>
                                  <a:pt x="290" y="3981"/>
                                </a:lnTo>
                                <a:lnTo>
                                  <a:pt x="247" y="3958"/>
                                </a:lnTo>
                                <a:lnTo>
                                  <a:pt x="227" y="3946"/>
                                </a:lnTo>
                                <a:lnTo>
                                  <a:pt x="228" y="3946"/>
                                </a:lnTo>
                                <a:lnTo>
                                  <a:pt x="208" y="3931"/>
                                </a:lnTo>
                                <a:lnTo>
                                  <a:pt x="190" y="3917"/>
                                </a:lnTo>
                                <a:lnTo>
                                  <a:pt x="172" y="3901"/>
                                </a:lnTo>
                                <a:lnTo>
                                  <a:pt x="156" y="3886"/>
                                </a:lnTo>
                                <a:lnTo>
                                  <a:pt x="155" y="3886"/>
                                </a:lnTo>
                                <a:lnTo>
                                  <a:pt x="138" y="3868"/>
                                </a:lnTo>
                                <a:lnTo>
                                  <a:pt x="112" y="3836"/>
                                </a:lnTo>
                                <a:lnTo>
                                  <a:pt x="88" y="3802"/>
                                </a:lnTo>
                                <a:lnTo>
                                  <a:pt x="67" y="3766"/>
                                </a:lnTo>
                                <a:lnTo>
                                  <a:pt x="49" y="3728"/>
                                </a:lnTo>
                                <a:lnTo>
                                  <a:pt x="40" y="3706"/>
                                </a:lnTo>
                                <a:lnTo>
                                  <a:pt x="41" y="3706"/>
                                </a:lnTo>
                                <a:lnTo>
                                  <a:pt x="33" y="3684"/>
                                </a:lnTo>
                                <a:lnTo>
                                  <a:pt x="21" y="3636"/>
                                </a:lnTo>
                                <a:lnTo>
                                  <a:pt x="16" y="3612"/>
                                </a:lnTo>
                                <a:lnTo>
                                  <a:pt x="14" y="3588"/>
                                </a:lnTo>
                                <a:lnTo>
                                  <a:pt x="13" y="3588"/>
                                </a:lnTo>
                                <a:lnTo>
                                  <a:pt x="11" y="3563"/>
                                </a:lnTo>
                                <a:lnTo>
                                  <a:pt x="11" y="476"/>
                                </a:lnTo>
                                <a:lnTo>
                                  <a:pt x="16" y="427"/>
                                </a:lnTo>
                                <a:lnTo>
                                  <a:pt x="21" y="403"/>
                                </a:lnTo>
                                <a:lnTo>
                                  <a:pt x="27" y="379"/>
                                </a:lnTo>
                                <a:lnTo>
                                  <a:pt x="33" y="356"/>
                                </a:lnTo>
                                <a:lnTo>
                                  <a:pt x="41" y="334"/>
                                </a:lnTo>
                                <a:lnTo>
                                  <a:pt x="40" y="334"/>
                                </a:lnTo>
                                <a:lnTo>
                                  <a:pt x="49" y="311"/>
                                </a:lnTo>
                                <a:lnTo>
                                  <a:pt x="59" y="289"/>
                                </a:lnTo>
                                <a:lnTo>
                                  <a:pt x="70" y="268"/>
                                </a:lnTo>
                                <a:lnTo>
                                  <a:pt x="82" y="247"/>
                                </a:lnTo>
                                <a:lnTo>
                                  <a:pt x="95" y="227"/>
                                </a:lnTo>
                                <a:lnTo>
                                  <a:pt x="96" y="227"/>
                                </a:lnTo>
                                <a:lnTo>
                                  <a:pt x="108" y="208"/>
                                </a:lnTo>
                                <a:lnTo>
                                  <a:pt x="130" y="181"/>
                                </a:lnTo>
                                <a:lnTo>
                                  <a:pt x="155" y="155"/>
                                </a:lnTo>
                                <a:lnTo>
                                  <a:pt x="181" y="130"/>
                                </a:lnTo>
                                <a:lnTo>
                                  <a:pt x="208" y="108"/>
                                </a:lnTo>
                                <a:lnTo>
                                  <a:pt x="228" y="95"/>
                                </a:lnTo>
                                <a:lnTo>
                                  <a:pt x="227" y="95"/>
                                </a:lnTo>
                                <a:lnTo>
                                  <a:pt x="247" y="82"/>
                                </a:lnTo>
                                <a:lnTo>
                                  <a:pt x="268" y="70"/>
                                </a:lnTo>
                                <a:lnTo>
                                  <a:pt x="289" y="59"/>
                                </a:lnTo>
                                <a:lnTo>
                                  <a:pt x="311" y="49"/>
                                </a:lnTo>
                                <a:lnTo>
                                  <a:pt x="334" y="40"/>
                                </a:lnTo>
                                <a:lnTo>
                                  <a:pt x="337" y="40"/>
                                </a:lnTo>
                                <a:lnTo>
                                  <a:pt x="357" y="32"/>
                                </a:lnTo>
                                <a:lnTo>
                                  <a:pt x="379" y="26"/>
                                </a:lnTo>
                                <a:lnTo>
                                  <a:pt x="403" y="20"/>
                                </a:lnTo>
                                <a:lnTo>
                                  <a:pt x="427" y="16"/>
                                </a:lnTo>
                                <a:lnTo>
                                  <a:pt x="478" y="11"/>
                                </a:lnTo>
                                <a:lnTo>
                                  <a:pt x="2592" y="11"/>
                                </a:lnTo>
                                <a:lnTo>
                                  <a:pt x="2589" y="10"/>
                                </a:lnTo>
                                <a:lnTo>
                                  <a:pt x="2517" y="1"/>
                                </a:lnTo>
                                <a:lnTo>
                                  <a:pt x="2490" y="0"/>
                                </a:lnTo>
                                <a:close/>
                                <a:moveTo>
                                  <a:pt x="2541" y="4026"/>
                                </a:moveTo>
                                <a:lnTo>
                                  <a:pt x="2515" y="4028"/>
                                </a:lnTo>
                                <a:lnTo>
                                  <a:pt x="2490" y="4030"/>
                                </a:lnTo>
                                <a:lnTo>
                                  <a:pt x="2582" y="4030"/>
                                </a:lnTo>
                                <a:lnTo>
                                  <a:pt x="2595" y="4027"/>
                                </a:lnTo>
                                <a:lnTo>
                                  <a:pt x="2541" y="4027"/>
                                </a:lnTo>
                                <a:lnTo>
                                  <a:pt x="2541" y="4026"/>
                                </a:lnTo>
                                <a:close/>
                                <a:moveTo>
                                  <a:pt x="453" y="4026"/>
                                </a:moveTo>
                                <a:lnTo>
                                  <a:pt x="453" y="4027"/>
                                </a:lnTo>
                                <a:lnTo>
                                  <a:pt x="465" y="4027"/>
                                </a:lnTo>
                                <a:lnTo>
                                  <a:pt x="453" y="4026"/>
                                </a:lnTo>
                                <a:close/>
                                <a:moveTo>
                                  <a:pt x="2838" y="3884"/>
                                </a:moveTo>
                                <a:lnTo>
                                  <a:pt x="2821" y="3901"/>
                                </a:lnTo>
                                <a:lnTo>
                                  <a:pt x="2803" y="3917"/>
                                </a:lnTo>
                                <a:lnTo>
                                  <a:pt x="2765" y="3946"/>
                                </a:lnTo>
                                <a:lnTo>
                                  <a:pt x="2746" y="3958"/>
                                </a:lnTo>
                                <a:lnTo>
                                  <a:pt x="2724" y="3970"/>
                                </a:lnTo>
                                <a:lnTo>
                                  <a:pt x="2725" y="3970"/>
                                </a:lnTo>
                                <a:lnTo>
                                  <a:pt x="2704" y="3980"/>
                                </a:lnTo>
                                <a:lnTo>
                                  <a:pt x="2677" y="3993"/>
                                </a:lnTo>
                                <a:lnTo>
                                  <a:pt x="2648" y="4004"/>
                                </a:lnTo>
                                <a:lnTo>
                                  <a:pt x="2619" y="4013"/>
                                </a:lnTo>
                                <a:lnTo>
                                  <a:pt x="2590" y="4019"/>
                                </a:lnTo>
                                <a:lnTo>
                                  <a:pt x="2565" y="4024"/>
                                </a:lnTo>
                                <a:lnTo>
                                  <a:pt x="2566" y="4024"/>
                                </a:lnTo>
                                <a:lnTo>
                                  <a:pt x="2541" y="4027"/>
                                </a:lnTo>
                                <a:lnTo>
                                  <a:pt x="2595" y="4027"/>
                                </a:lnTo>
                                <a:lnTo>
                                  <a:pt x="2614" y="4024"/>
                                </a:lnTo>
                                <a:lnTo>
                                  <a:pt x="2682" y="4001"/>
                                </a:lnTo>
                                <a:lnTo>
                                  <a:pt x="2745" y="3970"/>
                                </a:lnTo>
                                <a:lnTo>
                                  <a:pt x="2803" y="3930"/>
                                </a:lnTo>
                                <a:lnTo>
                                  <a:pt x="2851" y="3886"/>
                                </a:lnTo>
                                <a:lnTo>
                                  <a:pt x="2838" y="3886"/>
                                </a:lnTo>
                                <a:lnTo>
                                  <a:pt x="2838" y="3884"/>
                                </a:lnTo>
                                <a:close/>
                                <a:moveTo>
                                  <a:pt x="155" y="3884"/>
                                </a:moveTo>
                                <a:lnTo>
                                  <a:pt x="155" y="3886"/>
                                </a:lnTo>
                                <a:lnTo>
                                  <a:pt x="156" y="3886"/>
                                </a:lnTo>
                                <a:lnTo>
                                  <a:pt x="155" y="3884"/>
                                </a:lnTo>
                                <a:close/>
                                <a:moveTo>
                                  <a:pt x="2952" y="3706"/>
                                </a:moveTo>
                                <a:lnTo>
                                  <a:pt x="2944" y="3728"/>
                                </a:lnTo>
                                <a:lnTo>
                                  <a:pt x="2931" y="3756"/>
                                </a:lnTo>
                                <a:lnTo>
                                  <a:pt x="2918" y="3782"/>
                                </a:lnTo>
                                <a:lnTo>
                                  <a:pt x="2902" y="3807"/>
                                </a:lnTo>
                                <a:lnTo>
                                  <a:pt x="2885" y="3832"/>
                                </a:lnTo>
                                <a:lnTo>
                                  <a:pt x="2869" y="3850"/>
                                </a:lnTo>
                                <a:lnTo>
                                  <a:pt x="2871" y="3850"/>
                                </a:lnTo>
                                <a:lnTo>
                                  <a:pt x="2855" y="3868"/>
                                </a:lnTo>
                                <a:lnTo>
                                  <a:pt x="2838" y="3886"/>
                                </a:lnTo>
                                <a:lnTo>
                                  <a:pt x="2851" y="3886"/>
                                </a:lnTo>
                                <a:lnTo>
                                  <a:pt x="2854" y="3883"/>
                                </a:lnTo>
                                <a:lnTo>
                                  <a:pt x="2899" y="3829"/>
                                </a:lnTo>
                                <a:lnTo>
                                  <a:pt x="2936" y="3769"/>
                                </a:lnTo>
                                <a:lnTo>
                                  <a:pt x="2963" y="3707"/>
                                </a:lnTo>
                                <a:lnTo>
                                  <a:pt x="2952" y="3707"/>
                                </a:lnTo>
                                <a:lnTo>
                                  <a:pt x="2952" y="3706"/>
                                </a:lnTo>
                                <a:close/>
                                <a:moveTo>
                                  <a:pt x="41" y="3706"/>
                                </a:moveTo>
                                <a:lnTo>
                                  <a:pt x="40" y="3706"/>
                                </a:lnTo>
                                <a:lnTo>
                                  <a:pt x="41" y="3707"/>
                                </a:lnTo>
                                <a:lnTo>
                                  <a:pt x="41" y="3706"/>
                                </a:lnTo>
                                <a:close/>
                                <a:moveTo>
                                  <a:pt x="2961" y="3683"/>
                                </a:moveTo>
                                <a:lnTo>
                                  <a:pt x="2952" y="3707"/>
                                </a:lnTo>
                                <a:lnTo>
                                  <a:pt x="2963" y="3707"/>
                                </a:lnTo>
                                <a:lnTo>
                                  <a:pt x="2964" y="3705"/>
                                </a:lnTo>
                                <a:lnTo>
                                  <a:pt x="2969" y="3684"/>
                                </a:lnTo>
                                <a:lnTo>
                                  <a:pt x="2961" y="3684"/>
                                </a:lnTo>
                                <a:lnTo>
                                  <a:pt x="2961" y="3683"/>
                                </a:lnTo>
                                <a:close/>
                                <a:moveTo>
                                  <a:pt x="33" y="3683"/>
                                </a:moveTo>
                                <a:lnTo>
                                  <a:pt x="33" y="3684"/>
                                </a:lnTo>
                                <a:lnTo>
                                  <a:pt x="33" y="3683"/>
                                </a:lnTo>
                                <a:close/>
                                <a:moveTo>
                                  <a:pt x="2992" y="476"/>
                                </a:moveTo>
                                <a:lnTo>
                                  <a:pt x="2982" y="476"/>
                                </a:lnTo>
                                <a:lnTo>
                                  <a:pt x="2982" y="3563"/>
                                </a:lnTo>
                                <a:lnTo>
                                  <a:pt x="2980" y="3588"/>
                                </a:lnTo>
                                <a:lnTo>
                                  <a:pt x="2976" y="3613"/>
                                </a:lnTo>
                                <a:lnTo>
                                  <a:pt x="2973" y="3636"/>
                                </a:lnTo>
                                <a:lnTo>
                                  <a:pt x="2961" y="3684"/>
                                </a:lnTo>
                                <a:lnTo>
                                  <a:pt x="2969" y="3684"/>
                                </a:lnTo>
                                <a:lnTo>
                                  <a:pt x="2983" y="3636"/>
                                </a:lnTo>
                                <a:lnTo>
                                  <a:pt x="2992" y="3563"/>
                                </a:lnTo>
                                <a:lnTo>
                                  <a:pt x="2992" y="476"/>
                                </a:lnTo>
                                <a:close/>
                                <a:moveTo>
                                  <a:pt x="13" y="3587"/>
                                </a:moveTo>
                                <a:lnTo>
                                  <a:pt x="13" y="3588"/>
                                </a:lnTo>
                                <a:lnTo>
                                  <a:pt x="14" y="3588"/>
                                </a:lnTo>
                                <a:lnTo>
                                  <a:pt x="13" y="3587"/>
                                </a:lnTo>
                                <a:close/>
                                <a:moveTo>
                                  <a:pt x="2980" y="3587"/>
                                </a:moveTo>
                                <a:lnTo>
                                  <a:pt x="2980" y="3588"/>
                                </a:lnTo>
                                <a:lnTo>
                                  <a:pt x="2980" y="3587"/>
                                </a:lnTo>
                                <a:close/>
                                <a:moveTo>
                                  <a:pt x="11" y="476"/>
                                </a:moveTo>
                                <a:lnTo>
                                  <a:pt x="11" y="476"/>
                                </a:lnTo>
                                <a:lnTo>
                                  <a:pt x="11" y="478"/>
                                </a:lnTo>
                                <a:lnTo>
                                  <a:pt x="11" y="476"/>
                                </a:lnTo>
                                <a:close/>
                                <a:moveTo>
                                  <a:pt x="2909" y="227"/>
                                </a:moveTo>
                                <a:lnTo>
                                  <a:pt x="2898" y="227"/>
                                </a:lnTo>
                                <a:lnTo>
                                  <a:pt x="2911" y="247"/>
                                </a:lnTo>
                                <a:lnTo>
                                  <a:pt x="2937" y="295"/>
                                </a:lnTo>
                                <a:lnTo>
                                  <a:pt x="2957" y="346"/>
                                </a:lnTo>
                                <a:lnTo>
                                  <a:pt x="2971" y="399"/>
                                </a:lnTo>
                                <a:lnTo>
                                  <a:pt x="2980" y="452"/>
                                </a:lnTo>
                                <a:lnTo>
                                  <a:pt x="2982" y="478"/>
                                </a:lnTo>
                                <a:lnTo>
                                  <a:pt x="2982" y="476"/>
                                </a:lnTo>
                                <a:lnTo>
                                  <a:pt x="2992" y="476"/>
                                </a:lnTo>
                                <a:lnTo>
                                  <a:pt x="2989" y="451"/>
                                </a:lnTo>
                                <a:lnTo>
                                  <a:pt x="2977" y="380"/>
                                </a:lnTo>
                                <a:lnTo>
                                  <a:pt x="2955" y="312"/>
                                </a:lnTo>
                                <a:lnTo>
                                  <a:pt x="2924" y="249"/>
                                </a:lnTo>
                                <a:lnTo>
                                  <a:pt x="2909" y="227"/>
                                </a:lnTo>
                                <a:close/>
                                <a:moveTo>
                                  <a:pt x="96" y="227"/>
                                </a:moveTo>
                                <a:lnTo>
                                  <a:pt x="95" y="227"/>
                                </a:lnTo>
                                <a:lnTo>
                                  <a:pt x="95" y="228"/>
                                </a:lnTo>
                                <a:lnTo>
                                  <a:pt x="96" y="227"/>
                                </a:lnTo>
                                <a:close/>
                                <a:moveTo>
                                  <a:pt x="2682" y="40"/>
                                </a:moveTo>
                                <a:lnTo>
                                  <a:pt x="2659" y="40"/>
                                </a:lnTo>
                                <a:lnTo>
                                  <a:pt x="2682" y="49"/>
                                </a:lnTo>
                                <a:lnTo>
                                  <a:pt x="2704" y="59"/>
                                </a:lnTo>
                                <a:lnTo>
                                  <a:pt x="2725" y="70"/>
                                </a:lnTo>
                                <a:lnTo>
                                  <a:pt x="2724" y="70"/>
                                </a:lnTo>
                                <a:lnTo>
                                  <a:pt x="2746" y="82"/>
                                </a:lnTo>
                                <a:lnTo>
                                  <a:pt x="2777" y="103"/>
                                </a:lnTo>
                                <a:lnTo>
                                  <a:pt x="2803" y="123"/>
                                </a:lnTo>
                                <a:lnTo>
                                  <a:pt x="2828" y="145"/>
                                </a:lnTo>
                                <a:lnTo>
                                  <a:pt x="2855" y="172"/>
                                </a:lnTo>
                                <a:lnTo>
                                  <a:pt x="2871" y="190"/>
                                </a:lnTo>
                                <a:lnTo>
                                  <a:pt x="2869" y="190"/>
                                </a:lnTo>
                                <a:lnTo>
                                  <a:pt x="2885" y="208"/>
                                </a:lnTo>
                                <a:lnTo>
                                  <a:pt x="2898" y="228"/>
                                </a:lnTo>
                                <a:lnTo>
                                  <a:pt x="2898" y="227"/>
                                </a:lnTo>
                                <a:lnTo>
                                  <a:pt x="2909" y="227"/>
                                </a:lnTo>
                                <a:lnTo>
                                  <a:pt x="2884" y="191"/>
                                </a:lnTo>
                                <a:lnTo>
                                  <a:pt x="2836" y="139"/>
                                </a:lnTo>
                                <a:lnTo>
                                  <a:pt x="2782" y="94"/>
                                </a:lnTo>
                                <a:lnTo>
                                  <a:pt x="2722" y="57"/>
                                </a:lnTo>
                                <a:lnTo>
                                  <a:pt x="2682" y="40"/>
                                </a:lnTo>
                                <a:close/>
                                <a:moveTo>
                                  <a:pt x="337" y="40"/>
                                </a:moveTo>
                                <a:lnTo>
                                  <a:pt x="334" y="40"/>
                                </a:lnTo>
                                <a:lnTo>
                                  <a:pt x="334" y="41"/>
                                </a:lnTo>
                                <a:lnTo>
                                  <a:pt x="337" y="40"/>
                                </a:lnTo>
                                <a:close/>
                                <a:moveTo>
                                  <a:pt x="2592" y="11"/>
                                </a:moveTo>
                                <a:lnTo>
                                  <a:pt x="2515" y="11"/>
                                </a:lnTo>
                                <a:lnTo>
                                  <a:pt x="2566" y="16"/>
                                </a:lnTo>
                                <a:lnTo>
                                  <a:pt x="2565" y="16"/>
                                </a:lnTo>
                                <a:lnTo>
                                  <a:pt x="2590" y="20"/>
                                </a:lnTo>
                                <a:lnTo>
                                  <a:pt x="2614" y="26"/>
                                </a:lnTo>
                                <a:lnTo>
                                  <a:pt x="2637" y="32"/>
                                </a:lnTo>
                                <a:lnTo>
                                  <a:pt x="2659" y="41"/>
                                </a:lnTo>
                                <a:lnTo>
                                  <a:pt x="2659" y="40"/>
                                </a:lnTo>
                                <a:lnTo>
                                  <a:pt x="2682" y="40"/>
                                </a:lnTo>
                                <a:lnTo>
                                  <a:pt x="2657" y="29"/>
                                </a:lnTo>
                                <a:lnTo>
                                  <a:pt x="2592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1" y="1208"/>
                            <a:ext cx="1756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" y="2589"/>
                            <a:ext cx="1826" cy="1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1329" y="321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1714" y="4134"/>
                            <a:ext cx="2492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274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24"/>
                                  <w:shd w:val="clear" w:color="auto" w:fill="2A611C"/>
                                </w:rPr>
                                <w:t xml:space="preserve">  </w:t>
                              </w:r>
                              <w:hyperlink r:id="rId142">
                                <w:r>
                                  <w:rPr>
                                    <w:color w:val="FFFFFF"/>
                                    <w:sz w:val="24"/>
                                    <w:shd w:val="clear" w:color="auto" w:fill="2A611C"/>
                                  </w:rPr>
                                  <w:t xml:space="preserve">peter.button@upov.int 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4" name="Text Box 185"/>
                        <wps:cNvSpPr txBox="1">
                          <a:spLocks noChangeArrowheads="1"/>
                        </wps:cNvSpPr>
                        <wps:spPr bwMode="auto">
                          <a:xfrm>
                            <a:off x="5595" y="3138"/>
                            <a:ext cx="1115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>@</w:t>
                              </w:r>
                              <w:proofErr w:type="spellStart"/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>vsgupov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5" name="Text Box 186"/>
                        <wps:cNvSpPr txBox="1">
                          <a:spLocks noChangeArrowheads="1"/>
                        </wps:cNvSpPr>
                        <wps:spPr bwMode="auto">
                          <a:xfrm>
                            <a:off x="5569" y="1836"/>
                            <a:ext cx="1111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>@</w:t>
                              </w:r>
                              <w:proofErr w:type="spellStart"/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>UPOVint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6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1714" y="1948"/>
                            <a:ext cx="2492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tabs>
                                  <w:tab w:val="left" w:pos="562"/>
                                  <w:tab w:val="left" w:pos="2471"/>
                                </w:tabs>
                                <w:spacing w:line="274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24"/>
                                  <w:shd w:val="clear" w:color="auto" w:fill="2A611C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4"/>
                                  <w:shd w:val="clear" w:color="auto" w:fill="2A611C"/>
                                </w:rPr>
                                <w:tab/>
                              </w:r>
                              <w:hyperlink r:id="rId143">
                                <w:r>
                                  <w:rPr>
                                    <w:color w:val="FFFFFF"/>
                                    <w:spacing w:val="-4"/>
                                    <w:sz w:val="24"/>
                                    <w:shd w:val="clear" w:color="auto" w:fill="2A611C"/>
                                  </w:rPr>
                                  <w:t>www.upov.int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sz w:val="24"/>
                                    <w:shd w:val="clear" w:color="auto" w:fill="2A611C"/>
                                  </w:rPr>
                                  <w:tab/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7" name="Text Box 188"/>
                        <wps:cNvSpPr txBox="1">
                          <a:spLocks noChangeArrowheads="1"/>
                        </wps:cNvSpPr>
                        <wps:spPr bwMode="auto">
                          <a:xfrm>
                            <a:off x="5427" y="1306"/>
                            <a:ext cx="1760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 xml:space="preserve">UPOV on </w:t>
                              </w:r>
                              <w:r>
                                <w:rPr>
                                  <w:rFonts w:ascii="Tahoma"/>
                                  <w:color w:val="1CA1F1"/>
                                  <w:spacing w:val="-4"/>
                                  <w:sz w:val="24"/>
                                </w:rPr>
                                <w:t>Twitter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157" style="position:absolute;margin-left:65.95pt;margin-top:15.55pt;width:480pt;height:270pt;z-index:-251630592;mso-wrap-distance-left:0;mso-wrap-distance-right:0;mso-position-horizontal-relative:page;mso-position-vertical-relative:text" coordorigin="1319,311" coordsize="9600,54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">
                <v:shape id="Freeform 167" o:spid="_x0000_s1158" style="position:absolute;left:7819;top:911;width:2981;height:4030;visibility:visible;mso-wrap-style:square;v-text-anchor:top" coordsize="2981,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" path="m2484,l497,,423,5,353,21,287,46,226,80r-55,42l122,171,80,227,46,288,21,354,6,424,,498,,3533r6,73l21,3676r25,66l80,3803r42,55l171,3907r55,42l287,3983r66,25l423,4024r74,5l2484,4029r74,-5l2628,4008r66,-25l2755,3949r55,-42l2859,3858r42,-55l2935,3742r25,-66l2976,3606r5,-73l2981,498r-5,-74l2960,354r-25,-66l2901,227r-42,-56l2810,122,2755,80,2694,46,2628,21,2558,5,2484,xe" fillcolor="#8ea9db" stroked="f">
                  <v:path arrowok="t" o:connecttype="custom" o:connectlocs="2484,912;497,912;423,917;353,933;287,958;226,992;171,1034;122,1083;80,1139;46,1200;21,1266;6,1336;0,1410;0,4445;6,4518;21,4588;46,4654;80,4715;122,4770;171,4819;226,4861;287,4895;353,4920;423,4936;497,4941;2484,4941;2558,4936;2628,4920;2694,4895;2755,4861;2810,4819;2859,4770;2901,4715;2935,4654;2960,4588;2976,4518;2981,4445;2981,1410;2976,1336;2960,1266;2935,1200;2901,1139;2859,1083;2810,1034;2755,992;2694,958;2628,933;2558,917;2484,912" o:connectangles="0,0,0,0,0,0,0,0,0,0,0,0,0,0,0,0,0,0,0,0,0,0,0,0,0,0,0,0,0,0,0,0,0,0,0,0,0,0,0,0,0,0,0,0,0,0,0,0,0"/>
                </v:shape>
                <v:shape id="AutoShape 168" o:spid="_x0000_s1159" style="position:absolute;left:7814;top:907;width:2992;height:4040;visibility:visible;mso-wrap-style:square;v-text-anchor:top" coordsize="2992,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" path="m2489,l502,,429,5,359,21,293,46,231,80r-56,42l125,171,83,226,48,288,22,355,5,426,,476,,3563r5,50l10,3638r22,76l66,3786r44,65l165,3908r18,16l202,3940r68,43l344,4014r78,19l502,4039r1987,l2541,4037r40,-7l502,4030r-25,-2l464,4027r-12,l426,4024r2,l378,4014r2,l356,4007r-23,-7l310,3990r-22,-10l267,3970r1,l246,3958r-19,-12l207,3931r1,l189,3917r-18,-16l155,3886r-1,l137,3868r-15,-18l123,3850r-16,-18l90,3807,75,3782,61,3756,48,3728r-8,-21l32,3684,20,3636r-4,-24l13,3588r-1,l10,3563,10,476r2,-24l21,399,35,346,55,295,81,247,94,227r1,l107,208r16,-18l122,190r15,-18l171,138r18,-16l208,108r-1,l227,95,246,82,268,70r-1,l288,59,310,49r23,-9l336,40r20,-8l380,26r-2,l402,20r26,-4l426,16r51,-5l2591,11r-3,-1l2516,1,2489,xm2540,4026r-26,2l2516,4028r-27,2l2581,4030r14,-3l2540,4027r,-1xm452,4026r,1l464,4027r-12,-1xm2837,3884r-17,17l2802,3917r-18,14l2764,3946r1,l2745,3958r-43,23l2658,4000r-46,14l2565,4024r-25,3l2595,4027r18,-3l2681,4002r63,-32l2802,3930r48,-44l2837,3886r,-2xm154,3884r,2l155,3886r-1,-2xm2962,3706r-10,l2943,3728r-18,38l2904,3802r-24,34l2854,3868r-17,18l2850,3886r3,-3l2898,3829r37,-60l2962,3706xm40,3706r,1l40,3706xm2960,3683r-9,24l2952,3706r10,l2963,3705r6,-21l2960,3684r,-1xm32,3683r,1l32,3683xm2991,476r-10,l2981,3563r-2,25l2976,3612r-4,24l2960,3684r9,l2982,3635r9,-72l2992,3538r,-3035l2991,476xm12,3587r,1l13,3588r-1,-1xm2979,3587r,1l2979,3587xm10,476r,l10,478r,-2xm2908,227r-11,l2910,247r12,21l2933,289r10,22l2952,334r-1,l2960,356r6,23l2972,403r4,24l2981,478r,-2l2991,476r-1,-25l2976,379r-22,-68l2922,248r-14,-21xm95,227r-1,l94,228r1,-1xm2682,40r-24,l2681,49r22,10l2724,70r21,12l2765,95r-1,l2784,108r27,22l2837,155r25,26l2884,208r13,20l2897,227r11,l2882,190r-47,-51l2782,94,2722,57,2682,40xm336,40r-3,l333,41r3,-1xm2591,11r-77,l2565,16r24,4l2613,26r23,6l2658,41r,-1l2682,40,2657,29,2591,11xe" fillcolor="#40709b" stroked="f">
                  <v:path arrowok="t" o:connecttype="custom" o:connectlocs="359,928;125,1078;5,1333;10,4545;165,4815;344,4921;2541,4944;464,4934;378,4921;310,4897;246,4865;189,4824;137,4775;90,4714;40,4614;20,4543;10,4470;35,1253;95,1134;137,1079;207,1015;267,977;336,947;402,927;2591,918;2540,4933;2581,4937;452,4933;2837,4791;2764,4853;2658,4907;2595,4934;2802,4837;154,4791;2962,4613;2904,4709;2850,4793;2962,4613;40,4613;2962,4613;2960,4590;32,4590;2979,4495;2960,4591;2992,4445;12,4495;2979,4495;10,1383;2897,1134;2943,1218;2966,1286;2981,1383;2954,1218;94,1134;2658,947;2745,989;2811,1037;2897,1135;2835,1046;336,947;2591,918;2613,933;2682,947" o:connectangles="0,0,0,0,0,0,0,0,0,0,0,0,0,0,0,0,0,0,0,0,0,0,0,0,0,0,0,0,0,0,0,0,0,0,0,0,0,0,0,0,0,0,0,0,0,0,0,0,0,0,0,0,0,0,0,0,0,0,0,0,0,0,0"/>
                </v:shape>
                <v:shape id="Picture 169" o:spid="_x0000_s1160" type="#_x0000_t75" style="position:absolute;left:8728;top:1211;width:1172;height: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">
                  <v:imagedata r:id="rId144" o:title=""/>
                </v:shape>
                <v:shape id="Picture 170" o:spid="_x0000_s1161" type="#_x0000_t75" style="position:absolute;left:8580;top:3191;width:1514;height:1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">
                  <v:imagedata r:id="rId145" o:title=""/>
                </v:shape>
                <v:shape id="Picture 171" o:spid="_x0000_s1162" type="#_x0000_t75" style="position:absolute;left:8340;top:1931;width:1921;height: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">
                  <v:imagedata r:id="rId146" o:title=""/>
                </v:shape>
                <v:shape id="Freeform 172" o:spid="_x0000_s1163" style="position:absolute;left:4639;top:911;width:2981;height:4030;visibility:visible;mso-wrap-style:square;v-text-anchor:top" coordsize="2981,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" path="m2484,l497,,423,5,353,21,287,46,226,80r-55,42l122,171,80,227,46,288,21,354,6,424,,498,,3533r6,73l21,3676r25,66l80,3803r42,55l171,3907r55,42l287,3983r66,25l423,4024r74,5l2484,4029r74,-5l2628,4008r66,-25l2755,3949r55,-42l2859,3858r42,-55l2935,3742r25,-66l2976,3606r5,-73l2981,498r-5,-74l2960,354r-25,-66l2901,227r-42,-56l2810,122,2755,80,2694,46,2628,21,2558,5,2484,xe" fillcolor="#ddeaf6" stroked="f">
                  <v:path arrowok="t" o:connecttype="custom" o:connectlocs="2484,912;497,912;423,917;353,933;287,958;226,992;171,1034;122,1083;80,1139;46,1200;21,1266;6,1336;0,1410;0,4445;6,4518;21,4588;46,4654;80,4715;122,4770;171,4819;226,4861;287,4895;353,4920;423,4936;497,4941;2484,4941;2558,4936;2628,4920;2694,4895;2755,4861;2810,4819;2859,4770;2901,4715;2935,4654;2960,4588;2976,4518;2981,4445;2981,1410;2976,1336;2960,1266;2935,1200;2901,1139;2859,1083;2810,1034;2755,992;2694,958;2628,933;2558,917;2484,912" o:connectangles="0,0,0,0,0,0,0,0,0,0,0,0,0,0,0,0,0,0,0,0,0,0,0,0,0,0,0,0,0,0,0,0,0,0,0,0,0,0,0,0,0,0,0,0,0,0,0,0,0"/>
                </v:shape>
                <v:shape id="AutoShape 173" o:spid="_x0000_s1164" style="position:absolute;left:4634;top:907;width:2992;height:4040;visibility:visible;mso-wrap-style:square;v-text-anchor:top" coordsize="2992,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" path="m2489,l502,,429,5,359,21,293,46,231,80r-56,42l125,171,83,226,48,288,22,355,5,426,,476,,3563r5,50l10,3638r22,76l66,3786r44,65l165,3908r18,16l202,3940r68,43l344,4014r78,19l502,4039r1987,l2541,4037r40,-7l502,4030r-25,-2l464,4027r-12,l426,4024r2,l378,4014r2,l356,4007r-23,-7l310,3990r-22,-10l267,3970r1,l246,3958r-19,-12l207,3931r1,l189,3917r-18,-16l155,3886r-1,l137,3868r-15,-18l123,3850r-16,-18l90,3807,75,3782,61,3756,48,3728r-8,-21l32,3684,20,3636r-4,-24l13,3588r-1,l10,3563,10,476r2,-24l21,399,35,346,55,295,81,247,94,227r1,l107,208r16,-18l122,190r15,-18l171,138r18,-16l208,108r-1,l227,95,246,82,268,70r-1,l288,59,310,49r23,-9l336,40r20,-8l380,26r-2,l402,20r26,-4l426,16r51,-5l2591,11r-3,-1l2516,1,2489,xm2540,4026r-26,2l2516,4028r-27,2l2581,4030r14,-3l2540,4027r,-1xm452,4026r,1l464,4027r-12,-1xm2837,3884r-17,17l2802,3917r-18,14l2764,3946r1,l2745,3958r-43,23l2658,4000r-46,14l2565,4024r-25,3l2595,4027r18,-3l2681,4002r63,-32l2802,3930r48,-44l2837,3886r,-2xm154,3884r,2l155,3886r-1,-2xm2962,3706r-10,l2943,3728r-18,38l2904,3802r-24,34l2854,3868r-17,18l2850,3886r3,-3l2898,3829r37,-60l2962,3706xm40,3706r,1l40,3706xm2960,3683r-9,24l2952,3706r10,l2963,3705r6,-21l2960,3684r,-1xm32,3683r,1l32,3683xm2991,476r-10,l2981,3563r-2,25l2976,3612r-4,24l2960,3684r9,l2982,3635r9,-72l2992,3538r,-3035l2991,476xm12,3587r,1l13,3588r-1,-1xm2979,3587r,1l2979,3587xm10,476r,l10,478r,-2xm2908,227r-11,l2910,247r12,21l2933,289r10,22l2952,334r-1,l2960,356r6,23l2972,403r4,24l2981,478r,-2l2991,476r-1,-25l2976,379r-22,-68l2922,248r-14,-21xm95,227r-1,l94,228r1,-1xm2682,40r-24,l2681,49r22,10l2724,70r21,12l2765,95r-1,l2784,108r27,22l2837,155r25,26l2884,208r13,20l2897,227r11,l2882,190r-47,-51l2782,94,2722,57,2682,40xm336,40r-3,l333,41r3,-1xm2591,11r-77,l2565,16r24,4l2613,26r23,6l2658,41r,-1l2682,40,2657,29,2591,11xe" fillcolor="#40709b" stroked="f">
                  <v:path arrowok="t" o:connecttype="custom" o:connectlocs="359,928;125,1078;5,1333;10,4545;165,4815;344,4921;2541,4944;464,4934;378,4921;310,4897;246,4865;189,4824;137,4775;90,4714;40,4614;20,4543;10,4470;35,1253;95,1134;137,1079;207,1015;267,977;336,947;402,927;2591,918;2540,4933;2581,4937;452,4933;2837,4791;2764,4853;2658,4907;2595,4934;2802,4837;154,4791;2962,4613;2904,4709;2850,4793;2962,4613;40,4613;2962,4613;2960,4590;32,4590;2979,4495;2960,4591;2992,4445;12,4495;2979,4495;10,1383;2897,1134;2943,1218;2966,1286;2981,1383;2954,1218;94,1134;2658,947;2745,989;2811,1037;2897,1135;2835,1046;336,947;2591,918;2613,933;2682,947" o:connectangles="0,0,0,0,0,0,0,0,0,0,0,0,0,0,0,0,0,0,0,0,0,0,0,0,0,0,0,0,0,0,0,0,0,0,0,0,0,0,0,0,0,0,0,0,0,0,0,0,0,0,0,0,0,0,0,0,0,0,0,0,0,0,0"/>
                </v:shape>
                <v:shape id="Picture 174" o:spid="_x0000_s1165" type="#_x0000_t75" style="position:absolute;left:4926;top:1299;width:296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">
                  <v:imagedata r:id="rId147" o:title=""/>
                </v:shape>
                <v:shape id="Picture 175" o:spid="_x0000_s1166" type="#_x0000_t75" style="position:absolute;left:5250;top:2222;width:1767;height: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">
                  <v:imagedata r:id="rId148" o:title=""/>
                </v:shape>
                <v:rect id="Rectangle 176" o:spid="_x0000_s1167" style="position:absolute;left:5826;top:2702;width:1191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" fillcolor="#ddeaf6" stroked="f"/>
                <v:shape id="Picture 177" o:spid="_x0000_s1168" type="#_x0000_t75" style="position:absolute;left:5271;top:3554;width:1745;height: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">
                  <v:imagedata r:id="rId149" o:title=""/>
                </v:shape>
                <v:rect id="Rectangle 178" o:spid="_x0000_s1169" style="position:absolute;left:5808;top:4012;width:1209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" fillcolor="#ddeaf6" stroked="f"/>
                <v:shape id="Freeform 179" o:spid="_x0000_s1170" style="position:absolute;left:1440;top:911;width:2982;height:4030;visibility:visible;mso-wrap-style:square;v-text-anchor:top" coordsize="2982,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" path="m2485,l498,,424,5,354,21,288,46,227,80r-56,42l122,171,80,227,46,288,21,354,5,424,,498,,3533r5,73l21,3676r25,66l80,3803r42,55l171,3907r56,42l288,3983r66,25l424,4024r74,5l2485,4029r74,-5l2629,4008r66,-25l2756,3949r55,-42l2860,3858r42,-55l2936,3742r25,-66l2977,3606r5,-73l2982,498r-5,-74l2961,354r-25,-66l2902,227r-42,-56l2811,122,2756,80,2695,46,2629,21,2559,5,2485,xe" fillcolor="#98cb00" stroked="f">
                  <v:path arrowok="t" o:connecttype="custom" o:connectlocs="2485,912;498,912;424,917;354,933;288,958;227,992;171,1034;122,1083;80,1139;46,1200;21,1266;5,1336;0,1410;0,4445;5,4518;21,4588;46,4654;80,4715;122,4770;171,4819;227,4861;288,4895;354,4920;424,4936;498,4941;2485,4941;2559,4936;2629,4920;2695,4895;2756,4861;2811,4819;2860,4770;2902,4715;2936,4654;2961,4588;2977,4518;2982,4445;2982,1410;2977,1336;2961,1266;2936,1200;2902,1139;2860,1083;2811,1034;2756,992;2695,958;2629,933;2559,917;2485,912" o:connectangles="0,0,0,0,0,0,0,0,0,0,0,0,0,0,0,0,0,0,0,0,0,0,0,0,0,0,0,0,0,0,0,0,0,0,0,0,0,0,0,0,0,0,0,0,0,0,0,0,0"/>
                </v:shape>
                <v:shape id="AutoShape 180" o:spid="_x0000_s1171" style="position:absolute;left:1435;top:907;width:2992;height:4040;visibility:visible;mso-wrap-style:square;v-text-anchor:top" coordsize="2992,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" path="m2490,l503,,430,6,360,21,294,46,232,80r-56,41l126,170,83,226,49,288,23,355,6,426,3,451,1,478,,503,,3538r3,50l6,3613r5,25l33,3714r33,72l111,3851r54,57l184,3924r18,16l272,3983r72,31l421,4033r82,6l2490,4039r52,-2l2582,4030r-2079,l477,4028r1,l465,4027r-12,l427,4024r-47,-10l334,4000r-44,-19l247,3958r-20,-12l228,3946r-20,-15l190,3917r-18,-16l156,3886r-1,l138,3868r-26,-32l88,3802,67,3766,49,3728r-9,-22l41,3706r-8,-22l21,3636r-5,-24l14,3588r-1,l11,3563,11,476r5,-49l21,403r6,-24l33,356r8,-22l40,334r9,-23l59,289,70,268,82,247,95,227r1,l108,208r22,-27l155,155r26,-25l208,108,228,95r-1,l247,82,268,70,289,59,311,49r23,-9l337,40r20,-8l379,26r24,-6l427,16r51,-5l2592,11r-3,-1l2517,1,2490,xm2541,4026r-26,2l2490,4030r92,l2595,4027r-54,l2541,4026xm453,4026r,1l465,4027r-12,-1xm2838,3884r-17,17l2803,3917r-38,29l2746,3958r-22,12l2725,3970r-21,10l2677,3993r-29,11l2619,4013r-29,6l2565,4024r1,l2541,4027r54,l2614,4024r68,-23l2745,3970r58,-40l2851,3886r-13,l2838,3884xm155,3884r,2l156,3886r-1,-2xm2952,3706r-8,22l2931,3756r-13,26l2902,3807r-17,25l2869,3850r2,l2855,3868r-17,18l2851,3886r3,-3l2899,3829r37,-60l2963,3707r-11,l2952,3706xm41,3706r-1,l41,3707r,-1xm2961,3683r-9,24l2963,3707r1,-2l2969,3684r-8,l2961,3683xm33,3683r,1l33,3683xm2992,476r-10,l2982,3563r-2,25l2976,3613r-3,23l2961,3684r8,l2983,3636r9,-73l2992,476xm13,3587r,1l14,3588r-1,-1xm2980,3587r,1l2980,3587xm11,476r,l11,478r,-2xm2909,227r-11,l2911,247r26,48l2957,346r14,53l2980,452r2,26l2982,476r10,l2989,451r-12,-71l2955,312r-31,-63l2909,227xm96,227r-1,l95,228r1,-1xm2682,40r-23,l2682,49r22,10l2725,70r-1,l2746,82r31,21l2803,123r25,22l2855,172r16,18l2869,190r16,18l2898,228r,-1l2909,227r-25,-36l2836,139,2782,94,2722,57,2682,40xm337,40r-3,l334,41r3,-1xm2592,11r-77,l2566,16r-1,l2590,20r24,6l2637,32r22,9l2659,40r23,l2657,29,2592,11xe" fillcolor="#40709b" stroked="f">
                  <v:path arrowok="t" o:connecttype="custom" o:connectlocs="360,928;126,1077;6,1333;0,4445;33,4621;184,4831;421,4940;2582,4937;465,4934;334,4907;228,4853;156,4793;88,4709;41,4613;16,4519;11,1383;33,1263;59,1196;96,1134;181,1037;247,989;334,947;403,927;2589,917;2515,4935;2541,4934;465,4934;2803,4824;2725,4877;2619,4920;2541,4934;2745,4877;2838,4791;155,4791;2918,4689;2871,4757;2854,4790;2952,4614;41,4614;2963,4614;2961,4590;33,4590;2980,4495;2961,4591;2992,1383;13,4494;2980,4494;11,1383;2937,1202;2982,1385;2977,1287;96,1134;2682,947;2725,977;2803,1030;2869,1097;2909,1134;2722,964;334,948;2566,923;2637,939;2657,936" o:connectangles="0,0,0,0,0,0,0,0,0,0,0,0,0,0,0,0,0,0,0,0,0,0,0,0,0,0,0,0,0,0,0,0,0,0,0,0,0,0,0,0,0,0,0,0,0,0,0,0,0,0,0,0,0,0,0,0,0,0,0,0,0,0"/>
                </v:shape>
                <v:shape id="Picture 181" o:spid="_x0000_s1172" type="#_x0000_t75" style="position:absolute;left:2091;top:1208;width:1756;height: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">
                  <v:imagedata r:id="rId150" o:title=""/>
                </v:shape>
                <v:shape id="Picture 182" o:spid="_x0000_s1173" type="#_x0000_t75" style="position:absolute;left:1987;top:2589;width:1826;height:1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">
                  <v:imagedata r:id="rId151" o:title=""/>
                </v:shape>
                <v:rect id="Rectangle 183" o:spid="_x0000_s1174" style="position:absolute;left:1329;top:321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" filled="f" strokeweight="1.02pt"/>
                <v:shape id="Text Box 184" o:spid="_x0000_s1175" type="#_x0000_t202" style="position:absolute;left:1714;top:4134;width:2492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WR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ERWRZ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274" w:lineRule="exact"/>
                          <w:rPr>
                            <w:sz w:val="24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24"/>
                            <w:shd w:val="clear" w:color="auto" w:fill="2A611C"/>
                          </w:rPr>
                          <w:t xml:space="preserve">  </w:t>
                        </w:r>
                        <w:hyperlink r:id="rId152">
                          <w:r>
                            <w:rPr>
                              <w:color w:val="FFFFFF"/>
                              <w:sz w:val="24"/>
                              <w:shd w:val="clear" w:color="auto" w:fill="2A611C"/>
                            </w:rPr>
                            <w:t xml:space="preserve">peter.button@upov.int </w:t>
                          </w:r>
                        </w:hyperlink>
                      </w:p>
                    </w:txbxContent>
                  </v:textbox>
                </v:shape>
                <v:shape id="Text Box 185" o:spid="_x0000_s1176" type="#_x0000_t202" style="position:absolute;left:5595;top:3138;width:1115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>@</w:t>
                        </w:r>
                        <w:proofErr w:type="spellStart"/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>vsgupov</w:t>
                        </w:r>
                        <w:proofErr w:type="spellEnd"/>
                      </w:p>
                    </w:txbxContent>
                  </v:textbox>
                </v:shape>
                <v:shape id="Text Box 186" o:spid="_x0000_s1177" type="#_x0000_t202" style="position:absolute;left:5569;top:1836;width:1111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Fm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ZOBZts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>@</w:t>
                        </w:r>
                        <w:proofErr w:type="spellStart"/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>UPOVint</w:t>
                        </w:r>
                        <w:proofErr w:type="spellEnd"/>
                      </w:p>
                    </w:txbxContent>
                  </v:textbox>
                </v:shape>
                <v:shape id="Text Box 187" o:spid="_x0000_s1178" type="#_x0000_t202" style="position:absolute;left:1714;top:1948;width:2492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tabs>
                            <w:tab w:val="left" w:pos="562"/>
                            <w:tab w:val="left" w:pos="2471"/>
                          </w:tabs>
                          <w:spacing w:line="274" w:lineRule="exact"/>
                          <w:rPr>
                            <w:sz w:val="24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24"/>
                            <w:shd w:val="clear" w:color="auto" w:fill="2A611C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4"/>
                            <w:shd w:val="clear" w:color="auto" w:fill="2A611C"/>
                          </w:rPr>
                          <w:tab/>
                        </w:r>
                        <w:hyperlink r:id="rId153">
                          <w:r>
                            <w:rPr>
                              <w:color w:val="FFFFFF"/>
                              <w:spacing w:val="-4"/>
                              <w:sz w:val="24"/>
                              <w:shd w:val="clear" w:color="auto" w:fill="2A611C"/>
                            </w:rPr>
                            <w:t>www.upov.int</w:t>
                          </w:r>
                          <w:r>
                            <w:rPr>
                              <w:color w:val="FFFFFF"/>
                              <w:spacing w:val="-4"/>
                              <w:sz w:val="24"/>
                              <w:shd w:val="clear" w:color="auto" w:fill="2A611C"/>
                            </w:rPr>
                            <w:tab/>
                          </w:r>
                        </w:hyperlink>
                      </w:p>
                    </w:txbxContent>
                  </v:textbox>
                </v:shape>
                <v:shape id="Text Box 188" o:spid="_x0000_s1179" type="#_x0000_t202" style="position:absolute;left:5427;top:1306;width:1760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 xml:space="preserve">UPOV on </w:t>
                        </w:r>
                        <w:r>
                          <w:rPr>
                            <w:rFonts w:ascii="Tahoma"/>
                            <w:color w:val="1CA1F1"/>
                            <w:spacing w:val="-4"/>
                            <w:sz w:val="24"/>
                          </w:rPr>
                          <w:t>Twitter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Calibri" w:eastAsia="Calibri" w:hAnsi="Calibri" w:cs="Calibri"/>
          <w:sz w:val="22"/>
          <w:szCs w:val="22"/>
        </w:rPr>
      </w:pPr>
    </w:p>
    <w:p w:rsidR="00C85431" w:rsidRDefault="00C85431" w:rsidP="009B440E">
      <w:pPr>
        <w:jc w:val="left"/>
      </w:pPr>
    </w:p>
    <w:p w:rsidR="008A5AE7" w:rsidRDefault="008A5AE7" w:rsidP="008A5AE7">
      <w:pPr>
        <w:jc w:val="center"/>
        <w:rPr>
          <w:rFonts w:cs="Arial"/>
        </w:rPr>
      </w:pPr>
    </w:p>
    <w:p w:rsidR="00C85431" w:rsidRPr="00C5280D" w:rsidRDefault="00C85431" w:rsidP="008A5AE7">
      <w:pPr>
        <w:jc w:val="right"/>
      </w:pPr>
      <w:r>
        <w:rPr>
          <w:rFonts w:cs="Arial"/>
        </w:rPr>
        <w:t>[</w:t>
      </w:r>
      <w:r w:rsidR="00F3090E">
        <w:rPr>
          <w:rFonts w:cs="Arial"/>
        </w:rPr>
        <w:t xml:space="preserve">Fin de </w:t>
      </w:r>
      <w:proofErr w:type="spellStart"/>
      <w:r w:rsidR="00F3090E">
        <w:rPr>
          <w:rFonts w:cs="Arial"/>
        </w:rPr>
        <w:t>l’annexe</w:t>
      </w:r>
      <w:proofErr w:type="spellEnd"/>
      <w:r w:rsidR="00F3090E">
        <w:rPr>
          <w:rFonts w:cs="Arial"/>
        </w:rPr>
        <w:t xml:space="preserve"> et </w:t>
      </w:r>
      <w:bookmarkStart w:id="0" w:name="_GoBack"/>
      <w:bookmarkEnd w:id="0"/>
      <w:r w:rsidR="00F3090E">
        <w:rPr>
          <w:rFonts w:cs="Arial"/>
        </w:rPr>
        <w:t>du document</w:t>
      </w:r>
      <w:r w:rsidRPr="00C5280D">
        <w:t>]</w:t>
      </w:r>
    </w:p>
    <w:sectPr w:rsidR="00C85431" w:rsidRPr="00C5280D" w:rsidSect="0004198B">
      <w:headerReference w:type="first" r:id="rId154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61674" w:rsidRDefault="00161674" w:rsidP="006655D3">
      <w:r>
        <w:separator/>
      </w:r>
    </w:p>
    <w:p w:rsidR="00161674" w:rsidRDefault="00161674" w:rsidP="006655D3"/>
    <w:p w:rsidR="00161674" w:rsidRDefault="00161674" w:rsidP="006655D3"/>
  </w:endnote>
  <w:endnote w:type="continuationSeparator" w:id="0">
    <w:p w:rsidR="00161674" w:rsidRDefault="00161674" w:rsidP="006655D3">
      <w:r>
        <w:separator/>
      </w:r>
    </w:p>
    <w:p w:rsidR="00161674" w:rsidRPr="00294751" w:rsidRDefault="00161674" w:rsidP="00A27812">
      <w:pPr>
        <w:pStyle w:val="Footer"/>
        <w:rPr>
          <w:lang w:val="fr-FR"/>
        </w:rPr>
      </w:pPr>
      <w:r w:rsidRPr="00294751">
        <w:rPr>
          <w:lang w:val="fr-FR"/>
        </w:rPr>
        <w:t>[Suite de la note de la page précédente]</w:t>
      </w:r>
    </w:p>
    <w:p w:rsidR="00161674" w:rsidRPr="00294751" w:rsidRDefault="00161674" w:rsidP="006655D3">
      <w:pPr>
        <w:rPr>
          <w:lang w:val="fr-FR"/>
        </w:rPr>
      </w:pPr>
    </w:p>
    <w:p w:rsidR="00161674" w:rsidRPr="00294751" w:rsidRDefault="00161674" w:rsidP="006655D3">
      <w:pPr>
        <w:rPr>
          <w:lang w:val="fr-FR"/>
        </w:rPr>
      </w:pPr>
    </w:p>
  </w:endnote>
  <w:endnote w:type="continuationNotice" w:id="1">
    <w:p w:rsidR="00161674" w:rsidRPr="00294751" w:rsidRDefault="00161674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161674" w:rsidRPr="00294751" w:rsidRDefault="00161674" w:rsidP="006655D3">
      <w:pPr>
        <w:rPr>
          <w:lang w:val="fr-FR"/>
        </w:rPr>
      </w:pPr>
    </w:p>
    <w:p w:rsidR="00161674" w:rsidRPr="00294751" w:rsidRDefault="00161674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61674" w:rsidRDefault="00161674" w:rsidP="006655D3">
      <w:r>
        <w:separator/>
      </w:r>
    </w:p>
  </w:footnote>
  <w:footnote w:type="continuationSeparator" w:id="0">
    <w:p w:rsidR="00161674" w:rsidRDefault="00161674" w:rsidP="006655D3">
      <w:r>
        <w:separator/>
      </w:r>
    </w:p>
  </w:footnote>
  <w:footnote w:type="continuationNotice" w:id="1">
    <w:p w:rsidR="00161674" w:rsidRPr="00AB530F" w:rsidRDefault="00161674" w:rsidP="00A27812">
      <w:pPr>
        <w:pStyle w:val="Footer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198B" w:rsidRPr="00C5280D" w:rsidRDefault="00D52F5C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C/55/</w:t>
    </w:r>
  </w:p>
  <w:p w:rsidR="0004198B" w:rsidRPr="00C5280D" w:rsidRDefault="0004198B" w:rsidP="00EB048E">
    <w:pPr>
      <w:pStyle w:val="Header"/>
      <w:rPr>
        <w:lang w:val="en-US"/>
      </w:rPr>
    </w:pPr>
    <w:r w:rsidRPr="00C5280D">
      <w:rPr>
        <w:lang w:val="en-US"/>
      </w:rPr>
      <w:t xml:space="preserve">page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4E10E7">
      <w:rPr>
        <w:rStyle w:val="PageNumber"/>
        <w:noProof/>
        <w:lang w:val="en-US"/>
      </w:rPr>
      <w:t>2</w:t>
    </w:r>
    <w:r w:rsidRPr="00C5280D">
      <w:rPr>
        <w:rStyle w:val="PageNumber"/>
        <w:lang w:val="en-US"/>
      </w:rPr>
      <w:fldChar w:fldCharType="end"/>
    </w:r>
  </w:p>
  <w:p w:rsidR="0004198B" w:rsidRPr="00C5280D" w:rsidRDefault="0004198B" w:rsidP="006655D3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TC/58/INF/</w:t>
    </w:r>
    <w:r w:rsidR="00F3090E">
      <w:rPr>
        <w:lang w:val="de-DE"/>
      </w:rPr>
      <w:t>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9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9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9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TC/58/INF/</w:t>
    </w:r>
    <w:r w:rsidR="00F3090E">
      <w:rPr>
        <w:lang w:val="de-DE"/>
      </w:rPr>
      <w:t>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10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10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10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7812" w:rsidRDefault="00A27812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TC/58/INF/</w:t>
    </w:r>
    <w:r w:rsidR="00F3090E">
      <w:rPr>
        <w:lang w:val="de-DE"/>
      </w:rPr>
      <w:t>5</w:t>
    </w:r>
  </w:p>
  <w:p w:rsidR="00A27812" w:rsidRPr="00A27812" w:rsidRDefault="00A27812" w:rsidP="00A27812">
    <w:pPr>
      <w:pStyle w:val="Header"/>
      <w:rPr>
        <w:lang w:val="de-DE"/>
      </w:rPr>
    </w:pPr>
  </w:p>
  <w:p w:rsidR="00A27812" w:rsidRDefault="00A27812" w:rsidP="00A27812">
    <w:pPr>
      <w:pStyle w:val="Header"/>
      <w:rPr>
        <w:lang w:val="de-DE"/>
      </w:rPr>
    </w:pPr>
    <w:r w:rsidRPr="00A27812">
      <w:rPr>
        <w:lang w:val="de-DE"/>
      </w:rPr>
      <w:t>ANNEX / ANNEXE / ANLAGE / ANEXO</w:t>
    </w:r>
  </w:p>
  <w:p w:rsidR="00A27812" w:rsidRPr="00A27812" w:rsidRDefault="00A27812" w:rsidP="00A27812">
    <w:pPr>
      <w:pStyle w:val="Header"/>
      <w:rPr>
        <w:lang w:val="de-DE"/>
      </w:rPr>
    </w:pPr>
  </w:p>
  <w:p w:rsidR="00A27812" w:rsidRPr="00A27812" w:rsidRDefault="00A27812" w:rsidP="00A27812">
    <w:pPr>
      <w:pStyle w:val="Header"/>
      <w:rPr>
        <w:lang w:val="de-DE"/>
      </w:rPr>
    </w:pPr>
    <w:r>
      <w:t>page 1</w:t>
    </w:r>
    <w:r w:rsidR="008A5AE7">
      <w:t>1</w:t>
    </w:r>
    <w:r>
      <w:t xml:space="preserve"> / </w:t>
    </w:r>
    <w:proofErr w:type="spellStart"/>
    <w:r>
      <w:t>Seite</w:t>
    </w:r>
    <w:proofErr w:type="spellEnd"/>
    <w:r>
      <w:t xml:space="preserve"> 1</w:t>
    </w:r>
    <w:r w:rsidR="008A5AE7">
      <w:t>1</w:t>
    </w:r>
    <w:r>
      <w:t xml:space="preserve"> / </w:t>
    </w:r>
    <w:proofErr w:type="spellStart"/>
    <w:r>
      <w:t>página</w:t>
    </w:r>
    <w:proofErr w:type="spellEnd"/>
    <w:r>
      <w:t xml:space="preserve"> 1</w:t>
    </w:r>
    <w:r w:rsidR="008A5AE7">
      <w:t>1</w:t>
    </w:r>
  </w:p>
  <w:p w:rsidR="00A27812" w:rsidRDefault="00A2781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096D" w:rsidRDefault="00D6096D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="00F3090E">
      <w:rPr>
        <w:lang w:val="de-DE"/>
      </w:rPr>
      <w:t xml:space="preserve"> TC/58/INF/5</w:t>
    </w:r>
  </w:p>
  <w:p w:rsidR="00A27812" w:rsidRPr="00A118E8" w:rsidRDefault="00A27812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A27812" w:rsidRPr="00A118E8" w:rsidRDefault="00A27812" w:rsidP="00A27812">
    <w:pPr>
      <w:pStyle w:val="Header"/>
      <w:rPr>
        <w:lang w:val="de-DE"/>
      </w:rPr>
    </w:pPr>
  </w:p>
  <w:p w:rsidR="00FB422F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>[In English only / En anglais seulement / Nur auf Englisch / En Inglés solamente]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096D" w:rsidRDefault="00D6096D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F3090E">
      <w:rPr>
        <w:lang w:val="de-DE"/>
      </w:rPr>
      <w:t>TC/58/INF/5</w:t>
    </w:r>
  </w:p>
  <w:p w:rsidR="00A27812" w:rsidRPr="00A118E8" w:rsidRDefault="00A27812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A27812" w:rsidRPr="00A118E8" w:rsidRDefault="00A27812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t xml:space="preserve">page 2 / </w:t>
    </w:r>
    <w:proofErr w:type="spellStart"/>
    <w:r w:rsidRPr="00A118E8">
      <w:t>Seite</w:t>
    </w:r>
    <w:proofErr w:type="spellEnd"/>
    <w:r w:rsidRPr="00A118E8">
      <w:t xml:space="preserve"> 2 / </w:t>
    </w:r>
    <w:proofErr w:type="spellStart"/>
    <w:r w:rsidRPr="00A118E8">
      <w:t>página</w:t>
    </w:r>
    <w:proofErr w:type="spellEnd"/>
    <w:r w:rsidRPr="00A118E8">
      <w:t xml:space="preserve"> 2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TC/58/INF/</w:t>
    </w:r>
    <w:r w:rsidR="00F3090E">
      <w:rPr>
        <w:lang w:val="de-DE"/>
      </w:rPr>
      <w:t>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3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3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3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TC/58/INF/</w:t>
    </w:r>
    <w:r w:rsidR="00F3090E">
      <w:rPr>
        <w:lang w:val="de-DE"/>
      </w:rPr>
      <w:t>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4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4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4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TC/58/INF/</w:t>
    </w:r>
    <w:r w:rsidR="00F3090E">
      <w:rPr>
        <w:lang w:val="de-DE"/>
      </w:rPr>
      <w:t>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5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5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5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TC/58/INF/</w:t>
    </w:r>
    <w:r w:rsidR="00F3090E">
      <w:rPr>
        <w:lang w:val="de-DE"/>
      </w:rPr>
      <w:t>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6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6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6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TC/58/INF/</w:t>
    </w:r>
    <w:r w:rsidR="00F3090E">
      <w:rPr>
        <w:lang w:val="de-DE"/>
      </w:rPr>
      <w:t>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7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7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7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TC/58/INF/</w:t>
    </w:r>
    <w:r w:rsidR="00F3090E">
      <w:rPr>
        <w:lang w:val="de-DE"/>
      </w:rPr>
      <w:t>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8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8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8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32699C"/>
    <w:multiLevelType w:val="hybridMultilevel"/>
    <w:tmpl w:val="9D2ACA52"/>
    <w:lvl w:ilvl="0" w:tplc="40F09D50">
      <w:numFmt w:val="bullet"/>
      <w:lvlText w:val="•"/>
      <w:lvlJc w:val="left"/>
      <w:pPr>
        <w:ind w:left="746" w:hanging="274"/>
      </w:pPr>
      <w:rPr>
        <w:rFonts w:ascii="Arial" w:eastAsia="Arial" w:hAnsi="Arial" w:cs="Arial" w:hint="default"/>
        <w:color w:val="326500"/>
        <w:w w:val="99"/>
        <w:sz w:val="28"/>
        <w:szCs w:val="28"/>
      </w:rPr>
    </w:lvl>
    <w:lvl w:ilvl="1" w:tplc="8E84C924">
      <w:numFmt w:val="bullet"/>
      <w:lvlText w:val="•"/>
      <w:lvlJc w:val="left"/>
      <w:pPr>
        <w:ind w:left="1621" w:hanging="274"/>
      </w:pPr>
      <w:rPr>
        <w:rFonts w:hint="default"/>
      </w:rPr>
    </w:lvl>
    <w:lvl w:ilvl="2" w:tplc="0F92A484">
      <w:numFmt w:val="bullet"/>
      <w:lvlText w:val="•"/>
      <w:lvlJc w:val="left"/>
      <w:pPr>
        <w:ind w:left="2503" w:hanging="274"/>
      </w:pPr>
      <w:rPr>
        <w:rFonts w:hint="default"/>
      </w:rPr>
    </w:lvl>
    <w:lvl w:ilvl="3" w:tplc="F41C84DA">
      <w:numFmt w:val="bullet"/>
      <w:lvlText w:val="•"/>
      <w:lvlJc w:val="left"/>
      <w:pPr>
        <w:ind w:left="3385" w:hanging="274"/>
      </w:pPr>
      <w:rPr>
        <w:rFonts w:hint="default"/>
      </w:rPr>
    </w:lvl>
    <w:lvl w:ilvl="4" w:tplc="30102D3C">
      <w:numFmt w:val="bullet"/>
      <w:lvlText w:val="•"/>
      <w:lvlJc w:val="left"/>
      <w:pPr>
        <w:ind w:left="4267" w:hanging="274"/>
      </w:pPr>
      <w:rPr>
        <w:rFonts w:hint="default"/>
      </w:rPr>
    </w:lvl>
    <w:lvl w:ilvl="5" w:tplc="A00C90B2">
      <w:numFmt w:val="bullet"/>
      <w:lvlText w:val="•"/>
      <w:lvlJc w:val="left"/>
      <w:pPr>
        <w:ind w:left="5149" w:hanging="274"/>
      </w:pPr>
      <w:rPr>
        <w:rFonts w:hint="default"/>
      </w:rPr>
    </w:lvl>
    <w:lvl w:ilvl="6" w:tplc="A36CCEF0">
      <w:numFmt w:val="bullet"/>
      <w:lvlText w:val="•"/>
      <w:lvlJc w:val="left"/>
      <w:pPr>
        <w:ind w:left="6031" w:hanging="274"/>
      </w:pPr>
      <w:rPr>
        <w:rFonts w:hint="default"/>
      </w:rPr>
    </w:lvl>
    <w:lvl w:ilvl="7" w:tplc="595EC9E4">
      <w:numFmt w:val="bullet"/>
      <w:lvlText w:val="•"/>
      <w:lvlJc w:val="left"/>
      <w:pPr>
        <w:ind w:left="6913" w:hanging="274"/>
      </w:pPr>
      <w:rPr>
        <w:rFonts w:hint="default"/>
      </w:rPr>
    </w:lvl>
    <w:lvl w:ilvl="8" w:tplc="AD7037CE">
      <w:numFmt w:val="bullet"/>
      <w:lvlText w:val="•"/>
      <w:lvlJc w:val="left"/>
      <w:pPr>
        <w:ind w:left="7795" w:hanging="274"/>
      </w:pPr>
      <w:rPr>
        <w:rFonts w:hint="default"/>
      </w:rPr>
    </w:lvl>
  </w:abstractNum>
  <w:abstractNum w:abstractNumId="1" w15:restartNumberingAfterBreak="0">
    <w:nsid w:val="3DEB1B19"/>
    <w:multiLevelType w:val="hybridMultilevel"/>
    <w:tmpl w:val="7ED2DC4A"/>
    <w:lvl w:ilvl="0" w:tplc="7FE4B4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D8156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F2040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6C096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BDC1F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0EEF2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AB068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9A69A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B5871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63DB21F1"/>
    <w:multiLevelType w:val="hybridMultilevel"/>
    <w:tmpl w:val="940AEB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BAA0964"/>
    <w:multiLevelType w:val="hybridMultilevel"/>
    <w:tmpl w:val="DDFA4254"/>
    <w:lvl w:ilvl="0" w:tplc="00562922">
      <w:numFmt w:val="bullet"/>
      <w:lvlText w:val="•"/>
      <w:lvlJc w:val="left"/>
      <w:pPr>
        <w:ind w:left="746" w:hanging="274"/>
      </w:pPr>
      <w:rPr>
        <w:rFonts w:ascii="Arial" w:eastAsia="Arial" w:hAnsi="Arial" w:cs="Arial" w:hint="default"/>
        <w:color w:val="326500"/>
        <w:w w:val="99"/>
        <w:sz w:val="28"/>
        <w:szCs w:val="28"/>
      </w:rPr>
    </w:lvl>
    <w:lvl w:ilvl="1" w:tplc="61CE9B78">
      <w:numFmt w:val="bullet"/>
      <w:lvlText w:val="•"/>
      <w:lvlJc w:val="left"/>
      <w:pPr>
        <w:ind w:left="1621" w:hanging="274"/>
      </w:pPr>
      <w:rPr>
        <w:rFonts w:hint="default"/>
      </w:rPr>
    </w:lvl>
    <w:lvl w:ilvl="2" w:tplc="EEBEA980">
      <w:numFmt w:val="bullet"/>
      <w:lvlText w:val="•"/>
      <w:lvlJc w:val="left"/>
      <w:pPr>
        <w:ind w:left="2503" w:hanging="274"/>
      </w:pPr>
      <w:rPr>
        <w:rFonts w:hint="default"/>
      </w:rPr>
    </w:lvl>
    <w:lvl w:ilvl="3" w:tplc="4768E502">
      <w:numFmt w:val="bullet"/>
      <w:lvlText w:val="•"/>
      <w:lvlJc w:val="left"/>
      <w:pPr>
        <w:ind w:left="3385" w:hanging="274"/>
      </w:pPr>
      <w:rPr>
        <w:rFonts w:hint="default"/>
      </w:rPr>
    </w:lvl>
    <w:lvl w:ilvl="4" w:tplc="0C44D972">
      <w:numFmt w:val="bullet"/>
      <w:lvlText w:val="•"/>
      <w:lvlJc w:val="left"/>
      <w:pPr>
        <w:ind w:left="4267" w:hanging="274"/>
      </w:pPr>
      <w:rPr>
        <w:rFonts w:hint="default"/>
      </w:rPr>
    </w:lvl>
    <w:lvl w:ilvl="5" w:tplc="9A3ECDEA">
      <w:numFmt w:val="bullet"/>
      <w:lvlText w:val="•"/>
      <w:lvlJc w:val="left"/>
      <w:pPr>
        <w:ind w:left="5149" w:hanging="274"/>
      </w:pPr>
      <w:rPr>
        <w:rFonts w:hint="default"/>
      </w:rPr>
    </w:lvl>
    <w:lvl w:ilvl="6" w:tplc="429EFDD8">
      <w:numFmt w:val="bullet"/>
      <w:lvlText w:val="•"/>
      <w:lvlJc w:val="left"/>
      <w:pPr>
        <w:ind w:left="6031" w:hanging="274"/>
      </w:pPr>
      <w:rPr>
        <w:rFonts w:hint="default"/>
      </w:rPr>
    </w:lvl>
    <w:lvl w:ilvl="7" w:tplc="0478DBFA">
      <w:numFmt w:val="bullet"/>
      <w:lvlText w:val="•"/>
      <w:lvlJc w:val="left"/>
      <w:pPr>
        <w:ind w:left="6913" w:hanging="274"/>
      </w:pPr>
      <w:rPr>
        <w:rFonts w:hint="default"/>
      </w:rPr>
    </w:lvl>
    <w:lvl w:ilvl="8" w:tplc="8910BA0E">
      <w:numFmt w:val="bullet"/>
      <w:lvlText w:val="•"/>
      <w:lvlJc w:val="left"/>
      <w:pPr>
        <w:ind w:left="7795" w:hanging="274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fr-FR" w:vendorID="64" w:dllVersion="131078" w:nlCheck="1" w:checkStyle="0"/>
  <w:activeWritingStyle w:appName="MSWord" w:lang="en-US" w:vendorID="64" w:dllVersion="131078" w:nlCheck="1" w:checkStyle="1"/>
  <w:proofState w:spelling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788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1674"/>
    <w:rsid w:val="00010CF3"/>
    <w:rsid w:val="00011E27"/>
    <w:rsid w:val="000148BC"/>
    <w:rsid w:val="00024AB8"/>
    <w:rsid w:val="00030854"/>
    <w:rsid w:val="00036028"/>
    <w:rsid w:val="0004198B"/>
    <w:rsid w:val="00044642"/>
    <w:rsid w:val="000446B9"/>
    <w:rsid w:val="00047E21"/>
    <w:rsid w:val="00050E16"/>
    <w:rsid w:val="00085505"/>
    <w:rsid w:val="000C4E25"/>
    <w:rsid w:val="000C7021"/>
    <w:rsid w:val="000D6BBC"/>
    <w:rsid w:val="000D7780"/>
    <w:rsid w:val="000E636A"/>
    <w:rsid w:val="000F2F11"/>
    <w:rsid w:val="00100A5F"/>
    <w:rsid w:val="00105929"/>
    <w:rsid w:val="00110BED"/>
    <w:rsid w:val="00110C36"/>
    <w:rsid w:val="001131D5"/>
    <w:rsid w:val="00114547"/>
    <w:rsid w:val="00141DB8"/>
    <w:rsid w:val="00146027"/>
    <w:rsid w:val="00161674"/>
    <w:rsid w:val="00172084"/>
    <w:rsid w:val="0017474A"/>
    <w:rsid w:val="001758C6"/>
    <w:rsid w:val="00182B99"/>
    <w:rsid w:val="001C1525"/>
    <w:rsid w:val="001D736D"/>
    <w:rsid w:val="00203A3D"/>
    <w:rsid w:val="0021332C"/>
    <w:rsid w:val="00213982"/>
    <w:rsid w:val="002375B7"/>
    <w:rsid w:val="0024416D"/>
    <w:rsid w:val="0026247D"/>
    <w:rsid w:val="00271911"/>
    <w:rsid w:val="00273187"/>
    <w:rsid w:val="002800A0"/>
    <w:rsid w:val="002801B3"/>
    <w:rsid w:val="00281060"/>
    <w:rsid w:val="00285BD0"/>
    <w:rsid w:val="002940E8"/>
    <w:rsid w:val="00294751"/>
    <w:rsid w:val="00295F11"/>
    <w:rsid w:val="002A6E50"/>
    <w:rsid w:val="002B4298"/>
    <w:rsid w:val="002B73B1"/>
    <w:rsid w:val="002B7A36"/>
    <w:rsid w:val="002C256A"/>
    <w:rsid w:val="002D5226"/>
    <w:rsid w:val="002F5821"/>
    <w:rsid w:val="00305A7F"/>
    <w:rsid w:val="003152FE"/>
    <w:rsid w:val="00327436"/>
    <w:rsid w:val="00344BD6"/>
    <w:rsid w:val="0035528D"/>
    <w:rsid w:val="00361821"/>
    <w:rsid w:val="00361E9E"/>
    <w:rsid w:val="003753EE"/>
    <w:rsid w:val="00382C05"/>
    <w:rsid w:val="003A0835"/>
    <w:rsid w:val="003A5AAF"/>
    <w:rsid w:val="003B700A"/>
    <w:rsid w:val="003C7FBE"/>
    <w:rsid w:val="003D227C"/>
    <w:rsid w:val="003D2B4D"/>
    <w:rsid w:val="003F37F5"/>
    <w:rsid w:val="00444A88"/>
    <w:rsid w:val="004745D0"/>
    <w:rsid w:val="00474DA4"/>
    <w:rsid w:val="00476B4D"/>
    <w:rsid w:val="004805FA"/>
    <w:rsid w:val="004935D2"/>
    <w:rsid w:val="004B1215"/>
    <w:rsid w:val="004D047D"/>
    <w:rsid w:val="004E10E7"/>
    <w:rsid w:val="004F1E9E"/>
    <w:rsid w:val="004F305A"/>
    <w:rsid w:val="00512164"/>
    <w:rsid w:val="00520297"/>
    <w:rsid w:val="005338F9"/>
    <w:rsid w:val="0054281C"/>
    <w:rsid w:val="00544581"/>
    <w:rsid w:val="0055268D"/>
    <w:rsid w:val="00575DE2"/>
    <w:rsid w:val="00576BE4"/>
    <w:rsid w:val="005779DB"/>
    <w:rsid w:val="005A400A"/>
    <w:rsid w:val="005B269D"/>
    <w:rsid w:val="005F7413"/>
    <w:rsid w:val="005F7B92"/>
    <w:rsid w:val="00612379"/>
    <w:rsid w:val="00612847"/>
    <w:rsid w:val="006153B6"/>
    <w:rsid w:val="0061555F"/>
    <w:rsid w:val="006245ED"/>
    <w:rsid w:val="00636CA6"/>
    <w:rsid w:val="00641200"/>
    <w:rsid w:val="00645CA8"/>
    <w:rsid w:val="00654B07"/>
    <w:rsid w:val="00660431"/>
    <w:rsid w:val="006655D3"/>
    <w:rsid w:val="00667404"/>
    <w:rsid w:val="00676EFE"/>
    <w:rsid w:val="006868F8"/>
    <w:rsid w:val="00687EB4"/>
    <w:rsid w:val="00695C56"/>
    <w:rsid w:val="006A5CDE"/>
    <w:rsid w:val="006A644A"/>
    <w:rsid w:val="006B17D2"/>
    <w:rsid w:val="006C224E"/>
    <w:rsid w:val="006D11B7"/>
    <w:rsid w:val="006D780A"/>
    <w:rsid w:val="0071271E"/>
    <w:rsid w:val="00716CEF"/>
    <w:rsid w:val="00732DEC"/>
    <w:rsid w:val="00735BD5"/>
    <w:rsid w:val="007451EC"/>
    <w:rsid w:val="00751613"/>
    <w:rsid w:val="007526FF"/>
    <w:rsid w:val="00753EE9"/>
    <w:rsid w:val="007556F6"/>
    <w:rsid w:val="00760EEF"/>
    <w:rsid w:val="00777EE5"/>
    <w:rsid w:val="00784836"/>
    <w:rsid w:val="0079023E"/>
    <w:rsid w:val="007A2854"/>
    <w:rsid w:val="007B76AD"/>
    <w:rsid w:val="007C1D92"/>
    <w:rsid w:val="007C4CB9"/>
    <w:rsid w:val="007D0B9D"/>
    <w:rsid w:val="007D19B0"/>
    <w:rsid w:val="007F498F"/>
    <w:rsid w:val="008011D4"/>
    <w:rsid w:val="0080679D"/>
    <w:rsid w:val="008108B0"/>
    <w:rsid w:val="00811B20"/>
    <w:rsid w:val="00812609"/>
    <w:rsid w:val="008211B5"/>
    <w:rsid w:val="0082296E"/>
    <w:rsid w:val="00824099"/>
    <w:rsid w:val="00846D7C"/>
    <w:rsid w:val="00867AC1"/>
    <w:rsid w:val="008751DE"/>
    <w:rsid w:val="00890DF8"/>
    <w:rsid w:val="00897F14"/>
    <w:rsid w:val="008A0ADE"/>
    <w:rsid w:val="008A5AE7"/>
    <w:rsid w:val="008A743F"/>
    <w:rsid w:val="008C0970"/>
    <w:rsid w:val="008D0BC5"/>
    <w:rsid w:val="008D2CF7"/>
    <w:rsid w:val="00900C26"/>
    <w:rsid w:val="0090197F"/>
    <w:rsid w:val="00903264"/>
    <w:rsid w:val="00906DDC"/>
    <w:rsid w:val="00934E09"/>
    <w:rsid w:val="00936253"/>
    <w:rsid w:val="00940D46"/>
    <w:rsid w:val="009413F1"/>
    <w:rsid w:val="00952DD4"/>
    <w:rsid w:val="009561F4"/>
    <w:rsid w:val="00965AE7"/>
    <w:rsid w:val="00970FED"/>
    <w:rsid w:val="00992D82"/>
    <w:rsid w:val="00997029"/>
    <w:rsid w:val="009A7339"/>
    <w:rsid w:val="009B440E"/>
    <w:rsid w:val="009D690D"/>
    <w:rsid w:val="009E65B6"/>
    <w:rsid w:val="009F0A51"/>
    <w:rsid w:val="009F77CF"/>
    <w:rsid w:val="00A118E8"/>
    <w:rsid w:val="00A24C10"/>
    <w:rsid w:val="00A27812"/>
    <w:rsid w:val="00A36983"/>
    <w:rsid w:val="00A42AC3"/>
    <w:rsid w:val="00A430CF"/>
    <w:rsid w:val="00A54309"/>
    <w:rsid w:val="00A610A9"/>
    <w:rsid w:val="00A80F2A"/>
    <w:rsid w:val="00A96C33"/>
    <w:rsid w:val="00AA13A2"/>
    <w:rsid w:val="00AB2B93"/>
    <w:rsid w:val="00AB530F"/>
    <w:rsid w:val="00AB7E5B"/>
    <w:rsid w:val="00AC2883"/>
    <w:rsid w:val="00AE0EF1"/>
    <w:rsid w:val="00AE2937"/>
    <w:rsid w:val="00B07301"/>
    <w:rsid w:val="00B11F3E"/>
    <w:rsid w:val="00B224DE"/>
    <w:rsid w:val="00B324D4"/>
    <w:rsid w:val="00B46575"/>
    <w:rsid w:val="00B61777"/>
    <w:rsid w:val="00B622E6"/>
    <w:rsid w:val="00B62561"/>
    <w:rsid w:val="00B83E82"/>
    <w:rsid w:val="00B84BBD"/>
    <w:rsid w:val="00BA43FB"/>
    <w:rsid w:val="00BB42F2"/>
    <w:rsid w:val="00BC127D"/>
    <w:rsid w:val="00BC14D4"/>
    <w:rsid w:val="00BC1FE6"/>
    <w:rsid w:val="00BF302E"/>
    <w:rsid w:val="00BF3F82"/>
    <w:rsid w:val="00C03115"/>
    <w:rsid w:val="00C061B6"/>
    <w:rsid w:val="00C10CCB"/>
    <w:rsid w:val="00C2446C"/>
    <w:rsid w:val="00C36AE5"/>
    <w:rsid w:val="00C41F17"/>
    <w:rsid w:val="00C527FA"/>
    <w:rsid w:val="00C5280D"/>
    <w:rsid w:val="00C53EB3"/>
    <w:rsid w:val="00C5791C"/>
    <w:rsid w:val="00C66290"/>
    <w:rsid w:val="00C72B7A"/>
    <w:rsid w:val="00C8377E"/>
    <w:rsid w:val="00C85431"/>
    <w:rsid w:val="00C973F2"/>
    <w:rsid w:val="00CA304C"/>
    <w:rsid w:val="00CA774A"/>
    <w:rsid w:val="00CB0D97"/>
    <w:rsid w:val="00CB2461"/>
    <w:rsid w:val="00CB4921"/>
    <w:rsid w:val="00CC11B0"/>
    <w:rsid w:val="00CC2841"/>
    <w:rsid w:val="00CF1330"/>
    <w:rsid w:val="00CF7E36"/>
    <w:rsid w:val="00D3708D"/>
    <w:rsid w:val="00D40426"/>
    <w:rsid w:val="00D52F5C"/>
    <w:rsid w:val="00D57C96"/>
    <w:rsid w:val="00D57D18"/>
    <w:rsid w:val="00D6096D"/>
    <w:rsid w:val="00D67D4F"/>
    <w:rsid w:val="00D70E65"/>
    <w:rsid w:val="00D91203"/>
    <w:rsid w:val="00D95174"/>
    <w:rsid w:val="00DA4973"/>
    <w:rsid w:val="00DA6F36"/>
    <w:rsid w:val="00DB596E"/>
    <w:rsid w:val="00DB7773"/>
    <w:rsid w:val="00DC00EA"/>
    <w:rsid w:val="00DC3802"/>
    <w:rsid w:val="00DD6208"/>
    <w:rsid w:val="00DF7E99"/>
    <w:rsid w:val="00E07D87"/>
    <w:rsid w:val="00E249C8"/>
    <w:rsid w:val="00E32F7E"/>
    <w:rsid w:val="00E5267B"/>
    <w:rsid w:val="00E559F0"/>
    <w:rsid w:val="00E63C0E"/>
    <w:rsid w:val="00E72D49"/>
    <w:rsid w:val="00E7593C"/>
    <w:rsid w:val="00E7678A"/>
    <w:rsid w:val="00E935F1"/>
    <w:rsid w:val="00E94A81"/>
    <w:rsid w:val="00EA1FFB"/>
    <w:rsid w:val="00EB048E"/>
    <w:rsid w:val="00EB4E9C"/>
    <w:rsid w:val="00EE34DF"/>
    <w:rsid w:val="00EF2F89"/>
    <w:rsid w:val="00F03E98"/>
    <w:rsid w:val="00F1237A"/>
    <w:rsid w:val="00F22CBD"/>
    <w:rsid w:val="00F272F1"/>
    <w:rsid w:val="00F3090E"/>
    <w:rsid w:val="00F31412"/>
    <w:rsid w:val="00F45372"/>
    <w:rsid w:val="00F560F7"/>
    <w:rsid w:val="00F6334D"/>
    <w:rsid w:val="00F63599"/>
    <w:rsid w:val="00F71781"/>
    <w:rsid w:val="00FA49AB"/>
    <w:rsid w:val="00FB422F"/>
    <w:rsid w:val="00FC5FD0"/>
    <w:rsid w:val="00FE39C7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7889"/>
    <o:shapelayout v:ext="edit">
      <o:idmap v:ext="edit" data="1"/>
    </o:shapelayout>
  </w:shapeDefaults>
  <w:decimalSymbol w:val="."/>
  <w:listSeparator w:val=","/>
  <w14:docId w14:val="69ECA2EC"/>
  <w15:docId w15:val="{C1BD63E9-B6A5-4D9B-A1BC-47C22735EE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A27812"/>
    <w:pPr>
      <w:jc w:val="both"/>
    </w:pPr>
    <w:rPr>
      <w:rFonts w:ascii="Arial" w:hAnsi="Arial" w:cs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5779DB"/>
    <w:pPr>
      <w:tabs>
        <w:tab w:val="left" w:pos="5387"/>
        <w:tab w:val="left" w:pos="5954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link w:val="BodyTextChar"/>
    <w:uiPriority w:val="1"/>
    <w:qFormat/>
    <w:rsid w:val="00D3708D"/>
  </w:style>
  <w:style w:type="paragraph" w:customStyle="1" w:styleId="Disclaimer">
    <w:name w:val="Disclaimer"/>
    <w:next w:val="Normal"/>
    <w:qFormat/>
    <w:rsid w:val="007451EC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7451EC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rsid w:val="00753EE9"/>
    <w:pPr>
      <w:tabs>
        <w:tab w:val="right" w:leader="dot" w:pos="9639"/>
      </w:tabs>
      <w:spacing w:after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rsid w:val="00753EE9"/>
    <w:pPr>
      <w:tabs>
        <w:tab w:val="right" w:leader="dot" w:pos="9639"/>
      </w:tabs>
      <w:spacing w:after="120"/>
      <w:ind w:left="568" w:right="851" w:hanging="284"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rsid w:val="00753EE9"/>
    <w:pPr>
      <w:tabs>
        <w:tab w:val="right" w:leader="dot" w:pos="9639"/>
      </w:tabs>
      <w:spacing w:after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rsid w:val="00753EE9"/>
    <w:pPr>
      <w:tabs>
        <w:tab w:val="right" w:leader="dot" w:pos="9639"/>
      </w:tabs>
      <w:spacing w:after="120"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rsid w:val="00753EE9"/>
    <w:pPr>
      <w:tabs>
        <w:tab w:val="right" w:leader="dot" w:pos="9639"/>
      </w:tabs>
      <w:spacing w:after="120"/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3C7FBE"/>
    <w:rPr>
      <w:rFonts w:ascii="Arial" w:hAnsi="Arial"/>
      <w:b/>
      <w:bCs/>
      <w:spacing w:val="10"/>
      <w:sz w:val="18"/>
    </w:rPr>
  </w:style>
  <w:style w:type="paragraph" w:styleId="ListParagraph">
    <w:name w:val="List Paragraph"/>
    <w:basedOn w:val="Normal"/>
    <w:uiPriority w:val="34"/>
    <w:qFormat/>
    <w:rsid w:val="00654B07"/>
    <w:pPr>
      <w:ind w:left="720"/>
      <w:contextualSpacing/>
    </w:pPr>
  </w:style>
  <w:style w:type="character" w:customStyle="1" w:styleId="BodyTextChar">
    <w:name w:val="Body Text Char"/>
    <w:basedOn w:val="DefaultParagraphFont"/>
    <w:link w:val="BodyText"/>
    <w:uiPriority w:val="1"/>
    <w:rsid w:val="00FB422F"/>
    <w:rPr>
      <w:rFonts w:ascii="Arial" w:hAnsi="Arial"/>
    </w:rPr>
  </w:style>
  <w:style w:type="character" w:styleId="FollowedHyperlink">
    <w:name w:val="FollowedHyperlink"/>
    <w:basedOn w:val="DefaultParagraphFont"/>
    <w:semiHidden/>
    <w:unhideWhenUsed/>
    <w:rsid w:val="00C85431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B0D97"/>
    <w:pPr>
      <w:spacing w:before="100" w:beforeAutospacing="1" w:after="100" w:afterAutospacing="1"/>
      <w:jc w:val="left"/>
    </w:pPr>
    <w:rPr>
      <w:rFonts w:ascii="Times New Roman" w:eastAsiaTheme="minorEastAsia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208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5340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21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7.jpeg"/><Relationship Id="rId21" Type="http://schemas.openxmlformats.org/officeDocument/2006/relationships/image" Target="media/image9.jpeg"/><Relationship Id="rId42" Type="http://schemas.openxmlformats.org/officeDocument/2006/relationships/image" Target="media/image20.png"/><Relationship Id="rId63" Type="http://schemas.openxmlformats.org/officeDocument/2006/relationships/image" Target="media/image39.jpeg"/><Relationship Id="rId84" Type="http://schemas.openxmlformats.org/officeDocument/2006/relationships/image" Target="media/image59.png"/><Relationship Id="rId138" Type="http://schemas.openxmlformats.org/officeDocument/2006/relationships/image" Target="media/image103.jpeg"/><Relationship Id="rId107" Type="http://schemas.openxmlformats.org/officeDocument/2006/relationships/image" Target="media/image78.jpeg"/><Relationship Id="rId11" Type="http://schemas.openxmlformats.org/officeDocument/2006/relationships/hyperlink" Target="https://www.upov.int/meetings/fr/details.jsp?meeting_id=67786" TargetMode="External"/><Relationship Id="rId32" Type="http://schemas.openxmlformats.org/officeDocument/2006/relationships/image" Target="media/image19.jpeg"/><Relationship Id="rId53" Type="http://schemas.openxmlformats.org/officeDocument/2006/relationships/header" Target="header5.xml"/><Relationship Id="rId74" Type="http://schemas.openxmlformats.org/officeDocument/2006/relationships/image" Target="media/image50.jpeg"/><Relationship Id="rId128" Type="http://schemas.openxmlformats.org/officeDocument/2006/relationships/image" Target="media/image95.jpeg"/><Relationship Id="rId149" Type="http://schemas.openxmlformats.org/officeDocument/2006/relationships/image" Target="media/image114.jpeg"/><Relationship Id="rId5" Type="http://schemas.openxmlformats.org/officeDocument/2006/relationships/webSettings" Target="webSettings.xml"/><Relationship Id="rId95" Type="http://schemas.openxmlformats.org/officeDocument/2006/relationships/image" Target="media/image66.jpeg"/><Relationship Id="rId22" Type="http://schemas.openxmlformats.org/officeDocument/2006/relationships/header" Target="header3.xml"/><Relationship Id="rId27" Type="http://schemas.openxmlformats.org/officeDocument/2006/relationships/image" Target="media/image14.jpeg"/><Relationship Id="rId43" Type="http://schemas.openxmlformats.org/officeDocument/2006/relationships/image" Target="media/image21.png"/><Relationship Id="rId48" Type="http://schemas.openxmlformats.org/officeDocument/2006/relationships/header" Target="header4.xml"/><Relationship Id="rId64" Type="http://schemas.openxmlformats.org/officeDocument/2006/relationships/image" Target="media/image40.jpeg"/><Relationship Id="rId69" Type="http://schemas.openxmlformats.org/officeDocument/2006/relationships/image" Target="media/image45.png"/><Relationship Id="rId113" Type="http://schemas.openxmlformats.org/officeDocument/2006/relationships/image" Target="media/image84.jpeg"/><Relationship Id="rId118" Type="http://schemas.openxmlformats.org/officeDocument/2006/relationships/image" Target="media/image88.jpeg"/><Relationship Id="rId134" Type="http://schemas.openxmlformats.org/officeDocument/2006/relationships/image" Target="media/image98.png"/><Relationship Id="rId139" Type="http://schemas.openxmlformats.org/officeDocument/2006/relationships/image" Target="media/image104.jpeg"/><Relationship Id="rId80" Type="http://schemas.openxmlformats.org/officeDocument/2006/relationships/image" Target="media/image56.jpeg"/><Relationship Id="rId150" Type="http://schemas.openxmlformats.org/officeDocument/2006/relationships/image" Target="media/image115.jpeg"/><Relationship Id="rId155" Type="http://schemas.openxmlformats.org/officeDocument/2006/relationships/fontTable" Target="fontTable.xml"/><Relationship Id="rId12" Type="http://schemas.openxmlformats.org/officeDocument/2006/relationships/header" Target="header1.xml"/><Relationship Id="rId17" Type="http://schemas.openxmlformats.org/officeDocument/2006/relationships/header" Target="header2.xml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59" Type="http://schemas.openxmlformats.org/officeDocument/2006/relationships/image" Target="media/image44.png"/><Relationship Id="rId103" Type="http://schemas.openxmlformats.org/officeDocument/2006/relationships/header" Target="header8.xml"/><Relationship Id="rId108" Type="http://schemas.openxmlformats.org/officeDocument/2006/relationships/image" Target="media/image79.jpeg"/><Relationship Id="rId124" Type="http://schemas.openxmlformats.org/officeDocument/2006/relationships/image" Target="media/image92.jpeg"/><Relationship Id="rId129" Type="http://schemas.openxmlformats.org/officeDocument/2006/relationships/image" Target="media/image96.png"/><Relationship Id="rId54" Type="http://schemas.openxmlformats.org/officeDocument/2006/relationships/image" Target="media/image32.jpeg"/><Relationship Id="rId70" Type="http://schemas.openxmlformats.org/officeDocument/2006/relationships/header" Target="header6.xml"/><Relationship Id="rId75" Type="http://schemas.openxmlformats.org/officeDocument/2006/relationships/image" Target="media/image51.jpeg"/><Relationship Id="rId91" Type="http://schemas.openxmlformats.org/officeDocument/2006/relationships/image" Target="media/image62.jpeg"/><Relationship Id="rId96" Type="http://schemas.openxmlformats.org/officeDocument/2006/relationships/image" Target="media/image67.png"/><Relationship Id="rId140" Type="http://schemas.openxmlformats.org/officeDocument/2006/relationships/image" Target="media/image105.jpeg"/><Relationship Id="rId145" Type="http://schemas.openxmlformats.org/officeDocument/2006/relationships/image" Target="media/image10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49" Type="http://schemas.openxmlformats.org/officeDocument/2006/relationships/image" Target="media/image28.jpeg"/><Relationship Id="rId114" Type="http://schemas.openxmlformats.org/officeDocument/2006/relationships/image" Target="media/image85.png"/><Relationship Id="rId119" Type="http://schemas.openxmlformats.org/officeDocument/2006/relationships/image" Target="media/image89.jpeg"/><Relationship Id="rId44" Type="http://schemas.openxmlformats.org/officeDocument/2006/relationships/image" Target="media/image22.png"/><Relationship Id="rId60" Type="http://schemas.openxmlformats.org/officeDocument/2006/relationships/image" Target="media/image45.jpeg"/><Relationship Id="rId65" Type="http://schemas.openxmlformats.org/officeDocument/2006/relationships/image" Target="media/image41.jpeg"/><Relationship Id="rId81" Type="http://schemas.openxmlformats.org/officeDocument/2006/relationships/header" Target="header7.xml"/><Relationship Id="rId86" Type="http://schemas.openxmlformats.org/officeDocument/2006/relationships/image" Target="media/image68.png"/><Relationship Id="rId130" Type="http://schemas.openxmlformats.org/officeDocument/2006/relationships/image" Target="media/image97.png"/><Relationship Id="rId135" Type="http://schemas.openxmlformats.org/officeDocument/2006/relationships/image" Target="media/image99.jpeg"/><Relationship Id="rId151" Type="http://schemas.openxmlformats.org/officeDocument/2006/relationships/image" Target="media/image116.jpeg"/><Relationship Id="rId156" Type="http://schemas.openxmlformats.org/officeDocument/2006/relationships/theme" Target="theme/theme1.xml"/><Relationship Id="rId13" Type="http://schemas.openxmlformats.org/officeDocument/2006/relationships/image" Target="media/image2.jpeg"/><Relationship Id="rId18" Type="http://schemas.openxmlformats.org/officeDocument/2006/relationships/image" Target="media/image6.jpeg"/><Relationship Id="rId39" Type="http://schemas.openxmlformats.org/officeDocument/2006/relationships/image" Target="media/image26.jpeg"/><Relationship Id="rId109" Type="http://schemas.openxmlformats.org/officeDocument/2006/relationships/image" Target="media/image80.jpeg"/><Relationship Id="rId34" Type="http://schemas.openxmlformats.org/officeDocument/2006/relationships/image" Target="media/image21.jpeg"/><Relationship Id="rId50" Type="http://schemas.openxmlformats.org/officeDocument/2006/relationships/image" Target="media/image29.jpeg"/><Relationship Id="rId55" Type="http://schemas.openxmlformats.org/officeDocument/2006/relationships/image" Target="media/image35.png"/><Relationship Id="rId76" Type="http://schemas.openxmlformats.org/officeDocument/2006/relationships/image" Target="media/image52.jpeg"/><Relationship Id="rId97" Type="http://schemas.openxmlformats.org/officeDocument/2006/relationships/image" Target="media/image68.jpeg"/><Relationship Id="rId104" Type="http://schemas.openxmlformats.org/officeDocument/2006/relationships/image" Target="media/image75.jpeg"/><Relationship Id="rId120" Type="http://schemas.openxmlformats.org/officeDocument/2006/relationships/image" Target="media/image100.jpeg"/><Relationship Id="rId125" Type="http://schemas.openxmlformats.org/officeDocument/2006/relationships/image" Target="media/image93.jpeg"/><Relationship Id="rId141" Type="http://schemas.openxmlformats.org/officeDocument/2006/relationships/image" Target="media/image106.jpeg"/><Relationship Id="rId146" Type="http://schemas.openxmlformats.org/officeDocument/2006/relationships/image" Target="media/image110.jpeg"/><Relationship Id="rId7" Type="http://schemas.openxmlformats.org/officeDocument/2006/relationships/endnotes" Target="endnotes.xml"/><Relationship Id="rId71" Type="http://schemas.openxmlformats.org/officeDocument/2006/relationships/image" Target="media/image47.jpeg"/><Relationship Id="rId92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66" Type="http://schemas.openxmlformats.org/officeDocument/2006/relationships/image" Target="media/image42.png"/><Relationship Id="rId87" Type="http://schemas.openxmlformats.org/officeDocument/2006/relationships/image" Target="media/image60.jpeg"/><Relationship Id="rId110" Type="http://schemas.openxmlformats.org/officeDocument/2006/relationships/image" Target="media/image81.png"/><Relationship Id="rId115" Type="http://schemas.openxmlformats.org/officeDocument/2006/relationships/image" Target="media/image86.png"/><Relationship Id="rId131" Type="http://schemas.openxmlformats.org/officeDocument/2006/relationships/image" Target="media/image109.jpeg"/><Relationship Id="rId136" Type="http://schemas.openxmlformats.org/officeDocument/2006/relationships/image" Target="media/image101.jpeg"/><Relationship Id="rId61" Type="http://schemas.openxmlformats.org/officeDocument/2006/relationships/image" Target="media/image46.jpeg"/><Relationship Id="rId82" Type="http://schemas.openxmlformats.org/officeDocument/2006/relationships/image" Target="media/image57.jpeg"/><Relationship Id="rId152" Type="http://schemas.openxmlformats.org/officeDocument/2006/relationships/hyperlink" Target="mailto:peter.button@upov.int" TargetMode="External"/><Relationship Id="rId19" Type="http://schemas.openxmlformats.org/officeDocument/2006/relationships/image" Target="media/image7.jpeg"/><Relationship Id="rId14" Type="http://schemas.openxmlformats.org/officeDocument/2006/relationships/image" Target="media/image3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36.jpeg"/><Relationship Id="rId77" Type="http://schemas.openxmlformats.org/officeDocument/2006/relationships/image" Target="media/image53.png"/><Relationship Id="rId100" Type="http://schemas.openxmlformats.org/officeDocument/2006/relationships/image" Target="media/image71.png"/><Relationship Id="rId105" Type="http://schemas.openxmlformats.org/officeDocument/2006/relationships/image" Target="media/image76.png"/><Relationship Id="rId126" Type="http://schemas.openxmlformats.org/officeDocument/2006/relationships/image" Target="media/image94.jpeg"/><Relationship Id="rId147" Type="http://schemas.openxmlformats.org/officeDocument/2006/relationships/image" Target="media/image112.png"/><Relationship Id="rId8" Type="http://schemas.openxmlformats.org/officeDocument/2006/relationships/image" Target="media/image1.png"/><Relationship Id="rId51" Type="http://schemas.openxmlformats.org/officeDocument/2006/relationships/image" Target="media/image30.jpeg"/><Relationship Id="rId72" Type="http://schemas.openxmlformats.org/officeDocument/2006/relationships/image" Target="media/image48.jpeg"/><Relationship Id="rId93" Type="http://schemas.openxmlformats.org/officeDocument/2006/relationships/image" Target="media/image64.png"/><Relationship Id="rId98" Type="http://schemas.openxmlformats.org/officeDocument/2006/relationships/image" Target="media/image69.png"/><Relationship Id="rId121" Type="http://schemas.openxmlformats.org/officeDocument/2006/relationships/header" Target="header10.xml"/><Relationship Id="rId142" Type="http://schemas.openxmlformats.org/officeDocument/2006/relationships/hyperlink" Target="mailto:peter.button@upov.int" TargetMode="External"/><Relationship Id="rId3" Type="http://schemas.openxmlformats.org/officeDocument/2006/relationships/styles" Target="styles.xml"/><Relationship Id="rId25" Type="http://schemas.openxmlformats.org/officeDocument/2006/relationships/image" Target="media/image12.jpeg"/><Relationship Id="rId46" Type="http://schemas.openxmlformats.org/officeDocument/2006/relationships/image" Target="media/image33.png"/><Relationship Id="rId67" Type="http://schemas.openxmlformats.org/officeDocument/2006/relationships/image" Target="media/image43.png"/><Relationship Id="rId116" Type="http://schemas.openxmlformats.org/officeDocument/2006/relationships/header" Target="header9.xml"/><Relationship Id="rId137" Type="http://schemas.openxmlformats.org/officeDocument/2006/relationships/image" Target="media/image102.png"/><Relationship Id="rId20" Type="http://schemas.openxmlformats.org/officeDocument/2006/relationships/image" Target="media/image8.jpeg"/><Relationship Id="rId41" Type="http://schemas.openxmlformats.org/officeDocument/2006/relationships/image" Target="media/image19.png"/><Relationship Id="rId62" Type="http://schemas.openxmlformats.org/officeDocument/2006/relationships/image" Target="media/image38.jpeg"/><Relationship Id="rId83" Type="http://schemas.openxmlformats.org/officeDocument/2006/relationships/image" Target="media/image58.jpeg"/><Relationship Id="rId88" Type="http://schemas.openxmlformats.org/officeDocument/2006/relationships/image" Target="media/image61.jpeg"/><Relationship Id="rId111" Type="http://schemas.openxmlformats.org/officeDocument/2006/relationships/image" Target="media/image82.png"/><Relationship Id="rId132" Type="http://schemas.openxmlformats.org/officeDocument/2006/relationships/image" Target="media/image110.png"/><Relationship Id="rId153" Type="http://schemas.openxmlformats.org/officeDocument/2006/relationships/hyperlink" Target="http://www.upov.int/" TargetMode="External"/><Relationship Id="rId15" Type="http://schemas.openxmlformats.org/officeDocument/2006/relationships/image" Target="media/image4.jpeg"/><Relationship Id="rId36" Type="http://schemas.openxmlformats.org/officeDocument/2006/relationships/image" Target="media/image23.jpeg"/><Relationship Id="rId57" Type="http://schemas.openxmlformats.org/officeDocument/2006/relationships/image" Target="media/image37.jpeg"/><Relationship Id="rId106" Type="http://schemas.openxmlformats.org/officeDocument/2006/relationships/image" Target="media/image77.png"/><Relationship Id="rId127" Type="http://schemas.openxmlformats.org/officeDocument/2006/relationships/header" Target="header11.xml"/><Relationship Id="rId10" Type="http://schemas.openxmlformats.org/officeDocument/2006/relationships/hyperlink" Target="https://www.upov.int/meetings/fr/details.jsp?meeting_id=67785" TargetMode="External"/><Relationship Id="rId31" Type="http://schemas.openxmlformats.org/officeDocument/2006/relationships/image" Target="media/image18.jpeg"/><Relationship Id="rId52" Type="http://schemas.openxmlformats.org/officeDocument/2006/relationships/image" Target="media/image31.jpeg"/><Relationship Id="rId73" Type="http://schemas.openxmlformats.org/officeDocument/2006/relationships/image" Target="media/image49.png"/><Relationship Id="rId78" Type="http://schemas.openxmlformats.org/officeDocument/2006/relationships/image" Target="media/image54.jpeg"/><Relationship Id="rId94" Type="http://schemas.openxmlformats.org/officeDocument/2006/relationships/image" Target="media/image65.png"/><Relationship Id="rId99" Type="http://schemas.openxmlformats.org/officeDocument/2006/relationships/image" Target="media/image70.png"/><Relationship Id="rId101" Type="http://schemas.openxmlformats.org/officeDocument/2006/relationships/image" Target="media/image73.jpeg"/><Relationship Id="rId122" Type="http://schemas.openxmlformats.org/officeDocument/2006/relationships/image" Target="media/image90.jpeg"/><Relationship Id="rId143" Type="http://schemas.openxmlformats.org/officeDocument/2006/relationships/hyperlink" Target="http://www.upov.int/" TargetMode="External"/><Relationship Id="rId148" Type="http://schemas.openxmlformats.org/officeDocument/2006/relationships/image" Target="media/image113.jpeg"/><Relationship Id="rId4" Type="http://schemas.openxmlformats.org/officeDocument/2006/relationships/settings" Target="settings.xml"/><Relationship Id="rId9" Type="http://schemas.openxmlformats.org/officeDocument/2006/relationships/hyperlink" Target="https://www.upov.int/meetings/fr/details.jsp?meeting_id=67788" TargetMode="External"/><Relationship Id="rId26" Type="http://schemas.openxmlformats.org/officeDocument/2006/relationships/image" Target="media/image13.jpeg"/><Relationship Id="rId47" Type="http://schemas.openxmlformats.org/officeDocument/2006/relationships/image" Target="media/image34.png"/><Relationship Id="rId68" Type="http://schemas.openxmlformats.org/officeDocument/2006/relationships/image" Target="media/image44.jpeg"/><Relationship Id="rId89" Type="http://schemas.openxmlformats.org/officeDocument/2006/relationships/image" Target="media/image71.jpeg"/><Relationship Id="rId112" Type="http://schemas.openxmlformats.org/officeDocument/2006/relationships/image" Target="media/image83.jpeg"/><Relationship Id="rId133" Type="http://schemas.openxmlformats.org/officeDocument/2006/relationships/image" Target="media/image111.png"/><Relationship Id="rId154" Type="http://schemas.openxmlformats.org/officeDocument/2006/relationships/header" Target="header12.xml"/><Relationship Id="rId16" Type="http://schemas.openxmlformats.org/officeDocument/2006/relationships/image" Target="media/image5.jpeg"/><Relationship Id="rId37" Type="http://schemas.openxmlformats.org/officeDocument/2006/relationships/image" Target="media/image24.jpeg"/><Relationship Id="rId58" Type="http://schemas.openxmlformats.org/officeDocument/2006/relationships/image" Target="media/image43.jpeg"/><Relationship Id="rId79" Type="http://schemas.openxmlformats.org/officeDocument/2006/relationships/image" Target="media/image55.jpeg"/><Relationship Id="rId102" Type="http://schemas.openxmlformats.org/officeDocument/2006/relationships/image" Target="media/image74.png"/><Relationship Id="rId123" Type="http://schemas.openxmlformats.org/officeDocument/2006/relationships/image" Target="media/image91.jpeg"/><Relationship Id="rId144" Type="http://schemas.openxmlformats.org/officeDocument/2006/relationships/image" Target="media/image107.png"/><Relationship Id="rId90" Type="http://schemas.openxmlformats.org/officeDocument/2006/relationships/image" Target="media/image7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C\C55%20(2021)\templates\routing_slip_with_doc_c_55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F7BD36-8DF9-4A86-98B0-014D61A2C9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routing_slip_with_doc_c_55.dotm</Template>
  <TotalTime>12</TotalTime>
  <Pages>12</Pages>
  <Words>164</Words>
  <Characters>1412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C/56/INF/2 - CAJ/79/INF/2 - TC/58/INF/5</vt:lpstr>
    </vt:vector>
  </TitlesOfParts>
  <Company>UPOV</Company>
  <LinksUpToDate>false</LinksUpToDate>
  <CharactersWithSpaces>1573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C/56/INF/2 - CAJ/79/INF/2 - TC/58/INF/5</dc:title>
  <dc:creator>SANCHEZ VIZCAINO GOMEZ Rosa Maria</dc:creator>
  <cp:lastModifiedBy>NICOLO Laurianne</cp:lastModifiedBy>
  <cp:revision>8</cp:revision>
  <cp:lastPrinted>2016-11-22T15:41:00Z</cp:lastPrinted>
  <dcterms:created xsi:type="dcterms:W3CDTF">2022-10-04T12:56:00Z</dcterms:created>
  <dcterms:modified xsi:type="dcterms:W3CDTF">2022-10-04T13:09:00Z</dcterms:modified>
</cp:coreProperties>
</file>