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E87110">
        <w:trPr>
          <w:trHeight w:val="1760"/>
        </w:trPr>
        <w:tc>
          <w:tcPr>
            <w:tcW w:w="4243" w:type="dxa"/>
          </w:tcPr>
          <w:p w:rsidR="000D7780" w:rsidRPr="009236B9" w:rsidRDefault="000D7780" w:rsidP="006655D3">
            <w:pPr>
              <w:rPr>
                <w:lang w:val="fr-FR"/>
              </w:rPr>
            </w:pPr>
          </w:p>
        </w:tc>
        <w:tc>
          <w:tcPr>
            <w:tcW w:w="1646" w:type="dxa"/>
            <w:vAlign w:val="center"/>
          </w:tcPr>
          <w:p w:rsidR="000D7780" w:rsidRPr="009236B9" w:rsidRDefault="00664D59" w:rsidP="006655D3">
            <w:pPr>
              <w:pStyle w:val="LogoUPOV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966470" cy="448310"/>
                  <wp:effectExtent l="0" t="0" r="508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ED172B" w:rsidRDefault="00123607" w:rsidP="006655D3">
            <w:pPr>
              <w:pStyle w:val="Lettrine"/>
              <w:rPr>
                <w:lang w:val="fr-FR"/>
              </w:rPr>
            </w:pPr>
            <w:r w:rsidRPr="00ED172B">
              <w:rPr>
                <w:lang w:val="fr-FR"/>
              </w:rPr>
              <w:t>F</w:t>
            </w:r>
          </w:p>
          <w:p w:rsidR="000D7780" w:rsidRPr="00E87110" w:rsidRDefault="00667404" w:rsidP="006655D3">
            <w:pPr>
              <w:pStyle w:val="Docoriginal"/>
              <w:rPr>
                <w:lang w:val="fr-FR"/>
              </w:rPr>
            </w:pPr>
            <w:r w:rsidRPr="00E87110">
              <w:rPr>
                <w:lang w:val="fr-FR"/>
              </w:rPr>
              <w:t>TC/49/</w:t>
            </w:r>
            <w:bookmarkStart w:id="0" w:name="Code"/>
            <w:bookmarkEnd w:id="0"/>
            <w:r w:rsidR="002F3CA7" w:rsidRPr="00E87110">
              <w:rPr>
                <w:lang w:val="fr-FR"/>
              </w:rPr>
              <w:t>3</w:t>
            </w:r>
            <w:r w:rsidR="00170560" w:rsidRPr="00E87110">
              <w:rPr>
                <w:lang w:val="fr-FR"/>
              </w:rPr>
              <w:t xml:space="preserve"> </w:t>
            </w:r>
            <w:proofErr w:type="spellStart"/>
            <w:r w:rsidR="00170560" w:rsidRPr="00E87110">
              <w:rPr>
                <w:lang w:val="fr-FR"/>
              </w:rPr>
              <w:t>Add</w:t>
            </w:r>
            <w:proofErr w:type="spellEnd"/>
            <w:r w:rsidR="00170560" w:rsidRPr="00E87110">
              <w:rPr>
                <w:lang w:val="fr-FR"/>
              </w:rPr>
              <w:t>.</w:t>
            </w:r>
          </w:p>
          <w:p w:rsidR="000D7780" w:rsidRPr="00E87110" w:rsidRDefault="0061555F" w:rsidP="006655D3">
            <w:pPr>
              <w:pStyle w:val="Docoriginal"/>
              <w:rPr>
                <w:b w:val="0"/>
                <w:spacing w:val="0"/>
                <w:lang w:val="fr-FR"/>
              </w:rPr>
            </w:pPr>
            <w:r w:rsidRPr="00E87110">
              <w:rPr>
                <w:rStyle w:val="StyleDoclangBold"/>
                <w:b/>
                <w:bCs/>
                <w:spacing w:val="0"/>
                <w:lang w:val="fr-FR"/>
              </w:rPr>
              <w:t>ORIGINAL</w:t>
            </w:r>
            <w:r w:rsidR="00E91289" w:rsidRPr="00E87110">
              <w:rPr>
                <w:rStyle w:val="StyleDoclangBold"/>
                <w:b/>
                <w:bCs/>
                <w:spacing w:val="0"/>
                <w:lang w:val="fr-FR"/>
              </w:rPr>
              <w:t> :</w:t>
            </w:r>
            <w:r w:rsidRPr="00E87110">
              <w:rPr>
                <w:rStyle w:val="StyleDocoriginalNotBold1"/>
                <w:spacing w:val="0"/>
                <w:lang w:val="fr-FR"/>
              </w:rPr>
              <w:t xml:space="preserve"> </w:t>
            </w:r>
            <w:bookmarkStart w:id="1" w:name="Original"/>
            <w:bookmarkEnd w:id="1"/>
            <w:r w:rsidR="00123607" w:rsidRPr="00E87110">
              <w:rPr>
                <w:b w:val="0"/>
                <w:spacing w:val="0"/>
                <w:lang w:val="fr-FR"/>
              </w:rPr>
              <w:t>an</w:t>
            </w:r>
            <w:r w:rsidR="0024416D" w:rsidRPr="00E87110">
              <w:rPr>
                <w:b w:val="0"/>
                <w:spacing w:val="0"/>
                <w:lang w:val="fr-FR"/>
              </w:rPr>
              <w:t>gl</w:t>
            </w:r>
            <w:r w:rsidR="00123607" w:rsidRPr="00E87110">
              <w:rPr>
                <w:b w:val="0"/>
                <w:spacing w:val="0"/>
                <w:lang w:val="fr-FR"/>
              </w:rPr>
              <w:t>ais</w:t>
            </w:r>
          </w:p>
          <w:p w:rsidR="000D7780" w:rsidRPr="00ED172B" w:rsidRDefault="000D7780" w:rsidP="00E87110">
            <w:pPr>
              <w:pStyle w:val="Docoriginal"/>
              <w:rPr>
                <w:lang w:val="fr-FR"/>
              </w:rPr>
            </w:pPr>
            <w:r w:rsidRPr="00E87110">
              <w:rPr>
                <w:spacing w:val="0"/>
                <w:lang w:val="fr-FR"/>
              </w:rPr>
              <w:t>DATE</w:t>
            </w:r>
            <w:r w:rsidR="00E91289" w:rsidRPr="00E87110">
              <w:rPr>
                <w:spacing w:val="0"/>
                <w:lang w:val="fr-FR"/>
              </w:rPr>
              <w:t> :</w:t>
            </w:r>
            <w:r w:rsidR="0061555F" w:rsidRPr="00E87110">
              <w:rPr>
                <w:spacing w:val="0"/>
                <w:lang w:val="fr-FR"/>
              </w:rPr>
              <w:t xml:space="preserve"> </w:t>
            </w:r>
            <w:bookmarkStart w:id="2" w:name="Date"/>
            <w:bookmarkEnd w:id="2"/>
            <w:r w:rsidR="00E87110">
              <w:rPr>
                <w:b w:val="0"/>
                <w:spacing w:val="0"/>
                <w:lang w:val="fr-FR"/>
              </w:rPr>
              <w:t>6</w:t>
            </w:r>
            <w:r w:rsidR="003853C5" w:rsidRPr="00E87110">
              <w:rPr>
                <w:b w:val="0"/>
                <w:spacing w:val="0"/>
                <w:lang w:val="fr-FR"/>
              </w:rPr>
              <w:t> </w:t>
            </w:r>
            <w:r w:rsidR="00E87110">
              <w:rPr>
                <w:b w:val="0"/>
                <w:spacing w:val="0"/>
                <w:lang w:val="fr-FR"/>
              </w:rPr>
              <w:t>février</w:t>
            </w:r>
            <w:bookmarkStart w:id="3" w:name="_GoBack"/>
            <w:bookmarkEnd w:id="3"/>
            <w:r w:rsidR="003853C5" w:rsidRPr="00E87110">
              <w:rPr>
                <w:b w:val="0"/>
                <w:spacing w:val="0"/>
                <w:lang w:val="fr-FR"/>
              </w:rPr>
              <w:t> 20</w:t>
            </w:r>
            <w:r w:rsidR="001131D5" w:rsidRPr="00E87110">
              <w:rPr>
                <w:b w:val="0"/>
                <w:spacing w:val="0"/>
                <w:lang w:val="fr-FR"/>
              </w:rPr>
              <w:t>1</w:t>
            </w:r>
            <w:r w:rsidR="00170560" w:rsidRPr="00E87110">
              <w:rPr>
                <w:b w:val="0"/>
                <w:spacing w:val="0"/>
                <w:lang w:val="fr-FR"/>
              </w:rPr>
              <w:t>4</w:t>
            </w:r>
          </w:p>
        </w:tc>
      </w:tr>
      <w:tr w:rsidR="000D7780" w:rsidRPr="00E87110">
        <w:tc>
          <w:tcPr>
            <w:tcW w:w="10131" w:type="dxa"/>
            <w:gridSpan w:val="3"/>
          </w:tcPr>
          <w:p w:rsidR="000D7780" w:rsidRPr="00ED172B" w:rsidRDefault="002D7834" w:rsidP="006655D3">
            <w:pPr>
              <w:pStyle w:val="upove"/>
              <w:rPr>
                <w:sz w:val="28"/>
                <w:lang w:val="fr-FR"/>
              </w:rPr>
            </w:pPr>
            <w:r w:rsidRPr="00ED172B">
              <w:rPr>
                <w:snapToGrid w:val="0"/>
                <w:lang w:val="fr-FR"/>
              </w:rPr>
              <w:t>UNION INTERNATIONALE POUR L</w:t>
            </w:r>
            <w:r w:rsidR="003853C5" w:rsidRPr="00ED172B">
              <w:rPr>
                <w:snapToGrid w:val="0"/>
                <w:lang w:val="fr-FR"/>
              </w:rPr>
              <w:t>A</w:t>
            </w:r>
            <w:r w:rsidRPr="00ED172B">
              <w:rPr>
                <w:snapToGrid w:val="0"/>
                <w:lang w:val="fr-FR"/>
              </w:rPr>
              <w:t xml:space="preserve"> PROTECTION DES OBTENTIONS V</w:t>
            </w:r>
            <w:r w:rsidRPr="00ED172B">
              <w:rPr>
                <w:rFonts w:cs="Arial"/>
                <w:snapToGrid w:val="0"/>
                <w:lang w:val="fr-FR"/>
              </w:rPr>
              <w:t>É</w:t>
            </w:r>
            <w:r w:rsidRPr="00ED172B">
              <w:rPr>
                <w:snapToGrid w:val="0"/>
                <w:lang w:val="fr-FR"/>
              </w:rPr>
              <w:t>G</w:t>
            </w:r>
            <w:r w:rsidRPr="00ED172B">
              <w:rPr>
                <w:rFonts w:cs="Arial"/>
                <w:snapToGrid w:val="0"/>
                <w:lang w:val="fr-FR"/>
              </w:rPr>
              <w:t>É</w:t>
            </w:r>
            <w:r w:rsidRPr="00ED172B">
              <w:rPr>
                <w:snapToGrid w:val="0"/>
                <w:lang w:val="fr-FR"/>
              </w:rPr>
              <w:t>TALES</w:t>
            </w:r>
            <w:r w:rsidR="0024416D" w:rsidRPr="00ED172B">
              <w:rPr>
                <w:snapToGrid w:val="0"/>
                <w:lang w:val="fr-FR"/>
              </w:rPr>
              <w:t xml:space="preserve"> </w:t>
            </w:r>
          </w:p>
        </w:tc>
      </w:tr>
      <w:tr w:rsidR="000D7780" w:rsidRPr="00ED172B">
        <w:tc>
          <w:tcPr>
            <w:tcW w:w="10131" w:type="dxa"/>
            <w:gridSpan w:val="3"/>
          </w:tcPr>
          <w:p w:rsidR="000D7780" w:rsidRPr="00ED172B" w:rsidRDefault="00867AC1" w:rsidP="006655D3">
            <w:pPr>
              <w:pStyle w:val="Country"/>
              <w:rPr>
                <w:lang w:val="fr-FR"/>
              </w:rPr>
            </w:pPr>
            <w:r w:rsidRPr="00ED172B">
              <w:rPr>
                <w:lang w:val="fr-FR"/>
              </w:rPr>
              <w:t>Gen</w:t>
            </w:r>
            <w:r w:rsidR="00123607" w:rsidRPr="00ED172B">
              <w:rPr>
                <w:lang w:val="fr-FR"/>
              </w:rPr>
              <w:t>ève</w:t>
            </w:r>
          </w:p>
        </w:tc>
      </w:tr>
    </w:tbl>
    <w:p w:rsidR="002D7834" w:rsidRPr="009236B9" w:rsidRDefault="002D7834" w:rsidP="002D7834">
      <w:pPr>
        <w:pStyle w:val="Sessiontc"/>
        <w:rPr>
          <w:lang w:val="fr-FR"/>
        </w:rPr>
      </w:pPr>
      <w:bookmarkStart w:id="4" w:name="TitleOfDoc"/>
      <w:bookmarkEnd w:id="4"/>
      <w:r w:rsidRPr="009236B9">
        <w:rPr>
          <w:lang w:val="fr-FR"/>
        </w:rPr>
        <w:t>Comit</w:t>
      </w:r>
      <w:r w:rsidRPr="009236B9">
        <w:rPr>
          <w:rFonts w:cs="Arial"/>
          <w:lang w:val="fr-FR"/>
        </w:rPr>
        <w:t>É</w:t>
      </w:r>
      <w:r w:rsidRPr="009236B9">
        <w:rPr>
          <w:lang w:val="fr-FR"/>
        </w:rPr>
        <w:t xml:space="preserve"> technique</w:t>
      </w:r>
    </w:p>
    <w:p w:rsidR="002D7834" w:rsidRDefault="002D7834" w:rsidP="002D7834">
      <w:pPr>
        <w:pStyle w:val="Sessiontcplacedate"/>
        <w:rPr>
          <w:lang w:val="fr-FR"/>
        </w:rPr>
      </w:pPr>
      <w:r w:rsidRPr="009236B9">
        <w:rPr>
          <w:lang w:val="fr-FR"/>
        </w:rPr>
        <w:t>Quarante</w:t>
      </w:r>
      <w:r w:rsidR="00E91289" w:rsidRPr="009236B9">
        <w:rPr>
          <w:lang w:val="fr-FR"/>
        </w:rPr>
        <w:noBreakHyphen/>
      </w:r>
      <w:r w:rsidRPr="009236B9">
        <w:rPr>
          <w:lang w:val="fr-FR"/>
        </w:rPr>
        <w:t>neuv</w:t>
      </w:r>
      <w:r w:rsidR="00E91289" w:rsidRPr="009236B9">
        <w:rPr>
          <w:lang w:val="fr-FR"/>
        </w:rPr>
        <w:t>ième session</w:t>
      </w:r>
      <w:r w:rsidRPr="009236B9">
        <w:rPr>
          <w:lang w:val="fr-FR"/>
        </w:rPr>
        <w:br/>
        <w:t>Genève, 18</w:t>
      </w:r>
      <w:r w:rsidR="00E91289" w:rsidRPr="009236B9">
        <w:rPr>
          <w:lang w:val="fr-FR"/>
        </w:rPr>
        <w:t xml:space="preserve"> – </w:t>
      </w:r>
      <w:r w:rsidRPr="009236B9">
        <w:rPr>
          <w:lang w:val="fr-FR"/>
        </w:rPr>
        <w:t>2</w:t>
      </w:r>
      <w:r w:rsidR="003853C5" w:rsidRPr="009236B9">
        <w:rPr>
          <w:lang w:val="fr-FR"/>
        </w:rPr>
        <w:t>0 mars 20</w:t>
      </w:r>
      <w:r w:rsidRPr="009236B9">
        <w:rPr>
          <w:lang w:val="fr-FR"/>
        </w:rPr>
        <w:t>13</w:t>
      </w:r>
    </w:p>
    <w:p w:rsidR="00170560" w:rsidRPr="009236B9" w:rsidRDefault="00170560" w:rsidP="002D7834">
      <w:pPr>
        <w:pStyle w:val="Sessiontcplacedate"/>
        <w:rPr>
          <w:lang w:val="fr-FR"/>
        </w:rPr>
      </w:pPr>
    </w:p>
    <w:p w:rsidR="002D7834" w:rsidRPr="009236B9" w:rsidRDefault="00170560" w:rsidP="00131B2B">
      <w:pPr>
        <w:pStyle w:val="NormalWeb"/>
        <w:jc w:val="center"/>
        <w:rPr>
          <w:rFonts w:ascii="Arial" w:hAnsi="Arial" w:cs="Arial"/>
          <w:sz w:val="20"/>
          <w:szCs w:val="20"/>
          <w:lang w:val="fr-FR"/>
        </w:rPr>
      </w:pPr>
      <w:r w:rsidRPr="00170560">
        <w:rPr>
          <w:rFonts w:ascii="Arial" w:hAnsi="Arial" w:cs="Arial"/>
          <w:sz w:val="20"/>
          <w:szCs w:val="20"/>
          <w:lang w:val="fr-FR"/>
        </w:rPr>
        <w:t xml:space="preserve">ADDITIF AU DOCUMENT </w:t>
      </w:r>
      <w:r>
        <w:rPr>
          <w:rFonts w:ascii="Arial" w:hAnsi="Arial" w:cs="Arial"/>
          <w:sz w:val="20"/>
          <w:szCs w:val="20"/>
          <w:lang w:val="fr-FR"/>
        </w:rPr>
        <w:t>T</w:t>
      </w:r>
      <w:r w:rsidRPr="00170560">
        <w:rPr>
          <w:rFonts w:ascii="Arial" w:hAnsi="Arial" w:cs="Arial"/>
          <w:sz w:val="20"/>
          <w:szCs w:val="20"/>
          <w:lang w:val="fr-FR"/>
        </w:rPr>
        <w:t>C/4</w:t>
      </w:r>
      <w:r>
        <w:rPr>
          <w:rFonts w:ascii="Arial" w:hAnsi="Arial" w:cs="Arial"/>
          <w:sz w:val="20"/>
          <w:szCs w:val="20"/>
          <w:lang w:val="fr-FR"/>
        </w:rPr>
        <w:t>9</w:t>
      </w:r>
      <w:r w:rsidRPr="00170560">
        <w:rPr>
          <w:rFonts w:ascii="Arial" w:hAnsi="Arial" w:cs="Arial"/>
          <w:sz w:val="20"/>
          <w:szCs w:val="20"/>
          <w:lang w:val="fr-FR"/>
        </w:rPr>
        <w:t>/</w:t>
      </w:r>
      <w:r>
        <w:rPr>
          <w:rFonts w:ascii="Arial" w:hAnsi="Arial" w:cs="Arial"/>
          <w:sz w:val="20"/>
          <w:szCs w:val="20"/>
          <w:lang w:val="fr-FR"/>
        </w:rPr>
        <w:t>3</w:t>
      </w:r>
    </w:p>
    <w:p w:rsidR="00131B2B" w:rsidRPr="009236B9" w:rsidRDefault="00131B2B" w:rsidP="00131B2B">
      <w:pPr>
        <w:pStyle w:val="NormalWeb"/>
        <w:jc w:val="center"/>
        <w:rPr>
          <w:rFonts w:ascii="Arial" w:hAnsi="Arial" w:cs="Arial"/>
          <w:sz w:val="20"/>
          <w:szCs w:val="20"/>
          <w:lang w:val="fr-FR"/>
        </w:rPr>
      </w:pPr>
      <w:r w:rsidRPr="009236B9">
        <w:rPr>
          <w:rFonts w:ascii="Arial" w:hAnsi="Arial" w:cs="Arial"/>
          <w:sz w:val="20"/>
          <w:szCs w:val="20"/>
          <w:lang w:val="fr-FR"/>
        </w:rPr>
        <w:t>QUESTIONS DÉCOULANT DES TRAVAUX DES GROUPES DE TRAVAIL TECHNIQUES</w:t>
      </w:r>
    </w:p>
    <w:p w:rsidR="000D7780" w:rsidRPr="009236B9" w:rsidRDefault="00AE0EF1" w:rsidP="006655D3">
      <w:pPr>
        <w:pStyle w:val="preparedby1"/>
        <w:rPr>
          <w:lang w:val="fr-FR"/>
        </w:rPr>
      </w:pPr>
      <w:bookmarkStart w:id="5" w:name="Prepared"/>
      <w:bookmarkEnd w:id="5"/>
      <w:r w:rsidRPr="009236B9">
        <w:rPr>
          <w:lang w:val="fr-FR"/>
        </w:rPr>
        <w:t xml:space="preserve">Document </w:t>
      </w:r>
      <w:r w:rsidR="00131B2B" w:rsidRPr="009236B9">
        <w:rPr>
          <w:lang w:val="fr-FR"/>
        </w:rPr>
        <w:t>établi par le Bureau de l</w:t>
      </w:r>
      <w:r w:rsidR="003853C5" w:rsidRPr="009236B9">
        <w:rPr>
          <w:lang w:val="fr-FR"/>
        </w:rPr>
        <w:t>’</w:t>
      </w:r>
      <w:r w:rsidR="00131B2B" w:rsidRPr="009236B9">
        <w:rPr>
          <w:lang w:val="fr-FR"/>
        </w:rPr>
        <w:t>Union</w:t>
      </w:r>
    </w:p>
    <w:p w:rsidR="008A2ECF" w:rsidRDefault="00170560" w:rsidP="00170560">
      <w:pPr>
        <w:rPr>
          <w:rFonts w:cs="Arial"/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AUTONUM  </w:instrText>
      </w:r>
      <w:r>
        <w:rPr>
          <w:lang w:val="fr-FR"/>
        </w:rPr>
        <w:fldChar w:fldCharType="end"/>
      </w:r>
      <w:r>
        <w:rPr>
          <w:lang w:val="fr-FR"/>
        </w:rPr>
        <w:tab/>
        <w:t>À sa réunion tenue à Genève du 18 au 20 mars 2013, l</w:t>
      </w:r>
      <w:r w:rsidRPr="00170560">
        <w:rPr>
          <w:lang w:val="fr-FR"/>
        </w:rPr>
        <w:t xml:space="preserve">e </w:t>
      </w:r>
      <w:r>
        <w:rPr>
          <w:lang w:val="fr-FR"/>
        </w:rPr>
        <w:t>Comité technique (</w:t>
      </w:r>
      <w:r w:rsidRPr="00170560">
        <w:rPr>
          <w:lang w:val="fr-FR"/>
        </w:rPr>
        <w:t>TC</w:t>
      </w:r>
      <w:r>
        <w:rPr>
          <w:lang w:val="fr-FR"/>
        </w:rPr>
        <w:t>)</w:t>
      </w:r>
      <w:r w:rsidRPr="00170560">
        <w:rPr>
          <w:lang w:val="fr-FR"/>
        </w:rPr>
        <w:t xml:space="preserve"> </w:t>
      </w:r>
      <w:r w:rsidR="00664D59">
        <w:rPr>
          <w:lang w:val="fr-FR"/>
        </w:rPr>
        <w:t xml:space="preserve">a </w:t>
      </w:r>
      <w:r w:rsidRPr="00170560">
        <w:rPr>
          <w:lang w:val="fr-FR"/>
        </w:rPr>
        <w:t>sui</w:t>
      </w:r>
      <w:r w:rsidR="00664D59">
        <w:rPr>
          <w:lang w:val="fr-FR"/>
        </w:rPr>
        <w:t>vi</w:t>
      </w:r>
      <w:r w:rsidRPr="00170560">
        <w:rPr>
          <w:lang w:val="fr-FR"/>
        </w:rPr>
        <w:t xml:space="preserve"> un exposé du Bureau de l’Union et d’un expert de l’Australie sur le projet d’élaboration d’un modèle TG fondé sur le Web et </w:t>
      </w:r>
      <w:r w:rsidR="00664D59">
        <w:rPr>
          <w:lang w:val="fr-FR"/>
        </w:rPr>
        <w:t xml:space="preserve">a pris </w:t>
      </w:r>
      <w:r w:rsidRPr="00170560">
        <w:rPr>
          <w:lang w:val="fr-FR"/>
        </w:rPr>
        <w:t>note qu’une copie de cet exposé sera</w:t>
      </w:r>
      <w:r w:rsidR="00664D59">
        <w:rPr>
          <w:lang w:val="fr-FR"/>
        </w:rPr>
        <w:t>it</w:t>
      </w:r>
      <w:r w:rsidR="00EA764E">
        <w:rPr>
          <w:lang w:val="fr-FR"/>
        </w:rPr>
        <w:t xml:space="preserve"> fournie </w:t>
      </w:r>
      <w:r w:rsidRPr="00170560">
        <w:rPr>
          <w:lang w:val="fr-FR"/>
        </w:rPr>
        <w:t xml:space="preserve">dans un additif au document TC/49/3.  Le secrétaire général adjoint </w:t>
      </w:r>
      <w:r w:rsidR="00664D59">
        <w:rPr>
          <w:lang w:val="fr-FR"/>
        </w:rPr>
        <w:t>a indiqué</w:t>
      </w:r>
      <w:r w:rsidRPr="00170560">
        <w:rPr>
          <w:lang w:val="fr-FR"/>
        </w:rPr>
        <w:t xml:space="preserve"> qu’il</w:t>
      </w:r>
      <w:r w:rsidR="00664D59">
        <w:rPr>
          <w:lang w:val="fr-FR"/>
        </w:rPr>
        <w:t xml:space="preserve"> était </w:t>
      </w:r>
      <w:r w:rsidRPr="00170560">
        <w:rPr>
          <w:lang w:val="fr-FR"/>
        </w:rPr>
        <w:t xml:space="preserve">projeté de créer </w:t>
      </w:r>
      <w:r w:rsidR="00664D59">
        <w:rPr>
          <w:lang w:val="fr-FR"/>
        </w:rPr>
        <w:t xml:space="preserve">avant </w:t>
      </w:r>
      <w:r w:rsidR="00EA764E">
        <w:rPr>
          <w:lang w:val="fr-FR"/>
        </w:rPr>
        <w:t xml:space="preserve">la fin </w:t>
      </w:r>
      <w:r w:rsidRPr="00170560">
        <w:rPr>
          <w:lang w:val="fr-FR"/>
        </w:rPr>
        <w:t>2013 un</w:t>
      </w:r>
      <w:r>
        <w:rPr>
          <w:lang w:val="fr-FR"/>
        </w:rPr>
        <w:t xml:space="preserve"> </w:t>
      </w:r>
      <w:r w:rsidRPr="00170560">
        <w:rPr>
          <w:rFonts w:cs="Arial"/>
          <w:lang w:val="fr-FR"/>
        </w:rPr>
        <w:t>prototype d’essai pour les experts intéressés</w:t>
      </w:r>
      <w:r>
        <w:rPr>
          <w:rFonts w:cs="Arial"/>
          <w:lang w:val="fr-FR"/>
        </w:rPr>
        <w:t xml:space="preserve"> </w:t>
      </w:r>
      <w:r>
        <w:rPr>
          <w:lang w:val="fr-FR"/>
        </w:rPr>
        <w:t>(voir le paragraphe 1</w:t>
      </w:r>
      <w:r w:rsidR="00803772">
        <w:rPr>
          <w:lang w:val="fr-FR"/>
        </w:rPr>
        <w:t>3</w:t>
      </w:r>
      <w:r>
        <w:rPr>
          <w:lang w:val="fr-FR"/>
        </w:rPr>
        <w:t xml:space="preserve"> du document TC/49/41 “Compte rendu des conclusions”)</w:t>
      </w:r>
      <w:r w:rsidRPr="00170560">
        <w:rPr>
          <w:rFonts w:cs="Arial"/>
          <w:lang w:val="fr-FR"/>
        </w:rPr>
        <w:t>.</w:t>
      </w:r>
    </w:p>
    <w:p w:rsidR="00170560" w:rsidRDefault="00170560" w:rsidP="00170560">
      <w:pPr>
        <w:rPr>
          <w:rFonts w:cs="Arial"/>
          <w:lang w:val="fr-FR"/>
        </w:rPr>
      </w:pPr>
    </w:p>
    <w:p w:rsidR="00170560" w:rsidRPr="009236B9" w:rsidRDefault="00170560" w:rsidP="00170560">
      <w:pPr>
        <w:rPr>
          <w:rFonts w:cs="Arial"/>
          <w:lang w:val="fr-FR"/>
        </w:rPr>
      </w:pPr>
      <w:r>
        <w:rPr>
          <w:rFonts w:cs="Arial"/>
          <w:lang w:val="fr-FR"/>
        </w:rPr>
        <w:t>2.</w:t>
      </w:r>
      <w:r>
        <w:rPr>
          <w:rFonts w:cs="Arial"/>
          <w:lang w:val="fr-FR"/>
        </w:rPr>
        <w:tab/>
        <w:t xml:space="preserve">L’annexe du présent document contient une copie de la présentation </w:t>
      </w:r>
      <w:r w:rsidRPr="00170560">
        <w:rPr>
          <w:lang w:val="fr-FR"/>
        </w:rPr>
        <w:t>sur le projet d’élaboration d’un modèle TG fondé sur le Web</w:t>
      </w:r>
      <w:r>
        <w:rPr>
          <w:lang w:val="fr-FR"/>
        </w:rPr>
        <w:t xml:space="preserve"> mentionné ci-dessus</w:t>
      </w:r>
      <w:r>
        <w:rPr>
          <w:rFonts w:cs="Arial"/>
          <w:lang w:val="fr-FR"/>
        </w:rPr>
        <w:t xml:space="preserve"> (seulement en anglais). </w:t>
      </w:r>
    </w:p>
    <w:p w:rsidR="008A2ECF" w:rsidRPr="009236B9" w:rsidRDefault="008A2ECF" w:rsidP="00473199">
      <w:pPr>
        <w:pStyle w:val="EndOfDoc0"/>
        <w:ind w:left="0"/>
        <w:jc w:val="left"/>
        <w:rPr>
          <w:rFonts w:ascii="Arial" w:hAnsi="Arial" w:cs="Arial"/>
          <w:sz w:val="20"/>
          <w:lang w:val="fr-FR"/>
        </w:rPr>
      </w:pPr>
    </w:p>
    <w:p w:rsidR="008A2ECF" w:rsidRDefault="008A2ECF" w:rsidP="00473199">
      <w:pPr>
        <w:pStyle w:val="EndOfDoc0"/>
        <w:ind w:left="0"/>
        <w:jc w:val="left"/>
        <w:rPr>
          <w:rFonts w:ascii="Arial" w:hAnsi="Arial" w:cs="Arial"/>
          <w:sz w:val="20"/>
          <w:lang w:val="fr-FR"/>
        </w:rPr>
      </w:pPr>
    </w:p>
    <w:p w:rsidR="00A75CDF" w:rsidRDefault="00A75CDF" w:rsidP="00473199">
      <w:pPr>
        <w:pStyle w:val="EndOfDoc0"/>
        <w:ind w:left="0"/>
        <w:jc w:val="left"/>
        <w:rPr>
          <w:rFonts w:ascii="Arial" w:hAnsi="Arial" w:cs="Arial"/>
          <w:sz w:val="20"/>
          <w:lang w:val="fr-FR"/>
        </w:rPr>
      </w:pPr>
    </w:p>
    <w:p w:rsidR="00170560" w:rsidRDefault="00170560" w:rsidP="00170560">
      <w:pPr>
        <w:pStyle w:val="EndOfDoc0"/>
        <w:ind w:left="0"/>
        <w:jc w:val="right"/>
        <w:rPr>
          <w:rFonts w:ascii="Arial" w:hAnsi="Arial" w:cs="Arial"/>
          <w:sz w:val="20"/>
          <w:lang w:val="fr-FR"/>
        </w:rPr>
        <w:sectPr w:rsidR="00170560" w:rsidSect="003853C5">
          <w:headerReference w:type="default" r:id="rId9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  <w:docGrid w:linePitch="272"/>
        </w:sectPr>
      </w:pPr>
      <w:r>
        <w:rPr>
          <w:rFonts w:ascii="Arial" w:hAnsi="Arial" w:cs="Arial"/>
          <w:sz w:val="20"/>
          <w:lang w:val="fr-FR"/>
        </w:rPr>
        <w:t>[L’annexe suit]</w:t>
      </w:r>
    </w:p>
    <w:p w:rsidR="00170560" w:rsidRDefault="006B04B4" w:rsidP="006B04B4">
      <w:pPr>
        <w:jc w:val="center"/>
        <w:rPr>
          <w:lang w:val="fr-FR"/>
        </w:rPr>
      </w:pPr>
      <w:r>
        <w:rPr>
          <w:lang w:val="fr-FR"/>
        </w:rPr>
        <w:lastRenderedPageBreak/>
        <w:t>(</w:t>
      </w:r>
      <w:r w:rsidRPr="006B04B4">
        <w:rPr>
          <w:lang w:val="fr-CH"/>
        </w:rPr>
        <w:t>SEULEMENT EN ANGLAIS</w:t>
      </w:r>
      <w:r>
        <w:rPr>
          <w:lang w:val="fr-FR"/>
        </w:rPr>
        <w:t>)</w:t>
      </w:r>
    </w:p>
    <w:p w:rsidR="006B04B4" w:rsidRDefault="006B04B4" w:rsidP="006B04B4">
      <w:pPr>
        <w:jc w:val="center"/>
        <w:rPr>
          <w:lang w:val="fr-FR"/>
        </w:rPr>
      </w:pPr>
    </w:p>
    <w:p w:rsidR="006B04B4" w:rsidRDefault="006B04B4" w:rsidP="006B04B4">
      <w:pPr>
        <w:jc w:val="center"/>
        <w:rPr>
          <w:lang w:val="fr-FR"/>
        </w:rPr>
      </w:pPr>
      <w:r>
        <w:rPr>
          <w:lang w:val="fr-FR"/>
        </w:rPr>
        <w:t>WEB BASED TG TEMPLATE</w:t>
      </w:r>
    </w:p>
    <w:p w:rsidR="006B04B4" w:rsidRPr="006B04B4" w:rsidRDefault="006B04B4" w:rsidP="006B04B4">
      <w:pPr>
        <w:jc w:val="center"/>
        <w:rPr>
          <w:rFonts w:cs="Arial"/>
          <w:lang w:val="fr-CH"/>
        </w:rPr>
      </w:pPr>
    </w:p>
    <w:p w:rsidR="00170560" w:rsidRDefault="00170560" w:rsidP="00170560">
      <w:pPr>
        <w:spacing w:line="360" w:lineRule="auto"/>
        <w:jc w:val="center"/>
        <w:rPr>
          <w:rFonts w:cs="Arial"/>
        </w:rPr>
      </w:pPr>
      <w:r>
        <w:rPr>
          <w:rFonts w:cs="Arial"/>
        </w:rPr>
        <w:object w:dxaOrig="5388" w:dyaOrig="4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5pt;height:202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53184225" r:id="rId11"/>
        </w:object>
      </w:r>
    </w:p>
    <w:p w:rsidR="00170560" w:rsidRDefault="00170560" w:rsidP="00170560">
      <w:pPr>
        <w:spacing w:line="360" w:lineRule="auto"/>
        <w:jc w:val="center"/>
        <w:rPr>
          <w:rFonts w:cs="Arial"/>
        </w:rPr>
      </w:pPr>
    </w:p>
    <w:p w:rsidR="00170560" w:rsidRDefault="00170560" w:rsidP="00170560">
      <w:pPr>
        <w:spacing w:line="360" w:lineRule="auto"/>
        <w:jc w:val="center"/>
        <w:rPr>
          <w:rFonts w:cs="Arial"/>
        </w:rPr>
      </w:pPr>
      <w:r>
        <w:rPr>
          <w:rFonts w:cs="Arial"/>
        </w:rPr>
        <w:object w:dxaOrig="5388" w:dyaOrig="4044">
          <v:shape id="_x0000_i1026" type="#_x0000_t75" style="width:269.5pt;height:202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53184226" r:id="rId13"/>
        </w:object>
      </w:r>
    </w:p>
    <w:p w:rsidR="00170560" w:rsidRDefault="00170560" w:rsidP="00170560">
      <w:pPr>
        <w:spacing w:line="360" w:lineRule="auto"/>
        <w:jc w:val="left"/>
        <w:rPr>
          <w:rFonts w:cs="Arial"/>
        </w:rPr>
      </w:pPr>
    </w:p>
    <w:p w:rsidR="00170560" w:rsidRDefault="00170560" w:rsidP="00170560">
      <w:pPr>
        <w:spacing w:line="360" w:lineRule="auto"/>
        <w:jc w:val="center"/>
        <w:rPr>
          <w:rFonts w:cs="Arial"/>
        </w:rPr>
      </w:pPr>
      <w:r>
        <w:rPr>
          <w:rFonts w:cs="Arial"/>
        </w:rPr>
        <w:object w:dxaOrig="5388" w:dyaOrig="4044">
          <v:shape id="_x0000_i1027" type="#_x0000_t75" style="width:269.5pt;height:202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53184227" r:id="rId15"/>
        </w:object>
      </w:r>
    </w:p>
    <w:p w:rsidR="00170560" w:rsidRDefault="00170560" w:rsidP="00170560">
      <w:pPr>
        <w:spacing w:line="360" w:lineRule="auto"/>
        <w:jc w:val="center"/>
        <w:rPr>
          <w:rFonts w:cs="Arial"/>
        </w:rPr>
      </w:pPr>
    </w:p>
    <w:p w:rsidR="00170560" w:rsidRDefault="00170560" w:rsidP="00170560">
      <w:pPr>
        <w:spacing w:line="360" w:lineRule="auto"/>
        <w:jc w:val="center"/>
        <w:rPr>
          <w:rFonts w:cs="Arial"/>
        </w:rPr>
      </w:pPr>
      <w:r>
        <w:rPr>
          <w:rFonts w:cs="Arial"/>
        </w:rPr>
        <w:object w:dxaOrig="5388" w:dyaOrig="4044">
          <v:shape id="_x0000_i1028" type="#_x0000_t75" style="width:269.5pt;height:202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53184228" r:id="rId17"/>
        </w:object>
      </w:r>
    </w:p>
    <w:p w:rsidR="00170560" w:rsidRDefault="00170560" w:rsidP="00170560">
      <w:pPr>
        <w:spacing w:line="360" w:lineRule="auto"/>
        <w:jc w:val="left"/>
        <w:rPr>
          <w:rFonts w:cs="Arial"/>
        </w:rPr>
      </w:pPr>
    </w:p>
    <w:p w:rsidR="00170560" w:rsidRDefault="00170560" w:rsidP="00170560">
      <w:pPr>
        <w:spacing w:line="360" w:lineRule="auto"/>
        <w:jc w:val="center"/>
        <w:rPr>
          <w:rFonts w:cs="Arial"/>
        </w:rPr>
      </w:pPr>
      <w:r>
        <w:rPr>
          <w:rFonts w:cs="Arial"/>
        </w:rPr>
        <w:object w:dxaOrig="5388" w:dyaOrig="4044">
          <v:shape id="_x0000_i1029" type="#_x0000_t75" style="width:269.5pt;height:202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53184229" r:id="rId19"/>
        </w:object>
      </w:r>
    </w:p>
    <w:p w:rsidR="00170560" w:rsidRDefault="00170560" w:rsidP="00170560">
      <w:pPr>
        <w:spacing w:line="360" w:lineRule="auto"/>
        <w:jc w:val="center"/>
        <w:rPr>
          <w:rFonts w:cs="Arial"/>
        </w:rPr>
      </w:pPr>
    </w:p>
    <w:p w:rsidR="00170560" w:rsidRDefault="00170560" w:rsidP="00170560">
      <w:pPr>
        <w:spacing w:line="360" w:lineRule="auto"/>
        <w:jc w:val="center"/>
        <w:rPr>
          <w:rFonts w:cs="Arial"/>
        </w:rPr>
      </w:pPr>
      <w:r>
        <w:rPr>
          <w:rFonts w:cs="Arial"/>
        </w:rPr>
        <w:object w:dxaOrig="5388" w:dyaOrig="4044">
          <v:shape id="_x0000_i1030" type="#_x0000_t75" style="width:269.5pt;height:202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53184230" r:id="rId21"/>
        </w:object>
      </w:r>
    </w:p>
    <w:p w:rsidR="00170560" w:rsidRDefault="00170560" w:rsidP="00170560">
      <w:pPr>
        <w:spacing w:line="360" w:lineRule="auto"/>
        <w:jc w:val="center"/>
        <w:rPr>
          <w:rFonts w:cs="Arial"/>
        </w:rPr>
      </w:pPr>
    </w:p>
    <w:p w:rsidR="00170560" w:rsidRDefault="00170560" w:rsidP="00170560">
      <w:pPr>
        <w:spacing w:line="360" w:lineRule="auto"/>
        <w:jc w:val="center"/>
        <w:rPr>
          <w:rFonts w:cs="Arial"/>
        </w:rPr>
      </w:pPr>
    </w:p>
    <w:p w:rsidR="00170560" w:rsidRDefault="00170560" w:rsidP="00170560">
      <w:pPr>
        <w:spacing w:line="360" w:lineRule="auto"/>
        <w:jc w:val="center"/>
        <w:rPr>
          <w:rFonts w:cs="Arial"/>
        </w:rPr>
      </w:pPr>
    </w:p>
    <w:p w:rsidR="00170560" w:rsidRDefault="00170560" w:rsidP="00170560">
      <w:pPr>
        <w:spacing w:line="360" w:lineRule="auto"/>
        <w:jc w:val="center"/>
        <w:rPr>
          <w:rFonts w:cs="Arial"/>
        </w:rPr>
      </w:pPr>
      <w:r>
        <w:rPr>
          <w:rFonts w:cs="Arial"/>
        </w:rPr>
        <w:object w:dxaOrig="5388" w:dyaOrig="4044">
          <v:shape id="_x0000_i1031" type="#_x0000_t75" style="width:269.5pt;height:202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53184231" r:id="rId23"/>
        </w:object>
      </w:r>
    </w:p>
    <w:p w:rsidR="00170560" w:rsidRDefault="00170560" w:rsidP="00170560">
      <w:pPr>
        <w:spacing w:line="360" w:lineRule="auto"/>
        <w:jc w:val="center"/>
        <w:rPr>
          <w:rFonts w:cs="Arial"/>
        </w:rPr>
      </w:pPr>
    </w:p>
    <w:p w:rsidR="00170560" w:rsidRDefault="00170560" w:rsidP="00170560">
      <w:pPr>
        <w:spacing w:line="360" w:lineRule="auto"/>
        <w:jc w:val="center"/>
        <w:rPr>
          <w:rFonts w:cs="Arial"/>
        </w:rPr>
      </w:pPr>
      <w:r>
        <w:rPr>
          <w:rFonts w:cs="Arial"/>
        </w:rPr>
        <w:object w:dxaOrig="5388" w:dyaOrig="4044">
          <v:shape id="_x0000_i1032" type="#_x0000_t75" style="width:269.5pt;height:202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53184232" r:id="rId25"/>
        </w:object>
      </w:r>
    </w:p>
    <w:p w:rsidR="00170560" w:rsidRDefault="00170560" w:rsidP="00170560">
      <w:pPr>
        <w:spacing w:line="360" w:lineRule="auto"/>
        <w:jc w:val="center"/>
        <w:rPr>
          <w:rFonts w:cs="Arial"/>
        </w:rPr>
      </w:pPr>
    </w:p>
    <w:p w:rsidR="00170560" w:rsidRDefault="00170560" w:rsidP="00170560">
      <w:pPr>
        <w:spacing w:line="360" w:lineRule="auto"/>
        <w:jc w:val="center"/>
        <w:rPr>
          <w:rFonts w:cs="Arial"/>
        </w:rPr>
      </w:pPr>
      <w:r>
        <w:rPr>
          <w:rFonts w:cs="Arial"/>
        </w:rPr>
        <w:object w:dxaOrig="7119" w:dyaOrig="5343">
          <v:shape id="_x0000_i1033" type="#_x0000_t75" style="width:265.5pt;height:198.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53184233" r:id="rId27"/>
        </w:object>
      </w:r>
    </w:p>
    <w:p w:rsidR="00170560" w:rsidRDefault="00170560" w:rsidP="00170560">
      <w:pPr>
        <w:jc w:val="center"/>
        <w:rPr>
          <w:rFonts w:cs="Arial"/>
        </w:rPr>
      </w:pPr>
    </w:p>
    <w:p w:rsidR="00170560" w:rsidRDefault="00170560" w:rsidP="00170560">
      <w:pPr>
        <w:pStyle w:val="EndOfDoc0"/>
        <w:ind w:left="0"/>
        <w:jc w:val="left"/>
        <w:rPr>
          <w:rFonts w:ascii="Arial" w:hAnsi="Arial" w:cs="Arial"/>
          <w:sz w:val="20"/>
          <w:lang w:val="fr-FR"/>
        </w:rPr>
      </w:pPr>
    </w:p>
    <w:p w:rsidR="00170560" w:rsidRPr="009236B9" w:rsidRDefault="00170560" w:rsidP="00473199">
      <w:pPr>
        <w:pStyle w:val="EndOfDoc0"/>
        <w:ind w:left="0"/>
        <w:jc w:val="left"/>
        <w:rPr>
          <w:rFonts w:ascii="Arial" w:hAnsi="Arial" w:cs="Arial"/>
          <w:sz w:val="20"/>
          <w:lang w:val="fr-FR"/>
        </w:rPr>
      </w:pPr>
    </w:p>
    <w:p w:rsidR="008A2ECF" w:rsidRPr="009236B9" w:rsidRDefault="008A2ECF" w:rsidP="008A2ECF">
      <w:pPr>
        <w:pStyle w:val="EndOfDoc0"/>
        <w:jc w:val="right"/>
        <w:rPr>
          <w:rFonts w:ascii="Arial" w:hAnsi="Arial" w:cs="Arial"/>
          <w:sz w:val="20"/>
          <w:lang w:val="fr-FR"/>
        </w:rPr>
      </w:pPr>
      <w:r w:rsidRPr="009236B9">
        <w:rPr>
          <w:rFonts w:ascii="Arial" w:hAnsi="Arial" w:cs="Arial"/>
          <w:sz w:val="20"/>
          <w:lang w:val="fr-FR"/>
        </w:rPr>
        <w:t>[</w:t>
      </w:r>
      <w:r w:rsidR="002D7834" w:rsidRPr="009236B9">
        <w:rPr>
          <w:rFonts w:ascii="Arial" w:hAnsi="Arial" w:cs="Arial"/>
          <w:sz w:val="20"/>
          <w:lang w:val="fr-FR"/>
        </w:rPr>
        <w:t>Fin de l</w:t>
      </w:r>
      <w:r w:rsidR="003853C5" w:rsidRPr="009236B9">
        <w:rPr>
          <w:rFonts w:ascii="Arial" w:hAnsi="Arial" w:cs="Arial"/>
          <w:sz w:val="20"/>
          <w:lang w:val="fr-FR"/>
        </w:rPr>
        <w:t>’</w:t>
      </w:r>
      <w:r w:rsidR="002D7834" w:rsidRPr="009236B9">
        <w:rPr>
          <w:rFonts w:ascii="Arial" w:hAnsi="Arial" w:cs="Arial"/>
          <w:sz w:val="20"/>
          <w:lang w:val="fr-FR"/>
        </w:rPr>
        <w:t>annexe</w:t>
      </w:r>
      <w:r w:rsidRPr="009236B9">
        <w:rPr>
          <w:rFonts w:ascii="Arial" w:hAnsi="Arial" w:cs="Arial"/>
          <w:sz w:val="20"/>
          <w:lang w:val="fr-FR"/>
        </w:rPr>
        <w:t xml:space="preserve"> </w:t>
      </w:r>
      <w:r w:rsidR="002D7834" w:rsidRPr="009236B9">
        <w:rPr>
          <w:rFonts w:ascii="Arial" w:hAnsi="Arial" w:cs="Arial"/>
          <w:sz w:val="20"/>
          <w:lang w:val="fr-FR"/>
        </w:rPr>
        <w:t>et du</w:t>
      </w:r>
      <w:r w:rsidRPr="009236B9">
        <w:rPr>
          <w:rFonts w:ascii="Arial" w:hAnsi="Arial" w:cs="Arial"/>
          <w:sz w:val="20"/>
          <w:lang w:val="fr-FR"/>
        </w:rPr>
        <w:t xml:space="preserve"> document]</w:t>
      </w:r>
    </w:p>
    <w:sectPr w:rsidR="008A2ECF" w:rsidRPr="009236B9" w:rsidSect="003853C5">
      <w:headerReference w:type="first" r:id="rId28"/>
      <w:pgSz w:w="11907" w:h="16840" w:code="9"/>
      <w:pgMar w:top="510" w:right="1134" w:bottom="1134" w:left="1134" w:header="510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949" w:rsidRDefault="00EB1949" w:rsidP="006655D3">
      <w:r>
        <w:separator/>
      </w:r>
    </w:p>
    <w:p w:rsidR="00EB1949" w:rsidRDefault="00EB1949" w:rsidP="006655D3"/>
    <w:p w:rsidR="00EB1949" w:rsidRDefault="00EB1949" w:rsidP="006655D3"/>
  </w:endnote>
  <w:endnote w:type="continuationSeparator" w:id="0">
    <w:p w:rsidR="00EB1949" w:rsidRDefault="00EB1949" w:rsidP="006655D3">
      <w:r>
        <w:separator/>
      </w:r>
    </w:p>
    <w:p w:rsidR="00EB1949" w:rsidRPr="00E87110" w:rsidRDefault="00EB1949">
      <w:pPr>
        <w:pStyle w:val="Footer"/>
        <w:spacing w:after="60"/>
        <w:rPr>
          <w:sz w:val="18"/>
          <w:lang w:val="fr-CH"/>
        </w:rPr>
      </w:pPr>
      <w:r w:rsidRPr="00E87110">
        <w:rPr>
          <w:sz w:val="18"/>
          <w:lang w:val="fr-CH"/>
        </w:rPr>
        <w:t>[Suite de la note de la page précédente]</w:t>
      </w:r>
    </w:p>
    <w:p w:rsidR="00EB1949" w:rsidRPr="00E87110" w:rsidRDefault="00EB1949" w:rsidP="006655D3">
      <w:pPr>
        <w:rPr>
          <w:lang w:val="fr-CH"/>
        </w:rPr>
      </w:pPr>
    </w:p>
    <w:p w:rsidR="00EB1949" w:rsidRPr="00E87110" w:rsidRDefault="00EB1949" w:rsidP="006655D3">
      <w:pPr>
        <w:rPr>
          <w:lang w:val="fr-CH"/>
        </w:rPr>
      </w:pPr>
    </w:p>
  </w:endnote>
  <w:endnote w:type="continuationNotice" w:id="1">
    <w:p w:rsidR="00EB1949" w:rsidRPr="00E87110" w:rsidRDefault="00EB1949" w:rsidP="006655D3">
      <w:pPr>
        <w:rPr>
          <w:lang w:val="fr-CH"/>
        </w:rPr>
      </w:pPr>
      <w:r w:rsidRPr="00E87110">
        <w:rPr>
          <w:lang w:val="fr-CH"/>
        </w:rPr>
        <w:t>[Suite de la note page suivante]</w:t>
      </w:r>
    </w:p>
    <w:p w:rsidR="00EB1949" w:rsidRPr="00E87110" w:rsidRDefault="00EB1949" w:rsidP="006655D3">
      <w:pPr>
        <w:rPr>
          <w:lang w:val="fr-CH"/>
        </w:rPr>
      </w:pPr>
    </w:p>
    <w:p w:rsidR="00EB1949" w:rsidRPr="00E87110" w:rsidRDefault="00EB1949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949" w:rsidRDefault="00EB1949" w:rsidP="006655D3">
      <w:r>
        <w:separator/>
      </w:r>
    </w:p>
  </w:footnote>
  <w:footnote w:type="continuationSeparator" w:id="0">
    <w:p w:rsidR="00EB1949" w:rsidRDefault="00EB1949" w:rsidP="006655D3">
      <w:r>
        <w:separator/>
      </w:r>
    </w:p>
  </w:footnote>
  <w:footnote w:type="continuationNotice" w:id="1">
    <w:p w:rsidR="00EB1949" w:rsidRPr="00AB530F" w:rsidRDefault="00EB1949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560" w:rsidRDefault="00170560">
    <w:pPr>
      <w:pStyle w:val="Header"/>
      <w:rPr>
        <w:lang w:val="fr-CH"/>
      </w:rPr>
    </w:pPr>
    <w:r>
      <w:rPr>
        <w:lang w:val="fr-CH"/>
      </w:rPr>
      <w:t xml:space="preserve">TC/49/3 </w:t>
    </w:r>
    <w:proofErr w:type="spellStart"/>
    <w:r>
      <w:rPr>
        <w:lang w:val="fr-CH"/>
      </w:rPr>
      <w:t>Add</w:t>
    </w:r>
    <w:proofErr w:type="spellEnd"/>
    <w:r>
      <w:rPr>
        <w:lang w:val="fr-CH"/>
      </w:rPr>
      <w:t>.</w:t>
    </w:r>
  </w:p>
  <w:p w:rsidR="00170560" w:rsidRDefault="00170560">
    <w:pPr>
      <w:pStyle w:val="Header"/>
      <w:rPr>
        <w:noProof/>
        <w:lang w:val="fr-CH"/>
      </w:rPr>
    </w:pPr>
    <w:r>
      <w:rPr>
        <w:lang w:val="fr-CH"/>
      </w:rPr>
      <w:t xml:space="preserve">Annexe, page </w:t>
    </w:r>
    <w:r w:rsidRPr="00170560">
      <w:rPr>
        <w:lang w:val="fr-CH"/>
      </w:rPr>
      <w:fldChar w:fldCharType="begin"/>
    </w:r>
    <w:r w:rsidRPr="00170560">
      <w:rPr>
        <w:lang w:val="fr-CH"/>
      </w:rPr>
      <w:instrText xml:space="preserve"> PAGE   \* MERGEFORMAT </w:instrText>
    </w:r>
    <w:r w:rsidRPr="00170560">
      <w:rPr>
        <w:lang w:val="fr-CH"/>
      </w:rPr>
      <w:fldChar w:fldCharType="separate"/>
    </w:r>
    <w:r w:rsidR="00E87110">
      <w:rPr>
        <w:noProof/>
        <w:lang w:val="fr-CH"/>
      </w:rPr>
      <w:t>3</w:t>
    </w:r>
    <w:r w:rsidRPr="00170560">
      <w:rPr>
        <w:noProof/>
        <w:lang w:val="fr-CH"/>
      </w:rPr>
      <w:fldChar w:fldCharType="end"/>
    </w:r>
  </w:p>
  <w:p w:rsidR="00170560" w:rsidRPr="00170560" w:rsidRDefault="00170560">
    <w:pPr>
      <w:pStyle w:val="Header"/>
      <w:rPr>
        <w:lang w:val="fr-CH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560" w:rsidRDefault="00170560" w:rsidP="00170560">
    <w:pPr>
      <w:pStyle w:val="Header"/>
      <w:rPr>
        <w:lang w:val="fr-CH"/>
      </w:rPr>
    </w:pPr>
    <w:r>
      <w:rPr>
        <w:lang w:val="fr-CH"/>
      </w:rPr>
      <w:t xml:space="preserve">TC/49/3 </w:t>
    </w:r>
    <w:proofErr w:type="spellStart"/>
    <w:r>
      <w:rPr>
        <w:lang w:val="fr-CH"/>
      </w:rPr>
      <w:t>Add</w:t>
    </w:r>
    <w:proofErr w:type="spellEnd"/>
    <w:r>
      <w:rPr>
        <w:lang w:val="fr-CH"/>
      </w:rPr>
      <w:t>.</w:t>
    </w:r>
  </w:p>
  <w:p w:rsidR="00170560" w:rsidRDefault="00170560" w:rsidP="00170560">
    <w:pPr>
      <w:pStyle w:val="Header"/>
      <w:rPr>
        <w:lang w:val="fr-CH"/>
      </w:rPr>
    </w:pPr>
  </w:p>
  <w:p w:rsidR="00170560" w:rsidRDefault="00170560" w:rsidP="00170560">
    <w:pPr>
      <w:pStyle w:val="Header"/>
      <w:rPr>
        <w:lang w:val="fr-CH"/>
      </w:rPr>
    </w:pPr>
    <w:r>
      <w:rPr>
        <w:lang w:val="fr-CH"/>
      </w:rPr>
      <w:t>ANNEXE</w:t>
    </w:r>
  </w:p>
  <w:p w:rsidR="00170560" w:rsidRPr="00170560" w:rsidRDefault="00170560" w:rsidP="00170560">
    <w:pPr>
      <w:pStyle w:val="Header"/>
      <w:rPr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3702C00"/>
    <w:lvl w:ilvl="0">
      <w:start w:val="1"/>
      <w:numFmt w:val="upperLetter"/>
      <w:lvlRestart w:val="0"/>
      <w:lvlText w:val="%1."/>
      <w:lvlJc w:val="left"/>
      <w:pPr>
        <w:tabs>
          <w:tab w:val="num" w:pos="567"/>
        </w:tabs>
        <w:ind w:left="0" w:firstLine="0"/>
      </w:pPr>
    </w:lvl>
  </w:abstractNum>
  <w:abstractNum w:abstractNumId="1">
    <w:nsid w:val="027C6CB4"/>
    <w:multiLevelType w:val="hybridMultilevel"/>
    <w:tmpl w:val="1C4C0D04"/>
    <w:lvl w:ilvl="0" w:tplc="C372707E">
      <w:start w:val="2"/>
      <w:numFmt w:val="lowerLetter"/>
      <w:lvlText w:val="%1)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2">
    <w:nsid w:val="07143B2F"/>
    <w:multiLevelType w:val="hybridMultilevel"/>
    <w:tmpl w:val="97E24004"/>
    <w:lvl w:ilvl="0" w:tplc="0BC838DC">
      <w:start w:val="1"/>
      <w:numFmt w:val="decimal"/>
      <w:lvlRestart w:val="0"/>
      <w:lvlText w:val="%1."/>
      <w:lvlJc w:val="left"/>
      <w:pPr>
        <w:tabs>
          <w:tab w:val="num" w:pos="633"/>
        </w:tabs>
        <w:ind w:left="633" w:hanging="567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0DC01F13"/>
    <w:multiLevelType w:val="hybridMultilevel"/>
    <w:tmpl w:val="987C6166"/>
    <w:lvl w:ilvl="0" w:tplc="2146018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716C0"/>
    <w:multiLevelType w:val="hybridMultilevel"/>
    <w:tmpl w:val="CCB6DCDA"/>
    <w:lvl w:ilvl="0" w:tplc="F732F70C">
      <w:start w:val="2"/>
      <w:numFmt w:val="lowerLetter"/>
      <w:lvlText w:val="(%1)"/>
      <w:lvlJc w:val="left"/>
      <w:pPr>
        <w:tabs>
          <w:tab w:val="num" w:pos="1707"/>
        </w:tabs>
        <w:ind w:left="1707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3096"/>
        </w:tabs>
        <w:ind w:left="-309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-2376"/>
        </w:tabs>
        <w:ind w:left="-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-1656"/>
        </w:tabs>
        <w:ind w:left="-165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-936"/>
        </w:tabs>
        <w:ind w:left="-9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-216"/>
        </w:tabs>
        <w:ind w:left="-21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"/>
        </w:tabs>
        <w:ind w:left="5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224"/>
        </w:tabs>
        <w:ind w:left="12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944"/>
        </w:tabs>
        <w:ind w:left="1944" w:hanging="180"/>
      </w:pPr>
    </w:lvl>
  </w:abstractNum>
  <w:abstractNum w:abstractNumId="5">
    <w:nsid w:val="148D074E"/>
    <w:multiLevelType w:val="multilevel"/>
    <w:tmpl w:val="71182702"/>
    <w:lvl w:ilvl="0">
      <w:start w:val="1"/>
      <w:numFmt w:val="lowerLetter"/>
      <w:lvlText w:val="%1)"/>
      <w:lvlJc w:val="left"/>
      <w:pPr>
        <w:tabs>
          <w:tab w:val="num" w:pos="5750"/>
        </w:tabs>
        <w:ind w:left="5750" w:hanging="360"/>
      </w:pPr>
      <w:rPr>
        <w:rFonts w:cs="Times New Roman" w:hint="default"/>
        <w:i/>
      </w:rPr>
    </w:lvl>
    <w:lvl w:ilvl="1">
      <w:start w:val="1"/>
      <w:numFmt w:val="lowerLetter"/>
      <w:lvlText w:val="%2."/>
      <w:lvlJc w:val="left"/>
      <w:pPr>
        <w:tabs>
          <w:tab w:val="num" w:pos="6470"/>
        </w:tabs>
        <w:ind w:left="6470" w:hanging="360"/>
      </w:pPr>
    </w:lvl>
    <w:lvl w:ilvl="2">
      <w:start w:val="1"/>
      <w:numFmt w:val="lowerRoman"/>
      <w:lvlText w:val="%3."/>
      <w:lvlJc w:val="right"/>
      <w:pPr>
        <w:tabs>
          <w:tab w:val="num" w:pos="7190"/>
        </w:tabs>
        <w:ind w:left="7190" w:hanging="180"/>
      </w:pPr>
    </w:lvl>
    <w:lvl w:ilvl="3">
      <w:start w:val="1"/>
      <w:numFmt w:val="decimal"/>
      <w:lvlText w:val="%4."/>
      <w:lvlJc w:val="left"/>
      <w:pPr>
        <w:tabs>
          <w:tab w:val="num" w:pos="7910"/>
        </w:tabs>
        <w:ind w:left="7910" w:hanging="360"/>
      </w:pPr>
    </w:lvl>
    <w:lvl w:ilvl="4">
      <w:start w:val="1"/>
      <w:numFmt w:val="lowerLetter"/>
      <w:lvlText w:val="%5."/>
      <w:lvlJc w:val="left"/>
      <w:pPr>
        <w:tabs>
          <w:tab w:val="num" w:pos="8630"/>
        </w:tabs>
        <w:ind w:left="8630" w:hanging="360"/>
      </w:pPr>
    </w:lvl>
    <w:lvl w:ilvl="5">
      <w:start w:val="1"/>
      <w:numFmt w:val="lowerRoman"/>
      <w:lvlText w:val="%6."/>
      <w:lvlJc w:val="right"/>
      <w:pPr>
        <w:tabs>
          <w:tab w:val="num" w:pos="9350"/>
        </w:tabs>
        <w:ind w:left="9350" w:hanging="180"/>
      </w:pPr>
    </w:lvl>
    <w:lvl w:ilvl="6">
      <w:start w:val="1"/>
      <w:numFmt w:val="decimal"/>
      <w:lvlText w:val="%7."/>
      <w:lvlJc w:val="left"/>
      <w:pPr>
        <w:tabs>
          <w:tab w:val="num" w:pos="10070"/>
        </w:tabs>
        <w:ind w:left="10070" w:hanging="360"/>
      </w:pPr>
    </w:lvl>
    <w:lvl w:ilvl="7">
      <w:start w:val="1"/>
      <w:numFmt w:val="lowerLetter"/>
      <w:lvlText w:val="%8."/>
      <w:lvlJc w:val="left"/>
      <w:pPr>
        <w:tabs>
          <w:tab w:val="num" w:pos="10790"/>
        </w:tabs>
        <w:ind w:left="10790" w:hanging="360"/>
      </w:pPr>
    </w:lvl>
    <w:lvl w:ilvl="8">
      <w:start w:val="1"/>
      <w:numFmt w:val="lowerRoman"/>
      <w:lvlText w:val="%9."/>
      <w:lvlJc w:val="right"/>
      <w:pPr>
        <w:tabs>
          <w:tab w:val="num" w:pos="11510"/>
        </w:tabs>
        <w:ind w:left="11510" w:hanging="180"/>
      </w:pPr>
    </w:lvl>
  </w:abstractNum>
  <w:abstractNum w:abstractNumId="6">
    <w:nsid w:val="153843BA"/>
    <w:multiLevelType w:val="hybridMultilevel"/>
    <w:tmpl w:val="8536006C"/>
    <w:lvl w:ilvl="0" w:tplc="F732F70C">
      <w:start w:val="2"/>
      <w:numFmt w:val="lowerLetter"/>
      <w:lvlText w:val="(%1)"/>
      <w:lvlJc w:val="left"/>
      <w:pPr>
        <w:tabs>
          <w:tab w:val="num" w:pos="6320"/>
        </w:tabs>
        <w:ind w:left="632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260"/>
        </w:tabs>
        <w:ind w:left="6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980"/>
        </w:tabs>
        <w:ind w:left="6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00"/>
        </w:tabs>
        <w:ind w:left="7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20"/>
        </w:tabs>
        <w:ind w:left="8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40"/>
        </w:tabs>
        <w:ind w:left="9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860"/>
        </w:tabs>
        <w:ind w:left="9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580"/>
        </w:tabs>
        <w:ind w:left="10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00"/>
        </w:tabs>
        <w:ind w:left="11300" w:hanging="180"/>
      </w:pPr>
    </w:lvl>
  </w:abstractNum>
  <w:abstractNum w:abstractNumId="7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9324555"/>
    <w:multiLevelType w:val="hybridMultilevel"/>
    <w:tmpl w:val="2B62D3FE"/>
    <w:lvl w:ilvl="0" w:tplc="A49C906C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A153F2"/>
    <w:multiLevelType w:val="multilevel"/>
    <w:tmpl w:val="E6E2127A"/>
    <w:lvl w:ilvl="0">
      <w:start w:val="1"/>
      <w:numFmt w:val="decimal"/>
      <w:lvlText w:val="%1."/>
      <w:lvlJc w:val="left"/>
      <w:pPr>
        <w:tabs>
          <w:tab w:val="num" w:pos="5540"/>
        </w:tabs>
        <w:ind w:left="5540" w:hanging="360"/>
      </w:pPr>
    </w:lvl>
    <w:lvl w:ilvl="1">
      <w:start w:val="1"/>
      <w:numFmt w:val="lowerLetter"/>
      <w:lvlText w:val="%2."/>
      <w:lvlJc w:val="left"/>
      <w:pPr>
        <w:tabs>
          <w:tab w:val="num" w:pos="6260"/>
        </w:tabs>
        <w:ind w:left="6260" w:hanging="360"/>
      </w:pPr>
    </w:lvl>
    <w:lvl w:ilvl="2">
      <w:start w:val="1"/>
      <w:numFmt w:val="lowerRoman"/>
      <w:lvlText w:val="%3."/>
      <w:lvlJc w:val="right"/>
      <w:pPr>
        <w:tabs>
          <w:tab w:val="num" w:pos="6980"/>
        </w:tabs>
        <w:ind w:left="6980" w:hanging="180"/>
      </w:pPr>
    </w:lvl>
    <w:lvl w:ilvl="3">
      <w:start w:val="1"/>
      <w:numFmt w:val="decimal"/>
      <w:lvlText w:val="%4."/>
      <w:lvlJc w:val="left"/>
      <w:pPr>
        <w:tabs>
          <w:tab w:val="num" w:pos="7700"/>
        </w:tabs>
        <w:ind w:left="7700" w:hanging="360"/>
      </w:pPr>
    </w:lvl>
    <w:lvl w:ilvl="4">
      <w:start w:val="1"/>
      <w:numFmt w:val="lowerLetter"/>
      <w:lvlText w:val="%5."/>
      <w:lvlJc w:val="left"/>
      <w:pPr>
        <w:tabs>
          <w:tab w:val="num" w:pos="8420"/>
        </w:tabs>
        <w:ind w:left="8420" w:hanging="360"/>
      </w:pPr>
    </w:lvl>
    <w:lvl w:ilvl="5">
      <w:start w:val="1"/>
      <w:numFmt w:val="lowerRoman"/>
      <w:lvlText w:val="%6."/>
      <w:lvlJc w:val="right"/>
      <w:pPr>
        <w:tabs>
          <w:tab w:val="num" w:pos="9140"/>
        </w:tabs>
        <w:ind w:left="9140" w:hanging="180"/>
      </w:pPr>
    </w:lvl>
    <w:lvl w:ilvl="6">
      <w:start w:val="1"/>
      <w:numFmt w:val="decimal"/>
      <w:lvlText w:val="%7."/>
      <w:lvlJc w:val="left"/>
      <w:pPr>
        <w:tabs>
          <w:tab w:val="num" w:pos="9860"/>
        </w:tabs>
        <w:ind w:left="9860" w:hanging="360"/>
      </w:pPr>
    </w:lvl>
    <w:lvl w:ilvl="7">
      <w:start w:val="1"/>
      <w:numFmt w:val="lowerLetter"/>
      <w:lvlText w:val="%8."/>
      <w:lvlJc w:val="left"/>
      <w:pPr>
        <w:tabs>
          <w:tab w:val="num" w:pos="10580"/>
        </w:tabs>
        <w:ind w:left="10580" w:hanging="360"/>
      </w:pPr>
    </w:lvl>
    <w:lvl w:ilvl="8">
      <w:start w:val="1"/>
      <w:numFmt w:val="lowerRoman"/>
      <w:lvlText w:val="%9."/>
      <w:lvlJc w:val="right"/>
      <w:pPr>
        <w:tabs>
          <w:tab w:val="num" w:pos="11300"/>
        </w:tabs>
        <w:ind w:left="11300" w:hanging="180"/>
      </w:pPr>
    </w:lvl>
  </w:abstractNum>
  <w:abstractNum w:abstractNumId="10">
    <w:nsid w:val="216C5860"/>
    <w:multiLevelType w:val="hybridMultilevel"/>
    <w:tmpl w:val="C30E7282"/>
    <w:lvl w:ilvl="0" w:tplc="276471DE">
      <w:start w:val="2"/>
      <w:numFmt w:val="lowerLetter"/>
      <w:lvlText w:val="%1)"/>
      <w:lvlJc w:val="left"/>
      <w:pPr>
        <w:tabs>
          <w:tab w:val="num" w:pos="5750"/>
        </w:tabs>
        <w:ind w:left="5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470"/>
        </w:tabs>
        <w:ind w:left="64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190"/>
        </w:tabs>
        <w:ind w:left="71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910"/>
        </w:tabs>
        <w:ind w:left="79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630"/>
        </w:tabs>
        <w:ind w:left="86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350"/>
        </w:tabs>
        <w:ind w:left="93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070"/>
        </w:tabs>
        <w:ind w:left="100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790"/>
        </w:tabs>
        <w:ind w:left="107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510"/>
        </w:tabs>
        <w:ind w:left="11510" w:hanging="180"/>
      </w:pPr>
    </w:lvl>
  </w:abstractNum>
  <w:abstractNum w:abstractNumId="11">
    <w:nsid w:val="26490598"/>
    <w:multiLevelType w:val="multilevel"/>
    <w:tmpl w:val="50624B56"/>
    <w:lvl w:ilvl="0">
      <w:start w:val="1"/>
      <w:numFmt w:val="bullet"/>
      <w:lvlText w:val="-"/>
      <w:lvlJc w:val="left"/>
      <w:pPr>
        <w:tabs>
          <w:tab w:val="num" w:pos="6107"/>
        </w:tabs>
        <w:ind w:left="610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7700"/>
        </w:tabs>
        <w:ind w:left="7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8420"/>
        </w:tabs>
        <w:ind w:left="84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9140"/>
        </w:tabs>
        <w:ind w:left="9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9860"/>
        </w:tabs>
        <w:ind w:left="9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0580"/>
        </w:tabs>
        <w:ind w:left="105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1300"/>
        </w:tabs>
        <w:ind w:left="11300" w:hanging="360"/>
      </w:pPr>
      <w:rPr>
        <w:rFonts w:ascii="Wingdings" w:hAnsi="Wingdings" w:hint="default"/>
      </w:rPr>
    </w:lvl>
  </w:abstractNum>
  <w:abstractNum w:abstractNumId="12">
    <w:nsid w:val="291B23E5"/>
    <w:multiLevelType w:val="multilevel"/>
    <w:tmpl w:val="020CFBE2"/>
    <w:lvl w:ilvl="0">
      <w:start w:val="2"/>
      <w:numFmt w:val="lowerLetter"/>
      <w:lvlText w:val="%1)"/>
      <w:lvlJc w:val="left"/>
      <w:pPr>
        <w:tabs>
          <w:tab w:val="num" w:pos="5750"/>
        </w:tabs>
        <w:ind w:left="5750" w:hanging="360"/>
      </w:pPr>
      <w:rPr>
        <w:rFonts w:cs="Times New Roman" w:hint="default"/>
        <w:i/>
      </w:rPr>
    </w:lvl>
    <w:lvl w:ilvl="1">
      <w:start w:val="1"/>
      <w:numFmt w:val="lowerLetter"/>
      <w:lvlText w:val="%2."/>
      <w:lvlJc w:val="left"/>
      <w:pPr>
        <w:tabs>
          <w:tab w:val="num" w:pos="6470"/>
        </w:tabs>
        <w:ind w:left="6470" w:hanging="360"/>
      </w:pPr>
    </w:lvl>
    <w:lvl w:ilvl="2">
      <w:start w:val="1"/>
      <w:numFmt w:val="lowerRoman"/>
      <w:lvlText w:val="%3."/>
      <w:lvlJc w:val="right"/>
      <w:pPr>
        <w:tabs>
          <w:tab w:val="num" w:pos="7190"/>
        </w:tabs>
        <w:ind w:left="7190" w:hanging="180"/>
      </w:pPr>
    </w:lvl>
    <w:lvl w:ilvl="3">
      <w:start w:val="1"/>
      <w:numFmt w:val="decimal"/>
      <w:lvlText w:val="%4."/>
      <w:lvlJc w:val="left"/>
      <w:pPr>
        <w:tabs>
          <w:tab w:val="num" w:pos="7910"/>
        </w:tabs>
        <w:ind w:left="7910" w:hanging="360"/>
      </w:pPr>
    </w:lvl>
    <w:lvl w:ilvl="4">
      <w:start w:val="1"/>
      <w:numFmt w:val="lowerLetter"/>
      <w:lvlText w:val="%5."/>
      <w:lvlJc w:val="left"/>
      <w:pPr>
        <w:tabs>
          <w:tab w:val="num" w:pos="8630"/>
        </w:tabs>
        <w:ind w:left="8630" w:hanging="360"/>
      </w:pPr>
    </w:lvl>
    <w:lvl w:ilvl="5">
      <w:start w:val="1"/>
      <w:numFmt w:val="lowerRoman"/>
      <w:lvlText w:val="%6."/>
      <w:lvlJc w:val="right"/>
      <w:pPr>
        <w:tabs>
          <w:tab w:val="num" w:pos="9350"/>
        </w:tabs>
        <w:ind w:left="9350" w:hanging="180"/>
      </w:pPr>
    </w:lvl>
    <w:lvl w:ilvl="6">
      <w:start w:val="1"/>
      <w:numFmt w:val="decimal"/>
      <w:lvlText w:val="%7."/>
      <w:lvlJc w:val="left"/>
      <w:pPr>
        <w:tabs>
          <w:tab w:val="num" w:pos="10070"/>
        </w:tabs>
        <w:ind w:left="10070" w:hanging="360"/>
      </w:pPr>
    </w:lvl>
    <w:lvl w:ilvl="7">
      <w:start w:val="1"/>
      <w:numFmt w:val="lowerLetter"/>
      <w:lvlText w:val="%8."/>
      <w:lvlJc w:val="left"/>
      <w:pPr>
        <w:tabs>
          <w:tab w:val="num" w:pos="10790"/>
        </w:tabs>
        <w:ind w:left="10790" w:hanging="360"/>
      </w:pPr>
    </w:lvl>
    <w:lvl w:ilvl="8">
      <w:start w:val="1"/>
      <w:numFmt w:val="lowerRoman"/>
      <w:lvlText w:val="%9."/>
      <w:lvlJc w:val="right"/>
      <w:pPr>
        <w:tabs>
          <w:tab w:val="num" w:pos="11510"/>
        </w:tabs>
        <w:ind w:left="11510" w:hanging="180"/>
      </w:pPr>
    </w:lvl>
  </w:abstractNum>
  <w:abstractNum w:abstractNumId="13">
    <w:nsid w:val="29E333C7"/>
    <w:multiLevelType w:val="hybridMultilevel"/>
    <w:tmpl w:val="AC2217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49C906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180EFD"/>
    <w:multiLevelType w:val="hybridMultilevel"/>
    <w:tmpl w:val="57A00DD6"/>
    <w:lvl w:ilvl="0" w:tplc="175EE4AE">
      <w:start w:val="2"/>
      <w:numFmt w:val="lowerLetter"/>
      <w:lvlText w:val="(%1)"/>
      <w:lvlJc w:val="left"/>
      <w:pPr>
        <w:tabs>
          <w:tab w:val="num" w:pos="5960"/>
        </w:tabs>
        <w:ind w:left="5960" w:hanging="57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470"/>
        </w:tabs>
        <w:ind w:left="64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190"/>
        </w:tabs>
        <w:ind w:left="71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910"/>
        </w:tabs>
        <w:ind w:left="79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630"/>
        </w:tabs>
        <w:ind w:left="86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350"/>
        </w:tabs>
        <w:ind w:left="93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070"/>
        </w:tabs>
        <w:ind w:left="100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790"/>
        </w:tabs>
        <w:ind w:left="107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510"/>
        </w:tabs>
        <w:ind w:left="11510" w:hanging="180"/>
      </w:pPr>
    </w:lvl>
  </w:abstractNum>
  <w:abstractNum w:abstractNumId="15">
    <w:nsid w:val="2E070AE7"/>
    <w:multiLevelType w:val="multilevel"/>
    <w:tmpl w:val="0A000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FA6DCB"/>
    <w:multiLevelType w:val="multilevel"/>
    <w:tmpl w:val="EF1CCD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817006"/>
    <w:multiLevelType w:val="hybridMultilevel"/>
    <w:tmpl w:val="47B8E0B6"/>
    <w:lvl w:ilvl="0" w:tplc="C6BCD0C8">
      <w:start w:val="1"/>
      <w:numFmt w:val="lowerLetter"/>
      <w:lvlText w:val="(%1)"/>
      <w:lvlJc w:val="left"/>
      <w:pPr>
        <w:tabs>
          <w:tab w:val="num" w:pos="5310"/>
        </w:tabs>
        <w:ind w:left="5310" w:hanging="51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960"/>
        </w:tabs>
        <w:ind w:left="5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680"/>
        </w:tabs>
        <w:ind w:left="6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400"/>
        </w:tabs>
        <w:ind w:left="7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120"/>
        </w:tabs>
        <w:ind w:left="8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840"/>
        </w:tabs>
        <w:ind w:left="8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560"/>
        </w:tabs>
        <w:ind w:left="9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280"/>
        </w:tabs>
        <w:ind w:left="10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000"/>
        </w:tabs>
        <w:ind w:left="11000" w:hanging="180"/>
      </w:pPr>
    </w:lvl>
  </w:abstractNum>
  <w:abstractNum w:abstractNumId="18">
    <w:nsid w:val="3DEF3423"/>
    <w:multiLevelType w:val="hybridMultilevel"/>
    <w:tmpl w:val="45202D52"/>
    <w:lvl w:ilvl="0" w:tplc="0CB4A250">
      <w:start w:val="2"/>
      <w:numFmt w:val="lowerLetter"/>
      <w:lvlText w:val="(%1)"/>
      <w:lvlJc w:val="left"/>
      <w:pPr>
        <w:tabs>
          <w:tab w:val="num" w:pos="660"/>
        </w:tabs>
        <w:ind w:left="66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9">
    <w:nsid w:val="3E4636EF"/>
    <w:multiLevelType w:val="multilevel"/>
    <w:tmpl w:val="9CF628C4"/>
    <w:lvl w:ilvl="0">
      <w:start w:val="2"/>
      <w:numFmt w:val="lowerLetter"/>
      <w:lvlText w:val="(%1)"/>
      <w:lvlJc w:val="left"/>
      <w:pPr>
        <w:tabs>
          <w:tab w:val="num" w:pos="1500"/>
        </w:tabs>
        <w:ind w:left="1500" w:hanging="11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0C3258"/>
    <w:multiLevelType w:val="hybridMultilevel"/>
    <w:tmpl w:val="4F5831F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8C6395"/>
    <w:multiLevelType w:val="hybridMultilevel"/>
    <w:tmpl w:val="50624B56"/>
    <w:lvl w:ilvl="0" w:tplc="A49C906C">
      <w:start w:val="1"/>
      <w:numFmt w:val="bullet"/>
      <w:lvlText w:val="-"/>
      <w:lvlJc w:val="left"/>
      <w:pPr>
        <w:tabs>
          <w:tab w:val="num" w:pos="6107"/>
        </w:tabs>
        <w:ind w:left="610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700"/>
        </w:tabs>
        <w:ind w:left="7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420"/>
        </w:tabs>
        <w:ind w:left="8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9140"/>
        </w:tabs>
        <w:ind w:left="9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860"/>
        </w:tabs>
        <w:ind w:left="9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580"/>
        </w:tabs>
        <w:ind w:left="10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1300"/>
        </w:tabs>
        <w:ind w:left="11300" w:hanging="360"/>
      </w:pPr>
      <w:rPr>
        <w:rFonts w:ascii="Wingdings" w:hAnsi="Wingdings" w:hint="default"/>
      </w:rPr>
    </w:lvl>
  </w:abstractNum>
  <w:abstractNum w:abstractNumId="22">
    <w:nsid w:val="43ED187E"/>
    <w:multiLevelType w:val="hybridMultilevel"/>
    <w:tmpl w:val="71182702"/>
    <w:lvl w:ilvl="0" w:tplc="1698357C">
      <w:start w:val="1"/>
      <w:numFmt w:val="lowerLetter"/>
      <w:lvlText w:val="%1)"/>
      <w:lvlJc w:val="left"/>
      <w:pPr>
        <w:tabs>
          <w:tab w:val="num" w:pos="5750"/>
        </w:tabs>
        <w:ind w:left="5750" w:hanging="360"/>
      </w:pPr>
      <w:rPr>
        <w:rFonts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470"/>
        </w:tabs>
        <w:ind w:left="64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190"/>
        </w:tabs>
        <w:ind w:left="71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910"/>
        </w:tabs>
        <w:ind w:left="79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630"/>
        </w:tabs>
        <w:ind w:left="86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350"/>
        </w:tabs>
        <w:ind w:left="93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070"/>
        </w:tabs>
        <w:ind w:left="100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790"/>
        </w:tabs>
        <w:ind w:left="107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510"/>
        </w:tabs>
        <w:ind w:left="11510" w:hanging="180"/>
      </w:pPr>
    </w:lvl>
  </w:abstractNum>
  <w:abstractNum w:abstractNumId="23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6F84DBE"/>
    <w:multiLevelType w:val="hybridMultilevel"/>
    <w:tmpl w:val="B3AE9A0A"/>
    <w:lvl w:ilvl="0" w:tplc="A5844B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eastAsia="MS Mincho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496BDE"/>
    <w:multiLevelType w:val="hybridMultilevel"/>
    <w:tmpl w:val="FDA67B42"/>
    <w:lvl w:ilvl="0" w:tplc="F732F70C">
      <w:start w:val="2"/>
      <w:numFmt w:val="lowerLetter"/>
      <w:lvlText w:val="(%1)"/>
      <w:lvlJc w:val="left"/>
      <w:pPr>
        <w:tabs>
          <w:tab w:val="num" w:pos="6320"/>
        </w:tabs>
        <w:ind w:left="632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7"/>
        </w:tabs>
        <w:ind w:left="151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7"/>
        </w:tabs>
        <w:ind w:left="223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7"/>
        </w:tabs>
        <w:ind w:left="295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7"/>
        </w:tabs>
        <w:ind w:left="367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7"/>
        </w:tabs>
        <w:ind w:left="439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7"/>
        </w:tabs>
        <w:ind w:left="511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7"/>
        </w:tabs>
        <w:ind w:left="583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7"/>
        </w:tabs>
        <w:ind w:left="6557" w:hanging="180"/>
      </w:pPr>
    </w:lvl>
  </w:abstractNum>
  <w:abstractNum w:abstractNumId="26">
    <w:nsid w:val="4A9922FC"/>
    <w:multiLevelType w:val="hybridMultilevel"/>
    <w:tmpl w:val="364E9F6C"/>
    <w:lvl w:ilvl="0" w:tplc="8314FC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6D5D0E"/>
    <w:multiLevelType w:val="hybridMultilevel"/>
    <w:tmpl w:val="34F4E04E"/>
    <w:lvl w:ilvl="0" w:tplc="F732F70C">
      <w:start w:val="2"/>
      <w:numFmt w:val="lowerLetter"/>
      <w:lvlText w:val="(%1)"/>
      <w:lvlJc w:val="left"/>
      <w:pPr>
        <w:tabs>
          <w:tab w:val="num" w:pos="6887"/>
        </w:tabs>
        <w:ind w:left="6887" w:hanging="114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700"/>
        </w:tabs>
        <w:ind w:left="7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420"/>
        </w:tabs>
        <w:ind w:left="8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9140"/>
        </w:tabs>
        <w:ind w:left="9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860"/>
        </w:tabs>
        <w:ind w:left="9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580"/>
        </w:tabs>
        <w:ind w:left="10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1300"/>
        </w:tabs>
        <w:ind w:left="11300" w:hanging="360"/>
      </w:pPr>
      <w:rPr>
        <w:rFonts w:ascii="Wingdings" w:hAnsi="Wingdings" w:hint="default"/>
      </w:rPr>
    </w:lvl>
  </w:abstractNum>
  <w:abstractNum w:abstractNumId="28">
    <w:nsid w:val="52D449CB"/>
    <w:multiLevelType w:val="multilevel"/>
    <w:tmpl w:val="473ADE0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362ED2"/>
    <w:multiLevelType w:val="multilevel"/>
    <w:tmpl w:val="04662698"/>
    <w:lvl w:ilvl="0">
      <w:start w:val="1"/>
      <w:numFmt w:val="bullet"/>
      <w:lvlText w:val="-"/>
      <w:lvlJc w:val="left"/>
      <w:pPr>
        <w:tabs>
          <w:tab w:val="num" w:pos="6107"/>
        </w:tabs>
        <w:ind w:left="610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7700"/>
        </w:tabs>
        <w:ind w:left="7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8420"/>
        </w:tabs>
        <w:ind w:left="84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9140"/>
        </w:tabs>
        <w:ind w:left="9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9860"/>
        </w:tabs>
        <w:ind w:left="9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0580"/>
        </w:tabs>
        <w:ind w:left="105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1300"/>
        </w:tabs>
        <w:ind w:left="11300" w:hanging="360"/>
      </w:pPr>
      <w:rPr>
        <w:rFonts w:ascii="Wingdings" w:hAnsi="Wingdings" w:hint="default"/>
      </w:rPr>
    </w:lvl>
  </w:abstractNum>
  <w:abstractNum w:abstractNumId="30">
    <w:nsid w:val="5E203ED3"/>
    <w:multiLevelType w:val="hybridMultilevel"/>
    <w:tmpl w:val="0100DD74"/>
    <w:lvl w:ilvl="0" w:tplc="636457FE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673A41"/>
    <w:multiLevelType w:val="hybridMultilevel"/>
    <w:tmpl w:val="04662698"/>
    <w:lvl w:ilvl="0" w:tplc="A49C906C">
      <w:start w:val="1"/>
      <w:numFmt w:val="bullet"/>
      <w:lvlText w:val="-"/>
      <w:lvlJc w:val="left"/>
      <w:pPr>
        <w:tabs>
          <w:tab w:val="num" w:pos="6107"/>
        </w:tabs>
        <w:ind w:left="610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700"/>
        </w:tabs>
        <w:ind w:left="7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420"/>
        </w:tabs>
        <w:ind w:left="8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9140"/>
        </w:tabs>
        <w:ind w:left="9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860"/>
        </w:tabs>
        <w:ind w:left="9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580"/>
        </w:tabs>
        <w:ind w:left="10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1300"/>
        </w:tabs>
        <w:ind w:left="11300" w:hanging="360"/>
      </w:pPr>
      <w:rPr>
        <w:rFonts w:ascii="Wingdings" w:hAnsi="Wingdings" w:hint="default"/>
      </w:rPr>
    </w:lvl>
  </w:abstractNum>
  <w:abstractNum w:abstractNumId="32">
    <w:nsid w:val="6816743B"/>
    <w:multiLevelType w:val="hybridMultilevel"/>
    <w:tmpl w:val="B4CA20F4"/>
    <w:lvl w:ilvl="0" w:tplc="417A642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38645E"/>
    <w:multiLevelType w:val="multilevel"/>
    <w:tmpl w:val="0C9AF58C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abstractNum w:abstractNumId="34">
    <w:nsid w:val="6A8B2333"/>
    <w:multiLevelType w:val="hybridMultilevel"/>
    <w:tmpl w:val="CA8C028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E162160"/>
    <w:multiLevelType w:val="multilevel"/>
    <w:tmpl w:val="0D2A4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A75617"/>
    <w:multiLevelType w:val="hybridMultilevel"/>
    <w:tmpl w:val="FD46F038"/>
    <w:lvl w:ilvl="0" w:tplc="417A6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B447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7655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F277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7A92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8A65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5A7A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B26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2E1F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ED36DDC"/>
    <w:multiLevelType w:val="hybridMultilevel"/>
    <w:tmpl w:val="50B22284"/>
    <w:lvl w:ilvl="0" w:tplc="5C4C67AA">
      <w:start w:val="1"/>
      <w:numFmt w:val="lowerLetter"/>
      <w:lvlText w:val="(%1)"/>
      <w:lvlJc w:val="left"/>
      <w:pPr>
        <w:tabs>
          <w:tab w:val="num" w:pos="5450"/>
        </w:tabs>
        <w:ind w:left="5450" w:hanging="63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900"/>
        </w:tabs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620"/>
        </w:tabs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340"/>
        </w:tabs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060"/>
        </w:tabs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780"/>
        </w:tabs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500"/>
        </w:tabs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220"/>
        </w:tabs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940"/>
        </w:tabs>
        <w:ind w:left="10940" w:hanging="180"/>
      </w:pPr>
    </w:lvl>
  </w:abstractNum>
  <w:abstractNum w:abstractNumId="38">
    <w:nsid w:val="6F987130"/>
    <w:multiLevelType w:val="hybridMultilevel"/>
    <w:tmpl w:val="34307E80"/>
    <w:lvl w:ilvl="0" w:tplc="417A642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33634D5"/>
    <w:multiLevelType w:val="hybridMultilevel"/>
    <w:tmpl w:val="354E459A"/>
    <w:lvl w:ilvl="0" w:tplc="F732F70C">
      <w:start w:val="2"/>
      <w:numFmt w:val="lowerLetter"/>
      <w:lvlText w:val="(%1)"/>
      <w:lvlJc w:val="left"/>
      <w:pPr>
        <w:tabs>
          <w:tab w:val="num" w:pos="6887"/>
        </w:tabs>
        <w:ind w:left="6887" w:hanging="114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700"/>
        </w:tabs>
        <w:ind w:left="7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420"/>
        </w:tabs>
        <w:ind w:left="8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9140"/>
        </w:tabs>
        <w:ind w:left="9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860"/>
        </w:tabs>
        <w:ind w:left="9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580"/>
        </w:tabs>
        <w:ind w:left="10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1300"/>
        </w:tabs>
        <w:ind w:left="11300" w:hanging="360"/>
      </w:pPr>
      <w:rPr>
        <w:rFonts w:ascii="Wingdings" w:hAnsi="Wingdings" w:hint="default"/>
      </w:rPr>
    </w:lvl>
  </w:abstractNum>
  <w:abstractNum w:abstractNumId="40">
    <w:nsid w:val="75884435"/>
    <w:multiLevelType w:val="hybridMultilevel"/>
    <w:tmpl w:val="4A1A3024"/>
    <w:lvl w:ilvl="0" w:tplc="F732F70C">
      <w:start w:val="2"/>
      <w:numFmt w:val="lowerLetter"/>
      <w:lvlText w:val="(%1)"/>
      <w:lvlJc w:val="left"/>
      <w:pPr>
        <w:tabs>
          <w:tab w:val="num" w:pos="1707"/>
        </w:tabs>
        <w:ind w:left="1707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1">
    <w:nsid w:val="75D11C28"/>
    <w:multiLevelType w:val="multilevel"/>
    <w:tmpl w:val="84E6DB64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abstractNum w:abstractNumId="42">
    <w:nsid w:val="79807029"/>
    <w:multiLevelType w:val="hybridMultilevel"/>
    <w:tmpl w:val="2E04B94E"/>
    <w:lvl w:ilvl="0" w:tplc="F8904C22">
      <w:start w:val="1"/>
      <w:numFmt w:val="lowerLetter"/>
      <w:lvlText w:val="(%1)"/>
      <w:lvlJc w:val="left"/>
      <w:pPr>
        <w:tabs>
          <w:tab w:val="num" w:pos="5450"/>
        </w:tabs>
        <w:ind w:left="5450" w:hanging="63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900"/>
        </w:tabs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620"/>
        </w:tabs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340"/>
        </w:tabs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060"/>
        </w:tabs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780"/>
        </w:tabs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500"/>
        </w:tabs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220"/>
        </w:tabs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940"/>
        </w:tabs>
        <w:ind w:left="10940" w:hanging="180"/>
      </w:pPr>
    </w:lvl>
  </w:abstractNum>
  <w:abstractNum w:abstractNumId="43">
    <w:nsid w:val="7C4A0804"/>
    <w:multiLevelType w:val="hybridMultilevel"/>
    <w:tmpl w:val="54F6D552"/>
    <w:lvl w:ilvl="0" w:tplc="62E8B9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E2E0F7F"/>
    <w:multiLevelType w:val="hybridMultilevel"/>
    <w:tmpl w:val="4066D578"/>
    <w:lvl w:ilvl="0" w:tplc="EA84654A">
      <w:start w:val="2"/>
      <w:numFmt w:val="lowerLetter"/>
      <w:lvlText w:val="(%1)"/>
      <w:lvlJc w:val="left"/>
      <w:pPr>
        <w:tabs>
          <w:tab w:val="num" w:pos="6005"/>
        </w:tabs>
        <w:ind w:left="6005" w:hanging="615"/>
      </w:pPr>
      <w:rPr>
        <w:rFonts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470"/>
        </w:tabs>
        <w:ind w:left="64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190"/>
        </w:tabs>
        <w:ind w:left="71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910"/>
        </w:tabs>
        <w:ind w:left="79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630"/>
        </w:tabs>
        <w:ind w:left="86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350"/>
        </w:tabs>
        <w:ind w:left="93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070"/>
        </w:tabs>
        <w:ind w:left="100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790"/>
        </w:tabs>
        <w:ind w:left="107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510"/>
        </w:tabs>
        <w:ind w:left="11510" w:hanging="180"/>
      </w:pPr>
    </w:lvl>
  </w:abstractNum>
  <w:num w:numId="1">
    <w:abstractNumId w:val="37"/>
  </w:num>
  <w:num w:numId="2">
    <w:abstractNumId w:val="42"/>
  </w:num>
  <w:num w:numId="3">
    <w:abstractNumId w:val="17"/>
  </w:num>
  <w:num w:numId="4">
    <w:abstractNumId w:val="18"/>
  </w:num>
  <w:num w:numId="5">
    <w:abstractNumId w:val="6"/>
  </w:num>
  <w:num w:numId="6">
    <w:abstractNumId w:val="9"/>
  </w:num>
  <w:num w:numId="7">
    <w:abstractNumId w:val="25"/>
  </w:num>
  <w:num w:numId="8">
    <w:abstractNumId w:val="20"/>
  </w:num>
  <w:num w:numId="9">
    <w:abstractNumId w:val="35"/>
  </w:num>
  <w:num w:numId="10">
    <w:abstractNumId w:val="28"/>
  </w:num>
  <w:num w:numId="11">
    <w:abstractNumId w:val="40"/>
  </w:num>
  <w:num w:numId="12">
    <w:abstractNumId w:val="16"/>
  </w:num>
  <w:num w:numId="13">
    <w:abstractNumId w:val="19"/>
  </w:num>
  <w:num w:numId="14">
    <w:abstractNumId w:val="4"/>
  </w:num>
  <w:num w:numId="15">
    <w:abstractNumId w:val="31"/>
  </w:num>
  <w:num w:numId="16">
    <w:abstractNumId w:val="29"/>
  </w:num>
  <w:num w:numId="17">
    <w:abstractNumId w:val="39"/>
  </w:num>
  <w:num w:numId="18">
    <w:abstractNumId w:val="21"/>
  </w:num>
  <w:num w:numId="19">
    <w:abstractNumId w:val="11"/>
  </w:num>
  <w:num w:numId="20">
    <w:abstractNumId w:val="27"/>
  </w:num>
  <w:num w:numId="21">
    <w:abstractNumId w:val="13"/>
  </w:num>
  <w:num w:numId="22">
    <w:abstractNumId w:val="8"/>
  </w:num>
  <w:num w:numId="23">
    <w:abstractNumId w:val="14"/>
  </w:num>
  <w:num w:numId="24">
    <w:abstractNumId w:val="34"/>
  </w:num>
  <w:num w:numId="25">
    <w:abstractNumId w:val="15"/>
  </w:num>
  <w:num w:numId="26">
    <w:abstractNumId w:val="26"/>
  </w:num>
  <w:num w:numId="27">
    <w:abstractNumId w:val="3"/>
  </w:num>
  <w:num w:numId="28">
    <w:abstractNumId w:val="24"/>
  </w:num>
  <w:num w:numId="29">
    <w:abstractNumId w:val="44"/>
  </w:num>
  <w:num w:numId="30">
    <w:abstractNumId w:val="43"/>
  </w:num>
  <w:num w:numId="31">
    <w:abstractNumId w:val="7"/>
  </w:num>
  <w:num w:numId="32">
    <w:abstractNumId w:val="23"/>
  </w:num>
  <w:num w:numId="33">
    <w:abstractNumId w:val="41"/>
  </w:num>
  <w:num w:numId="34">
    <w:abstractNumId w:val="33"/>
  </w:num>
  <w:num w:numId="35">
    <w:abstractNumId w:val="0"/>
  </w:num>
  <w:num w:numId="36">
    <w:abstractNumId w:val="30"/>
  </w:num>
  <w:num w:numId="37">
    <w:abstractNumId w:val="36"/>
  </w:num>
  <w:num w:numId="38">
    <w:abstractNumId w:val="38"/>
  </w:num>
  <w:num w:numId="39">
    <w:abstractNumId w:val="32"/>
  </w:num>
  <w:num w:numId="40">
    <w:abstractNumId w:val="2"/>
  </w:num>
  <w:num w:numId="41">
    <w:abstractNumId w:val="22"/>
  </w:num>
  <w:num w:numId="42">
    <w:abstractNumId w:val="10"/>
  </w:num>
  <w:num w:numId="43">
    <w:abstractNumId w:val="1"/>
  </w:num>
  <w:num w:numId="44">
    <w:abstractNumId w:val="12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fr-FR" w:vendorID="10" w:dllVersion="513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5B6"/>
    <w:rsid w:val="00010CF3"/>
    <w:rsid w:val="00011E27"/>
    <w:rsid w:val="000146D1"/>
    <w:rsid w:val="000148BC"/>
    <w:rsid w:val="00015313"/>
    <w:rsid w:val="00020FAB"/>
    <w:rsid w:val="0002182B"/>
    <w:rsid w:val="000247AA"/>
    <w:rsid w:val="00024AB8"/>
    <w:rsid w:val="00026453"/>
    <w:rsid w:val="00030854"/>
    <w:rsid w:val="00031284"/>
    <w:rsid w:val="00033A0E"/>
    <w:rsid w:val="00036028"/>
    <w:rsid w:val="00044642"/>
    <w:rsid w:val="000446B9"/>
    <w:rsid w:val="00045681"/>
    <w:rsid w:val="00047E21"/>
    <w:rsid w:val="00052229"/>
    <w:rsid w:val="000548F9"/>
    <w:rsid w:val="00057803"/>
    <w:rsid w:val="00057B90"/>
    <w:rsid w:val="00067E8E"/>
    <w:rsid w:val="0008211B"/>
    <w:rsid w:val="0008537A"/>
    <w:rsid w:val="00085505"/>
    <w:rsid w:val="00090E2A"/>
    <w:rsid w:val="0009144A"/>
    <w:rsid w:val="000A0AEA"/>
    <w:rsid w:val="000A4AC4"/>
    <w:rsid w:val="000B25B6"/>
    <w:rsid w:val="000B329B"/>
    <w:rsid w:val="000B65E1"/>
    <w:rsid w:val="000B7EC0"/>
    <w:rsid w:val="000C4558"/>
    <w:rsid w:val="000C7021"/>
    <w:rsid w:val="000D25CD"/>
    <w:rsid w:val="000D6BBC"/>
    <w:rsid w:val="000D7780"/>
    <w:rsid w:val="000E4664"/>
    <w:rsid w:val="000F1787"/>
    <w:rsid w:val="000F6B34"/>
    <w:rsid w:val="00102955"/>
    <w:rsid w:val="00105929"/>
    <w:rsid w:val="00110D7D"/>
    <w:rsid w:val="001131D5"/>
    <w:rsid w:val="00123607"/>
    <w:rsid w:val="001259AC"/>
    <w:rsid w:val="00130252"/>
    <w:rsid w:val="00131B2B"/>
    <w:rsid w:val="00140FA0"/>
    <w:rsid w:val="00141DB8"/>
    <w:rsid w:val="0014316C"/>
    <w:rsid w:val="00154248"/>
    <w:rsid w:val="001569ED"/>
    <w:rsid w:val="00170560"/>
    <w:rsid w:val="0017474A"/>
    <w:rsid w:val="001758C6"/>
    <w:rsid w:val="0018177A"/>
    <w:rsid w:val="00182285"/>
    <w:rsid w:val="001822EA"/>
    <w:rsid w:val="00182B99"/>
    <w:rsid w:val="00183B1F"/>
    <w:rsid w:val="00185304"/>
    <w:rsid w:val="00185B3C"/>
    <w:rsid w:val="001A06A6"/>
    <w:rsid w:val="001B1463"/>
    <w:rsid w:val="001B3353"/>
    <w:rsid w:val="001B3AFB"/>
    <w:rsid w:val="001C1CCA"/>
    <w:rsid w:val="001C275B"/>
    <w:rsid w:val="001C5187"/>
    <w:rsid w:val="001F6282"/>
    <w:rsid w:val="0021332C"/>
    <w:rsid w:val="00213982"/>
    <w:rsid w:val="00215AD5"/>
    <w:rsid w:val="00216F04"/>
    <w:rsid w:val="00226206"/>
    <w:rsid w:val="00230FF8"/>
    <w:rsid w:val="00233C87"/>
    <w:rsid w:val="0024416D"/>
    <w:rsid w:val="00244B69"/>
    <w:rsid w:val="00246E8E"/>
    <w:rsid w:val="00251D75"/>
    <w:rsid w:val="00255AE3"/>
    <w:rsid w:val="002800A0"/>
    <w:rsid w:val="002800C2"/>
    <w:rsid w:val="002801B3"/>
    <w:rsid w:val="00281060"/>
    <w:rsid w:val="00293F74"/>
    <w:rsid w:val="002940E8"/>
    <w:rsid w:val="0029615A"/>
    <w:rsid w:val="00296199"/>
    <w:rsid w:val="002A094E"/>
    <w:rsid w:val="002A1E9D"/>
    <w:rsid w:val="002A6850"/>
    <w:rsid w:val="002A6A68"/>
    <w:rsid w:val="002A6E50"/>
    <w:rsid w:val="002B3CE0"/>
    <w:rsid w:val="002B5CA4"/>
    <w:rsid w:val="002C256A"/>
    <w:rsid w:val="002D5D00"/>
    <w:rsid w:val="002D7834"/>
    <w:rsid w:val="002E259E"/>
    <w:rsid w:val="002E2B56"/>
    <w:rsid w:val="002E2FF5"/>
    <w:rsid w:val="002E3FA2"/>
    <w:rsid w:val="002E4891"/>
    <w:rsid w:val="002F3CA7"/>
    <w:rsid w:val="002F6D67"/>
    <w:rsid w:val="002F7965"/>
    <w:rsid w:val="00305A7F"/>
    <w:rsid w:val="0031047A"/>
    <w:rsid w:val="00310724"/>
    <w:rsid w:val="00311132"/>
    <w:rsid w:val="003152FE"/>
    <w:rsid w:val="0032502D"/>
    <w:rsid w:val="00327436"/>
    <w:rsid w:val="00331399"/>
    <w:rsid w:val="00332CA0"/>
    <w:rsid w:val="00340450"/>
    <w:rsid w:val="003406A7"/>
    <w:rsid w:val="00344BAB"/>
    <w:rsid w:val="00344BD6"/>
    <w:rsid w:val="003456EB"/>
    <w:rsid w:val="00352F3E"/>
    <w:rsid w:val="00352FDC"/>
    <w:rsid w:val="0035528D"/>
    <w:rsid w:val="00355F92"/>
    <w:rsid w:val="003562B6"/>
    <w:rsid w:val="003568E7"/>
    <w:rsid w:val="00357639"/>
    <w:rsid w:val="00357B0D"/>
    <w:rsid w:val="00361821"/>
    <w:rsid w:val="003628DF"/>
    <w:rsid w:val="00362AB3"/>
    <w:rsid w:val="00367960"/>
    <w:rsid w:val="00372F96"/>
    <w:rsid w:val="003731CE"/>
    <w:rsid w:val="00373D9D"/>
    <w:rsid w:val="00375FBA"/>
    <w:rsid w:val="00380FA2"/>
    <w:rsid w:val="003853C5"/>
    <w:rsid w:val="003854F0"/>
    <w:rsid w:val="00390147"/>
    <w:rsid w:val="0039299B"/>
    <w:rsid w:val="00392EE1"/>
    <w:rsid w:val="003968B9"/>
    <w:rsid w:val="003A2808"/>
    <w:rsid w:val="003B2D18"/>
    <w:rsid w:val="003B7AED"/>
    <w:rsid w:val="003C4983"/>
    <w:rsid w:val="003D0B73"/>
    <w:rsid w:val="003D11B4"/>
    <w:rsid w:val="003D227C"/>
    <w:rsid w:val="003D2B4D"/>
    <w:rsid w:val="003D59D9"/>
    <w:rsid w:val="003E0EDA"/>
    <w:rsid w:val="003E28A2"/>
    <w:rsid w:val="003E5FF1"/>
    <w:rsid w:val="003E6C53"/>
    <w:rsid w:val="003F430F"/>
    <w:rsid w:val="003F5C8F"/>
    <w:rsid w:val="003F6A8E"/>
    <w:rsid w:val="0040517B"/>
    <w:rsid w:val="004077FD"/>
    <w:rsid w:val="00412122"/>
    <w:rsid w:val="004203B2"/>
    <w:rsid w:val="00433A17"/>
    <w:rsid w:val="004434BF"/>
    <w:rsid w:val="00444A88"/>
    <w:rsid w:val="00446208"/>
    <w:rsid w:val="00451444"/>
    <w:rsid w:val="00453088"/>
    <w:rsid w:val="00461F6A"/>
    <w:rsid w:val="00465270"/>
    <w:rsid w:val="00471A9A"/>
    <w:rsid w:val="00473199"/>
    <w:rsid w:val="00474DA4"/>
    <w:rsid w:val="00475C6C"/>
    <w:rsid w:val="00476B4D"/>
    <w:rsid w:val="00480022"/>
    <w:rsid w:val="004805FA"/>
    <w:rsid w:val="0048125E"/>
    <w:rsid w:val="00483E8B"/>
    <w:rsid w:val="00484AC1"/>
    <w:rsid w:val="004864F4"/>
    <w:rsid w:val="00487D94"/>
    <w:rsid w:val="0049043E"/>
    <w:rsid w:val="004A07ED"/>
    <w:rsid w:val="004A2E6B"/>
    <w:rsid w:val="004B44C9"/>
    <w:rsid w:val="004B7EA9"/>
    <w:rsid w:val="004C1EF1"/>
    <w:rsid w:val="004C54FF"/>
    <w:rsid w:val="004D047D"/>
    <w:rsid w:val="004D22FA"/>
    <w:rsid w:val="004E22E9"/>
    <w:rsid w:val="004E30B8"/>
    <w:rsid w:val="004E5BB9"/>
    <w:rsid w:val="004E6D92"/>
    <w:rsid w:val="004F26AC"/>
    <w:rsid w:val="004F305A"/>
    <w:rsid w:val="004F6192"/>
    <w:rsid w:val="004F7E42"/>
    <w:rsid w:val="004F7E49"/>
    <w:rsid w:val="00503D6D"/>
    <w:rsid w:val="00511561"/>
    <w:rsid w:val="00512164"/>
    <w:rsid w:val="0051301A"/>
    <w:rsid w:val="00516056"/>
    <w:rsid w:val="00517658"/>
    <w:rsid w:val="00520297"/>
    <w:rsid w:val="0052490F"/>
    <w:rsid w:val="00531B2D"/>
    <w:rsid w:val="005320BD"/>
    <w:rsid w:val="005338F9"/>
    <w:rsid w:val="0053479B"/>
    <w:rsid w:val="0054281C"/>
    <w:rsid w:val="0055268D"/>
    <w:rsid w:val="00562A70"/>
    <w:rsid w:val="00567282"/>
    <w:rsid w:val="00567AE1"/>
    <w:rsid w:val="005729E0"/>
    <w:rsid w:val="005751DD"/>
    <w:rsid w:val="00576BE4"/>
    <w:rsid w:val="00582881"/>
    <w:rsid w:val="00583A73"/>
    <w:rsid w:val="00584063"/>
    <w:rsid w:val="00584E9C"/>
    <w:rsid w:val="00585724"/>
    <w:rsid w:val="00594BFF"/>
    <w:rsid w:val="005A400A"/>
    <w:rsid w:val="005C1F3D"/>
    <w:rsid w:val="005D45DD"/>
    <w:rsid w:val="005D5D26"/>
    <w:rsid w:val="005E1F43"/>
    <w:rsid w:val="006052F5"/>
    <w:rsid w:val="00607FD3"/>
    <w:rsid w:val="00612379"/>
    <w:rsid w:val="0061555F"/>
    <w:rsid w:val="00615830"/>
    <w:rsid w:val="006159E6"/>
    <w:rsid w:val="0062287D"/>
    <w:rsid w:val="006246DA"/>
    <w:rsid w:val="006262B3"/>
    <w:rsid w:val="0062658D"/>
    <w:rsid w:val="00641200"/>
    <w:rsid w:val="00641757"/>
    <w:rsid w:val="00642009"/>
    <w:rsid w:val="0064611A"/>
    <w:rsid w:val="0064779B"/>
    <w:rsid w:val="00650536"/>
    <w:rsid w:val="006609AC"/>
    <w:rsid w:val="00664D59"/>
    <w:rsid w:val="006655D3"/>
    <w:rsid w:val="00666541"/>
    <w:rsid w:val="00667404"/>
    <w:rsid w:val="006738A4"/>
    <w:rsid w:val="006762C9"/>
    <w:rsid w:val="006819AD"/>
    <w:rsid w:val="006848A0"/>
    <w:rsid w:val="00687EB4"/>
    <w:rsid w:val="006923EF"/>
    <w:rsid w:val="0069733E"/>
    <w:rsid w:val="006A18AD"/>
    <w:rsid w:val="006A588D"/>
    <w:rsid w:val="006B04B4"/>
    <w:rsid w:val="006B17D2"/>
    <w:rsid w:val="006B513C"/>
    <w:rsid w:val="006C224E"/>
    <w:rsid w:val="006D216C"/>
    <w:rsid w:val="006D780A"/>
    <w:rsid w:val="006E48D1"/>
    <w:rsid w:val="006E7A9E"/>
    <w:rsid w:val="006F6276"/>
    <w:rsid w:val="007178AD"/>
    <w:rsid w:val="0072123A"/>
    <w:rsid w:val="00730071"/>
    <w:rsid w:val="0073035D"/>
    <w:rsid w:val="0073047F"/>
    <w:rsid w:val="00730882"/>
    <w:rsid w:val="00732DEC"/>
    <w:rsid w:val="00735BD5"/>
    <w:rsid w:val="00735D48"/>
    <w:rsid w:val="00744DDB"/>
    <w:rsid w:val="00752D51"/>
    <w:rsid w:val="007556F6"/>
    <w:rsid w:val="007563F1"/>
    <w:rsid w:val="00760EEF"/>
    <w:rsid w:val="00764C6C"/>
    <w:rsid w:val="00777EE5"/>
    <w:rsid w:val="00784836"/>
    <w:rsid w:val="00786C7A"/>
    <w:rsid w:val="0079023E"/>
    <w:rsid w:val="007A2854"/>
    <w:rsid w:val="007A2DD3"/>
    <w:rsid w:val="007A5999"/>
    <w:rsid w:val="007A5A3C"/>
    <w:rsid w:val="007A7897"/>
    <w:rsid w:val="007B1E28"/>
    <w:rsid w:val="007B41F7"/>
    <w:rsid w:val="007B6A13"/>
    <w:rsid w:val="007D0B9D"/>
    <w:rsid w:val="007D19B0"/>
    <w:rsid w:val="007D24EB"/>
    <w:rsid w:val="007F1D06"/>
    <w:rsid w:val="007F498F"/>
    <w:rsid w:val="00800A49"/>
    <w:rsid w:val="00801AF9"/>
    <w:rsid w:val="00802AF0"/>
    <w:rsid w:val="00803772"/>
    <w:rsid w:val="0080512A"/>
    <w:rsid w:val="00805926"/>
    <w:rsid w:val="0080679D"/>
    <w:rsid w:val="0080743A"/>
    <w:rsid w:val="008108B0"/>
    <w:rsid w:val="00811B20"/>
    <w:rsid w:val="00816AF3"/>
    <w:rsid w:val="008205EC"/>
    <w:rsid w:val="00820EF5"/>
    <w:rsid w:val="0082296E"/>
    <w:rsid w:val="00824099"/>
    <w:rsid w:val="008247C4"/>
    <w:rsid w:val="00834783"/>
    <w:rsid w:val="00835F80"/>
    <w:rsid w:val="00841001"/>
    <w:rsid w:val="008443DF"/>
    <w:rsid w:val="00860D29"/>
    <w:rsid w:val="00864229"/>
    <w:rsid w:val="00866F50"/>
    <w:rsid w:val="00867AC1"/>
    <w:rsid w:val="00871565"/>
    <w:rsid w:val="00875005"/>
    <w:rsid w:val="008752F0"/>
    <w:rsid w:val="008862B0"/>
    <w:rsid w:val="008922A6"/>
    <w:rsid w:val="0089439A"/>
    <w:rsid w:val="008A2E8F"/>
    <w:rsid w:val="008A2ECF"/>
    <w:rsid w:val="008A424E"/>
    <w:rsid w:val="008A4293"/>
    <w:rsid w:val="008A440B"/>
    <w:rsid w:val="008A477B"/>
    <w:rsid w:val="008A743F"/>
    <w:rsid w:val="008B1891"/>
    <w:rsid w:val="008B20E1"/>
    <w:rsid w:val="008B5004"/>
    <w:rsid w:val="008C0970"/>
    <w:rsid w:val="008D2CF7"/>
    <w:rsid w:val="008E1AFD"/>
    <w:rsid w:val="008E2062"/>
    <w:rsid w:val="008F113D"/>
    <w:rsid w:val="008F2EA9"/>
    <w:rsid w:val="008F3101"/>
    <w:rsid w:val="008F5184"/>
    <w:rsid w:val="008F5E7F"/>
    <w:rsid w:val="00900C26"/>
    <w:rsid w:val="0090197F"/>
    <w:rsid w:val="009056EA"/>
    <w:rsid w:val="00905C92"/>
    <w:rsid w:val="00906DDC"/>
    <w:rsid w:val="00907C35"/>
    <w:rsid w:val="00911751"/>
    <w:rsid w:val="0092057E"/>
    <w:rsid w:val="009236B9"/>
    <w:rsid w:val="00934E09"/>
    <w:rsid w:val="00935357"/>
    <w:rsid w:val="00936253"/>
    <w:rsid w:val="00937AA6"/>
    <w:rsid w:val="009406E6"/>
    <w:rsid w:val="009413BC"/>
    <w:rsid w:val="00945256"/>
    <w:rsid w:val="00950B3F"/>
    <w:rsid w:val="00951874"/>
    <w:rsid w:val="00952DD4"/>
    <w:rsid w:val="00953EA5"/>
    <w:rsid w:val="00970FED"/>
    <w:rsid w:val="00973894"/>
    <w:rsid w:val="00980D56"/>
    <w:rsid w:val="00984A80"/>
    <w:rsid w:val="00990677"/>
    <w:rsid w:val="00992B4D"/>
    <w:rsid w:val="00993A47"/>
    <w:rsid w:val="009958F5"/>
    <w:rsid w:val="00996887"/>
    <w:rsid w:val="00997029"/>
    <w:rsid w:val="009A5AC0"/>
    <w:rsid w:val="009C09B0"/>
    <w:rsid w:val="009C410F"/>
    <w:rsid w:val="009C44CD"/>
    <w:rsid w:val="009D12FA"/>
    <w:rsid w:val="009D4C31"/>
    <w:rsid w:val="009D690D"/>
    <w:rsid w:val="009D6C73"/>
    <w:rsid w:val="009E2FE2"/>
    <w:rsid w:val="009E44DB"/>
    <w:rsid w:val="009E5B37"/>
    <w:rsid w:val="009E65B6"/>
    <w:rsid w:val="009F0384"/>
    <w:rsid w:val="009F075B"/>
    <w:rsid w:val="009F470B"/>
    <w:rsid w:val="00A01DE2"/>
    <w:rsid w:val="00A1131E"/>
    <w:rsid w:val="00A13647"/>
    <w:rsid w:val="00A13821"/>
    <w:rsid w:val="00A20953"/>
    <w:rsid w:val="00A241D7"/>
    <w:rsid w:val="00A24C10"/>
    <w:rsid w:val="00A2663C"/>
    <w:rsid w:val="00A3231D"/>
    <w:rsid w:val="00A34BE0"/>
    <w:rsid w:val="00A42AC3"/>
    <w:rsid w:val="00A430CF"/>
    <w:rsid w:val="00A53F56"/>
    <w:rsid w:val="00A54309"/>
    <w:rsid w:val="00A75CDF"/>
    <w:rsid w:val="00A80C66"/>
    <w:rsid w:val="00A8213D"/>
    <w:rsid w:val="00A865BC"/>
    <w:rsid w:val="00A919F2"/>
    <w:rsid w:val="00AA2342"/>
    <w:rsid w:val="00AA2A00"/>
    <w:rsid w:val="00AA6EFC"/>
    <w:rsid w:val="00AB2B93"/>
    <w:rsid w:val="00AB530F"/>
    <w:rsid w:val="00AB79AD"/>
    <w:rsid w:val="00AB7E5B"/>
    <w:rsid w:val="00AC31F6"/>
    <w:rsid w:val="00AC576B"/>
    <w:rsid w:val="00AD0A28"/>
    <w:rsid w:val="00AE0EF1"/>
    <w:rsid w:val="00AE13EC"/>
    <w:rsid w:val="00AE2937"/>
    <w:rsid w:val="00AF27A6"/>
    <w:rsid w:val="00AF558E"/>
    <w:rsid w:val="00AF5C37"/>
    <w:rsid w:val="00B067CC"/>
    <w:rsid w:val="00B07301"/>
    <w:rsid w:val="00B07F10"/>
    <w:rsid w:val="00B14428"/>
    <w:rsid w:val="00B172BD"/>
    <w:rsid w:val="00B224DE"/>
    <w:rsid w:val="00B26C87"/>
    <w:rsid w:val="00B275D0"/>
    <w:rsid w:val="00B27DCF"/>
    <w:rsid w:val="00B31A1F"/>
    <w:rsid w:val="00B35348"/>
    <w:rsid w:val="00B367C5"/>
    <w:rsid w:val="00B37A10"/>
    <w:rsid w:val="00B4226C"/>
    <w:rsid w:val="00B45488"/>
    <w:rsid w:val="00B46575"/>
    <w:rsid w:val="00B52751"/>
    <w:rsid w:val="00B55E69"/>
    <w:rsid w:val="00B5783B"/>
    <w:rsid w:val="00B60883"/>
    <w:rsid w:val="00B60B5A"/>
    <w:rsid w:val="00B63E15"/>
    <w:rsid w:val="00B649AA"/>
    <w:rsid w:val="00B66E2E"/>
    <w:rsid w:val="00B84B83"/>
    <w:rsid w:val="00B84BBD"/>
    <w:rsid w:val="00B86D49"/>
    <w:rsid w:val="00BA43FB"/>
    <w:rsid w:val="00BB1015"/>
    <w:rsid w:val="00BB3410"/>
    <w:rsid w:val="00BB3723"/>
    <w:rsid w:val="00BB582E"/>
    <w:rsid w:val="00BC127D"/>
    <w:rsid w:val="00BC1FE6"/>
    <w:rsid w:val="00BD0A19"/>
    <w:rsid w:val="00BD3CD0"/>
    <w:rsid w:val="00BE4CAD"/>
    <w:rsid w:val="00BE64CE"/>
    <w:rsid w:val="00C00292"/>
    <w:rsid w:val="00C00E95"/>
    <w:rsid w:val="00C061B6"/>
    <w:rsid w:val="00C10C23"/>
    <w:rsid w:val="00C179A4"/>
    <w:rsid w:val="00C21320"/>
    <w:rsid w:val="00C21516"/>
    <w:rsid w:val="00C23418"/>
    <w:rsid w:val="00C2446C"/>
    <w:rsid w:val="00C26A44"/>
    <w:rsid w:val="00C33770"/>
    <w:rsid w:val="00C36AE5"/>
    <w:rsid w:val="00C41F17"/>
    <w:rsid w:val="00C4669A"/>
    <w:rsid w:val="00C5280D"/>
    <w:rsid w:val="00C5323A"/>
    <w:rsid w:val="00C539CC"/>
    <w:rsid w:val="00C55C08"/>
    <w:rsid w:val="00C56C22"/>
    <w:rsid w:val="00C5791C"/>
    <w:rsid w:val="00C6070B"/>
    <w:rsid w:val="00C66290"/>
    <w:rsid w:val="00C67B00"/>
    <w:rsid w:val="00C713C8"/>
    <w:rsid w:val="00C72B7A"/>
    <w:rsid w:val="00C8222D"/>
    <w:rsid w:val="00C8428C"/>
    <w:rsid w:val="00C86A76"/>
    <w:rsid w:val="00C973F2"/>
    <w:rsid w:val="00CA304C"/>
    <w:rsid w:val="00CA774A"/>
    <w:rsid w:val="00CB6397"/>
    <w:rsid w:val="00CC11B0"/>
    <w:rsid w:val="00CC3975"/>
    <w:rsid w:val="00CE0614"/>
    <w:rsid w:val="00CE48CF"/>
    <w:rsid w:val="00CF0F95"/>
    <w:rsid w:val="00CF7E36"/>
    <w:rsid w:val="00D05297"/>
    <w:rsid w:val="00D06208"/>
    <w:rsid w:val="00D12ECD"/>
    <w:rsid w:val="00D2430C"/>
    <w:rsid w:val="00D24BF4"/>
    <w:rsid w:val="00D30242"/>
    <w:rsid w:val="00D30E24"/>
    <w:rsid w:val="00D34BE6"/>
    <w:rsid w:val="00D35E46"/>
    <w:rsid w:val="00D3708D"/>
    <w:rsid w:val="00D40426"/>
    <w:rsid w:val="00D50072"/>
    <w:rsid w:val="00D54CD5"/>
    <w:rsid w:val="00D55252"/>
    <w:rsid w:val="00D57C96"/>
    <w:rsid w:val="00D70FF0"/>
    <w:rsid w:val="00D76197"/>
    <w:rsid w:val="00D84B1B"/>
    <w:rsid w:val="00D91203"/>
    <w:rsid w:val="00D95174"/>
    <w:rsid w:val="00D96AD8"/>
    <w:rsid w:val="00DA1CB9"/>
    <w:rsid w:val="00DA6F36"/>
    <w:rsid w:val="00DB1A26"/>
    <w:rsid w:val="00DB5949"/>
    <w:rsid w:val="00DB596E"/>
    <w:rsid w:val="00DB7738"/>
    <w:rsid w:val="00DB7773"/>
    <w:rsid w:val="00DC00EA"/>
    <w:rsid w:val="00DC1478"/>
    <w:rsid w:val="00DC4416"/>
    <w:rsid w:val="00DD125F"/>
    <w:rsid w:val="00DE0E7A"/>
    <w:rsid w:val="00DE2D11"/>
    <w:rsid w:val="00DE56C6"/>
    <w:rsid w:val="00DE5A65"/>
    <w:rsid w:val="00DE7918"/>
    <w:rsid w:val="00DF130F"/>
    <w:rsid w:val="00DF4CE3"/>
    <w:rsid w:val="00E01A1B"/>
    <w:rsid w:val="00E02DCD"/>
    <w:rsid w:val="00E21DA3"/>
    <w:rsid w:val="00E22980"/>
    <w:rsid w:val="00E25B17"/>
    <w:rsid w:val="00E25F39"/>
    <w:rsid w:val="00E30D42"/>
    <w:rsid w:val="00E32F7E"/>
    <w:rsid w:val="00E33814"/>
    <w:rsid w:val="00E3717C"/>
    <w:rsid w:val="00E45802"/>
    <w:rsid w:val="00E5530C"/>
    <w:rsid w:val="00E72D49"/>
    <w:rsid w:val="00E748AF"/>
    <w:rsid w:val="00E7593C"/>
    <w:rsid w:val="00E76636"/>
    <w:rsid w:val="00E7678A"/>
    <w:rsid w:val="00E81F57"/>
    <w:rsid w:val="00E84E2C"/>
    <w:rsid w:val="00E85E52"/>
    <w:rsid w:val="00E87110"/>
    <w:rsid w:val="00E877C7"/>
    <w:rsid w:val="00E87F0D"/>
    <w:rsid w:val="00E91289"/>
    <w:rsid w:val="00E935F1"/>
    <w:rsid w:val="00E94796"/>
    <w:rsid w:val="00E94A81"/>
    <w:rsid w:val="00E96064"/>
    <w:rsid w:val="00EA11C6"/>
    <w:rsid w:val="00EA1FFB"/>
    <w:rsid w:val="00EA2AAC"/>
    <w:rsid w:val="00EA764E"/>
    <w:rsid w:val="00EB00DC"/>
    <w:rsid w:val="00EB048E"/>
    <w:rsid w:val="00EB1949"/>
    <w:rsid w:val="00EB2C2B"/>
    <w:rsid w:val="00EC1B67"/>
    <w:rsid w:val="00ED0D13"/>
    <w:rsid w:val="00ED172B"/>
    <w:rsid w:val="00ED352A"/>
    <w:rsid w:val="00ED6955"/>
    <w:rsid w:val="00EE33CA"/>
    <w:rsid w:val="00EE34DF"/>
    <w:rsid w:val="00EE4730"/>
    <w:rsid w:val="00EE5B4B"/>
    <w:rsid w:val="00EF2F89"/>
    <w:rsid w:val="00F0108A"/>
    <w:rsid w:val="00F120FD"/>
    <w:rsid w:val="00F1237A"/>
    <w:rsid w:val="00F205B1"/>
    <w:rsid w:val="00F21EDC"/>
    <w:rsid w:val="00F22672"/>
    <w:rsid w:val="00F22CBD"/>
    <w:rsid w:val="00F30A7E"/>
    <w:rsid w:val="00F33C25"/>
    <w:rsid w:val="00F43414"/>
    <w:rsid w:val="00F445E8"/>
    <w:rsid w:val="00F45372"/>
    <w:rsid w:val="00F45F79"/>
    <w:rsid w:val="00F560F7"/>
    <w:rsid w:val="00F568A0"/>
    <w:rsid w:val="00F614AC"/>
    <w:rsid w:val="00F61910"/>
    <w:rsid w:val="00F61CCC"/>
    <w:rsid w:val="00F6334D"/>
    <w:rsid w:val="00F64D1E"/>
    <w:rsid w:val="00F669C2"/>
    <w:rsid w:val="00F749B3"/>
    <w:rsid w:val="00F77AD3"/>
    <w:rsid w:val="00F81B76"/>
    <w:rsid w:val="00F833DF"/>
    <w:rsid w:val="00F876D5"/>
    <w:rsid w:val="00F90F44"/>
    <w:rsid w:val="00F935F8"/>
    <w:rsid w:val="00F965C8"/>
    <w:rsid w:val="00FA497C"/>
    <w:rsid w:val="00FA49AB"/>
    <w:rsid w:val="00FC0124"/>
    <w:rsid w:val="00FC0444"/>
    <w:rsid w:val="00FD3C73"/>
    <w:rsid w:val="00FD7035"/>
    <w:rsid w:val="00FE021E"/>
    <w:rsid w:val="00FE33FF"/>
    <w:rsid w:val="00FE39C7"/>
    <w:rsid w:val="00FE41AE"/>
    <w:rsid w:val="00FE4B7D"/>
    <w:rsid w:val="00FF1206"/>
    <w:rsid w:val="00FF2367"/>
    <w:rsid w:val="00FF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F33C25"/>
    <w:pPr>
      <w:ind w:left="567" w:hanging="567"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033A0E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link w:val="DecisionParagraphsChar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2E259E"/>
    <w:pPr>
      <w:tabs>
        <w:tab w:val="right" w:leader="dot" w:pos="9639"/>
      </w:tabs>
      <w:spacing w:before="120"/>
      <w:ind w:left="851" w:right="851" w:hanging="284"/>
      <w:contextualSpacing/>
    </w:pPr>
    <w:rPr>
      <w:rFonts w:ascii="Arial" w:hAnsi="Arial"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2E259E"/>
    <w:pPr>
      <w:tabs>
        <w:tab w:val="left" w:pos="568"/>
        <w:tab w:val="right" w:leader="dot" w:pos="9639"/>
      </w:tabs>
      <w:spacing w:before="120"/>
      <w:ind w:left="567" w:right="851" w:hanging="567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odyText2">
    <w:name w:val="Body Text 2"/>
    <w:basedOn w:val="Normal"/>
    <w:rsid w:val="00C6070B"/>
    <w:rPr>
      <w:rFonts w:ascii="Times New Roman" w:hAnsi="Times New Roman"/>
      <w:color w:val="000000"/>
      <w:sz w:val="24"/>
      <w:szCs w:val="24"/>
      <w:lang w:eastAsia="ja-JP"/>
    </w:rPr>
  </w:style>
  <w:style w:type="paragraph" w:customStyle="1" w:styleId="Style1">
    <w:name w:val="Style1"/>
    <w:basedOn w:val="Normal"/>
    <w:rsid w:val="00340450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style10">
    <w:name w:val="style1"/>
    <w:basedOn w:val="Normal"/>
    <w:rsid w:val="00340450"/>
    <w:pPr>
      <w:jc w:val="left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rsid w:val="0062658D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033A0E"/>
    <w:rPr>
      <w:rFonts w:ascii="Arial" w:hAnsi="Arial"/>
      <w:u w:val="single"/>
      <w:lang w:val="en-US" w:eastAsia="en-US" w:bidi="ar-SA"/>
    </w:rPr>
  </w:style>
  <w:style w:type="character" w:customStyle="1" w:styleId="DecisionParagraphsChar">
    <w:name w:val="DecisionParagraphs Char"/>
    <w:link w:val="DecisionParagraphs"/>
    <w:rsid w:val="00E25B17"/>
    <w:rPr>
      <w:rFonts w:ascii="Arial" w:hAnsi="Arial"/>
      <w:i/>
      <w:lang w:val="en-US" w:eastAsia="en-US" w:bidi="ar-SA"/>
    </w:rPr>
  </w:style>
  <w:style w:type="paragraph" w:styleId="Salutation">
    <w:name w:val="Salutation"/>
    <w:basedOn w:val="Normal"/>
    <w:next w:val="Normal"/>
    <w:semiHidden/>
    <w:rsid w:val="009F470B"/>
    <w:pPr>
      <w:jc w:val="left"/>
    </w:pPr>
    <w:rPr>
      <w:rFonts w:eastAsia="MS Mincho" w:cs="Arial"/>
      <w:sz w:val="22"/>
      <w:lang w:eastAsia="ja-JP"/>
    </w:rPr>
  </w:style>
  <w:style w:type="paragraph" w:styleId="Caption">
    <w:name w:val="caption"/>
    <w:basedOn w:val="Normal"/>
    <w:next w:val="Normal"/>
    <w:qFormat/>
    <w:rsid w:val="009F470B"/>
    <w:pPr>
      <w:jc w:val="left"/>
    </w:pPr>
    <w:rPr>
      <w:rFonts w:eastAsia="MS Mincho" w:cs="Arial"/>
      <w:b/>
      <w:bCs/>
      <w:sz w:val="18"/>
      <w:lang w:eastAsia="ja-JP"/>
    </w:rPr>
  </w:style>
  <w:style w:type="paragraph" w:styleId="CommentText">
    <w:name w:val="annotation text"/>
    <w:basedOn w:val="Normal"/>
    <w:semiHidden/>
    <w:rsid w:val="009F470B"/>
    <w:pPr>
      <w:jc w:val="left"/>
    </w:pPr>
    <w:rPr>
      <w:rFonts w:eastAsia="MS Mincho" w:cs="Arial"/>
      <w:sz w:val="18"/>
      <w:lang w:eastAsia="ja-JP"/>
    </w:rPr>
  </w:style>
  <w:style w:type="paragraph" w:customStyle="1" w:styleId="ONUMFS">
    <w:name w:val="ONUM FS"/>
    <w:basedOn w:val="BodyText"/>
    <w:rsid w:val="009F470B"/>
    <w:pPr>
      <w:numPr>
        <w:numId w:val="34"/>
      </w:numPr>
      <w:spacing w:after="220"/>
      <w:jc w:val="left"/>
    </w:pPr>
    <w:rPr>
      <w:rFonts w:eastAsia="MS Mincho" w:cs="Arial"/>
      <w:sz w:val="22"/>
      <w:lang w:eastAsia="ja-JP"/>
    </w:rPr>
  </w:style>
  <w:style w:type="paragraph" w:customStyle="1" w:styleId="ONUME">
    <w:name w:val="ONUM E"/>
    <w:basedOn w:val="BodyText"/>
    <w:rsid w:val="009F470B"/>
    <w:pPr>
      <w:numPr>
        <w:numId w:val="33"/>
      </w:numPr>
      <w:spacing w:after="220"/>
      <w:jc w:val="left"/>
    </w:pPr>
    <w:rPr>
      <w:rFonts w:eastAsia="MS Mincho" w:cs="Arial"/>
      <w:sz w:val="22"/>
      <w:lang w:eastAsia="ja-JP"/>
    </w:rPr>
  </w:style>
  <w:style w:type="paragraph" w:styleId="ListNumber">
    <w:name w:val="List Number"/>
    <w:basedOn w:val="Normal"/>
    <w:semiHidden/>
    <w:rsid w:val="009F470B"/>
    <w:pPr>
      <w:numPr>
        <w:numId w:val="36"/>
      </w:numPr>
      <w:jc w:val="left"/>
    </w:pPr>
    <w:rPr>
      <w:rFonts w:eastAsia="MS Mincho" w:cs="Arial"/>
      <w:sz w:val="22"/>
      <w:lang w:eastAsia="ja-JP"/>
    </w:rPr>
  </w:style>
  <w:style w:type="paragraph" w:styleId="PlainText">
    <w:name w:val="Plain Text"/>
    <w:basedOn w:val="Normal"/>
    <w:rsid w:val="009F470B"/>
    <w:pPr>
      <w:jc w:val="left"/>
    </w:pPr>
    <w:rPr>
      <w:rFonts w:ascii="Courier New" w:eastAsia="MS Mincho" w:hAnsi="Courier New" w:cs="Courier New"/>
      <w:lang w:eastAsia="ja-JP"/>
    </w:rPr>
  </w:style>
  <w:style w:type="paragraph" w:customStyle="1" w:styleId="EndOfDoc0">
    <w:name w:val="EndOfDoc"/>
    <w:basedOn w:val="Normal"/>
    <w:rsid w:val="008A2ECF"/>
    <w:pPr>
      <w:ind w:left="4536"/>
      <w:jc w:val="center"/>
    </w:pPr>
    <w:rPr>
      <w:rFonts w:ascii="Times New Roman" w:hAnsi="Times New Roman"/>
      <w:sz w:val="24"/>
    </w:rPr>
  </w:style>
  <w:style w:type="paragraph" w:styleId="NormalWeb">
    <w:name w:val="Normal (Web)"/>
    <w:basedOn w:val="Normal"/>
    <w:rsid w:val="00131B2B"/>
    <w:pPr>
      <w:spacing w:before="100" w:beforeAutospacing="1" w:after="100" w:afterAutospacing="1"/>
      <w:jc w:val="left"/>
    </w:pPr>
    <w:rPr>
      <w:rFonts w:ascii="Times New Roman" w:eastAsia="MS Mincho" w:hAnsi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rsid w:val="00664D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4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F33C25"/>
    <w:pPr>
      <w:ind w:left="567" w:hanging="567"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033A0E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link w:val="DecisionParagraphsChar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2E259E"/>
    <w:pPr>
      <w:tabs>
        <w:tab w:val="right" w:leader="dot" w:pos="9639"/>
      </w:tabs>
      <w:spacing w:before="120"/>
      <w:ind w:left="851" w:right="851" w:hanging="284"/>
      <w:contextualSpacing/>
    </w:pPr>
    <w:rPr>
      <w:rFonts w:ascii="Arial" w:hAnsi="Arial"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2E259E"/>
    <w:pPr>
      <w:tabs>
        <w:tab w:val="left" w:pos="568"/>
        <w:tab w:val="right" w:leader="dot" w:pos="9639"/>
      </w:tabs>
      <w:spacing w:before="120"/>
      <w:ind w:left="567" w:right="851" w:hanging="567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odyText2">
    <w:name w:val="Body Text 2"/>
    <w:basedOn w:val="Normal"/>
    <w:rsid w:val="00C6070B"/>
    <w:rPr>
      <w:rFonts w:ascii="Times New Roman" w:hAnsi="Times New Roman"/>
      <w:color w:val="000000"/>
      <w:sz w:val="24"/>
      <w:szCs w:val="24"/>
      <w:lang w:eastAsia="ja-JP"/>
    </w:rPr>
  </w:style>
  <w:style w:type="paragraph" w:customStyle="1" w:styleId="Style1">
    <w:name w:val="Style1"/>
    <w:basedOn w:val="Normal"/>
    <w:rsid w:val="00340450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style10">
    <w:name w:val="style1"/>
    <w:basedOn w:val="Normal"/>
    <w:rsid w:val="00340450"/>
    <w:pPr>
      <w:jc w:val="left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rsid w:val="0062658D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033A0E"/>
    <w:rPr>
      <w:rFonts w:ascii="Arial" w:hAnsi="Arial"/>
      <w:u w:val="single"/>
      <w:lang w:val="en-US" w:eastAsia="en-US" w:bidi="ar-SA"/>
    </w:rPr>
  </w:style>
  <w:style w:type="character" w:customStyle="1" w:styleId="DecisionParagraphsChar">
    <w:name w:val="DecisionParagraphs Char"/>
    <w:link w:val="DecisionParagraphs"/>
    <w:rsid w:val="00E25B17"/>
    <w:rPr>
      <w:rFonts w:ascii="Arial" w:hAnsi="Arial"/>
      <w:i/>
      <w:lang w:val="en-US" w:eastAsia="en-US" w:bidi="ar-SA"/>
    </w:rPr>
  </w:style>
  <w:style w:type="paragraph" w:styleId="Salutation">
    <w:name w:val="Salutation"/>
    <w:basedOn w:val="Normal"/>
    <w:next w:val="Normal"/>
    <w:semiHidden/>
    <w:rsid w:val="009F470B"/>
    <w:pPr>
      <w:jc w:val="left"/>
    </w:pPr>
    <w:rPr>
      <w:rFonts w:eastAsia="MS Mincho" w:cs="Arial"/>
      <w:sz w:val="22"/>
      <w:lang w:eastAsia="ja-JP"/>
    </w:rPr>
  </w:style>
  <w:style w:type="paragraph" w:styleId="Caption">
    <w:name w:val="caption"/>
    <w:basedOn w:val="Normal"/>
    <w:next w:val="Normal"/>
    <w:qFormat/>
    <w:rsid w:val="009F470B"/>
    <w:pPr>
      <w:jc w:val="left"/>
    </w:pPr>
    <w:rPr>
      <w:rFonts w:eastAsia="MS Mincho" w:cs="Arial"/>
      <w:b/>
      <w:bCs/>
      <w:sz w:val="18"/>
      <w:lang w:eastAsia="ja-JP"/>
    </w:rPr>
  </w:style>
  <w:style w:type="paragraph" w:styleId="CommentText">
    <w:name w:val="annotation text"/>
    <w:basedOn w:val="Normal"/>
    <w:semiHidden/>
    <w:rsid w:val="009F470B"/>
    <w:pPr>
      <w:jc w:val="left"/>
    </w:pPr>
    <w:rPr>
      <w:rFonts w:eastAsia="MS Mincho" w:cs="Arial"/>
      <w:sz w:val="18"/>
      <w:lang w:eastAsia="ja-JP"/>
    </w:rPr>
  </w:style>
  <w:style w:type="paragraph" w:customStyle="1" w:styleId="ONUMFS">
    <w:name w:val="ONUM FS"/>
    <w:basedOn w:val="BodyText"/>
    <w:rsid w:val="009F470B"/>
    <w:pPr>
      <w:numPr>
        <w:numId w:val="34"/>
      </w:numPr>
      <w:spacing w:after="220"/>
      <w:jc w:val="left"/>
    </w:pPr>
    <w:rPr>
      <w:rFonts w:eastAsia="MS Mincho" w:cs="Arial"/>
      <w:sz w:val="22"/>
      <w:lang w:eastAsia="ja-JP"/>
    </w:rPr>
  </w:style>
  <w:style w:type="paragraph" w:customStyle="1" w:styleId="ONUME">
    <w:name w:val="ONUM E"/>
    <w:basedOn w:val="BodyText"/>
    <w:rsid w:val="009F470B"/>
    <w:pPr>
      <w:numPr>
        <w:numId w:val="33"/>
      </w:numPr>
      <w:spacing w:after="220"/>
      <w:jc w:val="left"/>
    </w:pPr>
    <w:rPr>
      <w:rFonts w:eastAsia="MS Mincho" w:cs="Arial"/>
      <w:sz w:val="22"/>
      <w:lang w:eastAsia="ja-JP"/>
    </w:rPr>
  </w:style>
  <w:style w:type="paragraph" w:styleId="ListNumber">
    <w:name w:val="List Number"/>
    <w:basedOn w:val="Normal"/>
    <w:semiHidden/>
    <w:rsid w:val="009F470B"/>
    <w:pPr>
      <w:numPr>
        <w:numId w:val="36"/>
      </w:numPr>
      <w:jc w:val="left"/>
    </w:pPr>
    <w:rPr>
      <w:rFonts w:eastAsia="MS Mincho" w:cs="Arial"/>
      <w:sz w:val="22"/>
      <w:lang w:eastAsia="ja-JP"/>
    </w:rPr>
  </w:style>
  <w:style w:type="paragraph" w:styleId="PlainText">
    <w:name w:val="Plain Text"/>
    <w:basedOn w:val="Normal"/>
    <w:rsid w:val="009F470B"/>
    <w:pPr>
      <w:jc w:val="left"/>
    </w:pPr>
    <w:rPr>
      <w:rFonts w:ascii="Courier New" w:eastAsia="MS Mincho" w:hAnsi="Courier New" w:cs="Courier New"/>
      <w:lang w:eastAsia="ja-JP"/>
    </w:rPr>
  </w:style>
  <w:style w:type="paragraph" w:customStyle="1" w:styleId="EndOfDoc0">
    <w:name w:val="EndOfDoc"/>
    <w:basedOn w:val="Normal"/>
    <w:rsid w:val="008A2ECF"/>
    <w:pPr>
      <w:ind w:left="4536"/>
      <w:jc w:val="center"/>
    </w:pPr>
    <w:rPr>
      <w:rFonts w:ascii="Times New Roman" w:hAnsi="Times New Roman"/>
      <w:sz w:val="24"/>
    </w:rPr>
  </w:style>
  <w:style w:type="paragraph" w:styleId="NormalWeb">
    <w:name w:val="Normal (Web)"/>
    <w:basedOn w:val="Normal"/>
    <w:rsid w:val="00131B2B"/>
    <w:pPr>
      <w:spacing w:before="100" w:beforeAutospacing="1" w:after="100" w:afterAutospacing="1"/>
      <w:jc w:val="left"/>
    </w:pPr>
    <w:rPr>
      <w:rFonts w:ascii="Times New Roman" w:eastAsia="MS Mincho" w:hAnsi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rsid w:val="00664D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4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6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4.sldx"/><Relationship Id="rId25" Type="http://schemas.openxmlformats.org/officeDocument/2006/relationships/package" Target="embeddings/Microsoft_PowerPoint_Slide8.sld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3.sldx"/><Relationship Id="rId23" Type="http://schemas.openxmlformats.org/officeDocument/2006/relationships/package" Target="embeddings/Microsoft_PowerPoint_Slide7.sldx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5.sldx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9.sldx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C\TC49\templates\TC_49_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TC_49_EN.dot</Template>
  <TotalTime>8</TotalTime>
  <Pages>4</Pages>
  <Words>182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TC/49</vt:lpstr>
    </vt:vector>
  </TitlesOfParts>
  <Company>UPOV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TC/49</dc:title>
  <dc:creator>FavaA</dc:creator>
  <cp:keywords>BP</cp:keywords>
  <cp:lastModifiedBy>OERTEL Romy</cp:lastModifiedBy>
  <cp:revision>5</cp:revision>
  <cp:lastPrinted>2014-02-06T08:30:00Z</cp:lastPrinted>
  <dcterms:created xsi:type="dcterms:W3CDTF">2014-01-31T14:32:00Z</dcterms:created>
  <dcterms:modified xsi:type="dcterms:W3CDTF">2014-02-06T08:30:00Z</dcterms:modified>
</cp:coreProperties>
</file>