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102AB7" w:rsidRPr="005808D8" w14:paraId="190D011D" w14:textId="77777777" w:rsidTr="00366BC8">
        <w:tc>
          <w:tcPr>
            <w:tcW w:w="6522" w:type="dxa"/>
          </w:tcPr>
          <w:p w14:paraId="078A1C59" w14:textId="77777777" w:rsidR="00102AB7" w:rsidRPr="005808D8" w:rsidRDefault="00102AB7" w:rsidP="00366BC8">
            <w:r w:rsidRPr="005808D8">
              <w:rPr>
                <w:noProof/>
              </w:rPr>
              <w:drawing>
                <wp:inline distT="0" distB="0" distL="0" distR="0" wp14:anchorId="47A85712" wp14:editId="20211985">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586E42FE" w14:textId="0916CE94" w:rsidR="0070026E" w:rsidRPr="005808D8" w:rsidRDefault="001E1139">
            <w:pPr>
              <w:pStyle w:val="Lettrine"/>
            </w:pPr>
            <w:r w:rsidRPr="005808D8">
              <w:t>F</w:t>
            </w:r>
          </w:p>
        </w:tc>
      </w:tr>
      <w:tr w:rsidR="00102AB7" w:rsidRPr="005808D8" w14:paraId="41E896A3" w14:textId="77777777" w:rsidTr="00366BC8">
        <w:trPr>
          <w:trHeight w:val="219"/>
        </w:trPr>
        <w:tc>
          <w:tcPr>
            <w:tcW w:w="6522" w:type="dxa"/>
          </w:tcPr>
          <w:p w14:paraId="22F06C29" w14:textId="77777777" w:rsidR="0070026E" w:rsidRPr="005808D8" w:rsidRDefault="002E05B8">
            <w:pPr>
              <w:pStyle w:val="upove"/>
            </w:pPr>
            <w:r w:rsidRPr="005808D8">
              <w:t>Union internationale pour la protection des obtentions végétales</w:t>
            </w:r>
          </w:p>
        </w:tc>
        <w:tc>
          <w:tcPr>
            <w:tcW w:w="3117" w:type="dxa"/>
          </w:tcPr>
          <w:p w14:paraId="7C722454" w14:textId="77777777" w:rsidR="00102AB7" w:rsidRPr="005808D8" w:rsidRDefault="00102AB7" w:rsidP="00366BC8"/>
        </w:tc>
      </w:tr>
    </w:tbl>
    <w:p w14:paraId="12E7C941" w14:textId="77777777" w:rsidR="00102AB7" w:rsidRPr="005808D8" w:rsidRDefault="00102AB7" w:rsidP="00102AB7"/>
    <w:p w14:paraId="61207484" w14:textId="77777777" w:rsidR="00102AB7" w:rsidRPr="005808D8" w:rsidRDefault="00102AB7" w:rsidP="00102AB7"/>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02AB7" w:rsidRPr="005808D8" w14:paraId="6841C6E8" w14:textId="77777777" w:rsidTr="00366BC8">
        <w:tc>
          <w:tcPr>
            <w:tcW w:w="6512" w:type="dxa"/>
          </w:tcPr>
          <w:p w14:paraId="3522C4BE" w14:textId="77777777" w:rsidR="0070026E" w:rsidRPr="005808D8" w:rsidRDefault="002E05B8">
            <w:pPr>
              <w:pStyle w:val="Sessiontc"/>
              <w:spacing w:line="240" w:lineRule="auto"/>
            </w:pPr>
            <w:r w:rsidRPr="005808D8">
              <w:t>Conseil</w:t>
            </w:r>
          </w:p>
          <w:p w14:paraId="11E2903B" w14:textId="77777777" w:rsidR="0070026E" w:rsidRPr="005808D8" w:rsidRDefault="00715AA2">
            <w:pPr>
              <w:pStyle w:val="Sessiontcplacedate"/>
            </w:pPr>
            <w:r w:rsidRPr="005808D8">
              <w:t xml:space="preserve">Cinquante-septième </w:t>
            </w:r>
            <w:r w:rsidR="002E05B8" w:rsidRPr="005808D8">
              <w:t>session ordinaire</w:t>
            </w:r>
          </w:p>
          <w:p w14:paraId="3BC3EDCB" w14:textId="77777777" w:rsidR="0070026E" w:rsidRPr="005808D8" w:rsidRDefault="002E05B8">
            <w:pPr>
              <w:pStyle w:val="Sessiontcplacedate"/>
              <w:rPr>
                <w:sz w:val="22"/>
              </w:rPr>
            </w:pPr>
            <w:r w:rsidRPr="005808D8">
              <w:t xml:space="preserve">Genève, </w:t>
            </w:r>
            <w:r w:rsidR="00715AA2" w:rsidRPr="005808D8">
              <w:t>27</w:t>
            </w:r>
            <w:r w:rsidRPr="005808D8">
              <w:t xml:space="preserve"> octobre </w:t>
            </w:r>
            <w:r w:rsidR="00715AA2" w:rsidRPr="005808D8">
              <w:t>2023</w:t>
            </w:r>
          </w:p>
        </w:tc>
        <w:tc>
          <w:tcPr>
            <w:tcW w:w="3127" w:type="dxa"/>
          </w:tcPr>
          <w:p w14:paraId="66864DB9" w14:textId="77777777" w:rsidR="0070026E" w:rsidRPr="005808D8" w:rsidRDefault="002E05B8">
            <w:pPr>
              <w:pStyle w:val="Doccode"/>
              <w:rPr>
                <w:lang w:val="fr-FR"/>
              </w:rPr>
            </w:pPr>
            <w:r w:rsidRPr="005808D8">
              <w:rPr>
                <w:lang w:val="fr-FR"/>
              </w:rPr>
              <w:t>C/57/17</w:t>
            </w:r>
          </w:p>
          <w:p w14:paraId="4960AF43" w14:textId="77777777" w:rsidR="0070026E" w:rsidRPr="005808D8" w:rsidRDefault="002E05B8">
            <w:pPr>
              <w:pStyle w:val="Docoriginal"/>
            </w:pPr>
            <w:r w:rsidRPr="005808D8">
              <w:t>Original :</w:t>
            </w:r>
            <w:r w:rsidRPr="005808D8">
              <w:rPr>
                <w:b w:val="0"/>
                <w:spacing w:val="0"/>
              </w:rPr>
              <w:t xml:space="preserve">  Anglais</w:t>
            </w:r>
          </w:p>
          <w:p w14:paraId="1D307D40" w14:textId="77777777" w:rsidR="0070026E" w:rsidRPr="005808D8" w:rsidRDefault="002E05B8">
            <w:pPr>
              <w:pStyle w:val="Docoriginal"/>
            </w:pPr>
            <w:r w:rsidRPr="005808D8">
              <w:t xml:space="preserve">Date :  </w:t>
            </w:r>
            <w:r w:rsidR="0057182F" w:rsidRPr="005808D8">
              <w:rPr>
                <w:b w:val="0"/>
                <w:spacing w:val="0"/>
              </w:rPr>
              <w:t xml:space="preserve">27 </w:t>
            </w:r>
            <w:r w:rsidRPr="005808D8">
              <w:rPr>
                <w:b w:val="0"/>
                <w:spacing w:val="0"/>
              </w:rPr>
              <w:t xml:space="preserve">octobre </w:t>
            </w:r>
            <w:r w:rsidR="00715AA2" w:rsidRPr="005808D8">
              <w:rPr>
                <w:b w:val="0"/>
                <w:spacing w:val="0"/>
              </w:rPr>
              <w:t>2023</w:t>
            </w:r>
          </w:p>
        </w:tc>
      </w:tr>
    </w:tbl>
    <w:p w14:paraId="3E789723" w14:textId="77777777" w:rsidR="0070026E" w:rsidRPr="005808D8" w:rsidRDefault="002E05B8">
      <w:pPr>
        <w:pStyle w:val="Titleofdoc0"/>
      </w:pPr>
      <w:r w:rsidRPr="005808D8">
        <w:t>Compte rendu</w:t>
      </w:r>
    </w:p>
    <w:p w14:paraId="334ADFEC" w14:textId="7F4FA23D" w:rsidR="0070026E" w:rsidRPr="005808D8" w:rsidRDefault="002E05B8" w:rsidP="001E1139">
      <w:pPr>
        <w:pStyle w:val="preparedby1"/>
        <w:jc w:val="left"/>
      </w:pPr>
      <w:proofErr w:type="gramStart"/>
      <w:r w:rsidRPr="005808D8">
        <w:t>adopté</w:t>
      </w:r>
      <w:proofErr w:type="gramEnd"/>
      <w:r w:rsidRPr="005808D8">
        <w:t xml:space="preserve"> par le Conseil</w:t>
      </w:r>
    </w:p>
    <w:p w14:paraId="57ACBDFB" w14:textId="256EBF5A" w:rsidR="001E1139" w:rsidRPr="005808D8" w:rsidRDefault="001E1139" w:rsidP="001E1139">
      <w:pPr>
        <w:pStyle w:val="Disclaimer"/>
        <w:rPr>
          <w:lang w:val="fr-FR"/>
        </w:rPr>
      </w:pPr>
      <w:r w:rsidRPr="005808D8">
        <w:rPr>
          <w:lang w:val="fr-FR"/>
        </w:rPr>
        <w:t>Ce document a été généré à l</w:t>
      </w:r>
      <w:r w:rsidR="002B1126" w:rsidRPr="005808D8">
        <w:rPr>
          <w:lang w:val="fr-FR"/>
        </w:rPr>
        <w:t>’</w:t>
      </w:r>
      <w:r w:rsidRPr="005808D8">
        <w:rPr>
          <w:lang w:val="fr-FR"/>
        </w:rPr>
        <w:t>aide d</w:t>
      </w:r>
      <w:r w:rsidR="002B1126" w:rsidRPr="005808D8">
        <w:rPr>
          <w:lang w:val="fr-FR"/>
        </w:rPr>
        <w:t>’</w:t>
      </w:r>
      <w:r w:rsidRPr="005808D8">
        <w:rPr>
          <w:lang w:val="fr-FR"/>
        </w:rPr>
        <w:t>une traduction automatique dont l</w:t>
      </w:r>
      <w:r w:rsidR="002B1126" w:rsidRPr="005808D8">
        <w:rPr>
          <w:lang w:val="fr-FR"/>
        </w:rPr>
        <w:t>’</w:t>
      </w:r>
      <w:r w:rsidRPr="005808D8">
        <w:rPr>
          <w:lang w:val="fr-FR"/>
        </w:rPr>
        <w:t>exactitude ne peut être garantie. Par conséquent, le texte dans la langue originale est la seule version authentique.</w:t>
      </w:r>
    </w:p>
    <w:p w14:paraId="5A7D4224" w14:textId="77777777" w:rsidR="0070026E" w:rsidRPr="005808D8" w:rsidRDefault="002E05B8">
      <w:pPr>
        <w:rPr>
          <w:u w:val="single"/>
        </w:rPr>
      </w:pPr>
      <w:r w:rsidRPr="005808D8">
        <w:rPr>
          <w:u w:val="single"/>
        </w:rPr>
        <w:t xml:space="preserve">Ouverture de la </w:t>
      </w:r>
      <w:r w:rsidR="00B21F41" w:rsidRPr="005808D8">
        <w:rPr>
          <w:u w:val="single"/>
        </w:rPr>
        <w:t xml:space="preserve">session </w:t>
      </w:r>
    </w:p>
    <w:p w14:paraId="125F3E04" w14:textId="77777777" w:rsidR="00C56051" w:rsidRPr="005808D8" w:rsidRDefault="00C56051" w:rsidP="00C56051">
      <w:pPr>
        <w:rPr>
          <w:spacing w:val="-2"/>
        </w:rPr>
      </w:pPr>
    </w:p>
    <w:p w14:paraId="6ADAD83F" w14:textId="7FB08503" w:rsidR="0070026E" w:rsidRPr="005808D8" w:rsidRDefault="002E05B8">
      <w:r w:rsidRPr="005808D8">
        <w:fldChar w:fldCharType="begin"/>
      </w:r>
      <w:r w:rsidRPr="005808D8">
        <w:instrText xml:space="preserve"> AUTONUM  </w:instrText>
      </w:r>
      <w:r w:rsidRPr="005808D8">
        <w:fldChar w:fldCharType="end"/>
      </w:r>
      <w:r w:rsidRPr="005808D8">
        <w:tab/>
        <w:t>Le Conseil de l</w:t>
      </w:r>
      <w:r w:rsidR="002B1126" w:rsidRPr="005808D8">
        <w:t>’</w:t>
      </w:r>
      <w:r w:rsidRPr="005808D8">
        <w:t>Union internationale pour la protection des obtentions végétales (UPOV) a tenu sa cinquante</w:t>
      </w:r>
      <w:r w:rsidRPr="005808D8">
        <w:noBreakHyphen/>
      </w:r>
      <w:r w:rsidR="00923877" w:rsidRPr="005808D8">
        <w:t xml:space="preserve">septième </w:t>
      </w:r>
      <w:r w:rsidRPr="005808D8">
        <w:t xml:space="preserve">session ordinaire à Genève le </w:t>
      </w:r>
      <w:r w:rsidR="00923877" w:rsidRPr="005808D8">
        <w:t>27</w:t>
      </w:r>
      <w:r w:rsidRPr="005808D8">
        <w:t xml:space="preserve"> octobre </w:t>
      </w:r>
      <w:r w:rsidR="00923877" w:rsidRPr="005808D8">
        <w:t>2023</w:t>
      </w:r>
      <w:r w:rsidRPr="005808D8">
        <w:t xml:space="preserve">, sous la présidence de M. </w:t>
      </w:r>
      <w:r w:rsidR="00923877" w:rsidRPr="005808D8">
        <w:t xml:space="preserve">Yehan Cui </w:t>
      </w:r>
      <w:r w:rsidRPr="005808D8">
        <w:t>(</w:t>
      </w:r>
      <w:r w:rsidR="00923877" w:rsidRPr="005808D8">
        <w:t>Chine</w:t>
      </w:r>
      <w:r w:rsidRPr="005808D8">
        <w:t>), président du Conseil.</w:t>
      </w:r>
    </w:p>
    <w:p w14:paraId="68A6DCF3" w14:textId="77777777" w:rsidR="00B21F41" w:rsidRPr="005808D8" w:rsidRDefault="00B21F41" w:rsidP="00B21F41"/>
    <w:p w14:paraId="64773E0D" w14:textId="3EADADC9" w:rsidR="0070026E" w:rsidRPr="005808D8" w:rsidRDefault="002E05B8">
      <w:r w:rsidRPr="005808D8">
        <w:fldChar w:fldCharType="begin"/>
      </w:r>
      <w:r w:rsidRPr="005808D8">
        <w:instrText xml:space="preserve"> AUTONUM  </w:instrText>
      </w:r>
      <w:r w:rsidRPr="005808D8">
        <w:fldChar w:fldCharType="end"/>
      </w:r>
      <w:r w:rsidRPr="005808D8">
        <w:tab/>
        <w:t>La session est ouverte par le Président qui souhaite la bienvenue aux participants</w:t>
      </w:r>
      <w:r w:rsidR="004811D5" w:rsidRPr="005808D8">
        <w:t xml:space="preserve">. La </w:t>
      </w:r>
      <w:r w:rsidR="00CA6436" w:rsidRPr="005808D8">
        <w:t>liste des participants est reproduite à l</w:t>
      </w:r>
      <w:r w:rsidR="002B1126" w:rsidRPr="005808D8">
        <w:t>’</w:t>
      </w:r>
      <w:r w:rsidR="00CA6436" w:rsidRPr="005808D8">
        <w:t>annexe I du présent compte rendu.</w:t>
      </w:r>
    </w:p>
    <w:p w14:paraId="4D946884" w14:textId="77777777" w:rsidR="008447AC" w:rsidRPr="005808D8" w:rsidRDefault="008447AC" w:rsidP="008447AC"/>
    <w:p w14:paraId="517A6A17" w14:textId="16E57677" w:rsidR="0070026E" w:rsidRPr="005808D8" w:rsidRDefault="002E05B8">
      <w:r w:rsidRPr="005808D8">
        <w:fldChar w:fldCharType="begin"/>
      </w:r>
      <w:r w:rsidRPr="005808D8">
        <w:instrText xml:space="preserve"> AUTONUM  </w:instrText>
      </w:r>
      <w:r w:rsidRPr="005808D8">
        <w:fldChar w:fldCharType="end"/>
      </w:r>
      <w:r w:rsidRPr="005808D8">
        <w:tab/>
        <w:t xml:space="preserve">Le </w:t>
      </w:r>
      <w:r w:rsidRPr="005808D8">
        <w:rPr>
          <w:spacing w:val="-2"/>
        </w:rPr>
        <w:t xml:space="preserve">Président </w:t>
      </w:r>
      <w:r w:rsidRPr="005808D8">
        <w:t>a rendu compte de l</w:t>
      </w:r>
      <w:r w:rsidR="002B1126" w:rsidRPr="005808D8">
        <w:t>’</w:t>
      </w:r>
      <w:r w:rsidRPr="005808D8">
        <w:t>octroi au Rwanda du statut d</w:t>
      </w:r>
      <w:r w:rsidR="002B1126" w:rsidRPr="005808D8">
        <w:t>’</w:t>
      </w:r>
      <w:r w:rsidRPr="005808D8">
        <w:t>observateur au sein du Conseil.</w:t>
      </w:r>
    </w:p>
    <w:p w14:paraId="6044E1E6" w14:textId="77777777" w:rsidR="00C87EDE" w:rsidRPr="005808D8" w:rsidRDefault="00C87EDE" w:rsidP="00C87EDE"/>
    <w:p w14:paraId="4D9B23D3" w14:textId="13AC1039" w:rsidR="0070026E" w:rsidRPr="005808D8" w:rsidRDefault="002E05B8">
      <w:pPr>
        <w:rPr>
          <w:spacing w:val="-2"/>
        </w:rPr>
      </w:pPr>
      <w:r w:rsidRPr="005808D8">
        <w:rPr>
          <w:spacing w:val="-2"/>
        </w:rPr>
        <w:fldChar w:fldCharType="begin"/>
      </w:r>
      <w:r w:rsidRPr="005808D8">
        <w:rPr>
          <w:spacing w:val="-2"/>
        </w:rPr>
        <w:instrText xml:space="preserve"> AUTONUM  </w:instrText>
      </w:r>
      <w:r w:rsidRPr="005808D8">
        <w:rPr>
          <w:spacing w:val="-2"/>
        </w:rPr>
        <w:fldChar w:fldCharType="end"/>
      </w:r>
      <w:r w:rsidRPr="005808D8">
        <w:rPr>
          <w:spacing w:val="-2"/>
        </w:rPr>
        <w:tab/>
        <w:t xml:space="preserve">Le président présente Mme Yolanda Huerta, nommée au poste de </w:t>
      </w:r>
      <w:r w:rsidR="00441AD2" w:rsidRPr="005808D8">
        <w:rPr>
          <w:spacing w:val="-2"/>
        </w:rPr>
        <w:t>S</w:t>
      </w:r>
      <w:r w:rsidRPr="005808D8">
        <w:rPr>
          <w:spacing w:val="-2"/>
        </w:rPr>
        <w:t>ecrétaire général</w:t>
      </w:r>
      <w:r w:rsidR="00441AD2" w:rsidRPr="005808D8">
        <w:rPr>
          <w:spacing w:val="-2"/>
        </w:rPr>
        <w:t>e</w:t>
      </w:r>
      <w:r w:rsidRPr="005808D8">
        <w:rPr>
          <w:spacing w:val="-2"/>
        </w:rPr>
        <w:t xml:space="preserve"> adjoint</w:t>
      </w:r>
      <w:r w:rsidR="00441AD2" w:rsidRPr="005808D8">
        <w:rPr>
          <w:spacing w:val="-2"/>
        </w:rPr>
        <w:t>e</w:t>
      </w:r>
      <w:r w:rsidRPr="005808D8">
        <w:rPr>
          <w:spacing w:val="-2"/>
        </w:rPr>
        <w:t xml:space="preserve"> le 23</w:t>
      </w:r>
      <w:r w:rsidR="00441AD2" w:rsidRPr="005808D8">
        <w:rPr>
          <w:spacing w:val="-2"/>
        </w:rPr>
        <w:t> </w:t>
      </w:r>
      <w:r w:rsidRPr="005808D8">
        <w:rPr>
          <w:spacing w:val="-2"/>
        </w:rPr>
        <w:t xml:space="preserve">octobre 2023, M. Martin Ekvad, nommé </w:t>
      </w:r>
      <w:r w:rsidR="00441AD2" w:rsidRPr="005808D8">
        <w:rPr>
          <w:spacing w:val="-2"/>
        </w:rPr>
        <w:t>D</w:t>
      </w:r>
      <w:r w:rsidRPr="005808D8">
        <w:rPr>
          <w:spacing w:val="-2"/>
        </w:rPr>
        <w:t xml:space="preserve">irecteur des affaires juridiques, et M. Leontino Taveira, nommé </w:t>
      </w:r>
      <w:r w:rsidR="00441AD2" w:rsidRPr="005808D8">
        <w:rPr>
          <w:spacing w:val="-2"/>
        </w:rPr>
        <w:t>D</w:t>
      </w:r>
      <w:r w:rsidRPr="005808D8">
        <w:rPr>
          <w:spacing w:val="-2"/>
        </w:rPr>
        <w:t>irecteur du développement mondial et des affaires techniques, le 15 octobre 2023.</w:t>
      </w:r>
    </w:p>
    <w:p w14:paraId="53BA2560" w14:textId="77777777" w:rsidR="00CA6436" w:rsidRPr="005808D8" w:rsidRDefault="00CA6436" w:rsidP="00C87EDE"/>
    <w:p w14:paraId="2738B7E8" w14:textId="12F2D1A7" w:rsidR="0070026E" w:rsidRPr="005808D8" w:rsidRDefault="002E05B8">
      <w:pPr>
        <w:rPr>
          <w:spacing w:val="-2"/>
        </w:rPr>
      </w:pPr>
      <w:r w:rsidRPr="005808D8">
        <w:rPr>
          <w:spacing w:val="-2"/>
        </w:rPr>
        <w:fldChar w:fldCharType="begin"/>
      </w:r>
      <w:r w:rsidRPr="005808D8">
        <w:rPr>
          <w:spacing w:val="-2"/>
        </w:rPr>
        <w:instrText xml:space="preserve"> AUTONUM  </w:instrText>
      </w:r>
      <w:r w:rsidRPr="005808D8">
        <w:rPr>
          <w:spacing w:val="-2"/>
        </w:rPr>
        <w:fldChar w:fldCharType="end"/>
      </w:r>
      <w:r w:rsidRPr="005808D8">
        <w:rPr>
          <w:spacing w:val="-2"/>
        </w:rPr>
        <w:tab/>
        <w:t xml:space="preserve">M. Daren Tang, </w:t>
      </w:r>
      <w:r w:rsidR="00441AD2" w:rsidRPr="005808D8">
        <w:rPr>
          <w:spacing w:val="-2"/>
        </w:rPr>
        <w:t xml:space="preserve">Secrétaire </w:t>
      </w:r>
      <w:r w:rsidRPr="005808D8">
        <w:rPr>
          <w:spacing w:val="-2"/>
        </w:rPr>
        <w:t>général, a souhaité la bienvenue aux participants</w:t>
      </w:r>
      <w:r w:rsidR="006209CC" w:rsidRPr="005808D8">
        <w:rPr>
          <w:spacing w:val="-2"/>
        </w:rPr>
        <w:t xml:space="preserve">.  Une copie des </w:t>
      </w:r>
      <w:r w:rsidR="006209CC" w:rsidRPr="005808D8">
        <w:rPr>
          <w:spacing w:val="-2"/>
          <w:szCs w:val="24"/>
        </w:rPr>
        <w:t xml:space="preserve">remarques </w:t>
      </w:r>
      <w:r w:rsidR="00441AD2" w:rsidRPr="005808D8">
        <w:rPr>
          <w:spacing w:val="-2"/>
          <w:szCs w:val="24"/>
        </w:rPr>
        <w:t xml:space="preserve">liminaires </w:t>
      </w:r>
      <w:r w:rsidR="006209CC" w:rsidRPr="005808D8">
        <w:rPr>
          <w:spacing w:val="-2"/>
          <w:szCs w:val="24"/>
        </w:rPr>
        <w:t xml:space="preserve">du Secrétaire général </w:t>
      </w:r>
      <w:r w:rsidR="004811D5" w:rsidRPr="005808D8">
        <w:rPr>
          <w:spacing w:val="-2"/>
        </w:rPr>
        <w:t>est reproduite à l</w:t>
      </w:r>
      <w:r w:rsidR="002B1126" w:rsidRPr="005808D8">
        <w:rPr>
          <w:spacing w:val="-2"/>
        </w:rPr>
        <w:t>’</w:t>
      </w:r>
      <w:r w:rsidR="002B518B" w:rsidRPr="005808D8">
        <w:t xml:space="preserve">annexe III, appendice I </w:t>
      </w:r>
      <w:r w:rsidR="004811D5" w:rsidRPr="005808D8">
        <w:rPr>
          <w:spacing w:val="-2"/>
        </w:rPr>
        <w:t>du présent compte rendu.</w:t>
      </w:r>
    </w:p>
    <w:p w14:paraId="45F40590" w14:textId="77777777" w:rsidR="00C87EDE" w:rsidRPr="005808D8" w:rsidRDefault="00C87EDE" w:rsidP="00C87EDE">
      <w:pPr>
        <w:rPr>
          <w:spacing w:val="-2"/>
        </w:rPr>
      </w:pPr>
    </w:p>
    <w:p w14:paraId="3D864DB0" w14:textId="77777777" w:rsidR="002F7C54" w:rsidRPr="005808D8" w:rsidRDefault="002F7C54">
      <w:pPr>
        <w:jc w:val="left"/>
      </w:pPr>
    </w:p>
    <w:p w14:paraId="645F33C0" w14:textId="76717901" w:rsidR="0070026E" w:rsidRPr="005808D8" w:rsidRDefault="002E05B8">
      <w:pPr>
        <w:keepNext/>
        <w:rPr>
          <w:u w:val="single"/>
        </w:rPr>
      </w:pPr>
      <w:r w:rsidRPr="005808D8">
        <w:rPr>
          <w:u w:val="single"/>
        </w:rPr>
        <w:t>Adoption de l</w:t>
      </w:r>
      <w:r w:rsidR="002B1126" w:rsidRPr="005808D8">
        <w:rPr>
          <w:u w:val="single"/>
        </w:rPr>
        <w:t>’</w:t>
      </w:r>
      <w:r w:rsidRPr="005808D8">
        <w:rPr>
          <w:u w:val="single"/>
        </w:rPr>
        <w:t>ordre du jour</w:t>
      </w:r>
    </w:p>
    <w:p w14:paraId="33512C49" w14:textId="77777777" w:rsidR="00F33FF1" w:rsidRPr="005808D8" w:rsidRDefault="00F33FF1" w:rsidP="002F7C54">
      <w:pPr>
        <w:keepNext/>
      </w:pPr>
    </w:p>
    <w:p w14:paraId="4C1CB6B3" w14:textId="6EBB1E44" w:rsidR="0070026E" w:rsidRPr="005808D8" w:rsidRDefault="002E05B8">
      <w:r w:rsidRPr="005808D8">
        <w:rPr>
          <w:szCs w:val="24"/>
        </w:rPr>
        <w:fldChar w:fldCharType="begin"/>
      </w:r>
      <w:r w:rsidRPr="005808D8">
        <w:rPr>
          <w:szCs w:val="24"/>
        </w:rPr>
        <w:instrText xml:space="preserve"> AUTONUM  </w:instrText>
      </w:r>
      <w:r w:rsidRPr="005808D8">
        <w:rPr>
          <w:szCs w:val="24"/>
        </w:rPr>
        <w:fldChar w:fldCharType="end"/>
      </w:r>
      <w:r w:rsidRPr="005808D8">
        <w:rPr>
          <w:szCs w:val="24"/>
        </w:rPr>
        <w:tab/>
      </w:r>
      <w:r w:rsidRPr="005808D8">
        <w:rPr>
          <w:spacing w:val="-2"/>
        </w:rPr>
        <w:t>Le Conseil a adopté le projet d</w:t>
      </w:r>
      <w:r w:rsidR="002B1126" w:rsidRPr="005808D8">
        <w:rPr>
          <w:spacing w:val="-2"/>
        </w:rPr>
        <w:t>’</w:t>
      </w:r>
      <w:r w:rsidRPr="005808D8">
        <w:rPr>
          <w:spacing w:val="-2"/>
        </w:rPr>
        <w:t xml:space="preserve">ordre du jour révisé, tel que présenté dans le document </w:t>
      </w:r>
      <w:r w:rsidR="00923877" w:rsidRPr="005808D8">
        <w:rPr>
          <w:spacing w:val="-2"/>
        </w:rPr>
        <w:t xml:space="preserve">C/57/1 </w:t>
      </w:r>
      <w:r w:rsidR="00CA6436" w:rsidRPr="005808D8">
        <w:rPr>
          <w:spacing w:val="-2"/>
        </w:rPr>
        <w:t>Rev.</w:t>
      </w:r>
    </w:p>
    <w:p w14:paraId="0499C420" w14:textId="77777777" w:rsidR="00513833" w:rsidRPr="005808D8" w:rsidRDefault="00513833" w:rsidP="00464032"/>
    <w:p w14:paraId="1A05C3F6" w14:textId="77777777" w:rsidR="002F7C54" w:rsidRPr="005808D8" w:rsidRDefault="002F7C54" w:rsidP="00464032"/>
    <w:p w14:paraId="6A3B8104" w14:textId="2678EF46" w:rsidR="0070026E" w:rsidRPr="005808D8" w:rsidRDefault="002E05B8">
      <w:pPr>
        <w:keepNext/>
        <w:rPr>
          <w:u w:val="single"/>
        </w:rPr>
      </w:pPr>
      <w:r w:rsidRPr="005808D8">
        <w:rPr>
          <w:u w:val="single"/>
        </w:rPr>
        <w:t>Compte rendu d</w:t>
      </w:r>
      <w:r w:rsidR="00441AD2" w:rsidRPr="005808D8">
        <w:rPr>
          <w:u w:val="single"/>
        </w:rPr>
        <w:t>e la</w:t>
      </w:r>
      <w:r w:rsidRPr="005808D8">
        <w:rPr>
          <w:u w:val="single"/>
        </w:rPr>
        <w:t xml:space="preserve"> </w:t>
      </w:r>
      <w:r w:rsidR="00441AD2" w:rsidRPr="005808D8">
        <w:rPr>
          <w:u w:val="single"/>
        </w:rPr>
        <w:t>S</w:t>
      </w:r>
      <w:r w:rsidRPr="005808D8">
        <w:rPr>
          <w:u w:val="single"/>
        </w:rPr>
        <w:t>ecrétaire général</w:t>
      </w:r>
      <w:r w:rsidR="00441AD2" w:rsidRPr="005808D8">
        <w:rPr>
          <w:u w:val="single"/>
        </w:rPr>
        <w:t>e</w:t>
      </w:r>
      <w:r w:rsidRPr="005808D8">
        <w:rPr>
          <w:u w:val="single"/>
        </w:rPr>
        <w:t xml:space="preserve"> adjoint</w:t>
      </w:r>
      <w:r w:rsidR="00441AD2" w:rsidRPr="005808D8">
        <w:rPr>
          <w:u w:val="single"/>
        </w:rPr>
        <w:t>e</w:t>
      </w:r>
      <w:r w:rsidRPr="005808D8">
        <w:rPr>
          <w:u w:val="single"/>
        </w:rPr>
        <w:t xml:space="preserve"> sur </w:t>
      </w:r>
      <w:r w:rsidR="00441AD2" w:rsidRPr="005808D8">
        <w:rPr>
          <w:u w:val="single"/>
        </w:rPr>
        <w:t xml:space="preserve">les faits nouveaux au sein de </w:t>
      </w:r>
      <w:r w:rsidRPr="005808D8">
        <w:rPr>
          <w:u w:val="single"/>
        </w:rPr>
        <w:t>l</w:t>
      </w:r>
      <w:r w:rsidR="002B1126" w:rsidRPr="005808D8">
        <w:rPr>
          <w:u w:val="single"/>
        </w:rPr>
        <w:t>’</w:t>
      </w:r>
      <w:r w:rsidRPr="005808D8">
        <w:rPr>
          <w:u w:val="single"/>
        </w:rPr>
        <w:t>UPOV</w:t>
      </w:r>
    </w:p>
    <w:p w14:paraId="07D16FB1" w14:textId="77777777" w:rsidR="00CA6436" w:rsidRPr="005808D8" w:rsidRDefault="00CA6436" w:rsidP="00923877">
      <w:pPr>
        <w:rPr>
          <w:szCs w:val="24"/>
        </w:rPr>
      </w:pPr>
    </w:p>
    <w:p w14:paraId="08B688BC" w14:textId="62A1B54C" w:rsidR="0070026E" w:rsidRPr="005808D8" w:rsidRDefault="002E05B8">
      <w:r w:rsidRPr="005808D8">
        <w:rPr>
          <w:szCs w:val="24"/>
        </w:rPr>
        <w:fldChar w:fldCharType="begin"/>
      </w:r>
      <w:r w:rsidRPr="005808D8">
        <w:rPr>
          <w:szCs w:val="24"/>
        </w:rPr>
        <w:instrText xml:space="preserve"> AUTONUM  </w:instrText>
      </w:r>
      <w:r w:rsidRPr="005808D8">
        <w:rPr>
          <w:szCs w:val="24"/>
        </w:rPr>
        <w:fldChar w:fldCharType="end"/>
      </w:r>
      <w:r w:rsidRPr="005808D8">
        <w:rPr>
          <w:szCs w:val="24"/>
        </w:rPr>
        <w:tab/>
      </w:r>
      <w:r w:rsidRPr="005808D8">
        <w:rPr>
          <w:spacing w:val="-2"/>
        </w:rPr>
        <w:t xml:space="preserve">Le Conseil </w:t>
      </w:r>
      <w:r w:rsidRPr="005808D8">
        <w:t xml:space="preserve">a entendu un exposé </w:t>
      </w:r>
      <w:r w:rsidR="00441AD2" w:rsidRPr="005808D8">
        <w:t>de la</w:t>
      </w:r>
      <w:r w:rsidRPr="005808D8">
        <w:t xml:space="preserve"> </w:t>
      </w:r>
      <w:r w:rsidR="00441AD2" w:rsidRPr="005808D8">
        <w:t xml:space="preserve">Secrétaire </w:t>
      </w:r>
      <w:r w:rsidRPr="005808D8">
        <w:t>général</w:t>
      </w:r>
      <w:r w:rsidR="00441AD2" w:rsidRPr="005808D8">
        <w:t>e</w:t>
      </w:r>
      <w:r w:rsidRPr="005808D8">
        <w:t xml:space="preserve"> adjoint</w:t>
      </w:r>
      <w:r w:rsidR="00441AD2" w:rsidRPr="005808D8">
        <w:t>e</w:t>
      </w:r>
      <w:r w:rsidRPr="005808D8">
        <w:t xml:space="preserve"> et a noté qu</w:t>
      </w:r>
      <w:r w:rsidR="002B1126" w:rsidRPr="005808D8">
        <w:t>’</w:t>
      </w:r>
      <w:r w:rsidRPr="005808D8">
        <w:t>une copie de cet exposé serait disponible après les sessions de l</w:t>
      </w:r>
      <w:r w:rsidR="002B1126" w:rsidRPr="005808D8">
        <w:t>’</w:t>
      </w:r>
      <w:r w:rsidRPr="005808D8">
        <w:t>UPOV sur le site web de l</w:t>
      </w:r>
      <w:r w:rsidR="002B1126" w:rsidRPr="005808D8">
        <w:t>’</w:t>
      </w:r>
      <w:r w:rsidRPr="005808D8">
        <w:t xml:space="preserve">UPOV.  </w:t>
      </w:r>
    </w:p>
    <w:p w14:paraId="5DA846F2" w14:textId="77777777" w:rsidR="009258F4" w:rsidRPr="005808D8" w:rsidRDefault="009258F4" w:rsidP="00923877"/>
    <w:p w14:paraId="1BB6AA07" w14:textId="1D422948" w:rsidR="0070026E" w:rsidRPr="005808D8" w:rsidRDefault="002E05B8">
      <w:pPr>
        <w:rPr>
          <w:rFonts w:cs="Arial"/>
          <w:color w:val="000000"/>
        </w:rPr>
      </w:pPr>
      <w:r w:rsidRPr="005808D8">
        <w:fldChar w:fldCharType="begin"/>
      </w:r>
      <w:r w:rsidRPr="005808D8">
        <w:instrText xml:space="preserve"> AUTONUM  </w:instrText>
      </w:r>
      <w:r w:rsidRPr="005808D8">
        <w:fldChar w:fldCharType="end"/>
      </w:r>
      <w:r w:rsidRPr="005808D8">
        <w:tab/>
      </w:r>
      <w:r w:rsidR="004A69C4" w:rsidRPr="005808D8">
        <w:rPr>
          <w:rFonts w:cs="Arial"/>
          <w:color w:val="000000"/>
        </w:rPr>
        <w:t>Le Conseil se félicite que le Ghana ait exprimé sa volonté d</w:t>
      </w:r>
      <w:r w:rsidR="002B1126" w:rsidRPr="005808D8">
        <w:rPr>
          <w:rFonts w:cs="Arial"/>
          <w:color w:val="000000"/>
        </w:rPr>
        <w:t>’</w:t>
      </w:r>
      <w:r w:rsidR="004A69C4" w:rsidRPr="005808D8">
        <w:rPr>
          <w:rFonts w:cs="Arial"/>
          <w:color w:val="000000"/>
        </w:rPr>
        <w:t xml:space="preserve">adhérer </w:t>
      </w:r>
      <w:r w:rsidR="00441AD2" w:rsidRPr="005808D8">
        <w:rPr>
          <w:rFonts w:cs="Arial"/>
          <w:color w:val="000000"/>
        </w:rPr>
        <w:t>à l’</w:t>
      </w:r>
      <w:r w:rsidR="004A69C4" w:rsidRPr="005808D8">
        <w:rPr>
          <w:rFonts w:cs="Arial"/>
          <w:color w:val="000000"/>
        </w:rPr>
        <w:t>UPOV e-PVP lors de la cent</w:t>
      </w:r>
      <w:r w:rsidR="00441AD2" w:rsidRPr="005808D8">
        <w:rPr>
          <w:rFonts w:cs="Arial"/>
          <w:color w:val="000000"/>
        </w:rPr>
        <w:noBreakHyphen/>
        <w:t>un</w:t>
      </w:r>
      <w:r w:rsidR="004A69C4" w:rsidRPr="005808D8">
        <w:rPr>
          <w:rFonts w:cs="Arial"/>
          <w:color w:val="000000"/>
        </w:rPr>
        <w:t>ième session du Comité consultatif.</w:t>
      </w:r>
    </w:p>
    <w:p w14:paraId="49A5888A" w14:textId="77777777" w:rsidR="004A69C4" w:rsidRPr="005808D8" w:rsidRDefault="004A69C4" w:rsidP="004A69C4">
      <w:pPr>
        <w:rPr>
          <w:rFonts w:cs="Arial"/>
          <w:color w:val="000000"/>
        </w:rPr>
      </w:pPr>
    </w:p>
    <w:p w14:paraId="6E73E03C" w14:textId="13A9C52F" w:rsidR="0070026E" w:rsidRPr="005808D8" w:rsidRDefault="002E05B8">
      <w:pPr>
        <w:rPr>
          <w:rFonts w:cs="Arial"/>
          <w:color w:val="000000"/>
        </w:rPr>
      </w:pPr>
      <w:r w:rsidRPr="005808D8">
        <w:fldChar w:fldCharType="begin"/>
      </w:r>
      <w:r w:rsidRPr="005808D8">
        <w:instrText xml:space="preserve"> AUTONUM  </w:instrText>
      </w:r>
      <w:r w:rsidRPr="005808D8">
        <w:fldChar w:fldCharType="end"/>
      </w:r>
      <w:r w:rsidRPr="005808D8">
        <w:tab/>
      </w:r>
      <w:r w:rsidRPr="005808D8">
        <w:rPr>
          <w:rFonts w:cs="Arial"/>
          <w:color w:val="000000"/>
        </w:rPr>
        <w:t>Le Conseil se félicite de l</w:t>
      </w:r>
      <w:r w:rsidR="002B1126" w:rsidRPr="005808D8">
        <w:rPr>
          <w:rFonts w:cs="Arial"/>
          <w:color w:val="000000"/>
        </w:rPr>
        <w:t>’</w:t>
      </w:r>
      <w:r w:rsidRPr="005808D8">
        <w:rPr>
          <w:rFonts w:cs="Arial"/>
          <w:color w:val="000000"/>
        </w:rPr>
        <w:t>engagement pris par le Canada, l</w:t>
      </w:r>
      <w:r w:rsidR="002B1126" w:rsidRPr="005808D8">
        <w:rPr>
          <w:rFonts w:cs="Arial"/>
          <w:color w:val="000000"/>
        </w:rPr>
        <w:t>’</w:t>
      </w:r>
      <w:r w:rsidRPr="005808D8">
        <w:rPr>
          <w:rFonts w:cs="Arial"/>
          <w:color w:val="000000"/>
        </w:rPr>
        <w:t xml:space="preserve">Union européenne et </w:t>
      </w:r>
      <w:r w:rsidR="0070796A" w:rsidRPr="005808D8">
        <w:rPr>
          <w:rFonts w:cs="Arial"/>
          <w:color w:val="000000"/>
        </w:rPr>
        <w:t xml:space="preserve">les </w:t>
      </w:r>
      <w:r w:rsidRPr="005808D8">
        <w:rPr>
          <w:rFonts w:cs="Arial"/>
          <w:color w:val="000000"/>
        </w:rPr>
        <w:t xml:space="preserve">Pays-Bas (Royaume des) </w:t>
      </w:r>
      <w:r w:rsidR="00441AD2" w:rsidRPr="005808D8">
        <w:rPr>
          <w:rFonts w:cs="Arial"/>
          <w:color w:val="000000"/>
        </w:rPr>
        <w:t>d’adhérer</w:t>
      </w:r>
      <w:r w:rsidRPr="005808D8">
        <w:rPr>
          <w:rFonts w:cs="Arial"/>
          <w:color w:val="000000"/>
        </w:rPr>
        <w:t xml:space="preserve"> au module d</w:t>
      </w:r>
      <w:r w:rsidR="002B1126" w:rsidRPr="005808D8">
        <w:rPr>
          <w:rFonts w:cs="Arial"/>
          <w:color w:val="000000"/>
        </w:rPr>
        <w:t>’</w:t>
      </w:r>
      <w:r w:rsidRPr="005808D8">
        <w:rPr>
          <w:rFonts w:cs="Arial"/>
          <w:color w:val="000000"/>
        </w:rPr>
        <w:t>échange de rapports DHS de l</w:t>
      </w:r>
      <w:r w:rsidR="002B1126" w:rsidRPr="005808D8">
        <w:rPr>
          <w:rFonts w:cs="Arial"/>
          <w:color w:val="000000"/>
        </w:rPr>
        <w:t>’</w:t>
      </w:r>
      <w:r w:rsidRPr="005808D8">
        <w:rPr>
          <w:rFonts w:cs="Arial"/>
          <w:color w:val="000000"/>
        </w:rPr>
        <w:t>UPOV</w:t>
      </w:r>
      <w:r w:rsidR="00441AD2" w:rsidRPr="005808D8">
        <w:rPr>
          <w:rFonts w:cs="Arial"/>
          <w:color w:val="000000"/>
        </w:rPr>
        <w:t xml:space="preserve"> e-PVP</w:t>
      </w:r>
      <w:r w:rsidRPr="005808D8">
        <w:rPr>
          <w:rFonts w:cs="Arial"/>
          <w:color w:val="000000"/>
        </w:rPr>
        <w:t xml:space="preserve">. </w:t>
      </w:r>
    </w:p>
    <w:p w14:paraId="6E6E5049" w14:textId="77777777" w:rsidR="00050E16" w:rsidRPr="005808D8" w:rsidRDefault="00050E16" w:rsidP="00050E16"/>
    <w:p w14:paraId="190AEF57" w14:textId="0302B0C5" w:rsidR="0070026E" w:rsidRPr="005808D8" w:rsidRDefault="002E05B8">
      <w:r w:rsidRPr="005808D8">
        <w:fldChar w:fldCharType="begin"/>
      </w:r>
      <w:r w:rsidRPr="005808D8">
        <w:instrText xml:space="preserve"> AUTONUM  </w:instrText>
      </w:r>
      <w:r w:rsidRPr="005808D8">
        <w:fldChar w:fldCharType="end"/>
      </w:r>
      <w:r w:rsidRPr="005808D8">
        <w:tab/>
        <w:t>Le Conseil prend note de l</w:t>
      </w:r>
      <w:r w:rsidR="002B1126" w:rsidRPr="005808D8">
        <w:t>’</w:t>
      </w:r>
      <w:r w:rsidRPr="005808D8">
        <w:t xml:space="preserve">intervention de la délégation du Royaume-Uni selon laquelle ce pays </w:t>
      </w:r>
      <w:r w:rsidR="00C077D2" w:rsidRPr="005808D8">
        <w:t>a l</w:t>
      </w:r>
      <w:r w:rsidR="002B1126" w:rsidRPr="005808D8">
        <w:t>’</w:t>
      </w:r>
      <w:r w:rsidRPr="005808D8">
        <w:t>intention d</w:t>
      </w:r>
      <w:r w:rsidR="002B1126" w:rsidRPr="005808D8">
        <w:t>’</w:t>
      </w:r>
      <w:r w:rsidRPr="005808D8">
        <w:t>adhérer à l</w:t>
      </w:r>
      <w:r w:rsidR="002B1126" w:rsidRPr="005808D8">
        <w:t>’</w:t>
      </w:r>
      <w:r w:rsidRPr="005808D8">
        <w:t xml:space="preserve">UPOV e PVP </w:t>
      </w:r>
      <w:r w:rsidR="00C077D2" w:rsidRPr="005808D8">
        <w:t xml:space="preserve">et prévoit de </w:t>
      </w:r>
      <w:r w:rsidRPr="005808D8">
        <w:t>lancer l</w:t>
      </w:r>
      <w:r w:rsidR="002B1126" w:rsidRPr="005808D8">
        <w:t>’</w:t>
      </w:r>
      <w:r w:rsidRPr="005808D8">
        <w:t xml:space="preserve">UPOV e PVP en mars 2024. </w:t>
      </w:r>
    </w:p>
    <w:p w14:paraId="538CA8F5" w14:textId="77777777" w:rsidR="00834EA8" w:rsidRPr="005808D8" w:rsidRDefault="00834EA8" w:rsidP="00050E16"/>
    <w:p w14:paraId="563A9C5D" w14:textId="77777777" w:rsidR="00CA6436" w:rsidRPr="005808D8" w:rsidRDefault="00CA6436" w:rsidP="00050E16"/>
    <w:p w14:paraId="218D8211" w14:textId="3B68FD45" w:rsidR="0070026E" w:rsidRPr="005808D8" w:rsidRDefault="002E05B8">
      <w:pPr>
        <w:keepNext/>
        <w:keepLines/>
        <w:rPr>
          <w:u w:val="single"/>
        </w:rPr>
      </w:pPr>
      <w:r w:rsidRPr="005808D8">
        <w:rPr>
          <w:u w:val="single"/>
        </w:rPr>
        <w:t xml:space="preserve">Compte rendu du Président </w:t>
      </w:r>
      <w:r w:rsidR="00005A67" w:rsidRPr="005808D8">
        <w:rPr>
          <w:u w:val="single"/>
        </w:rPr>
        <w:t>sur les travaux de la</w:t>
      </w:r>
      <w:bookmarkStart w:id="0" w:name="_Hlk149303578"/>
      <w:r w:rsidR="00923877" w:rsidRPr="005808D8">
        <w:rPr>
          <w:u w:val="single"/>
        </w:rPr>
        <w:t xml:space="preserve"> cent</w:t>
      </w:r>
      <w:r w:rsidR="00441AD2" w:rsidRPr="005808D8">
        <w:rPr>
          <w:u w:val="single"/>
        </w:rPr>
        <w:t>-unième</w:t>
      </w:r>
      <w:r w:rsidR="00923877" w:rsidRPr="005808D8">
        <w:rPr>
          <w:u w:val="single"/>
        </w:rPr>
        <w:t xml:space="preserve"> session</w:t>
      </w:r>
      <w:bookmarkEnd w:id="0"/>
      <w:r w:rsidRPr="005808D8">
        <w:rPr>
          <w:u w:val="single"/>
        </w:rPr>
        <w:t xml:space="preserve"> du Comité consultatif</w:t>
      </w:r>
      <w:r w:rsidR="00CC5213" w:rsidRPr="005808D8">
        <w:rPr>
          <w:u w:val="single"/>
        </w:rPr>
        <w:t>;</w:t>
      </w:r>
      <w:r w:rsidRPr="005808D8">
        <w:rPr>
          <w:u w:val="single"/>
        </w:rPr>
        <w:t xml:space="preserve"> adoption, le cas échéant, des recommandations préparées par ce Comité</w:t>
      </w:r>
    </w:p>
    <w:p w14:paraId="4CC37754" w14:textId="77777777" w:rsidR="00F33FF1" w:rsidRPr="005808D8" w:rsidRDefault="00F33FF1" w:rsidP="004A69C4">
      <w:pPr>
        <w:keepNext/>
        <w:keepLines/>
      </w:pPr>
    </w:p>
    <w:p w14:paraId="01C5B15A" w14:textId="77777777" w:rsidR="0070026E" w:rsidRPr="005808D8" w:rsidRDefault="002E05B8">
      <w:pPr>
        <w:keepNext/>
        <w:keepLines/>
      </w:pPr>
      <w:r w:rsidRPr="005808D8">
        <w:rPr>
          <w:rFonts w:cs="Arial"/>
        </w:rPr>
        <w:fldChar w:fldCharType="begin"/>
      </w:r>
      <w:r w:rsidRPr="005808D8">
        <w:rPr>
          <w:rFonts w:cs="Arial"/>
        </w:rPr>
        <w:instrText xml:space="preserve"> AUTONUM  </w:instrText>
      </w:r>
      <w:r w:rsidRPr="005808D8">
        <w:rPr>
          <w:rFonts w:cs="Arial"/>
        </w:rPr>
        <w:fldChar w:fldCharType="end"/>
      </w:r>
      <w:r w:rsidRPr="005808D8">
        <w:rPr>
          <w:rFonts w:cs="Arial"/>
        </w:rPr>
        <w:tab/>
        <w:t xml:space="preserve">Le Conseil a examiné le document </w:t>
      </w:r>
      <w:r w:rsidR="00BD05C9" w:rsidRPr="005808D8">
        <w:t>C/57/15</w:t>
      </w:r>
      <w:r w:rsidR="00005A67" w:rsidRPr="005808D8">
        <w:t>.</w:t>
      </w:r>
    </w:p>
    <w:p w14:paraId="18318963" w14:textId="77777777" w:rsidR="009258F4" w:rsidRPr="005808D8" w:rsidRDefault="009258F4" w:rsidP="004A69C4">
      <w:pPr>
        <w:keepNext/>
        <w:keepLines/>
      </w:pPr>
    </w:p>
    <w:p w14:paraId="3F705D94" w14:textId="308FC3FD" w:rsidR="0070026E" w:rsidRPr="005808D8" w:rsidRDefault="002E05B8">
      <w:r w:rsidRPr="005808D8">
        <w:fldChar w:fldCharType="begin"/>
      </w:r>
      <w:r w:rsidRPr="005808D8">
        <w:instrText xml:space="preserve"> AUTONUM  </w:instrText>
      </w:r>
      <w:r w:rsidRPr="005808D8">
        <w:fldChar w:fldCharType="end"/>
      </w:r>
      <w:r w:rsidRPr="005808D8">
        <w:tab/>
        <w:t>Le Conseil a pris note de l</w:t>
      </w:r>
      <w:r w:rsidR="002B1126" w:rsidRPr="005808D8">
        <w:t>’</w:t>
      </w:r>
      <w:r w:rsidRPr="005808D8">
        <w:t xml:space="preserve">intervention de </w:t>
      </w:r>
      <w:r w:rsidR="00C077D2" w:rsidRPr="005808D8">
        <w:t>l</w:t>
      </w:r>
      <w:r w:rsidR="002B1126" w:rsidRPr="005808D8">
        <w:t>’</w:t>
      </w:r>
      <w:r w:rsidR="00C077D2" w:rsidRPr="005808D8">
        <w:t>Association for Plant Breeding for the Benefit of Society (</w:t>
      </w:r>
      <w:r w:rsidRPr="005808D8">
        <w:t>APBREBES</w:t>
      </w:r>
      <w:r w:rsidR="00C077D2" w:rsidRPr="005808D8">
        <w:t xml:space="preserve">) et, </w:t>
      </w:r>
      <w:r w:rsidRPr="005808D8">
        <w:t>en particulier</w:t>
      </w:r>
      <w:r w:rsidR="00AF2317" w:rsidRPr="005808D8">
        <w:t xml:space="preserve">, de </w:t>
      </w:r>
      <w:r w:rsidRPr="005808D8">
        <w:t xml:space="preserve">la référence à une "étude comparative du protocole de Nagoya, du traité </w:t>
      </w:r>
      <w:r w:rsidRPr="005808D8">
        <w:lastRenderedPageBreak/>
        <w:t xml:space="preserve">sur les plantes et de la convention UPOV :  </w:t>
      </w:r>
      <w:r w:rsidR="00441AD2" w:rsidRPr="005808D8">
        <w:t>L'interface entre l'accès et le partage des avantages et la protection des obtentions végétales</w:t>
      </w:r>
      <w:r w:rsidRPr="005808D8">
        <w:t>" réalisée par le Centre for International Sustainable Development Law</w:t>
      </w:r>
      <w:r w:rsidR="00AF2317" w:rsidRPr="005808D8">
        <w:t xml:space="preserve">.  Le représentant </w:t>
      </w:r>
      <w:r w:rsidRPr="005808D8">
        <w:t xml:space="preserve">a </w:t>
      </w:r>
      <w:r w:rsidR="00C077D2" w:rsidRPr="005808D8">
        <w:t xml:space="preserve">estimé </w:t>
      </w:r>
      <w:r w:rsidRPr="005808D8">
        <w:t xml:space="preserve">que le dernier paragraphe de la </w:t>
      </w:r>
      <w:r w:rsidR="00441AD2" w:rsidRPr="005808D8">
        <w:t xml:space="preserve">question-réponse </w:t>
      </w:r>
      <w:r w:rsidR="00AF2317" w:rsidRPr="005808D8">
        <w:rPr>
          <w:snapToGrid w:val="0"/>
        </w:rPr>
        <w:t>sur la CDB, le TIRPAA et l</w:t>
      </w:r>
      <w:r w:rsidR="002B1126" w:rsidRPr="005808D8">
        <w:rPr>
          <w:snapToGrid w:val="0"/>
        </w:rPr>
        <w:t>’</w:t>
      </w:r>
      <w:r w:rsidR="00AF2317" w:rsidRPr="005808D8">
        <w:rPr>
          <w:snapToGrid w:val="0"/>
        </w:rPr>
        <w:t xml:space="preserve">UPOV, figurant dans le document </w:t>
      </w:r>
      <w:r w:rsidR="00AF2317" w:rsidRPr="005808D8">
        <w:t>C/57/15, n</w:t>
      </w:r>
      <w:r w:rsidR="002B1126" w:rsidRPr="005808D8">
        <w:t>’</w:t>
      </w:r>
      <w:r w:rsidR="00AF2317" w:rsidRPr="005808D8">
        <w:t>était pas conforme à la partie suivante de l</w:t>
      </w:r>
      <w:r w:rsidR="002B1126" w:rsidRPr="005808D8">
        <w:t>’</w:t>
      </w:r>
      <w:r w:rsidR="00AF2317" w:rsidRPr="005808D8">
        <w:t>étude : "Les systèmes de protection des obtentions végétales sui generis adoptés en dehors du cadre de la Convention UPOV - comme le permet l</w:t>
      </w:r>
      <w:r w:rsidR="002B1126" w:rsidRPr="005808D8">
        <w:t>’</w:t>
      </w:r>
      <w:r w:rsidR="00AF2317" w:rsidRPr="005808D8">
        <w:t>Accord sur les ADPIC - peuvent constituer un moyen de mieux équilibrer les droits et les obligations relatifs au Protocole de Nagoya, au Traité sur les végétaux et à la protection des obtentions végétales</w:t>
      </w:r>
      <w:r w:rsidR="00C077D2" w:rsidRPr="005808D8">
        <w:t xml:space="preserve">" </w:t>
      </w:r>
      <w:r w:rsidR="00AF2317" w:rsidRPr="005808D8">
        <w:t xml:space="preserve">et il a suggéré de le supprimer. </w:t>
      </w:r>
    </w:p>
    <w:p w14:paraId="54C2D39A" w14:textId="77777777" w:rsidR="002A326C" w:rsidRPr="005808D8" w:rsidRDefault="002A326C" w:rsidP="00883D01"/>
    <w:p w14:paraId="513C96CF" w14:textId="6D1372A5" w:rsidR="0070026E" w:rsidRPr="005808D8" w:rsidRDefault="002E05B8">
      <w:pPr>
        <w:rPr>
          <w:snapToGrid w:val="0"/>
        </w:rPr>
      </w:pPr>
      <w:r w:rsidRPr="005808D8">
        <w:rPr>
          <w:rFonts w:cs="Arial"/>
        </w:rPr>
        <w:fldChar w:fldCharType="begin"/>
      </w:r>
      <w:r w:rsidRPr="005808D8">
        <w:rPr>
          <w:rFonts w:cs="Arial"/>
        </w:rPr>
        <w:instrText xml:space="preserve"> AUTONUM  </w:instrText>
      </w:r>
      <w:r w:rsidRPr="005808D8">
        <w:rPr>
          <w:rFonts w:cs="Arial"/>
        </w:rPr>
        <w:fldChar w:fldCharType="end"/>
      </w:r>
      <w:r w:rsidRPr="005808D8">
        <w:rPr>
          <w:rFonts w:cs="Arial"/>
        </w:rPr>
        <w:tab/>
      </w:r>
      <w:r w:rsidR="0057182F" w:rsidRPr="005808D8">
        <w:t xml:space="preserve">Sur la base de la recommandation du Comité consultatif, rendue dans le document C/57/15, le Conseil </w:t>
      </w:r>
      <w:r w:rsidR="0057182F" w:rsidRPr="005808D8">
        <w:rPr>
          <w:snapToGrid w:val="0"/>
        </w:rPr>
        <w:t xml:space="preserve">a approuvé la </w:t>
      </w:r>
      <w:r w:rsidR="00441AD2" w:rsidRPr="005808D8">
        <w:rPr>
          <w:snapToGrid w:val="0"/>
        </w:rPr>
        <w:t xml:space="preserve">question-réponse </w:t>
      </w:r>
      <w:r w:rsidR="0057182F" w:rsidRPr="005808D8">
        <w:rPr>
          <w:snapToGrid w:val="0"/>
        </w:rPr>
        <w:t>suivante sur la CDB, le TIRPAA et l</w:t>
      </w:r>
      <w:r w:rsidR="002B1126" w:rsidRPr="005808D8">
        <w:rPr>
          <w:snapToGrid w:val="0"/>
        </w:rPr>
        <w:t>’</w:t>
      </w:r>
      <w:r w:rsidR="0057182F" w:rsidRPr="005808D8">
        <w:rPr>
          <w:snapToGrid w:val="0"/>
        </w:rPr>
        <w:t>UPOV :</w:t>
      </w:r>
    </w:p>
    <w:p w14:paraId="1C725134" w14:textId="77777777" w:rsidR="0057182F" w:rsidRPr="005808D8" w:rsidRDefault="0057182F" w:rsidP="0057182F">
      <w:pPr>
        <w:rPr>
          <w:snapToGrid w:val="0"/>
        </w:rPr>
      </w:pPr>
    </w:p>
    <w:p w14:paraId="06CBD453" w14:textId="77777777" w:rsidR="00441AD2" w:rsidRPr="005808D8" w:rsidRDefault="00441AD2" w:rsidP="00441AD2">
      <w:pPr>
        <w:ind w:left="567" w:right="567"/>
        <w:jc w:val="left"/>
        <w:rPr>
          <w:b/>
          <w:sz w:val="18"/>
          <w:szCs w:val="18"/>
        </w:rPr>
      </w:pPr>
      <w:r w:rsidRPr="005808D8">
        <w:rPr>
          <w:b/>
          <w:sz w:val="18"/>
          <w:szCs w:val="18"/>
        </w:rPr>
        <w:t>Complémentarité entre la Convention UPOV, la Convention sur la diversité biologique (CDB) et le Traité international sur les ressources phytogénétiques pour l’alimentation et l’agriculture (TIRPAA)</w:t>
      </w:r>
    </w:p>
    <w:p w14:paraId="549D2322" w14:textId="77777777" w:rsidR="00441AD2" w:rsidRPr="005808D8" w:rsidRDefault="00441AD2" w:rsidP="00441AD2">
      <w:pPr>
        <w:ind w:left="567" w:right="567"/>
        <w:jc w:val="left"/>
        <w:rPr>
          <w:sz w:val="18"/>
          <w:szCs w:val="18"/>
        </w:rPr>
      </w:pPr>
    </w:p>
    <w:p w14:paraId="2B59A4EC" w14:textId="77777777" w:rsidR="00441AD2" w:rsidRPr="005808D8" w:rsidRDefault="00441AD2" w:rsidP="00441AD2">
      <w:pPr>
        <w:ind w:left="567" w:right="567"/>
        <w:jc w:val="left"/>
        <w:rPr>
          <w:i/>
          <w:sz w:val="18"/>
          <w:szCs w:val="18"/>
        </w:rPr>
      </w:pPr>
      <w:r w:rsidRPr="005808D8">
        <w:rPr>
          <w:i/>
          <w:sz w:val="18"/>
          <w:szCs w:val="18"/>
        </w:rPr>
        <w:t>Buts et objectifs</w:t>
      </w:r>
    </w:p>
    <w:p w14:paraId="2918B5D9" w14:textId="77777777" w:rsidR="00441AD2" w:rsidRPr="005808D8" w:rsidRDefault="00441AD2" w:rsidP="00441AD2">
      <w:pPr>
        <w:ind w:left="567" w:right="567"/>
        <w:jc w:val="left"/>
        <w:rPr>
          <w:sz w:val="18"/>
          <w:szCs w:val="18"/>
        </w:rPr>
      </w:pPr>
    </w:p>
    <w:p w14:paraId="3404FD94" w14:textId="77777777" w:rsidR="00441AD2" w:rsidRPr="005808D8" w:rsidRDefault="00441AD2" w:rsidP="00441AD2">
      <w:pPr>
        <w:ind w:left="567" w:right="567"/>
        <w:rPr>
          <w:sz w:val="18"/>
          <w:szCs w:val="18"/>
        </w:rPr>
      </w:pPr>
      <w:r w:rsidRPr="005808D8">
        <w:rPr>
          <w:sz w:val="18"/>
          <w:szCs w:val="18"/>
        </w:rPr>
        <w:t xml:space="preserve">La diversité biologique ou "biodiversité" est le terme utilisé pour décrire la variété de tous les organismes vivants et comprend la diversité au sein des espèces, entre les espèces et des écosystèmes. La biodiversité est à la base de toutes les activités humaines, notamment l’agriculture et, par conséquent, la sécurité alimentaire. </w:t>
      </w:r>
    </w:p>
    <w:p w14:paraId="3E80F600" w14:textId="77777777" w:rsidR="00441AD2" w:rsidRPr="005808D8" w:rsidRDefault="00441AD2" w:rsidP="00441AD2">
      <w:pPr>
        <w:ind w:left="567" w:right="567"/>
        <w:rPr>
          <w:sz w:val="18"/>
          <w:szCs w:val="18"/>
        </w:rPr>
      </w:pPr>
    </w:p>
    <w:p w14:paraId="746A32AB" w14:textId="77777777" w:rsidR="00441AD2" w:rsidRPr="005808D8" w:rsidRDefault="00441AD2" w:rsidP="00441AD2">
      <w:pPr>
        <w:ind w:left="567" w:right="567"/>
        <w:rPr>
          <w:sz w:val="18"/>
          <w:szCs w:val="18"/>
        </w:rPr>
      </w:pPr>
      <w:r w:rsidRPr="005808D8">
        <w:rPr>
          <w:sz w:val="18"/>
          <w:szCs w:val="18"/>
        </w:rPr>
        <w:t>La Convention sur la diversité biologique (CDB) a trois objectifs: la conservation de la biodiversité, l’utilisation durable des éléments de la biodiversité et le partage juste et équitable des avantages découlant de l’utilisation des ressources génétiques. Le protocole de Nagoya sur l’accès aux ressources génétiques et le partage juste et équitable des avantages découlant de leur utilisation, un accord complémentaire à la CDB, précise les dispositions de la Convention relatives à l’accès aux ressources génétiques, aux connaissances traditionnelles et au partage des avantages afin de contribuer à la conservation et à l’utilisation durable de la biodiversité.</w:t>
      </w:r>
    </w:p>
    <w:p w14:paraId="2926ADB4" w14:textId="77777777" w:rsidR="00441AD2" w:rsidRPr="005808D8" w:rsidRDefault="00441AD2" w:rsidP="00441AD2">
      <w:pPr>
        <w:ind w:left="567" w:right="567"/>
        <w:rPr>
          <w:sz w:val="18"/>
          <w:szCs w:val="18"/>
        </w:rPr>
      </w:pPr>
    </w:p>
    <w:p w14:paraId="4BE2954D" w14:textId="77777777" w:rsidR="00441AD2" w:rsidRPr="005808D8" w:rsidRDefault="00441AD2" w:rsidP="00441AD2">
      <w:pPr>
        <w:ind w:left="567" w:right="567"/>
        <w:rPr>
          <w:sz w:val="18"/>
          <w:szCs w:val="18"/>
        </w:rPr>
      </w:pPr>
      <w:r w:rsidRPr="005808D8">
        <w:rPr>
          <w:snapToGrid w:val="0"/>
          <w:sz w:val="18"/>
          <w:szCs w:val="18"/>
        </w:rPr>
        <w:t xml:space="preserve">Le traité international sur les ressources phytogénétiques pour l’alimentation et l’agriculture </w:t>
      </w:r>
      <w:r w:rsidRPr="005808D8">
        <w:rPr>
          <w:sz w:val="18"/>
          <w:szCs w:val="18"/>
        </w:rPr>
        <w:t>a pour objectifs la conservation et l’utilisation durable des ressources phytogénétiques pour l’alimentation et l’agriculture et le partage juste et équitable des avantages découlant de leur utilisation, en harmonie avec la Convention sur la diversité biologique, pour une agriculture durable et la sécurité alimentaire.  Le traité international porte sur les ressources phytogénétiques pour l’alimentation et l’agriculture.</w:t>
      </w:r>
    </w:p>
    <w:p w14:paraId="4E868CAE" w14:textId="77777777" w:rsidR="00441AD2" w:rsidRPr="005808D8" w:rsidRDefault="00441AD2" w:rsidP="00441AD2">
      <w:pPr>
        <w:ind w:left="567" w:right="567"/>
        <w:rPr>
          <w:sz w:val="18"/>
          <w:szCs w:val="18"/>
        </w:rPr>
      </w:pPr>
    </w:p>
    <w:p w14:paraId="1ACFC3A8" w14:textId="77777777" w:rsidR="00441AD2" w:rsidRPr="005808D8" w:rsidRDefault="00441AD2" w:rsidP="00441AD2">
      <w:pPr>
        <w:ind w:left="567" w:right="567"/>
        <w:rPr>
          <w:sz w:val="18"/>
          <w:szCs w:val="18"/>
        </w:rPr>
      </w:pPr>
      <w:r w:rsidRPr="005808D8">
        <w:rPr>
          <w:sz w:val="18"/>
          <w:szCs w:val="18"/>
        </w:rPr>
        <w:t>Le Traité vise à : reconnaître l’énorme contribution des agriculteurs à la diversité des cultures qui nourrissent le monde, mettre en place un système mondial permettant de fournir un accès aux matériels phytogénétiques aux agriculteurs, aux sélectionneurs de végétaux et aux scientifiques et s’assurer que les bénéficiaires partagent les avantages qu’ils tirent de l’utilisation de ces matériels génétiques.</w:t>
      </w:r>
    </w:p>
    <w:p w14:paraId="2F91D2B5" w14:textId="77777777" w:rsidR="00441AD2" w:rsidRPr="005808D8" w:rsidRDefault="00441AD2" w:rsidP="00441AD2">
      <w:pPr>
        <w:ind w:left="567" w:right="567"/>
        <w:rPr>
          <w:sz w:val="18"/>
          <w:szCs w:val="18"/>
        </w:rPr>
      </w:pPr>
    </w:p>
    <w:p w14:paraId="084D38F5" w14:textId="77777777" w:rsidR="00441AD2" w:rsidRPr="005808D8" w:rsidRDefault="00441AD2" w:rsidP="00441AD2">
      <w:pPr>
        <w:ind w:left="567" w:right="567"/>
        <w:rPr>
          <w:sz w:val="18"/>
          <w:szCs w:val="18"/>
        </w:rPr>
      </w:pPr>
      <w:r w:rsidRPr="005808D8">
        <w:rPr>
          <w:sz w:val="18"/>
          <w:szCs w:val="18"/>
        </w:rPr>
        <w:t>La mission de l’UPOV est de fournir et de promouvoir un système efficace de protection des obtentions végétales, dans le but d’encourager le développement de nouvelles variétés végétales, au bénéfice de la société.</w:t>
      </w:r>
    </w:p>
    <w:p w14:paraId="20BF1ABF" w14:textId="77777777" w:rsidR="00441AD2" w:rsidRPr="005808D8" w:rsidRDefault="00441AD2" w:rsidP="00441AD2">
      <w:pPr>
        <w:ind w:left="567" w:right="567"/>
        <w:rPr>
          <w:i/>
          <w:sz w:val="18"/>
          <w:szCs w:val="18"/>
        </w:rPr>
      </w:pPr>
    </w:p>
    <w:p w14:paraId="5E71D0C6" w14:textId="77777777" w:rsidR="00441AD2" w:rsidRPr="005808D8" w:rsidRDefault="00441AD2" w:rsidP="00441AD2">
      <w:pPr>
        <w:ind w:left="567" w:right="567"/>
        <w:rPr>
          <w:i/>
          <w:sz w:val="18"/>
          <w:szCs w:val="18"/>
        </w:rPr>
      </w:pPr>
      <w:r w:rsidRPr="005808D8">
        <w:rPr>
          <w:i/>
          <w:sz w:val="18"/>
          <w:szCs w:val="18"/>
        </w:rPr>
        <w:t xml:space="preserve">Synergies entre la biodiversité, l’agriculture durable et la sélection végétale </w:t>
      </w:r>
    </w:p>
    <w:p w14:paraId="4F632F65" w14:textId="77777777" w:rsidR="00441AD2" w:rsidRPr="005808D8" w:rsidRDefault="00441AD2" w:rsidP="00441AD2">
      <w:pPr>
        <w:ind w:left="567" w:right="567"/>
        <w:rPr>
          <w:sz w:val="18"/>
          <w:szCs w:val="18"/>
        </w:rPr>
      </w:pPr>
    </w:p>
    <w:p w14:paraId="2B1E0C03" w14:textId="77777777" w:rsidR="00441AD2" w:rsidRPr="005808D8" w:rsidRDefault="00441AD2" w:rsidP="00441AD2">
      <w:pPr>
        <w:ind w:left="567" w:right="567"/>
        <w:rPr>
          <w:sz w:val="18"/>
          <w:szCs w:val="18"/>
        </w:rPr>
      </w:pPr>
      <w:r w:rsidRPr="005808D8">
        <w:rPr>
          <w:sz w:val="18"/>
          <w:szCs w:val="18"/>
        </w:rPr>
        <w:t xml:space="preserve">La conservation de la biodiversité dépend de l’agriculture durable et de l’arrêt ou de l’inversion de l’expansion des terres agricoles, alors que celles-ci sont parallèlement sollicitées pour la production de denrées alimentaires et d’énergie.  Cela signifie qu’il est nécessaire de produire davantage à partir des terres agricoles existantes, de manière durable.  Inversement, l’agriculture durable dépend de la conservation et de l’utilisation durable de la biodiversité, notamment en garantissant des sols sains et des populations florissantes de pollinisateurs pour obtenir des cultures fertiles, entre autres.  </w:t>
      </w:r>
    </w:p>
    <w:p w14:paraId="3ABF8C28" w14:textId="77777777" w:rsidR="00441AD2" w:rsidRPr="005808D8" w:rsidRDefault="00441AD2" w:rsidP="00441AD2">
      <w:pPr>
        <w:ind w:left="567" w:right="567"/>
        <w:rPr>
          <w:sz w:val="18"/>
          <w:szCs w:val="18"/>
        </w:rPr>
      </w:pPr>
    </w:p>
    <w:p w14:paraId="6170B5CB" w14:textId="77777777" w:rsidR="00441AD2" w:rsidRPr="005808D8" w:rsidRDefault="00441AD2" w:rsidP="00441AD2">
      <w:pPr>
        <w:ind w:left="567" w:right="567"/>
        <w:rPr>
          <w:sz w:val="18"/>
          <w:szCs w:val="18"/>
        </w:rPr>
      </w:pPr>
      <w:r w:rsidRPr="005808D8">
        <w:rPr>
          <w:sz w:val="18"/>
          <w:szCs w:val="18"/>
        </w:rPr>
        <w:t xml:space="preserve">En encourageant le développement de nouvelles variétés végétales, le système UPOV favorise l’utilisation durable de la biodiversité tout en créant une nouvelle diversité génétique. Les nouvelles variétés végétales présentant un meilleur rendement, une utilisation plus efficace des éléments nutritifs, une résistance aux parasites et aux maladies des plantes, une tolérance au sel et à la sécheresse et une meilleure adaptation au stress climatique, selon les besoins et les préférences des agriculteurs et des consommateurs, peuvent augmenter durablement la productivité et la qualité des produits dans l’agriculture, l’horticulture et la sylviculture.  Ces attributs peuvent réduire la pression sur l’environnement naturel et la biodiversité en diminuant le besoin d’intrants tout en réduisant la surface de terre nécessaire à l’agriculture.  La sélection végétale utilise durablement la diversité biologique et s’appuie sur la conservation de la biodiversité pour mettre au point de nouvelles variétés qui apportent des avantages substantiels aux agriculteurs et à la société dans son ensemble. L’importance cruciale de la biodiversité pour l’agriculture est reconnue dans la CDB et le protocole de Nagoya reconnaît l’importance des ressources génétiques pour l’alimentation et l’agriculture et leur rôle particulier pour la sécurité alimentaire. La reconnaissance de l’importance de la diversité des cultures et de la diversité génétique pour l’agriculture durable et la sécurité alimentaire est au cœur des objectifs du TIRPAA. </w:t>
      </w:r>
    </w:p>
    <w:p w14:paraId="3BFB0FBA" w14:textId="77777777" w:rsidR="00441AD2" w:rsidRPr="005808D8" w:rsidRDefault="00441AD2" w:rsidP="00441AD2">
      <w:pPr>
        <w:ind w:left="567" w:right="567"/>
        <w:rPr>
          <w:sz w:val="18"/>
          <w:szCs w:val="18"/>
        </w:rPr>
      </w:pPr>
    </w:p>
    <w:p w14:paraId="29972A63" w14:textId="77777777" w:rsidR="00441AD2" w:rsidRPr="005808D8" w:rsidRDefault="00441AD2" w:rsidP="00441AD2">
      <w:pPr>
        <w:keepNext/>
        <w:ind w:left="567" w:right="567"/>
        <w:rPr>
          <w:i/>
          <w:sz w:val="18"/>
          <w:szCs w:val="18"/>
        </w:rPr>
      </w:pPr>
      <w:r w:rsidRPr="005808D8">
        <w:rPr>
          <w:i/>
          <w:sz w:val="18"/>
          <w:szCs w:val="18"/>
        </w:rPr>
        <w:t>Avantages découlant de l’utilisation des ressources génétiques</w:t>
      </w:r>
    </w:p>
    <w:p w14:paraId="2741ED4F" w14:textId="77777777" w:rsidR="00441AD2" w:rsidRPr="005808D8" w:rsidRDefault="00441AD2" w:rsidP="00441AD2">
      <w:pPr>
        <w:keepNext/>
        <w:ind w:left="567" w:right="567"/>
        <w:rPr>
          <w:sz w:val="18"/>
          <w:szCs w:val="18"/>
        </w:rPr>
      </w:pPr>
    </w:p>
    <w:p w14:paraId="2739C545" w14:textId="77777777" w:rsidR="00441AD2" w:rsidRPr="005808D8" w:rsidRDefault="00441AD2" w:rsidP="00441AD2">
      <w:pPr>
        <w:ind w:left="567" w:right="567"/>
        <w:rPr>
          <w:sz w:val="18"/>
          <w:szCs w:val="18"/>
        </w:rPr>
      </w:pPr>
      <w:r w:rsidRPr="005808D8">
        <w:rPr>
          <w:sz w:val="18"/>
          <w:szCs w:val="18"/>
        </w:rPr>
        <w:t>En encourageant la sélection végétale, le système de l’UPOV favorise la génération d’avantages découlant de l’utilisation des ressources génétiques.  En outre, l’"exception en faveur de l’obtenteur" prévue par la Convention UPOV permet à la diversité végétale sous la forme de variétés végétales protégées d’être disponible pour d’autres activités de sélection, car les actes accomplis en utilisant ces variétés aux fins de la sélection d’autres variétés ne font l’objet d’aucune restriction de la part de l’obtenteur. Cela reflète le fait que l’accès aux obtentions végétales protégées contribue à soutenir les progrès les plus importants dans le domaine de la sélection végétale et, par conséquent, à maximiser l’utilisation des ressources génétiques au profit de la société.</w:t>
      </w:r>
    </w:p>
    <w:p w14:paraId="6E51AC2C" w14:textId="77777777" w:rsidR="00441AD2" w:rsidRPr="005808D8" w:rsidRDefault="00441AD2" w:rsidP="00441AD2">
      <w:pPr>
        <w:ind w:left="567" w:right="567"/>
        <w:rPr>
          <w:sz w:val="18"/>
          <w:szCs w:val="18"/>
        </w:rPr>
      </w:pPr>
    </w:p>
    <w:p w14:paraId="4E471875" w14:textId="77777777" w:rsidR="00441AD2" w:rsidRPr="005808D8" w:rsidRDefault="00441AD2" w:rsidP="00441AD2">
      <w:pPr>
        <w:ind w:left="567" w:right="567"/>
        <w:rPr>
          <w:sz w:val="18"/>
          <w:szCs w:val="18"/>
        </w:rPr>
      </w:pPr>
      <w:r w:rsidRPr="005808D8">
        <w:rPr>
          <w:sz w:val="18"/>
          <w:szCs w:val="18"/>
        </w:rPr>
        <w:t xml:space="preserve">La CDB, le protocole de Nagoya et le TIRPAA établissent les conditions et les mécanismes de partage des avantages découlant de l’utilisation des ressources génétiques. En ce qui concerne l’exception en faveur de l’obtenteur, un bénéficiaire de matériel provenant du système multilatéral du TIRPAA qui commercialise un produit disponible sans restriction pour d’autres personnes à des fins de recherche et de sélection n’est pas tenu de contribuer au fonds de partage des avantages du TIRPAA, mais il est encouragé à le faire.  </w:t>
      </w:r>
    </w:p>
    <w:p w14:paraId="53086A54" w14:textId="77777777" w:rsidR="00441AD2" w:rsidRPr="005808D8" w:rsidRDefault="00441AD2" w:rsidP="00441AD2">
      <w:pPr>
        <w:ind w:left="567" w:right="567"/>
        <w:rPr>
          <w:sz w:val="18"/>
          <w:szCs w:val="18"/>
        </w:rPr>
      </w:pPr>
    </w:p>
    <w:p w14:paraId="04E3FC19" w14:textId="77777777" w:rsidR="00441AD2" w:rsidRPr="005808D8" w:rsidRDefault="00441AD2" w:rsidP="00441AD2">
      <w:pPr>
        <w:ind w:left="567" w:right="567"/>
        <w:rPr>
          <w:i/>
          <w:sz w:val="18"/>
          <w:szCs w:val="18"/>
        </w:rPr>
      </w:pPr>
      <w:r w:rsidRPr="005808D8">
        <w:rPr>
          <w:i/>
          <w:sz w:val="18"/>
          <w:szCs w:val="18"/>
        </w:rPr>
        <w:t xml:space="preserve">Législation dans les parties contractantes </w:t>
      </w:r>
    </w:p>
    <w:p w14:paraId="394B0DEB" w14:textId="77777777" w:rsidR="00441AD2" w:rsidRPr="005808D8" w:rsidRDefault="00441AD2" w:rsidP="00441AD2">
      <w:pPr>
        <w:ind w:left="567" w:right="567"/>
        <w:rPr>
          <w:sz w:val="18"/>
          <w:szCs w:val="18"/>
        </w:rPr>
      </w:pPr>
    </w:p>
    <w:p w14:paraId="0F61CB1D" w14:textId="77777777" w:rsidR="00441AD2" w:rsidRPr="005808D8" w:rsidRDefault="00441AD2" w:rsidP="00441AD2">
      <w:pPr>
        <w:ind w:left="567" w:right="567"/>
        <w:rPr>
          <w:sz w:val="18"/>
          <w:szCs w:val="18"/>
        </w:rPr>
      </w:pPr>
      <w:r w:rsidRPr="005808D8">
        <w:rPr>
          <w:sz w:val="18"/>
          <w:szCs w:val="18"/>
        </w:rPr>
        <w:t>La coopération internationale, ainsi que la cohérence des mesures législatives, administratives et politiques pertinentes concernant la CDB, le TIRPAA et la Convention UPOV, dans les parties contractantes concernées, sont bénéfiques pour atteindre les résultats souhaités de ces traités, notamment en ce qui concerne l’agriculture durable et la sécurité alimentaire dans le contexte du changement climatique et de la dégradation des terres, ainsi que la conservation de la biodiversité, l’accès aux ressources génétiques et le partage des avantages découlant de leur utilisation.</w:t>
      </w:r>
    </w:p>
    <w:p w14:paraId="225D7333" w14:textId="77777777" w:rsidR="0057182F" w:rsidRPr="005808D8" w:rsidRDefault="0057182F" w:rsidP="0057182F">
      <w:pPr>
        <w:rPr>
          <w:snapToGrid w:val="0"/>
          <w:highlight w:val="yellow"/>
        </w:rPr>
      </w:pPr>
    </w:p>
    <w:p w14:paraId="76192FC9" w14:textId="77777777" w:rsidR="0070026E" w:rsidRPr="005808D8" w:rsidRDefault="002E05B8">
      <w:pPr>
        <w:rPr>
          <w:rFonts w:cs="Arial"/>
        </w:rPr>
      </w:pPr>
      <w:r w:rsidRPr="005808D8">
        <w:rPr>
          <w:rFonts w:cs="Arial"/>
        </w:rPr>
        <w:fldChar w:fldCharType="begin"/>
      </w:r>
      <w:r w:rsidRPr="005808D8">
        <w:rPr>
          <w:rFonts w:cs="Arial"/>
        </w:rPr>
        <w:instrText xml:space="preserve"> AUTONUM  </w:instrText>
      </w:r>
      <w:r w:rsidRPr="005808D8">
        <w:rPr>
          <w:rFonts w:cs="Arial"/>
        </w:rPr>
        <w:fldChar w:fldCharType="end"/>
      </w:r>
      <w:r w:rsidRPr="005808D8">
        <w:rPr>
          <w:rFonts w:cs="Arial"/>
        </w:rPr>
        <w:tab/>
        <w:t>Le Conseil a pris note des travaux du Comité consultatif à sa cent-unième session, tels que rapportés dans le document C/57/15.</w:t>
      </w:r>
    </w:p>
    <w:p w14:paraId="3F4B1E11" w14:textId="77777777" w:rsidR="0057182F" w:rsidRPr="005808D8" w:rsidRDefault="0057182F" w:rsidP="00050E16">
      <w:pPr>
        <w:rPr>
          <w:rFonts w:cs="Arial"/>
        </w:rPr>
      </w:pPr>
    </w:p>
    <w:p w14:paraId="3FCD4951" w14:textId="77777777" w:rsidR="0057182F" w:rsidRPr="005808D8" w:rsidRDefault="0057182F" w:rsidP="00050E16"/>
    <w:p w14:paraId="41828BC8" w14:textId="77777777" w:rsidR="0070026E" w:rsidRPr="005808D8" w:rsidRDefault="002E05B8">
      <w:pPr>
        <w:keepNext/>
        <w:rPr>
          <w:rFonts w:cs="Arial"/>
          <w:u w:val="single"/>
        </w:rPr>
      </w:pPr>
      <w:r w:rsidRPr="005808D8">
        <w:rPr>
          <w:rFonts w:cs="Arial"/>
          <w:u w:val="single"/>
        </w:rPr>
        <w:t xml:space="preserve">Adoption de documents </w:t>
      </w:r>
    </w:p>
    <w:p w14:paraId="48394BF3" w14:textId="77777777" w:rsidR="005736C5" w:rsidRPr="005808D8" w:rsidRDefault="005736C5" w:rsidP="005736C5">
      <w:pPr>
        <w:keepNext/>
        <w:rPr>
          <w:rFonts w:cs="Arial"/>
        </w:rPr>
      </w:pPr>
    </w:p>
    <w:p w14:paraId="59239061" w14:textId="77777777" w:rsidR="0070026E" w:rsidRPr="005808D8" w:rsidRDefault="002E05B8">
      <w:pPr>
        <w:keepNext/>
      </w:pPr>
      <w:r w:rsidRPr="005808D8">
        <w:rPr>
          <w:szCs w:val="24"/>
        </w:rPr>
        <w:fldChar w:fldCharType="begin"/>
      </w:r>
      <w:r w:rsidRPr="005808D8">
        <w:rPr>
          <w:szCs w:val="24"/>
        </w:rPr>
        <w:instrText xml:space="preserve"> AUTONUM  </w:instrText>
      </w:r>
      <w:r w:rsidRPr="005808D8">
        <w:rPr>
          <w:szCs w:val="24"/>
        </w:rPr>
        <w:fldChar w:fldCharType="end"/>
      </w:r>
      <w:r w:rsidRPr="005808D8">
        <w:rPr>
          <w:szCs w:val="24"/>
        </w:rPr>
        <w:tab/>
      </w:r>
      <w:r w:rsidRPr="005808D8">
        <w:t xml:space="preserve">Le Conseil a examiné le </w:t>
      </w:r>
      <w:r w:rsidR="00D81EED" w:rsidRPr="005808D8">
        <w:t>document SESSIONS/2023/2 conjointement avec les conclusions du Comité technique (TC) à sa cinquante-neuvième session, tenue à Genève les 23 et 24 octobre 2023 (voir le document TC/59/28 "Compte rendu") et les conclusions du Comité administratif et juridique (CAJ) à sa quatre-vingtième session, tenue à Genève le 25 octobre 2023 (voir le document CAJ/80/6 "Compte rendu").</w:t>
      </w:r>
    </w:p>
    <w:p w14:paraId="4466B0AE" w14:textId="77777777" w:rsidR="00D81EED" w:rsidRPr="005808D8" w:rsidRDefault="00D81EED" w:rsidP="00D81EED">
      <w:pPr>
        <w:jc w:val="left"/>
      </w:pPr>
    </w:p>
    <w:p w14:paraId="3294DC14" w14:textId="0FB62ED0" w:rsidR="0070026E" w:rsidRPr="005808D8" w:rsidRDefault="002E05B8">
      <w:pPr>
        <w:keepNext/>
        <w:rPr>
          <w:i/>
        </w:rPr>
      </w:pPr>
      <w:r w:rsidRPr="005808D8">
        <w:rPr>
          <w:i/>
        </w:rPr>
        <w:t>Matériel d</w:t>
      </w:r>
      <w:r w:rsidR="002B1126" w:rsidRPr="005808D8">
        <w:rPr>
          <w:i/>
        </w:rPr>
        <w:t>’</w:t>
      </w:r>
      <w:r w:rsidRPr="005808D8">
        <w:rPr>
          <w:i/>
        </w:rPr>
        <w:t>information</w:t>
      </w:r>
    </w:p>
    <w:p w14:paraId="13CBAF14" w14:textId="77777777" w:rsidR="00D81EED" w:rsidRPr="005808D8" w:rsidRDefault="00D81EED" w:rsidP="00D81EED">
      <w:pPr>
        <w:keepNext/>
      </w:pPr>
    </w:p>
    <w:p w14:paraId="08085482" w14:textId="0939335A" w:rsidR="0070026E" w:rsidRPr="005808D8" w:rsidRDefault="002E05B8">
      <w:pPr>
        <w:keepNext/>
        <w:ind w:left="567"/>
        <w:jc w:val="left"/>
        <w:rPr>
          <w:u w:val="single"/>
        </w:rPr>
      </w:pPr>
      <w:r w:rsidRPr="005808D8">
        <w:rPr>
          <w:u w:val="single"/>
        </w:rPr>
        <w:t xml:space="preserve">UPOV/INF/16 : Logiciels échangeables (révision) (document UPOV/INF/16/12 </w:t>
      </w:r>
      <w:r w:rsidR="00911607" w:rsidRPr="005808D8">
        <w:rPr>
          <w:u w:val="single"/>
        </w:rPr>
        <w:t>Draft </w:t>
      </w:r>
      <w:r w:rsidRPr="005808D8">
        <w:rPr>
          <w:u w:val="single"/>
        </w:rPr>
        <w:t>1)</w:t>
      </w:r>
    </w:p>
    <w:p w14:paraId="429EA238" w14:textId="77777777" w:rsidR="00D81EED" w:rsidRPr="005808D8" w:rsidRDefault="00D81EED" w:rsidP="00D81EED">
      <w:pPr>
        <w:keepNext/>
        <w:rPr>
          <w:rFonts w:eastAsiaTheme="minorEastAsia" w:cs="Arial"/>
          <w:spacing w:val="-4"/>
          <w:sz w:val="18"/>
          <w:szCs w:val="18"/>
          <w:u w:val="single"/>
          <w:lang w:eastAsia="ja-JP"/>
        </w:rPr>
      </w:pPr>
    </w:p>
    <w:p w14:paraId="5AC21183" w14:textId="560BD8B1" w:rsidR="0070026E" w:rsidRPr="005808D8" w:rsidRDefault="002E05B8">
      <w:r w:rsidRPr="005808D8">
        <w:fldChar w:fldCharType="begin"/>
      </w:r>
      <w:r w:rsidRPr="005808D8">
        <w:instrText xml:space="preserve"> AUTONUM  </w:instrText>
      </w:r>
      <w:r w:rsidRPr="005808D8">
        <w:fldChar w:fldCharType="end"/>
      </w:r>
      <w:r w:rsidRPr="005808D8">
        <w:rPr>
          <w:sz w:val="16"/>
          <w:szCs w:val="16"/>
        </w:rPr>
        <w:tab/>
      </w:r>
      <w:r w:rsidRPr="005808D8">
        <w:rPr>
          <w:rFonts w:eastAsiaTheme="minorEastAsia" w:cs="Arial"/>
          <w:lang w:eastAsia="ja-JP"/>
        </w:rPr>
        <w:t xml:space="preserve">Le </w:t>
      </w:r>
      <w:r w:rsidRPr="005808D8">
        <w:t xml:space="preserve">Conseil </w:t>
      </w:r>
      <w:r w:rsidRPr="005808D8">
        <w:rPr>
          <w:rFonts w:eastAsiaTheme="minorEastAsia" w:cs="Arial"/>
          <w:lang w:eastAsia="ja-JP"/>
        </w:rPr>
        <w:t xml:space="preserve">note que le TC et le CAJ ont </w:t>
      </w:r>
      <w:r w:rsidRPr="005808D8">
        <w:t xml:space="preserve">approuvé la révision du document UPOV/INF/16/11 "Logiciels échangeables", sur la base du document UPOV/INF/16/12 </w:t>
      </w:r>
      <w:r w:rsidR="00911607" w:rsidRPr="005808D8">
        <w:t>Draft </w:t>
      </w:r>
      <w:r w:rsidRPr="005808D8">
        <w:t>1.</w:t>
      </w:r>
    </w:p>
    <w:p w14:paraId="6226C041" w14:textId="77777777" w:rsidR="00D81EED" w:rsidRPr="005808D8" w:rsidRDefault="00D81EED" w:rsidP="00D81EED"/>
    <w:p w14:paraId="03AA6C83" w14:textId="481C7AF7" w:rsidR="0070026E" w:rsidRPr="005808D8" w:rsidRDefault="002E05B8">
      <w:pPr>
        <w:rPr>
          <w:lang w:eastAsia="ja-JP"/>
        </w:rPr>
      </w:pPr>
      <w:r w:rsidRPr="005808D8">
        <w:rPr>
          <w:lang w:eastAsia="ja-JP"/>
        </w:rPr>
        <w:fldChar w:fldCharType="begin"/>
      </w:r>
      <w:r w:rsidRPr="005808D8">
        <w:rPr>
          <w:lang w:eastAsia="ja-JP"/>
        </w:rPr>
        <w:instrText xml:space="preserve"> AUTONUM  </w:instrText>
      </w:r>
      <w:r w:rsidRPr="005808D8">
        <w:rPr>
          <w:lang w:eastAsia="ja-JP"/>
        </w:rPr>
        <w:fldChar w:fldCharType="end"/>
      </w:r>
      <w:r w:rsidRPr="005808D8">
        <w:rPr>
          <w:lang w:eastAsia="ja-JP"/>
        </w:rPr>
        <w:tab/>
      </w:r>
      <w:r w:rsidRPr="005808D8">
        <w:t xml:space="preserve">Le Conseil </w:t>
      </w:r>
      <w:r w:rsidRPr="005808D8">
        <w:rPr>
          <w:lang w:eastAsia="zh-CN"/>
        </w:rPr>
        <w:t xml:space="preserve">adopte les </w:t>
      </w:r>
      <w:r w:rsidRPr="005808D8">
        <w:rPr>
          <w:lang w:eastAsia="ja-JP"/>
        </w:rPr>
        <w:t xml:space="preserve">révisions </w:t>
      </w:r>
      <w:r w:rsidRPr="005808D8">
        <w:rPr>
          <w:lang w:eastAsia="zh-CN"/>
        </w:rPr>
        <w:t xml:space="preserve">proposées </w:t>
      </w:r>
      <w:r w:rsidRPr="005808D8">
        <w:rPr>
          <w:lang w:eastAsia="ja-JP"/>
        </w:rPr>
        <w:t xml:space="preserve">au document UPOV/INF/16/11 "Logiciels échangeables", </w:t>
      </w:r>
      <w:r w:rsidRPr="005808D8">
        <w:t xml:space="preserve">sur la base du document UPOV/INF/16/12 </w:t>
      </w:r>
      <w:r w:rsidR="00911607" w:rsidRPr="005808D8">
        <w:t>Draft </w:t>
      </w:r>
      <w:r w:rsidRPr="005808D8">
        <w:t>1</w:t>
      </w:r>
      <w:r w:rsidRPr="005808D8">
        <w:rPr>
          <w:lang w:eastAsia="ja-JP"/>
        </w:rPr>
        <w:t xml:space="preserve">. </w:t>
      </w:r>
    </w:p>
    <w:p w14:paraId="3C118A79" w14:textId="77777777" w:rsidR="00D81EED" w:rsidRPr="005808D8" w:rsidRDefault="00D81EED" w:rsidP="00D81EED"/>
    <w:p w14:paraId="07FA163B" w14:textId="687D9226" w:rsidR="0070026E" w:rsidRPr="005808D8" w:rsidRDefault="002E05B8">
      <w:pPr>
        <w:keepNext/>
        <w:ind w:left="567"/>
        <w:jc w:val="left"/>
        <w:rPr>
          <w:u w:val="single"/>
        </w:rPr>
      </w:pPr>
      <w:r w:rsidRPr="005808D8">
        <w:rPr>
          <w:u w:val="single"/>
        </w:rPr>
        <w:t>UPOV/INF/22 : Logiciels et équipement</w:t>
      </w:r>
      <w:r w:rsidR="004A1FD3" w:rsidRPr="005808D8">
        <w:rPr>
          <w:u w:val="single"/>
        </w:rPr>
        <w:t>s</w:t>
      </w:r>
      <w:r w:rsidRPr="005808D8">
        <w:rPr>
          <w:u w:val="single"/>
        </w:rPr>
        <w:t xml:space="preserve"> utilisés par les membres de l</w:t>
      </w:r>
      <w:r w:rsidR="002B1126" w:rsidRPr="005808D8">
        <w:rPr>
          <w:u w:val="single"/>
        </w:rPr>
        <w:t>’</w:t>
      </w:r>
      <w:r w:rsidRPr="005808D8">
        <w:rPr>
          <w:u w:val="single"/>
        </w:rPr>
        <w:t>Union (révision) (document</w:t>
      </w:r>
      <w:r w:rsidR="004A1FD3" w:rsidRPr="005808D8">
        <w:rPr>
          <w:u w:val="single"/>
        </w:rPr>
        <w:t> </w:t>
      </w:r>
      <w:r w:rsidRPr="005808D8">
        <w:rPr>
          <w:u w:val="single"/>
        </w:rPr>
        <w:t xml:space="preserve">UPOV/INF/22/10 </w:t>
      </w:r>
      <w:r w:rsidR="00911607" w:rsidRPr="005808D8">
        <w:rPr>
          <w:u w:val="single"/>
        </w:rPr>
        <w:t>Draft </w:t>
      </w:r>
      <w:r w:rsidRPr="005808D8">
        <w:rPr>
          <w:u w:val="single"/>
        </w:rPr>
        <w:t>1)</w:t>
      </w:r>
    </w:p>
    <w:p w14:paraId="203399D8" w14:textId="77777777" w:rsidR="00D81EED" w:rsidRPr="005808D8" w:rsidRDefault="00D81EED" w:rsidP="00D81EED">
      <w:pPr>
        <w:keepNext/>
        <w:rPr>
          <w:lang w:eastAsia="ja-JP"/>
        </w:rPr>
      </w:pPr>
    </w:p>
    <w:p w14:paraId="76A1C716" w14:textId="51FBC876" w:rsidR="0070026E" w:rsidRPr="005808D8" w:rsidRDefault="002E05B8">
      <w:pPr>
        <w:rPr>
          <w:sz w:val="16"/>
          <w:szCs w:val="16"/>
          <w:lang w:eastAsia="ja-JP"/>
        </w:rPr>
      </w:pPr>
      <w:r w:rsidRPr="005808D8">
        <w:fldChar w:fldCharType="begin"/>
      </w:r>
      <w:r w:rsidRPr="005808D8">
        <w:instrText xml:space="preserve"> AUTONUM  </w:instrText>
      </w:r>
      <w:r w:rsidRPr="005808D8">
        <w:fldChar w:fldCharType="end"/>
      </w:r>
      <w:r w:rsidRPr="005808D8">
        <w:rPr>
          <w:sz w:val="16"/>
          <w:szCs w:val="16"/>
          <w:lang w:eastAsia="ja-JP"/>
        </w:rPr>
        <w:tab/>
      </w:r>
      <w:r w:rsidRPr="005808D8">
        <w:rPr>
          <w:rFonts w:eastAsiaTheme="minorEastAsia" w:cs="Arial"/>
          <w:lang w:eastAsia="ja-JP"/>
        </w:rPr>
        <w:t xml:space="preserve">Le </w:t>
      </w:r>
      <w:r w:rsidRPr="005808D8">
        <w:t xml:space="preserve">Conseil </w:t>
      </w:r>
      <w:r w:rsidRPr="005808D8">
        <w:rPr>
          <w:rFonts w:eastAsiaTheme="minorEastAsia" w:cs="Arial"/>
          <w:lang w:eastAsia="ja-JP"/>
        </w:rPr>
        <w:t xml:space="preserve">note que le TC et le CAJ ont </w:t>
      </w:r>
      <w:r w:rsidRPr="005808D8">
        <w:t>approuvé la révision du document UPOV/INF/22/9 "Logiciels et équipement</w:t>
      </w:r>
      <w:r w:rsidR="004A1FD3" w:rsidRPr="005808D8">
        <w:t>s</w:t>
      </w:r>
      <w:r w:rsidRPr="005808D8">
        <w:t xml:space="preserve"> utilisés par les membres de l</w:t>
      </w:r>
      <w:r w:rsidR="002B1126" w:rsidRPr="005808D8">
        <w:t>’</w:t>
      </w:r>
      <w:r w:rsidRPr="005808D8">
        <w:t xml:space="preserve">Union", sur la base du document UPOV/INF/22/10 </w:t>
      </w:r>
      <w:r w:rsidR="00911607" w:rsidRPr="005808D8">
        <w:t>Draft </w:t>
      </w:r>
      <w:r w:rsidRPr="005808D8">
        <w:t>1.</w:t>
      </w:r>
    </w:p>
    <w:p w14:paraId="375F8C1B" w14:textId="77777777" w:rsidR="00D81EED" w:rsidRPr="005808D8" w:rsidRDefault="00D81EED" w:rsidP="00D81EED"/>
    <w:p w14:paraId="678EBE0D" w14:textId="3C242713" w:rsidR="0070026E" w:rsidRPr="005808D8" w:rsidRDefault="002E05B8">
      <w:pPr>
        <w:rPr>
          <w:lang w:eastAsia="ja-JP"/>
        </w:rPr>
      </w:pPr>
      <w:r w:rsidRPr="005808D8">
        <w:rPr>
          <w:lang w:eastAsia="ja-JP"/>
        </w:rPr>
        <w:fldChar w:fldCharType="begin"/>
      </w:r>
      <w:r w:rsidRPr="005808D8">
        <w:rPr>
          <w:lang w:eastAsia="ja-JP"/>
        </w:rPr>
        <w:instrText xml:space="preserve"> AUTONUM  </w:instrText>
      </w:r>
      <w:r w:rsidRPr="005808D8">
        <w:rPr>
          <w:lang w:eastAsia="ja-JP"/>
        </w:rPr>
        <w:fldChar w:fldCharType="end"/>
      </w:r>
      <w:r w:rsidRPr="005808D8">
        <w:rPr>
          <w:lang w:eastAsia="ja-JP"/>
        </w:rPr>
        <w:tab/>
      </w:r>
      <w:r w:rsidRPr="005808D8">
        <w:t xml:space="preserve">Le Conseil </w:t>
      </w:r>
      <w:r w:rsidRPr="005808D8">
        <w:rPr>
          <w:lang w:eastAsia="zh-CN"/>
        </w:rPr>
        <w:t xml:space="preserve">adopte </w:t>
      </w:r>
      <w:r w:rsidRPr="005808D8">
        <w:rPr>
          <w:lang w:eastAsia="ja-JP"/>
        </w:rPr>
        <w:t>les révisions proposées au document UPOV/INF/22/9 "Logiciels et équipement</w:t>
      </w:r>
      <w:r w:rsidR="004A1FD3" w:rsidRPr="005808D8">
        <w:rPr>
          <w:lang w:eastAsia="ja-JP"/>
        </w:rPr>
        <w:t>s</w:t>
      </w:r>
      <w:r w:rsidRPr="005808D8">
        <w:rPr>
          <w:lang w:eastAsia="ja-JP"/>
        </w:rPr>
        <w:t xml:space="preserve"> utilisés par les membres de l</w:t>
      </w:r>
      <w:r w:rsidR="002B1126" w:rsidRPr="005808D8">
        <w:rPr>
          <w:lang w:eastAsia="ja-JP"/>
        </w:rPr>
        <w:t>’</w:t>
      </w:r>
      <w:r w:rsidRPr="005808D8">
        <w:rPr>
          <w:lang w:eastAsia="ja-JP"/>
        </w:rPr>
        <w:t xml:space="preserve">Union", sur la base du document UPOV/INF/22/10 </w:t>
      </w:r>
      <w:r w:rsidR="00911607" w:rsidRPr="005808D8">
        <w:rPr>
          <w:lang w:eastAsia="ja-JP"/>
        </w:rPr>
        <w:t>Draft </w:t>
      </w:r>
      <w:r w:rsidRPr="005808D8">
        <w:rPr>
          <w:lang w:eastAsia="ja-JP"/>
        </w:rPr>
        <w:t xml:space="preserve">1. </w:t>
      </w:r>
    </w:p>
    <w:p w14:paraId="6A1DD52F" w14:textId="77777777" w:rsidR="00D81EED" w:rsidRPr="005808D8" w:rsidRDefault="00D81EED" w:rsidP="00D81EED"/>
    <w:p w14:paraId="15884B76" w14:textId="25C746C6" w:rsidR="0070026E" w:rsidRPr="005808D8" w:rsidRDefault="002E05B8">
      <w:pPr>
        <w:keepNext/>
        <w:ind w:left="567"/>
        <w:jc w:val="left"/>
        <w:rPr>
          <w:u w:val="single"/>
        </w:rPr>
      </w:pPr>
      <w:r w:rsidRPr="005808D8">
        <w:rPr>
          <w:u w:val="single"/>
        </w:rPr>
        <w:t xml:space="preserve">UPOV/INF/23 : Système de codes UPOV (révision) (document UPOV/INF/23/2 </w:t>
      </w:r>
      <w:r w:rsidR="00911607" w:rsidRPr="005808D8">
        <w:rPr>
          <w:u w:val="single"/>
        </w:rPr>
        <w:t>Draft </w:t>
      </w:r>
      <w:r w:rsidRPr="005808D8">
        <w:rPr>
          <w:u w:val="single"/>
        </w:rPr>
        <w:t>1)</w:t>
      </w:r>
    </w:p>
    <w:p w14:paraId="28C3AA1C" w14:textId="77777777" w:rsidR="00D81EED" w:rsidRPr="005808D8" w:rsidRDefault="00D81EED" w:rsidP="00D81EED">
      <w:pPr>
        <w:keepNext/>
      </w:pPr>
    </w:p>
    <w:p w14:paraId="7561CF82" w14:textId="1E69ED7A" w:rsidR="0070026E" w:rsidRPr="005808D8" w:rsidRDefault="002E05B8">
      <w:pPr>
        <w:rPr>
          <w:sz w:val="16"/>
          <w:szCs w:val="16"/>
          <w:lang w:eastAsia="ja-JP"/>
        </w:rPr>
      </w:pPr>
      <w:r w:rsidRPr="005808D8">
        <w:fldChar w:fldCharType="begin"/>
      </w:r>
      <w:r w:rsidRPr="005808D8">
        <w:instrText xml:space="preserve"> AUTONUM  </w:instrText>
      </w:r>
      <w:r w:rsidRPr="005808D8">
        <w:fldChar w:fldCharType="end"/>
      </w:r>
      <w:r w:rsidRPr="005808D8">
        <w:rPr>
          <w:sz w:val="16"/>
          <w:szCs w:val="16"/>
          <w:lang w:eastAsia="ja-JP"/>
        </w:rPr>
        <w:tab/>
      </w:r>
      <w:r w:rsidRPr="005808D8">
        <w:rPr>
          <w:rFonts w:eastAsiaTheme="minorEastAsia" w:cs="Arial"/>
          <w:lang w:eastAsia="ja-JP"/>
        </w:rPr>
        <w:t xml:space="preserve">Le </w:t>
      </w:r>
      <w:r w:rsidRPr="005808D8">
        <w:t xml:space="preserve">Conseil </w:t>
      </w:r>
      <w:r w:rsidRPr="005808D8">
        <w:rPr>
          <w:rFonts w:eastAsiaTheme="minorEastAsia" w:cs="Arial"/>
          <w:lang w:eastAsia="ja-JP"/>
        </w:rPr>
        <w:t xml:space="preserve">note que le TC et le CAJ ont </w:t>
      </w:r>
      <w:r w:rsidRPr="005808D8">
        <w:t>approuvé la révision du document UPOV/INF/23/1 "</w:t>
      </w:r>
      <w:r w:rsidR="00155221" w:rsidRPr="005808D8">
        <w:t>S</w:t>
      </w:r>
      <w:r w:rsidRPr="005808D8">
        <w:t xml:space="preserve">ystème de codes UPOV", sur la base du document UPOV/INF/23/2 </w:t>
      </w:r>
      <w:r w:rsidR="00911607" w:rsidRPr="005808D8">
        <w:t>Draft </w:t>
      </w:r>
      <w:r w:rsidRPr="005808D8">
        <w:t>1.</w:t>
      </w:r>
    </w:p>
    <w:p w14:paraId="4462982D" w14:textId="77777777" w:rsidR="00D81EED" w:rsidRPr="005808D8" w:rsidRDefault="00D81EED" w:rsidP="00D81EED"/>
    <w:p w14:paraId="1574CA32" w14:textId="7A64CD0A" w:rsidR="0070026E" w:rsidRPr="005808D8" w:rsidRDefault="002E05B8">
      <w:pPr>
        <w:rPr>
          <w:lang w:eastAsia="ja-JP"/>
        </w:rPr>
      </w:pPr>
      <w:r w:rsidRPr="005808D8">
        <w:rPr>
          <w:lang w:eastAsia="ja-JP"/>
        </w:rPr>
        <w:fldChar w:fldCharType="begin"/>
      </w:r>
      <w:r w:rsidRPr="005808D8">
        <w:rPr>
          <w:lang w:eastAsia="ja-JP"/>
        </w:rPr>
        <w:instrText xml:space="preserve"> AUTONUM  </w:instrText>
      </w:r>
      <w:r w:rsidRPr="005808D8">
        <w:rPr>
          <w:lang w:eastAsia="ja-JP"/>
        </w:rPr>
        <w:fldChar w:fldCharType="end"/>
      </w:r>
      <w:r w:rsidRPr="005808D8">
        <w:rPr>
          <w:lang w:eastAsia="ja-JP"/>
        </w:rPr>
        <w:tab/>
      </w:r>
      <w:r w:rsidRPr="005808D8">
        <w:t xml:space="preserve">Le Conseil </w:t>
      </w:r>
      <w:r w:rsidRPr="005808D8">
        <w:rPr>
          <w:lang w:eastAsia="ja-JP"/>
        </w:rPr>
        <w:t>adopte les révisions proposées au document UPOV/INF/23/1 "</w:t>
      </w:r>
      <w:r w:rsidR="00155221" w:rsidRPr="005808D8">
        <w:rPr>
          <w:lang w:eastAsia="ja-JP"/>
        </w:rPr>
        <w:t>S</w:t>
      </w:r>
      <w:r w:rsidRPr="005808D8">
        <w:rPr>
          <w:lang w:eastAsia="ja-JP"/>
        </w:rPr>
        <w:t xml:space="preserve">ystème de codes UPOV", sur la base du document UPOV/INF/23/2 </w:t>
      </w:r>
      <w:r w:rsidR="00911607" w:rsidRPr="005808D8">
        <w:rPr>
          <w:lang w:eastAsia="ja-JP"/>
        </w:rPr>
        <w:t>Draft </w:t>
      </w:r>
      <w:r w:rsidRPr="005808D8">
        <w:rPr>
          <w:lang w:eastAsia="ja-JP"/>
        </w:rPr>
        <w:t xml:space="preserve">1. </w:t>
      </w:r>
    </w:p>
    <w:p w14:paraId="3C7D9D75" w14:textId="77777777" w:rsidR="00D81EED" w:rsidRPr="005808D8" w:rsidRDefault="00D81EED" w:rsidP="00D81EED"/>
    <w:p w14:paraId="3A0E5B4F" w14:textId="01B6A22F" w:rsidR="0070026E" w:rsidRPr="005808D8" w:rsidRDefault="002E05B8">
      <w:pPr>
        <w:keepNext/>
        <w:ind w:left="567"/>
        <w:jc w:val="left"/>
        <w:rPr>
          <w:u w:val="single"/>
        </w:rPr>
      </w:pPr>
      <w:r w:rsidRPr="005808D8">
        <w:rPr>
          <w:u w:val="single"/>
        </w:rPr>
        <w:lastRenderedPageBreak/>
        <w:t xml:space="preserve">UPOV/INF-EXN : Liste des documents UPOV/INF-EXN et </w:t>
      </w:r>
      <w:r w:rsidR="00155221" w:rsidRPr="005808D8">
        <w:rPr>
          <w:u w:val="single"/>
        </w:rPr>
        <w:t>date de la version la plus récente de ces documents</w:t>
      </w:r>
      <w:r w:rsidRPr="005808D8">
        <w:rPr>
          <w:u w:val="single"/>
        </w:rPr>
        <w:t xml:space="preserve"> (révision) (document UPOV/INF-EXN/17 </w:t>
      </w:r>
      <w:r w:rsidR="00911607" w:rsidRPr="005808D8">
        <w:rPr>
          <w:u w:val="single"/>
        </w:rPr>
        <w:t>Draft </w:t>
      </w:r>
      <w:r w:rsidRPr="005808D8">
        <w:rPr>
          <w:u w:val="single"/>
        </w:rPr>
        <w:t>1)</w:t>
      </w:r>
    </w:p>
    <w:p w14:paraId="53D1BC51" w14:textId="77777777" w:rsidR="00D81EED" w:rsidRPr="005808D8" w:rsidRDefault="00D81EED" w:rsidP="00D81EED">
      <w:pPr>
        <w:keepNext/>
        <w:rPr>
          <w:rFonts w:eastAsiaTheme="minorEastAsia" w:cs="Arial"/>
          <w:spacing w:val="-4"/>
          <w:sz w:val="18"/>
          <w:szCs w:val="18"/>
          <w:u w:val="single"/>
          <w:lang w:eastAsia="ja-JP"/>
        </w:rPr>
      </w:pPr>
    </w:p>
    <w:p w14:paraId="3032485E" w14:textId="4B3D825F" w:rsidR="0070026E" w:rsidRPr="005808D8" w:rsidRDefault="002E05B8">
      <w:pPr>
        <w:spacing w:after="240"/>
        <w:rPr>
          <w:lang w:eastAsia="ja-JP"/>
        </w:rPr>
      </w:pPr>
      <w:r w:rsidRPr="005808D8">
        <w:rPr>
          <w:lang w:eastAsia="ja-JP"/>
        </w:rPr>
        <w:fldChar w:fldCharType="begin"/>
      </w:r>
      <w:r w:rsidRPr="005808D8">
        <w:rPr>
          <w:lang w:eastAsia="ja-JP"/>
        </w:rPr>
        <w:instrText xml:space="preserve"> AUTONUM  </w:instrText>
      </w:r>
      <w:r w:rsidRPr="005808D8">
        <w:rPr>
          <w:lang w:eastAsia="ja-JP"/>
        </w:rPr>
        <w:fldChar w:fldCharType="end"/>
      </w:r>
      <w:r w:rsidRPr="005808D8">
        <w:rPr>
          <w:lang w:eastAsia="ja-JP"/>
        </w:rPr>
        <w:tab/>
      </w:r>
      <w:r w:rsidRPr="005808D8">
        <w:t xml:space="preserve">Le Conseil </w:t>
      </w:r>
      <w:r w:rsidRPr="005808D8">
        <w:rPr>
          <w:lang w:eastAsia="zh-CN"/>
        </w:rPr>
        <w:t xml:space="preserve">adopte les </w:t>
      </w:r>
      <w:r w:rsidRPr="005808D8">
        <w:rPr>
          <w:lang w:eastAsia="ja-JP"/>
        </w:rPr>
        <w:t xml:space="preserve">révisions </w:t>
      </w:r>
      <w:r w:rsidRPr="005808D8">
        <w:rPr>
          <w:lang w:eastAsia="zh-CN"/>
        </w:rPr>
        <w:t xml:space="preserve">proposées </w:t>
      </w:r>
      <w:r w:rsidRPr="005808D8">
        <w:rPr>
          <w:lang w:eastAsia="ja-JP"/>
        </w:rPr>
        <w:t xml:space="preserve">au document UPOV/INF-EXN </w:t>
      </w:r>
      <w:r w:rsidR="002363E7" w:rsidRPr="005808D8">
        <w:rPr>
          <w:lang w:eastAsia="ja-JP"/>
        </w:rPr>
        <w:t>"</w:t>
      </w:r>
      <w:r w:rsidRPr="005808D8">
        <w:rPr>
          <w:lang w:eastAsia="ja-JP"/>
        </w:rPr>
        <w:t xml:space="preserve">Liste des documents UPOV/INF-EXN et </w:t>
      </w:r>
      <w:r w:rsidR="00155221" w:rsidRPr="005808D8">
        <w:rPr>
          <w:lang w:eastAsia="ja-JP"/>
        </w:rPr>
        <w:t>date de la version la plus récente de ces documents</w:t>
      </w:r>
      <w:r w:rsidRPr="005808D8">
        <w:rPr>
          <w:lang w:eastAsia="ja-JP"/>
        </w:rPr>
        <w:t xml:space="preserve">", </w:t>
      </w:r>
      <w:r w:rsidRPr="005808D8">
        <w:t>sur la base du document UPOV/INF</w:t>
      </w:r>
      <w:r w:rsidR="00155221" w:rsidRPr="005808D8">
        <w:noBreakHyphen/>
      </w:r>
      <w:r w:rsidRPr="005808D8">
        <w:t xml:space="preserve">EXN/17 </w:t>
      </w:r>
      <w:r w:rsidR="00911607" w:rsidRPr="005808D8">
        <w:t>Draft </w:t>
      </w:r>
      <w:r w:rsidRPr="005808D8">
        <w:t>1</w:t>
      </w:r>
      <w:r w:rsidRPr="005808D8">
        <w:rPr>
          <w:lang w:eastAsia="ja-JP"/>
        </w:rPr>
        <w:t xml:space="preserve">. </w:t>
      </w:r>
    </w:p>
    <w:p w14:paraId="140F08EE" w14:textId="77777777" w:rsidR="0070026E" w:rsidRPr="005808D8" w:rsidRDefault="002E05B8">
      <w:pPr>
        <w:keepNext/>
        <w:ind w:firstLine="567"/>
        <w:rPr>
          <w:i/>
        </w:rPr>
      </w:pPr>
      <w:r w:rsidRPr="005808D8">
        <w:rPr>
          <w:i/>
        </w:rPr>
        <w:t>Notes explicatives :</w:t>
      </w:r>
    </w:p>
    <w:p w14:paraId="1FD65094" w14:textId="77777777" w:rsidR="00D81EED" w:rsidRPr="005808D8" w:rsidRDefault="00D81EED" w:rsidP="00D81EED">
      <w:pPr>
        <w:keepNext/>
        <w:jc w:val="left"/>
        <w:rPr>
          <w:u w:val="single"/>
        </w:rPr>
      </w:pPr>
    </w:p>
    <w:p w14:paraId="7BDE077E" w14:textId="32EC777E" w:rsidR="0070026E" w:rsidRPr="005808D8" w:rsidRDefault="002E05B8">
      <w:pPr>
        <w:keepNext/>
        <w:ind w:left="567"/>
        <w:jc w:val="left"/>
        <w:rPr>
          <w:u w:val="single"/>
        </w:rPr>
      </w:pPr>
      <w:r w:rsidRPr="005808D8">
        <w:rPr>
          <w:u w:val="single"/>
        </w:rPr>
        <w:t>UPOV/EXN/EDV : Notes explicatives sur les variétés essentiellement dérivées selon l</w:t>
      </w:r>
      <w:r w:rsidR="002B1126" w:rsidRPr="005808D8">
        <w:rPr>
          <w:u w:val="single"/>
        </w:rPr>
        <w:t>’</w:t>
      </w:r>
      <w:r w:rsidRPr="005808D8">
        <w:rPr>
          <w:u w:val="single"/>
        </w:rPr>
        <w:t xml:space="preserve">Acte de 1991 de la Convention UPOV (révision) (documents SESSIONS/2023/2 et UPOV/EXN/EDV/3 </w:t>
      </w:r>
      <w:r w:rsidR="00911607" w:rsidRPr="005808D8">
        <w:rPr>
          <w:u w:val="single"/>
        </w:rPr>
        <w:t>Draft </w:t>
      </w:r>
      <w:r w:rsidRPr="005808D8">
        <w:rPr>
          <w:u w:val="single"/>
        </w:rPr>
        <w:t>4)</w:t>
      </w:r>
    </w:p>
    <w:p w14:paraId="0FD262CA" w14:textId="77777777" w:rsidR="00D81EED" w:rsidRPr="005808D8" w:rsidRDefault="00D81EED" w:rsidP="00D81EED">
      <w:pPr>
        <w:keepNext/>
      </w:pPr>
    </w:p>
    <w:p w14:paraId="15249629" w14:textId="0395BAD9" w:rsidR="0070026E" w:rsidRPr="005808D8" w:rsidRDefault="002E05B8">
      <w:pPr>
        <w:rPr>
          <w:lang w:eastAsia="ja-JP"/>
        </w:rPr>
      </w:pPr>
      <w:r w:rsidRPr="005808D8">
        <w:rPr>
          <w:lang w:eastAsia="ja-JP"/>
        </w:rPr>
        <w:fldChar w:fldCharType="begin"/>
      </w:r>
      <w:r w:rsidRPr="005808D8">
        <w:rPr>
          <w:lang w:eastAsia="ja-JP"/>
        </w:rPr>
        <w:instrText xml:space="preserve"> AUTONUM  </w:instrText>
      </w:r>
      <w:r w:rsidRPr="005808D8">
        <w:rPr>
          <w:lang w:eastAsia="ja-JP"/>
        </w:rPr>
        <w:fldChar w:fldCharType="end"/>
      </w:r>
      <w:r w:rsidRPr="005808D8">
        <w:rPr>
          <w:lang w:eastAsia="ja-JP"/>
        </w:rPr>
        <w:tab/>
      </w:r>
      <w:r w:rsidR="00AF2317" w:rsidRPr="005808D8">
        <w:rPr>
          <w:lang w:eastAsia="ja-JP"/>
        </w:rPr>
        <w:t xml:space="preserve">Le représentant de </w:t>
      </w:r>
      <w:r w:rsidR="00A26FC3" w:rsidRPr="005808D8">
        <w:rPr>
          <w:lang w:eastAsia="ja-JP"/>
        </w:rPr>
        <w:t>la Communauté internationale des obtenteurs de plantes horticoles de reproduction asexuée (CIOPORA)</w:t>
      </w:r>
      <w:r w:rsidR="00AF2317" w:rsidRPr="005808D8">
        <w:rPr>
          <w:lang w:eastAsia="ja-JP"/>
        </w:rPr>
        <w:t xml:space="preserve">, au </w:t>
      </w:r>
      <w:r w:rsidR="001A11B4" w:rsidRPr="005808D8">
        <w:rPr>
          <w:lang w:eastAsia="ja-JP"/>
        </w:rPr>
        <w:t>nom des organisations d</w:t>
      </w:r>
      <w:r w:rsidR="002B1126" w:rsidRPr="005808D8">
        <w:rPr>
          <w:lang w:eastAsia="ja-JP"/>
        </w:rPr>
        <w:t>’</w:t>
      </w:r>
      <w:r w:rsidR="001A11B4" w:rsidRPr="005808D8">
        <w:rPr>
          <w:lang w:eastAsia="ja-JP"/>
        </w:rPr>
        <w:t>obtenteurs ayant le statut d</w:t>
      </w:r>
      <w:r w:rsidR="002B1126" w:rsidRPr="005808D8">
        <w:rPr>
          <w:lang w:eastAsia="ja-JP"/>
        </w:rPr>
        <w:t>’</w:t>
      </w:r>
      <w:r w:rsidR="001A11B4" w:rsidRPr="005808D8">
        <w:rPr>
          <w:lang w:eastAsia="ja-JP"/>
        </w:rPr>
        <w:t xml:space="preserve">observateur auprès du Conseil, se félicite de la révision proposée dans le document UPOV/EXN/EDV/3 </w:t>
      </w:r>
      <w:r w:rsidR="00911607" w:rsidRPr="005808D8">
        <w:rPr>
          <w:lang w:eastAsia="ja-JP"/>
        </w:rPr>
        <w:t>Draft </w:t>
      </w:r>
      <w:r w:rsidR="001A11B4" w:rsidRPr="005808D8">
        <w:rPr>
          <w:lang w:eastAsia="ja-JP"/>
        </w:rPr>
        <w:t>4, pour la principale raison que, de l</w:t>
      </w:r>
      <w:r w:rsidR="002B1126" w:rsidRPr="005808D8">
        <w:rPr>
          <w:lang w:eastAsia="ja-JP"/>
        </w:rPr>
        <w:t>’</w:t>
      </w:r>
      <w:r w:rsidR="001A11B4" w:rsidRPr="005808D8">
        <w:rPr>
          <w:lang w:eastAsia="ja-JP"/>
        </w:rPr>
        <w:t>avis des obtenteurs, il est désormais clair qu</w:t>
      </w:r>
      <w:r w:rsidR="002B1126" w:rsidRPr="005808D8">
        <w:rPr>
          <w:lang w:eastAsia="ja-JP"/>
        </w:rPr>
        <w:t>’</w:t>
      </w:r>
      <w:r w:rsidR="001A11B4" w:rsidRPr="005808D8">
        <w:rPr>
          <w:lang w:eastAsia="ja-JP"/>
        </w:rPr>
        <w:t>il n</w:t>
      </w:r>
      <w:r w:rsidR="002B1126" w:rsidRPr="005808D8">
        <w:rPr>
          <w:lang w:eastAsia="ja-JP"/>
        </w:rPr>
        <w:t>’</w:t>
      </w:r>
      <w:r w:rsidR="001A11B4" w:rsidRPr="005808D8">
        <w:rPr>
          <w:lang w:eastAsia="ja-JP"/>
        </w:rPr>
        <w:t>est plus nécessaire qu</w:t>
      </w:r>
      <w:r w:rsidR="002B1126" w:rsidRPr="005808D8">
        <w:rPr>
          <w:lang w:eastAsia="ja-JP"/>
        </w:rPr>
        <w:t>’</w:t>
      </w:r>
      <w:r w:rsidR="001A11B4" w:rsidRPr="005808D8">
        <w:rPr>
          <w:lang w:eastAsia="ja-JP"/>
        </w:rPr>
        <w:t>une variété essentiellement dérivée conserve tous les caractères essentiels de la variété initiale.</w:t>
      </w:r>
    </w:p>
    <w:p w14:paraId="37A14DE7" w14:textId="77777777" w:rsidR="00AF2317" w:rsidRPr="005808D8" w:rsidRDefault="00AF2317" w:rsidP="00D81EED">
      <w:pPr>
        <w:rPr>
          <w:lang w:eastAsia="ja-JP"/>
        </w:rPr>
      </w:pPr>
    </w:p>
    <w:p w14:paraId="42367ACC" w14:textId="5429AE2D" w:rsidR="0070026E" w:rsidRPr="005808D8" w:rsidRDefault="002E05B8">
      <w:pPr>
        <w:rPr>
          <w:lang w:eastAsia="ja-JP"/>
        </w:rPr>
      </w:pPr>
      <w:r w:rsidRPr="005808D8">
        <w:fldChar w:fldCharType="begin"/>
      </w:r>
      <w:r w:rsidRPr="005808D8">
        <w:instrText xml:space="preserve"> AUTONUM  </w:instrText>
      </w:r>
      <w:r w:rsidRPr="005808D8">
        <w:fldChar w:fldCharType="end"/>
      </w:r>
      <w:r w:rsidRPr="005808D8">
        <w:tab/>
      </w:r>
      <w:r w:rsidR="00D81EED" w:rsidRPr="005808D8">
        <w:t xml:space="preserve">Le Conseil </w:t>
      </w:r>
      <w:r w:rsidR="00D81EED" w:rsidRPr="005808D8">
        <w:rPr>
          <w:lang w:eastAsia="zh-CN"/>
        </w:rPr>
        <w:t xml:space="preserve">adopte </w:t>
      </w:r>
      <w:r w:rsidR="00D81EED" w:rsidRPr="005808D8">
        <w:rPr>
          <w:lang w:eastAsia="ja-JP"/>
        </w:rPr>
        <w:t>la proposition de révision du document UPOV/EXN/EDV/2 "Notes explicatives sur les variétés essentiellement dérivées selon l</w:t>
      </w:r>
      <w:r w:rsidR="002B1126" w:rsidRPr="005808D8">
        <w:rPr>
          <w:lang w:eastAsia="ja-JP"/>
        </w:rPr>
        <w:t>’</w:t>
      </w:r>
      <w:r w:rsidR="00D81EED" w:rsidRPr="005808D8">
        <w:rPr>
          <w:lang w:eastAsia="ja-JP"/>
        </w:rPr>
        <w:t xml:space="preserve">Acte de 1991 de la Convention UPOV", sur la base du document UPOV/EXN/EDV/3 </w:t>
      </w:r>
      <w:r w:rsidR="00911607" w:rsidRPr="005808D8">
        <w:rPr>
          <w:lang w:eastAsia="ja-JP"/>
        </w:rPr>
        <w:t>Draft </w:t>
      </w:r>
      <w:r w:rsidR="00D81EED" w:rsidRPr="005808D8">
        <w:rPr>
          <w:lang w:eastAsia="ja-JP"/>
        </w:rPr>
        <w:t xml:space="preserve">4. </w:t>
      </w:r>
    </w:p>
    <w:p w14:paraId="3F11C2D2" w14:textId="77777777" w:rsidR="007F3796" w:rsidRPr="005808D8" w:rsidRDefault="007F3796" w:rsidP="00D81EED">
      <w:pPr>
        <w:rPr>
          <w:lang w:eastAsia="ja-JP"/>
        </w:rPr>
      </w:pPr>
    </w:p>
    <w:p w14:paraId="276BBC8B" w14:textId="00A8CA5F" w:rsidR="0070026E" w:rsidRPr="005808D8" w:rsidRDefault="002E05B8">
      <w:r w:rsidRPr="005808D8">
        <w:rPr>
          <w:lang w:eastAsia="ja-JP"/>
        </w:rPr>
        <w:fldChar w:fldCharType="begin"/>
      </w:r>
      <w:r w:rsidRPr="005808D8">
        <w:rPr>
          <w:lang w:eastAsia="ja-JP"/>
        </w:rPr>
        <w:instrText xml:space="preserve"> AUTONUM  </w:instrText>
      </w:r>
      <w:r w:rsidRPr="005808D8">
        <w:rPr>
          <w:lang w:eastAsia="ja-JP"/>
        </w:rPr>
        <w:fldChar w:fldCharType="end"/>
      </w:r>
      <w:r w:rsidRPr="005808D8">
        <w:rPr>
          <w:lang w:eastAsia="ja-JP"/>
        </w:rPr>
        <w:tab/>
        <w:t>Le Conseil est convenu d</w:t>
      </w:r>
      <w:r w:rsidR="002B1126" w:rsidRPr="005808D8">
        <w:rPr>
          <w:lang w:eastAsia="ja-JP"/>
        </w:rPr>
        <w:t>’</w:t>
      </w:r>
      <w:r w:rsidRPr="005808D8">
        <w:rPr>
          <w:lang w:eastAsia="ja-JP"/>
        </w:rPr>
        <w:t>ajouter, en tant que point permanent à l</w:t>
      </w:r>
      <w:r w:rsidR="002B1126" w:rsidRPr="005808D8">
        <w:rPr>
          <w:lang w:eastAsia="ja-JP"/>
        </w:rPr>
        <w:t>’</w:t>
      </w:r>
      <w:r w:rsidRPr="005808D8">
        <w:rPr>
          <w:lang w:eastAsia="ja-JP"/>
        </w:rPr>
        <w:t>ordre du jour du CAJ,</w:t>
      </w:r>
      <w:bookmarkStart w:id="1" w:name="_Hlk149304435"/>
      <w:r w:rsidRPr="005808D8">
        <w:rPr>
          <w:lang w:eastAsia="ja-JP"/>
        </w:rPr>
        <w:t xml:space="preserve"> "</w:t>
      </w:r>
      <w:r w:rsidR="00302DC7">
        <w:rPr>
          <w:lang w:eastAsia="ja-JP"/>
        </w:rPr>
        <w:t>Mises à jour</w:t>
      </w:r>
      <w:r w:rsidR="000D3415" w:rsidRPr="005808D8">
        <w:rPr>
          <w:lang w:eastAsia="ja-JP"/>
        </w:rPr>
        <w:t xml:space="preserve"> des membres et observateurs de l’UPOV concernant la mise en œuvre de la notion de variétés essentiellement dérivées</w:t>
      </w:r>
      <w:r w:rsidRPr="005808D8">
        <w:rPr>
          <w:lang w:eastAsia="ja-JP"/>
        </w:rPr>
        <w:t>"</w:t>
      </w:r>
      <w:bookmarkEnd w:id="1"/>
      <w:r w:rsidRPr="005808D8">
        <w:rPr>
          <w:lang w:eastAsia="ja-JP"/>
        </w:rPr>
        <w:t xml:space="preserve"> . Sur la base des mises à jour pertinentes, le Conseil a noté que le CAJ donnerait son avis sur l</w:t>
      </w:r>
      <w:r w:rsidR="002B1126" w:rsidRPr="005808D8">
        <w:rPr>
          <w:lang w:eastAsia="ja-JP"/>
        </w:rPr>
        <w:t>’</w:t>
      </w:r>
      <w:r w:rsidRPr="005808D8">
        <w:rPr>
          <w:lang w:eastAsia="ja-JP"/>
        </w:rPr>
        <w:t>opportunité d</w:t>
      </w:r>
      <w:r w:rsidR="002B1126" w:rsidRPr="005808D8">
        <w:rPr>
          <w:lang w:eastAsia="ja-JP"/>
        </w:rPr>
        <w:t>’</w:t>
      </w:r>
      <w:r w:rsidRPr="005808D8">
        <w:rPr>
          <w:lang w:eastAsia="ja-JP"/>
        </w:rPr>
        <w:t>élaborer de nouveaux éléments d</w:t>
      </w:r>
      <w:r w:rsidR="002B1126" w:rsidRPr="005808D8">
        <w:rPr>
          <w:lang w:eastAsia="ja-JP"/>
        </w:rPr>
        <w:t>’</w:t>
      </w:r>
      <w:r w:rsidRPr="005808D8">
        <w:rPr>
          <w:lang w:eastAsia="ja-JP"/>
        </w:rPr>
        <w:t>orientation sur les variétés essentiellement dérivées.</w:t>
      </w:r>
    </w:p>
    <w:p w14:paraId="6B2CFA8F" w14:textId="77777777" w:rsidR="00D81EED" w:rsidRPr="005808D8" w:rsidRDefault="00D81EED" w:rsidP="00D81EED">
      <w:pPr>
        <w:rPr>
          <w:lang w:eastAsia="ja-JP"/>
        </w:rPr>
      </w:pPr>
    </w:p>
    <w:p w14:paraId="37952687" w14:textId="77777777" w:rsidR="0070026E" w:rsidRPr="005808D8" w:rsidRDefault="002E05B8">
      <w:pPr>
        <w:keepNext/>
        <w:ind w:left="567"/>
        <w:jc w:val="left"/>
        <w:rPr>
          <w:u w:val="single"/>
        </w:rPr>
      </w:pPr>
      <w:r w:rsidRPr="005808D8">
        <w:rPr>
          <w:u w:val="single"/>
        </w:rPr>
        <w:t>UPOV/EXN/DEN : Notes explicatives sur les dénominations variétales en vertu de la Convention UPOV (révision) (annexe I du document SESSIONS/2023/2)</w:t>
      </w:r>
    </w:p>
    <w:p w14:paraId="6FF3D624" w14:textId="77777777" w:rsidR="00D81EED" w:rsidRPr="005808D8" w:rsidRDefault="00D81EED" w:rsidP="00D81EED">
      <w:pPr>
        <w:jc w:val="left"/>
      </w:pPr>
    </w:p>
    <w:p w14:paraId="786B1FC1" w14:textId="1800A804" w:rsidR="0070026E" w:rsidRPr="005808D8" w:rsidRDefault="002E05B8">
      <w:r w:rsidRPr="005808D8">
        <w:fldChar w:fldCharType="begin"/>
      </w:r>
      <w:r w:rsidRPr="005808D8">
        <w:instrText xml:space="preserve"> AUTONUM  </w:instrText>
      </w:r>
      <w:r w:rsidRPr="005808D8">
        <w:fldChar w:fldCharType="end"/>
      </w:r>
      <w:r w:rsidRPr="005808D8">
        <w:tab/>
        <w:t>Le Conseil a noté que le TC, à sa cinquante-neuvième session, n</w:t>
      </w:r>
      <w:r w:rsidR="002B1126" w:rsidRPr="005808D8">
        <w:t>’</w:t>
      </w:r>
      <w:r w:rsidRPr="005808D8">
        <w:t xml:space="preserve">avait pas approuvé la proposition relative au </w:t>
      </w:r>
      <w:r w:rsidRPr="005808D8">
        <w:rPr>
          <w:i/>
          <w:iCs/>
        </w:rPr>
        <w:t>prunus</w:t>
      </w:r>
      <w:r w:rsidRPr="005808D8">
        <w:t xml:space="preserve">, qui serait examinée par les </w:t>
      </w:r>
      <w:r w:rsidR="00E015C7" w:rsidRPr="005808D8">
        <w:t>groupes de travail techniques (TWP)</w:t>
      </w:r>
      <w:r w:rsidRPr="005808D8">
        <w:t xml:space="preserve">, lors de leurs sessions en 2024. </w:t>
      </w:r>
    </w:p>
    <w:p w14:paraId="40AE38E8" w14:textId="77777777" w:rsidR="00D81EED" w:rsidRPr="005808D8" w:rsidRDefault="00D81EED" w:rsidP="00D81EED">
      <w:pPr>
        <w:rPr>
          <w:u w:val="single"/>
        </w:rPr>
      </w:pPr>
    </w:p>
    <w:p w14:paraId="76C9F79E" w14:textId="188D9575" w:rsidR="0070026E" w:rsidRPr="005808D8" w:rsidRDefault="002E05B8">
      <w:r w:rsidRPr="005808D8">
        <w:fldChar w:fldCharType="begin"/>
      </w:r>
      <w:r w:rsidRPr="005808D8">
        <w:instrText xml:space="preserve"> AUTONUM  </w:instrText>
      </w:r>
      <w:r w:rsidRPr="005808D8">
        <w:fldChar w:fldCharType="end"/>
      </w:r>
      <w:r w:rsidRPr="005808D8">
        <w:tab/>
        <w:t xml:space="preserve">Le Conseil </w:t>
      </w:r>
      <w:r w:rsidRPr="005808D8">
        <w:rPr>
          <w:rFonts w:eastAsiaTheme="minorEastAsia" w:cs="Arial"/>
          <w:lang w:eastAsia="ja-JP"/>
        </w:rPr>
        <w:t xml:space="preserve">note que le TC et le CAJ ont </w:t>
      </w:r>
      <w:r w:rsidRPr="005808D8">
        <w:t>approuvé la révision du document UPOV/EXN/DEN/1 "Notes explicatives sur les dénominations variétales en vertu de la Convention UPOV", sur la base des modifications proposées dans l</w:t>
      </w:r>
      <w:r w:rsidR="002B1126" w:rsidRPr="005808D8">
        <w:t>’</w:t>
      </w:r>
      <w:r w:rsidRPr="005808D8">
        <w:t>annexe I du document SESSIONS/2023/2, propositions 1 (</w:t>
      </w:r>
      <w:r w:rsidRPr="005808D8">
        <w:rPr>
          <w:i/>
          <w:iCs/>
        </w:rPr>
        <w:t>Allium</w:t>
      </w:r>
      <w:r w:rsidRPr="005808D8">
        <w:t>) et 3 (</w:t>
      </w:r>
      <w:r w:rsidRPr="005808D8">
        <w:rPr>
          <w:i/>
          <w:iCs/>
        </w:rPr>
        <w:t>Beta</w:t>
      </w:r>
      <w:r w:rsidRPr="005808D8">
        <w:t xml:space="preserve">). </w:t>
      </w:r>
    </w:p>
    <w:p w14:paraId="3D2D5259" w14:textId="77777777" w:rsidR="00D81EED" w:rsidRPr="005808D8" w:rsidRDefault="00D81EED" w:rsidP="00D81EED"/>
    <w:p w14:paraId="0EBCF42E" w14:textId="6E343729" w:rsidR="0070026E" w:rsidRPr="005808D8" w:rsidRDefault="002E05B8">
      <w:pPr>
        <w:keepLines/>
        <w:rPr>
          <w:lang w:eastAsia="ja-JP"/>
        </w:rPr>
      </w:pPr>
      <w:r w:rsidRPr="005808D8">
        <w:rPr>
          <w:lang w:eastAsia="ja-JP"/>
        </w:rPr>
        <w:fldChar w:fldCharType="begin"/>
      </w:r>
      <w:r w:rsidRPr="005808D8">
        <w:rPr>
          <w:lang w:eastAsia="ja-JP"/>
        </w:rPr>
        <w:instrText xml:space="preserve"> AUTONUM  </w:instrText>
      </w:r>
      <w:r w:rsidRPr="005808D8">
        <w:rPr>
          <w:lang w:eastAsia="ja-JP"/>
        </w:rPr>
        <w:fldChar w:fldCharType="end"/>
      </w:r>
      <w:r w:rsidRPr="005808D8">
        <w:rPr>
          <w:lang w:eastAsia="ja-JP"/>
        </w:rPr>
        <w:tab/>
      </w:r>
      <w:r w:rsidRPr="005808D8">
        <w:t xml:space="preserve">Le Conseil </w:t>
      </w:r>
      <w:r w:rsidRPr="005808D8">
        <w:rPr>
          <w:lang w:eastAsia="zh-CN"/>
        </w:rPr>
        <w:t xml:space="preserve">adopte les </w:t>
      </w:r>
      <w:r w:rsidRPr="005808D8">
        <w:rPr>
          <w:lang w:eastAsia="ja-JP"/>
        </w:rPr>
        <w:t>révisions proposées au document UPOV/EXN/DEN/1 "Notes explicatives sur les dénominations variétales en vertu de la Convention UPOV", sur la base des modifications proposées présentées dans l</w:t>
      </w:r>
      <w:r w:rsidR="002B1126" w:rsidRPr="005808D8">
        <w:rPr>
          <w:lang w:eastAsia="ja-JP"/>
        </w:rPr>
        <w:t>’</w:t>
      </w:r>
      <w:r w:rsidRPr="005808D8">
        <w:rPr>
          <w:lang w:eastAsia="ja-JP"/>
        </w:rPr>
        <w:t>annexe I du document SESSIONS/2023/2, propositions 1 (</w:t>
      </w:r>
      <w:r w:rsidRPr="005808D8">
        <w:rPr>
          <w:i/>
          <w:iCs/>
          <w:lang w:eastAsia="ja-JP"/>
        </w:rPr>
        <w:t>Allium</w:t>
      </w:r>
      <w:r w:rsidRPr="005808D8">
        <w:rPr>
          <w:lang w:eastAsia="ja-JP"/>
        </w:rPr>
        <w:t>) et 3 (</w:t>
      </w:r>
      <w:r w:rsidRPr="005808D8">
        <w:rPr>
          <w:i/>
          <w:iCs/>
          <w:lang w:eastAsia="ja-JP"/>
        </w:rPr>
        <w:t>Beta</w:t>
      </w:r>
      <w:r w:rsidRPr="005808D8">
        <w:rPr>
          <w:lang w:eastAsia="ja-JP"/>
        </w:rPr>
        <w:t xml:space="preserve">). </w:t>
      </w:r>
    </w:p>
    <w:p w14:paraId="01F04602" w14:textId="77777777" w:rsidR="00D81EED" w:rsidRPr="005808D8" w:rsidRDefault="00D81EED" w:rsidP="00D81EED">
      <w:pPr>
        <w:jc w:val="left"/>
      </w:pPr>
    </w:p>
    <w:p w14:paraId="79BA5E2A" w14:textId="77777777" w:rsidR="0070026E" w:rsidRPr="005808D8" w:rsidRDefault="002E05B8">
      <w:pPr>
        <w:keepNext/>
        <w:rPr>
          <w:i/>
        </w:rPr>
      </w:pPr>
      <w:r w:rsidRPr="005808D8">
        <w:rPr>
          <w:i/>
        </w:rPr>
        <w:t>Documents TGP</w:t>
      </w:r>
    </w:p>
    <w:p w14:paraId="7DBB6E3D" w14:textId="77777777" w:rsidR="00D81EED" w:rsidRPr="005808D8" w:rsidRDefault="00D81EED" w:rsidP="00D81EED">
      <w:pPr>
        <w:keepNext/>
        <w:rPr>
          <w:i/>
        </w:rPr>
      </w:pPr>
    </w:p>
    <w:p w14:paraId="1A810A2E" w14:textId="61519C8A" w:rsidR="0070026E" w:rsidRPr="005808D8" w:rsidRDefault="002E05B8">
      <w:pPr>
        <w:pStyle w:val="Heading4"/>
      </w:pPr>
      <w:r w:rsidRPr="005808D8">
        <w:t>TGP/7 : Élaboration des principes directeurs d</w:t>
      </w:r>
      <w:r w:rsidR="002B1126" w:rsidRPr="005808D8">
        <w:t>’</w:t>
      </w:r>
      <w:r w:rsidRPr="005808D8">
        <w:t xml:space="preserve">examen (révision) </w:t>
      </w:r>
    </w:p>
    <w:p w14:paraId="63704F77" w14:textId="77777777" w:rsidR="00D81EED" w:rsidRPr="005808D8" w:rsidRDefault="00D81EED" w:rsidP="00D81EED">
      <w:pPr>
        <w:keepNext/>
      </w:pPr>
    </w:p>
    <w:p w14:paraId="66A57061" w14:textId="0069E973" w:rsidR="0070026E" w:rsidRPr="005808D8" w:rsidRDefault="002E05B8">
      <w:pPr>
        <w:pStyle w:val="Heading5"/>
        <w:rPr>
          <w:lang w:val="fr-FR"/>
        </w:rPr>
      </w:pPr>
      <w:r w:rsidRPr="005808D8">
        <w:rPr>
          <w:lang w:val="fr-FR"/>
        </w:rPr>
        <w:t>Conversion du libellé standard des principes directeurs d</w:t>
      </w:r>
      <w:r w:rsidR="002B1126" w:rsidRPr="005808D8">
        <w:rPr>
          <w:lang w:val="fr-FR"/>
        </w:rPr>
        <w:t>’</w:t>
      </w:r>
      <w:r w:rsidRPr="005808D8">
        <w:rPr>
          <w:lang w:val="fr-FR"/>
        </w:rPr>
        <w:t>examen en libellé facultatif (</w:t>
      </w:r>
      <w:r w:rsidRPr="005808D8">
        <w:rPr>
          <w:lang w:val="fr-FR" w:eastAsia="ja-JP"/>
        </w:rPr>
        <w:t>annexe II du document SESSION/2023/2)</w:t>
      </w:r>
    </w:p>
    <w:p w14:paraId="73D52582" w14:textId="77777777" w:rsidR="00D81EED" w:rsidRPr="005808D8" w:rsidRDefault="00D81EED" w:rsidP="00D81EED">
      <w:pPr>
        <w:keepNext/>
      </w:pPr>
    </w:p>
    <w:p w14:paraId="530CD81F" w14:textId="3FB78925" w:rsidR="0070026E" w:rsidRPr="005808D8" w:rsidRDefault="002E05B8">
      <w:pPr>
        <w:rPr>
          <w:lang w:eastAsia="ja-JP"/>
        </w:rPr>
      </w:pPr>
      <w:r w:rsidRPr="005808D8">
        <w:rPr>
          <w:lang w:eastAsia="ja-JP"/>
        </w:rPr>
        <w:fldChar w:fldCharType="begin"/>
      </w:r>
      <w:r w:rsidRPr="005808D8">
        <w:rPr>
          <w:lang w:eastAsia="ja-JP"/>
        </w:rPr>
        <w:instrText xml:space="preserve"> AUTONUM  </w:instrText>
      </w:r>
      <w:r w:rsidRPr="005808D8">
        <w:rPr>
          <w:lang w:eastAsia="ja-JP"/>
        </w:rPr>
        <w:fldChar w:fldCharType="end"/>
      </w:r>
      <w:r w:rsidRPr="005808D8">
        <w:rPr>
          <w:lang w:eastAsia="ja-JP"/>
        </w:rPr>
        <w:tab/>
        <w:t xml:space="preserve">Le </w:t>
      </w:r>
      <w:r w:rsidRPr="005808D8">
        <w:t xml:space="preserve">Conseil </w:t>
      </w:r>
      <w:r w:rsidRPr="005808D8">
        <w:rPr>
          <w:lang w:eastAsia="ja-JP"/>
        </w:rPr>
        <w:t>a examiné l</w:t>
      </w:r>
      <w:r w:rsidR="002B1126" w:rsidRPr="005808D8">
        <w:rPr>
          <w:lang w:eastAsia="ja-JP"/>
        </w:rPr>
        <w:t>’</w:t>
      </w:r>
      <w:r w:rsidRPr="005808D8">
        <w:rPr>
          <w:lang w:eastAsia="ja-JP"/>
        </w:rPr>
        <w:t>annexe II du document SESSION/2023/2.</w:t>
      </w:r>
    </w:p>
    <w:p w14:paraId="2ECC0CAE" w14:textId="77777777" w:rsidR="007F491F" w:rsidRPr="005808D8" w:rsidRDefault="007F491F" w:rsidP="001C4675">
      <w:pPr>
        <w:jc w:val="left"/>
      </w:pPr>
    </w:p>
    <w:p w14:paraId="650F4CDF" w14:textId="59A8B23B" w:rsidR="0070026E" w:rsidRPr="005808D8" w:rsidRDefault="002E05B8">
      <w:r w:rsidRPr="005808D8">
        <w:fldChar w:fldCharType="begin"/>
      </w:r>
      <w:r w:rsidRPr="005808D8">
        <w:instrText xml:space="preserve"> AUTONUM  </w:instrText>
      </w:r>
      <w:r w:rsidRPr="005808D8">
        <w:fldChar w:fldCharType="end"/>
      </w:r>
      <w:r w:rsidRPr="005808D8">
        <w:tab/>
      </w:r>
      <w:r w:rsidRPr="005808D8">
        <w:rPr>
          <w:rFonts w:eastAsiaTheme="minorEastAsia" w:cs="Arial"/>
          <w:lang w:eastAsia="ja-JP"/>
        </w:rPr>
        <w:t xml:space="preserve">Le </w:t>
      </w:r>
      <w:r w:rsidRPr="005808D8">
        <w:t xml:space="preserve">Conseil </w:t>
      </w:r>
      <w:r w:rsidRPr="005808D8">
        <w:rPr>
          <w:rFonts w:eastAsiaTheme="minorEastAsia" w:cs="Arial"/>
          <w:lang w:eastAsia="ja-JP"/>
        </w:rPr>
        <w:t>a noté que le CAJ avait approuvé l</w:t>
      </w:r>
      <w:r w:rsidR="002B1126" w:rsidRPr="005808D8">
        <w:rPr>
          <w:rFonts w:eastAsiaTheme="minorEastAsia" w:cs="Arial"/>
          <w:lang w:eastAsia="ja-JP"/>
        </w:rPr>
        <w:t>’</w:t>
      </w:r>
      <w:r w:rsidRPr="005808D8">
        <w:rPr>
          <w:rFonts w:eastAsiaTheme="minorEastAsia" w:cs="Arial"/>
          <w:lang w:eastAsia="ja-JP"/>
        </w:rPr>
        <w:t>adoption d</w:t>
      </w:r>
      <w:r w:rsidR="002B1126" w:rsidRPr="005808D8">
        <w:rPr>
          <w:rFonts w:eastAsiaTheme="minorEastAsia" w:cs="Arial"/>
          <w:lang w:eastAsia="ja-JP"/>
        </w:rPr>
        <w:t>’</w:t>
      </w:r>
      <w:r w:rsidRPr="005808D8">
        <w:rPr>
          <w:rFonts w:eastAsiaTheme="minorEastAsia" w:cs="Arial"/>
          <w:lang w:eastAsia="ja-JP"/>
        </w:rPr>
        <w:t>une révision du document TGP/7 "Élaboration des principes directeurs d</w:t>
      </w:r>
      <w:r w:rsidR="002B1126" w:rsidRPr="005808D8">
        <w:rPr>
          <w:rFonts w:eastAsiaTheme="minorEastAsia" w:cs="Arial"/>
          <w:lang w:eastAsia="ja-JP"/>
        </w:rPr>
        <w:t>’</w:t>
      </w:r>
      <w:r w:rsidRPr="005808D8">
        <w:rPr>
          <w:rFonts w:eastAsiaTheme="minorEastAsia" w:cs="Arial"/>
          <w:lang w:eastAsia="ja-JP"/>
        </w:rPr>
        <w:t>examen", sur la base des propositions de modification présentées à l</w:t>
      </w:r>
      <w:r w:rsidR="002B1126" w:rsidRPr="005808D8">
        <w:rPr>
          <w:rFonts w:eastAsiaTheme="minorEastAsia" w:cs="Arial"/>
          <w:lang w:eastAsia="ja-JP"/>
        </w:rPr>
        <w:t>’</w:t>
      </w:r>
      <w:r w:rsidRPr="005808D8">
        <w:rPr>
          <w:rFonts w:eastAsiaTheme="minorEastAsia" w:cs="Arial"/>
          <w:lang w:eastAsia="ja-JP"/>
        </w:rPr>
        <w:t>annexe II du document SESSION/2023/2.</w:t>
      </w:r>
    </w:p>
    <w:p w14:paraId="1704E2CD" w14:textId="77777777" w:rsidR="00D81EED" w:rsidRPr="005808D8" w:rsidRDefault="00D81EED" w:rsidP="001C4675">
      <w:pPr>
        <w:jc w:val="left"/>
      </w:pPr>
    </w:p>
    <w:p w14:paraId="317D9982" w14:textId="6AB351F5" w:rsidR="0070026E" w:rsidRPr="005808D8" w:rsidRDefault="002E05B8">
      <w:r w:rsidRPr="005808D8">
        <w:fldChar w:fldCharType="begin"/>
      </w:r>
      <w:r w:rsidRPr="005808D8">
        <w:instrText xml:space="preserve"> AUTONUM  </w:instrText>
      </w:r>
      <w:r w:rsidRPr="005808D8">
        <w:fldChar w:fldCharType="end"/>
      </w:r>
      <w:r w:rsidRPr="005808D8">
        <w:tab/>
        <w:t xml:space="preserve">Le Conseil </w:t>
      </w:r>
      <w:r w:rsidRPr="005808D8">
        <w:rPr>
          <w:lang w:eastAsia="zh-CN"/>
        </w:rPr>
        <w:t>a adopté une révision du document TGP/7 "Élaboration des principes directeurs d</w:t>
      </w:r>
      <w:r w:rsidR="002B1126" w:rsidRPr="005808D8">
        <w:rPr>
          <w:lang w:eastAsia="zh-CN"/>
        </w:rPr>
        <w:t>’</w:t>
      </w:r>
      <w:r w:rsidRPr="005808D8">
        <w:rPr>
          <w:lang w:eastAsia="zh-CN"/>
        </w:rPr>
        <w:t>examen", sur la base des propositions de modification présentées à l</w:t>
      </w:r>
      <w:r w:rsidR="002B1126" w:rsidRPr="005808D8">
        <w:rPr>
          <w:lang w:eastAsia="zh-CN"/>
        </w:rPr>
        <w:t>’</w:t>
      </w:r>
      <w:r w:rsidRPr="005808D8">
        <w:rPr>
          <w:lang w:eastAsia="zh-CN"/>
        </w:rPr>
        <w:t>annexe II du document SESSION/2023/2.</w:t>
      </w:r>
    </w:p>
    <w:p w14:paraId="3A76CB32" w14:textId="77777777" w:rsidR="00D81EED" w:rsidRPr="005808D8" w:rsidRDefault="00D81EED" w:rsidP="001C4675">
      <w:pPr>
        <w:rPr>
          <w:rFonts w:eastAsiaTheme="minorEastAsia" w:cs="Arial"/>
          <w:spacing w:val="-4"/>
          <w:sz w:val="18"/>
          <w:szCs w:val="18"/>
          <w:u w:val="single"/>
          <w:lang w:eastAsia="ja-JP"/>
        </w:rPr>
      </w:pPr>
    </w:p>
    <w:p w14:paraId="7A5E1520" w14:textId="533CAAA8" w:rsidR="0070026E" w:rsidRPr="005808D8" w:rsidRDefault="00150029" w:rsidP="00150029">
      <w:pPr>
        <w:pStyle w:val="Heading5"/>
        <w:rPr>
          <w:lang w:val="fr-FR"/>
        </w:rPr>
      </w:pPr>
      <w:r w:rsidRPr="00150029">
        <w:rPr>
          <w:lang w:val="fr-FR"/>
        </w:rPr>
        <w:t>Caractères de résistance aux maladies : Ajout du niveau d’expression et placement des caractères de</w:t>
      </w:r>
      <w:r>
        <w:rPr>
          <w:lang w:val="fr-FR"/>
        </w:rPr>
        <w:t xml:space="preserve"> </w:t>
      </w:r>
      <w:r w:rsidRPr="00150029">
        <w:rPr>
          <w:lang w:val="fr-FR"/>
        </w:rPr>
        <w:t>résistance aux maladies non signalés par un astérisque dans la section 5 du questionnaire technique</w:t>
      </w:r>
      <w:r w:rsidR="002E05B8" w:rsidRPr="005808D8">
        <w:rPr>
          <w:lang w:val="fr-FR"/>
        </w:rPr>
        <w:br/>
        <w:t>(Annexe II du document SESSIONS/2023/2)</w:t>
      </w:r>
    </w:p>
    <w:p w14:paraId="065D7646" w14:textId="77777777" w:rsidR="00D81EED" w:rsidRPr="005808D8" w:rsidRDefault="00D81EED" w:rsidP="000D3415">
      <w:pPr>
        <w:keepNext/>
      </w:pPr>
    </w:p>
    <w:p w14:paraId="4A8F0278" w14:textId="7CC6CF49" w:rsidR="0070026E" w:rsidRPr="005808D8" w:rsidRDefault="002E05B8">
      <w:r w:rsidRPr="005808D8">
        <w:fldChar w:fldCharType="begin"/>
      </w:r>
      <w:r w:rsidRPr="005808D8">
        <w:instrText xml:space="preserve"> AUTONUM  </w:instrText>
      </w:r>
      <w:r w:rsidRPr="005808D8">
        <w:fldChar w:fldCharType="end"/>
      </w:r>
      <w:r w:rsidRPr="005808D8">
        <w:tab/>
      </w:r>
      <w:r w:rsidRPr="005808D8">
        <w:rPr>
          <w:rFonts w:eastAsiaTheme="minorEastAsia" w:cs="Arial"/>
          <w:lang w:eastAsia="ja-JP"/>
        </w:rPr>
        <w:t xml:space="preserve">Le </w:t>
      </w:r>
      <w:r w:rsidRPr="005808D8">
        <w:t xml:space="preserve">Conseil </w:t>
      </w:r>
      <w:r w:rsidRPr="005808D8">
        <w:rPr>
          <w:rFonts w:eastAsiaTheme="minorEastAsia" w:cs="Arial"/>
          <w:lang w:eastAsia="ja-JP"/>
        </w:rPr>
        <w:t xml:space="preserve">a noté que le TC et le CAJ ont </w:t>
      </w:r>
      <w:r w:rsidRPr="005808D8">
        <w:t>approuvé la révision du document TGP/7 "Élaboration des principes directeurs d</w:t>
      </w:r>
      <w:r w:rsidR="002B1126" w:rsidRPr="005808D8">
        <w:t>’</w:t>
      </w:r>
      <w:r w:rsidRPr="005808D8">
        <w:t>examen", GN 13, paragraphe 3.6, sur la base des propositions de modification présentées à l</w:t>
      </w:r>
      <w:r w:rsidR="002B1126" w:rsidRPr="005808D8">
        <w:t>’</w:t>
      </w:r>
      <w:r w:rsidRPr="005808D8">
        <w:t>annexe II du document SESSIONS/2023/2.</w:t>
      </w:r>
    </w:p>
    <w:p w14:paraId="6B5E816B" w14:textId="77777777" w:rsidR="00D81EED" w:rsidRPr="005808D8" w:rsidRDefault="00D81EED" w:rsidP="00D81EED"/>
    <w:p w14:paraId="2397DF2F" w14:textId="066DA45E" w:rsidR="0070026E" w:rsidRPr="005808D8" w:rsidRDefault="002E05B8">
      <w:pPr>
        <w:rPr>
          <w:spacing w:val="-4"/>
          <w:lang w:eastAsia="ja-JP"/>
        </w:rPr>
      </w:pPr>
      <w:r w:rsidRPr="005808D8">
        <w:rPr>
          <w:spacing w:val="-4"/>
          <w:lang w:eastAsia="ja-JP"/>
        </w:rPr>
        <w:fldChar w:fldCharType="begin"/>
      </w:r>
      <w:r w:rsidRPr="005808D8">
        <w:rPr>
          <w:spacing w:val="-4"/>
          <w:lang w:eastAsia="ja-JP"/>
        </w:rPr>
        <w:instrText xml:space="preserve"> AUTONUM  </w:instrText>
      </w:r>
      <w:r w:rsidRPr="005808D8">
        <w:rPr>
          <w:spacing w:val="-4"/>
          <w:lang w:eastAsia="ja-JP"/>
        </w:rPr>
        <w:fldChar w:fldCharType="end"/>
      </w:r>
      <w:r w:rsidRPr="005808D8">
        <w:rPr>
          <w:spacing w:val="-4"/>
          <w:lang w:eastAsia="ja-JP"/>
        </w:rPr>
        <w:tab/>
      </w:r>
      <w:r w:rsidRPr="005808D8">
        <w:rPr>
          <w:spacing w:val="-4"/>
        </w:rPr>
        <w:t xml:space="preserve">Le Conseil </w:t>
      </w:r>
      <w:r w:rsidRPr="005808D8">
        <w:rPr>
          <w:spacing w:val="-4"/>
          <w:lang w:eastAsia="zh-CN"/>
        </w:rPr>
        <w:t xml:space="preserve">a adopté </w:t>
      </w:r>
      <w:r w:rsidRPr="005808D8">
        <w:rPr>
          <w:spacing w:val="-4"/>
          <w:lang w:eastAsia="ja-JP"/>
        </w:rPr>
        <w:t xml:space="preserve">les révisions proposées au </w:t>
      </w:r>
      <w:r w:rsidRPr="005808D8">
        <w:rPr>
          <w:spacing w:val="-4"/>
        </w:rPr>
        <w:t>document TGP/7 "Élaboration des principes directeurs d</w:t>
      </w:r>
      <w:r w:rsidR="002B1126" w:rsidRPr="005808D8">
        <w:rPr>
          <w:spacing w:val="-4"/>
        </w:rPr>
        <w:t>’</w:t>
      </w:r>
      <w:r w:rsidRPr="005808D8">
        <w:rPr>
          <w:spacing w:val="-4"/>
        </w:rPr>
        <w:t>examen", GN 13, paragraphe 3.6, sur la base des propositions de modification figurant à l</w:t>
      </w:r>
      <w:r w:rsidR="002B1126" w:rsidRPr="005808D8">
        <w:rPr>
          <w:spacing w:val="-4"/>
        </w:rPr>
        <w:t>’</w:t>
      </w:r>
      <w:r w:rsidRPr="005808D8">
        <w:rPr>
          <w:spacing w:val="-4"/>
        </w:rPr>
        <w:t>annexe II du document SESSIONS/2023/2.</w:t>
      </w:r>
    </w:p>
    <w:p w14:paraId="1459C48D" w14:textId="77777777" w:rsidR="00D81EED" w:rsidRPr="005808D8" w:rsidRDefault="00D81EED" w:rsidP="004105AE"/>
    <w:p w14:paraId="52D60AB8" w14:textId="53901E64" w:rsidR="0070026E" w:rsidRPr="005808D8" w:rsidRDefault="002E05B8">
      <w:pPr>
        <w:pStyle w:val="Heading4"/>
      </w:pPr>
      <w:r w:rsidRPr="005808D8">
        <w:t xml:space="preserve">TGP/12 : Conseils </w:t>
      </w:r>
      <w:r w:rsidR="00155221" w:rsidRPr="005808D8">
        <w:t>en ce qui concerne</w:t>
      </w:r>
      <w:r w:rsidRPr="005808D8">
        <w:t xml:space="preserve"> certains caractères physiologiques (révision) :</w:t>
      </w:r>
    </w:p>
    <w:p w14:paraId="78662934" w14:textId="77777777" w:rsidR="00D81EED" w:rsidRPr="005808D8" w:rsidRDefault="00D81EED" w:rsidP="004105AE">
      <w:pPr>
        <w:keepNext/>
      </w:pPr>
    </w:p>
    <w:p w14:paraId="0247B378" w14:textId="77777777" w:rsidR="0070026E" w:rsidRPr="005808D8" w:rsidRDefault="002E05B8">
      <w:pPr>
        <w:pStyle w:val="Heading5"/>
        <w:rPr>
          <w:lang w:val="fr-FR"/>
        </w:rPr>
      </w:pPr>
      <w:r w:rsidRPr="005808D8">
        <w:rPr>
          <w:lang w:val="fr-FR"/>
        </w:rPr>
        <w:t>Exemple de caractère de résistance aux maladies (annexe IV du document SESSIONS/2023/2)</w:t>
      </w:r>
    </w:p>
    <w:p w14:paraId="13BCB493" w14:textId="77777777" w:rsidR="00D81EED" w:rsidRPr="005808D8" w:rsidRDefault="00D81EED" w:rsidP="004105AE">
      <w:pPr>
        <w:keepNext/>
      </w:pPr>
    </w:p>
    <w:p w14:paraId="496824CD" w14:textId="2272DB61" w:rsidR="0070026E" w:rsidRPr="005808D8" w:rsidRDefault="002E05B8">
      <w:r w:rsidRPr="005808D8">
        <w:fldChar w:fldCharType="begin"/>
      </w:r>
      <w:r w:rsidRPr="005808D8">
        <w:instrText xml:space="preserve"> AUTONUM  </w:instrText>
      </w:r>
      <w:r w:rsidRPr="005808D8">
        <w:fldChar w:fldCharType="end"/>
      </w:r>
      <w:r w:rsidRPr="005808D8">
        <w:tab/>
      </w:r>
      <w:r w:rsidRPr="005808D8">
        <w:rPr>
          <w:rFonts w:eastAsiaTheme="minorEastAsia" w:cs="Arial"/>
          <w:lang w:eastAsia="ja-JP"/>
        </w:rPr>
        <w:t xml:space="preserve">Le </w:t>
      </w:r>
      <w:r w:rsidRPr="005808D8">
        <w:t xml:space="preserve">Conseil </w:t>
      </w:r>
      <w:r w:rsidRPr="005808D8">
        <w:rPr>
          <w:rFonts w:eastAsiaTheme="minorEastAsia" w:cs="Arial"/>
          <w:lang w:eastAsia="ja-JP"/>
        </w:rPr>
        <w:t xml:space="preserve">a noté que le TC et le CAJ avaient </w:t>
      </w:r>
      <w:r w:rsidRPr="005808D8">
        <w:t xml:space="preserve">approuvé la révision de la section 2.3.2 du document TGP/12 "Conseils </w:t>
      </w:r>
      <w:r w:rsidR="000D3415" w:rsidRPr="005808D8">
        <w:t>en ce qui concerne</w:t>
      </w:r>
      <w:r w:rsidRPr="005808D8">
        <w:t xml:space="preserve"> certains caractères physiologiques", telle que présentée au paragraphe</w:t>
      </w:r>
      <w:r w:rsidR="000D3415" w:rsidRPr="005808D8">
        <w:t> </w:t>
      </w:r>
      <w:r w:rsidRPr="005808D8">
        <w:t>3 de l</w:t>
      </w:r>
      <w:r w:rsidR="002B1126" w:rsidRPr="005808D8">
        <w:t>’</w:t>
      </w:r>
      <w:r w:rsidRPr="005808D8">
        <w:t>annexe IV du document SESSIONS/2023/2.</w:t>
      </w:r>
    </w:p>
    <w:p w14:paraId="3B589C32" w14:textId="77777777" w:rsidR="00D81EED" w:rsidRPr="005808D8" w:rsidRDefault="00D81EED" w:rsidP="00D81EED"/>
    <w:p w14:paraId="516D0E31" w14:textId="46010748" w:rsidR="0070026E" w:rsidRPr="005808D8" w:rsidRDefault="002E05B8">
      <w:pPr>
        <w:rPr>
          <w:lang w:eastAsia="ja-JP"/>
        </w:rPr>
      </w:pPr>
      <w:r w:rsidRPr="005808D8">
        <w:rPr>
          <w:lang w:eastAsia="ja-JP"/>
        </w:rPr>
        <w:fldChar w:fldCharType="begin"/>
      </w:r>
      <w:r w:rsidRPr="005808D8">
        <w:rPr>
          <w:lang w:eastAsia="ja-JP"/>
        </w:rPr>
        <w:instrText xml:space="preserve"> AUTONUM  </w:instrText>
      </w:r>
      <w:r w:rsidRPr="005808D8">
        <w:rPr>
          <w:lang w:eastAsia="ja-JP"/>
        </w:rPr>
        <w:fldChar w:fldCharType="end"/>
      </w:r>
      <w:r w:rsidRPr="005808D8">
        <w:rPr>
          <w:lang w:eastAsia="ja-JP"/>
        </w:rPr>
        <w:tab/>
      </w:r>
      <w:r w:rsidRPr="005808D8">
        <w:t xml:space="preserve">Le Conseil </w:t>
      </w:r>
      <w:r w:rsidRPr="005808D8">
        <w:rPr>
          <w:lang w:eastAsia="zh-CN"/>
        </w:rPr>
        <w:t xml:space="preserve">a adopté </w:t>
      </w:r>
      <w:r w:rsidRPr="005808D8">
        <w:rPr>
          <w:lang w:eastAsia="ja-JP"/>
        </w:rPr>
        <w:t xml:space="preserve">les révisions proposées au </w:t>
      </w:r>
      <w:r w:rsidRPr="005808D8">
        <w:t xml:space="preserve">document TGP/12 "Conseils </w:t>
      </w:r>
      <w:r w:rsidR="00155221" w:rsidRPr="005808D8">
        <w:t xml:space="preserve">en ce qui concerne </w:t>
      </w:r>
      <w:r w:rsidRPr="005808D8">
        <w:t>certains caractères physiologiques", section 2.3.2, telles que présentées à l</w:t>
      </w:r>
      <w:r w:rsidR="002B1126" w:rsidRPr="005808D8">
        <w:t>’</w:t>
      </w:r>
      <w:r w:rsidRPr="005808D8">
        <w:t>annexe IV, paragraphe 3, du document SESSIONS/2023/2.</w:t>
      </w:r>
    </w:p>
    <w:p w14:paraId="5FC65A72" w14:textId="77777777" w:rsidR="00D81EED" w:rsidRPr="005808D8" w:rsidRDefault="00D81EED" w:rsidP="004105AE"/>
    <w:p w14:paraId="5788AFCA" w14:textId="30812A0D" w:rsidR="0070026E" w:rsidRPr="005808D8" w:rsidRDefault="002E05B8">
      <w:pPr>
        <w:pStyle w:val="Heading4"/>
      </w:pPr>
      <w:r w:rsidRPr="005808D8">
        <w:t>TGP/14 : Glossaire de termes utilisés dans les documents de l</w:t>
      </w:r>
      <w:r w:rsidR="002B1126" w:rsidRPr="005808D8">
        <w:t>’</w:t>
      </w:r>
      <w:r w:rsidRPr="005808D8">
        <w:t xml:space="preserve">UPOV (révision) </w:t>
      </w:r>
      <w:r w:rsidRPr="005808D8">
        <w:br/>
        <w:t xml:space="preserve">(document </w:t>
      </w:r>
      <w:r w:rsidR="001C4675" w:rsidRPr="005808D8">
        <w:t>SESSIONS/2023/2</w:t>
      </w:r>
      <w:r w:rsidRPr="005808D8">
        <w:t>)</w:t>
      </w:r>
    </w:p>
    <w:p w14:paraId="31CCB332" w14:textId="77777777" w:rsidR="00D81EED" w:rsidRPr="005808D8" w:rsidRDefault="00D81EED" w:rsidP="00D81EED"/>
    <w:p w14:paraId="150364B3" w14:textId="77777777" w:rsidR="0070026E" w:rsidRPr="005808D8" w:rsidRDefault="002E05B8">
      <w:r w:rsidRPr="005808D8">
        <w:fldChar w:fldCharType="begin"/>
      </w:r>
      <w:r w:rsidRPr="005808D8">
        <w:instrText xml:space="preserve"> AUTONUM  </w:instrText>
      </w:r>
      <w:r w:rsidRPr="005808D8">
        <w:fldChar w:fldCharType="end"/>
      </w:r>
      <w:r w:rsidRPr="005808D8">
        <w:tab/>
        <w:t>Le Conseil a examiné le paragraphe 30 du document SESSION/2023/2.</w:t>
      </w:r>
    </w:p>
    <w:p w14:paraId="3E3AF135" w14:textId="77777777" w:rsidR="007F491F" w:rsidRPr="005808D8" w:rsidRDefault="007F491F" w:rsidP="007F491F"/>
    <w:p w14:paraId="76445159" w14:textId="680E694E" w:rsidR="0070026E" w:rsidRPr="005808D8" w:rsidRDefault="002E05B8">
      <w:pPr>
        <w:rPr>
          <w:spacing w:val="-4"/>
        </w:rPr>
      </w:pPr>
      <w:r w:rsidRPr="005808D8">
        <w:rPr>
          <w:spacing w:val="-4"/>
        </w:rPr>
        <w:fldChar w:fldCharType="begin"/>
      </w:r>
      <w:r w:rsidRPr="005808D8">
        <w:rPr>
          <w:spacing w:val="-4"/>
        </w:rPr>
        <w:instrText xml:space="preserve"> AUTONUM  </w:instrText>
      </w:r>
      <w:r w:rsidRPr="005808D8">
        <w:rPr>
          <w:spacing w:val="-4"/>
        </w:rPr>
        <w:fldChar w:fldCharType="end"/>
      </w:r>
      <w:r w:rsidRPr="005808D8">
        <w:rPr>
          <w:spacing w:val="-4"/>
        </w:rPr>
        <w:tab/>
      </w:r>
      <w:r w:rsidRPr="005808D8">
        <w:rPr>
          <w:rFonts w:eastAsiaTheme="minorEastAsia" w:cs="Arial"/>
          <w:spacing w:val="-4"/>
          <w:lang w:eastAsia="ja-JP"/>
        </w:rPr>
        <w:t xml:space="preserve">Le </w:t>
      </w:r>
      <w:r w:rsidRPr="005808D8">
        <w:rPr>
          <w:spacing w:val="-4"/>
        </w:rPr>
        <w:t xml:space="preserve">Conseil </w:t>
      </w:r>
      <w:r w:rsidRPr="005808D8">
        <w:rPr>
          <w:rFonts w:eastAsiaTheme="minorEastAsia" w:cs="Arial"/>
          <w:spacing w:val="-4"/>
          <w:lang w:eastAsia="ja-JP"/>
        </w:rPr>
        <w:t xml:space="preserve">note que le CAJ a approuvé la </w:t>
      </w:r>
      <w:r w:rsidRPr="005808D8">
        <w:rPr>
          <w:spacing w:val="-4"/>
        </w:rPr>
        <w:t>révision du document TGP/14 "Glossaire de termes utilisés dans les documents de l</w:t>
      </w:r>
      <w:r w:rsidR="002B1126" w:rsidRPr="005808D8">
        <w:rPr>
          <w:spacing w:val="-4"/>
        </w:rPr>
        <w:t>’</w:t>
      </w:r>
      <w:r w:rsidRPr="005808D8">
        <w:rPr>
          <w:spacing w:val="-4"/>
        </w:rPr>
        <w:t>UPOV", sur la base de la correction présentée au paragraphe 30 du document SESSION/2023/2.</w:t>
      </w:r>
    </w:p>
    <w:p w14:paraId="35F1AE08" w14:textId="77777777" w:rsidR="00D81EED" w:rsidRPr="005808D8" w:rsidRDefault="00D81EED" w:rsidP="00D81EED"/>
    <w:p w14:paraId="13AE3590" w14:textId="663706D8" w:rsidR="0070026E" w:rsidRPr="005808D8" w:rsidRDefault="002E05B8">
      <w:pPr>
        <w:rPr>
          <w:spacing w:val="-2"/>
          <w:lang w:eastAsia="ja-JP"/>
        </w:rPr>
      </w:pPr>
      <w:r w:rsidRPr="005808D8">
        <w:rPr>
          <w:spacing w:val="-2"/>
          <w:lang w:eastAsia="ja-JP"/>
        </w:rPr>
        <w:fldChar w:fldCharType="begin"/>
      </w:r>
      <w:r w:rsidRPr="005808D8">
        <w:rPr>
          <w:spacing w:val="-2"/>
          <w:lang w:eastAsia="ja-JP"/>
        </w:rPr>
        <w:instrText xml:space="preserve"> AUTONUM  </w:instrText>
      </w:r>
      <w:r w:rsidRPr="005808D8">
        <w:rPr>
          <w:spacing w:val="-2"/>
          <w:lang w:eastAsia="ja-JP"/>
        </w:rPr>
        <w:fldChar w:fldCharType="end"/>
      </w:r>
      <w:r w:rsidRPr="005808D8">
        <w:rPr>
          <w:spacing w:val="-2"/>
          <w:lang w:eastAsia="ja-JP"/>
        </w:rPr>
        <w:tab/>
      </w:r>
      <w:r w:rsidRPr="005808D8">
        <w:rPr>
          <w:spacing w:val="-2"/>
        </w:rPr>
        <w:t xml:space="preserve">Le Conseil </w:t>
      </w:r>
      <w:r w:rsidRPr="005808D8">
        <w:rPr>
          <w:spacing w:val="-2"/>
          <w:lang w:eastAsia="zh-CN"/>
        </w:rPr>
        <w:t xml:space="preserve">adopte les </w:t>
      </w:r>
      <w:r w:rsidRPr="005808D8">
        <w:rPr>
          <w:spacing w:val="-2"/>
          <w:lang w:eastAsia="ja-JP"/>
        </w:rPr>
        <w:t xml:space="preserve">révisions </w:t>
      </w:r>
      <w:r w:rsidRPr="005808D8">
        <w:rPr>
          <w:spacing w:val="-2"/>
          <w:lang w:eastAsia="zh-CN"/>
        </w:rPr>
        <w:t xml:space="preserve">proposées </w:t>
      </w:r>
      <w:r w:rsidRPr="005808D8">
        <w:rPr>
          <w:spacing w:val="-2"/>
          <w:lang w:eastAsia="ja-JP"/>
        </w:rPr>
        <w:t xml:space="preserve">au document </w:t>
      </w:r>
      <w:r w:rsidRPr="005808D8">
        <w:rPr>
          <w:spacing w:val="-2"/>
        </w:rPr>
        <w:t>TGP/14 "Glossaire de termes utilisés dans les documents de l</w:t>
      </w:r>
      <w:r w:rsidR="002B1126" w:rsidRPr="005808D8">
        <w:rPr>
          <w:spacing w:val="-2"/>
        </w:rPr>
        <w:t>’</w:t>
      </w:r>
      <w:r w:rsidRPr="005808D8">
        <w:rPr>
          <w:spacing w:val="-2"/>
        </w:rPr>
        <w:t>UPOV"</w:t>
      </w:r>
      <w:r w:rsidRPr="005808D8">
        <w:rPr>
          <w:spacing w:val="-2"/>
          <w:lang w:eastAsia="ja-JP"/>
        </w:rPr>
        <w:t xml:space="preserve">, sur la base de la </w:t>
      </w:r>
      <w:r w:rsidRPr="005808D8">
        <w:rPr>
          <w:spacing w:val="-2"/>
        </w:rPr>
        <w:t>correction présentée au paragraphe 30 du document SESSION/2023/2</w:t>
      </w:r>
      <w:r w:rsidRPr="005808D8">
        <w:rPr>
          <w:spacing w:val="-2"/>
          <w:lang w:eastAsia="ja-JP"/>
        </w:rPr>
        <w:t>.</w:t>
      </w:r>
    </w:p>
    <w:p w14:paraId="1D4981D3" w14:textId="77777777" w:rsidR="004A6C81" w:rsidRPr="005808D8" w:rsidRDefault="004A6C81" w:rsidP="00496610"/>
    <w:p w14:paraId="28062B15" w14:textId="77777777" w:rsidR="00E74EEB" w:rsidRPr="005808D8" w:rsidRDefault="00E74EEB" w:rsidP="005A68AC">
      <w:pPr>
        <w:rPr>
          <w:spacing w:val="-2"/>
        </w:rPr>
      </w:pPr>
    </w:p>
    <w:p w14:paraId="0FAF9DA6" w14:textId="77777777" w:rsidR="0070026E" w:rsidRPr="005808D8" w:rsidRDefault="002E05B8">
      <w:pPr>
        <w:keepNext/>
        <w:ind w:left="567" w:hanging="567"/>
        <w:rPr>
          <w:rFonts w:cs="Arial"/>
          <w:snapToGrid w:val="0"/>
        </w:rPr>
      </w:pPr>
      <w:r w:rsidRPr="005808D8">
        <w:rPr>
          <w:rFonts w:cs="Arial"/>
          <w:snapToGrid w:val="0"/>
          <w:u w:val="single"/>
        </w:rPr>
        <w:t xml:space="preserve">États financiers pour </w:t>
      </w:r>
      <w:r w:rsidR="002B7E2C" w:rsidRPr="005808D8">
        <w:rPr>
          <w:rFonts w:cs="Arial"/>
          <w:snapToGrid w:val="0"/>
          <w:u w:val="single"/>
        </w:rPr>
        <w:t>2022</w:t>
      </w:r>
    </w:p>
    <w:p w14:paraId="5F3F94B0" w14:textId="77777777" w:rsidR="00F33FF1" w:rsidRPr="005808D8" w:rsidRDefault="00F33FF1" w:rsidP="00F33FF1">
      <w:pPr>
        <w:keepNext/>
        <w:ind w:left="567" w:hanging="567"/>
        <w:rPr>
          <w:rFonts w:cs="Arial"/>
          <w:snapToGrid w:val="0"/>
        </w:rPr>
      </w:pPr>
    </w:p>
    <w:p w14:paraId="2538044C" w14:textId="77777777" w:rsidR="0070026E" w:rsidRPr="005808D8" w:rsidRDefault="002E05B8">
      <w:pPr>
        <w:ind w:left="567" w:hanging="567"/>
        <w:rPr>
          <w:rFonts w:cs="Arial"/>
          <w:snapToGrid w:val="0"/>
        </w:rPr>
      </w:pPr>
      <w:r w:rsidRPr="005808D8">
        <w:rPr>
          <w:snapToGrid w:val="0"/>
        </w:rPr>
        <w:fldChar w:fldCharType="begin"/>
      </w:r>
      <w:r w:rsidRPr="005808D8">
        <w:rPr>
          <w:snapToGrid w:val="0"/>
        </w:rPr>
        <w:instrText xml:space="preserve"> AUTONUM  </w:instrText>
      </w:r>
      <w:r w:rsidRPr="005808D8">
        <w:rPr>
          <w:snapToGrid w:val="0"/>
        </w:rPr>
        <w:fldChar w:fldCharType="end"/>
      </w:r>
      <w:r w:rsidRPr="005808D8">
        <w:rPr>
          <w:snapToGrid w:val="0"/>
        </w:rPr>
        <w:tab/>
        <w:t xml:space="preserve">Le Conseil a approuvé les États financiers pour </w:t>
      </w:r>
      <w:r w:rsidR="002B7E2C" w:rsidRPr="005808D8">
        <w:rPr>
          <w:snapToGrid w:val="0"/>
        </w:rPr>
        <w:t>2022</w:t>
      </w:r>
      <w:r w:rsidRPr="005808D8">
        <w:rPr>
          <w:snapToGrid w:val="0"/>
        </w:rPr>
        <w:t xml:space="preserve">, tels que présentés dans le </w:t>
      </w:r>
      <w:r w:rsidRPr="005808D8">
        <w:rPr>
          <w:rFonts w:cs="Arial"/>
          <w:snapToGrid w:val="0"/>
        </w:rPr>
        <w:t xml:space="preserve">document </w:t>
      </w:r>
      <w:r w:rsidR="002B7E2C" w:rsidRPr="005808D8">
        <w:rPr>
          <w:rFonts w:cs="Arial"/>
          <w:snapToGrid w:val="0"/>
        </w:rPr>
        <w:t>C/57/9</w:t>
      </w:r>
      <w:r w:rsidRPr="005808D8">
        <w:rPr>
          <w:rFonts w:cs="Arial"/>
          <w:snapToGrid w:val="0"/>
        </w:rPr>
        <w:t>.</w:t>
      </w:r>
    </w:p>
    <w:p w14:paraId="7109A1B6" w14:textId="77777777" w:rsidR="00107E67" w:rsidRPr="005808D8" w:rsidRDefault="00107E67" w:rsidP="004A6C81"/>
    <w:p w14:paraId="198DB59C" w14:textId="77777777" w:rsidR="002B79A0" w:rsidRPr="005808D8" w:rsidRDefault="002B79A0">
      <w:pPr>
        <w:jc w:val="left"/>
        <w:rPr>
          <w:u w:val="single"/>
        </w:rPr>
      </w:pPr>
    </w:p>
    <w:p w14:paraId="6C7CEA20" w14:textId="156E55A3" w:rsidR="0070026E" w:rsidRPr="005808D8" w:rsidRDefault="003A5B27">
      <w:pPr>
        <w:keepNext/>
        <w:rPr>
          <w:u w:val="single"/>
        </w:rPr>
      </w:pPr>
      <w:r w:rsidRPr="003A5B27">
        <w:rPr>
          <w:u w:val="single"/>
        </w:rPr>
        <w:t xml:space="preserve">Rapport de l'UPOV 2022 sur la performance </w:t>
      </w:r>
    </w:p>
    <w:p w14:paraId="0F2EC045" w14:textId="77777777" w:rsidR="00107E67" w:rsidRPr="005808D8" w:rsidRDefault="00107E67" w:rsidP="00107E67">
      <w:pPr>
        <w:keepNext/>
      </w:pPr>
    </w:p>
    <w:p w14:paraId="0F92C740" w14:textId="7C80609E" w:rsidR="0070026E" w:rsidRPr="005808D8" w:rsidRDefault="002E05B8">
      <w:r w:rsidRPr="005808D8">
        <w:rPr>
          <w:snapToGrid w:val="0"/>
        </w:rPr>
        <w:fldChar w:fldCharType="begin"/>
      </w:r>
      <w:r w:rsidRPr="005808D8">
        <w:rPr>
          <w:snapToGrid w:val="0"/>
        </w:rPr>
        <w:instrText xml:space="preserve"> AUTONUM  </w:instrText>
      </w:r>
      <w:r w:rsidRPr="005808D8">
        <w:rPr>
          <w:snapToGrid w:val="0"/>
        </w:rPr>
        <w:fldChar w:fldCharType="end"/>
      </w:r>
      <w:r w:rsidRPr="005808D8">
        <w:rPr>
          <w:snapToGrid w:val="0"/>
        </w:rPr>
        <w:tab/>
      </w:r>
      <w:r w:rsidRPr="005808D8">
        <w:t xml:space="preserve">Le Conseil </w:t>
      </w:r>
      <w:r w:rsidR="006F1189" w:rsidRPr="005808D8">
        <w:rPr>
          <w:snapToGrid w:val="0"/>
        </w:rPr>
        <w:t xml:space="preserve">prend note du Rapport </w:t>
      </w:r>
      <w:r w:rsidR="003A5B27" w:rsidRPr="005808D8">
        <w:rPr>
          <w:snapToGrid w:val="0"/>
        </w:rPr>
        <w:t xml:space="preserve">de l’UPOV 2022 </w:t>
      </w:r>
      <w:r w:rsidR="006F1189" w:rsidRPr="005808D8">
        <w:rPr>
          <w:snapToGrid w:val="0"/>
        </w:rPr>
        <w:t xml:space="preserve">sur la performance </w:t>
      </w:r>
      <w:r w:rsidR="00E112E1" w:rsidRPr="005808D8">
        <w:rPr>
          <w:snapToGrid w:val="0"/>
        </w:rPr>
        <w:t>figurant dans le document C/57/2.</w:t>
      </w:r>
    </w:p>
    <w:p w14:paraId="0CF28DDD" w14:textId="77777777" w:rsidR="00FB4C80" w:rsidRPr="005808D8" w:rsidRDefault="00FB4C80" w:rsidP="006F1189"/>
    <w:p w14:paraId="5038FFD2" w14:textId="77777777" w:rsidR="00FB4C80" w:rsidRPr="005808D8" w:rsidRDefault="00FB4C80" w:rsidP="00FB4C80"/>
    <w:p w14:paraId="35BAFF65" w14:textId="77777777" w:rsidR="0070026E" w:rsidRPr="005808D8" w:rsidRDefault="002E05B8">
      <w:pPr>
        <w:keepNext/>
        <w:rPr>
          <w:u w:val="single"/>
        </w:rPr>
      </w:pPr>
      <w:r w:rsidRPr="005808D8">
        <w:rPr>
          <w:u w:val="single"/>
        </w:rPr>
        <w:t>Rapport du vérificateur externe des comptes</w:t>
      </w:r>
    </w:p>
    <w:p w14:paraId="61E492F1" w14:textId="77777777" w:rsidR="00F33FF1" w:rsidRPr="005808D8" w:rsidRDefault="00F33FF1" w:rsidP="00F33FF1">
      <w:pPr>
        <w:keepNext/>
      </w:pPr>
    </w:p>
    <w:p w14:paraId="18E60BCF" w14:textId="77777777" w:rsidR="0070026E" w:rsidRPr="005808D8" w:rsidRDefault="002E05B8">
      <w:pPr>
        <w:jc w:val="left"/>
      </w:pPr>
      <w:r w:rsidRPr="005808D8">
        <w:fldChar w:fldCharType="begin"/>
      </w:r>
      <w:r w:rsidRPr="005808D8">
        <w:instrText xml:space="preserve"> AUTONUM  </w:instrText>
      </w:r>
      <w:r w:rsidRPr="005808D8">
        <w:fldChar w:fldCharType="end"/>
      </w:r>
      <w:r w:rsidRPr="005808D8">
        <w:tab/>
        <w:t xml:space="preserve">Le Conseil a examiné le document </w:t>
      </w:r>
      <w:r w:rsidRPr="005808D8">
        <w:rPr>
          <w:rFonts w:cs="Arial"/>
          <w:snapToGrid w:val="0"/>
        </w:rPr>
        <w:t>C/57/10</w:t>
      </w:r>
      <w:r w:rsidRPr="005808D8">
        <w:t>.</w:t>
      </w:r>
    </w:p>
    <w:p w14:paraId="4C5FB906" w14:textId="77777777" w:rsidR="00AF2317" w:rsidRPr="005808D8" w:rsidRDefault="00AF2317" w:rsidP="00272F00"/>
    <w:p w14:paraId="0F49F732" w14:textId="77777777" w:rsidR="0070026E" w:rsidRPr="005808D8" w:rsidRDefault="002E05B8">
      <w:r w:rsidRPr="005808D8">
        <w:fldChar w:fldCharType="begin"/>
      </w:r>
      <w:r w:rsidRPr="005808D8">
        <w:instrText xml:space="preserve"> AUTONUM  </w:instrText>
      </w:r>
      <w:r w:rsidRPr="005808D8">
        <w:fldChar w:fldCharType="end"/>
      </w:r>
      <w:r w:rsidRPr="005808D8">
        <w:tab/>
      </w:r>
      <w:r w:rsidR="00272F00" w:rsidRPr="005808D8">
        <w:t xml:space="preserve">Le Conseil a pris note des informations contenues dans le Rapport du vérificateur externe des comptes, tel que présenté dans le </w:t>
      </w:r>
      <w:r w:rsidR="00272F00" w:rsidRPr="005808D8">
        <w:rPr>
          <w:rFonts w:cs="Arial"/>
          <w:snapToGrid w:val="0"/>
        </w:rPr>
        <w:t xml:space="preserve">document </w:t>
      </w:r>
      <w:r w:rsidR="002B7E2C" w:rsidRPr="005808D8">
        <w:rPr>
          <w:rFonts w:cs="Arial"/>
          <w:snapToGrid w:val="0"/>
        </w:rPr>
        <w:t>C/57/10</w:t>
      </w:r>
      <w:r w:rsidR="00272F00" w:rsidRPr="005808D8">
        <w:t xml:space="preserve">, en liaison avec un rapport oral de </w:t>
      </w:r>
      <w:r w:rsidR="000F0A79" w:rsidRPr="005808D8">
        <w:t xml:space="preserve">M. </w:t>
      </w:r>
      <w:r w:rsidR="002B7E2C" w:rsidRPr="005808D8">
        <w:t>Pete Cassidy</w:t>
      </w:r>
      <w:r w:rsidR="000F0A79" w:rsidRPr="005808D8">
        <w:t>, National Audit Office, Royaume-Uni.</w:t>
      </w:r>
    </w:p>
    <w:p w14:paraId="239CEEBD" w14:textId="77777777" w:rsidR="00AF2317" w:rsidRPr="005808D8" w:rsidRDefault="00AF2317" w:rsidP="00272F00"/>
    <w:p w14:paraId="567F9DA1" w14:textId="54540934" w:rsidR="0070026E" w:rsidRPr="005808D8" w:rsidRDefault="002E05B8">
      <w:r w:rsidRPr="005808D8">
        <w:fldChar w:fldCharType="begin"/>
      </w:r>
      <w:r w:rsidRPr="005808D8">
        <w:instrText xml:space="preserve"> AUTONUM  </w:instrText>
      </w:r>
      <w:r w:rsidRPr="005808D8">
        <w:fldChar w:fldCharType="end"/>
      </w:r>
      <w:r w:rsidRPr="005808D8">
        <w:tab/>
        <w:t>Le Conseil note que, en ce qui concerne la recommandation du vérificateur externe des comptes selon laquelle "l</w:t>
      </w:r>
      <w:r w:rsidR="002B1126" w:rsidRPr="005808D8">
        <w:t>’</w:t>
      </w:r>
      <w:r w:rsidRPr="005808D8">
        <w:t>UPOV consulte régulièrement ses membres sur les coûts et les avantages de la poursuite de l</w:t>
      </w:r>
      <w:r w:rsidR="002B1126" w:rsidRPr="005808D8">
        <w:t>’</w:t>
      </w:r>
      <w:r w:rsidRPr="005808D8">
        <w:t>alignement sur l</w:t>
      </w:r>
      <w:r w:rsidR="002B1126" w:rsidRPr="005808D8">
        <w:t>’</w:t>
      </w:r>
      <w:r w:rsidRPr="005808D8">
        <w:t>intégralité des dispositions du Statut et du Règlement du personnel de l</w:t>
      </w:r>
      <w:r w:rsidR="002B1126" w:rsidRPr="005808D8">
        <w:t>’</w:t>
      </w:r>
      <w:r w:rsidRPr="005808D8">
        <w:t>OMPI et des droits connexes du régime commun des Nations Unies, afin de s</w:t>
      </w:r>
      <w:r w:rsidR="002B1126" w:rsidRPr="005808D8">
        <w:t>’</w:t>
      </w:r>
      <w:r w:rsidRPr="005808D8">
        <w:t>assurer que l</w:t>
      </w:r>
      <w:r w:rsidR="002B1126" w:rsidRPr="005808D8">
        <w:t>’</w:t>
      </w:r>
      <w:r w:rsidRPr="005808D8">
        <w:t>Union en tire le meilleur parti", le Comité consultatif, lors de sa cent-unième session, est convenu, à des fins de rentabilité, de poursuivre l</w:t>
      </w:r>
      <w:r w:rsidR="002B1126" w:rsidRPr="005808D8">
        <w:t>’</w:t>
      </w:r>
      <w:r w:rsidRPr="005808D8">
        <w:t>alignement de l</w:t>
      </w:r>
      <w:r w:rsidR="002B1126" w:rsidRPr="005808D8">
        <w:t>’</w:t>
      </w:r>
      <w:r w:rsidRPr="005808D8">
        <w:t>UPOV sur l</w:t>
      </w:r>
      <w:r w:rsidR="002B1126" w:rsidRPr="005808D8">
        <w:t>’</w:t>
      </w:r>
      <w:r w:rsidRPr="005808D8">
        <w:t>intégralité des dispositions du Statut et du Règlement du personnel de l</w:t>
      </w:r>
      <w:r w:rsidR="002B1126" w:rsidRPr="005808D8">
        <w:t>’</w:t>
      </w:r>
      <w:r w:rsidRPr="005808D8">
        <w:t>OMPI et sur les droits connexes du régime commun des Nations Unies.</w:t>
      </w:r>
    </w:p>
    <w:p w14:paraId="78CF0293" w14:textId="77777777" w:rsidR="00370820" w:rsidRPr="005808D8" w:rsidRDefault="00370820" w:rsidP="00FB4C80"/>
    <w:p w14:paraId="38A2C07B" w14:textId="79C01B2E" w:rsidR="0070026E" w:rsidRPr="005808D8" w:rsidRDefault="002E05B8">
      <w:r w:rsidRPr="005808D8">
        <w:fldChar w:fldCharType="begin"/>
      </w:r>
      <w:r w:rsidRPr="005808D8">
        <w:instrText xml:space="preserve"> AUTONUM  </w:instrText>
      </w:r>
      <w:r w:rsidRPr="005808D8">
        <w:fldChar w:fldCharType="end"/>
      </w:r>
      <w:r w:rsidRPr="005808D8">
        <w:tab/>
        <w:t>Le Conseil exprime sa gratitude au National Audit Office du Royaume-Uni pour avoir agi en tant que vérificateur externe des comptes de l</w:t>
      </w:r>
      <w:r w:rsidR="002B1126" w:rsidRPr="005808D8">
        <w:t>’</w:t>
      </w:r>
      <w:r w:rsidRPr="005808D8">
        <w:t>UPOV.</w:t>
      </w:r>
    </w:p>
    <w:p w14:paraId="56BF0AEB" w14:textId="77777777" w:rsidR="00E74EEB" w:rsidRPr="005808D8" w:rsidRDefault="00E74EEB">
      <w:pPr>
        <w:jc w:val="left"/>
      </w:pPr>
    </w:p>
    <w:p w14:paraId="7A12CA36" w14:textId="77777777" w:rsidR="00E3473A" w:rsidRPr="005808D8" w:rsidRDefault="00E3473A">
      <w:pPr>
        <w:jc w:val="left"/>
      </w:pPr>
    </w:p>
    <w:p w14:paraId="3DE46896" w14:textId="74E9567B" w:rsidR="0070026E" w:rsidRPr="005808D8" w:rsidRDefault="00E3473A">
      <w:pPr>
        <w:keepNext/>
        <w:jc w:val="left"/>
        <w:rPr>
          <w:u w:val="single"/>
        </w:rPr>
      </w:pPr>
      <w:r w:rsidRPr="005808D8">
        <w:rPr>
          <w:u w:val="single"/>
        </w:rPr>
        <w:t>Nomination de l</w:t>
      </w:r>
      <w:r w:rsidR="002B1126" w:rsidRPr="005808D8">
        <w:rPr>
          <w:u w:val="single"/>
        </w:rPr>
        <w:t>’</w:t>
      </w:r>
      <w:r w:rsidRPr="005808D8">
        <w:rPr>
          <w:u w:val="single"/>
        </w:rPr>
        <w:t xml:space="preserve">auditeur externe </w:t>
      </w:r>
    </w:p>
    <w:p w14:paraId="7E8D1CC7" w14:textId="77777777" w:rsidR="00E3473A" w:rsidRPr="005808D8" w:rsidRDefault="00E3473A" w:rsidP="00E3473A">
      <w:pPr>
        <w:keepNext/>
        <w:jc w:val="left"/>
      </w:pPr>
    </w:p>
    <w:p w14:paraId="0695F9C7" w14:textId="77777777" w:rsidR="0070026E" w:rsidRPr="005808D8" w:rsidRDefault="002E05B8">
      <w:pPr>
        <w:jc w:val="left"/>
      </w:pPr>
      <w:r w:rsidRPr="005808D8">
        <w:fldChar w:fldCharType="begin"/>
      </w:r>
      <w:r w:rsidRPr="005808D8">
        <w:instrText xml:space="preserve"> AUTONUM  </w:instrText>
      </w:r>
      <w:r w:rsidRPr="005808D8">
        <w:fldChar w:fldCharType="end"/>
      </w:r>
      <w:r w:rsidRPr="005808D8">
        <w:tab/>
        <w:t xml:space="preserve">Le Conseil a examiné le document </w:t>
      </w:r>
      <w:r w:rsidR="002B7E2C" w:rsidRPr="005808D8">
        <w:t>C/57/14</w:t>
      </w:r>
      <w:r w:rsidRPr="005808D8">
        <w:t>.</w:t>
      </w:r>
    </w:p>
    <w:p w14:paraId="429C07F5" w14:textId="77777777" w:rsidR="00E3473A" w:rsidRPr="005808D8" w:rsidRDefault="00E3473A" w:rsidP="00E3473A">
      <w:pPr>
        <w:jc w:val="left"/>
      </w:pPr>
    </w:p>
    <w:bookmarkStart w:id="2" w:name="_Hlk149257022"/>
    <w:p w14:paraId="76EA1279" w14:textId="3700F4F4" w:rsidR="0070026E" w:rsidRPr="005808D8" w:rsidRDefault="002E05B8">
      <w:r w:rsidRPr="005808D8">
        <w:rPr>
          <w:i/>
        </w:rPr>
        <w:lastRenderedPageBreak/>
        <w:fldChar w:fldCharType="begin"/>
      </w:r>
      <w:r w:rsidRPr="005808D8">
        <w:instrText xml:space="preserve"> AUTONUM  </w:instrText>
      </w:r>
      <w:r w:rsidRPr="005808D8">
        <w:rPr>
          <w:i/>
        </w:rPr>
        <w:fldChar w:fldCharType="end"/>
      </w:r>
      <w:r w:rsidRPr="005808D8">
        <w:tab/>
        <w:t>Le Conseil a pris note de l</w:t>
      </w:r>
      <w:r w:rsidR="002B1126" w:rsidRPr="005808D8">
        <w:t>’</w:t>
      </w:r>
      <w:r w:rsidRPr="005808D8">
        <w:t>évolution de la situation concernant les consultations menées par le Bureau de l</w:t>
      </w:r>
      <w:r w:rsidR="002B1126" w:rsidRPr="005808D8">
        <w:t>’</w:t>
      </w:r>
      <w:r w:rsidRPr="005808D8">
        <w:t>Union avec le Royaume-Uni et la Suisse, conformément à la décision du Conseil de 2022, au sujet de la procédure de nomination du vérificateur externe des comptes de l</w:t>
      </w:r>
      <w:r w:rsidR="002B1126" w:rsidRPr="005808D8">
        <w:t>’</w:t>
      </w:r>
      <w:r w:rsidRPr="005808D8">
        <w:t>UPOV.</w:t>
      </w:r>
    </w:p>
    <w:p w14:paraId="0CD3AF4F" w14:textId="77777777" w:rsidR="00E112E1" w:rsidRPr="005808D8" w:rsidRDefault="00E112E1" w:rsidP="00E112E1"/>
    <w:p w14:paraId="2FF92D36" w14:textId="4FEF9CF0" w:rsidR="0070026E" w:rsidRPr="005808D8" w:rsidRDefault="002E05B8">
      <w:pPr>
        <w:spacing w:after="240"/>
      </w:pPr>
      <w:r w:rsidRPr="005808D8">
        <w:fldChar w:fldCharType="begin"/>
      </w:r>
      <w:r w:rsidRPr="005808D8">
        <w:instrText xml:space="preserve"> AUTONUM  </w:instrText>
      </w:r>
      <w:r w:rsidRPr="005808D8">
        <w:fldChar w:fldCharType="end"/>
      </w:r>
      <w:r w:rsidRPr="005808D8">
        <w:tab/>
        <w:t>Le Conseil a noté que, à la suite de ces consultations, le vérificateur général des comptes de la Suisse a accepté d</w:t>
      </w:r>
      <w:r w:rsidR="002B1126" w:rsidRPr="005808D8">
        <w:t>’</w:t>
      </w:r>
      <w:r w:rsidRPr="005808D8">
        <w:t>être désigné par le Conseil, en tant que vérificateur externe des comptes de l</w:t>
      </w:r>
      <w:r w:rsidR="002B1126" w:rsidRPr="005808D8">
        <w:t>’</w:t>
      </w:r>
      <w:r w:rsidRPr="005808D8">
        <w:t>UPOV, pour une année, à compter de janvier 2024 et jusqu</w:t>
      </w:r>
      <w:r w:rsidR="002B1126" w:rsidRPr="005808D8">
        <w:t>’</w:t>
      </w:r>
      <w:r w:rsidRPr="005808D8">
        <w:t>en décembre 2024.</w:t>
      </w:r>
    </w:p>
    <w:p w14:paraId="05483D59" w14:textId="49F791E0" w:rsidR="0070026E" w:rsidRPr="005808D8" w:rsidRDefault="002E05B8">
      <w:r w:rsidRPr="005808D8">
        <w:fldChar w:fldCharType="begin"/>
      </w:r>
      <w:r w:rsidRPr="005808D8">
        <w:instrText xml:space="preserve"> AUTONUM  </w:instrText>
      </w:r>
      <w:r w:rsidRPr="005808D8">
        <w:fldChar w:fldCharType="end"/>
      </w:r>
      <w:r w:rsidRPr="005808D8">
        <w:tab/>
        <w:t xml:space="preserve">Le Conseil </w:t>
      </w:r>
      <w:r w:rsidR="00AF2317" w:rsidRPr="005808D8">
        <w:t xml:space="preserve">a désigné la </w:t>
      </w:r>
      <w:r w:rsidRPr="005808D8">
        <w:t>Suisse</w:t>
      </w:r>
      <w:r w:rsidR="00AF2317" w:rsidRPr="005808D8">
        <w:t xml:space="preserve">, avec son accord, </w:t>
      </w:r>
      <w:r w:rsidRPr="005808D8">
        <w:t>comme vérificateur externe des comptes de l</w:t>
      </w:r>
      <w:r w:rsidR="002B1126" w:rsidRPr="005808D8">
        <w:t>’</w:t>
      </w:r>
      <w:r w:rsidRPr="005808D8">
        <w:t>UPOV, pour une année, de janvier 2024 à décembre 2024.</w:t>
      </w:r>
    </w:p>
    <w:p w14:paraId="3F6632CF" w14:textId="77777777" w:rsidR="00687A2C" w:rsidRPr="005808D8" w:rsidRDefault="00687A2C" w:rsidP="00E112E1"/>
    <w:p w14:paraId="4EB800DF" w14:textId="6FDFF80C" w:rsidR="0070026E" w:rsidRPr="005808D8" w:rsidRDefault="002E05B8">
      <w:r w:rsidRPr="005808D8">
        <w:fldChar w:fldCharType="begin"/>
      </w:r>
      <w:r w:rsidRPr="005808D8">
        <w:instrText xml:space="preserve"> AUTONUM  </w:instrText>
      </w:r>
      <w:r w:rsidRPr="005808D8">
        <w:fldChar w:fldCharType="end"/>
      </w:r>
      <w:r w:rsidRPr="005808D8">
        <w:tab/>
        <w:t>Le Conseil a noté que tous les membres de l</w:t>
      </w:r>
      <w:r w:rsidR="002B1126" w:rsidRPr="005808D8">
        <w:t>’</w:t>
      </w:r>
      <w:r w:rsidRPr="005808D8">
        <w:t>Union participeraient aux futures consultations relatives à une proposition de nomination du vérificateur externe des comptes de l</w:t>
      </w:r>
      <w:r w:rsidR="002B1126" w:rsidRPr="005808D8">
        <w:t>’</w:t>
      </w:r>
      <w:r w:rsidRPr="005808D8">
        <w:t>UPOV.</w:t>
      </w:r>
    </w:p>
    <w:bookmarkEnd w:id="2"/>
    <w:p w14:paraId="04064468" w14:textId="77777777" w:rsidR="002B7E2C" w:rsidRPr="005808D8" w:rsidRDefault="002B7E2C" w:rsidP="00E3473A">
      <w:pPr>
        <w:jc w:val="left"/>
      </w:pPr>
    </w:p>
    <w:p w14:paraId="7F7AF1A4" w14:textId="77777777" w:rsidR="002B7E2C" w:rsidRPr="005808D8" w:rsidRDefault="002B7E2C" w:rsidP="00E3473A">
      <w:pPr>
        <w:jc w:val="left"/>
      </w:pPr>
    </w:p>
    <w:p w14:paraId="2A9512B2" w14:textId="77777777" w:rsidR="0070026E" w:rsidRPr="005808D8" w:rsidRDefault="002E05B8">
      <w:pPr>
        <w:keepNext/>
        <w:rPr>
          <w:u w:val="single"/>
        </w:rPr>
      </w:pPr>
      <w:r w:rsidRPr="005808D8">
        <w:rPr>
          <w:u w:val="single"/>
        </w:rPr>
        <w:t xml:space="preserve">Arriérés de </w:t>
      </w:r>
      <w:r w:rsidR="0040788E" w:rsidRPr="005808D8">
        <w:rPr>
          <w:u w:val="single"/>
        </w:rPr>
        <w:t>contributions au 30 septembre 2023</w:t>
      </w:r>
    </w:p>
    <w:p w14:paraId="33FB02B8" w14:textId="77777777" w:rsidR="005A1CEC" w:rsidRPr="005808D8" w:rsidRDefault="005A1CEC" w:rsidP="000964E4">
      <w:pPr>
        <w:keepNext/>
        <w:jc w:val="left"/>
      </w:pPr>
    </w:p>
    <w:p w14:paraId="3FA40E55" w14:textId="77777777" w:rsidR="0070026E" w:rsidRPr="005808D8" w:rsidRDefault="002E05B8">
      <w:pPr>
        <w:jc w:val="left"/>
      </w:pPr>
      <w:r w:rsidRPr="005808D8">
        <w:fldChar w:fldCharType="begin"/>
      </w:r>
      <w:r w:rsidRPr="005808D8">
        <w:instrText xml:space="preserve"> AUTONUM  </w:instrText>
      </w:r>
      <w:r w:rsidRPr="005808D8">
        <w:fldChar w:fldCharType="end"/>
      </w:r>
      <w:r w:rsidRPr="005808D8">
        <w:tab/>
        <w:t xml:space="preserve">Le </w:t>
      </w:r>
      <w:r w:rsidR="009C6B38" w:rsidRPr="005808D8">
        <w:t xml:space="preserve">Conseil a examiné le document </w:t>
      </w:r>
      <w:r w:rsidR="002B7E2C" w:rsidRPr="005808D8">
        <w:t>C/57/11</w:t>
      </w:r>
      <w:r w:rsidR="009C6B38" w:rsidRPr="005808D8">
        <w:t>.</w:t>
      </w:r>
    </w:p>
    <w:p w14:paraId="13C6A348" w14:textId="77777777" w:rsidR="00342E64" w:rsidRPr="005808D8" w:rsidRDefault="00342E64">
      <w:pPr>
        <w:jc w:val="left"/>
      </w:pPr>
    </w:p>
    <w:p w14:paraId="4672B0D0" w14:textId="2DB86265" w:rsidR="0070026E" w:rsidRPr="005808D8" w:rsidRDefault="002E05B8" w:rsidP="00985382">
      <w:r w:rsidRPr="005808D8">
        <w:fldChar w:fldCharType="begin"/>
      </w:r>
      <w:r w:rsidRPr="005808D8">
        <w:instrText xml:space="preserve"> AUTONUM  </w:instrText>
      </w:r>
      <w:r w:rsidRPr="005808D8">
        <w:fldChar w:fldCharType="end"/>
      </w:r>
      <w:r w:rsidRPr="005808D8">
        <w:tab/>
        <w:t>En réponse à une question de la délégation du Bélarus, le Conseil a pris note de l</w:t>
      </w:r>
      <w:r w:rsidR="002B1126" w:rsidRPr="005808D8">
        <w:t>’</w:t>
      </w:r>
      <w:r w:rsidRPr="005808D8">
        <w:t>explication du Bureau de l</w:t>
      </w:r>
      <w:r w:rsidR="002B1126" w:rsidRPr="005808D8">
        <w:t>’</w:t>
      </w:r>
      <w:r w:rsidRPr="005808D8">
        <w:t xml:space="preserve">Union selon laquelle la Convention UPOV prévoit ce qui suit en ce qui concerne les membres </w:t>
      </w:r>
      <w:r w:rsidR="00C077D2" w:rsidRPr="005808D8">
        <w:t>de l</w:t>
      </w:r>
      <w:r w:rsidR="002B1126" w:rsidRPr="005808D8">
        <w:t>’</w:t>
      </w:r>
      <w:r w:rsidR="00C077D2" w:rsidRPr="005808D8">
        <w:t xml:space="preserve">Union </w:t>
      </w:r>
      <w:r w:rsidRPr="005808D8">
        <w:t xml:space="preserve">ayant des arriérés de paiement </w:t>
      </w:r>
      <w:r w:rsidR="00C077D2" w:rsidRPr="005808D8">
        <w:t xml:space="preserve">(article 29.5)) </w:t>
      </w:r>
      <w:r w:rsidRPr="005808D8">
        <w:t>:</w:t>
      </w:r>
    </w:p>
    <w:p w14:paraId="38F5E31F" w14:textId="77777777" w:rsidR="00342E64" w:rsidRPr="005808D8" w:rsidRDefault="00342E64">
      <w:pPr>
        <w:jc w:val="left"/>
      </w:pPr>
    </w:p>
    <w:p w14:paraId="4C16E1A5" w14:textId="3153F5A6" w:rsidR="0070026E" w:rsidRPr="005808D8" w:rsidRDefault="002E05B8">
      <w:pPr>
        <w:ind w:left="567" w:right="283"/>
        <w:rPr>
          <w:sz w:val="18"/>
          <w:szCs w:val="18"/>
        </w:rPr>
      </w:pPr>
      <w:r w:rsidRPr="005808D8">
        <w:rPr>
          <w:sz w:val="18"/>
          <w:szCs w:val="18"/>
        </w:rPr>
        <w:tab/>
        <w:t xml:space="preserve">"5) </w:t>
      </w:r>
      <w:r w:rsidRPr="005808D8">
        <w:rPr>
          <w:sz w:val="18"/>
          <w:szCs w:val="18"/>
        </w:rPr>
        <w:tab/>
        <w:t>[Arriérés de contributions] a) Un État membre de l</w:t>
      </w:r>
      <w:r w:rsidR="002B1126" w:rsidRPr="005808D8">
        <w:rPr>
          <w:sz w:val="18"/>
          <w:szCs w:val="18"/>
        </w:rPr>
        <w:t>’</w:t>
      </w:r>
      <w:r w:rsidRPr="005808D8">
        <w:rPr>
          <w:sz w:val="18"/>
          <w:szCs w:val="18"/>
        </w:rPr>
        <w:t>Union en retard dans le paiement de ses contributions ne peut, sous réserve du sous-alinéa b), exercer son droit de vote au Conseil si le montant de ses arriérés est égal ou supérieur à la contribution due par lui pour l</w:t>
      </w:r>
      <w:r w:rsidR="002B1126" w:rsidRPr="005808D8">
        <w:rPr>
          <w:sz w:val="18"/>
          <w:szCs w:val="18"/>
        </w:rPr>
        <w:t>’</w:t>
      </w:r>
      <w:r w:rsidRPr="005808D8">
        <w:rPr>
          <w:sz w:val="18"/>
          <w:szCs w:val="18"/>
        </w:rPr>
        <w:t>année complète écoulée. La suspension du droit de vote ne libère pas cet État membre de l</w:t>
      </w:r>
      <w:r w:rsidR="002B1126" w:rsidRPr="005808D8">
        <w:rPr>
          <w:sz w:val="18"/>
          <w:szCs w:val="18"/>
        </w:rPr>
        <w:t>’</w:t>
      </w:r>
      <w:r w:rsidRPr="005808D8">
        <w:rPr>
          <w:sz w:val="18"/>
          <w:szCs w:val="18"/>
        </w:rPr>
        <w:t>Union des obligations qui lui incombent en vertu de la présente Convention et ne le prive d</w:t>
      </w:r>
      <w:r w:rsidR="002B1126" w:rsidRPr="005808D8">
        <w:rPr>
          <w:sz w:val="18"/>
          <w:szCs w:val="18"/>
        </w:rPr>
        <w:t>’</w:t>
      </w:r>
      <w:r w:rsidRPr="005808D8">
        <w:rPr>
          <w:sz w:val="18"/>
          <w:szCs w:val="18"/>
        </w:rPr>
        <w:t>aucun autre droit découlant de celle-ci.</w:t>
      </w:r>
    </w:p>
    <w:p w14:paraId="24DB586D" w14:textId="77777777" w:rsidR="00C077D2" w:rsidRPr="005808D8" w:rsidRDefault="00C077D2" w:rsidP="00C077D2">
      <w:pPr>
        <w:ind w:left="567" w:right="283"/>
        <w:rPr>
          <w:sz w:val="18"/>
          <w:szCs w:val="18"/>
        </w:rPr>
      </w:pPr>
    </w:p>
    <w:p w14:paraId="0DDC0D24" w14:textId="2F783347" w:rsidR="0070026E" w:rsidRPr="005808D8" w:rsidRDefault="002E05B8">
      <w:pPr>
        <w:ind w:left="567" w:right="283"/>
        <w:rPr>
          <w:sz w:val="18"/>
          <w:szCs w:val="18"/>
        </w:rPr>
      </w:pPr>
      <w:r w:rsidRPr="005808D8">
        <w:rPr>
          <w:sz w:val="18"/>
          <w:szCs w:val="18"/>
        </w:rPr>
        <w:t>"</w:t>
      </w:r>
      <w:r w:rsidRPr="005808D8">
        <w:rPr>
          <w:sz w:val="18"/>
          <w:szCs w:val="18"/>
        </w:rPr>
        <w:tab/>
        <w:t>b)</w:t>
      </w:r>
      <w:r w:rsidR="005007D0" w:rsidRPr="005808D8">
        <w:rPr>
          <w:sz w:val="18"/>
          <w:szCs w:val="18"/>
        </w:rPr>
        <w:tab/>
      </w:r>
      <w:r w:rsidRPr="005808D8">
        <w:rPr>
          <w:sz w:val="18"/>
          <w:szCs w:val="18"/>
        </w:rPr>
        <w:t>Le Conseil peut autoriser ledit État membre de l</w:t>
      </w:r>
      <w:r w:rsidR="002B1126" w:rsidRPr="005808D8">
        <w:rPr>
          <w:sz w:val="18"/>
          <w:szCs w:val="18"/>
        </w:rPr>
        <w:t>’</w:t>
      </w:r>
      <w:r w:rsidRPr="005808D8">
        <w:rPr>
          <w:sz w:val="18"/>
          <w:szCs w:val="18"/>
        </w:rPr>
        <w:t>Union à continuer d</w:t>
      </w:r>
      <w:r w:rsidR="002B1126" w:rsidRPr="005808D8">
        <w:rPr>
          <w:sz w:val="18"/>
          <w:szCs w:val="18"/>
        </w:rPr>
        <w:t>’</w:t>
      </w:r>
      <w:r w:rsidRPr="005808D8">
        <w:rPr>
          <w:sz w:val="18"/>
          <w:szCs w:val="18"/>
        </w:rPr>
        <w:t>exercer son droit de vote si, et aussi longtemps que, le Conseil est convaincu que le retard de paiement est dû à des circonstances exceptionnelles et inévitables."</w:t>
      </w:r>
    </w:p>
    <w:p w14:paraId="4DF0D2C1" w14:textId="77777777" w:rsidR="00C077D2" w:rsidRPr="005808D8" w:rsidRDefault="00C077D2" w:rsidP="00C077D2">
      <w:pPr>
        <w:jc w:val="left"/>
      </w:pPr>
    </w:p>
    <w:p w14:paraId="2AD20431" w14:textId="1B63E308" w:rsidR="0070026E" w:rsidRPr="005808D8" w:rsidRDefault="002E05B8">
      <w:r w:rsidRPr="005808D8">
        <w:fldChar w:fldCharType="begin"/>
      </w:r>
      <w:r w:rsidRPr="005808D8">
        <w:instrText xml:space="preserve"> AUTONUM  </w:instrText>
      </w:r>
      <w:r w:rsidRPr="005808D8">
        <w:fldChar w:fldCharType="end"/>
      </w:r>
      <w:r w:rsidRPr="005808D8">
        <w:tab/>
        <w:t xml:space="preserve">Le Conseil </w:t>
      </w:r>
      <w:r w:rsidR="00223059" w:rsidRPr="005808D8">
        <w:t>a pris note de l</w:t>
      </w:r>
      <w:r w:rsidR="002B1126" w:rsidRPr="005808D8">
        <w:t>’</w:t>
      </w:r>
      <w:r w:rsidR="00223059" w:rsidRPr="005808D8">
        <w:t>état des paiements des contributions au 30 septembre 2023 et a constaté qu</w:t>
      </w:r>
      <w:r w:rsidR="002B1126" w:rsidRPr="005808D8">
        <w:t>’</w:t>
      </w:r>
      <w:r w:rsidR="00223059" w:rsidRPr="005808D8">
        <w:t>en raison de paiements récents, la Jordanie et le Viet</w:t>
      </w:r>
      <w:r w:rsidR="00985382" w:rsidRPr="005808D8">
        <w:t xml:space="preserve"> Nam</w:t>
      </w:r>
      <w:r w:rsidR="00223059" w:rsidRPr="005808D8">
        <w:t xml:space="preserve"> n</w:t>
      </w:r>
      <w:r w:rsidR="002B1126" w:rsidRPr="005808D8">
        <w:t>’</w:t>
      </w:r>
      <w:r w:rsidR="00223059" w:rsidRPr="005808D8">
        <w:t>avaient pas d</w:t>
      </w:r>
      <w:r w:rsidR="002B1126" w:rsidRPr="005808D8">
        <w:t>’</w:t>
      </w:r>
      <w:r w:rsidR="00223059" w:rsidRPr="005808D8">
        <w:t>arriérés.</w:t>
      </w:r>
    </w:p>
    <w:p w14:paraId="55F7899E" w14:textId="77777777" w:rsidR="00371549" w:rsidRPr="005808D8" w:rsidRDefault="00371549">
      <w:pPr>
        <w:jc w:val="left"/>
      </w:pPr>
    </w:p>
    <w:p w14:paraId="1467469F" w14:textId="77777777" w:rsidR="00E3473A" w:rsidRPr="005808D8" w:rsidRDefault="00E3473A">
      <w:pPr>
        <w:jc w:val="left"/>
      </w:pPr>
    </w:p>
    <w:p w14:paraId="590CFB88" w14:textId="29D3CFB5" w:rsidR="0070026E" w:rsidRPr="005808D8" w:rsidRDefault="002E05B8">
      <w:pPr>
        <w:keepNext/>
        <w:rPr>
          <w:u w:val="single"/>
        </w:rPr>
      </w:pPr>
      <w:r w:rsidRPr="005808D8">
        <w:rPr>
          <w:u w:val="single"/>
        </w:rPr>
        <w:t>Projet de programme et de budget pour l</w:t>
      </w:r>
      <w:r w:rsidR="002B1126" w:rsidRPr="005808D8">
        <w:rPr>
          <w:u w:val="single"/>
        </w:rPr>
        <w:t>’</w:t>
      </w:r>
      <w:r w:rsidRPr="005808D8">
        <w:rPr>
          <w:u w:val="single"/>
        </w:rPr>
        <w:t>exercice biennal 2024-2025</w:t>
      </w:r>
    </w:p>
    <w:p w14:paraId="621A6BF8" w14:textId="77777777" w:rsidR="002B7E2C" w:rsidRPr="005808D8" w:rsidRDefault="002B7E2C" w:rsidP="00AD0DCA">
      <w:pPr>
        <w:keepNext/>
        <w:jc w:val="left"/>
      </w:pPr>
    </w:p>
    <w:p w14:paraId="2AACE196" w14:textId="77777777" w:rsidR="0070026E" w:rsidRPr="005808D8" w:rsidRDefault="002E05B8">
      <w:pPr>
        <w:keepNext/>
        <w:jc w:val="left"/>
      </w:pPr>
      <w:r w:rsidRPr="005808D8">
        <w:fldChar w:fldCharType="begin"/>
      </w:r>
      <w:r w:rsidRPr="005808D8">
        <w:instrText xml:space="preserve"> AUTONUM  </w:instrText>
      </w:r>
      <w:r w:rsidRPr="005808D8">
        <w:fldChar w:fldCharType="end"/>
      </w:r>
      <w:r w:rsidRPr="005808D8">
        <w:tab/>
        <w:t>Le Conseil a examiné le document C/57/4.</w:t>
      </w:r>
    </w:p>
    <w:p w14:paraId="4556FED3" w14:textId="77777777" w:rsidR="002B7E2C" w:rsidRPr="005808D8" w:rsidRDefault="002B7E2C" w:rsidP="00AD0DCA">
      <w:pPr>
        <w:keepNext/>
        <w:jc w:val="left"/>
      </w:pPr>
    </w:p>
    <w:p w14:paraId="357ABB7F" w14:textId="5A7F840C" w:rsidR="0070026E" w:rsidRPr="005808D8" w:rsidRDefault="002E05B8">
      <w:pPr>
        <w:keepNext/>
        <w:keepLines/>
      </w:pPr>
      <w:r w:rsidRPr="005808D8">
        <w:fldChar w:fldCharType="begin"/>
      </w:r>
      <w:r w:rsidRPr="005808D8">
        <w:instrText xml:space="preserve"> AUTONUM  </w:instrText>
      </w:r>
      <w:r w:rsidRPr="005808D8">
        <w:fldChar w:fldCharType="end"/>
      </w:r>
      <w:r w:rsidRPr="005808D8">
        <w:tab/>
        <w:t>Le Conseil a approuvé le projet de programme et budget de l</w:t>
      </w:r>
      <w:r w:rsidR="002B1126" w:rsidRPr="005808D8">
        <w:t>’</w:t>
      </w:r>
      <w:r w:rsidRPr="005808D8">
        <w:t>Union pour l</w:t>
      </w:r>
      <w:r w:rsidR="002B1126" w:rsidRPr="005808D8">
        <w:t>’</w:t>
      </w:r>
      <w:r w:rsidRPr="005808D8">
        <w:t>exercice biennal 2024</w:t>
      </w:r>
      <w:r w:rsidR="00CC5213" w:rsidRPr="005808D8">
        <w:t>-</w:t>
      </w:r>
      <w:r w:rsidRPr="005808D8">
        <w:t>2025, tel que présenté à l</w:t>
      </w:r>
      <w:r w:rsidR="002B1126" w:rsidRPr="005808D8">
        <w:t>’</w:t>
      </w:r>
      <w:r w:rsidRPr="005808D8">
        <w:t>annexe du document C/57/4, y compris :</w:t>
      </w:r>
    </w:p>
    <w:p w14:paraId="4077BE9E" w14:textId="77777777" w:rsidR="002B7E2C" w:rsidRPr="005808D8" w:rsidRDefault="002B7E2C" w:rsidP="007F6ED2">
      <w:pPr>
        <w:keepNext/>
        <w:keepLines/>
        <w:jc w:val="left"/>
      </w:pPr>
    </w:p>
    <w:p w14:paraId="4CD8982D" w14:textId="4BF658AE" w:rsidR="0070026E" w:rsidRPr="005808D8" w:rsidRDefault="002E05B8">
      <w:pPr>
        <w:keepNext/>
        <w:keepLines/>
        <w:ind w:left="1134" w:hanging="567"/>
      </w:pPr>
      <w:r w:rsidRPr="005808D8">
        <w:t xml:space="preserve">(i) </w:t>
      </w:r>
      <w:r w:rsidRPr="005808D8">
        <w:tab/>
        <w:t>le montant des contributions des membres de l</w:t>
      </w:r>
      <w:r w:rsidR="002B1126" w:rsidRPr="005808D8">
        <w:t>’</w:t>
      </w:r>
      <w:r w:rsidRPr="005808D8">
        <w:t>Union</w:t>
      </w:r>
      <w:r w:rsidR="00CC5213" w:rsidRPr="005808D8">
        <w:t>;</w:t>
      </w:r>
    </w:p>
    <w:p w14:paraId="2C52DBF4" w14:textId="77777777" w:rsidR="00223059" w:rsidRPr="005808D8" w:rsidRDefault="00223059" w:rsidP="007F6ED2">
      <w:pPr>
        <w:keepNext/>
        <w:ind w:left="1134" w:hanging="567"/>
      </w:pPr>
    </w:p>
    <w:p w14:paraId="01CCDECF" w14:textId="45C91A5B" w:rsidR="0070026E" w:rsidRPr="005808D8" w:rsidRDefault="002E05B8">
      <w:pPr>
        <w:ind w:left="1134" w:hanging="567"/>
      </w:pPr>
      <w:r w:rsidRPr="005808D8">
        <w:t>(ii)</w:t>
      </w:r>
      <w:r w:rsidRPr="005808D8">
        <w:tab/>
        <w:t>le plafond proposé pour les dépenses du budget ordinaire de 7 901 307 francs suisses ou les recettes perçues au cours de l</w:t>
      </w:r>
      <w:r w:rsidR="002B1126" w:rsidRPr="005808D8">
        <w:t>’</w:t>
      </w:r>
      <w:r w:rsidRPr="005808D8">
        <w:t>exercice biennal, le montant le plus bas étant retenu</w:t>
      </w:r>
      <w:r w:rsidR="00CC5213" w:rsidRPr="005808D8">
        <w:t>;</w:t>
      </w:r>
      <w:r w:rsidRPr="005808D8">
        <w:t xml:space="preserve"> et</w:t>
      </w:r>
    </w:p>
    <w:p w14:paraId="2B8C6366" w14:textId="77777777" w:rsidR="00223059" w:rsidRPr="005808D8" w:rsidRDefault="00223059" w:rsidP="00223059">
      <w:pPr>
        <w:ind w:left="1134" w:hanging="567"/>
      </w:pPr>
    </w:p>
    <w:p w14:paraId="43CDFC60" w14:textId="77777777" w:rsidR="0070026E" w:rsidRPr="005808D8" w:rsidRDefault="002E05B8">
      <w:pPr>
        <w:ind w:left="1134" w:hanging="567"/>
      </w:pPr>
      <w:r w:rsidRPr="005808D8">
        <w:t xml:space="preserve">(iii) </w:t>
      </w:r>
      <w:r w:rsidRPr="005808D8">
        <w:tab/>
        <w:t>le nombre total de postes.</w:t>
      </w:r>
    </w:p>
    <w:p w14:paraId="5057C1D2" w14:textId="77777777" w:rsidR="002B7E2C" w:rsidRPr="005808D8" w:rsidRDefault="002B7E2C" w:rsidP="00223059"/>
    <w:p w14:paraId="51B3720D" w14:textId="77777777" w:rsidR="002B7E2C" w:rsidRPr="005808D8" w:rsidRDefault="002B7E2C">
      <w:pPr>
        <w:jc w:val="left"/>
      </w:pPr>
    </w:p>
    <w:p w14:paraId="6C2B319D" w14:textId="77777777" w:rsidR="0070026E" w:rsidRPr="005808D8" w:rsidRDefault="002E05B8">
      <w:pPr>
        <w:keepNext/>
        <w:rPr>
          <w:u w:val="single"/>
        </w:rPr>
      </w:pPr>
      <w:r w:rsidRPr="005808D8">
        <w:rPr>
          <w:u w:val="single"/>
        </w:rPr>
        <w:t>Programme des réunions</w:t>
      </w:r>
    </w:p>
    <w:p w14:paraId="501B4C85" w14:textId="77777777" w:rsidR="00E74EEB" w:rsidRPr="005808D8" w:rsidRDefault="00E74EEB" w:rsidP="007B0285">
      <w:pPr>
        <w:keepNext/>
        <w:tabs>
          <w:tab w:val="left" w:pos="567"/>
        </w:tabs>
        <w:ind w:left="1134" w:hanging="1134"/>
        <w:jc w:val="left"/>
      </w:pPr>
    </w:p>
    <w:p w14:paraId="42536727" w14:textId="69A5581A" w:rsidR="0070026E" w:rsidRPr="005808D8" w:rsidRDefault="002E05B8">
      <w:pPr>
        <w:pStyle w:val="Heading2"/>
        <w:rPr>
          <w:i/>
          <w:u w:val="none"/>
          <w:lang w:val="fr-FR"/>
        </w:rPr>
      </w:pPr>
      <w:r w:rsidRPr="005808D8">
        <w:rPr>
          <w:i/>
          <w:u w:val="none"/>
          <w:lang w:val="fr-FR"/>
        </w:rPr>
        <w:t xml:space="preserve">Approbation des programmes de travail du </w:t>
      </w:r>
      <w:r w:rsidR="004D73AE" w:rsidRPr="005808D8">
        <w:rPr>
          <w:i/>
          <w:u w:val="none"/>
          <w:lang w:val="fr-FR"/>
        </w:rPr>
        <w:t xml:space="preserve">Comité </w:t>
      </w:r>
      <w:r w:rsidRPr="005808D8">
        <w:rPr>
          <w:i/>
          <w:u w:val="none"/>
          <w:lang w:val="fr-FR"/>
        </w:rPr>
        <w:t xml:space="preserve">administratif et juridique, du </w:t>
      </w:r>
      <w:r w:rsidR="004D73AE" w:rsidRPr="005808D8">
        <w:rPr>
          <w:i/>
          <w:u w:val="none"/>
          <w:lang w:val="fr-FR"/>
        </w:rPr>
        <w:t xml:space="preserve">Comité </w:t>
      </w:r>
      <w:r w:rsidRPr="005808D8">
        <w:rPr>
          <w:i/>
          <w:u w:val="none"/>
          <w:lang w:val="fr-FR"/>
        </w:rPr>
        <w:t xml:space="preserve">technique et des groupes de travail techniques </w:t>
      </w:r>
    </w:p>
    <w:p w14:paraId="14A91F08" w14:textId="77777777" w:rsidR="00AE5F7E" w:rsidRPr="005808D8" w:rsidRDefault="00AE5F7E" w:rsidP="007B0285">
      <w:pPr>
        <w:keepNext/>
      </w:pPr>
    </w:p>
    <w:p w14:paraId="371843E8" w14:textId="77777777" w:rsidR="0070026E" w:rsidRPr="005808D8" w:rsidRDefault="002E05B8">
      <w:pPr>
        <w:spacing w:after="160"/>
      </w:pPr>
      <w:r w:rsidRPr="005808D8">
        <w:rPr>
          <w:rFonts w:cs="Arial"/>
          <w:snapToGrid w:val="0"/>
        </w:rPr>
        <w:fldChar w:fldCharType="begin"/>
      </w:r>
      <w:r w:rsidRPr="005808D8">
        <w:rPr>
          <w:rFonts w:cs="Arial"/>
          <w:snapToGrid w:val="0"/>
        </w:rPr>
        <w:instrText xml:space="preserve"> AUTONUM  </w:instrText>
      </w:r>
      <w:r w:rsidRPr="005808D8">
        <w:rPr>
          <w:rFonts w:cs="Arial"/>
          <w:snapToGrid w:val="0"/>
        </w:rPr>
        <w:fldChar w:fldCharType="end"/>
      </w:r>
      <w:r w:rsidRPr="005808D8">
        <w:rPr>
          <w:rFonts w:cs="Arial"/>
          <w:snapToGrid w:val="0"/>
        </w:rPr>
        <w:tab/>
        <w:t xml:space="preserve">Le Conseil a examiné le document </w:t>
      </w:r>
      <w:r w:rsidR="006D25F8" w:rsidRPr="005808D8">
        <w:rPr>
          <w:rFonts w:cs="Arial"/>
          <w:snapToGrid w:val="0"/>
        </w:rPr>
        <w:t xml:space="preserve">C/57/12 </w:t>
      </w:r>
      <w:r w:rsidRPr="005808D8">
        <w:rPr>
          <w:rFonts w:cs="Arial"/>
          <w:snapToGrid w:val="0"/>
        </w:rPr>
        <w:t xml:space="preserve">et a entendu un </w:t>
      </w:r>
      <w:r w:rsidRPr="005808D8">
        <w:t xml:space="preserve">exposé oral du président du CAJ sur les travaux de la </w:t>
      </w:r>
      <w:r w:rsidR="006D25F8" w:rsidRPr="005808D8">
        <w:t xml:space="preserve">quatre-vingtième </w:t>
      </w:r>
      <w:r w:rsidRPr="005808D8">
        <w:t xml:space="preserve">session du CAJ, sur la base du document </w:t>
      </w:r>
      <w:r w:rsidR="00576610" w:rsidRPr="005808D8">
        <w:t xml:space="preserve">CAJ/80/6 </w:t>
      </w:r>
      <w:r w:rsidRPr="005808D8">
        <w:t>"Compte rendu"</w:t>
      </w:r>
      <w:r w:rsidR="00342E64" w:rsidRPr="005808D8">
        <w:t>.</w:t>
      </w:r>
    </w:p>
    <w:p w14:paraId="38F1F87E" w14:textId="103C1EE1" w:rsidR="0070026E" w:rsidRPr="005808D8" w:rsidRDefault="002E05B8">
      <w:r w:rsidRPr="005808D8">
        <w:rPr>
          <w:rFonts w:cs="Arial"/>
          <w:snapToGrid w:val="0"/>
        </w:rPr>
        <w:fldChar w:fldCharType="begin"/>
      </w:r>
      <w:r w:rsidRPr="005808D8">
        <w:rPr>
          <w:rFonts w:cs="Arial"/>
          <w:snapToGrid w:val="0"/>
        </w:rPr>
        <w:instrText xml:space="preserve"> AUTONUM  </w:instrText>
      </w:r>
      <w:r w:rsidRPr="005808D8">
        <w:rPr>
          <w:rFonts w:cs="Arial"/>
          <w:snapToGrid w:val="0"/>
        </w:rPr>
        <w:fldChar w:fldCharType="end"/>
      </w:r>
      <w:r w:rsidRPr="005808D8">
        <w:rPr>
          <w:rFonts w:cs="Arial"/>
          <w:snapToGrid w:val="0"/>
        </w:rPr>
        <w:tab/>
        <w:t xml:space="preserve">Le Conseil </w:t>
      </w:r>
      <w:r w:rsidRPr="005808D8">
        <w:t xml:space="preserve">approuve le programme de travail de la </w:t>
      </w:r>
      <w:r w:rsidR="006D25F8" w:rsidRPr="005808D8">
        <w:t xml:space="preserve">quatre-vingt-unième </w:t>
      </w:r>
      <w:r w:rsidRPr="005808D8">
        <w:t>session du CAJ, tel qu</w:t>
      </w:r>
      <w:r w:rsidR="002B1126" w:rsidRPr="005808D8">
        <w:t>’</w:t>
      </w:r>
      <w:r w:rsidRPr="005808D8">
        <w:t xml:space="preserve">il est présenté dans le compte rendu de la </w:t>
      </w:r>
      <w:r w:rsidR="006D25F8" w:rsidRPr="005808D8">
        <w:t xml:space="preserve">quatre-vingtième </w:t>
      </w:r>
      <w:r w:rsidRPr="005808D8">
        <w:t xml:space="preserve">session du CAJ (voir le document </w:t>
      </w:r>
      <w:r w:rsidR="006D25F8" w:rsidRPr="005808D8">
        <w:t xml:space="preserve">CAJ/80/6 </w:t>
      </w:r>
      <w:r w:rsidR="00576610" w:rsidRPr="005808D8">
        <w:t>"Compte rendu"</w:t>
      </w:r>
      <w:r w:rsidR="004E1CCD" w:rsidRPr="005808D8">
        <w:t xml:space="preserve">, paragraphe </w:t>
      </w:r>
      <w:r w:rsidR="00576610" w:rsidRPr="005808D8">
        <w:t>44</w:t>
      </w:r>
      <w:r w:rsidRPr="005808D8">
        <w:t>)</w:t>
      </w:r>
      <w:r w:rsidR="00342E64" w:rsidRPr="005808D8">
        <w:t>, avec l</w:t>
      </w:r>
      <w:r w:rsidR="002B1126" w:rsidRPr="005808D8">
        <w:t>’</w:t>
      </w:r>
      <w:r w:rsidR="00342E64" w:rsidRPr="005808D8">
        <w:t>ajout du point suivant à l</w:t>
      </w:r>
      <w:r w:rsidR="002B1126" w:rsidRPr="005808D8">
        <w:t>’</w:t>
      </w:r>
      <w:r w:rsidR="00342E64" w:rsidRPr="005808D8">
        <w:t>ordre du jour de sa quatre-vingt-unième session : "Mises à jour des membres de l</w:t>
      </w:r>
      <w:r w:rsidR="002B1126" w:rsidRPr="005808D8">
        <w:t>’</w:t>
      </w:r>
      <w:r w:rsidR="00342E64" w:rsidRPr="005808D8">
        <w:t>UPOV et des observateurs concernant la mise en œuvre du concept de variétés essentiellement dérivées".</w:t>
      </w:r>
    </w:p>
    <w:p w14:paraId="35D6D21D" w14:textId="77777777" w:rsidR="00124046" w:rsidRPr="005808D8" w:rsidRDefault="00124046" w:rsidP="00E74EEB"/>
    <w:p w14:paraId="0D47824C" w14:textId="0731CF0A" w:rsidR="0070026E" w:rsidRPr="005808D8" w:rsidRDefault="002E05B8">
      <w:pPr>
        <w:rPr>
          <w:rFonts w:cs="Arial"/>
          <w:snapToGrid w:val="0"/>
          <w:spacing w:val="-2"/>
        </w:rPr>
      </w:pPr>
      <w:r w:rsidRPr="005808D8">
        <w:rPr>
          <w:rFonts w:cs="Arial"/>
          <w:snapToGrid w:val="0"/>
          <w:spacing w:val="-2"/>
        </w:rPr>
        <w:lastRenderedPageBreak/>
        <w:fldChar w:fldCharType="begin"/>
      </w:r>
      <w:r w:rsidRPr="005808D8">
        <w:rPr>
          <w:rFonts w:cs="Arial"/>
          <w:snapToGrid w:val="0"/>
          <w:spacing w:val="-2"/>
        </w:rPr>
        <w:instrText xml:space="preserve"> AUTONUM  </w:instrText>
      </w:r>
      <w:r w:rsidRPr="005808D8">
        <w:rPr>
          <w:rFonts w:cs="Arial"/>
          <w:snapToGrid w:val="0"/>
          <w:spacing w:val="-2"/>
        </w:rPr>
        <w:fldChar w:fldCharType="end"/>
      </w:r>
      <w:r w:rsidRPr="005808D8">
        <w:rPr>
          <w:rFonts w:cs="Arial"/>
          <w:snapToGrid w:val="0"/>
          <w:spacing w:val="-2"/>
        </w:rPr>
        <w:tab/>
        <w:t xml:space="preserve">Le Conseil prend note des travaux du Comité technique (TC) et des groupes de travail techniques (TWP), </w:t>
      </w:r>
      <w:r w:rsidR="00147341" w:rsidRPr="005808D8">
        <w:rPr>
          <w:rFonts w:cs="Arial"/>
          <w:snapToGrid w:val="0"/>
          <w:spacing w:val="-2"/>
        </w:rPr>
        <w:t xml:space="preserve">ainsi que de </w:t>
      </w:r>
      <w:r w:rsidRPr="005808D8">
        <w:rPr>
          <w:rFonts w:cs="Arial"/>
          <w:snapToGrid w:val="0"/>
          <w:spacing w:val="-2"/>
        </w:rPr>
        <w:t>l</w:t>
      </w:r>
      <w:r w:rsidR="002B1126" w:rsidRPr="005808D8">
        <w:rPr>
          <w:rFonts w:cs="Arial"/>
          <w:snapToGrid w:val="0"/>
          <w:spacing w:val="-2"/>
        </w:rPr>
        <w:t>’</w:t>
      </w:r>
      <w:r w:rsidRPr="005808D8">
        <w:rPr>
          <w:rFonts w:cs="Arial"/>
          <w:snapToGrid w:val="0"/>
          <w:spacing w:val="-2"/>
        </w:rPr>
        <w:t xml:space="preserve">exposé oral du </w:t>
      </w:r>
      <w:r w:rsidR="00A5302F" w:rsidRPr="005808D8">
        <w:rPr>
          <w:rFonts w:cs="Arial"/>
          <w:snapToGrid w:val="0"/>
          <w:spacing w:val="-2"/>
        </w:rPr>
        <w:t xml:space="preserve">président du TC </w:t>
      </w:r>
      <w:r w:rsidRPr="005808D8">
        <w:rPr>
          <w:rFonts w:cs="Arial"/>
          <w:snapToGrid w:val="0"/>
          <w:spacing w:val="-2"/>
        </w:rPr>
        <w:t xml:space="preserve">sur les travaux de la </w:t>
      </w:r>
      <w:r w:rsidR="00A5302F" w:rsidRPr="005808D8">
        <w:rPr>
          <w:rFonts w:cs="Arial"/>
          <w:snapToGrid w:val="0"/>
          <w:spacing w:val="-2"/>
        </w:rPr>
        <w:t>cinquante</w:t>
      </w:r>
      <w:r w:rsidR="00A5302F" w:rsidRPr="005808D8">
        <w:rPr>
          <w:rFonts w:cs="Arial"/>
          <w:snapToGrid w:val="0"/>
          <w:spacing w:val="-2"/>
        </w:rPr>
        <w:noBreakHyphen/>
      </w:r>
      <w:r w:rsidRPr="005808D8">
        <w:rPr>
          <w:rFonts w:cs="Arial"/>
          <w:snapToGrid w:val="0"/>
          <w:spacing w:val="-2"/>
        </w:rPr>
        <w:t xml:space="preserve">neuvième session du TC, sur la base du document </w:t>
      </w:r>
      <w:r w:rsidR="00576610" w:rsidRPr="005808D8">
        <w:rPr>
          <w:rFonts w:cs="Arial"/>
          <w:snapToGrid w:val="0"/>
          <w:spacing w:val="-2"/>
        </w:rPr>
        <w:t xml:space="preserve">TC/59/28 </w:t>
      </w:r>
      <w:r w:rsidRPr="005808D8">
        <w:rPr>
          <w:rFonts w:cs="Arial"/>
          <w:snapToGrid w:val="0"/>
          <w:spacing w:val="-2"/>
        </w:rPr>
        <w:t>"Compte rendu</w:t>
      </w:r>
      <w:r w:rsidR="006838B5" w:rsidRPr="005808D8">
        <w:rPr>
          <w:rFonts w:cs="Arial"/>
          <w:snapToGrid w:val="0"/>
          <w:spacing w:val="-2"/>
        </w:rPr>
        <w:t>".</w:t>
      </w:r>
    </w:p>
    <w:p w14:paraId="0B5E5655" w14:textId="77777777" w:rsidR="00206FE9" w:rsidRPr="005808D8" w:rsidRDefault="00206FE9" w:rsidP="00E74EEB">
      <w:pPr>
        <w:rPr>
          <w:rFonts w:cs="Arial"/>
          <w:snapToGrid w:val="0"/>
          <w:spacing w:val="-2"/>
        </w:rPr>
      </w:pPr>
    </w:p>
    <w:p w14:paraId="3D22C19D" w14:textId="2E153F77" w:rsidR="0070026E" w:rsidRPr="005808D8" w:rsidRDefault="002E05B8">
      <w:pPr>
        <w:rPr>
          <w:spacing w:val="-2"/>
        </w:rPr>
      </w:pPr>
      <w:r w:rsidRPr="005808D8">
        <w:rPr>
          <w:rFonts w:cs="Arial"/>
          <w:snapToGrid w:val="0"/>
          <w:spacing w:val="-2"/>
        </w:rPr>
        <w:fldChar w:fldCharType="begin"/>
      </w:r>
      <w:r w:rsidRPr="005808D8">
        <w:rPr>
          <w:rFonts w:cs="Arial"/>
          <w:snapToGrid w:val="0"/>
          <w:spacing w:val="-2"/>
        </w:rPr>
        <w:instrText xml:space="preserve"> AUTONUM  </w:instrText>
      </w:r>
      <w:r w:rsidRPr="005808D8">
        <w:rPr>
          <w:rFonts w:cs="Arial"/>
          <w:snapToGrid w:val="0"/>
          <w:spacing w:val="-2"/>
        </w:rPr>
        <w:fldChar w:fldCharType="end"/>
      </w:r>
      <w:r w:rsidRPr="005808D8">
        <w:rPr>
          <w:rFonts w:cs="Arial"/>
          <w:snapToGrid w:val="0"/>
          <w:spacing w:val="-2"/>
        </w:rPr>
        <w:tab/>
      </w:r>
      <w:r w:rsidRPr="005808D8">
        <w:rPr>
          <w:spacing w:val="-2"/>
        </w:rPr>
        <w:t>Le Conseil a approuvé les travaux du TC et les programmes de travail des TWP tels qu</w:t>
      </w:r>
      <w:r w:rsidR="002B1126" w:rsidRPr="005808D8">
        <w:rPr>
          <w:spacing w:val="-2"/>
        </w:rPr>
        <w:t>’</w:t>
      </w:r>
      <w:r w:rsidRPr="005808D8">
        <w:rPr>
          <w:spacing w:val="-2"/>
        </w:rPr>
        <w:t xml:space="preserve">ils figurent dans le document </w:t>
      </w:r>
      <w:r w:rsidR="00576610" w:rsidRPr="005808D8">
        <w:rPr>
          <w:spacing w:val="-2"/>
        </w:rPr>
        <w:t xml:space="preserve">TC/59/28 </w:t>
      </w:r>
      <w:r w:rsidRPr="005808D8">
        <w:rPr>
          <w:spacing w:val="-2"/>
        </w:rPr>
        <w:t>"Compte rendu".</w:t>
      </w:r>
    </w:p>
    <w:p w14:paraId="796A697E" w14:textId="77777777" w:rsidR="00206FE9" w:rsidRPr="005808D8" w:rsidRDefault="00206FE9" w:rsidP="00E74EEB">
      <w:pPr>
        <w:rPr>
          <w:spacing w:val="-2"/>
        </w:rPr>
      </w:pPr>
    </w:p>
    <w:p w14:paraId="025DEF3A" w14:textId="77777777" w:rsidR="0070026E" w:rsidRPr="005808D8" w:rsidRDefault="002E05B8">
      <w:pPr>
        <w:pStyle w:val="Heading2"/>
        <w:rPr>
          <w:i/>
          <w:u w:val="none"/>
          <w:lang w:val="fr-FR"/>
        </w:rPr>
      </w:pPr>
      <w:r w:rsidRPr="005808D8">
        <w:rPr>
          <w:i/>
          <w:u w:val="none"/>
          <w:lang w:val="fr-FR"/>
        </w:rPr>
        <w:t>Calendrier des réunions en 2023</w:t>
      </w:r>
    </w:p>
    <w:p w14:paraId="68AF3FA3" w14:textId="77777777" w:rsidR="00107E67" w:rsidRPr="005808D8" w:rsidRDefault="00107E67" w:rsidP="00E74EEB"/>
    <w:p w14:paraId="26293991" w14:textId="1B740045" w:rsidR="0070026E" w:rsidRPr="005808D8" w:rsidRDefault="002E05B8">
      <w:pPr>
        <w:rPr>
          <w:rFonts w:cs="Arial"/>
          <w:snapToGrid w:val="0"/>
        </w:rPr>
      </w:pPr>
      <w:r w:rsidRPr="005808D8">
        <w:rPr>
          <w:rFonts w:cs="Arial"/>
          <w:snapToGrid w:val="0"/>
        </w:rPr>
        <w:fldChar w:fldCharType="begin"/>
      </w:r>
      <w:r w:rsidRPr="005808D8">
        <w:rPr>
          <w:rFonts w:cs="Arial"/>
          <w:snapToGrid w:val="0"/>
        </w:rPr>
        <w:instrText xml:space="preserve"> AUTONUM  </w:instrText>
      </w:r>
      <w:r w:rsidRPr="005808D8">
        <w:rPr>
          <w:rFonts w:cs="Arial"/>
          <w:snapToGrid w:val="0"/>
        </w:rPr>
        <w:fldChar w:fldCharType="end"/>
      </w:r>
      <w:r w:rsidRPr="005808D8">
        <w:rPr>
          <w:rFonts w:cs="Arial"/>
          <w:snapToGrid w:val="0"/>
        </w:rPr>
        <w:tab/>
        <w:t xml:space="preserve">Le Conseil a examiné le document C/57/8 et la recommandation du Comité consultatif lors de sa </w:t>
      </w:r>
      <w:r w:rsidR="006D25F8" w:rsidRPr="005808D8">
        <w:rPr>
          <w:rFonts w:cs="Arial"/>
          <w:snapToGrid w:val="0"/>
        </w:rPr>
        <w:t>cent</w:t>
      </w:r>
      <w:r w:rsidR="004D73AE" w:rsidRPr="005808D8">
        <w:rPr>
          <w:rFonts w:cs="Arial"/>
          <w:snapToGrid w:val="0"/>
        </w:rPr>
        <w:noBreakHyphen/>
      </w:r>
      <w:r w:rsidR="006D25F8" w:rsidRPr="005808D8">
        <w:rPr>
          <w:rFonts w:cs="Arial"/>
          <w:snapToGrid w:val="0"/>
        </w:rPr>
        <w:t xml:space="preserve">unième </w:t>
      </w:r>
      <w:r w:rsidRPr="005808D8">
        <w:rPr>
          <w:rFonts w:cs="Arial"/>
          <w:snapToGrid w:val="0"/>
        </w:rPr>
        <w:t>session, telle que rendue dans le document C/57/8</w:t>
      </w:r>
      <w:r w:rsidR="006D25F8" w:rsidRPr="005808D8">
        <w:rPr>
          <w:rFonts w:cs="Arial"/>
          <w:snapToGrid w:val="0"/>
        </w:rPr>
        <w:t>.</w:t>
      </w:r>
    </w:p>
    <w:p w14:paraId="169248FE" w14:textId="77777777" w:rsidR="00FC182A" w:rsidRPr="005808D8" w:rsidRDefault="00FC182A" w:rsidP="00F33FF1">
      <w:pPr>
        <w:rPr>
          <w:rFonts w:cs="Arial"/>
          <w:snapToGrid w:val="0"/>
        </w:rPr>
      </w:pPr>
    </w:p>
    <w:p w14:paraId="0506FF89" w14:textId="4C3B18EE" w:rsidR="0070026E" w:rsidRPr="005808D8" w:rsidRDefault="002E05B8">
      <w:pPr>
        <w:rPr>
          <w:rFonts w:cs="Arial"/>
          <w:snapToGrid w:val="0"/>
        </w:rPr>
      </w:pPr>
      <w:r w:rsidRPr="005808D8">
        <w:rPr>
          <w:rFonts w:cs="Arial"/>
          <w:snapToGrid w:val="0"/>
        </w:rPr>
        <w:fldChar w:fldCharType="begin"/>
      </w:r>
      <w:r w:rsidRPr="005808D8">
        <w:rPr>
          <w:rFonts w:cs="Arial"/>
          <w:snapToGrid w:val="0"/>
        </w:rPr>
        <w:instrText xml:space="preserve"> AUTONUM  </w:instrText>
      </w:r>
      <w:r w:rsidRPr="005808D8">
        <w:rPr>
          <w:rFonts w:cs="Arial"/>
          <w:snapToGrid w:val="0"/>
        </w:rPr>
        <w:fldChar w:fldCharType="end"/>
      </w:r>
      <w:r w:rsidR="004D73AE" w:rsidRPr="005808D8">
        <w:rPr>
          <w:rFonts w:cs="Arial"/>
          <w:snapToGrid w:val="0"/>
        </w:rPr>
        <w:tab/>
      </w:r>
      <w:r w:rsidRPr="005808D8">
        <w:rPr>
          <w:rFonts w:cs="Arial"/>
          <w:snapToGrid w:val="0"/>
        </w:rPr>
        <w:t xml:space="preserve">Le Conseil a approuvé </w:t>
      </w:r>
      <w:r w:rsidR="007C6DCD" w:rsidRPr="005808D8">
        <w:rPr>
          <w:rFonts w:cs="Arial"/>
          <w:snapToGrid w:val="0"/>
        </w:rPr>
        <w:t xml:space="preserve">le calendrier des réunions en </w:t>
      </w:r>
      <w:r w:rsidR="006D25F8" w:rsidRPr="005808D8">
        <w:rPr>
          <w:rFonts w:cs="Arial"/>
          <w:snapToGrid w:val="0"/>
        </w:rPr>
        <w:t>2024</w:t>
      </w:r>
      <w:r w:rsidRPr="005808D8">
        <w:rPr>
          <w:rFonts w:cs="Arial"/>
          <w:snapToGrid w:val="0"/>
        </w:rPr>
        <w:t xml:space="preserve">, ainsi que les </w:t>
      </w:r>
      <w:r w:rsidR="00BD5820" w:rsidRPr="005808D8">
        <w:rPr>
          <w:rFonts w:cs="Arial"/>
          <w:snapToGrid w:val="0"/>
        </w:rPr>
        <w:t xml:space="preserve">dates provisoires des réunions </w:t>
      </w:r>
      <w:r w:rsidR="007C6DCD" w:rsidRPr="005808D8">
        <w:rPr>
          <w:rFonts w:cs="Arial"/>
          <w:snapToGrid w:val="0"/>
        </w:rPr>
        <w:t xml:space="preserve">en </w:t>
      </w:r>
      <w:r w:rsidR="006D25F8" w:rsidRPr="005808D8">
        <w:rPr>
          <w:rFonts w:cs="Arial"/>
          <w:snapToGrid w:val="0"/>
        </w:rPr>
        <w:t xml:space="preserve">2025 </w:t>
      </w:r>
      <w:r w:rsidR="007C6DCD" w:rsidRPr="005808D8">
        <w:rPr>
          <w:rFonts w:cs="Arial"/>
          <w:snapToGrid w:val="0"/>
        </w:rPr>
        <w:t xml:space="preserve">et </w:t>
      </w:r>
      <w:r w:rsidR="006D25F8" w:rsidRPr="005808D8">
        <w:rPr>
          <w:rFonts w:cs="Arial"/>
          <w:snapToGrid w:val="0"/>
        </w:rPr>
        <w:t>2026</w:t>
      </w:r>
      <w:r w:rsidRPr="005808D8">
        <w:rPr>
          <w:rFonts w:cs="Arial"/>
          <w:snapToGrid w:val="0"/>
        </w:rPr>
        <w:t>, tels qu</w:t>
      </w:r>
      <w:r w:rsidR="002B1126" w:rsidRPr="005808D8">
        <w:rPr>
          <w:rFonts w:cs="Arial"/>
          <w:snapToGrid w:val="0"/>
        </w:rPr>
        <w:t>’</w:t>
      </w:r>
      <w:r w:rsidRPr="005808D8">
        <w:rPr>
          <w:rFonts w:cs="Arial"/>
          <w:snapToGrid w:val="0"/>
        </w:rPr>
        <w:t>ils figurent dans le document C/57/8</w:t>
      </w:r>
      <w:r w:rsidR="008A52BF" w:rsidRPr="005808D8">
        <w:rPr>
          <w:rFonts w:cs="Arial"/>
          <w:snapToGrid w:val="0"/>
        </w:rPr>
        <w:t>, avec les modifications suivantes :</w:t>
      </w:r>
    </w:p>
    <w:p w14:paraId="7885D447" w14:textId="77777777" w:rsidR="00F96941" w:rsidRPr="005808D8" w:rsidRDefault="00F96941" w:rsidP="00F33FF1"/>
    <w:p w14:paraId="412D99C2" w14:textId="77777777" w:rsidR="0070026E" w:rsidRPr="005808D8" w:rsidRDefault="002E05B8">
      <w:pPr>
        <w:ind w:left="1134"/>
        <w:rPr>
          <w:szCs w:val="24"/>
          <w:highlight w:val="lightGray"/>
          <w:u w:val="single"/>
        </w:rPr>
      </w:pPr>
      <w:r w:rsidRPr="005808D8">
        <w:rPr>
          <w:szCs w:val="24"/>
          <w:highlight w:val="lightGray"/>
          <w:u w:val="single"/>
        </w:rPr>
        <w:t>JANVIER 2024</w:t>
      </w:r>
    </w:p>
    <w:p w14:paraId="0D708BF5" w14:textId="77777777" w:rsidR="00C077D2" w:rsidRPr="005808D8" w:rsidRDefault="00C077D2" w:rsidP="00223059">
      <w:pPr>
        <w:ind w:left="1134"/>
        <w:rPr>
          <w:szCs w:val="24"/>
          <w:highlight w:val="lightGray"/>
          <w:u w:val="single"/>
        </w:rPr>
      </w:pPr>
    </w:p>
    <w:p w14:paraId="31B5FFBC" w14:textId="77777777" w:rsidR="0070026E" w:rsidRPr="005808D8" w:rsidRDefault="002E05B8">
      <w:pPr>
        <w:tabs>
          <w:tab w:val="left" w:pos="284"/>
        </w:tabs>
        <w:spacing w:before="120"/>
        <w:ind w:left="5103" w:hanging="3407"/>
        <w:jc w:val="left"/>
        <w:rPr>
          <w:highlight w:val="lightGray"/>
          <w:u w:val="single"/>
        </w:rPr>
      </w:pPr>
      <w:r w:rsidRPr="005808D8">
        <w:rPr>
          <w:highlight w:val="lightGray"/>
          <w:u w:val="single"/>
        </w:rPr>
        <w:t xml:space="preserve">Lundi, 15 </w:t>
      </w:r>
      <w:r w:rsidR="00375F04" w:rsidRPr="005808D8">
        <w:tab/>
      </w:r>
      <w:r w:rsidR="00375F04" w:rsidRPr="005808D8">
        <w:rPr>
          <w:highlight w:val="lightGray"/>
          <w:u w:val="single"/>
        </w:rPr>
        <w:t>TC-EDC (réunion virtuelle) (à 21 heures (heure de Genève)</w:t>
      </w:r>
    </w:p>
    <w:p w14:paraId="2E209EF2" w14:textId="77777777" w:rsidR="0070026E" w:rsidRPr="005808D8" w:rsidRDefault="002E05B8">
      <w:pPr>
        <w:tabs>
          <w:tab w:val="left" w:pos="284"/>
        </w:tabs>
        <w:spacing w:before="120"/>
        <w:ind w:left="5103" w:hanging="3407"/>
        <w:jc w:val="left"/>
        <w:rPr>
          <w:highlight w:val="lightGray"/>
          <w:u w:val="single"/>
        </w:rPr>
      </w:pPr>
      <w:r w:rsidRPr="005808D8">
        <w:rPr>
          <w:highlight w:val="lightGray"/>
          <w:u w:val="single"/>
        </w:rPr>
        <w:t xml:space="preserve">Mercredi, </w:t>
      </w:r>
      <w:r w:rsidR="00375F04" w:rsidRPr="005808D8">
        <w:rPr>
          <w:highlight w:val="lightGray"/>
          <w:u w:val="single"/>
        </w:rPr>
        <w:t>17</w:t>
      </w:r>
      <w:r w:rsidRPr="005808D8">
        <w:tab/>
      </w:r>
      <w:r w:rsidR="00375F04" w:rsidRPr="005808D8">
        <w:rPr>
          <w:highlight w:val="lightGray"/>
          <w:u w:val="single"/>
        </w:rPr>
        <w:t>TC-EDC (réunion virtuelle) (à 11 heures (heure de Genève)</w:t>
      </w:r>
    </w:p>
    <w:p w14:paraId="347E86FA" w14:textId="77777777" w:rsidR="00C077D2" w:rsidRPr="005808D8" w:rsidRDefault="00C077D2" w:rsidP="00223059">
      <w:pPr>
        <w:ind w:left="1134"/>
        <w:rPr>
          <w:szCs w:val="24"/>
          <w:u w:val="single"/>
        </w:rPr>
      </w:pPr>
    </w:p>
    <w:p w14:paraId="750CEF39" w14:textId="77777777" w:rsidR="0070026E" w:rsidRPr="005808D8" w:rsidRDefault="002E05B8">
      <w:pPr>
        <w:ind w:left="1134"/>
        <w:rPr>
          <w:szCs w:val="24"/>
          <w:u w:val="single"/>
        </w:rPr>
      </w:pPr>
      <w:r w:rsidRPr="005808D8">
        <w:rPr>
          <w:szCs w:val="24"/>
          <w:u w:val="single"/>
        </w:rPr>
        <w:t>MARS 2024</w:t>
      </w:r>
    </w:p>
    <w:p w14:paraId="0C4245B6" w14:textId="77777777" w:rsidR="008A52BF" w:rsidRPr="005808D8" w:rsidRDefault="008A52BF" w:rsidP="00223059">
      <w:pPr>
        <w:ind w:left="1134"/>
        <w:rPr>
          <w:szCs w:val="24"/>
          <w:highlight w:val="yellow"/>
          <w:u w:val="single"/>
        </w:rPr>
      </w:pPr>
    </w:p>
    <w:p w14:paraId="65790F16" w14:textId="35475E07" w:rsidR="0070026E" w:rsidRPr="005808D8" w:rsidRDefault="002E05B8" w:rsidP="004D73AE">
      <w:pPr>
        <w:tabs>
          <w:tab w:val="left" w:pos="284"/>
          <w:tab w:val="left" w:pos="5103"/>
        </w:tabs>
        <w:ind w:left="5103" w:hanging="3402"/>
        <w:jc w:val="left"/>
        <w:rPr>
          <w:szCs w:val="24"/>
        </w:rPr>
      </w:pPr>
      <w:r w:rsidRPr="005808D8">
        <w:rPr>
          <w:szCs w:val="24"/>
        </w:rPr>
        <w:t>Mardi 19 et mercredi 20</w:t>
      </w:r>
      <w:r w:rsidR="004D73AE" w:rsidRPr="005808D8">
        <w:rPr>
          <w:szCs w:val="24"/>
        </w:rPr>
        <w:tab/>
      </w:r>
      <w:r w:rsidRPr="005808D8">
        <w:rPr>
          <w:szCs w:val="24"/>
        </w:rPr>
        <w:t xml:space="preserve">TC-EDC </w:t>
      </w:r>
      <w:r w:rsidRPr="005808D8">
        <w:t xml:space="preserve">(réunion virtuelle) </w:t>
      </w:r>
      <w:r w:rsidRPr="005808D8">
        <w:rPr>
          <w:highlight w:val="lightGray"/>
          <w:u w:val="single"/>
        </w:rPr>
        <w:t>(heure à définir)</w:t>
      </w:r>
    </w:p>
    <w:p w14:paraId="7044B321" w14:textId="77777777" w:rsidR="00375F04" w:rsidRPr="005808D8" w:rsidRDefault="00375F04" w:rsidP="00223059">
      <w:pPr>
        <w:tabs>
          <w:tab w:val="left" w:pos="284"/>
        </w:tabs>
        <w:ind w:left="4962" w:hanging="3261"/>
        <w:jc w:val="left"/>
        <w:rPr>
          <w:strike/>
          <w:highlight w:val="lightGray"/>
        </w:rPr>
      </w:pPr>
    </w:p>
    <w:p w14:paraId="1698E7A9" w14:textId="1BA80941" w:rsidR="0070026E" w:rsidRPr="005808D8" w:rsidRDefault="002E05B8">
      <w:pPr>
        <w:tabs>
          <w:tab w:val="left" w:pos="284"/>
          <w:tab w:val="left" w:pos="5103"/>
        </w:tabs>
        <w:ind w:left="5103" w:hanging="3402"/>
        <w:jc w:val="left"/>
      </w:pPr>
      <w:r w:rsidRPr="005808D8">
        <w:rPr>
          <w:strike/>
          <w:highlight w:val="lightGray"/>
        </w:rPr>
        <w:t xml:space="preserve">Mercredi 13 </w:t>
      </w:r>
      <w:proofErr w:type="gramStart"/>
      <w:r w:rsidRPr="005808D8">
        <w:rPr>
          <w:highlight w:val="lightGray"/>
        </w:rPr>
        <w:t>Lundi</w:t>
      </w:r>
      <w:proofErr w:type="gramEnd"/>
      <w:r w:rsidRPr="005808D8">
        <w:rPr>
          <w:highlight w:val="lightGray"/>
        </w:rPr>
        <w:t xml:space="preserve"> 18</w:t>
      </w:r>
      <w:r w:rsidR="004D73AE" w:rsidRPr="005808D8">
        <w:tab/>
      </w:r>
      <w:r w:rsidRPr="005808D8">
        <w:t>EAM/3 (réunion hybride)</w:t>
      </w:r>
    </w:p>
    <w:p w14:paraId="02FBFCD0" w14:textId="77777777" w:rsidR="0070026E" w:rsidRPr="005808D8" w:rsidRDefault="002E05B8">
      <w:pPr>
        <w:tabs>
          <w:tab w:val="left" w:pos="284"/>
          <w:tab w:val="left" w:pos="5103"/>
        </w:tabs>
        <w:spacing w:before="120"/>
        <w:ind w:left="5103" w:hanging="3402"/>
        <w:jc w:val="left"/>
      </w:pPr>
      <w:r w:rsidRPr="005808D8">
        <w:rPr>
          <w:highlight w:val="lightGray"/>
          <w:u w:val="single"/>
        </w:rPr>
        <w:t>Jeudi 21</w:t>
      </w:r>
      <w:r w:rsidRPr="005808D8">
        <w:t xml:space="preserve"> </w:t>
      </w:r>
      <w:r w:rsidRPr="005808D8">
        <w:tab/>
      </w:r>
      <w:r w:rsidRPr="005808D8">
        <w:rPr>
          <w:highlight w:val="lightGray"/>
          <w:u w:val="single"/>
        </w:rPr>
        <w:t>WG-HRV/5 (réunion hybride)</w:t>
      </w:r>
    </w:p>
    <w:p w14:paraId="181E76CE" w14:textId="13CA4F1E" w:rsidR="0070026E" w:rsidRPr="005808D8" w:rsidRDefault="002E05B8">
      <w:pPr>
        <w:tabs>
          <w:tab w:val="left" w:pos="284"/>
          <w:tab w:val="left" w:pos="5103"/>
        </w:tabs>
        <w:spacing w:before="120"/>
        <w:ind w:left="5103" w:hanging="3402"/>
        <w:jc w:val="left"/>
        <w:rPr>
          <w:u w:val="single"/>
        </w:rPr>
      </w:pPr>
      <w:r w:rsidRPr="005808D8">
        <w:rPr>
          <w:highlight w:val="lightGray"/>
          <w:u w:val="single"/>
        </w:rPr>
        <w:t>Vendredi 22</w:t>
      </w:r>
      <w:r w:rsidRPr="005808D8">
        <w:tab/>
      </w:r>
      <w:r w:rsidRPr="005808D8">
        <w:rPr>
          <w:highlight w:val="lightGray"/>
          <w:u w:val="single"/>
        </w:rPr>
        <w:t>WG-SHF/5 (réunion hybride)</w:t>
      </w:r>
    </w:p>
    <w:p w14:paraId="63C07C00" w14:textId="77777777" w:rsidR="00375F04" w:rsidRPr="005808D8" w:rsidRDefault="00375F04" w:rsidP="00375F04">
      <w:pPr>
        <w:tabs>
          <w:tab w:val="left" w:pos="284"/>
          <w:tab w:val="left" w:pos="5103"/>
        </w:tabs>
        <w:spacing w:before="120"/>
        <w:ind w:left="5103" w:hanging="3402"/>
        <w:jc w:val="left"/>
        <w:rPr>
          <w:u w:val="single"/>
        </w:rPr>
      </w:pPr>
    </w:p>
    <w:p w14:paraId="6A62018F" w14:textId="77777777" w:rsidR="0070026E" w:rsidRPr="005808D8" w:rsidRDefault="002E05B8">
      <w:pPr>
        <w:ind w:left="3686" w:hanging="2552"/>
        <w:jc w:val="left"/>
        <w:rPr>
          <w:szCs w:val="24"/>
        </w:rPr>
      </w:pPr>
      <w:r w:rsidRPr="005808D8">
        <w:rPr>
          <w:szCs w:val="24"/>
          <w:u w:val="single"/>
        </w:rPr>
        <w:t>OCTOBRE 2024</w:t>
      </w:r>
    </w:p>
    <w:p w14:paraId="4CE2CAED" w14:textId="77777777" w:rsidR="0070026E" w:rsidRPr="005808D8" w:rsidRDefault="002E05B8">
      <w:pPr>
        <w:tabs>
          <w:tab w:val="left" w:pos="284"/>
          <w:tab w:val="left" w:pos="5103"/>
        </w:tabs>
        <w:spacing w:before="120"/>
        <w:ind w:left="5103" w:hanging="3402"/>
        <w:jc w:val="left"/>
      </w:pPr>
      <w:r w:rsidRPr="005808D8">
        <w:rPr>
          <w:szCs w:val="24"/>
        </w:rPr>
        <w:t>Lundi 21 (soir)</w:t>
      </w:r>
      <w:r w:rsidRPr="005808D8">
        <w:rPr>
          <w:szCs w:val="24"/>
        </w:rPr>
        <w:tab/>
        <w:t xml:space="preserve">TC-EDC </w:t>
      </w:r>
      <w:r w:rsidRPr="005808D8">
        <w:rPr>
          <w:highlight w:val="lightGray"/>
          <w:u w:val="single"/>
        </w:rPr>
        <w:t>(réunion hybride)</w:t>
      </w:r>
    </w:p>
    <w:p w14:paraId="338FC93B" w14:textId="77777777" w:rsidR="00650110" w:rsidRPr="005808D8" w:rsidRDefault="00650110" w:rsidP="00F33FF1"/>
    <w:p w14:paraId="2E279BD3" w14:textId="77777777" w:rsidR="00375F04" w:rsidRPr="005808D8" w:rsidRDefault="00375F04" w:rsidP="00F33FF1"/>
    <w:p w14:paraId="4091BAC1" w14:textId="77777777" w:rsidR="0070026E" w:rsidRPr="005808D8" w:rsidRDefault="002E05B8">
      <w:pPr>
        <w:keepNext/>
        <w:rPr>
          <w:u w:val="single"/>
        </w:rPr>
      </w:pPr>
      <w:r w:rsidRPr="005808D8">
        <w:rPr>
          <w:u w:val="single"/>
        </w:rPr>
        <w:t>Élection des nouveaux présidents</w:t>
      </w:r>
    </w:p>
    <w:p w14:paraId="31B6546F" w14:textId="77777777" w:rsidR="00272F00" w:rsidRPr="005808D8" w:rsidRDefault="00272F00" w:rsidP="00272F00">
      <w:pPr>
        <w:keepNext/>
      </w:pPr>
    </w:p>
    <w:p w14:paraId="3AD1E364" w14:textId="25B47061" w:rsidR="0070026E" w:rsidRPr="005808D8" w:rsidRDefault="002E05B8">
      <w:pPr>
        <w:keepNext/>
      </w:pPr>
      <w:r w:rsidRPr="005808D8">
        <w:rPr>
          <w:rFonts w:cs="Arial"/>
          <w:snapToGrid w:val="0"/>
        </w:rPr>
        <w:fldChar w:fldCharType="begin"/>
      </w:r>
      <w:r w:rsidRPr="005808D8">
        <w:rPr>
          <w:rFonts w:cs="Arial"/>
          <w:snapToGrid w:val="0"/>
        </w:rPr>
        <w:instrText xml:space="preserve"> AUTONUM  </w:instrText>
      </w:r>
      <w:r w:rsidRPr="005808D8">
        <w:rPr>
          <w:rFonts w:cs="Arial"/>
          <w:snapToGrid w:val="0"/>
        </w:rPr>
        <w:fldChar w:fldCharType="end"/>
      </w:r>
      <w:r w:rsidRPr="005808D8">
        <w:rPr>
          <w:rFonts w:cs="Arial"/>
          <w:snapToGrid w:val="0"/>
        </w:rPr>
        <w:tab/>
      </w:r>
      <w:r w:rsidRPr="005808D8">
        <w:t xml:space="preserve">Le Conseil a élu, dans chaque cas, </w:t>
      </w:r>
      <w:r w:rsidR="004D73AE" w:rsidRPr="005808D8">
        <w:t xml:space="preserve">pour </w:t>
      </w:r>
      <w:r w:rsidRPr="005808D8">
        <w:t xml:space="preserve">un mandat de trois ans prenant fin avec la </w:t>
      </w:r>
      <w:r w:rsidR="006D25F8" w:rsidRPr="005808D8">
        <w:t xml:space="preserve">soixantième </w:t>
      </w:r>
      <w:r w:rsidRPr="005808D8">
        <w:t xml:space="preserve">session ordinaire du Conseil, en </w:t>
      </w:r>
      <w:r w:rsidR="006D25F8" w:rsidRPr="005808D8">
        <w:t xml:space="preserve">2026 </w:t>
      </w:r>
      <w:r w:rsidRPr="005808D8">
        <w:t>:</w:t>
      </w:r>
    </w:p>
    <w:p w14:paraId="210D4E98" w14:textId="77777777" w:rsidR="00272F00" w:rsidRPr="005808D8" w:rsidRDefault="00272F00" w:rsidP="00272F00">
      <w:pPr>
        <w:keepNext/>
      </w:pPr>
    </w:p>
    <w:p w14:paraId="168CD9D7" w14:textId="0B468712" w:rsidR="0070026E" w:rsidRPr="005808D8" w:rsidRDefault="002E05B8">
      <w:pPr>
        <w:ind w:left="1134" w:hanging="567"/>
        <w:jc w:val="left"/>
        <w:rPr>
          <w:snapToGrid w:val="0"/>
        </w:rPr>
      </w:pPr>
      <w:r w:rsidRPr="005808D8">
        <w:rPr>
          <w:snapToGrid w:val="0"/>
        </w:rPr>
        <w:t>(a)</w:t>
      </w:r>
      <w:r w:rsidRPr="005808D8">
        <w:rPr>
          <w:snapToGrid w:val="0"/>
        </w:rPr>
        <w:tab/>
      </w:r>
      <w:r w:rsidR="002411DA" w:rsidRPr="005808D8">
        <w:t xml:space="preserve">M. Ľubomir Basta (Slovaquie) en tant que président du </w:t>
      </w:r>
      <w:r w:rsidRPr="005808D8">
        <w:rPr>
          <w:snapToGrid w:val="0"/>
        </w:rPr>
        <w:t>Groupe de travail technique sur les plantes agricoles (TWA)</w:t>
      </w:r>
      <w:r w:rsidR="00CC5213" w:rsidRPr="005808D8">
        <w:rPr>
          <w:snapToGrid w:val="0"/>
        </w:rPr>
        <w:t>;</w:t>
      </w:r>
    </w:p>
    <w:p w14:paraId="348DBE8F" w14:textId="77777777" w:rsidR="006D25F8" w:rsidRPr="005808D8" w:rsidRDefault="006D25F8" w:rsidP="002411DA">
      <w:pPr>
        <w:ind w:left="1134" w:hanging="567"/>
        <w:jc w:val="left"/>
        <w:rPr>
          <w:snapToGrid w:val="0"/>
        </w:rPr>
      </w:pPr>
    </w:p>
    <w:p w14:paraId="3CD4494B" w14:textId="7370E9D0" w:rsidR="0070026E" w:rsidRPr="005808D8" w:rsidRDefault="002E05B8">
      <w:pPr>
        <w:ind w:left="1134" w:hanging="567"/>
        <w:jc w:val="left"/>
        <w:rPr>
          <w:snapToGrid w:val="0"/>
        </w:rPr>
      </w:pPr>
      <w:r w:rsidRPr="005808D8">
        <w:rPr>
          <w:snapToGrid w:val="0"/>
        </w:rPr>
        <w:t>(b)</w:t>
      </w:r>
      <w:r w:rsidRPr="005808D8">
        <w:rPr>
          <w:snapToGrid w:val="0"/>
        </w:rPr>
        <w:tab/>
      </w:r>
      <w:r w:rsidR="002411DA" w:rsidRPr="005808D8">
        <w:t xml:space="preserve">Mme Carole Dirwimmer (France) en tant que présidente du </w:t>
      </w:r>
      <w:r w:rsidRPr="005808D8">
        <w:rPr>
          <w:snapToGrid w:val="0"/>
        </w:rPr>
        <w:t xml:space="preserve">Groupe </w:t>
      </w:r>
      <w:r w:rsidR="00FC7333" w:rsidRPr="005808D8">
        <w:rPr>
          <w:snapToGrid w:val="0"/>
        </w:rPr>
        <w:t xml:space="preserve">de </w:t>
      </w:r>
      <w:r w:rsidRPr="005808D8">
        <w:rPr>
          <w:snapToGrid w:val="0"/>
        </w:rPr>
        <w:t>travail technique sur les plantes fruitières (TWF)</w:t>
      </w:r>
      <w:r w:rsidR="00CC5213" w:rsidRPr="005808D8">
        <w:rPr>
          <w:snapToGrid w:val="0"/>
        </w:rPr>
        <w:t>;</w:t>
      </w:r>
    </w:p>
    <w:p w14:paraId="370C97D1" w14:textId="77777777" w:rsidR="006D25F8" w:rsidRPr="005808D8" w:rsidRDefault="006D25F8" w:rsidP="002411DA">
      <w:pPr>
        <w:ind w:left="1134" w:hanging="567"/>
        <w:jc w:val="left"/>
        <w:rPr>
          <w:snapToGrid w:val="0"/>
        </w:rPr>
      </w:pPr>
    </w:p>
    <w:p w14:paraId="7928F108" w14:textId="773ABF45" w:rsidR="0070026E" w:rsidRPr="005808D8" w:rsidRDefault="002E05B8">
      <w:pPr>
        <w:ind w:left="1134" w:hanging="567"/>
        <w:jc w:val="left"/>
        <w:rPr>
          <w:snapToGrid w:val="0"/>
        </w:rPr>
      </w:pPr>
      <w:r w:rsidRPr="005808D8">
        <w:rPr>
          <w:snapToGrid w:val="0"/>
        </w:rPr>
        <w:t>(c)</w:t>
      </w:r>
      <w:r w:rsidRPr="005808D8">
        <w:rPr>
          <w:snapToGrid w:val="0"/>
        </w:rPr>
        <w:tab/>
      </w:r>
      <w:r w:rsidR="002411DA" w:rsidRPr="005808D8">
        <w:t xml:space="preserve">Mme Nuria Urquía Fernández (Espagne) en tant que présidente du </w:t>
      </w:r>
      <w:r w:rsidRPr="005808D8">
        <w:rPr>
          <w:snapToGrid w:val="0"/>
        </w:rPr>
        <w:t xml:space="preserve">Groupe de travail technique sur les méthodes et </w:t>
      </w:r>
      <w:r w:rsidR="00FC7333" w:rsidRPr="005808D8">
        <w:rPr>
          <w:snapToGrid w:val="0"/>
        </w:rPr>
        <w:t>techniques d’</w:t>
      </w:r>
      <w:r w:rsidRPr="005808D8">
        <w:rPr>
          <w:snapToGrid w:val="0"/>
        </w:rPr>
        <w:t>essais (TWM)</w:t>
      </w:r>
      <w:r w:rsidR="00CC5213" w:rsidRPr="005808D8">
        <w:rPr>
          <w:snapToGrid w:val="0"/>
        </w:rPr>
        <w:t>;</w:t>
      </w:r>
    </w:p>
    <w:p w14:paraId="32B3C461" w14:textId="77777777" w:rsidR="006D25F8" w:rsidRPr="005808D8" w:rsidRDefault="006D25F8" w:rsidP="002411DA">
      <w:pPr>
        <w:ind w:left="1134" w:hanging="567"/>
        <w:jc w:val="left"/>
      </w:pPr>
    </w:p>
    <w:p w14:paraId="35819C79" w14:textId="24C393F3" w:rsidR="0070026E" w:rsidRPr="005808D8" w:rsidRDefault="002E05B8">
      <w:pPr>
        <w:ind w:left="1134" w:hanging="567"/>
      </w:pPr>
      <w:bookmarkStart w:id="3" w:name="_Hlk148018177"/>
      <w:r w:rsidRPr="005808D8">
        <w:rPr>
          <w:snapToGrid w:val="0"/>
        </w:rPr>
        <w:t xml:space="preserve">(d) </w:t>
      </w:r>
      <w:r w:rsidRPr="005808D8">
        <w:rPr>
          <w:snapToGrid w:val="0"/>
        </w:rPr>
        <w:tab/>
      </w:r>
      <w:r w:rsidR="002411DA" w:rsidRPr="005808D8">
        <w:rPr>
          <w:snapToGrid w:val="0"/>
        </w:rPr>
        <w:t xml:space="preserve">Mme Hilary Papworth </w:t>
      </w:r>
      <w:r w:rsidR="002411DA" w:rsidRPr="005808D8">
        <w:t xml:space="preserve">(Royaume-Uni) en tant que présidente du </w:t>
      </w:r>
      <w:r w:rsidR="006D25F8" w:rsidRPr="005808D8">
        <w:rPr>
          <w:snapToGrid w:val="0"/>
        </w:rPr>
        <w:t>Groupe de travail technique sur les plantes ornementales et les arbres forestiers (TWO)</w:t>
      </w:r>
      <w:r w:rsidR="00CC5213" w:rsidRPr="005808D8">
        <w:rPr>
          <w:snapToGrid w:val="0"/>
        </w:rPr>
        <w:t>;</w:t>
      </w:r>
      <w:r w:rsidR="002411DA" w:rsidRPr="005808D8">
        <w:rPr>
          <w:snapToGrid w:val="0"/>
        </w:rPr>
        <w:t xml:space="preserve"> et</w:t>
      </w:r>
    </w:p>
    <w:bookmarkEnd w:id="3"/>
    <w:p w14:paraId="485CA2A0" w14:textId="77777777" w:rsidR="006D25F8" w:rsidRPr="005808D8" w:rsidRDefault="006D25F8" w:rsidP="002411DA">
      <w:pPr>
        <w:ind w:left="1134" w:hanging="567"/>
      </w:pPr>
    </w:p>
    <w:p w14:paraId="24D7B7B5" w14:textId="77777777" w:rsidR="0070026E" w:rsidRPr="005808D8" w:rsidRDefault="002E05B8">
      <w:pPr>
        <w:pStyle w:val="ListParagraph"/>
        <w:ind w:left="1134" w:hanging="567"/>
      </w:pPr>
      <w:bookmarkStart w:id="4" w:name="_Hlk148018199"/>
      <w:r w:rsidRPr="005808D8">
        <w:t xml:space="preserve">(e) </w:t>
      </w:r>
      <w:r w:rsidRPr="005808D8">
        <w:tab/>
      </w:r>
      <w:r w:rsidR="002411DA" w:rsidRPr="005808D8">
        <w:rPr>
          <w:spacing w:val="-2"/>
        </w:rPr>
        <w:t xml:space="preserve">M. Yoshiyuki Ohno (Japon) en tant que président du </w:t>
      </w:r>
      <w:r w:rsidR="006D25F8" w:rsidRPr="005808D8">
        <w:rPr>
          <w:spacing w:val="-2"/>
        </w:rPr>
        <w:t>Groupe de travail technique sur les plantes potagères (TWV)</w:t>
      </w:r>
      <w:r w:rsidR="002411DA" w:rsidRPr="005808D8">
        <w:rPr>
          <w:spacing w:val="-2"/>
        </w:rPr>
        <w:t>.</w:t>
      </w:r>
    </w:p>
    <w:bookmarkEnd w:id="4"/>
    <w:p w14:paraId="02AF5D98" w14:textId="77777777" w:rsidR="006D25F8" w:rsidRPr="005808D8" w:rsidRDefault="006D25F8" w:rsidP="00272F00">
      <w:pPr>
        <w:ind w:left="567" w:hanging="567"/>
      </w:pPr>
    </w:p>
    <w:p w14:paraId="1CA64499" w14:textId="77777777" w:rsidR="00272F00" w:rsidRPr="005808D8" w:rsidRDefault="00272F00" w:rsidP="00272F00"/>
    <w:p w14:paraId="31A253CA" w14:textId="77777777" w:rsidR="0070026E" w:rsidRPr="005808D8" w:rsidRDefault="002E05B8">
      <w:pPr>
        <w:keepNext/>
        <w:rPr>
          <w:u w:val="single"/>
        </w:rPr>
      </w:pPr>
      <w:r w:rsidRPr="005808D8">
        <w:rPr>
          <w:u w:val="single"/>
        </w:rPr>
        <w:t>Questions pour information :</w:t>
      </w:r>
    </w:p>
    <w:p w14:paraId="3B752B53" w14:textId="77777777" w:rsidR="00E74EEB" w:rsidRPr="005808D8" w:rsidRDefault="00E74EEB" w:rsidP="008873B8">
      <w:pPr>
        <w:keepNext/>
        <w:ind w:left="567" w:hanging="567"/>
        <w:rPr>
          <w:u w:val="single"/>
        </w:rPr>
      </w:pPr>
    </w:p>
    <w:p w14:paraId="190BD8CF" w14:textId="77777777" w:rsidR="0070026E" w:rsidRPr="005808D8" w:rsidRDefault="002E05B8">
      <w:pPr>
        <w:keepNext/>
        <w:rPr>
          <w:rFonts w:cs="Arial"/>
        </w:rPr>
      </w:pPr>
      <w:r w:rsidRPr="005808D8">
        <w:fldChar w:fldCharType="begin"/>
      </w:r>
      <w:r w:rsidRPr="005808D8">
        <w:instrText xml:space="preserve"> AUTONUM  </w:instrText>
      </w:r>
      <w:r w:rsidRPr="005808D8">
        <w:fldChar w:fldCharType="end"/>
      </w:r>
      <w:r w:rsidRPr="005808D8">
        <w:tab/>
        <w:t xml:space="preserve">Le Conseil a pris note des </w:t>
      </w:r>
      <w:r w:rsidRPr="005808D8">
        <w:rPr>
          <w:rFonts w:cs="Arial"/>
        </w:rPr>
        <w:t xml:space="preserve">documents suivants </w:t>
      </w:r>
      <w:r w:rsidR="00A5302F" w:rsidRPr="005808D8">
        <w:rPr>
          <w:rFonts w:cs="Arial"/>
        </w:rPr>
        <w:t xml:space="preserve">sous le point </w:t>
      </w:r>
      <w:r w:rsidR="006D25F8" w:rsidRPr="005808D8">
        <w:rPr>
          <w:rFonts w:cs="Arial"/>
        </w:rPr>
        <w:t xml:space="preserve">14 </w:t>
      </w:r>
      <w:r w:rsidRPr="005808D8">
        <w:rPr>
          <w:rFonts w:cs="Arial"/>
        </w:rPr>
        <w:t xml:space="preserve">"Questions pour information", qui ont été affichés pour information sur la page web du </w:t>
      </w:r>
      <w:r w:rsidR="006D25F8" w:rsidRPr="005808D8">
        <w:rPr>
          <w:rFonts w:cs="Arial"/>
        </w:rPr>
        <w:t>C/57 :</w:t>
      </w:r>
    </w:p>
    <w:p w14:paraId="768945E0" w14:textId="77777777" w:rsidR="00122F3E" w:rsidRPr="005808D8" w:rsidRDefault="00122F3E" w:rsidP="00E74EEB">
      <w:pPr>
        <w:ind w:left="567" w:hanging="567"/>
        <w:jc w:val="left"/>
        <w:rPr>
          <w:u w:val="single"/>
        </w:rPr>
      </w:pPr>
    </w:p>
    <w:p w14:paraId="0B4AA9EC" w14:textId="55675F79" w:rsidR="0070026E" w:rsidRPr="005808D8" w:rsidRDefault="00FC7333">
      <w:pPr>
        <w:pStyle w:val="ListParagraph"/>
        <w:numPr>
          <w:ilvl w:val="0"/>
          <w:numId w:val="1"/>
        </w:numPr>
        <w:ind w:left="1701" w:right="567" w:hanging="567"/>
      </w:pPr>
      <w:r w:rsidRPr="005808D8">
        <w:lastRenderedPageBreak/>
        <w:t xml:space="preserve">Rapport sur les activités menées pendant les </w:t>
      </w:r>
      <w:r w:rsidR="002E05B8" w:rsidRPr="005808D8">
        <w:t>neuf premiers mois de 2023 (document</w:t>
      </w:r>
      <w:r w:rsidRPr="005808D8">
        <w:t> </w:t>
      </w:r>
      <w:r w:rsidR="002E05B8" w:rsidRPr="005808D8">
        <w:t>C/57/3).</w:t>
      </w:r>
    </w:p>
    <w:p w14:paraId="4A658CD7" w14:textId="77777777" w:rsidR="006D25F8" w:rsidRPr="005808D8" w:rsidRDefault="006D25F8" w:rsidP="006D25F8">
      <w:pPr>
        <w:ind w:left="1701" w:right="567" w:hanging="567"/>
      </w:pPr>
    </w:p>
    <w:p w14:paraId="34D8E03C" w14:textId="77777777" w:rsidR="0070026E" w:rsidRPr="005808D8" w:rsidRDefault="002E05B8">
      <w:pPr>
        <w:pStyle w:val="ListParagraph"/>
        <w:keepNext/>
        <w:numPr>
          <w:ilvl w:val="0"/>
          <w:numId w:val="1"/>
        </w:numPr>
        <w:ind w:left="1701" w:right="567" w:hanging="567"/>
      </w:pPr>
      <w:r w:rsidRPr="005808D8">
        <w:t>Situation dans les domaines législatif, administratif et technique :</w:t>
      </w:r>
    </w:p>
    <w:p w14:paraId="7F1F2640" w14:textId="77777777" w:rsidR="006D25F8" w:rsidRPr="005808D8" w:rsidRDefault="006D25F8" w:rsidP="006D25F8">
      <w:pPr>
        <w:keepNext/>
        <w:ind w:left="567" w:right="567"/>
      </w:pPr>
    </w:p>
    <w:p w14:paraId="690B57E3" w14:textId="48CE0D73" w:rsidR="0070026E" w:rsidRPr="005808D8" w:rsidRDefault="002E05B8">
      <w:pPr>
        <w:spacing w:after="120"/>
        <w:ind w:left="2127" w:hanging="425"/>
        <w:jc w:val="left"/>
      </w:pPr>
      <w:r w:rsidRPr="005808D8">
        <w:t>(i)</w:t>
      </w:r>
      <w:r w:rsidRPr="005808D8">
        <w:tab/>
      </w:r>
      <w:r w:rsidR="00FC7333" w:rsidRPr="005808D8">
        <w:t>Rapports</w:t>
      </w:r>
      <w:r w:rsidRPr="005808D8">
        <w:t xml:space="preserve"> des représentants des membres et des observateurs (document C/57/13)</w:t>
      </w:r>
    </w:p>
    <w:p w14:paraId="73379C5E" w14:textId="272C0C19" w:rsidR="0070026E" w:rsidRPr="005808D8" w:rsidRDefault="002E05B8">
      <w:pPr>
        <w:ind w:left="2127" w:hanging="426"/>
        <w:jc w:val="left"/>
      </w:pPr>
      <w:r w:rsidRPr="005808D8">
        <w:t xml:space="preserve">(ii) </w:t>
      </w:r>
      <w:r w:rsidRPr="005808D8">
        <w:tab/>
        <w:t>Coopération en matière d</w:t>
      </w:r>
      <w:r w:rsidR="002B1126" w:rsidRPr="005808D8">
        <w:t>’</w:t>
      </w:r>
      <w:r w:rsidRPr="005808D8">
        <w:t>examen (document C/57/5)</w:t>
      </w:r>
      <w:r w:rsidR="00CC5213" w:rsidRPr="005808D8">
        <w:t>;</w:t>
      </w:r>
      <w:r w:rsidRPr="005808D8">
        <w:t xml:space="preserve"> Liste des taxons protégés </w:t>
      </w:r>
      <w:r w:rsidR="00FC7333" w:rsidRPr="005808D8">
        <w:t>dans</w:t>
      </w:r>
      <w:r w:rsidRPr="005808D8">
        <w:t xml:space="preserve"> les membres de l</w:t>
      </w:r>
      <w:r w:rsidR="002B1126" w:rsidRPr="005808D8">
        <w:t>’</w:t>
      </w:r>
      <w:r w:rsidRPr="005808D8">
        <w:t>Union (document C/57/6)</w:t>
      </w:r>
      <w:r w:rsidR="00CC5213" w:rsidRPr="005808D8">
        <w:t>;</w:t>
      </w:r>
      <w:r w:rsidRPr="005808D8">
        <w:t xml:space="preserve"> Statistiques sur la protection des obtentions végétales pour la période 2018</w:t>
      </w:r>
      <w:r w:rsidR="00FC7333" w:rsidRPr="005808D8">
        <w:t>-</w:t>
      </w:r>
      <w:r w:rsidRPr="005808D8">
        <w:t>2022 (document C/57/7).</w:t>
      </w:r>
    </w:p>
    <w:p w14:paraId="3776BA7C" w14:textId="77777777" w:rsidR="00F33FF1" w:rsidRPr="005808D8" w:rsidRDefault="00F33FF1">
      <w:pPr>
        <w:jc w:val="left"/>
      </w:pPr>
    </w:p>
    <w:p w14:paraId="60DCF618" w14:textId="1FBD647B" w:rsidR="0070026E" w:rsidRPr="005808D8" w:rsidRDefault="002E05B8">
      <w:pPr>
        <w:keepNext/>
        <w:rPr>
          <w:rFonts w:cs="Arial"/>
        </w:rPr>
      </w:pPr>
      <w:r w:rsidRPr="005808D8">
        <w:fldChar w:fldCharType="begin"/>
      </w:r>
      <w:r w:rsidRPr="005808D8">
        <w:instrText xml:space="preserve"> AUTONUM  </w:instrText>
      </w:r>
      <w:r w:rsidRPr="005808D8">
        <w:fldChar w:fldCharType="end"/>
      </w:r>
      <w:r w:rsidRPr="005808D8">
        <w:tab/>
        <w:t xml:space="preserve">Le Conseil a pris note de </w:t>
      </w:r>
      <w:r w:rsidRPr="005808D8">
        <w:rPr>
          <w:rFonts w:cs="Arial"/>
        </w:rPr>
        <w:t>la présentation orale faite par le Bureau de l</w:t>
      </w:r>
      <w:r w:rsidR="002B1126" w:rsidRPr="005808D8">
        <w:rPr>
          <w:rFonts w:cs="Arial"/>
        </w:rPr>
        <w:t>’</w:t>
      </w:r>
      <w:r w:rsidRPr="005808D8">
        <w:rPr>
          <w:rFonts w:cs="Arial"/>
        </w:rPr>
        <w:t xml:space="preserve">Union concernant les informations contenues dans les </w:t>
      </w:r>
      <w:r w:rsidR="002B79A0" w:rsidRPr="005808D8">
        <w:rPr>
          <w:rFonts w:cs="Arial"/>
        </w:rPr>
        <w:t xml:space="preserve">documents </w:t>
      </w:r>
      <w:r w:rsidR="006D25F8" w:rsidRPr="005808D8">
        <w:rPr>
          <w:rFonts w:cs="Arial"/>
        </w:rPr>
        <w:t xml:space="preserve">C/57/5 </w:t>
      </w:r>
      <w:r w:rsidR="002B79A0" w:rsidRPr="005808D8">
        <w:rPr>
          <w:rFonts w:cs="Arial"/>
        </w:rPr>
        <w:t>"</w:t>
      </w:r>
      <w:r w:rsidRPr="005808D8">
        <w:rPr>
          <w:rFonts w:cs="Arial"/>
        </w:rPr>
        <w:t>Coopération en matière d</w:t>
      </w:r>
      <w:r w:rsidR="002B1126" w:rsidRPr="005808D8">
        <w:rPr>
          <w:rFonts w:cs="Arial"/>
        </w:rPr>
        <w:t>’</w:t>
      </w:r>
      <w:r w:rsidRPr="005808D8">
        <w:rPr>
          <w:rFonts w:cs="Arial"/>
        </w:rPr>
        <w:t>examen</w:t>
      </w:r>
      <w:r w:rsidR="002B79A0" w:rsidRPr="005808D8">
        <w:rPr>
          <w:rFonts w:cs="Arial"/>
        </w:rPr>
        <w:t>" et C/57/6 "</w:t>
      </w:r>
      <w:r w:rsidRPr="005808D8">
        <w:rPr>
          <w:rFonts w:cs="Arial"/>
        </w:rPr>
        <w:t>Liste des taxons protégés et statistiques P</w:t>
      </w:r>
      <w:r w:rsidR="00FC7333" w:rsidRPr="005808D8">
        <w:rPr>
          <w:rFonts w:cs="Arial"/>
        </w:rPr>
        <w:t>O</w:t>
      </w:r>
      <w:r w:rsidRPr="005808D8">
        <w:rPr>
          <w:rFonts w:cs="Arial"/>
        </w:rPr>
        <w:t>V</w:t>
      </w:r>
      <w:r w:rsidR="002B79A0" w:rsidRPr="005808D8">
        <w:rPr>
          <w:rFonts w:cs="Arial"/>
        </w:rPr>
        <w:t xml:space="preserve">" </w:t>
      </w:r>
      <w:r w:rsidR="006E5858" w:rsidRPr="005808D8">
        <w:rPr>
          <w:rFonts w:cs="Arial"/>
        </w:rPr>
        <w:t xml:space="preserve">(voir annexe </w:t>
      </w:r>
      <w:r w:rsidR="002B518B" w:rsidRPr="005808D8">
        <w:rPr>
          <w:rFonts w:cs="Arial"/>
        </w:rPr>
        <w:t xml:space="preserve">II </w:t>
      </w:r>
      <w:r w:rsidR="001008EE" w:rsidRPr="005808D8">
        <w:rPr>
          <w:rFonts w:cs="Arial"/>
        </w:rPr>
        <w:t>du présent rapport</w:t>
      </w:r>
      <w:r w:rsidR="006E5858" w:rsidRPr="005808D8">
        <w:rPr>
          <w:rFonts w:cs="Arial"/>
        </w:rPr>
        <w:t>)</w:t>
      </w:r>
      <w:r w:rsidRPr="005808D8">
        <w:rPr>
          <w:rFonts w:cs="Arial"/>
        </w:rPr>
        <w:t>.</w:t>
      </w:r>
    </w:p>
    <w:p w14:paraId="17D9E8C3" w14:textId="77777777" w:rsidR="00180AB7" w:rsidRPr="005808D8" w:rsidRDefault="00180AB7">
      <w:pPr>
        <w:jc w:val="left"/>
      </w:pPr>
    </w:p>
    <w:p w14:paraId="1DC345DA" w14:textId="77777777" w:rsidR="00F23A5F" w:rsidRPr="005808D8" w:rsidRDefault="00F23A5F">
      <w:pPr>
        <w:jc w:val="left"/>
      </w:pPr>
    </w:p>
    <w:p w14:paraId="3B8437E3" w14:textId="77777777" w:rsidR="0070026E" w:rsidRPr="005808D8" w:rsidRDefault="002E05B8">
      <w:pPr>
        <w:keepNext/>
        <w:rPr>
          <w:u w:val="single"/>
        </w:rPr>
      </w:pPr>
      <w:r w:rsidRPr="005808D8">
        <w:rPr>
          <w:u w:val="single"/>
        </w:rPr>
        <w:t>Communiqué de presse</w:t>
      </w:r>
    </w:p>
    <w:p w14:paraId="5A60D8A1" w14:textId="77777777" w:rsidR="00F33FF1" w:rsidRPr="005808D8" w:rsidRDefault="00F33FF1" w:rsidP="00F33FF1">
      <w:pPr>
        <w:keepNext/>
      </w:pPr>
    </w:p>
    <w:p w14:paraId="5063782C" w14:textId="77777777" w:rsidR="0070026E" w:rsidRPr="005808D8" w:rsidRDefault="002E05B8">
      <w:r w:rsidRPr="005808D8">
        <w:fldChar w:fldCharType="begin"/>
      </w:r>
      <w:r w:rsidRPr="005808D8">
        <w:instrText xml:space="preserve"> AUTONUM  </w:instrText>
      </w:r>
      <w:r w:rsidRPr="005808D8">
        <w:fldChar w:fldCharType="end"/>
      </w:r>
      <w:r w:rsidRPr="005808D8">
        <w:tab/>
        <w:t xml:space="preserve">Le Conseil </w:t>
      </w:r>
      <w:r w:rsidR="006B78AD" w:rsidRPr="005808D8">
        <w:t xml:space="preserve">a examiné </w:t>
      </w:r>
      <w:r w:rsidRPr="005808D8">
        <w:t xml:space="preserve">le </w:t>
      </w:r>
      <w:r w:rsidR="006B78AD" w:rsidRPr="005808D8">
        <w:t xml:space="preserve">projet de </w:t>
      </w:r>
      <w:r w:rsidRPr="005808D8">
        <w:t xml:space="preserve">communiqué de presse figurant dans le document </w:t>
      </w:r>
      <w:r w:rsidR="00904231" w:rsidRPr="005808D8">
        <w:t>C/57/16</w:t>
      </w:r>
      <w:r w:rsidRPr="005808D8">
        <w:t>.</w:t>
      </w:r>
    </w:p>
    <w:p w14:paraId="1306081A" w14:textId="77777777" w:rsidR="00F33FF1" w:rsidRPr="005808D8" w:rsidRDefault="00F33FF1" w:rsidP="00F33FF1"/>
    <w:p w14:paraId="6971984C" w14:textId="75ADFFEC" w:rsidR="0070026E" w:rsidRPr="005808D8" w:rsidRDefault="002E05B8">
      <w:pPr>
        <w:rPr>
          <w:szCs w:val="24"/>
        </w:rPr>
      </w:pPr>
      <w:r w:rsidRPr="005808D8">
        <w:fldChar w:fldCharType="begin"/>
      </w:r>
      <w:r w:rsidRPr="005808D8">
        <w:instrText xml:space="preserve"> AUTONUM  </w:instrText>
      </w:r>
      <w:r w:rsidRPr="005808D8">
        <w:fldChar w:fldCharType="end"/>
      </w:r>
      <w:r w:rsidRPr="005808D8">
        <w:tab/>
      </w:r>
      <w:r w:rsidRPr="005808D8">
        <w:rPr>
          <w:szCs w:val="24"/>
        </w:rPr>
        <w:t>Le Conseil a approuvé le projet de communiqué de presse, tel qu</w:t>
      </w:r>
      <w:r w:rsidR="002B1126" w:rsidRPr="005808D8">
        <w:rPr>
          <w:szCs w:val="24"/>
        </w:rPr>
        <w:t>’</w:t>
      </w:r>
      <w:r w:rsidRPr="005808D8">
        <w:rPr>
          <w:szCs w:val="24"/>
        </w:rPr>
        <w:t>il figure à l</w:t>
      </w:r>
      <w:r w:rsidR="002B1126" w:rsidRPr="005808D8">
        <w:rPr>
          <w:szCs w:val="24"/>
        </w:rPr>
        <w:t>’</w:t>
      </w:r>
      <w:r w:rsidRPr="005808D8">
        <w:rPr>
          <w:szCs w:val="24"/>
        </w:rPr>
        <w:t xml:space="preserve">annexe </w:t>
      </w:r>
      <w:r w:rsidR="002B518B" w:rsidRPr="005808D8">
        <w:rPr>
          <w:szCs w:val="24"/>
        </w:rPr>
        <w:t xml:space="preserve">III </w:t>
      </w:r>
      <w:r w:rsidRPr="005808D8">
        <w:rPr>
          <w:szCs w:val="24"/>
        </w:rPr>
        <w:t>du présent rapport.</w:t>
      </w:r>
    </w:p>
    <w:p w14:paraId="45EC870E" w14:textId="77777777" w:rsidR="003854EE" w:rsidRPr="005808D8" w:rsidRDefault="003854EE" w:rsidP="00050E16"/>
    <w:p w14:paraId="1E06100F" w14:textId="5915494D" w:rsidR="0070026E" w:rsidRPr="005808D8" w:rsidRDefault="002E05B8">
      <w:r w:rsidRPr="005808D8">
        <w:fldChar w:fldCharType="begin"/>
      </w:r>
      <w:r w:rsidRPr="005808D8">
        <w:instrText xml:space="preserve"> AUTONUM  </w:instrText>
      </w:r>
      <w:r w:rsidRPr="005808D8">
        <w:fldChar w:fldCharType="end"/>
      </w:r>
      <w:r w:rsidRPr="005808D8">
        <w:tab/>
        <w:t>En reconnaissance de sa contribution exceptionnelle à l</w:t>
      </w:r>
      <w:r w:rsidR="002B1126" w:rsidRPr="005808D8">
        <w:t>’</w:t>
      </w:r>
      <w:r w:rsidRPr="005808D8">
        <w:t xml:space="preserve">UPOV, le </w:t>
      </w:r>
      <w:r w:rsidR="00FC7333" w:rsidRPr="005808D8">
        <w:t xml:space="preserve">Secrétaire </w:t>
      </w:r>
      <w:r w:rsidRPr="005808D8">
        <w:t xml:space="preserve">général a décerné </w:t>
      </w:r>
      <w:r w:rsidR="00FC7333" w:rsidRPr="005808D8">
        <w:br/>
      </w:r>
      <w:r w:rsidRPr="005808D8">
        <w:t>une médaille d</w:t>
      </w:r>
      <w:r w:rsidR="002B1126" w:rsidRPr="005808D8">
        <w:t>’</w:t>
      </w:r>
      <w:r w:rsidRPr="005808D8">
        <w:t>or de l</w:t>
      </w:r>
      <w:r w:rsidR="002B1126" w:rsidRPr="005808D8">
        <w:t>’</w:t>
      </w:r>
      <w:r w:rsidRPr="005808D8">
        <w:t xml:space="preserve">UPOV à M. Peter Button, ancien </w:t>
      </w:r>
      <w:r w:rsidR="00FC7333" w:rsidRPr="005808D8">
        <w:t xml:space="preserve">Secrétaire </w:t>
      </w:r>
      <w:r w:rsidRPr="005808D8">
        <w:t>général adjoint de l</w:t>
      </w:r>
      <w:r w:rsidR="002B1126" w:rsidRPr="005808D8">
        <w:t>’</w:t>
      </w:r>
      <w:r w:rsidRPr="005808D8">
        <w:t xml:space="preserve">UPOV </w:t>
      </w:r>
      <w:r w:rsidR="00FC7333" w:rsidRPr="005808D8">
        <w:br/>
      </w:r>
      <w:r w:rsidRPr="005808D8">
        <w:t xml:space="preserve">du </w:t>
      </w:r>
      <w:r w:rsidR="009A1CEE" w:rsidRPr="005808D8">
        <w:t>1</w:t>
      </w:r>
      <w:r w:rsidR="009A1CEE" w:rsidRPr="005808D8">
        <w:rPr>
          <w:vertAlign w:val="superscript"/>
        </w:rPr>
        <w:t>er</w:t>
      </w:r>
      <w:r w:rsidR="00FC7333" w:rsidRPr="005808D8">
        <w:t xml:space="preserve"> </w:t>
      </w:r>
      <w:r w:rsidR="009A1CEE" w:rsidRPr="005808D8">
        <w:t>septembre 2000 au 22 octobre 2023.</w:t>
      </w:r>
    </w:p>
    <w:p w14:paraId="69A2DF78" w14:textId="77777777" w:rsidR="00221E21" w:rsidRPr="005808D8" w:rsidRDefault="00221E21" w:rsidP="00050E16"/>
    <w:p w14:paraId="2863FE80" w14:textId="6C531886" w:rsidR="0070026E" w:rsidRPr="005808D8" w:rsidRDefault="002E05B8">
      <w:pPr>
        <w:pStyle w:val="DecisionParagraphs"/>
      </w:pPr>
      <w:r w:rsidRPr="005808D8">
        <w:fldChar w:fldCharType="begin"/>
      </w:r>
      <w:r w:rsidRPr="005808D8">
        <w:instrText xml:space="preserve"> AUTONUM  </w:instrText>
      </w:r>
      <w:r w:rsidRPr="005808D8">
        <w:fldChar w:fldCharType="end"/>
      </w:r>
      <w:r w:rsidRPr="005808D8">
        <w:tab/>
        <w:t xml:space="preserve">Ce compte rendu a été adopté par le Conseil à </w:t>
      </w:r>
      <w:r w:rsidR="00FC7333" w:rsidRPr="005808D8">
        <w:t>la clôture</w:t>
      </w:r>
      <w:r w:rsidRPr="005808D8">
        <w:t xml:space="preserve"> de sa session, le 27 octobre 2023.</w:t>
      </w:r>
    </w:p>
    <w:p w14:paraId="1F272A4D" w14:textId="77777777" w:rsidR="000E4695" w:rsidRPr="005808D8" w:rsidRDefault="000E4695" w:rsidP="000E4695"/>
    <w:p w14:paraId="3C8E8F7C" w14:textId="77777777" w:rsidR="00AE0AEF" w:rsidRPr="005808D8" w:rsidRDefault="00AE0AEF" w:rsidP="000E4695"/>
    <w:p w14:paraId="442354C6" w14:textId="77777777" w:rsidR="009318FE" w:rsidRPr="005808D8" w:rsidRDefault="009318FE" w:rsidP="009318FE"/>
    <w:p w14:paraId="1A7809C5" w14:textId="77777777" w:rsidR="0070026E" w:rsidRPr="005808D8" w:rsidRDefault="002E05B8">
      <w:pPr>
        <w:jc w:val="right"/>
      </w:pPr>
      <w:r w:rsidRPr="005808D8">
        <w:t>[Les annexes suivent</w:t>
      </w:r>
      <w:r w:rsidR="00A5302F" w:rsidRPr="005808D8">
        <w:t xml:space="preserve">] </w:t>
      </w:r>
    </w:p>
    <w:p w14:paraId="0A1B9C3E" w14:textId="77777777" w:rsidR="00327C9B" w:rsidRPr="005808D8" w:rsidRDefault="00327C9B">
      <w:pPr>
        <w:jc w:val="left"/>
        <w:sectPr w:rsidR="00327C9B" w:rsidRPr="005808D8" w:rsidSect="00BA08E7">
          <w:headerReference w:type="default" r:id="rId9"/>
          <w:pgSz w:w="11907" w:h="16840" w:code="9"/>
          <w:pgMar w:top="510" w:right="1134" w:bottom="709" w:left="1134" w:header="510" w:footer="680" w:gutter="0"/>
          <w:cols w:space="720"/>
          <w:titlePg/>
        </w:sectPr>
      </w:pPr>
    </w:p>
    <w:p w14:paraId="617E1912" w14:textId="77777777" w:rsidR="00A16A32" w:rsidRPr="005808D8" w:rsidRDefault="00A16A32" w:rsidP="00A16A32">
      <w:pPr>
        <w:jc w:val="center"/>
      </w:pPr>
      <w:r w:rsidRPr="005808D8">
        <w:lastRenderedPageBreak/>
        <w:t xml:space="preserve">LISTE DES PARTICIPANTS / LIST OF PARTICIPANTS / </w:t>
      </w:r>
      <w:r w:rsidRPr="005808D8">
        <w:br/>
        <w:t>TEILNEHMERLISTE / LISTA DE PARTICIPANTES</w:t>
      </w:r>
    </w:p>
    <w:p w14:paraId="3D94C3B2" w14:textId="77777777" w:rsidR="00A16A32" w:rsidRPr="005808D8" w:rsidRDefault="00A16A32" w:rsidP="00A16A32">
      <w:pPr>
        <w:jc w:val="center"/>
      </w:pPr>
    </w:p>
    <w:p w14:paraId="0F245CAF" w14:textId="77777777" w:rsidR="00A16A32" w:rsidRPr="005808D8" w:rsidRDefault="00A16A32" w:rsidP="00A16A32">
      <w:pPr>
        <w:jc w:val="center"/>
      </w:pPr>
      <w:r w:rsidRPr="005808D8">
        <w:t>(</w:t>
      </w:r>
      <w:proofErr w:type="gramStart"/>
      <w:r w:rsidRPr="005808D8">
        <w:t>dans</w:t>
      </w:r>
      <w:proofErr w:type="gramEnd"/>
      <w:r w:rsidRPr="005808D8">
        <w:t xml:space="preserve"> l’ordre alphabétique des noms français des membres /</w:t>
      </w:r>
      <w:r w:rsidRPr="005808D8">
        <w:br/>
        <w:t xml:space="preserve">in the </w:t>
      </w:r>
      <w:proofErr w:type="spellStart"/>
      <w:r w:rsidRPr="005808D8">
        <w:t>alphabetical</w:t>
      </w:r>
      <w:proofErr w:type="spellEnd"/>
      <w:r w:rsidRPr="005808D8">
        <w:t xml:space="preserve"> </w:t>
      </w:r>
      <w:proofErr w:type="spellStart"/>
      <w:r w:rsidRPr="005808D8">
        <w:t>order</w:t>
      </w:r>
      <w:proofErr w:type="spellEnd"/>
      <w:r w:rsidRPr="005808D8">
        <w:t xml:space="preserve"> of the French </w:t>
      </w:r>
      <w:proofErr w:type="spellStart"/>
      <w:r w:rsidRPr="005808D8">
        <w:t>names</w:t>
      </w:r>
      <w:proofErr w:type="spellEnd"/>
      <w:r w:rsidRPr="005808D8">
        <w:t xml:space="preserve"> of the </w:t>
      </w:r>
      <w:proofErr w:type="spellStart"/>
      <w:r w:rsidRPr="005808D8">
        <w:t>Members</w:t>
      </w:r>
      <w:proofErr w:type="spellEnd"/>
      <w:r w:rsidRPr="005808D8">
        <w:t xml:space="preserve"> /</w:t>
      </w:r>
      <w:r w:rsidRPr="005808D8">
        <w:br/>
        <w:t xml:space="preserve">in </w:t>
      </w:r>
      <w:proofErr w:type="spellStart"/>
      <w:r w:rsidRPr="005808D8">
        <w:t>alphabetischer</w:t>
      </w:r>
      <w:proofErr w:type="spellEnd"/>
      <w:r w:rsidRPr="005808D8">
        <w:t xml:space="preserve"> </w:t>
      </w:r>
      <w:proofErr w:type="spellStart"/>
      <w:r w:rsidRPr="005808D8">
        <w:t>Reihenfolge</w:t>
      </w:r>
      <w:proofErr w:type="spellEnd"/>
      <w:r w:rsidRPr="005808D8">
        <w:t xml:space="preserve"> der </w:t>
      </w:r>
      <w:proofErr w:type="spellStart"/>
      <w:r w:rsidRPr="005808D8">
        <w:t>französischen</w:t>
      </w:r>
      <w:proofErr w:type="spellEnd"/>
      <w:r w:rsidRPr="005808D8">
        <w:t xml:space="preserve"> </w:t>
      </w:r>
      <w:proofErr w:type="spellStart"/>
      <w:r w:rsidRPr="005808D8">
        <w:t>Namen</w:t>
      </w:r>
      <w:proofErr w:type="spellEnd"/>
      <w:r w:rsidRPr="005808D8">
        <w:t xml:space="preserve"> der </w:t>
      </w:r>
      <w:proofErr w:type="spellStart"/>
      <w:r w:rsidRPr="005808D8">
        <w:t>Mitglieder</w:t>
      </w:r>
      <w:proofErr w:type="spellEnd"/>
      <w:r w:rsidRPr="005808D8">
        <w:t xml:space="preserve"> /</w:t>
      </w:r>
      <w:r w:rsidRPr="005808D8">
        <w:br/>
      </w:r>
      <w:proofErr w:type="spellStart"/>
      <w:r w:rsidRPr="005808D8">
        <w:t>por</w:t>
      </w:r>
      <w:proofErr w:type="spellEnd"/>
      <w:r w:rsidRPr="005808D8">
        <w:t xml:space="preserve"> </w:t>
      </w:r>
      <w:proofErr w:type="spellStart"/>
      <w:r w:rsidRPr="005808D8">
        <w:t>orden</w:t>
      </w:r>
      <w:proofErr w:type="spellEnd"/>
      <w:r w:rsidRPr="005808D8">
        <w:t xml:space="preserve"> </w:t>
      </w:r>
      <w:proofErr w:type="spellStart"/>
      <w:r w:rsidRPr="005808D8">
        <w:t>alfabético</w:t>
      </w:r>
      <w:proofErr w:type="spellEnd"/>
      <w:r w:rsidRPr="005808D8">
        <w:t xml:space="preserve"> de los nombres en </w:t>
      </w:r>
      <w:proofErr w:type="spellStart"/>
      <w:r w:rsidRPr="005808D8">
        <w:t>francés</w:t>
      </w:r>
      <w:proofErr w:type="spellEnd"/>
      <w:r w:rsidRPr="005808D8">
        <w:t xml:space="preserve"> de los </w:t>
      </w:r>
      <w:proofErr w:type="spellStart"/>
      <w:r w:rsidRPr="005808D8">
        <w:t>miembros</w:t>
      </w:r>
      <w:proofErr w:type="spellEnd"/>
      <w:r w:rsidRPr="005808D8">
        <w:t>)</w:t>
      </w:r>
    </w:p>
    <w:p w14:paraId="010450F6" w14:textId="77777777" w:rsidR="00A16A32" w:rsidRPr="005808D8" w:rsidRDefault="00A16A32" w:rsidP="00A16A32">
      <w:pPr>
        <w:pStyle w:val="plheading"/>
      </w:pPr>
      <w:r w:rsidRPr="005808D8">
        <w:t>I. MEMBRES / MEMBERS / VERBANDSMITGLIEDER / MIEMBROS</w:t>
      </w:r>
    </w:p>
    <w:p w14:paraId="1DA2A75D" w14:textId="77777777" w:rsidR="00A16A32" w:rsidRPr="005808D8" w:rsidRDefault="00A16A32" w:rsidP="00A16A32">
      <w:pPr>
        <w:pStyle w:val="plcountry"/>
        <w:rPr>
          <w:noProof w:val="0"/>
        </w:rPr>
      </w:pPr>
      <w:r w:rsidRPr="005808D8">
        <w:rPr>
          <w:noProof w:val="0"/>
        </w:rPr>
        <w:t>AFRIQUE DU SUD / SOUTH AFRICA / SÜDAFRIKA / SUDÁFRICA</w:t>
      </w:r>
    </w:p>
    <w:p w14:paraId="03FB64E5" w14:textId="77777777" w:rsidR="00A16A32" w:rsidRPr="005808D8" w:rsidRDefault="00A16A32" w:rsidP="00A16A32">
      <w:pPr>
        <w:pStyle w:val="pldetails"/>
        <w:rPr>
          <w:noProof w:val="0"/>
        </w:rPr>
      </w:pPr>
      <w:proofErr w:type="spellStart"/>
      <w:r w:rsidRPr="005808D8">
        <w:rPr>
          <w:noProof w:val="0"/>
        </w:rPr>
        <w:t>Noluthando</w:t>
      </w:r>
      <w:proofErr w:type="spellEnd"/>
      <w:r w:rsidRPr="005808D8">
        <w:rPr>
          <w:noProof w:val="0"/>
        </w:rPr>
        <w:t xml:space="preserve"> NETNOU-NKOANA (Ms.), </w:t>
      </w:r>
      <w:proofErr w:type="spellStart"/>
      <w:r w:rsidRPr="005808D8">
        <w:rPr>
          <w:noProof w:val="0"/>
        </w:rPr>
        <w:t>Director</w:t>
      </w:r>
      <w:proofErr w:type="spellEnd"/>
      <w:r w:rsidRPr="005808D8">
        <w:rPr>
          <w:noProof w:val="0"/>
        </w:rPr>
        <w:t xml:space="preserve">, </w:t>
      </w:r>
      <w:proofErr w:type="spellStart"/>
      <w:r w:rsidRPr="005808D8">
        <w:rPr>
          <w:noProof w:val="0"/>
        </w:rPr>
        <w:t>Genetic</w:t>
      </w:r>
      <w:proofErr w:type="spellEnd"/>
      <w:r w:rsidRPr="005808D8">
        <w:rPr>
          <w:noProof w:val="0"/>
        </w:rPr>
        <w:t xml:space="preserve"> </w:t>
      </w:r>
      <w:proofErr w:type="spellStart"/>
      <w:r w:rsidRPr="005808D8">
        <w:rPr>
          <w:noProof w:val="0"/>
        </w:rPr>
        <w:t>Resources</w:t>
      </w:r>
      <w:proofErr w:type="spellEnd"/>
      <w:r w:rsidRPr="005808D8">
        <w:rPr>
          <w:noProof w:val="0"/>
        </w:rPr>
        <w:t xml:space="preserve">, </w:t>
      </w:r>
      <w:proofErr w:type="spellStart"/>
      <w:r w:rsidRPr="005808D8">
        <w:rPr>
          <w:noProof w:val="0"/>
        </w:rPr>
        <w:t>Department</w:t>
      </w:r>
      <w:proofErr w:type="spellEnd"/>
      <w:r w:rsidRPr="005808D8">
        <w:rPr>
          <w:noProof w:val="0"/>
        </w:rPr>
        <w:t xml:space="preserve"> of Agriculture, Rural </w:t>
      </w:r>
      <w:proofErr w:type="spellStart"/>
      <w:r w:rsidRPr="005808D8">
        <w:rPr>
          <w:noProof w:val="0"/>
        </w:rPr>
        <w:t>development</w:t>
      </w:r>
      <w:proofErr w:type="spellEnd"/>
      <w:r w:rsidRPr="005808D8">
        <w:rPr>
          <w:noProof w:val="0"/>
        </w:rPr>
        <w:t xml:space="preserve"> and Land Reform, Pretoria </w:t>
      </w:r>
      <w:r w:rsidRPr="005808D8">
        <w:rPr>
          <w:noProof w:val="0"/>
        </w:rPr>
        <w:br/>
        <w:t>(e-mail: noluthandon@daff.gov.za)</w:t>
      </w:r>
    </w:p>
    <w:p w14:paraId="5E5A5675" w14:textId="77777777" w:rsidR="00A16A32" w:rsidRPr="005808D8" w:rsidRDefault="00A16A32" w:rsidP="00A16A32">
      <w:pPr>
        <w:pStyle w:val="pldetails"/>
        <w:rPr>
          <w:noProof w:val="0"/>
        </w:rPr>
      </w:pPr>
      <w:proofErr w:type="spellStart"/>
      <w:r w:rsidRPr="005808D8">
        <w:rPr>
          <w:noProof w:val="0"/>
        </w:rPr>
        <w:t>Thapelo</w:t>
      </w:r>
      <w:proofErr w:type="spellEnd"/>
      <w:r w:rsidRPr="005808D8">
        <w:rPr>
          <w:noProof w:val="0"/>
        </w:rPr>
        <w:t xml:space="preserve"> Martin SEKELE (Mr.), </w:t>
      </w:r>
      <w:proofErr w:type="spellStart"/>
      <w:r w:rsidRPr="005808D8">
        <w:rPr>
          <w:noProof w:val="0"/>
        </w:rPr>
        <w:t>Variety</w:t>
      </w:r>
      <w:proofErr w:type="spellEnd"/>
      <w:r w:rsidRPr="005808D8">
        <w:rPr>
          <w:noProof w:val="0"/>
        </w:rPr>
        <w:t xml:space="preserve"> Control </w:t>
      </w:r>
      <w:proofErr w:type="spellStart"/>
      <w:r w:rsidRPr="005808D8">
        <w:rPr>
          <w:noProof w:val="0"/>
        </w:rPr>
        <w:t>Regisration</w:t>
      </w:r>
      <w:proofErr w:type="spellEnd"/>
      <w:r w:rsidRPr="005808D8">
        <w:rPr>
          <w:noProof w:val="0"/>
        </w:rPr>
        <w:t xml:space="preserve"> </w:t>
      </w:r>
      <w:proofErr w:type="spellStart"/>
      <w:r w:rsidRPr="005808D8">
        <w:rPr>
          <w:noProof w:val="0"/>
        </w:rPr>
        <w:t>Officer</w:t>
      </w:r>
      <w:proofErr w:type="spellEnd"/>
      <w:r w:rsidRPr="005808D8">
        <w:rPr>
          <w:noProof w:val="0"/>
        </w:rPr>
        <w:t xml:space="preserve">, </w:t>
      </w:r>
      <w:proofErr w:type="spellStart"/>
      <w:r w:rsidRPr="005808D8">
        <w:rPr>
          <w:noProof w:val="0"/>
        </w:rPr>
        <w:t>Scientist</w:t>
      </w:r>
      <w:proofErr w:type="spellEnd"/>
      <w:r w:rsidRPr="005808D8">
        <w:rPr>
          <w:noProof w:val="0"/>
        </w:rPr>
        <w:t xml:space="preserve"> Production, </w:t>
      </w:r>
      <w:proofErr w:type="spellStart"/>
      <w:r w:rsidRPr="005808D8">
        <w:rPr>
          <w:noProof w:val="0"/>
        </w:rPr>
        <w:t>Genetic</w:t>
      </w:r>
      <w:proofErr w:type="spellEnd"/>
      <w:r w:rsidRPr="005808D8">
        <w:rPr>
          <w:noProof w:val="0"/>
        </w:rPr>
        <w:t xml:space="preserve"> </w:t>
      </w:r>
      <w:proofErr w:type="spellStart"/>
      <w:r w:rsidRPr="005808D8">
        <w:rPr>
          <w:noProof w:val="0"/>
        </w:rPr>
        <w:t>Resources</w:t>
      </w:r>
      <w:proofErr w:type="spellEnd"/>
      <w:r w:rsidRPr="005808D8">
        <w:rPr>
          <w:noProof w:val="0"/>
        </w:rPr>
        <w:t xml:space="preserve">, Plant </w:t>
      </w:r>
      <w:proofErr w:type="spellStart"/>
      <w:r w:rsidRPr="005808D8">
        <w:rPr>
          <w:noProof w:val="0"/>
        </w:rPr>
        <w:t>Breeder's</w:t>
      </w:r>
      <w:proofErr w:type="spellEnd"/>
      <w:r w:rsidRPr="005808D8">
        <w:rPr>
          <w:noProof w:val="0"/>
        </w:rPr>
        <w:t xml:space="preserve"> </w:t>
      </w:r>
      <w:proofErr w:type="spellStart"/>
      <w:r w:rsidRPr="005808D8">
        <w:rPr>
          <w:noProof w:val="0"/>
        </w:rPr>
        <w:t>Rights</w:t>
      </w:r>
      <w:proofErr w:type="spellEnd"/>
      <w:r w:rsidRPr="005808D8">
        <w:rPr>
          <w:noProof w:val="0"/>
        </w:rPr>
        <w:t xml:space="preserve">, </w:t>
      </w:r>
      <w:proofErr w:type="spellStart"/>
      <w:r w:rsidRPr="005808D8">
        <w:rPr>
          <w:noProof w:val="0"/>
        </w:rPr>
        <w:t>Department</w:t>
      </w:r>
      <w:proofErr w:type="spellEnd"/>
      <w:r w:rsidRPr="005808D8">
        <w:rPr>
          <w:noProof w:val="0"/>
        </w:rPr>
        <w:t xml:space="preserve"> of Agriculture, Land Reform and Rural </w:t>
      </w:r>
      <w:proofErr w:type="spellStart"/>
      <w:r w:rsidRPr="005808D8">
        <w:rPr>
          <w:noProof w:val="0"/>
        </w:rPr>
        <w:t>Deveolpment</w:t>
      </w:r>
      <w:proofErr w:type="spellEnd"/>
      <w:r w:rsidRPr="005808D8">
        <w:rPr>
          <w:noProof w:val="0"/>
        </w:rPr>
        <w:t xml:space="preserve">, Pretoria </w:t>
      </w:r>
      <w:r w:rsidRPr="005808D8">
        <w:rPr>
          <w:noProof w:val="0"/>
        </w:rPr>
        <w:br/>
        <w:t>(e-mail: ThapeloS@dalrrd.gov.za)</w:t>
      </w:r>
    </w:p>
    <w:p w14:paraId="4AB39D9C" w14:textId="77777777" w:rsidR="00A16A32" w:rsidRPr="005808D8" w:rsidRDefault="00A16A32" w:rsidP="00A16A32">
      <w:pPr>
        <w:pStyle w:val="plcountry"/>
        <w:rPr>
          <w:noProof w:val="0"/>
        </w:rPr>
      </w:pPr>
      <w:r w:rsidRPr="005808D8">
        <w:rPr>
          <w:noProof w:val="0"/>
        </w:rPr>
        <w:t>ALLEMAGNE / GERMANY / DEUTSCHLAND / ALEMANIA</w:t>
      </w:r>
    </w:p>
    <w:p w14:paraId="67B23665" w14:textId="77777777" w:rsidR="00A16A32" w:rsidRPr="005808D8" w:rsidRDefault="00A16A32" w:rsidP="00A16A32">
      <w:pPr>
        <w:pStyle w:val="pldetails"/>
        <w:rPr>
          <w:noProof w:val="0"/>
        </w:rPr>
      </w:pPr>
      <w:proofErr w:type="spellStart"/>
      <w:r w:rsidRPr="005808D8">
        <w:rPr>
          <w:noProof w:val="0"/>
        </w:rPr>
        <w:t>Elmar</w:t>
      </w:r>
      <w:proofErr w:type="spellEnd"/>
      <w:r w:rsidRPr="005808D8">
        <w:rPr>
          <w:noProof w:val="0"/>
        </w:rPr>
        <w:t xml:space="preserve"> PFÜLB (Mr.), </w:t>
      </w:r>
      <w:proofErr w:type="spellStart"/>
      <w:r w:rsidRPr="005808D8">
        <w:rPr>
          <w:noProof w:val="0"/>
        </w:rPr>
        <w:t>President</w:t>
      </w:r>
      <w:proofErr w:type="spellEnd"/>
      <w:r w:rsidRPr="005808D8">
        <w:rPr>
          <w:noProof w:val="0"/>
        </w:rPr>
        <w:t xml:space="preserve">, </w:t>
      </w:r>
      <w:proofErr w:type="spellStart"/>
      <w:r w:rsidRPr="005808D8">
        <w:rPr>
          <w:noProof w:val="0"/>
        </w:rPr>
        <w:t>Federal</w:t>
      </w:r>
      <w:proofErr w:type="spellEnd"/>
      <w:r w:rsidRPr="005808D8">
        <w:rPr>
          <w:noProof w:val="0"/>
        </w:rPr>
        <w:t xml:space="preserve"> Plant </w:t>
      </w:r>
      <w:proofErr w:type="spellStart"/>
      <w:r w:rsidRPr="005808D8">
        <w:rPr>
          <w:noProof w:val="0"/>
        </w:rPr>
        <w:t>Variety</w:t>
      </w:r>
      <w:proofErr w:type="spellEnd"/>
      <w:r w:rsidRPr="005808D8">
        <w:rPr>
          <w:noProof w:val="0"/>
        </w:rPr>
        <w:t xml:space="preserve"> Office, Bundessortenamt, Hanover </w:t>
      </w:r>
      <w:r w:rsidRPr="005808D8">
        <w:rPr>
          <w:noProof w:val="0"/>
        </w:rPr>
        <w:br/>
        <w:t>(e-mail: postfach.praesident@bundessortenamt.de)</w:t>
      </w:r>
    </w:p>
    <w:p w14:paraId="3ADDC0E5" w14:textId="77777777" w:rsidR="00A16A32" w:rsidRPr="005808D8" w:rsidRDefault="00A16A32" w:rsidP="00A16A32">
      <w:pPr>
        <w:pStyle w:val="pldetails"/>
        <w:rPr>
          <w:noProof w:val="0"/>
        </w:rPr>
      </w:pPr>
      <w:r w:rsidRPr="005808D8">
        <w:rPr>
          <w:noProof w:val="0"/>
        </w:rPr>
        <w:t xml:space="preserve">Beate RÜCKER (Ms.), Head of Division, </w:t>
      </w:r>
      <w:proofErr w:type="spellStart"/>
      <w:r w:rsidRPr="005808D8">
        <w:rPr>
          <w:noProof w:val="0"/>
        </w:rPr>
        <w:t>Federal</w:t>
      </w:r>
      <w:proofErr w:type="spellEnd"/>
      <w:r w:rsidRPr="005808D8">
        <w:rPr>
          <w:noProof w:val="0"/>
        </w:rPr>
        <w:t xml:space="preserve"> Plant </w:t>
      </w:r>
      <w:proofErr w:type="spellStart"/>
      <w:r w:rsidRPr="005808D8">
        <w:rPr>
          <w:noProof w:val="0"/>
        </w:rPr>
        <w:t>Variety</w:t>
      </w:r>
      <w:proofErr w:type="spellEnd"/>
      <w:r w:rsidRPr="005808D8">
        <w:rPr>
          <w:noProof w:val="0"/>
        </w:rPr>
        <w:t xml:space="preserve"> Office, Bundessortenamt, Hanover </w:t>
      </w:r>
      <w:r w:rsidRPr="005808D8">
        <w:rPr>
          <w:noProof w:val="0"/>
        </w:rPr>
        <w:br/>
        <w:t>(e-mail: beate.ruecker@bundessortenamt.de)</w:t>
      </w:r>
    </w:p>
    <w:p w14:paraId="683DE2DC" w14:textId="77777777" w:rsidR="00A16A32" w:rsidRPr="005808D8" w:rsidRDefault="00A16A32" w:rsidP="00A16A32">
      <w:pPr>
        <w:pStyle w:val="plcountry"/>
        <w:rPr>
          <w:noProof w:val="0"/>
        </w:rPr>
      </w:pPr>
      <w:r w:rsidRPr="005808D8">
        <w:rPr>
          <w:noProof w:val="0"/>
        </w:rPr>
        <w:t>ARGENTINE / ARGENTINA / ARGENTINIEN / ARGENTINA</w:t>
      </w:r>
    </w:p>
    <w:p w14:paraId="293511AD" w14:textId="77777777" w:rsidR="00A16A32" w:rsidRPr="005808D8" w:rsidRDefault="00A16A32" w:rsidP="00A16A32">
      <w:pPr>
        <w:pStyle w:val="pldetails"/>
        <w:rPr>
          <w:noProof w:val="0"/>
        </w:rPr>
      </w:pPr>
      <w:r w:rsidRPr="005808D8">
        <w:rPr>
          <w:noProof w:val="0"/>
        </w:rPr>
        <w:t>María Laura VILLAMAYOR (</w:t>
      </w:r>
      <w:proofErr w:type="spellStart"/>
      <w:r w:rsidRPr="005808D8">
        <w:rPr>
          <w:noProof w:val="0"/>
        </w:rPr>
        <w:t>Sra</w:t>
      </w:r>
      <w:proofErr w:type="spellEnd"/>
      <w:r w:rsidRPr="005808D8">
        <w:rPr>
          <w:noProof w:val="0"/>
        </w:rPr>
        <w:t xml:space="preserve">.), </w:t>
      </w:r>
      <w:proofErr w:type="spellStart"/>
      <w:r w:rsidRPr="005808D8">
        <w:rPr>
          <w:noProof w:val="0"/>
        </w:rPr>
        <w:t>Coordinadora</w:t>
      </w:r>
      <w:proofErr w:type="spellEnd"/>
      <w:r w:rsidRPr="005808D8">
        <w:rPr>
          <w:noProof w:val="0"/>
        </w:rPr>
        <w:t xml:space="preserve"> de </w:t>
      </w:r>
      <w:proofErr w:type="spellStart"/>
      <w:r w:rsidRPr="005808D8">
        <w:rPr>
          <w:noProof w:val="0"/>
        </w:rPr>
        <w:t>Relaciones</w:t>
      </w:r>
      <w:proofErr w:type="spellEnd"/>
      <w:r w:rsidRPr="005808D8">
        <w:rPr>
          <w:noProof w:val="0"/>
        </w:rPr>
        <w:t xml:space="preserve"> </w:t>
      </w:r>
      <w:proofErr w:type="spellStart"/>
      <w:r w:rsidRPr="005808D8">
        <w:rPr>
          <w:noProof w:val="0"/>
        </w:rPr>
        <w:t>Institucionales</w:t>
      </w:r>
      <w:proofErr w:type="spellEnd"/>
      <w:r w:rsidRPr="005808D8">
        <w:rPr>
          <w:noProof w:val="0"/>
        </w:rPr>
        <w:t xml:space="preserve"> e </w:t>
      </w:r>
      <w:proofErr w:type="spellStart"/>
      <w:r w:rsidRPr="005808D8">
        <w:rPr>
          <w:noProof w:val="0"/>
        </w:rPr>
        <w:t>Interjurisdiccionales</w:t>
      </w:r>
      <w:proofErr w:type="spellEnd"/>
      <w:r w:rsidRPr="005808D8">
        <w:rPr>
          <w:noProof w:val="0"/>
        </w:rPr>
        <w:t xml:space="preserve">, Instituto </w:t>
      </w:r>
      <w:proofErr w:type="spellStart"/>
      <w:r w:rsidRPr="005808D8">
        <w:rPr>
          <w:noProof w:val="0"/>
        </w:rPr>
        <w:t>Nacional</w:t>
      </w:r>
      <w:proofErr w:type="spellEnd"/>
      <w:r w:rsidRPr="005808D8">
        <w:rPr>
          <w:noProof w:val="0"/>
        </w:rPr>
        <w:t xml:space="preserve"> de </w:t>
      </w:r>
      <w:proofErr w:type="spellStart"/>
      <w:r w:rsidRPr="005808D8">
        <w:rPr>
          <w:noProof w:val="0"/>
        </w:rPr>
        <w:t>Semillas</w:t>
      </w:r>
      <w:proofErr w:type="spellEnd"/>
      <w:r w:rsidRPr="005808D8">
        <w:rPr>
          <w:noProof w:val="0"/>
        </w:rPr>
        <w:t xml:space="preserve"> (INASE), </w:t>
      </w:r>
      <w:proofErr w:type="spellStart"/>
      <w:r w:rsidRPr="005808D8">
        <w:rPr>
          <w:noProof w:val="0"/>
        </w:rPr>
        <w:t>Secretaría</w:t>
      </w:r>
      <w:proofErr w:type="spellEnd"/>
      <w:r w:rsidRPr="005808D8">
        <w:rPr>
          <w:noProof w:val="0"/>
        </w:rPr>
        <w:t xml:space="preserve"> de </w:t>
      </w:r>
      <w:proofErr w:type="spellStart"/>
      <w:r w:rsidRPr="005808D8">
        <w:rPr>
          <w:noProof w:val="0"/>
        </w:rPr>
        <w:t>Agricultura</w:t>
      </w:r>
      <w:proofErr w:type="spellEnd"/>
      <w:r w:rsidRPr="005808D8">
        <w:rPr>
          <w:noProof w:val="0"/>
        </w:rPr>
        <w:t xml:space="preserve">, </w:t>
      </w:r>
      <w:proofErr w:type="spellStart"/>
      <w:r w:rsidRPr="005808D8">
        <w:rPr>
          <w:noProof w:val="0"/>
        </w:rPr>
        <w:t>Ganadería</w:t>
      </w:r>
      <w:proofErr w:type="spellEnd"/>
      <w:r w:rsidRPr="005808D8">
        <w:rPr>
          <w:noProof w:val="0"/>
        </w:rPr>
        <w:t xml:space="preserve">, </w:t>
      </w:r>
      <w:proofErr w:type="spellStart"/>
      <w:r w:rsidRPr="005808D8">
        <w:rPr>
          <w:noProof w:val="0"/>
        </w:rPr>
        <w:t>Pesca</w:t>
      </w:r>
      <w:proofErr w:type="spellEnd"/>
      <w:r w:rsidRPr="005808D8">
        <w:rPr>
          <w:noProof w:val="0"/>
        </w:rPr>
        <w:t xml:space="preserve"> y </w:t>
      </w:r>
      <w:proofErr w:type="spellStart"/>
      <w:r w:rsidRPr="005808D8">
        <w:rPr>
          <w:noProof w:val="0"/>
        </w:rPr>
        <w:t>Alimentación</w:t>
      </w:r>
      <w:proofErr w:type="spellEnd"/>
      <w:r w:rsidRPr="005808D8">
        <w:rPr>
          <w:noProof w:val="0"/>
        </w:rPr>
        <w:t xml:space="preserve">, Buenos Aires </w:t>
      </w:r>
      <w:r w:rsidRPr="005808D8">
        <w:rPr>
          <w:noProof w:val="0"/>
        </w:rPr>
        <w:br/>
        <w:t>(e-mail: mlvillamayor@inase.gob.ar)</w:t>
      </w:r>
    </w:p>
    <w:p w14:paraId="73F3E812" w14:textId="77777777" w:rsidR="00A16A32" w:rsidRPr="005808D8" w:rsidRDefault="00A16A32" w:rsidP="00A16A32">
      <w:pPr>
        <w:pStyle w:val="pldetails"/>
        <w:rPr>
          <w:noProof w:val="0"/>
        </w:rPr>
      </w:pPr>
      <w:proofErr w:type="spellStart"/>
      <w:r w:rsidRPr="005808D8">
        <w:rPr>
          <w:noProof w:val="0"/>
        </w:rPr>
        <w:t>Betina</w:t>
      </w:r>
      <w:proofErr w:type="spellEnd"/>
      <w:r w:rsidRPr="005808D8">
        <w:rPr>
          <w:noProof w:val="0"/>
        </w:rPr>
        <w:t xml:space="preserve"> Carla FABBIETTI (Ms.), Second </w:t>
      </w:r>
      <w:proofErr w:type="spellStart"/>
      <w:r w:rsidRPr="005808D8">
        <w:rPr>
          <w:noProof w:val="0"/>
        </w:rPr>
        <w:t>Secretary</w:t>
      </w:r>
      <w:proofErr w:type="spellEnd"/>
      <w:r w:rsidRPr="005808D8">
        <w:rPr>
          <w:noProof w:val="0"/>
        </w:rPr>
        <w:t>, Permanent Mission, Geneva</w:t>
      </w:r>
      <w:r w:rsidRPr="005808D8">
        <w:rPr>
          <w:noProof w:val="0"/>
        </w:rPr>
        <w:br/>
        <w:t>(e-mail: betina.fabbietti@missionarg.ch)</w:t>
      </w:r>
    </w:p>
    <w:p w14:paraId="6F1AECA7" w14:textId="77777777" w:rsidR="00A16A32" w:rsidRPr="005808D8" w:rsidRDefault="00A16A32" w:rsidP="00A16A32">
      <w:pPr>
        <w:pStyle w:val="plcountry"/>
        <w:rPr>
          <w:noProof w:val="0"/>
        </w:rPr>
      </w:pPr>
      <w:r w:rsidRPr="005808D8">
        <w:rPr>
          <w:noProof w:val="0"/>
        </w:rPr>
        <w:t>AUSTRALIE / AUSTRALIA / AUSTRALIEN / AUSTRALIA</w:t>
      </w:r>
    </w:p>
    <w:p w14:paraId="76F5B515" w14:textId="77777777" w:rsidR="00A16A32" w:rsidRPr="005808D8" w:rsidRDefault="00A16A32" w:rsidP="00A16A32">
      <w:pPr>
        <w:pStyle w:val="pldetails"/>
        <w:rPr>
          <w:noProof w:val="0"/>
        </w:rPr>
      </w:pPr>
      <w:r w:rsidRPr="005808D8">
        <w:rPr>
          <w:noProof w:val="0"/>
        </w:rPr>
        <w:t xml:space="preserve">Edwina VANDINE (Ms.), Chief of Plant Breeders' </w:t>
      </w:r>
      <w:proofErr w:type="spellStart"/>
      <w:r w:rsidRPr="005808D8">
        <w:rPr>
          <w:noProof w:val="0"/>
        </w:rPr>
        <w:t>Rights</w:t>
      </w:r>
      <w:proofErr w:type="spellEnd"/>
      <w:r w:rsidRPr="005808D8">
        <w:rPr>
          <w:noProof w:val="0"/>
        </w:rPr>
        <w:t xml:space="preserve">, Plant </w:t>
      </w:r>
      <w:proofErr w:type="spellStart"/>
      <w:r w:rsidRPr="005808D8">
        <w:rPr>
          <w:noProof w:val="0"/>
        </w:rPr>
        <w:t>Breeder's</w:t>
      </w:r>
      <w:proofErr w:type="spellEnd"/>
      <w:r w:rsidRPr="005808D8">
        <w:rPr>
          <w:noProof w:val="0"/>
        </w:rPr>
        <w:t xml:space="preserve"> </w:t>
      </w:r>
      <w:proofErr w:type="spellStart"/>
      <w:r w:rsidRPr="005808D8">
        <w:rPr>
          <w:noProof w:val="0"/>
        </w:rPr>
        <w:t>Rights</w:t>
      </w:r>
      <w:proofErr w:type="spellEnd"/>
      <w:r w:rsidRPr="005808D8">
        <w:rPr>
          <w:noProof w:val="0"/>
        </w:rPr>
        <w:t xml:space="preserve"> Office, IP </w:t>
      </w:r>
      <w:proofErr w:type="spellStart"/>
      <w:r w:rsidRPr="005808D8">
        <w:rPr>
          <w:noProof w:val="0"/>
        </w:rPr>
        <w:t>Australia</w:t>
      </w:r>
      <w:proofErr w:type="spellEnd"/>
      <w:r w:rsidRPr="005808D8">
        <w:rPr>
          <w:noProof w:val="0"/>
        </w:rPr>
        <w:t xml:space="preserve">, </w:t>
      </w:r>
      <w:proofErr w:type="spellStart"/>
      <w:r w:rsidRPr="005808D8">
        <w:rPr>
          <w:noProof w:val="0"/>
        </w:rPr>
        <w:t>Woden</w:t>
      </w:r>
      <w:proofErr w:type="spellEnd"/>
      <w:r w:rsidRPr="005808D8">
        <w:rPr>
          <w:noProof w:val="0"/>
        </w:rPr>
        <w:t xml:space="preserve"> </w:t>
      </w:r>
      <w:r w:rsidRPr="005808D8">
        <w:rPr>
          <w:noProof w:val="0"/>
        </w:rPr>
        <w:br/>
        <w:t>(e-mail: edwina.vandine@ipaustralia.gov.au)</w:t>
      </w:r>
    </w:p>
    <w:p w14:paraId="4B30CE8E" w14:textId="77777777" w:rsidR="00A16A32" w:rsidRPr="005808D8" w:rsidRDefault="00A16A32" w:rsidP="00A16A32">
      <w:pPr>
        <w:pStyle w:val="pldetails"/>
        <w:rPr>
          <w:noProof w:val="0"/>
        </w:rPr>
      </w:pPr>
      <w:r w:rsidRPr="005808D8">
        <w:rPr>
          <w:noProof w:val="0"/>
        </w:rPr>
        <w:t xml:space="preserve">Isabel Louise WARD (Ms.), Assistant </w:t>
      </w:r>
      <w:proofErr w:type="spellStart"/>
      <w:r w:rsidRPr="005808D8">
        <w:rPr>
          <w:noProof w:val="0"/>
        </w:rPr>
        <w:t>Director</w:t>
      </w:r>
      <w:proofErr w:type="spellEnd"/>
      <w:r w:rsidRPr="005808D8">
        <w:rPr>
          <w:noProof w:val="0"/>
        </w:rPr>
        <w:t xml:space="preserve">, Plant </w:t>
      </w:r>
      <w:proofErr w:type="spellStart"/>
      <w:r w:rsidRPr="005808D8">
        <w:rPr>
          <w:noProof w:val="0"/>
        </w:rPr>
        <w:t>Breeder's</w:t>
      </w:r>
      <w:proofErr w:type="spellEnd"/>
      <w:r w:rsidRPr="005808D8">
        <w:rPr>
          <w:noProof w:val="0"/>
        </w:rPr>
        <w:t xml:space="preserve"> </w:t>
      </w:r>
      <w:proofErr w:type="spellStart"/>
      <w:r w:rsidRPr="005808D8">
        <w:rPr>
          <w:noProof w:val="0"/>
        </w:rPr>
        <w:t>Rights</w:t>
      </w:r>
      <w:proofErr w:type="spellEnd"/>
      <w:r w:rsidRPr="005808D8">
        <w:rPr>
          <w:noProof w:val="0"/>
        </w:rPr>
        <w:t xml:space="preserve">, IP </w:t>
      </w:r>
      <w:proofErr w:type="spellStart"/>
      <w:r w:rsidRPr="005808D8">
        <w:rPr>
          <w:noProof w:val="0"/>
        </w:rPr>
        <w:t>Australia</w:t>
      </w:r>
      <w:proofErr w:type="spellEnd"/>
      <w:r w:rsidRPr="005808D8">
        <w:rPr>
          <w:noProof w:val="0"/>
        </w:rPr>
        <w:t xml:space="preserve">, </w:t>
      </w:r>
      <w:proofErr w:type="spellStart"/>
      <w:r w:rsidRPr="005808D8">
        <w:rPr>
          <w:noProof w:val="0"/>
        </w:rPr>
        <w:t>Woden</w:t>
      </w:r>
      <w:proofErr w:type="spellEnd"/>
      <w:r w:rsidRPr="005808D8">
        <w:rPr>
          <w:noProof w:val="0"/>
        </w:rPr>
        <w:br/>
        <w:t>(e-mail: Isabel.Ward@ipaustralia.gov.au)</w:t>
      </w:r>
    </w:p>
    <w:p w14:paraId="2A70F507" w14:textId="77777777" w:rsidR="00A16A32" w:rsidRPr="005808D8" w:rsidRDefault="00A16A32" w:rsidP="00A16A32">
      <w:pPr>
        <w:pStyle w:val="plcountry"/>
        <w:rPr>
          <w:noProof w:val="0"/>
        </w:rPr>
      </w:pPr>
      <w:r w:rsidRPr="005808D8">
        <w:rPr>
          <w:noProof w:val="0"/>
        </w:rPr>
        <w:t>AUTRICHE / AUSTRIA / ÖSTERREICH / AUSTRIA</w:t>
      </w:r>
    </w:p>
    <w:p w14:paraId="4A74E668" w14:textId="77777777" w:rsidR="00A16A32" w:rsidRPr="005808D8" w:rsidRDefault="00A16A32" w:rsidP="00A16A32">
      <w:pPr>
        <w:pStyle w:val="pldetails"/>
        <w:rPr>
          <w:noProof w:val="0"/>
        </w:rPr>
      </w:pPr>
      <w:r w:rsidRPr="005808D8">
        <w:rPr>
          <w:noProof w:val="0"/>
        </w:rPr>
        <w:t xml:space="preserve">Birgit GULZ-KUSCHER (Ms.), Legal Advisor for </w:t>
      </w:r>
      <w:proofErr w:type="spellStart"/>
      <w:r w:rsidRPr="005808D8">
        <w:rPr>
          <w:noProof w:val="0"/>
        </w:rPr>
        <w:t>Seed</w:t>
      </w:r>
      <w:proofErr w:type="spellEnd"/>
      <w:r w:rsidRPr="005808D8">
        <w:rPr>
          <w:noProof w:val="0"/>
        </w:rPr>
        <w:t xml:space="preserve"> Law and Plant </w:t>
      </w:r>
      <w:proofErr w:type="spellStart"/>
      <w:r w:rsidRPr="005808D8">
        <w:rPr>
          <w:noProof w:val="0"/>
        </w:rPr>
        <w:t>Variety</w:t>
      </w:r>
      <w:proofErr w:type="spellEnd"/>
      <w:r w:rsidRPr="005808D8">
        <w:rPr>
          <w:noProof w:val="0"/>
        </w:rPr>
        <w:t xml:space="preserve"> Protection Law, </w:t>
      </w:r>
      <w:proofErr w:type="spellStart"/>
      <w:r w:rsidRPr="005808D8">
        <w:rPr>
          <w:noProof w:val="0"/>
        </w:rPr>
        <w:t>Bundesministerium</w:t>
      </w:r>
      <w:proofErr w:type="spellEnd"/>
      <w:r w:rsidRPr="005808D8">
        <w:rPr>
          <w:noProof w:val="0"/>
        </w:rPr>
        <w:t xml:space="preserve"> </w:t>
      </w:r>
      <w:proofErr w:type="spellStart"/>
      <w:r w:rsidRPr="005808D8">
        <w:rPr>
          <w:noProof w:val="0"/>
        </w:rPr>
        <w:t>für</w:t>
      </w:r>
      <w:proofErr w:type="spellEnd"/>
      <w:r w:rsidRPr="005808D8">
        <w:rPr>
          <w:noProof w:val="0"/>
        </w:rPr>
        <w:t xml:space="preserve"> Land- </w:t>
      </w:r>
      <w:proofErr w:type="spellStart"/>
      <w:r w:rsidRPr="005808D8">
        <w:rPr>
          <w:noProof w:val="0"/>
        </w:rPr>
        <w:t>und</w:t>
      </w:r>
      <w:proofErr w:type="spellEnd"/>
      <w:r w:rsidRPr="005808D8">
        <w:rPr>
          <w:noProof w:val="0"/>
        </w:rPr>
        <w:t xml:space="preserve"> </w:t>
      </w:r>
      <w:proofErr w:type="spellStart"/>
      <w:r w:rsidRPr="005808D8">
        <w:rPr>
          <w:noProof w:val="0"/>
        </w:rPr>
        <w:t>Forstwirtschaft</w:t>
      </w:r>
      <w:proofErr w:type="spellEnd"/>
      <w:r w:rsidRPr="005808D8">
        <w:rPr>
          <w:noProof w:val="0"/>
        </w:rPr>
        <w:t xml:space="preserve">, </w:t>
      </w:r>
      <w:proofErr w:type="spellStart"/>
      <w:r w:rsidRPr="005808D8">
        <w:rPr>
          <w:noProof w:val="0"/>
        </w:rPr>
        <w:t>Regionen</w:t>
      </w:r>
      <w:proofErr w:type="spellEnd"/>
      <w:r w:rsidRPr="005808D8">
        <w:rPr>
          <w:noProof w:val="0"/>
        </w:rPr>
        <w:t xml:space="preserve"> </w:t>
      </w:r>
      <w:proofErr w:type="spellStart"/>
      <w:r w:rsidRPr="005808D8">
        <w:rPr>
          <w:noProof w:val="0"/>
        </w:rPr>
        <w:t>und</w:t>
      </w:r>
      <w:proofErr w:type="spellEnd"/>
      <w:r w:rsidRPr="005808D8">
        <w:rPr>
          <w:noProof w:val="0"/>
        </w:rPr>
        <w:t xml:space="preserve"> </w:t>
      </w:r>
      <w:proofErr w:type="spellStart"/>
      <w:r w:rsidRPr="005808D8">
        <w:rPr>
          <w:noProof w:val="0"/>
        </w:rPr>
        <w:t>Wasserwirtschaft</w:t>
      </w:r>
      <w:proofErr w:type="spellEnd"/>
      <w:r w:rsidRPr="005808D8">
        <w:rPr>
          <w:noProof w:val="0"/>
        </w:rPr>
        <w:t xml:space="preserve">, Wien </w:t>
      </w:r>
      <w:r w:rsidRPr="005808D8">
        <w:rPr>
          <w:noProof w:val="0"/>
        </w:rPr>
        <w:br/>
        <w:t>(e-mail: birgit.gulz-kuscher@bml.gv.at)</w:t>
      </w:r>
    </w:p>
    <w:p w14:paraId="01B80DF5" w14:textId="77777777" w:rsidR="00A16A32" w:rsidRPr="005808D8" w:rsidRDefault="00A16A32" w:rsidP="00A16A32">
      <w:pPr>
        <w:pStyle w:val="plcountry"/>
        <w:rPr>
          <w:noProof w:val="0"/>
        </w:rPr>
      </w:pPr>
      <w:r w:rsidRPr="005808D8">
        <w:rPr>
          <w:noProof w:val="0"/>
        </w:rPr>
        <w:t>BÉLARUS / BELARUS / BELARUS / BELARÚS</w:t>
      </w:r>
    </w:p>
    <w:p w14:paraId="0CFC323E" w14:textId="77777777" w:rsidR="00A16A32" w:rsidRPr="005808D8" w:rsidRDefault="00A16A32" w:rsidP="00A16A32">
      <w:pPr>
        <w:pStyle w:val="pldetails"/>
        <w:rPr>
          <w:noProof w:val="0"/>
        </w:rPr>
      </w:pPr>
      <w:proofErr w:type="spellStart"/>
      <w:r w:rsidRPr="005808D8">
        <w:rPr>
          <w:noProof w:val="0"/>
        </w:rPr>
        <w:t>Uladzimir</w:t>
      </w:r>
      <w:proofErr w:type="spellEnd"/>
      <w:r w:rsidRPr="005808D8">
        <w:rPr>
          <w:noProof w:val="0"/>
        </w:rPr>
        <w:t xml:space="preserve"> BEINIA (Mr.), </w:t>
      </w:r>
      <w:proofErr w:type="spellStart"/>
      <w:r w:rsidRPr="005808D8">
        <w:rPr>
          <w:noProof w:val="0"/>
        </w:rPr>
        <w:t>Director</w:t>
      </w:r>
      <w:proofErr w:type="spellEnd"/>
      <w:r w:rsidRPr="005808D8">
        <w:rPr>
          <w:noProof w:val="0"/>
        </w:rPr>
        <w:t xml:space="preserve">, State Inspection for </w:t>
      </w:r>
      <w:proofErr w:type="spellStart"/>
      <w:r w:rsidRPr="005808D8">
        <w:rPr>
          <w:noProof w:val="0"/>
        </w:rPr>
        <w:t>Testing</w:t>
      </w:r>
      <w:proofErr w:type="spellEnd"/>
      <w:r w:rsidRPr="005808D8">
        <w:rPr>
          <w:noProof w:val="0"/>
        </w:rPr>
        <w:t xml:space="preserve"> and Protection of Plant </w:t>
      </w:r>
      <w:proofErr w:type="spellStart"/>
      <w:r w:rsidRPr="005808D8">
        <w:rPr>
          <w:noProof w:val="0"/>
        </w:rPr>
        <w:t>Varieties</w:t>
      </w:r>
      <w:proofErr w:type="spellEnd"/>
      <w:r w:rsidRPr="005808D8">
        <w:rPr>
          <w:noProof w:val="0"/>
        </w:rPr>
        <w:t xml:space="preserve">, Minsk </w:t>
      </w:r>
      <w:r w:rsidRPr="005808D8">
        <w:rPr>
          <w:noProof w:val="0"/>
        </w:rPr>
        <w:br/>
        <w:t>(e-mail: belsort@mail.ru)</w:t>
      </w:r>
    </w:p>
    <w:p w14:paraId="42203DE1" w14:textId="77777777" w:rsidR="00A16A32" w:rsidRPr="005808D8" w:rsidRDefault="00A16A32" w:rsidP="00A16A32">
      <w:pPr>
        <w:pStyle w:val="pldetails"/>
        <w:rPr>
          <w:noProof w:val="0"/>
        </w:rPr>
      </w:pPr>
      <w:proofErr w:type="spellStart"/>
      <w:r w:rsidRPr="005808D8">
        <w:rPr>
          <w:noProof w:val="0"/>
        </w:rPr>
        <w:t>Tatsiana</w:t>
      </w:r>
      <w:proofErr w:type="spellEnd"/>
      <w:r w:rsidRPr="005808D8">
        <w:rPr>
          <w:noProof w:val="0"/>
        </w:rPr>
        <w:t xml:space="preserve"> SIAMASHKA (Ms.), </w:t>
      </w:r>
      <w:proofErr w:type="spellStart"/>
      <w:r w:rsidRPr="005808D8">
        <w:rPr>
          <w:noProof w:val="0"/>
        </w:rPr>
        <w:t>Deputy</w:t>
      </w:r>
      <w:proofErr w:type="spellEnd"/>
      <w:r w:rsidRPr="005808D8">
        <w:rPr>
          <w:noProof w:val="0"/>
        </w:rPr>
        <w:t xml:space="preserve"> </w:t>
      </w:r>
      <w:proofErr w:type="spellStart"/>
      <w:r w:rsidRPr="005808D8">
        <w:rPr>
          <w:noProof w:val="0"/>
        </w:rPr>
        <w:t>Director</w:t>
      </w:r>
      <w:proofErr w:type="spellEnd"/>
      <w:r w:rsidRPr="005808D8">
        <w:rPr>
          <w:noProof w:val="0"/>
        </w:rPr>
        <w:t xml:space="preserve">, State Inspection for </w:t>
      </w:r>
      <w:proofErr w:type="spellStart"/>
      <w:r w:rsidRPr="005808D8">
        <w:rPr>
          <w:noProof w:val="0"/>
        </w:rPr>
        <w:t>Testing</w:t>
      </w:r>
      <w:proofErr w:type="spellEnd"/>
      <w:r w:rsidRPr="005808D8">
        <w:rPr>
          <w:noProof w:val="0"/>
        </w:rPr>
        <w:t xml:space="preserve"> and Protection of Plant </w:t>
      </w:r>
      <w:proofErr w:type="spellStart"/>
      <w:r w:rsidRPr="005808D8">
        <w:rPr>
          <w:noProof w:val="0"/>
        </w:rPr>
        <w:t>Varieties</w:t>
      </w:r>
      <w:proofErr w:type="spellEnd"/>
      <w:r w:rsidRPr="005808D8">
        <w:rPr>
          <w:noProof w:val="0"/>
        </w:rPr>
        <w:t xml:space="preserve">, Minsk </w:t>
      </w:r>
      <w:r w:rsidRPr="005808D8">
        <w:rPr>
          <w:noProof w:val="0"/>
        </w:rPr>
        <w:br/>
        <w:t>(e-mail: belsort@mail.ru)</w:t>
      </w:r>
    </w:p>
    <w:p w14:paraId="69F2CAE6" w14:textId="77777777" w:rsidR="00A16A32" w:rsidRPr="005808D8" w:rsidRDefault="00A16A32" w:rsidP="00A16A32">
      <w:pPr>
        <w:pStyle w:val="pldetails"/>
        <w:rPr>
          <w:noProof w:val="0"/>
        </w:rPr>
      </w:pPr>
      <w:proofErr w:type="spellStart"/>
      <w:r w:rsidRPr="005808D8">
        <w:rPr>
          <w:noProof w:val="0"/>
        </w:rPr>
        <w:t>Maryna</w:t>
      </w:r>
      <w:proofErr w:type="spellEnd"/>
      <w:r w:rsidRPr="005808D8">
        <w:rPr>
          <w:noProof w:val="0"/>
        </w:rPr>
        <w:t xml:space="preserve"> SALADUKHA (Ms.), </w:t>
      </w:r>
      <w:proofErr w:type="spellStart"/>
      <w:r w:rsidRPr="005808D8">
        <w:rPr>
          <w:noProof w:val="0"/>
        </w:rPr>
        <w:t>Deputy</w:t>
      </w:r>
      <w:proofErr w:type="spellEnd"/>
      <w:r w:rsidRPr="005808D8">
        <w:rPr>
          <w:noProof w:val="0"/>
        </w:rPr>
        <w:t xml:space="preserve"> Head, International </w:t>
      </w:r>
      <w:proofErr w:type="spellStart"/>
      <w:r w:rsidRPr="005808D8">
        <w:rPr>
          <w:noProof w:val="0"/>
        </w:rPr>
        <w:t>Cooperation</w:t>
      </w:r>
      <w:proofErr w:type="spellEnd"/>
      <w:r w:rsidRPr="005808D8">
        <w:rPr>
          <w:noProof w:val="0"/>
        </w:rPr>
        <w:t xml:space="preserve"> </w:t>
      </w:r>
      <w:proofErr w:type="spellStart"/>
      <w:r w:rsidRPr="005808D8">
        <w:rPr>
          <w:noProof w:val="0"/>
        </w:rPr>
        <w:t>Department</w:t>
      </w:r>
      <w:proofErr w:type="spellEnd"/>
      <w:r w:rsidRPr="005808D8">
        <w:rPr>
          <w:noProof w:val="0"/>
        </w:rPr>
        <w:t xml:space="preserve">, State Inspection for </w:t>
      </w:r>
      <w:proofErr w:type="spellStart"/>
      <w:r w:rsidRPr="005808D8">
        <w:rPr>
          <w:noProof w:val="0"/>
        </w:rPr>
        <w:t>Testing</w:t>
      </w:r>
      <w:proofErr w:type="spellEnd"/>
      <w:r w:rsidRPr="005808D8">
        <w:rPr>
          <w:noProof w:val="0"/>
        </w:rPr>
        <w:t xml:space="preserve"> and Protection of Plant </w:t>
      </w:r>
      <w:proofErr w:type="spellStart"/>
      <w:r w:rsidRPr="005808D8">
        <w:rPr>
          <w:noProof w:val="0"/>
        </w:rPr>
        <w:t>Varieties</w:t>
      </w:r>
      <w:proofErr w:type="spellEnd"/>
      <w:r w:rsidRPr="005808D8">
        <w:rPr>
          <w:noProof w:val="0"/>
        </w:rPr>
        <w:t xml:space="preserve">, Minsk </w:t>
      </w:r>
      <w:r w:rsidRPr="005808D8">
        <w:rPr>
          <w:noProof w:val="0"/>
        </w:rPr>
        <w:br/>
        <w:t>(e-mail: belsort@mail.ru)</w:t>
      </w:r>
    </w:p>
    <w:p w14:paraId="225ED93C" w14:textId="77777777" w:rsidR="00A16A32" w:rsidRPr="005808D8" w:rsidRDefault="00A16A32" w:rsidP="00A16A32">
      <w:pPr>
        <w:pStyle w:val="plcountry"/>
        <w:rPr>
          <w:noProof w:val="0"/>
        </w:rPr>
      </w:pPr>
      <w:r w:rsidRPr="005808D8">
        <w:rPr>
          <w:noProof w:val="0"/>
        </w:rPr>
        <w:t>BELGIQUE / BELGIUM / BELGIEN / BÉLGICA</w:t>
      </w:r>
    </w:p>
    <w:p w14:paraId="2BC09A0E" w14:textId="77777777" w:rsidR="00A16A32" w:rsidRPr="005808D8" w:rsidRDefault="00A16A32" w:rsidP="00A16A32">
      <w:pPr>
        <w:pStyle w:val="pldetails"/>
        <w:rPr>
          <w:noProof w:val="0"/>
        </w:rPr>
      </w:pPr>
      <w:r w:rsidRPr="005808D8">
        <w:rPr>
          <w:noProof w:val="0"/>
        </w:rPr>
        <w:t xml:space="preserve">Shannah BOENS (Ms.), Attaché, FPS Economy, Bruxelles </w:t>
      </w:r>
      <w:r w:rsidRPr="005808D8">
        <w:rPr>
          <w:noProof w:val="0"/>
        </w:rPr>
        <w:br/>
        <w:t>(e-mail: shannah.boens@economie.fgov.be)</w:t>
      </w:r>
    </w:p>
    <w:p w14:paraId="16E2DAF6" w14:textId="77777777" w:rsidR="00A16A32" w:rsidRPr="005808D8" w:rsidRDefault="00A16A32" w:rsidP="00A16A32">
      <w:pPr>
        <w:pStyle w:val="plcountry"/>
        <w:rPr>
          <w:noProof w:val="0"/>
        </w:rPr>
      </w:pPr>
      <w:r w:rsidRPr="005808D8">
        <w:rPr>
          <w:noProof w:val="0"/>
        </w:rPr>
        <w:lastRenderedPageBreak/>
        <w:t xml:space="preserve">BOLIVIE (ÉTAT PLURINATIONAL DE) / BOLIVIA (PLURINATIONAL STATE OF) / </w:t>
      </w:r>
      <w:r w:rsidRPr="005808D8">
        <w:rPr>
          <w:noProof w:val="0"/>
        </w:rPr>
        <w:br/>
        <w:t>BOLIVIEN (PLURINATIONALER STAAT) / BOLIVIA (ESTADO PLURINACIONAL DE)</w:t>
      </w:r>
    </w:p>
    <w:p w14:paraId="17F6DAF9" w14:textId="77777777" w:rsidR="00A16A32" w:rsidRPr="005808D8" w:rsidRDefault="00A16A32" w:rsidP="00A16A32">
      <w:pPr>
        <w:pStyle w:val="pldetails"/>
        <w:rPr>
          <w:noProof w:val="0"/>
        </w:rPr>
      </w:pPr>
      <w:r w:rsidRPr="005808D8">
        <w:rPr>
          <w:noProof w:val="0"/>
        </w:rPr>
        <w:t xml:space="preserve">José Luis VACAFLOR DOMÍNGUEZ (Sr.), Responsable </w:t>
      </w:r>
      <w:proofErr w:type="spellStart"/>
      <w:r w:rsidRPr="005808D8">
        <w:rPr>
          <w:noProof w:val="0"/>
        </w:rPr>
        <w:t>Nacional</w:t>
      </w:r>
      <w:proofErr w:type="spellEnd"/>
      <w:r w:rsidRPr="005808D8">
        <w:rPr>
          <w:noProof w:val="0"/>
        </w:rPr>
        <w:t xml:space="preserve"> de </w:t>
      </w:r>
      <w:proofErr w:type="spellStart"/>
      <w:r w:rsidRPr="005808D8">
        <w:rPr>
          <w:noProof w:val="0"/>
        </w:rPr>
        <w:t>Fiscalización</w:t>
      </w:r>
      <w:proofErr w:type="spellEnd"/>
      <w:r w:rsidRPr="005808D8">
        <w:rPr>
          <w:noProof w:val="0"/>
        </w:rPr>
        <w:t xml:space="preserve"> y </w:t>
      </w:r>
      <w:proofErr w:type="spellStart"/>
      <w:r w:rsidRPr="005808D8">
        <w:rPr>
          <w:noProof w:val="0"/>
        </w:rPr>
        <w:t>Registros</w:t>
      </w:r>
      <w:proofErr w:type="spellEnd"/>
      <w:r w:rsidRPr="005808D8">
        <w:rPr>
          <w:noProof w:val="0"/>
        </w:rPr>
        <w:t xml:space="preserve"> de </w:t>
      </w:r>
      <w:proofErr w:type="spellStart"/>
      <w:r w:rsidRPr="005808D8">
        <w:rPr>
          <w:noProof w:val="0"/>
        </w:rPr>
        <w:t>Semillas</w:t>
      </w:r>
      <w:proofErr w:type="spellEnd"/>
      <w:r w:rsidRPr="005808D8">
        <w:rPr>
          <w:noProof w:val="0"/>
        </w:rPr>
        <w:t xml:space="preserve">, Instituto </w:t>
      </w:r>
      <w:proofErr w:type="spellStart"/>
      <w:r w:rsidRPr="005808D8">
        <w:rPr>
          <w:noProof w:val="0"/>
        </w:rPr>
        <w:t>Nacional</w:t>
      </w:r>
      <w:proofErr w:type="spellEnd"/>
      <w:r w:rsidRPr="005808D8">
        <w:rPr>
          <w:noProof w:val="0"/>
        </w:rPr>
        <w:t xml:space="preserve"> de </w:t>
      </w:r>
      <w:proofErr w:type="spellStart"/>
      <w:r w:rsidRPr="005808D8">
        <w:rPr>
          <w:noProof w:val="0"/>
        </w:rPr>
        <w:t>Innovación</w:t>
      </w:r>
      <w:proofErr w:type="spellEnd"/>
      <w:r w:rsidRPr="005808D8">
        <w:rPr>
          <w:noProof w:val="0"/>
        </w:rPr>
        <w:t xml:space="preserve"> </w:t>
      </w:r>
      <w:proofErr w:type="spellStart"/>
      <w:r w:rsidRPr="005808D8">
        <w:rPr>
          <w:noProof w:val="0"/>
        </w:rPr>
        <w:t>Agropecuaria</w:t>
      </w:r>
      <w:proofErr w:type="spellEnd"/>
      <w:r w:rsidRPr="005808D8">
        <w:rPr>
          <w:noProof w:val="0"/>
        </w:rPr>
        <w:t xml:space="preserve"> y </w:t>
      </w:r>
      <w:proofErr w:type="spellStart"/>
      <w:r w:rsidRPr="005808D8">
        <w:rPr>
          <w:noProof w:val="0"/>
        </w:rPr>
        <w:t>Forestal</w:t>
      </w:r>
      <w:proofErr w:type="spellEnd"/>
      <w:r w:rsidRPr="005808D8">
        <w:rPr>
          <w:noProof w:val="0"/>
        </w:rPr>
        <w:t xml:space="preserve"> - INIAF, La Paz </w:t>
      </w:r>
      <w:r w:rsidRPr="005808D8">
        <w:rPr>
          <w:noProof w:val="0"/>
        </w:rPr>
        <w:br/>
        <w:t>(e-mail: joseluisvacaflor@hotmail.com)</w:t>
      </w:r>
    </w:p>
    <w:p w14:paraId="743B407F" w14:textId="77777777" w:rsidR="00A16A32" w:rsidRPr="005808D8" w:rsidRDefault="00A16A32" w:rsidP="00A16A32">
      <w:pPr>
        <w:pStyle w:val="plcountry"/>
        <w:rPr>
          <w:noProof w:val="0"/>
        </w:rPr>
      </w:pPr>
      <w:r w:rsidRPr="005808D8">
        <w:rPr>
          <w:noProof w:val="0"/>
        </w:rPr>
        <w:t xml:space="preserve">BOSNIE-HERZÉGOVINE / BOSNIA AND HERZEGOVINA / BOSNIEN UND HERZEGOWINA / </w:t>
      </w:r>
      <w:r w:rsidRPr="005808D8">
        <w:rPr>
          <w:noProof w:val="0"/>
        </w:rPr>
        <w:br/>
        <w:t>BOSNIA Y HERZEGOVINA</w:t>
      </w:r>
    </w:p>
    <w:p w14:paraId="20263143" w14:textId="77777777" w:rsidR="00A16A32" w:rsidRPr="005808D8" w:rsidRDefault="00A16A32" w:rsidP="00A16A32">
      <w:pPr>
        <w:pStyle w:val="pldetails"/>
        <w:rPr>
          <w:noProof w:val="0"/>
        </w:rPr>
      </w:pPr>
      <w:proofErr w:type="spellStart"/>
      <w:r w:rsidRPr="005808D8">
        <w:rPr>
          <w:noProof w:val="0"/>
        </w:rPr>
        <w:t>Mirjana</w:t>
      </w:r>
      <w:proofErr w:type="spellEnd"/>
      <w:r w:rsidRPr="005808D8">
        <w:rPr>
          <w:noProof w:val="0"/>
        </w:rPr>
        <w:t xml:space="preserve"> BRZICA (Ms.), Head, </w:t>
      </w:r>
      <w:proofErr w:type="spellStart"/>
      <w:r w:rsidRPr="005808D8">
        <w:rPr>
          <w:noProof w:val="0"/>
        </w:rPr>
        <w:t>Department</w:t>
      </w:r>
      <w:proofErr w:type="spellEnd"/>
      <w:r w:rsidRPr="005808D8">
        <w:rPr>
          <w:noProof w:val="0"/>
        </w:rPr>
        <w:t xml:space="preserve"> of </w:t>
      </w:r>
      <w:proofErr w:type="spellStart"/>
      <w:r w:rsidRPr="005808D8">
        <w:rPr>
          <w:noProof w:val="0"/>
        </w:rPr>
        <w:t>seeds</w:t>
      </w:r>
      <w:proofErr w:type="spellEnd"/>
      <w:r w:rsidRPr="005808D8">
        <w:rPr>
          <w:noProof w:val="0"/>
        </w:rPr>
        <w:t xml:space="preserve">, </w:t>
      </w:r>
      <w:proofErr w:type="spellStart"/>
      <w:r w:rsidRPr="005808D8">
        <w:rPr>
          <w:noProof w:val="0"/>
        </w:rPr>
        <w:t>seedling</w:t>
      </w:r>
      <w:proofErr w:type="spellEnd"/>
      <w:r w:rsidRPr="005808D8">
        <w:rPr>
          <w:noProof w:val="0"/>
        </w:rPr>
        <w:t xml:space="preserve"> and protection of new </w:t>
      </w:r>
      <w:proofErr w:type="spellStart"/>
      <w:r w:rsidRPr="005808D8">
        <w:rPr>
          <w:noProof w:val="0"/>
        </w:rPr>
        <w:t>varieties</w:t>
      </w:r>
      <w:proofErr w:type="spellEnd"/>
      <w:r w:rsidRPr="005808D8">
        <w:rPr>
          <w:noProof w:val="0"/>
        </w:rPr>
        <w:t xml:space="preserve"> of plants, Administration of </w:t>
      </w:r>
      <w:proofErr w:type="spellStart"/>
      <w:r w:rsidRPr="005808D8">
        <w:rPr>
          <w:noProof w:val="0"/>
        </w:rPr>
        <w:t>Bosnia</w:t>
      </w:r>
      <w:proofErr w:type="spellEnd"/>
      <w:r w:rsidRPr="005808D8">
        <w:rPr>
          <w:noProof w:val="0"/>
        </w:rPr>
        <w:t xml:space="preserve"> and </w:t>
      </w:r>
      <w:proofErr w:type="spellStart"/>
      <w:r w:rsidRPr="005808D8">
        <w:rPr>
          <w:noProof w:val="0"/>
        </w:rPr>
        <w:t>Herzegovina</w:t>
      </w:r>
      <w:proofErr w:type="spellEnd"/>
      <w:r w:rsidRPr="005808D8">
        <w:rPr>
          <w:noProof w:val="0"/>
        </w:rPr>
        <w:t xml:space="preserve"> for Plant </w:t>
      </w:r>
      <w:proofErr w:type="spellStart"/>
      <w:r w:rsidRPr="005808D8">
        <w:rPr>
          <w:noProof w:val="0"/>
        </w:rPr>
        <w:t>Health</w:t>
      </w:r>
      <w:proofErr w:type="spellEnd"/>
      <w:r w:rsidRPr="005808D8">
        <w:rPr>
          <w:noProof w:val="0"/>
        </w:rPr>
        <w:t xml:space="preserve"> Protection, Ministry of </w:t>
      </w:r>
      <w:proofErr w:type="spellStart"/>
      <w:r w:rsidRPr="005808D8">
        <w:rPr>
          <w:noProof w:val="0"/>
        </w:rPr>
        <w:t>Foreign</w:t>
      </w:r>
      <w:proofErr w:type="spellEnd"/>
      <w:r w:rsidRPr="005808D8">
        <w:rPr>
          <w:noProof w:val="0"/>
        </w:rPr>
        <w:t xml:space="preserve"> Trade and </w:t>
      </w:r>
      <w:proofErr w:type="spellStart"/>
      <w:r w:rsidRPr="005808D8">
        <w:rPr>
          <w:noProof w:val="0"/>
        </w:rPr>
        <w:t>Economic</w:t>
      </w:r>
      <w:proofErr w:type="spellEnd"/>
      <w:r w:rsidRPr="005808D8">
        <w:rPr>
          <w:noProof w:val="0"/>
        </w:rPr>
        <w:t xml:space="preserve"> Relations, Sarajevo </w:t>
      </w:r>
      <w:r w:rsidRPr="005808D8">
        <w:rPr>
          <w:noProof w:val="0"/>
        </w:rPr>
        <w:br/>
        <w:t>(e-mail: mirjana.brzica@uzzb.gov.ba)</w:t>
      </w:r>
    </w:p>
    <w:p w14:paraId="743CAB2F" w14:textId="77777777" w:rsidR="00A16A32" w:rsidRPr="005808D8" w:rsidRDefault="00A16A32" w:rsidP="00A16A32">
      <w:pPr>
        <w:pStyle w:val="plcountry"/>
        <w:rPr>
          <w:noProof w:val="0"/>
        </w:rPr>
      </w:pPr>
      <w:r w:rsidRPr="005808D8">
        <w:rPr>
          <w:noProof w:val="0"/>
        </w:rPr>
        <w:t>BRÉSIL / BRAZIL / BRASILIEN / BRASIL</w:t>
      </w:r>
    </w:p>
    <w:p w14:paraId="56800DBA" w14:textId="77777777" w:rsidR="00A16A32" w:rsidRPr="005808D8" w:rsidRDefault="00A16A32" w:rsidP="00A16A32">
      <w:pPr>
        <w:pStyle w:val="pldetails"/>
        <w:rPr>
          <w:noProof w:val="0"/>
        </w:rPr>
      </w:pPr>
      <w:proofErr w:type="spellStart"/>
      <w:r w:rsidRPr="005808D8">
        <w:rPr>
          <w:noProof w:val="0"/>
        </w:rPr>
        <w:t>Stefânia</w:t>
      </w:r>
      <w:proofErr w:type="spellEnd"/>
      <w:r w:rsidRPr="005808D8">
        <w:rPr>
          <w:noProof w:val="0"/>
        </w:rPr>
        <w:t xml:space="preserve"> PALMA ARAUJO (Ms.), </w:t>
      </w:r>
      <w:proofErr w:type="spellStart"/>
      <w:r w:rsidRPr="005808D8">
        <w:rPr>
          <w:noProof w:val="0"/>
        </w:rPr>
        <w:t>Coordinator</w:t>
      </w:r>
      <w:proofErr w:type="spellEnd"/>
      <w:r w:rsidRPr="005808D8">
        <w:rPr>
          <w:noProof w:val="0"/>
        </w:rPr>
        <w:t xml:space="preserve">, Plant </w:t>
      </w:r>
      <w:proofErr w:type="spellStart"/>
      <w:r w:rsidRPr="005808D8">
        <w:rPr>
          <w:noProof w:val="0"/>
        </w:rPr>
        <w:t>Variety</w:t>
      </w:r>
      <w:proofErr w:type="spellEnd"/>
      <w:r w:rsidRPr="005808D8">
        <w:rPr>
          <w:noProof w:val="0"/>
        </w:rPr>
        <w:t xml:space="preserve"> Protection Office, National Plant </w:t>
      </w:r>
      <w:proofErr w:type="spellStart"/>
      <w:r w:rsidRPr="005808D8">
        <w:rPr>
          <w:noProof w:val="0"/>
        </w:rPr>
        <w:t>Variety</w:t>
      </w:r>
      <w:proofErr w:type="spellEnd"/>
      <w:r w:rsidRPr="005808D8">
        <w:rPr>
          <w:noProof w:val="0"/>
        </w:rPr>
        <w:t xml:space="preserve"> Protection Service, </w:t>
      </w:r>
      <w:proofErr w:type="spellStart"/>
      <w:r w:rsidRPr="005808D8">
        <w:rPr>
          <w:noProof w:val="0"/>
        </w:rPr>
        <w:t>Serviço</w:t>
      </w:r>
      <w:proofErr w:type="spellEnd"/>
      <w:r w:rsidRPr="005808D8">
        <w:rPr>
          <w:noProof w:val="0"/>
        </w:rPr>
        <w:t xml:space="preserve"> </w:t>
      </w:r>
      <w:proofErr w:type="spellStart"/>
      <w:r w:rsidRPr="005808D8">
        <w:rPr>
          <w:noProof w:val="0"/>
        </w:rPr>
        <w:t>Nacional</w:t>
      </w:r>
      <w:proofErr w:type="spellEnd"/>
      <w:r w:rsidRPr="005808D8">
        <w:rPr>
          <w:noProof w:val="0"/>
        </w:rPr>
        <w:t xml:space="preserve"> de </w:t>
      </w:r>
      <w:proofErr w:type="spellStart"/>
      <w:r w:rsidRPr="005808D8">
        <w:rPr>
          <w:noProof w:val="0"/>
        </w:rPr>
        <w:t>Proteção</w:t>
      </w:r>
      <w:proofErr w:type="spellEnd"/>
      <w:r w:rsidRPr="005808D8">
        <w:rPr>
          <w:noProof w:val="0"/>
        </w:rPr>
        <w:t xml:space="preserve"> de </w:t>
      </w:r>
      <w:proofErr w:type="spellStart"/>
      <w:r w:rsidRPr="005808D8">
        <w:rPr>
          <w:noProof w:val="0"/>
        </w:rPr>
        <w:t>Cultivares</w:t>
      </w:r>
      <w:proofErr w:type="spellEnd"/>
      <w:r w:rsidRPr="005808D8">
        <w:rPr>
          <w:noProof w:val="0"/>
        </w:rPr>
        <w:t xml:space="preserve"> (SNPC), Brasilia</w:t>
      </w:r>
      <w:r w:rsidRPr="005808D8">
        <w:rPr>
          <w:noProof w:val="0"/>
        </w:rPr>
        <w:br/>
        <w:t>(e-mail: stefania.araujo@agro.gov.br)</w:t>
      </w:r>
    </w:p>
    <w:p w14:paraId="099B88E4" w14:textId="77777777" w:rsidR="00A16A32" w:rsidRPr="005808D8" w:rsidRDefault="00A16A32" w:rsidP="00A16A32">
      <w:pPr>
        <w:pStyle w:val="plcountry"/>
        <w:rPr>
          <w:noProof w:val="0"/>
        </w:rPr>
      </w:pPr>
      <w:r w:rsidRPr="005808D8">
        <w:rPr>
          <w:noProof w:val="0"/>
        </w:rPr>
        <w:t>CANADA / CANADA / KANADA / CANADÁ</w:t>
      </w:r>
    </w:p>
    <w:p w14:paraId="2EDF5105" w14:textId="77777777" w:rsidR="00A16A32" w:rsidRPr="005808D8" w:rsidRDefault="00A16A32" w:rsidP="00A16A32">
      <w:pPr>
        <w:pStyle w:val="pldetails"/>
        <w:rPr>
          <w:noProof w:val="0"/>
        </w:rPr>
      </w:pPr>
      <w:r w:rsidRPr="005808D8">
        <w:rPr>
          <w:noProof w:val="0"/>
        </w:rPr>
        <w:t xml:space="preserve">Anthony PARKER (Mr.), </w:t>
      </w:r>
      <w:proofErr w:type="spellStart"/>
      <w:r w:rsidRPr="005808D8">
        <w:rPr>
          <w:noProof w:val="0"/>
        </w:rPr>
        <w:t>Commissioner</w:t>
      </w:r>
      <w:proofErr w:type="spellEnd"/>
      <w:r w:rsidRPr="005808D8">
        <w:rPr>
          <w:noProof w:val="0"/>
        </w:rPr>
        <w:t xml:space="preserve">, Plant Breeders' </w:t>
      </w:r>
      <w:proofErr w:type="spellStart"/>
      <w:r w:rsidRPr="005808D8">
        <w:rPr>
          <w:noProof w:val="0"/>
        </w:rPr>
        <w:t>Rights</w:t>
      </w:r>
      <w:proofErr w:type="spellEnd"/>
      <w:r w:rsidRPr="005808D8">
        <w:rPr>
          <w:noProof w:val="0"/>
        </w:rPr>
        <w:t xml:space="preserve"> Office, Canadian Food Inspection Agency (CFIA), Ottawa </w:t>
      </w:r>
      <w:r w:rsidRPr="005808D8">
        <w:rPr>
          <w:noProof w:val="0"/>
        </w:rPr>
        <w:br/>
        <w:t>(e-mail: anthony.parker@inspection.gc.ca)</w:t>
      </w:r>
    </w:p>
    <w:p w14:paraId="4833FD84" w14:textId="77777777" w:rsidR="00A16A32" w:rsidRPr="005808D8" w:rsidRDefault="00A16A32" w:rsidP="00A16A32">
      <w:pPr>
        <w:pStyle w:val="pldetails"/>
        <w:rPr>
          <w:noProof w:val="0"/>
        </w:rPr>
      </w:pPr>
      <w:r w:rsidRPr="005808D8">
        <w:rPr>
          <w:noProof w:val="0"/>
        </w:rPr>
        <w:t xml:space="preserve">Marc DE WIT (Mr.), Senior Examiner, Plant Breeders' </w:t>
      </w:r>
      <w:proofErr w:type="spellStart"/>
      <w:r w:rsidRPr="005808D8">
        <w:rPr>
          <w:noProof w:val="0"/>
        </w:rPr>
        <w:t>Rights</w:t>
      </w:r>
      <w:proofErr w:type="spellEnd"/>
      <w:r w:rsidRPr="005808D8">
        <w:rPr>
          <w:noProof w:val="0"/>
        </w:rPr>
        <w:t xml:space="preserve"> Office, Canadian Food Inspection Agency (CFIA), Ottawa </w:t>
      </w:r>
      <w:r w:rsidRPr="005808D8">
        <w:rPr>
          <w:noProof w:val="0"/>
        </w:rPr>
        <w:br/>
        <w:t>(e-mail: Marc.deWit@Inspection.gc.ca)</w:t>
      </w:r>
    </w:p>
    <w:p w14:paraId="0D917C7C" w14:textId="77777777" w:rsidR="00A16A32" w:rsidRPr="005808D8" w:rsidRDefault="00A16A32" w:rsidP="00A16A32">
      <w:pPr>
        <w:pStyle w:val="pldetails"/>
        <w:rPr>
          <w:noProof w:val="0"/>
        </w:rPr>
      </w:pPr>
      <w:r w:rsidRPr="005808D8">
        <w:rPr>
          <w:noProof w:val="0"/>
        </w:rPr>
        <w:t xml:space="preserve">Ashley BALCHIN (Ms.), Senior Examiner, Plant Breeders' </w:t>
      </w:r>
      <w:proofErr w:type="spellStart"/>
      <w:r w:rsidRPr="005808D8">
        <w:rPr>
          <w:noProof w:val="0"/>
        </w:rPr>
        <w:t>Rights</w:t>
      </w:r>
      <w:proofErr w:type="spellEnd"/>
      <w:r w:rsidRPr="005808D8">
        <w:rPr>
          <w:noProof w:val="0"/>
        </w:rPr>
        <w:t xml:space="preserve"> Office, Canadian Food Inspection Agency (CFIA), Ottawa </w:t>
      </w:r>
      <w:r w:rsidRPr="005808D8">
        <w:rPr>
          <w:noProof w:val="0"/>
        </w:rPr>
        <w:br/>
        <w:t>(e-mail: ashley.balchin@inspection.gc.ca)</w:t>
      </w:r>
    </w:p>
    <w:p w14:paraId="2161581F" w14:textId="77777777" w:rsidR="00A16A32" w:rsidRPr="005808D8" w:rsidRDefault="00A16A32" w:rsidP="00A16A32">
      <w:pPr>
        <w:pStyle w:val="pldetails"/>
        <w:rPr>
          <w:noProof w:val="0"/>
        </w:rPr>
      </w:pPr>
      <w:r w:rsidRPr="005808D8">
        <w:rPr>
          <w:noProof w:val="0"/>
        </w:rPr>
        <w:t xml:space="preserve">Renée CLOUTIER (Ms.), Examiner, Plant Breeders' </w:t>
      </w:r>
      <w:proofErr w:type="spellStart"/>
      <w:r w:rsidRPr="005808D8">
        <w:rPr>
          <w:noProof w:val="0"/>
        </w:rPr>
        <w:t>Rights</w:t>
      </w:r>
      <w:proofErr w:type="spellEnd"/>
      <w:r w:rsidRPr="005808D8">
        <w:rPr>
          <w:noProof w:val="0"/>
        </w:rPr>
        <w:t xml:space="preserve"> Office, Canadian Food Inspection Agency (CFIA), Ottawa </w:t>
      </w:r>
      <w:r w:rsidRPr="005808D8">
        <w:rPr>
          <w:noProof w:val="0"/>
        </w:rPr>
        <w:br/>
        <w:t>(e-mail: Renee.Cloutier@inspection.gc.ca)</w:t>
      </w:r>
    </w:p>
    <w:p w14:paraId="2E7E6425" w14:textId="77777777" w:rsidR="00A16A32" w:rsidRPr="005808D8" w:rsidRDefault="00A16A32" w:rsidP="00A16A32">
      <w:pPr>
        <w:pStyle w:val="plcountry"/>
        <w:rPr>
          <w:noProof w:val="0"/>
        </w:rPr>
      </w:pPr>
      <w:r w:rsidRPr="005808D8">
        <w:rPr>
          <w:noProof w:val="0"/>
        </w:rPr>
        <w:t>CHILI / CHILE / CHILE / CHILE</w:t>
      </w:r>
    </w:p>
    <w:p w14:paraId="41D4B2D6" w14:textId="77777777" w:rsidR="00A16A32" w:rsidRPr="005808D8" w:rsidRDefault="00A16A32" w:rsidP="00A16A32">
      <w:pPr>
        <w:pStyle w:val="pldetails"/>
        <w:rPr>
          <w:noProof w:val="0"/>
        </w:rPr>
      </w:pPr>
      <w:r w:rsidRPr="005808D8">
        <w:rPr>
          <w:noProof w:val="0"/>
        </w:rPr>
        <w:t xml:space="preserve">Manuel Antonio TORO UGALDE (Sr.), </w:t>
      </w:r>
      <w:proofErr w:type="spellStart"/>
      <w:r w:rsidRPr="005808D8">
        <w:rPr>
          <w:noProof w:val="0"/>
        </w:rPr>
        <w:t>Jefe</w:t>
      </w:r>
      <w:proofErr w:type="spellEnd"/>
      <w:r w:rsidRPr="005808D8">
        <w:rPr>
          <w:noProof w:val="0"/>
        </w:rPr>
        <w:t xml:space="preserve"> </w:t>
      </w:r>
      <w:proofErr w:type="spellStart"/>
      <w:r w:rsidRPr="005808D8">
        <w:rPr>
          <w:noProof w:val="0"/>
        </w:rPr>
        <w:t>Sección</w:t>
      </w:r>
      <w:proofErr w:type="spellEnd"/>
      <w:r w:rsidRPr="005808D8">
        <w:rPr>
          <w:noProof w:val="0"/>
        </w:rPr>
        <w:t xml:space="preserve">, </w:t>
      </w:r>
      <w:proofErr w:type="spellStart"/>
      <w:r w:rsidRPr="005808D8">
        <w:rPr>
          <w:noProof w:val="0"/>
        </w:rPr>
        <w:t>Registro</w:t>
      </w:r>
      <w:proofErr w:type="spellEnd"/>
      <w:r w:rsidRPr="005808D8">
        <w:rPr>
          <w:noProof w:val="0"/>
        </w:rPr>
        <w:t xml:space="preserve"> de </w:t>
      </w:r>
      <w:proofErr w:type="spellStart"/>
      <w:r w:rsidRPr="005808D8">
        <w:rPr>
          <w:noProof w:val="0"/>
        </w:rPr>
        <w:t>Variedades</w:t>
      </w:r>
      <w:proofErr w:type="spellEnd"/>
      <w:r w:rsidRPr="005808D8">
        <w:rPr>
          <w:noProof w:val="0"/>
        </w:rPr>
        <w:t xml:space="preserve"> </w:t>
      </w:r>
      <w:proofErr w:type="spellStart"/>
      <w:r w:rsidRPr="005808D8">
        <w:rPr>
          <w:noProof w:val="0"/>
        </w:rPr>
        <w:t>Protegidas</w:t>
      </w:r>
      <w:proofErr w:type="spellEnd"/>
      <w:r w:rsidRPr="005808D8">
        <w:rPr>
          <w:noProof w:val="0"/>
        </w:rPr>
        <w:t xml:space="preserve">, </w:t>
      </w:r>
      <w:proofErr w:type="spellStart"/>
      <w:r w:rsidRPr="005808D8">
        <w:rPr>
          <w:noProof w:val="0"/>
        </w:rPr>
        <w:t>Departamento</w:t>
      </w:r>
      <w:proofErr w:type="spellEnd"/>
      <w:r w:rsidRPr="005808D8">
        <w:rPr>
          <w:noProof w:val="0"/>
        </w:rPr>
        <w:t xml:space="preserve"> de </w:t>
      </w:r>
      <w:proofErr w:type="spellStart"/>
      <w:r w:rsidRPr="005808D8">
        <w:rPr>
          <w:noProof w:val="0"/>
        </w:rPr>
        <w:t>Semillas</w:t>
      </w:r>
      <w:proofErr w:type="spellEnd"/>
      <w:r w:rsidRPr="005808D8">
        <w:rPr>
          <w:noProof w:val="0"/>
        </w:rPr>
        <w:t xml:space="preserve"> y Plantas, </w:t>
      </w:r>
      <w:proofErr w:type="spellStart"/>
      <w:r w:rsidRPr="005808D8">
        <w:rPr>
          <w:noProof w:val="0"/>
        </w:rPr>
        <w:t>Servicio</w:t>
      </w:r>
      <w:proofErr w:type="spellEnd"/>
      <w:r w:rsidRPr="005808D8">
        <w:rPr>
          <w:noProof w:val="0"/>
        </w:rPr>
        <w:t xml:space="preserve"> </w:t>
      </w:r>
      <w:proofErr w:type="spellStart"/>
      <w:r w:rsidRPr="005808D8">
        <w:rPr>
          <w:noProof w:val="0"/>
        </w:rPr>
        <w:t>Agrícola</w:t>
      </w:r>
      <w:proofErr w:type="spellEnd"/>
      <w:r w:rsidRPr="005808D8">
        <w:rPr>
          <w:noProof w:val="0"/>
        </w:rPr>
        <w:t xml:space="preserve"> y Ganadero (SAG), Santiago de Chile </w:t>
      </w:r>
      <w:r w:rsidRPr="005808D8">
        <w:rPr>
          <w:noProof w:val="0"/>
        </w:rPr>
        <w:br/>
        <w:t>(e-mail: manuel.toro@sag.gob.cl)</w:t>
      </w:r>
    </w:p>
    <w:p w14:paraId="17DD9BF4" w14:textId="77777777" w:rsidR="00A16A32" w:rsidRPr="005808D8" w:rsidRDefault="00A16A32" w:rsidP="00A16A32">
      <w:pPr>
        <w:pStyle w:val="plcountry"/>
        <w:rPr>
          <w:noProof w:val="0"/>
        </w:rPr>
      </w:pPr>
      <w:r w:rsidRPr="005808D8">
        <w:rPr>
          <w:noProof w:val="0"/>
        </w:rPr>
        <w:t>CHINE / CHINA / CHINA / CHINA</w:t>
      </w:r>
    </w:p>
    <w:p w14:paraId="2BB49BCF" w14:textId="77777777" w:rsidR="00A16A32" w:rsidRPr="005808D8" w:rsidRDefault="00A16A32" w:rsidP="00A16A32">
      <w:pPr>
        <w:pStyle w:val="pldetails"/>
        <w:rPr>
          <w:noProof w:val="0"/>
        </w:rPr>
      </w:pPr>
      <w:r w:rsidRPr="005808D8">
        <w:rPr>
          <w:noProof w:val="0"/>
        </w:rPr>
        <w:t xml:space="preserve">Yehan CUI (Mr.), Chief </w:t>
      </w:r>
      <w:proofErr w:type="spellStart"/>
      <w:r w:rsidRPr="005808D8">
        <w:rPr>
          <w:noProof w:val="0"/>
        </w:rPr>
        <w:t>Agronomist</w:t>
      </w:r>
      <w:proofErr w:type="spellEnd"/>
      <w:r w:rsidRPr="005808D8">
        <w:rPr>
          <w:noProof w:val="0"/>
        </w:rPr>
        <w:t xml:space="preserve">, </w:t>
      </w:r>
      <w:proofErr w:type="spellStart"/>
      <w:r w:rsidRPr="005808D8">
        <w:rPr>
          <w:noProof w:val="0"/>
        </w:rPr>
        <w:t>Development</w:t>
      </w:r>
      <w:proofErr w:type="spellEnd"/>
      <w:r w:rsidRPr="005808D8">
        <w:rPr>
          <w:noProof w:val="0"/>
        </w:rPr>
        <w:t xml:space="preserve"> Center of Science and </w:t>
      </w:r>
      <w:proofErr w:type="spellStart"/>
      <w:r w:rsidRPr="005808D8">
        <w:rPr>
          <w:noProof w:val="0"/>
        </w:rPr>
        <w:t>Technology</w:t>
      </w:r>
      <w:proofErr w:type="spellEnd"/>
      <w:r w:rsidRPr="005808D8">
        <w:rPr>
          <w:noProof w:val="0"/>
        </w:rPr>
        <w:t xml:space="preserve"> (DCST), Ministry of Agriculture and Rural </w:t>
      </w:r>
      <w:proofErr w:type="spellStart"/>
      <w:r w:rsidRPr="005808D8">
        <w:rPr>
          <w:noProof w:val="0"/>
        </w:rPr>
        <w:t>Affairs</w:t>
      </w:r>
      <w:proofErr w:type="spellEnd"/>
      <w:r w:rsidRPr="005808D8">
        <w:rPr>
          <w:noProof w:val="0"/>
        </w:rPr>
        <w:t xml:space="preserve"> (MARA), Beijing </w:t>
      </w:r>
      <w:r w:rsidRPr="005808D8">
        <w:rPr>
          <w:noProof w:val="0"/>
        </w:rPr>
        <w:br/>
        <w:t>(e-mail: cuiyehan@agri.gov.cn)</w:t>
      </w:r>
    </w:p>
    <w:p w14:paraId="4ACA2891" w14:textId="77777777" w:rsidR="00A16A32" w:rsidRPr="005808D8" w:rsidRDefault="00A16A32" w:rsidP="00A16A32">
      <w:pPr>
        <w:pStyle w:val="pldetails"/>
        <w:rPr>
          <w:noProof w:val="0"/>
        </w:rPr>
      </w:pPr>
      <w:proofErr w:type="spellStart"/>
      <w:r w:rsidRPr="005808D8">
        <w:rPr>
          <w:noProof w:val="0"/>
        </w:rPr>
        <w:t>Yonghai</w:t>
      </w:r>
      <w:proofErr w:type="spellEnd"/>
      <w:r w:rsidRPr="005808D8">
        <w:rPr>
          <w:noProof w:val="0"/>
        </w:rPr>
        <w:t xml:space="preserve"> WANG (Mr.), </w:t>
      </w:r>
      <w:proofErr w:type="spellStart"/>
      <w:r w:rsidRPr="005808D8">
        <w:rPr>
          <w:noProof w:val="0"/>
        </w:rPr>
        <w:t>Director</w:t>
      </w:r>
      <w:proofErr w:type="spellEnd"/>
      <w:r w:rsidRPr="005808D8">
        <w:rPr>
          <w:noProof w:val="0"/>
        </w:rPr>
        <w:t xml:space="preserve">-General, PVP Office, National </w:t>
      </w:r>
      <w:proofErr w:type="spellStart"/>
      <w:r w:rsidRPr="005808D8">
        <w:rPr>
          <w:noProof w:val="0"/>
        </w:rPr>
        <w:t>Forestry</w:t>
      </w:r>
      <w:proofErr w:type="spellEnd"/>
      <w:r w:rsidRPr="005808D8">
        <w:rPr>
          <w:noProof w:val="0"/>
        </w:rPr>
        <w:t xml:space="preserve"> and </w:t>
      </w:r>
      <w:proofErr w:type="spellStart"/>
      <w:r w:rsidRPr="005808D8">
        <w:rPr>
          <w:noProof w:val="0"/>
        </w:rPr>
        <w:t>Grassland</w:t>
      </w:r>
      <w:proofErr w:type="spellEnd"/>
      <w:r w:rsidRPr="005808D8">
        <w:rPr>
          <w:noProof w:val="0"/>
        </w:rPr>
        <w:t xml:space="preserve"> Administration, Beijing </w:t>
      </w:r>
      <w:r w:rsidRPr="005808D8">
        <w:rPr>
          <w:noProof w:val="0"/>
        </w:rPr>
        <w:br/>
        <w:t>(e-mail: kjzxxpc@cnpvp.net)</w:t>
      </w:r>
    </w:p>
    <w:p w14:paraId="488330BF" w14:textId="77777777" w:rsidR="00A16A32" w:rsidRPr="005808D8" w:rsidRDefault="00A16A32" w:rsidP="00A16A32">
      <w:pPr>
        <w:pStyle w:val="pldetails"/>
        <w:rPr>
          <w:noProof w:val="0"/>
        </w:rPr>
      </w:pPr>
      <w:proofErr w:type="spellStart"/>
      <w:r w:rsidRPr="005808D8">
        <w:rPr>
          <w:noProof w:val="0"/>
        </w:rPr>
        <w:t>Guang</w:t>
      </w:r>
      <w:proofErr w:type="spellEnd"/>
      <w:r w:rsidRPr="005808D8">
        <w:rPr>
          <w:noProof w:val="0"/>
        </w:rPr>
        <w:t xml:space="preserve"> CHEN (Mr.), Division </w:t>
      </w:r>
      <w:proofErr w:type="spellStart"/>
      <w:r w:rsidRPr="005808D8">
        <w:rPr>
          <w:noProof w:val="0"/>
        </w:rPr>
        <w:t>Director</w:t>
      </w:r>
      <w:proofErr w:type="spellEnd"/>
      <w:r w:rsidRPr="005808D8">
        <w:rPr>
          <w:noProof w:val="0"/>
        </w:rPr>
        <w:t xml:space="preserve">, Division of Plant </w:t>
      </w:r>
      <w:proofErr w:type="spellStart"/>
      <w:r w:rsidRPr="005808D8">
        <w:rPr>
          <w:noProof w:val="0"/>
        </w:rPr>
        <w:t>Variety</w:t>
      </w:r>
      <w:proofErr w:type="spellEnd"/>
      <w:r w:rsidRPr="005808D8">
        <w:rPr>
          <w:noProof w:val="0"/>
        </w:rPr>
        <w:t xml:space="preserve"> Protection, Office for Protection of New </w:t>
      </w:r>
      <w:proofErr w:type="spellStart"/>
      <w:r w:rsidRPr="005808D8">
        <w:rPr>
          <w:noProof w:val="0"/>
        </w:rPr>
        <w:t>Varieties</w:t>
      </w:r>
      <w:proofErr w:type="spellEnd"/>
      <w:r w:rsidRPr="005808D8">
        <w:rPr>
          <w:noProof w:val="0"/>
        </w:rPr>
        <w:t xml:space="preserve"> of Plant, National </w:t>
      </w:r>
      <w:proofErr w:type="spellStart"/>
      <w:r w:rsidRPr="005808D8">
        <w:rPr>
          <w:noProof w:val="0"/>
        </w:rPr>
        <w:t>Forestry</w:t>
      </w:r>
      <w:proofErr w:type="spellEnd"/>
      <w:r w:rsidRPr="005808D8">
        <w:rPr>
          <w:noProof w:val="0"/>
        </w:rPr>
        <w:t xml:space="preserve"> and </w:t>
      </w:r>
      <w:proofErr w:type="spellStart"/>
      <w:r w:rsidRPr="005808D8">
        <w:rPr>
          <w:noProof w:val="0"/>
        </w:rPr>
        <w:t>Grassland</w:t>
      </w:r>
      <w:proofErr w:type="spellEnd"/>
      <w:r w:rsidRPr="005808D8">
        <w:rPr>
          <w:noProof w:val="0"/>
        </w:rPr>
        <w:t xml:space="preserve"> Administration of China (NFGA), Beijing </w:t>
      </w:r>
      <w:r w:rsidRPr="005808D8">
        <w:rPr>
          <w:noProof w:val="0"/>
        </w:rPr>
        <w:br/>
        <w:t>(e-mail: chenguang@cnpvp.net)</w:t>
      </w:r>
    </w:p>
    <w:p w14:paraId="6BF1E2B4" w14:textId="77777777" w:rsidR="00A16A32" w:rsidRPr="005808D8" w:rsidRDefault="00A16A32" w:rsidP="00A16A32">
      <w:pPr>
        <w:pStyle w:val="pldetails"/>
        <w:rPr>
          <w:noProof w:val="0"/>
        </w:rPr>
      </w:pPr>
      <w:proofErr w:type="spellStart"/>
      <w:r w:rsidRPr="005808D8">
        <w:rPr>
          <w:noProof w:val="0"/>
        </w:rPr>
        <w:t>Xiujie</w:t>
      </w:r>
      <w:proofErr w:type="spellEnd"/>
      <w:r w:rsidRPr="005808D8">
        <w:rPr>
          <w:noProof w:val="0"/>
        </w:rPr>
        <w:t xml:space="preserve"> ZHANG (Ms.), Division </w:t>
      </w:r>
      <w:proofErr w:type="spellStart"/>
      <w:r w:rsidRPr="005808D8">
        <w:rPr>
          <w:noProof w:val="0"/>
        </w:rPr>
        <w:t>Director</w:t>
      </w:r>
      <w:proofErr w:type="spellEnd"/>
      <w:r w:rsidRPr="005808D8">
        <w:rPr>
          <w:noProof w:val="0"/>
        </w:rPr>
        <w:t xml:space="preserve">, Division of DUS Tests, </w:t>
      </w:r>
      <w:proofErr w:type="spellStart"/>
      <w:r w:rsidRPr="005808D8">
        <w:rPr>
          <w:noProof w:val="0"/>
        </w:rPr>
        <w:t>Development</w:t>
      </w:r>
      <w:proofErr w:type="spellEnd"/>
      <w:r w:rsidRPr="005808D8">
        <w:rPr>
          <w:noProof w:val="0"/>
        </w:rPr>
        <w:t xml:space="preserve"> Center of Science and </w:t>
      </w:r>
      <w:proofErr w:type="spellStart"/>
      <w:r w:rsidRPr="005808D8">
        <w:rPr>
          <w:noProof w:val="0"/>
        </w:rPr>
        <w:t>Technology</w:t>
      </w:r>
      <w:proofErr w:type="spellEnd"/>
      <w:r w:rsidRPr="005808D8">
        <w:rPr>
          <w:noProof w:val="0"/>
        </w:rPr>
        <w:t xml:space="preserve"> (DCST), Beijing </w:t>
      </w:r>
      <w:r w:rsidRPr="005808D8">
        <w:rPr>
          <w:noProof w:val="0"/>
        </w:rPr>
        <w:br/>
        <w:t xml:space="preserve">(e-mail: zhxj7410@sina.com) </w:t>
      </w:r>
    </w:p>
    <w:p w14:paraId="399312FF" w14:textId="77777777" w:rsidR="00A16A32" w:rsidRPr="005808D8" w:rsidRDefault="00A16A32" w:rsidP="00A16A32">
      <w:pPr>
        <w:pStyle w:val="pldetails"/>
        <w:rPr>
          <w:noProof w:val="0"/>
        </w:rPr>
      </w:pPr>
      <w:proofErr w:type="spellStart"/>
      <w:r w:rsidRPr="005808D8">
        <w:rPr>
          <w:noProof w:val="0"/>
        </w:rPr>
        <w:t>Yongqi</w:t>
      </w:r>
      <w:proofErr w:type="spellEnd"/>
      <w:r w:rsidRPr="005808D8">
        <w:rPr>
          <w:noProof w:val="0"/>
        </w:rPr>
        <w:t xml:space="preserve"> ZHENG (Mr.), </w:t>
      </w:r>
      <w:proofErr w:type="spellStart"/>
      <w:r w:rsidRPr="005808D8">
        <w:rPr>
          <w:noProof w:val="0"/>
        </w:rPr>
        <w:t>Researcher</w:t>
      </w:r>
      <w:proofErr w:type="spellEnd"/>
      <w:r w:rsidRPr="005808D8">
        <w:rPr>
          <w:noProof w:val="0"/>
        </w:rPr>
        <w:t xml:space="preserve">, National </w:t>
      </w:r>
      <w:proofErr w:type="spellStart"/>
      <w:r w:rsidRPr="005808D8">
        <w:rPr>
          <w:noProof w:val="0"/>
        </w:rPr>
        <w:t>Forestry</w:t>
      </w:r>
      <w:proofErr w:type="spellEnd"/>
      <w:r w:rsidRPr="005808D8">
        <w:rPr>
          <w:noProof w:val="0"/>
        </w:rPr>
        <w:t xml:space="preserve"> and </w:t>
      </w:r>
      <w:proofErr w:type="spellStart"/>
      <w:r w:rsidRPr="005808D8">
        <w:rPr>
          <w:noProof w:val="0"/>
        </w:rPr>
        <w:t>Grassland</w:t>
      </w:r>
      <w:proofErr w:type="spellEnd"/>
      <w:r w:rsidRPr="005808D8">
        <w:rPr>
          <w:noProof w:val="0"/>
        </w:rPr>
        <w:t xml:space="preserve"> Administration of China (NFGA), Beijing </w:t>
      </w:r>
      <w:r w:rsidRPr="005808D8">
        <w:rPr>
          <w:noProof w:val="0"/>
        </w:rPr>
        <w:br/>
        <w:t>(e-mail: zyq8565@126.com)</w:t>
      </w:r>
    </w:p>
    <w:p w14:paraId="5A4C8100" w14:textId="77777777" w:rsidR="00A16A32" w:rsidRPr="005808D8" w:rsidRDefault="00A16A32" w:rsidP="00A16A32">
      <w:pPr>
        <w:pStyle w:val="pldetails"/>
        <w:rPr>
          <w:noProof w:val="0"/>
        </w:rPr>
      </w:pPr>
      <w:r w:rsidRPr="005808D8">
        <w:rPr>
          <w:noProof w:val="0"/>
        </w:rPr>
        <w:t xml:space="preserve">Xiang HE (Mr.), </w:t>
      </w:r>
      <w:proofErr w:type="spellStart"/>
      <w:r w:rsidRPr="005808D8">
        <w:rPr>
          <w:noProof w:val="0"/>
        </w:rPr>
        <w:t>Third</w:t>
      </w:r>
      <w:proofErr w:type="spellEnd"/>
      <w:r w:rsidRPr="005808D8">
        <w:rPr>
          <w:noProof w:val="0"/>
        </w:rPr>
        <w:t xml:space="preserve"> </w:t>
      </w:r>
      <w:proofErr w:type="spellStart"/>
      <w:r w:rsidRPr="005808D8">
        <w:rPr>
          <w:noProof w:val="0"/>
        </w:rPr>
        <w:t>Secretary</w:t>
      </w:r>
      <w:proofErr w:type="spellEnd"/>
      <w:r w:rsidRPr="005808D8">
        <w:rPr>
          <w:noProof w:val="0"/>
        </w:rPr>
        <w:t xml:space="preserve">, Permanent Mission of China to the United Nations Office and </w:t>
      </w:r>
      <w:proofErr w:type="spellStart"/>
      <w:r w:rsidRPr="005808D8">
        <w:rPr>
          <w:noProof w:val="0"/>
        </w:rPr>
        <w:t>Other</w:t>
      </w:r>
      <w:proofErr w:type="spellEnd"/>
      <w:r w:rsidRPr="005808D8">
        <w:rPr>
          <w:noProof w:val="0"/>
        </w:rPr>
        <w:t xml:space="preserve"> International Organizations, Geneva </w:t>
      </w:r>
      <w:r w:rsidRPr="005808D8">
        <w:rPr>
          <w:noProof w:val="0"/>
        </w:rPr>
        <w:br/>
        <w:t>(e-mail: hexiang0818@163.com)</w:t>
      </w:r>
    </w:p>
    <w:p w14:paraId="43FDB7F7" w14:textId="77777777" w:rsidR="00A16A32" w:rsidRPr="005808D8" w:rsidRDefault="00A16A32" w:rsidP="00A16A32">
      <w:pPr>
        <w:pStyle w:val="pldetails"/>
        <w:rPr>
          <w:noProof w:val="0"/>
        </w:rPr>
      </w:pPr>
      <w:proofErr w:type="spellStart"/>
      <w:r w:rsidRPr="005808D8">
        <w:rPr>
          <w:noProof w:val="0"/>
        </w:rPr>
        <w:t>Boxuan</w:t>
      </w:r>
      <w:proofErr w:type="spellEnd"/>
      <w:r w:rsidRPr="005808D8">
        <w:rPr>
          <w:noProof w:val="0"/>
        </w:rPr>
        <w:t xml:space="preserve"> WU (Mr.), Program </w:t>
      </w:r>
      <w:proofErr w:type="spellStart"/>
      <w:r w:rsidRPr="005808D8">
        <w:rPr>
          <w:noProof w:val="0"/>
        </w:rPr>
        <w:t>Administrator</w:t>
      </w:r>
      <w:proofErr w:type="spellEnd"/>
      <w:r w:rsidRPr="005808D8">
        <w:rPr>
          <w:noProof w:val="0"/>
        </w:rPr>
        <w:t xml:space="preserve">, Division I, International </w:t>
      </w:r>
      <w:proofErr w:type="spellStart"/>
      <w:r w:rsidRPr="005808D8">
        <w:rPr>
          <w:noProof w:val="0"/>
        </w:rPr>
        <w:t>Cooperation</w:t>
      </w:r>
      <w:proofErr w:type="spellEnd"/>
      <w:r w:rsidRPr="005808D8">
        <w:rPr>
          <w:noProof w:val="0"/>
        </w:rPr>
        <w:t xml:space="preserve"> </w:t>
      </w:r>
      <w:proofErr w:type="spellStart"/>
      <w:r w:rsidRPr="005808D8">
        <w:rPr>
          <w:noProof w:val="0"/>
        </w:rPr>
        <w:t>Department</w:t>
      </w:r>
      <w:proofErr w:type="spellEnd"/>
      <w:r w:rsidRPr="005808D8">
        <w:rPr>
          <w:noProof w:val="0"/>
        </w:rPr>
        <w:t xml:space="preserve">, China National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Administration (CNIPA), Beijing </w:t>
      </w:r>
      <w:r w:rsidRPr="005808D8">
        <w:rPr>
          <w:noProof w:val="0"/>
        </w:rPr>
        <w:br/>
        <w:t>(e-mail: wuboxuan@cnipa.gov.cn)</w:t>
      </w:r>
    </w:p>
    <w:p w14:paraId="778745D6" w14:textId="77777777" w:rsidR="00A16A32" w:rsidRPr="005808D8" w:rsidRDefault="00A16A32" w:rsidP="00A16A32">
      <w:pPr>
        <w:pStyle w:val="pldetails"/>
        <w:rPr>
          <w:noProof w:val="0"/>
        </w:rPr>
      </w:pPr>
      <w:r w:rsidRPr="005808D8">
        <w:rPr>
          <w:noProof w:val="0"/>
        </w:rPr>
        <w:lastRenderedPageBreak/>
        <w:t xml:space="preserve">Chan ZHANG (Ms.), Program </w:t>
      </w:r>
      <w:proofErr w:type="spellStart"/>
      <w:r w:rsidRPr="005808D8">
        <w:rPr>
          <w:noProof w:val="0"/>
        </w:rPr>
        <w:t>Officer</w:t>
      </w:r>
      <w:proofErr w:type="spellEnd"/>
      <w:r w:rsidRPr="005808D8">
        <w:rPr>
          <w:noProof w:val="0"/>
        </w:rPr>
        <w:t xml:space="preserve">, International </w:t>
      </w:r>
      <w:proofErr w:type="spellStart"/>
      <w:r w:rsidRPr="005808D8">
        <w:rPr>
          <w:noProof w:val="0"/>
        </w:rPr>
        <w:t>Cooperation</w:t>
      </w:r>
      <w:proofErr w:type="spellEnd"/>
      <w:r w:rsidRPr="005808D8">
        <w:rPr>
          <w:noProof w:val="0"/>
        </w:rPr>
        <w:t xml:space="preserve"> </w:t>
      </w:r>
      <w:proofErr w:type="spellStart"/>
      <w:r w:rsidRPr="005808D8">
        <w:rPr>
          <w:noProof w:val="0"/>
        </w:rPr>
        <w:t>Department</w:t>
      </w:r>
      <w:proofErr w:type="spellEnd"/>
      <w:r w:rsidRPr="005808D8">
        <w:rPr>
          <w:noProof w:val="0"/>
        </w:rPr>
        <w:t xml:space="preserve">, National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Administration (CNIPA), Beijing </w:t>
      </w:r>
      <w:r w:rsidRPr="005808D8">
        <w:rPr>
          <w:noProof w:val="0"/>
        </w:rPr>
        <w:br/>
        <w:t>(e-mail: zhangchan_1@cnipa.gov.cn)</w:t>
      </w:r>
    </w:p>
    <w:p w14:paraId="1B8F0B0B" w14:textId="77777777" w:rsidR="00A16A32" w:rsidRPr="005808D8" w:rsidRDefault="00A16A32" w:rsidP="00A16A32">
      <w:pPr>
        <w:pStyle w:val="plcountry"/>
        <w:rPr>
          <w:noProof w:val="0"/>
        </w:rPr>
      </w:pPr>
      <w:r w:rsidRPr="005808D8">
        <w:rPr>
          <w:noProof w:val="0"/>
        </w:rPr>
        <w:t>COLOMBIE / COLOMBIA / KOLUMBIEN / COLOMBIA</w:t>
      </w:r>
    </w:p>
    <w:p w14:paraId="59A778D7" w14:textId="77777777" w:rsidR="00A16A32" w:rsidRPr="005808D8" w:rsidRDefault="00A16A32" w:rsidP="00A16A32">
      <w:pPr>
        <w:pStyle w:val="pldetails"/>
        <w:rPr>
          <w:noProof w:val="0"/>
        </w:rPr>
      </w:pPr>
      <w:r w:rsidRPr="005808D8">
        <w:rPr>
          <w:noProof w:val="0"/>
        </w:rPr>
        <w:t xml:space="preserve">Alfonso Alberto ROSERO (Sr.), </w:t>
      </w:r>
      <w:proofErr w:type="spellStart"/>
      <w:r w:rsidRPr="005808D8">
        <w:rPr>
          <w:noProof w:val="0"/>
        </w:rPr>
        <w:t>Director</w:t>
      </w:r>
      <w:proofErr w:type="spellEnd"/>
      <w:r w:rsidRPr="005808D8">
        <w:rPr>
          <w:noProof w:val="0"/>
        </w:rPr>
        <w:t xml:space="preserve"> </w:t>
      </w:r>
      <w:proofErr w:type="spellStart"/>
      <w:r w:rsidRPr="005808D8">
        <w:rPr>
          <w:noProof w:val="0"/>
        </w:rPr>
        <w:t>Técnico</w:t>
      </w:r>
      <w:proofErr w:type="spellEnd"/>
      <w:r w:rsidRPr="005808D8">
        <w:rPr>
          <w:noProof w:val="0"/>
        </w:rPr>
        <w:t xml:space="preserve"> de </w:t>
      </w:r>
      <w:proofErr w:type="spellStart"/>
      <w:r w:rsidRPr="005808D8">
        <w:rPr>
          <w:noProof w:val="0"/>
        </w:rPr>
        <w:t>Semillas</w:t>
      </w:r>
      <w:proofErr w:type="spellEnd"/>
      <w:r w:rsidRPr="005808D8">
        <w:rPr>
          <w:noProof w:val="0"/>
        </w:rPr>
        <w:t xml:space="preserve">, </w:t>
      </w:r>
      <w:proofErr w:type="spellStart"/>
      <w:r w:rsidRPr="005808D8">
        <w:rPr>
          <w:noProof w:val="0"/>
        </w:rPr>
        <w:t>Subgerencia</w:t>
      </w:r>
      <w:proofErr w:type="spellEnd"/>
      <w:r w:rsidRPr="005808D8">
        <w:rPr>
          <w:noProof w:val="0"/>
        </w:rPr>
        <w:t xml:space="preserve"> de </w:t>
      </w:r>
      <w:proofErr w:type="spellStart"/>
      <w:r w:rsidRPr="005808D8">
        <w:rPr>
          <w:noProof w:val="0"/>
        </w:rPr>
        <w:t>Protección</w:t>
      </w:r>
      <w:proofErr w:type="spellEnd"/>
      <w:r w:rsidRPr="005808D8">
        <w:rPr>
          <w:noProof w:val="0"/>
        </w:rPr>
        <w:t xml:space="preserve"> </w:t>
      </w:r>
      <w:proofErr w:type="spellStart"/>
      <w:r w:rsidRPr="005808D8">
        <w:rPr>
          <w:noProof w:val="0"/>
        </w:rPr>
        <w:t>Vegetal</w:t>
      </w:r>
      <w:proofErr w:type="spellEnd"/>
      <w:r w:rsidRPr="005808D8">
        <w:rPr>
          <w:noProof w:val="0"/>
        </w:rPr>
        <w:t xml:space="preserve">, Instituto </w:t>
      </w:r>
      <w:proofErr w:type="spellStart"/>
      <w:r w:rsidRPr="005808D8">
        <w:rPr>
          <w:noProof w:val="0"/>
        </w:rPr>
        <w:t>Colombiano</w:t>
      </w:r>
      <w:proofErr w:type="spellEnd"/>
      <w:r w:rsidRPr="005808D8">
        <w:rPr>
          <w:noProof w:val="0"/>
        </w:rPr>
        <w:t xml:space="preserve"> </w:t>
      </w:r>
      <w:proofErr w:type="spellStart"/>
      <w:r w:rsidRPr="005808D8">
        <w:rPr>
          <w:noProof w:val="0"/>
        </w:rPr>
        <w:t>Agropecuario</w:t>
      </w:r>
      <w:proofErr w:type="spellEnd"/>
      <w:r w:rsidRPr="005808D8">
        <w:rPr>
          <w:noProof w:val="0"/>
        </w:rPr>
        <w:t xml:space="preserve"> (ICA), Bogotá </w:t>
      </w:r>
      <w:r w:rsidRPr="005808D8">
        <w:rPr>
          <w:noProof w:val="0"/>
        </w:rPr>
        <w:br/>
        <w:t>(e-mail: alberto.rosero@ica.gov.co)</w:t>
      </w:r>
    </w:p>
    <w:p w14:paraId="08D3B3C4" w14:textId="77777777" w:rsidR="00A16A32" w:rsidRPr="005808D8" w:rsidRDefault="00A16A32" w:rsidP="00A16A32">
      <w:pPr>
        <w:pStyle w:val="plcountry"/>
        <w:rPr>
          <w:noProof w:val="0"/>
        </w:rPr>
      </w:pPr>
      <w:r w:rsidRPr="005808D8">
        <w:rPr>
          <w:noProof w:val="0"/>
        </w:rPr>
        <w:t>COSTA RICA / COSTA RICA / COSTA RICA / COSTA RICA</w:t>
      </w:r>
    </w:p>
    <w:p w14:paraId="3CA409A5" w14:textId="77777777" w:rsidR="00A16A32" w:rsidRPr="005808D8" w:rsidRDefault="00A16A32" w:rsidP="00A16A32">
      <w:pPr>
        <w:pStyle w:val="pldetails"/>
        <w:rPr>
          <w:noProof w:val="0"/>
        </w:rPr>
      </w:pPr>
      <w:r w:rsidRPr="005808D8">
        <w:rPr>
          <w:noProof w:val="0"/>
        </w:rPr>
        <w:t>Tania LÓPEZ LEE (</w:t>
      </w:r>
      <w:proofErr w:type="spellStart"/>
      <w:r w:rsidRPr="005808D8">
        <w:rPr>
          <w:noProof w:val="0"/>
        </w:rPr>
        <w:t>Sra</w:t>
      </w:r>
      <w:proofErr w:type="spellEnd"/>
      <w:r w:rsidRPr="005808D8">
        <w:rPr>
          <w:noProof w:val="0"/>
        </w:rPr>
        <w:t xml:space="preserve">.), </w:t>
      </w:r>
      <w:proofErr w:type="spellStart"/>
      <w:r w:rsidRPr="005808D8">
        <w:rPr>
          <w:noProof w:val="0"/>
        </w:rPr>
        <w:t>Directora</w:t>
      </w:r>
      <w:proofErr w:type="spellEnd"/>
      <w:r w:rsidRPr="005808D8">
        <w:rPr>
          <w:noProof w:val="0"/>
        </w:rPr>
        <w:t xml:space="preserve"> </w:t>
      </w:r>
      <w:proofErr w:type="spellStart"/>
      <w:r w:rsidRPr="005808D8">
        <w:rPr>
          <w:noProof w:val="0"/>
        </w:rPr>
        <w:t>Ejecutiva</w:t>
      </w:r>
      <w:proofErr w:type="spellEnd"/>
      <w:r w:rsidRPr="005808D8">
        <w:rPr>
          <w:noProof w:val="0"/>
        </w:rPr>
        <w:t xml:space="preserve">, </w:t>
      </w:r>
      <w:proofErr w:type="spellStart"/>
      <w:r w:rsidRPr="005808D8">
        <w:rPr>
          <w:noProof w:val="0"/>
        </w:rPr>
        <w:t>Oficina</w:t>
      </w:r>
      <w:proofErr w:type="spellEnd"/>
      <w:r w:rsidRPr="005808D8">
        <w:rPr>
          <w:noProof w:val="0"/>
        </w:rPr>
        <w:t xml:space="preserve"> </w:t>
      </w:r>
      <w:proofErr w:type="spellStart"/>
      <w:r w:rsidRPr="005808D8">
        <w:rPr>
          <w:noProof w:val="0"/>
        </w:rPr>
        <w:t>Nacional</w:t>
      </w:r>
      <w:proofErr w:type="spellEnd"/>
      <w:r w:rsidRPr="005808D8">
        <w:rPr>
          <w:noProof w:val="0"/>
        </w:rPr>
        <w:t xml:space="preserve"> de </w:t>
      </w:r>
      <w:proofErr w:type="spellStart"/>
      <w:r w:rsidRPr="005808D8">
        <w:rPr>
          <w:noProof w:val="0"/>
        </w:rPr>
        <w:t>Semillas</w:t>
      </w:r>
      <w:proofErr w:type="spellEnd"/>
      <w:r w:rsidRPr="005808D8">
        <w:rPr>
          <w:noProof w:val="0"/>
        </w:rPr>
        <w:t xml:space="preserve"> (OFINASE), San José </w:t>
      </w:r>
      <w:r w:rsidRPr="005808D8">
        <w:rPr>
          <w:noProof w:val="0"/>
        </w:rPr>
        <w:br/>
        <w:t>(e-mail: tlopez@ofinase.go.cr)</w:t>
      </w:r>
    </w:p>
    <w:p w14:paraId="7C12D58E" w14:textId="77777777" w:rsidR="00A16A32" w:rsidRPr="005808D8" w:rsidRDefault="00A16A32" w:rsidP="00A16A32">
      <w:pPr>
        <w:pStyle w:val="plcountry"/>
        <w:rPr>
          <w:noProof w:val="0"/>
        </w:rPr>
      </w:pPr>
      <w:r w:rsidRPr="005808D8">
        <w:rPr>
          <w:noProof w:val="0"/>
        </w:rPr>
        <w:t>CROATIE / CROATIA / KROATIEN / CROACIA</w:t>
      </w:r>
    </w:p>
    <w:p w14:paraId="7997A7E3" w14:textId="77777777" w:rsidR="00A16A32" w:rsidRPr="005808D8" w:rsidRDefault="00A16A32" w:rsidP="00A16A32">
      <w:pPr>
        <w:pStyle w:val="pldetails"/>
        <w:rPr>
          <w:noProof w:val="0"/>
        </w:rPr>
      </w:pPr>
      <w:proofErr w:type="spellStart"/>
      <w:r w:rsidRPr="005808D8">
        <w:rPr>
          <w:noProof w:val="0"/>
        </w:rPr>
        <w:t>Zeljka</w:t>
      </w:r>
      <w:proofErr w:type="spellEnd"/>
      <w:r w:rsidRPr="005808D8">
        <w:rPr>
          <w:noProof w:val="0"/>
        </w:rPr>
        <w:t xml:space="preserve"> CEGUR (Ms.), Head of </w:t>
      </w:r>
      <w:proofErr w:type="spellStart"/>
      <w:r w:rsidRPr="005808D8">
        <w:rPr>
          <w:noProof w:val="0"/>
        </w:rPr>
        <w:t>Department</w:t>
      </w:r>
      <w:proofErr w:type="spellEnd"/>
      <w:r w:rsidRPr="005808D8">
        <w:rPr>
          <w:noProof w:val="0"/>
        </w:rPr>
        <w:t xml:space="preserve">, </w:t>
      </w:r>
      <w:proofErr w:type="spellStart"/>
      <w:r w:rsidRPr="005808D8">
        <w:rPr>
          <w:noProof w:val="0"/>
        </w:rPr>
        <w:t>Department</w:t>
      </w:r>
      <w:proofErr w:type="spellEnd"/>
      <w:r w:rsidRPr="005808D8">
        <w:rPr>
          <w:noProof w:val="0"/>
        </w:rPr>
        <w:t xml:space="preserve"> for Plant Reproductive </w:t>
      </w:r>
      <w:proofErr w:type="spellStart"/>
      <w:r w:rsidRPr="005808D8">
        <w:rPr>
          <w:noProof w:val="0"/>
        </w:rPr>
        <w:t>Material</w:t>
      </w:r>
      <w:proofErr w:type="spellEnd"/>
      <w:r w:rsidRPr="005808D8">
        <w:rPr>
          <w:noProof w:val="0"/>
        </w:rPr>
        <w:t xml:space="preserve">, </w:t>
      </w:r>
      <w:proofErr w:type="spellStart"/>
      <w:r w:rsidRPr="005808D8">
        <w:rPr>
          <w:noProof w:val="0"/>
        </w:rPr>
        <w:t>Directorate</w:t>
      </w:r>
      <w:proofErr w:type="spellEnd"/>
      <w:r w:rsidRPr="005808D8">
        <w:rPr>
          <w:noProof w:val="0"/>
        </w:rPr>
        <w:t xml:space="preserve">-General for Agricultural Land, Plant Production and </w:t>
      </w:r>
      <w:proofErr w:type="spellStart"/>
      <w:r w:rsidRPr="005808D8">
        <w:rPr>
          <w:noProof w:val="0"/>
        </w:rPr>
        <w:t>Market</w:t>
      </w:r>
      <w:proofErr w:type="spellEnd"/>
      <w:r w:rsidRPr="005808D8">
        <w:rPr>
          <w:noProof w:val="0"/>
        </w:rPr>
        <w:t xml:space="preserve">, Zagreb </w:t>
      </w:r>
      <w:r w:rsidRPr="005808D8">
        <w:rPr>
          <w:noProof w:val="0"/>
        </w:rPr>
        <w:br/>
        <w:t>(e-mail: zeljka.cegur@mps.hr)</w:t>
      </w:r>
    </w:p>
    <w:p w14:paraId="4A10A0AE" w14:textId="77777777" w:rsidR="00A16A32" w:rsidRPr="005808D8" w:rsidRDefault="00A16A32" w:rsidP="00A16A32">
      <w:pPr>
        <w:pStyle w:val="pldetails"/>
        <w:rPr>
          <w:noProof w:val="0"/>
        </w:rPr>
      </w:pPr>
      <w:proofErr w:type="spellStart"/>
      <w:r w:rsidRPr="005808D8">
        <w:rPr>
          <w:noProof w:val="0"/>
        </w:rPr>
        <w:t>Dunja</w:t>
      </w:r>
      <w:proofErr w:type="spellEnd"/>
      <w:r w:rsidRPr="005808D8">
        <w:rPr>
          <w:noProof w:val="0"/>
        </w:rPr>
        <w:t xml:space="preserve"> HALAPIJA KAZIJA (Ms.), Senior Advisor, </w:t>
      </w:r>
      <w:proofErr w:type="spellStart"/>
      <w:r w:rsidRPr="005808D8">
        <w:rPr>
          <w:noProof w:val="0"/>
        </w:rPr>
        <w:t>Department</w:t>
      </w:r>
      <w:proofErr w:type="spellEnd"/>
      <w:r w:rsidRPr="005808D8">
        <w:rPr>
          <w:noProof w:val="0"/>
        </w:rPr>
        <w:t xml:space="preserve"> for plant reproductive </w:t>
      </w:r>
      <w:proofErr w:type="spellStart"/>
      <w:r w:rsidRPr="005808D8">
        <w:rPr>
          <w:noProof w:val="0"/>
        </w:rPr>
        <w:t>material</w:t>
      </w:r>
      <w:proofErr w:type="spellEnd"/>
      <w:r w:rsidRPr="005808D8">
        <w:rPr>
          <w:noProof w:val="0"/>
        </w:rPr>
        <w:t xml:space="preserve">, </w:t>
      </w:r>
      <w:proofErr w:type="spellStart"/>
      <w:r w:rsidRPr="005808D8">
        <w:rPr>
          <w:noProof w:val="0"/>
        </w:rPr>
        <w:t>Directorate</w:t>
      </w:r>
      <w:proofErr w:type="spellEnd"/>
      <w:r w:rsidRPr="005808D8">
        <w:rPr>
          <w:noProof w:val="0"/>
        </w:rPr>
        <w:t xml:space="preserve">-General for Agricultural Land, Plant Production and </w:t>
      </w:r>
      <w:proofErr w:type="spellStart"/>
      <w:r w:rsidRPr="005808D8">
        <w:rPr>
          <w:noProof w:val="0"/>
        </w:rPr>
        <w:t>Market</w:t>
      </w:r>
      <w:proofErr w:type="spellEnd"/>
      <w:r w:rsidRPr="005808D8">
        <w:rPr>
          <w:noProof w:val="0"/>
        </w:rPr>
        <w:t xml:space="preserve">, Zagreb </w:t>
      </w:r>
      <w:r w:rsidRPr="005808D8">
        <w:rPr>
          <w:noProof w:val="0"/>
        </w:rPr>
        <w:br/>
        <w:t>(e-mail: dunja.halapija@mps.hr)</w:t>
      </w:r>
    </w:p>
    <w:p w14:paraId="7AF11EBB" w14:textId="77777777" w:rsidR="00A16A32" w:rsidRPr="005808D8" w:rsidRDefault="00A16A32" w:rsidP="00A16A32">
      <w:pPr>
        <w:pStyle w:val="plcountry"/>
        <w:rPr>
          <w:noProof w:val="0"/>
        </w:rPr>
      </w:pPr>
      <w:r w:rsidRPr="005808D8">
        <w:rPr>
          <w:noProof w:val="0"/>
        </w:rPr>
        <w:t>DANEMARK / DENMARK / DÄNEMARK / DINAMARCA</w:t>
      </w:r>
    </w:p>
    <w:p w14:paraId="0F34DEE0" w14:textId="77777777" w:rsidR="00A16A32" w:rsidRPr="005808D8" w:rsidRDefault="00A16A32" w:rsidP="00A16A32">
      <w:pPr>
        <w:pStyle w:val="pldetails"/>
        <w:rPr>
          <w:noProof w:val="0"/>
        </w:rPr>
      </w:pPr>
      <w:r w:rsidRPr="005808D8">
        <w:rPr>
          <w:noProof w:val="0"/>
        </w:rPr>
        <w:t xml:space="preserve">Kristine </w:t>
      </w:r>
      <w:proofErr w:type="spellStart"/>
      <w:r w:rsidRPr="005808D8">
        <w:rPr>
          <w:noProof w:val="0"/>
        </w:rPr>
        <w:t>Bech</w:t>
      </w:r>
      <w:proofErr w:type="spellEnd"/>
      <w:r w:rsidRPr="005808D8">
        <w:rPr>
          <w:noProof w:val="0"/>
        </w:rPr>
        <w:t xml:space="preserve"> KLINDT (Ms.), Chief Legal Consultant, Plants &amp; </w:t>
      </w:r>
      <w:proofErr w:type="spellStart"/>
      <w:r w:rsidRPr="005808D8">
        <w:rPr>
          <w:noProof w:val="0"/>
        </w:rPr>
        <w:t>Biosecurity</w:t>
      </w:r>
      <w:proofErr w:type="spellEnd"/>
      <w:r w:rsidRPr="005808D8">
        <w:rPr>
          <w:noProof w:val="0"/>
        </w:rPr>
        <w:t xml:space="preserve">, The Danish Agricultural Agency, </w:t>
      </w:r>
      <w:proofErr w:type="spellStart"/>
      <w:r w:rsidRPr="005808D8">
        <w:rPr>
          <w:noProof w:val="0"/>
        </w:rPr>
        <w:t>Copenhagen</w:t>
      </w:r>
      <w:proofErr w:type="spellEnd"/>
      <w:r w:rsidRPr="005808D8">
        <w:rPr>
          <w:noProof w:val="0"/>
        </w:rPr>
        <w:t xml:space="preserve"> </w:t>
      </w:r>
      <w:r w:rsidRPr="005808D8">
        <w:rPr>
          <w:noProof w:val="0"/>
        </w:rPr>
        <w:br/>
        <w:t>(e-mail: planter&amp;biosikkerhed@lbst.dk)</w:t>
      </w:r>
    </w:p>
    <w:p w14:paraId="7A57036D" w14:textId="77777777" w:rsidR="00A16A32" w:rsidRPr="005808D8" w:rsidRDefault="00A16A32" w:rsidP="00A16A32">
      <w:pPr>
        <w:pStyle w:val="plcountry"/>
        <w:rPr>
          <w:noProof w:val="0"/>
        </w:rPr>
      </w:pPr>
      <w:r w:rsidRPr="005808D8">
        <w:rPr>
          <w:noProof w:val="0"/>
        </w:rPr>
        <w:t>ÉGYPTE / EGYPT / ÄGYPTEN / EGIPTO</w:t>
      </w:r>
    </w:p>
    <w:p w14:paraId="772B5472" w14:textId="77777777" w:rsidR="00A16A32" w:rsidRPr="005808D8" w:rsidRDefault="00A16A32" w:rsidP="00A16A32">
      <w:pPr>
        <w:pStyle w:val="pldetails"/>
        <w:rPr>
          <w:noProof w:val="0"/>
        </w:rPr>
      </w:pPr>
      <w:proofErr w:type="spellStart"/>
      <w:r w:rsidRPr="005808D8">
        <w:rPr>
          <w:noProof w:val="0"/>
        </w:rPr>
        <w:t>Shymaa</w:t>
      </w:r>
      <w:proofErr w:type="spellEnd"/>
      <w:r w:rsidRPr="005808D8">
        <w:rPr>
          <w:noProof w:val="0"/>
        </w:rPr>
        <w:t xml:space="preserve"> ABOSHOSHA (Ms.), </w:t>
      </w:r>
      <w:proofErr w:type="spellStart"/>
      <w:r w:rsidRPr="005808D8">
        <w:rPr>
          <w:noProof w:val="0"/>
        </w:rPr>
        <w:t>Agronomist</w:t>
      </w:r>
      <w:proofErr w:type="spellEnd"/>
      <w:r w:rsidRPr="005808D8">
        <w:rPr>
          <w:noProof w:val="0"/>
        </w:rPr>
        <w:t xml:space="preserve">, Plant </w:t>
      </w:r>
      <w:proofErr w:type="spellStart"/>
      <w:r w:rsidRPr="005808D8">
        <w:rPr>
          <w:noProof w:val="0"/>
        </w:rPr>
        <w:t>Variety</w:t>
      </w:r>
      <w:proofErr w:type="spellEnd"/>
      <w:r w:rsidRPr="005808D8">
        <w:rPr>
          <w:noProof w:val="0"/>
        </w:rPr>
        <w:t xml:space="preserve"> Protection Office (PVPO), Central Administration for </w:t>
      </w:r>
      <w:proofErr w:type="spellStart"/>
      <w:r w:rsidRPr="005808D8">
        <w:rPr>
          <w:noProof w:val="0"/>
        </w:rPr>
        <w:t>Seed</w:t>
      </w:r>
      <w:proofErr w:type="spellEnd"/>
      <w:r w:rsidRPr="005808D8">
        <w:rPr>
          <w:noProof w:val="0"/>
        </w:rPr>
        <w:t xml:space="preserve"> </w:t>
      </w:r>
      <w:proofErr w:type="spellStart"/>
      <w:r w:rsidRPr="005808D8">
        <w:rPr>
          <w:noProof w:val="0"/>
        </w:rPr>
        <w:t>Testing</w:t>
      </w:r>
      <w:proofErr w:type="spellEnd"/>
      <w:r w:rsidRPr="005808D8">
        <w:rPr>
          <w:noProof w:val="0"/>
        </w:rPr>
        <w:t xml:space="preserve"> and Certification (CASC), Giza </w:t>
      </w:r>
      <w:r w:rsidRPr="005808D8">
        <w:rPr>
          <w:noProof w:val="0"/>
        </w:rPr>
        <w:br/>
        <w:t>(e-mail: sh_z9@hotmail.com)</w:t>
      </w:r>
    </w:p>
    <w:p w14:paraId="54539053" w14:textId="77777777" w:rsidR="00A16A32" w:rsidRPr="005808D8" w:rsidRDefault="00A16A32" w:rsidP="00A16A32">
      <w:pPr>
        <w:pStyle w:val="plcountry"/>
        <w:rPr>
          <w:noProof w:val="0"/>
        </w:rPr>
      </w:pPr>
      <w:r w:rsidRPr="005808D8">
        <w:rPr>
          <w:noProof w:val="0"/>
        </w:rPr>
        <w:t>ESPAGNE / SPAIN / SPANIEN / ESPAÑA</w:t>
      </w:r>
    </w:p>
    <w:p w14:paraId="24D4A42F" w14:textId="77777777" w:rsidR="00A16A32" w:rsidRPr="005808D8" w:rsidRDefault="00A16A32" w:rsidP="00A16A32">
      <w:pPr>
        <w:pStyle w:val="pldetails"/>
        <w:rPr>
          <w:noProof w:val="0"/>
        </w:rPr>
      </w:pPr>
      <w:r w:rsidRPr="005808D8">
        <w:rPr>
          <w:noProof w:val="0"/>
        </w:rPr>
        <w:t>Nuria URQUÍA FERNÁNDEZ (</w:t>
      </w:r>
      <w:proofErr w:type="spellStart"/>
      <w:r w:rsidRPr="005808D8">
        <w:rPr>
          <w:noProof w:val="0"/>
        </w:rPr>
        <w:t>Sra</w:t>
      </w:r>
      <w:proofErr w:type="spellEnd"/>
      <w:r w:rsidRPr="005808D8">
        <w:rPr>
          <w:noProof w:val="0"/>
        </w:rPr>
        <w:t xml:space="preserve">.), </w:t>
      </w:r>
      <w:proofErr w:type="spellStart"/>
      <w:r w:rsidRPr="005808D8">
        <w:rPr>
          <w:noProof w:val="0"/>
        </w:rPr>
        <w:t>Jefe</w:t>
      </w:r>
      <w:proofErr w:type="spellEnd"/>
      <w:r w:rsidRPr="005808D8">
        <w:rPr>
          <w:noProof w:val="0"/>
        </w:rPr>
        <w:t xml:space="preserve"> de </w:t>
      </w:r>
      <w:proofErr w:type="spellStart"/>
      <w:r w:rsidRPr="005808D8">
        <w:rPr>
          <w:noProof w:val="0"/>
        </w:rPr>
        <w:t>Área</w:t>
      </w:r>
      <w:proofErr w:type="spellEnd"/>
      <w:r w:rsidRPr="005808D8">
        <w:rPr>
          <w:noProof w:val="0"/>
        </w:rPr>
        <w:t xml:space="preserve"> de </w:t>
      </w:r>
      <w:proofErr w:type="spellStart"/>
      <w:r w:rsidRPr="005808D8">
        <w:rPr>
          <w:noProof w:val="0"/>
        </w:rPr>
        <w:t>Registro</w:t>
      </w:r>
      <w:proofErr w:type="spellEnd"/>
      <w:r w:rsidRPr="005808D8">
        <w:rPr>
          <w:noProof w:val="0"/>
        </w:rPr>
        <w:t xml:space="preserve"> de </w:t>
      </w:r>
      <w:proofErr w:type="spellStart"/>
      <w:r w:rsidRPr="005808D8">
        <w:rPr>
          <w:noProof w:val="0"/>
        </w:rPr>
        <w:t>Variedades</w:t>
      </w:r>
      <w:proofErr w:type="spellEnd"/>
      <w:r w:rsidRPr="005808D8">
        <w:rPr>
          <w:noProof w:val="0"/>
        </w:rPr>
        <w:t xml:space="preserve">, </w:t>
      </w:r>
      <w:proofErr w:type="spellStart"/>
      <w:r w:rsidRPr="005808D8">
        <w:rPr>
          <w:noProof w:val="0"/>
        </w:rPr>
        <w:t>Oficina</w:t>
      </w:r>
      <w:proofErr w:type="spellEnd"/>
      <w:r w:rsidRPr="005808D8">
        <w:rPr>
          <w:noProof w:val="0"/>
        </w:rPr>
        <w:t xml:space="preserve"> </w:t>
      </w:r>
      <w:proofErr w:type="spellStart"/>
      <w:r w:rsidRPr="005808D8">
        <w:rPr>
          <w:noProof w:val="0"/>
        </w:rPr>
        <w:t>Española</w:t>
      </w:r>
      <w:proofErr w:type="spellEnd"/>
      <w:r w:rsidRPr="005808D8">
        <w:rPr>
          <w:noProof w:val="0"/>
        </w:rPr>
        <w:t xml:space="preserve"> de </w:t>
      </w:r>
      <w:proofErr w:type="spellStart"/>
      <w:r w:rsidRPr="005808D8">
        <w:rPr>
          <w:noProof w:val="0"/>
        </w:rPr>
        <w:t>Variedades</w:t>
      </w:r>
      <w:proofErr w:type="spellEnd"/>
      <w:r w:rsidRPr="005808D8">
        <w:rPr>
          <w:noProof w:val="0"/>
        </w:rPr>
        <w:t xml:space="preserve"> </w:t>
      </w:r>
      <w:proofErr w:type="spellStart"/>
      <w:r w:rsidRPr="005808D8">
        <w:rPr>
          <w:noProof w:val="0"/>
        </w:rPr>
        <w:t>Vegetales</w:t>
      </w:r>
      <w:proofErr w:type="spellEnd"/>
      <w:r w:rsidRPr="005808D8">
        <w:rPr>
          <w:noProof w:val="0"/>
        </w:rPr>
        <w:t xml:space="preserve"> (MPA y OEVV), </w:t>
      </w:r>
      <w:proofErr w:type="spellStart"/>
      <w:r w:rsidRPr="005808D8">
        <w:rPr>
          <w:noProof w:val="0"/>
        </w:rPr>
        <w:t>Ministerio</w:t>
      </w:r>
      <w:proofErr w:type="spellEnd"/>
      <w:r w:rsidRPr="005808D8">
        <w:rPr>
          <w:noProof w:val="0"/>
        </w:rPr>
        <w:t xml:space="preserve"> de </w:t>
      </w:r>
      <w:proofErr w:type="spellStart"/>
      <w:r w:rsidRPr="005808D8">
        <w:rPr>
          <w:noProof w:val="0"/>
        </w:rPr>
        <w:t>Agricultura</w:t>
      </w:r>
      <w:proofErr w:type="spellEnd"/>
      <w:r w:rsidRPr="005808D8">
        <w:rPr>
          <w:noProof w:val="0"/>
        </w:rPr>
        <w:t xml:space="preserve">, </w:t>
      </w:r>
      <w:proofErr w:type="spellStart"/>
      <w:r w:rsidRPr="005808D8">
        <w:rPr>
          <w:noProof w:val="0"/>
        </w:rPr>
        <w:t>Pesca</w:t>
      </w:r>
      <w:proofErr w:type="spellEnd"/>
      <w:r w:rsidRPr="005808D8">
        <w:rPr>
          <w:noProof w:val="0"/>
        </w:rPr>
        <w:t xml:space="preserve"> y </w:t>
      </w:r>
      <w:proofErr w:type="spellStart"/>
      <w:r w:rsidRPr="005808D8">
        <w:rPr>
          <w:noProof w:val="0"/>
        </w:rPr>
        <w:t>Alimentación</w:t>
      </w:r>
      <w:proofErr w:type="spellEnd"/>
      <w:r w:rsidRPr="005808D8">
        <w:rPr>
          <w:noProof w:val="0"/>
        </w:rPr>
        <w:t xml:space="preserve"> (MAPA), Madrid </w:t>
      </w:r>
      <w:r w:rsidRPr="005808D8">
        <w:rPr>
          <w:noProof w:val="0"/>
        </w:rPr>
        <w:br/>
        <w:t>(e-mail: nurquia@mapa.es)</w:t>
      </w:r>
    </w:p>
    <w:p w14:paraId="0CAB655C" w14:textId="77777777" w:rsidR="00A16A32" w:rsidRPr="005808D8" w:rsidRDefault="00A16A32" w:rsidP="00A16A32">
      <w:pPr>
        <w:pStyle w:val="plcountry"/>
        <w:rPr>
          <w:noProof w:val="0"/>
        </w:rPr>
      </w:pPr>
      <w:r w:rsidRPr="005808D8">
        <w:rPr>
          <w:noProof w:val="0"/>
        </w:rPr>
        <w:t xml:space="preserve">ÉTATS-UNIS D'AMÉRIQUE / UNITED STATES OF AMERICA / VEREINIGTE STAATEN VON AMERIKA / </w:t>
      </w:r>
      <w:r w:rsidRPr="005808D8">
        <w:rPr>
          <w:noProof w:val="0"/>
        </w:rPr>
        <w:br/>
        <w:t>ESTADOS UNIDOS DE AMÉRICA</w:t>
      </w:r>
    </w:p>
    <w:p w14:paraId="265C3C70" w14:textId="77777777" w:rsidR="00A16A32" w:rsidRPr="005808D8" w:rsidRDefault="00A16A32" w:rsidP="00A16A32">
      <w:pPr>
        <w:pStyle w:val="pldetails"/>
        <w:rPr>
          <w:noProof w:val="0"/>
        </w:rPr>
      </w:pPr>
      <w:proofErr w:type="spellStart"/>
      <w:r w:rsidRPr="005808D8">
        <w:rPr>
          <w:noProof w:val="0"/>
        </w:rPr>
        <w:t>Nyeemah</w:t>
      </w:r>
      <w:proofErr w:type="spellEnd"/>
      <w:r w:rsidRPr="005808D8">
        <w:rPr>
          <w:noProof w:val="0"/>
        </w:rPr>
        <w:t xml:space="preserve"> GRAZIER (Ms.), Patent Attorney, Office of Policy and International </w:t>
      </w:r>
      <w:proofErr w:type="spellStart"/>
      <w:r w:rsidRPr="005808D8">
        <w:rPr>
          <w:noProof w:val="0"/>
        </w:rPr>
        <w:t>Affairs</w:t>
      </w:r>
      <w:proofErr w:type="spellEnd"/>
      <w:r w:rsidRPr="005808D8">
        <w:rPr>
          <w:noProof w:val="0"/>
        </w:rPr>
        <w:t xml:space="preserve"> (OPIA), U.S. </w:t>
      </w:r>
      <w:proofErr w:type="spellStart"/>
      <w:r w:rsidRPr="005808D8">
        <w:rPr>
          <w:noProof w:val="0"/>
        </w:rPr>
        <w:t>Department</w:t>
      </w:r>
      <w:proofErr w:type="spellEnd"/>
      <w:r w:rsidRPr="005808D8">
        <w:rPr>
          <w:noProof w:val="0"/>
        </w:rPr>
        <w:t xml:space="preserve"> of Commerce, Alexandria </w:t>
      </w:r>
      <w:r w:rsidRPr="005808D8">
        <w:rPr>
          <w:noProof w:val="0"/>
        </w:rPr>
        <w:br/>
        <w:t>(e-mail: nyeemah.grazier@uspto.gov)</w:t>
      </w:r>
    </w:p>
    <w:p w14:paraId="3B874923" w14:textId="77777777" w:rsidR="00A16A32" w:rsidRPr="005808D8" w:rsidRDefault="00A16A32" w:rsidP="00A16A32">
      <w:pPr>
        <w:pStyle w:val="pldetails"/>
        <w:rPr>
          <w:noProof w:val="0"/>
        </w:rPr>
      </w:pPr>
      <w:r w:rsidRPr="005808D8">
        <w:rPr>
          <w:noProof w:val="0"/>
        </w:rPr>
        <w:t xml:space="preserve">Christian HANNON (Mr.), Senior Patent Attorney, Office of Policy and International </w:t>
      </w:r>
      <w:proofErr w:type="spellStart"/>
      <w:r w:rsidRPr="005808D8">
        <w:rPr>
          <w:noProof w:val="0"/>
        </w:rPr>
        <w:t>Affairs</w:t>
      </w:r>
      <w:proofErr w:type="spellEnd"/>
      <w:r w:rsidRPr="005808D8">
        <w:rPr>
          <w:noProof w:val="0"/>
        </w:rPr>
        <w:t xml:space="preserve"> (OPIA), U.S. </w:t>
      </w:r>
      <w:proofErr w:type="spellStart"/>
      <w:r w:rsidRPr="005808D8">
        <w:rPr>
          <w:noProof w:val="0"/>
        </w:rPr>
        <w:t>Department</w:t>
      </w:r>
      <w:proofErr w:type="spellEnd"/>
      <w:r w:rsidRPr="005808D8">
        <w:rPr>
          <w:noProof w:val="0"/>
        </w:rPr>
        <w:t xml:space="preserve"> of Commerce, Alexandria </w:t>
      </w:r>
      <w:r w:rsidRPr="005808D8">
        <w:rPr>
          <w:noProof w:val="0"/>
        </w:rPr>
        <w:br/>
        <w:t>(e-mail: christian.hannon@uspto.gov)</w:t>
      </w:r>
    </w:p>
    <w:p w14:paraId="500DA33F" w14:textId="77777777" w:rsidR="00A16A32" w:rsidRPr="005808D8" w:rsidRDefault="00A16A32" w:rsidP="00A16A32">
      <w:pPr>
        <w:pStyle w:val="pldetails"/>
        <w:rPr>
          <w:noProof w:val="0"/>
        </w:rPr>
      </w:pPr>
      <w:proofErr w:type="spellStart"/>
      <w:r w:rsidRPr="005808D8">
        <w:rPr>
          <w:noProof w:val="0"/>
        </w:rPr>
        <w:t>Ruihong</w:t>
      </w:r>
      <w:proofErr w:type="spellEnd"/>
      <w:r w:rsidRPr="005808D8">
        <w:rPr>
          <w:noProof w:val="0"/>
        </w:rPr>
        <w:t xml:space="preserve"> GUO (Ms.), </w:t>
      </w:r>
      <w:proofErr w:type="spellStart"/>
      <w:r w:rsidRPr="005808D8">
        <w:rPr>
          <w:noProof w:val="0"/>
        </w:rPr>
        <w:t>Deputy</w:t>
      </w:r>
      <w:proofErr w:type="spellEnd"/>
      <w:r w:rsidRPr="005808D8">
        <w:rPr>
          <w:noProof w:val="0"/>
        </w:rPr>
        <w:t xml:space="preserve"> </w:t>
      </w:r>
      <w:proofErr w:type="spellStart"/>
      <w:r w:rsidRPr="005808D8">
        <w:rPr>
          <w:noProof w:val="0"/>
        </w:rPr>
        <w:t>Administrator</w:t>
      </w:r>
      <w:proofErr w:type="spellEnd"/>
      <w:r w:rsidRPr="005808D8">
        <w:rPr>
          <w:noProof w:val="0"/>
        </w:rPr>
        <w:t xml:space="preserve">, AMS, Science &amp; </w:t>
      </w:r>
      <w:proofErr w:type="spellStart"/>
      <w:r w:rsidRPr="005808D8">
        <w:rPr>
          <w:noProof w:val="0"/>
        </w:rPr>
        <w:t>Technology</w:t>
      </w:r>
      <w:proofErr w:type="spellEnd"/>
      <w:r w:rsidRPr="005808D8">
        <w:rPr>
          <w:noProof w:val="0"/>
        </w:rPr>
        <w:t xml:space="preserve"> Program, United States </w:t>
      </w:r>
      <w:proofErr w:type="spellStart"/>
      <w:r w:rsidRPr="005808D8">
        <w:rPr>
          <w:noProof w:val="0"/>
        </w:rPr>
        <w:t>Department</w:t>
      </w:r>
      <w:proofErr w:type="spellEnd"/>
      <w:r w:rsidRPr="005808D8">
        <w:rPr>
          <w:noProof w:val="0"/>
        </w:rPr>
        <w:t xml:space="preserve"> of Agriculture (USDA), Washington D.C. </w:t>
      </w:r>
      <w:r w:rsidRPr="005808D8">
        <w:rPr>
          <w:noProof w:val="0"/>
        </w:rPr>
        <w:br/>
        <w:t>(e-mail: ruihong.guo@usda.gov)</w:t>
      </w:r>
    </w:p>
    <w:p w14:paraId="363C986E" w14:textId="77777777" w:rsidR="00A16A32" w:rsidRPr="005808D8" w:rsidRDefault="00A16A32" w:rsidP="00A16A32">
      <w:pPr>
        <w:pStyle w:val="pldetails"/>
        <w:rPr>
          <w:noProof w:val="0"/>
        </w:rPr>
      </w:pPr>
      <w:r w:rsidRPr="005808D8">
        <w:rPr>
          <w:noProof w:val="0"/>
        </w:rPr>
        <w:t xml:space="preserve">Hasan S. AHMED (Mr.), Patent Attorney, Office of Policy and International </w:t>
      </w:r>
      <w:proofErr w:type="spellStart"/>
      <w:r w:rsidRPr="005808D8">
        <w:rPr>
          <w:noProof w:val="0"/>
        </w:rPr>
        <w:t>Affairs</w:t>
      </w:r>
      <w:proofErr w:type="spellEnd"/>
      <w:r w:rsidRPr="005808D8">
        <w:rPr>
          <w:noProof w:val="0"/>
        </w:rPr>
        <w:t xml:space="preserve">, U.S. </w:t>
      </w:r>
      <w:proofErr w:type="spellStart"/>
      <w:r w:rsidRPr="005808D8">
        <w:rPr>
          <w:noProof w:val="0"/>
        </w:rPr>
        <w:t>Department</w:t>
      </w:r>
      <w:proofErr w:type="spellEnd"/>
      <w:r w:rsidRPr="005808D8">
        <w:rPr>
          <w:noProof w:val="0"/>
        </w:rPr>
        <w:t xml:space="preserve"> of Commerce, Alexandria </w:t>
      </w:r>
      <w:r w:rsidRPr="005808D8">
        <w:rPr>
          <w:noProof w:val="0"/>
        </w:rPr>
        <w:br/>
        <w:t>(e-mail: Hasan.Ahmed@USPTO.gov)</w:t>
      </w:r>
    </w:p>
    <w:p w14:paraId="4DB0870E" w14:textId="77777777" w:rsidR="00A16A32" w:rsidRPr="005808D8" w:rsidRDefault="00A16A32" w:rsidP="00A16A32">
      <w:pPr>
        <w:pStyle w:val="pldetails"/>
        <w:rPr>
          <w:noProof w:val="0"/>
        </w:rPr>
      </w:pPr>
      <w:r w:rsidRPr="005808D8">
        <w:rPr>
          <w:noProof w:val="0"/>
        </w:rPr>
        <w:t xml:space="preserve">Florence DOVAL (Ms.), </w:t>
      </w:r>
      <w:proofErr w:type="spellStart"/>
      <w:r w:rsidRPr="005808D8">
        <w:rPr>
          <w:noProof w:val="0"/>
        </w:rPr>
        <w:t>Foreign</w:t>
      </w:r>
      <w:proofErr w:type="spellEnd"/>
      <w:r w:rsidRPr="005808D8">
        <w:rPr>
          <w:noProof w:val="0"/>
        </w:rPr>
        <w:t xml:space="preserve"> </w:t>
      </w:r>
      <w:proofErr w:type="spellStart"/>
      <w:r w:rsidRPr="005808D8">
        <w:rPr>
          <w:noProof w:val="0"/>
        </w:rPr>
        <w:t>Affairs</w:t>
      </w:r>
      <w:proofErr w:type="spellEnd"/>
      <w:r w:rsidRPr="005808D8">
        <w:rPr>
          <w:noProof w:val="0"/>
        </w:rPr>
        <w:t xml:space="preserve"> </w:t>
      </w:r>
      <w:proofErr w:type="spellStart"/>
      <w:r w:rsidRPr="005808D8">
        <w:rPr>
          <w:noProof w:val="0"/>
        </w:rPr>
        <w:t>Officer</w:t>
      </w:r>
      <w:proofErr w:type="spellEnd"/>
      <w:r w:rsidRPr="005808D8">
        <w:rPr>
          <w:noProof w:val="0"/>
        </w:rPr>
        <w:t xml:space="preserve">, Office of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w:t>
      </w:r>
      <w:proofErr w:type="spellStart"/>
      <w:r w:rsidRPr="005808D8">
        <w:rPr>
          <w:noProof w:val="0"/>
        </w:rPr>
        <w:t>Enforcement</w:t>
      </w:r>
      <w:proofErr w:type="spellEnd"/>
      <w:r w:rsidRPr="005808D8">
        <w:rPr>
          <w:noProof w:val="0"/>
        </w:rPr>
        <w:t xml:space="preserve">, U.S. </w:t>
      </w:r>
      <w:proofErr w:type="spellStart"/>
      <w:r w:rsidRPr="005808D8">
        <w:rPr>
          <w:noProof w:val="0"/>
        </w:rPr>
        <w:t>Department</w:t>
      </w:r>
      <w:proofErr w:type="spellEnd"/>
      <w:r w:rsidRPr="005808D8">
        <w:rPr>
          <w:noProof w:val="0"/>
        </w:rPr>
        <w:t xml:space="preserve"> of State, Washington D.C. </w:t>
      </w:r>
      <w:r w:rsidRPr="005808D8">
        <w:rPr>
          <w:noProof w:val="0"/>
        </w:rPr>
        <w:br/>
        <w:t>(e-mail: DovalF@state.gov)</w:t>
      </w:r>
    </w:p>
    <w:p w14:paraId="083A0ECA" w14:textId="77777777" w:rsidR="00A16A32" w:rsidRPr="005808D8" w:rsidRDefault="00A16A32" w:rsidP="00A16A32">
      <w:pPr>
        <w:pStyle w:val="pldetails"/>
        <w:rPr>
          <w:noProof w:val="0"/>
        </w:rPr>
      </w:pPr>
      <w:r w:rsidRPr="005808D8">
        <w:rPr>
          <w:noProof w:val="0"/>
        </w:rPr>
        <w:t xml:space="preserve">Yasmine Nicole FULENA (Ms.),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Advisor, Permanent Mission, </w:t>
      </w:r>
      <w:proofErr w:type="spellStart"/>
      <w:r w:rsidRPr="005808D8">
        <w:rPr>
          <w:noProof w:val="0"/>
        </w:rPr>
        <w:t>Chambésy</w:t>
      </w:r>
      <w:proofErr w:type="spellEnd"/>
      <w:r w:rsidRPr="005808D8">
        <w:rPr>
          <w:noProof w:val="0"/>
        </w:rPr>
        <w:t xml:space="preserve"> </w:t>
      </w:r>
      <w:r w:rsidRPr="005808D8">
        <w:rPr>
          <w:noProof w:val="0"/>
        </w:rPr>
        <w:br/>
        <w:t>(e-mail: fulenayn@state.gov)</w:t>
      </w:r>
    </w:p>
    <w:p w14:paraId="365601AC" w14:textId="77777777" w:rsidR="00A16A32" w:rsidRPr="005808D8" w:rsidRDefault="00A16A32" w:rsidP="00A16A32">
      <w:pPr>
        <w:pStyle w:val="plcountry"/>
        <w:rPr>
          <w:noProof w:val="0"/>
        </w:rPr>
      </w:pPr>
      <w:r w:rsidRPr="005808D8">
        <w:rPr>
          <w:noProof w:val="0"/>
        </w:rPr>
        <w:lastRenderedPageBreak/>
        <w:t xml:space="preserve">FÉDÉRATION DE RUSSIE / RUSSIAN FEDERATION / RUSSISCHE FÖDERATION / </w:t>
      </w:r>
      <w:r w:rsidRPr="005808D8">
        <w:rPr>
          <w:noProof w:val="0"/>
        </w:rPr>
        <w:br/>
        <w:t>FEDERACIÓN DE RUSIA</w:t>
      </w:r>
    </w:p>
    <w:p w14:paraId="1C8AF65C" w14:textId="77777777" w:rsidR="00A16A32" w:rsidRPr="005808D8" w:rsidRDefault="00A16A32" w:rsidP="00A16A32">
      <w:pPr>
        <w:pStyle w:val="pldetails"/>
        <w:rPr>
          <w:noProof w:val="0"/>
        </w:rPr>
      </w:pPr>
      <w:r w:rsidRPr="005808D8">
        <w:rPr>
          <w:noProof w:val="0"/>
        </w:rPr>
        <w:t xml:space="preserve">Anton MINAEV (Mr.), </w:t>
      </w:r>
      <w:proofErr w:type="spellStart"/>
      <w:r w:rsidRPr="005808D8">
        <w:rPr>
          <w:noProof w:val="0"/>
        </w:rPr>
        <w:t>Counsellor</w:t>
      </w:r>
      <w:proofErr w:type="spellEnd"/>
      <w:r w:rsidRPr="005808D8">
        <w:rPr>
          <w:noProof w:val="0"/>
        </w:rPr>
        <w:t xml:space="preserve">, Permanent Mission, Geneva </w:t>
      </w:r>
      <w:r w:rsidRPr="005808D8">
        <w:rPr>
          <w:noProof w:val="0"/>
        </w:rPr>
        <w:br/>
        <w:t>(e-mail: anton_minaev@outlook.com)</w:t>
      </w:r>
    </w:p>
    <w:p w14:paraId="1A19D6DB" w14:textId="77777777" w:rsidR="00A16A32" w:rsidRPr="005808D8" w:rsidRDefault="00A16A32" w:rsidP="00A16A32">
      <w:pPr>
        <w:pStyle w:val="pldetails"/>
        <w:rPr>
          <w:noProof w:val="0"/>
        </w:rPr>
      </w:pPr>
      <w:r w:rsidRPr="005808D8">
        <w:rPr>
          <w:noProof w:val="0"/>
        </w:rPr>
        <w:t xml:space="preserve">Olga PANTELEEVA (Ms.), </w:t>
      </w:r>
      <w:proofErr w:type="spellStart"/>
      <w:r w:rsidRPr="005808D8">
        <w:rPr>
          <w:noProof w:val="0"/>
        </w:rPr>
        <w:t>Counsellor</w:t>
      </w:r>
      <w:proofErr w:type="spellEnd"/>
      <w:r w:rsidRPr="005808D8">
        <w:rPr>
          <w:noProof w:val="0"/>
        </w:rPr>
        <w:t xml:space="preserve">, </w:t>
      </w:r>
      <w:proofErr w:type="spellStart"/>
      <w:r w:rsidRPr="005808D8">
        <w:rPr>
          <w:noProof w:val="0"/>
        </w:rPr>
        <w:t>Embassy</w:t>
      </w:r>
      <w:proofErr w:type="spellEnd"/>
      <w:r w:rsidRPr="005808D8">
        <w:rPr>
          <w:noProof w:val="0"/>
        </w:rPr>
        <w:t xml:space="preserve"> of the </w:t>
      </w:r>
      <w:proofErr w:type="spellStart"/>
      <w:r w:rsidRPr="005808D8">
        <w:rPr>
          <w:noProof w:val="0"/>
        </w:rPr>
        <w:t>Russian</w:t>
      </w:r>
      <w:proofErr w:type="spellEnd"/>
      <w:r w:rsidRPr="005808D8">
        <w:rPr>
          <w:noProof w:val="0"/>
        </w:rPr>
        <w:t xml:space="preserve"> </w:t>
      </w:r>
      <w:proofErr w:type="spellStart"/>
      <w:r w:rsidRPr="005808D8">
        <w:rPr>
          <w:noProof w:val="0"/>
        </w:rPr>
        <w:t>Federation</w:t>
      </w:r>
      <w:proofErr w:type="spellEnd"/>
      <w:r w:rsidRPr="005808D8">
        <w:rPr>
          <w:noProof w:val="0"/>
        </w:rPr>
        <w:t>, Bern</w:t>
      </w:r>
      <w:r w:rsidRPr="005808D8">
        <w:rPr>
          <w:noProof w:val="0"/>
        </w:rPr>
        <w:br/>
        <w:t>(e-mail: o.panteleyeva@mcx.gov.ru)</w:t>
      </w:r>
    </w:p>
    <w:p w14:paraId="6C544235" w14:textId="77777777" w:rsidR="00A16A32" w:rsidRPr="005808D8" w:rsidRDefault="00A16A32" w:rsidP="00A16A32">
      <w:pPr>
        <w:pStyle w:val="pldetails"/>
        <w:rPr>
          <w:noProof w:val="0"/>
        </w:rPr>
      </w:pPr>
      <w:r w:rsidRPr="005808D8">
        <w:rPr>
          <w:noProof w:val="0"/>
        </w:rPr>
        <w:t xml:space="preserve">Anastasiia TOROPOVA (Ms.), Second </w:t>
      </w:r>
      <w:proofErr w:type="spellStart"/>
      <w:r w:rsidRPr="005808D8">
        <w:rPr>
          <w:noProof w:val="0"/>
        </w:rPr>
        <w:t>secretary</w:t>
      </w:r>
      <w:proofErr w:type="spellEnd"/>
      <w:r w:rsidRPr="005808D8">
        <w:rPr>
          <w:noProof w:val="0"/>
        </w:rPr>
        <w:t xml:space="preserve">, Permanent Mission, Geneva </w:t>
      </w:r>
      <w:r w:rsidRPr="005808D8">
        <w:rPr>
          <w:noProof w:val="0"/>
        </w:rPr>
        <w:br/>
        <w:t>(e-mail: toropovaaa1@yandex.ru)</w:t>
      </w:r>
    </w:p>
    <w:p w14:paraId="777CE35C" w14:textId="77777777" w:rsidR="00A16A32" w:rsidRPr="005808D8" w:rsidRDefault="00A16A32" w:rsidP="00A16A32">
      <w:pPr>
        <w:pStyle w:val="pldetails"/>
        <w:rPr>
          <w:noProof w:val="0"/>
        </w:rPr>
      </w:pPr>
      <w:r w:rsidRPr="005808D8">
        <w:rPr>
          <w:noProof w:val="0"/>
        </w:rPr>
        <w:t xml:space="preserve">Ivan TARUTIN (Mr.), </w:t>
      </w:r>
      <w:proofErr w:type="spellStart"/>
      <w:r w:rsidRPr="005808D8">
        <w:rPr>
          <w:noProof w:val="0"/>
        </w:rPr>
        <w:t>Third</w:t>
      </w:r>
      <w:proofErr w:type="spellEnd"/>
      <w:r w:rsidRPr="005808D8">
        <w:rPr>
          <w:noProof w:val="0"/>
        </w:rPr>
        <w:t xml:space="preserve"> </w:t>
      </w:r>
      <w:proofErr w:type="spellStart"/>
      <w:r w:rsidRPr="005808D8">
        <w:rPr>
          <w:noProof w:val="0"/>
        </w:rPr>
        <w:t>Secretary</w:t>
      </w:r>
      <w:proofErr w:type="spellEnd"/>
      <w:r w:rsidRPr="005808D8">
        <w:rPr>
          <w:noProof w:val="0"/>
        </w:rPr>
        <w:t xml:space="preserve">, Permanent Mission, Geneva </w:t>
      </w:r>
      <w:r w:rsidRPr="005808D8">
        <w:rPr>
          <w:noProof w:val="0"/>
        </w:rPr>
        <w:br/>
        <w:t>(e-mail: Tarutin.ivan@gmail.com)</w:t>
      </w:r>
    </w:p>
    <w:p w14:paraId="0D2B4739" w14:textId="77777777" w:rsidR="00A16A32" w:rsidRPr="005808D8" w:rsidRDefault="00A16A32" w:rsidP="00A16A32">
      <w:pPr>
        <w:pStyle w:val="plcountry"/>
        <w:rPr>
          <w:noProof w:val="0"/>
        </w:rPr>
      </w:pPr>
      <w:r w:rsidRPr="005808D8">
        <w:rPr>
          <w:noProof w:val="0"/>
        </w:rPr>
        <w:t>FINLANDE / FINLAND / FINNLAND / FINLANDIA</w:t>
      </w:r>
    </w:p>
    <w:p w14:paraId="5058007E" w14:textId="77777777" w:rsidR="00A16A32" w:rsidRPr="005808D8" w:rsidRDefault="00A16A32" w:rsidP="00A16A32">
      <w:pPr>
        <w:pStyle w:val="pldetails"/>
        <w:rPr>
          <w:noProof w:val="0"/>
        </w:rPr>
      </w:pPr>
      <w:proofErr w:type="spellStart"/>
      <w:r w:rsidRPr="005808D8">
        <w:rPr>
          <w:noProof w:val="0"/>
        </w:rPr>
        <w:t>Tarja</w:t>
      </w:r>
      <w:proofErr w:type="spellEnd"/>
      <w:r w:rsidRPr="005808D8">
        <w:rPr>
          <w:noProof w:val="0"/>
        </w:rPr>
        <w:t xml:space="preserve"> HIETARANTA (Ms.), Senior </w:t>
      </w:r>
      <w:proofErr w:type="spellStart"/>
      <w:r w:rsidRPr="005808D8">
        <w:rPr>
          <w:noProof w:val="0"/>
        </w:rPr>
        <w:t>Specialist</w:t>
      </w:r>
      <w:proofErr w:type="spellEnd"/>
      <w:r w:rsidRPr="005808D8">
        <w:rPr>
          <w:noProof w:val="0"/>
        </w:rPr>
        <w:t xml:space="preserve">, Plant </w:t>
      </w:r>
      <w:proofErr w:type="spellStart"/>
      <w:r w:rsidRPr="005808D8">
        <w:rPr>
          <w:noProof w:val="0"/>
        </w:rPr>
        <w:t>Variety</w:t>
      </w:r>
      <w:proofErr w:type="spellEnd"/>
      <w:r w:rsidRPr="005808D8">
        <w:rPr>
          <w:noProof w:val="0"/>
        </w:rPr>
        <w:t xml:space="preserve"> Registration, </w:t>
      </w:r>
      <w:proofErr w:type="spellStart"/>
      <w:r w:rsidRPr="005808D8">
        <w:rPr>
          <w:noProof w:val="0"/>
        </w:rPr>
        <w:t>Finnish</w:t>
      </w:r>
      <w:proofErr w:type="spellEnd"/>
      <w:r w:rsidRPr="005808D8">
        <w:rPr>
          <w:noProof w:val="0"/>
        </w:rPr>
        <w:t xml:space="preserve"> </w:t>
      </w:r>
      <w:proofErr w:type="gramStart"/>
      <w:r w:rsidRPr="005808D8">
        <w:rPr>
          <w:noProof w:val="0"/>
        </w:rPr>
        <w:t xml:space="preserve">Food  </w:t>
      </w:r>
      <w:proofErr w:type="spellStart"/>
      <w:r w:rsidRPr="005808D8">
        <w:rPr>
          <w:noProof w:val="0"/>
        </w:rPr>
        <w:t>Authority</w:t>
      </w:r>
      <w:proofErr w:type="spellEnd"/>
      <w:proofErr w:type="gramEnd"/>
      <w:r w:rsidRPr="005808D8">
        <w:rPr>
          <w:noProof w:val="0"/>
        </w:rPr>
        <w:t xml:space="preserve">, </w:t>
      </w:r>
      <w:proofErr w:type="spellStart"/>
      <w:r w:rsidRPr="005808D8">
        <w:rPr>
          <w:noProof w:val="0"/>
        </w:rPr>
        <w:t>Loimaa</w:t>
      </w:r>
      <w:proofErr w:type="spellEnd"/>
      <w:r w:rsidRPr="005808D8">
        <w:rPr>
          <w:noProof w:val="0"/>
        </w:rPr>
        <w:t xml:space="preserve"> </w:t>
      </w:r>
      <w:r w:rsidRPr="005808D8">
        <w:rPr>
          <w:noProof w:val="0"/>
        </w:rPr>
        <w:br/>
        <w:t>(e-mail: tarja.hietaranta@ruokavirasto.fi)</w:t>
      </w:r>
    </w:p>
    <w:p w14:paraId="5B17B0BF" w14:textId="77777777" w:rsidR="00A16A32" w:rsidRPr="005808D8" w:rsidRDefault="00A16A32" w:rsidP="00A16A32">
      <w:pPr>
        <w:pStyle w:val="plcountry"/>
        <w:rPr>
          <w:noProof w:val="0"/>
        </w:rPr>
      </w:pPr>
      <w:r w:rsidRPr="005808D8">
        <w:rPr>
          <w:noProof w:val="0"/>
        </w:rPr>
        <w:t>GHANA / GHANA / GHANA / GHANA</w:t>
      </w:r>
    </w:p>
    <w:p w14:paraId="36E47A76" w14:textId="77777777" w:rsidR="00A16A32" w:rsidRPr="005808D8" w:rsidRDefault="00A16A32" w:rsidP="00A16A32">
      <w:pPr>
        <w:pStyle w:val="pldetails"/>
        <w:rPr>
          <w:noProof w:val="0"/>
        </w:rPr>
      </w:pPr>
      <w:r w:rsidRPr="005808D8">
        <w:rPr>
          <w:noProof w:val="0"/>
        </w:rPr>
        <w:t xml:space="preserve">Diana </w:t>
      </w:r>
      <w:proofErr w:type="spellStart"/>
      <w:r w:rsidRPr="005808D8">
        <w:rPr>
          <w:noProof w:val="0"/>
        </w:rPr>
        <w:t>Asonoba</w:t>
      </w:r>
      <w:proofErr w:type="spellEnd"/>
      <w:r w:rsidRPr="005808D8">
        <w:rPr>
          <w:noProof w:val="0"/>
        </w:rPr>
        <w:t xml:space="preserve"> DAPAAH (Ms.), </w:t>
      </w:r>
      <w:proofErr w:type="spellStart"/>
      <w:r w:rsidRPr="005808D8">
        <w:rPr>
          <w:noProof w:val="0"/>
        </w:rPr>
        <w:t>Deputy</w:t>
      </w:r>
      <w:proofErr w:type="spellEnd"/>
      <w:r w:rsidRPr="005808D8">
        <w:rPr>
          <w:noProof w:val="0"/>
        </w:rPr>
        <w:t xml:space="preserve"> Attorney General and </w:t>
      </w:r>
      <w:proofErr w:type="spellStart"/>
      <w:r w:rsidRPr="005808D8">
        <w:rPr>
          <w:noProof w:val="0"/>
        </w:rPr>
        <w:t>Deputy</w:t>
      </w:r>
      <w:proofErr w:type="spellEnd"/>
      <w:r w:rsidRPr="005808D8">
        <w:rPr>
          <w:noProof w:val="0"/>
        </w:rPr>
        <w:t xml:space="preserve"> </w:t>
      </w:r>
      <w:proofErr w:type="spellStart"/>
      <w:r w:rsidRPr="005808D8">
        <w:rPr>
          <w:noProof w:val="0"/>
        </w:rPr>
        <w:t>Minister</w:t>
      </w:r>
      <w:proofErr w:type="spellEnd"/>
      <w:r w:rsidRPr="005808D8">
        <w:rPr>
          <w:noProof w:val="0"/>
        </w:rPr>
        <w:t xml:space="preserve"> of Justice, Office of the Attorney General and Ministry of Justice, Accra </w:t>
      </w:r>
      <w:r w:rsidRPr="005808D8">
        <w:rPr>
          <w:noProof w:val="0"/>
        </w:rPr>
        <w:br/>
        <w:t>(e-mail: diana.dapaah@mojagd.gov.gh)</w:t>
      </w:r>
    </w:p>
    <w:p w14:paraId="763AC9FF" w14:textId="77777777" w:rsidR="00A16A32" w:rsidRPr="005808D8" w:rsidRDefault="00A16A32" w:rsidP="00A16A32">
      <w:pPr>
        <w:pStyle w:val="pldetails"/>
        <w:rPr>
          <w:noProof w:val="0"/>
        </w:rPr>
      </w:pPr>
      <w:r w:rsidRPr="005808D8">
        <w:rPr>
          <w:noProof w:val="0"/>
        </w:rPr>
        <w:t xml:space="preserve">Grace Ama ISSAHAQUE (Ms.), Registrar-General, Ministry of Justice, Accra </w:t>
      </w:r>
      <w:r w:rsidRPr="005808D8">
        <w:rPr>
          <w:noProof w:val="0"/>
        </w:rPr>
        <w:br/>
        <w:t>(e-mail: graceissahaque@hotmail.com)</w:t>
      </w:r>
    </w:p>
    <w:p w14:paraId="48642044" w14:textId="77777777" w:rsidR="00A16A32" w:rsidRPr="005808D8" w:rsidRDefault="00A16A32" w:rsidP="00A16A32">
      <w:pPr>
        <w:pStyle w:val="pldetails"/>
        <w:rPr>
          <w:noProof w:val="0"/>
        </w:rPr>
      </w:pPr>
      <w:r w:rsidRPr="005808D8">
        <w:rPr>
          <w:noProof w:val="0"/>
        </w:rPr>
        <w:t xml:space="preserve">Teddy EDU-YAW (Mr.), Principal IT/IM </w:t>
      </w:r>
      <w:proofErr w:type="spellStart"/>
      <w:r w:rsidRPr="005808D8">
        <w:rPr>
          <w:noProof w:val="0"/>
        </w:rPr>
        <w:t>Officer</w:t>
      </w:r>
      <w:proofErr w:type="spellEnd"/>
      <w:r w:rsidRPr="005808D8">
        <w:rPr>
          <w:noProof w:val="0"/>
        </w:rPr>
        <w:t>, Registrar-</w:t>
      </w:r>
      <w:proofErr w:type="spellStart"/>
      <w:r w:rsidRPr="005808D8">
        <w:rPr>
          <w:noProof w:val="0"/>
        </w:rPr>
        <w:t>General’s</w:t>
      </w:r>
      <w:proofErr w:type="spellEnd"/>
      <w:r w:rsidRPr="005808D8">
        <w:rPr>
          <w:noProof w:val="0"/>
        </w:rPr>
        <w:t xml:space="preserve"> </w:t>
      </w:r>
      <w:proofErr w:type="spellStart"/>
      <w:r w:rsidRPr="005808D8">
        <w:rPr>
          <w:noProof w:val="0"/>
        </w:rPr>
        <w:t>Department</w:t>
      </w:r>
      <w:proofErr w:type="spellEnd"/>
      <w:r w:rsidRPr="005808D8">
        <w:rPr>
          <w:noProof w:val="0"/>
        </w:rPr>
        <w:t xml:space="preserve">, Ministry of Justice, Accra </w:t>
      </w:r>
      <w:r w:rsidRPr="005808D8">
        <w:rPr>
          <w:noProof w:val="0"/>
        </w:rPr>
        <w:br/>
        <w:t>(e-mail: eduyaw@gmail.com)</w:t>
      </w:r>
    </w:p>
    <w:p w14:paraId="4436A872" w14:textId="77777777" w:rsidR="00A16A32" w:rsidRPr="005808D8" w:rsidRDefault="00A16A32" w:rsidP="00A16A32">
      <w:pPr>
        <w:pStyle w:val="plcountry"/>
        <w:rPr>
          <w:noProof w:val="0"/>
        </w:rPr>
      </w:pPr>
      <w:r w:rsidRPr="005808D8">
        <w:rPr>
          <w:noProof w:val="0"/>
        </w:rPr>
        <w:t>HONGRIE / HUNGARY / UNGARN / HUNGRÍA</w:t>
      </w:r>
    </w:p>
    <w:p w14:paraId="7FE8EBC9" w14:textId="77777777" w:rsidR="00A16A32" w:rsidRPr="005808D8" w:rsidRDefault="00A16A32" w:rsidP="00A16A32">
      <w:pPr>
        <w:pStyle w:val="pldetails"/>
        <w:rPr>
          <w:noProof w:val="0"/>
        </w:rPr>
      </w:pPr>
      <w:proofErr w:type="spellStart"/>
      <w:r w:rsidRPr="005808D8">
        <w:rPr>
          <w:noProof w:val="0"/>
        </w:rPr>
        <w:t>Dóra</w:t>
      </w:r>
      <w:proofErr w:type="spellEnd"/>
      <w:r w:rsidRPr="005808D8">
        <w:rPr>
          <w:noProof w:val="0"/>
        </w:rPr>
        <w:t xml:space="preserve"> GYETVAINÉ VIRÁG (Ms.), </w:t>
      </w:r>
      <w:proofErr w:type="spellStart"/>
      <w:r w:rsidRPr="005808D8">
        <w:rPr>
          <w:noProof w:val="0"/>
        </w:rPr>
        <w:t>Vice-President</w:t>
      </w:r>
      <w:proofErr w:type="spellEnd"/>
      <w:r w:rsidRPr="005808D8">
        <w:rPr>
          <w:noProof w:val="0"/>
        </w:rPr>
        <w:t xml:space="preserve"> for </w:t>
      </w:r>
      <w:proofErr w:type="spellStart"/>
      <w:r w:rsidRPr="005808D8">
        <w:rPr>
          <w:noProof w:val="0"/>
        </w:rPr>
        <w:t>Industrial</w:t>
      </w:r>
      <w:proofErr w:type="spellEnd"/>
      <w:r w:rsidRPr="005808D8">
        <w:rPr>
          <w:noProof w:val="0"/>
        </w:rPr>
        <w:t xml:space="preserve"> </w:t>
      </w:r>
      <w:proofErr w:type="spellStart"/>
      <w:r w:rsidRPr="005808D8">
        <w:rPr>
          <w:noProof w:val="0"/>
        </w:rPr>
        <w:t>Property</w:t>
      </w:r>
      <w:proofErr w:type="spellEnd"/>
      <w:r w:rsidRPr="005808D8">
        <w:rPr>
          <w:noProof w:val="0"/>
        </w:rPr>
        <w:t xml:space="preserve"> Administration, </w:t>
      </w:r>
      <w:proofErr w:type="spellStart"/>
      <w:r w:rsidRPr="005808D8">
        <w:rPr>
          <w:noProof w:val="0"/>
        </w:rPr>
        <w:t>Hungarian</w:t>
      </w:r>
      <w:proofErr w:type="spellEnd"/>
      <w:r w:rsidRPr="005808D8">
        <w:rPr>
          <w:noProof w:val="0"/>
        </w:rPr>
        <w:t xml:space="preserve">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Office (HIPO), Budapest </w:t>
      </w:r>
      <w:r w:rsidRPr="005808D8">
        <w:rPr>
          <w:noProof w:val="0"/>
        </w:rPr>
        <w:br/>
        <w:t xml:space="preserve">(e-mail: dora.virag@hipo.gov.hu) </w:t>
      </w:r>
    </w:p>
    <w:p w14:paraId="25AA7E13" w14:textId="77777777" w:rsidR="00A16A32" w:rsidRPr="005808D8" w:rsidRDefault="00A16A32" w:rsidP="00A16A32">
      <w:pPr>
        <w:pStyle w:val="pldetails"/>
        <w:rPr>
          <w:noProof w:val="0"/>
        </w:rPr>
      </w:pPr>
      <w:proofErr w:type="spellStart"/>
      <w:r w:rsidRPr="005808D8">
        <w:rPr>
          <w:noProof w:val="0"/>
        </w:rPr>
        <w:t>Katalin</w:t>
      </w:r>
      <w:proofErr w:type="spellEnd"/>
      <w:r w:rsidRPr="005808D8">
        <w:rPr>
          <w:noProof w:val="0"/>
        </w:rPr>
        <w:t xml:space="preserve"> MIKLÓ (Ms.), Head, Patent </w:t>
      </w:r>
      <w:proofErr w:type="spellStart"/>
      <w:r w:rsidRPr="005808D8">
        <w:rPr>
          <w:noProof w:val="0"/>
        </w:rPr>
        <w:t>Department</w:t>
      </w:r>
      <w:proofErr w:type="spellEnd"/>
      <w:r w:rsidRPr="005808D8">
        <w:rPr>
          <w:noProof w:val="0"/>
        </w:rPr>
        <w:t xml:space="preserve">, </w:t>
      </w:r>
      <w:proofErr w:type="spellStart"/>
      <w:r w:rsidRPr="005808D8">
        <w:rPr>
          <w:noProof w:val="0"/>
        </w:rPr>
        <w:t>Hungarian</w:t>
      </w:r>
      <w:proofErr w:type="spellEnd"/>
      <w:r w:rsidRPr="005808D8">
        <w:rPr>
          <w:noProof w:val="0"/>
        </w:rPr>
        <w:t xml:space="preserve">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Office (HIPO), Budapest </w:t>
      </w:r>
      <w:r w:rsidRPr="005808D8">
        <w:rPr>
          <w:noProof w:val="0"/>
        </w:rPr>
        <w:br/>
        <w:t>(e-mail: katalin.miklo@hipo.gov.hu)</w:t>
      </w:r>
    </w:p>
    <w:p w14:paraId="18B362B7" w14:textId="77777777" w:rsidR="00A16A32" w:rsidRPr="005808D8" w:rsidRDefault="00A16A32" w:rsidP="00A16A32">
      <w:pPr>
        <w:pStyle w:val="plcountry"/>
        <w:rPr>
          <w:noProof w:val="0"/>
        </w:rPr>
      </w:pPr>
      <w:r w:rsidRPr="005808D8">
        <w:rPr>
          <w:noProof w:val="0"/>
        </w:rPr>
        <w:t>IRLANDE / IRELAND / IRLAND / IRLANDA</w:t>
      </w:r>
    </w:p>
    <w:p w14:paraId="34DEC8B8" w14:textId="77777777" w:rsidR="00A16A32" w:rsidRPr="005808D8" w:rsidRDefault="00A16A32" w:rsidP="00A16A32">
      <w:pPr>
        <w:pStyle w:val="pldetails"/>
        <w:rPr>
          <w:noProof w:val="0"/>
        </w:rPr>
      </w:pPr>
      <w:r w:rsidRPr="005808D8">
        <w:rPr>
          <w:noProof w:val="0"/>
        </w:rPr>
        <w:t xml:space="preserve">Elizabeth HYLAND (Ms.), </w:t>
      </w:r>
      <w:proofErr w:type="spellStart"/>
      <w:r w:rsidRPr="005808D8">
        <w:rPr>
          <w:noProof w:val="0"/>
        </w:rPr>
        <w:t>Deputy</w:t>
      </w:r>
      <w:proofErr w:type="spellEnd"/>
      <w:r w:rsidRPr="005808D8">
        <w:rPr>
          <w:noProof w:val="0"/>
        </w:rPr>
        <w:t xml:space="preserve"> Controller of Plant Breeders </w:t>
      </w:r>
      <w:proofErr w:type="spellStart"/>
      <w:r w:rsidRPr="005808D8">
        <w:rPr>
          <w:noProof w:val="0"/>
        </w:rPr>
        <w:t>Rights</w:t>
      </w:r>
      <w:proofErr w:type="spellEnd"/>
      <w:r w:rsidRPr="005808D8">
        <w:rPr>
          <w:noProof w:val="0"/>
        </w:rPr>
        <w:t xml:space="preserve">, </w:t>
      </w:r>
      <w:proofErr w:type="spellStart"/>
      <w:r w:rsidRPr="005808D8">
        <w:rPr>
          <w:noProof w:val="0"/>
        </w:rPr>
        <w:t>Department</w:t>
      </w:r>
      <w:proofErr w:type="spellEnd"/>
      <w:r w:rsidRPr="005808D8">
        <w:rPr>
          <w:noProof w:val="0"/>
        </w:rPr>
        <w:t xml:space="preserve"> of Agriculture, Food and the Marine, Leixlip </w:t>
      </w:r>
      <w:r w:rsidRPr="005808D8">
        <w:rPr>
          <w:noProof w:val="0"/>
        </w:rPr>
        <w:br/>
        <w:t>(e-mail: Elizabeth.Hyland@agriculture.gov.ie)</w:t>
      </w:r>
    </w:p>
    <w:p w14:paraId="61C70432" w14:textId="77777777" w:rsidR="00A16A32" w:rsidRPr="005808D8" w:rsidRDefault="00A16A32" w:rsidP="00A16A32">
      <w:pPr>
        <w:pStyle w:val="plcountry"/>
        <w:rPr>
          <w:noProof w:val="0"/>
        </w:rPr>
      </w:pPr>
      <w:r w:rsidRPr="005808D8">
        <w:rPr>
          <w:noProof w:val="0"/>
        </w:rPr>
        <w:t>ISRAËL / ISRAEL / ISRAEL / ISRAEL</w:t>
      </w:r>
    </w:p>
    <w:p w14:paraId="2AF8EBB3" w14:textId="77777777" w:rsidR="00A16A32" w:rsidRPr="005808D8" w:rsidRDefault="00A16A32" w:rsidP="00A16A32">
      <w:pPr>
        <w:pStyle w:val="pldetails"/>
        <w:rPr>
          <w:noProof w:val="0"/>
        </w:rPr>
      </w:pPr>
      <w:proofErr w:type="spellStart"/>
      <w:r w:rsidRPr="005808D8">
        <w:rPr>
          <w:noProof w:val="0"/>
        </w:rPr>
        <w:t>Dikla</w:t>
      </w:r>
      <w:proofErr w:type="spellEnd"/>
      <w:r w:rsidRPr="005808D8">
        <w:rPr>
          <w:noProof w:val="0"/>
        </w:rPr>
        <w:t xml:space="preserve"> DABBY-NAOR (Ms.), </w:t>
      </w:r>
      <w:proofErr w:type="spellStart"/>
      <w:r w:rsidRPr="005808D8">
        <w:rPr>
          <w:noProof w:val="0"/>
        </w:rPr>
        <w:t>Chairperson</w:t>
      </w:r>
      <w:proofErr w:type="spellEnd"/>
      <w:r w:rsidRPr="005808D8">
        <w:rPr>
          <w:noProof w:val="0"/>
        </w:rPr>
        <w:t xml:space="preserve">, Plant Breeders' </w:t>
      </w:r>
      <w:proofErr w:type="spellStart"/>
      <w:r w:rsidRPr="005808D8">
        <w:rPr>
          <w:noProof w:val="0"/>
        </w:rPr>
        <w:t>Rights</w:t>
      </w:r>
      <w:proofErr w:type="spellEnd"/>
      <w:r w:rsidRPr="005808D8">
        <w:rPr>
          <w:noProof w:val="0"/>
        </w:rPr>
        <w:t xml:space="preserve"> Council, Ministry of Agriculture and Rural </w:t>
      </w:r>
      <w:proofErr w:type="spellStart"/>
      <w:r w:rsidRPr="005808D8">
        <w:rPr>
          <w:noProof w:val="0"/>
        </w:rPr>
        <w:t>Development</w:t>
      </w:r>
      <w:proofErr w:type="spellEnd"/>
      <w:r w:rsidRPr="005808D8">
        <w:rPr>
          <w:noProof w:val="0"/>
        </w:rPr>
        <w:t xml:space="preserve">, Beit-Dagan </w:t>
      </w:r>
      <w:r w:rsidRPr="005808D8">
        <w:rPr>
          <w:noProof w:val="0"/>
        </w:rPr>
        <w:br/>
        <w:t>(e-mail: diklad@moag.gov.il)</w:t>
      </w:r>
    </w:p>
    <w:p w14:paraId="2A76FD55" w14:textId="77777777" w:rsidR="00A16A32" w:rsidRPr="005808D8" w:rsidRDefault="00A16A32" w:rsidP="00A16A32">
      <w:pPr>
        <w:pStyle w:val="plcountry"/>
        <w:rPr>
          <w:noProof w:val="0"/>
        </w:rPr>
      </w:pPr>
      <w:r w:rsidRPr="005808D8">
        <w:rPr>
          <w:noProof w:val="0"/>
        </w:rPr>
        <w:t>Italie / italy / italien / italia</w:t>
      </w:r>
    </w:p>
    <w:p w14:paraId="31E16E69" w14:textId="77777777" w:rsidR="00A16A32" w:rsidRPr="005808D8" w:rsidRDefault="00A16A32" w:rsidP="00A16A32">
      <w:pPr>
        <w:pStyle w:val="pldetails"/>
        <w:rPr>
          <w:noProof w:val="0"/>
        </w:rPr>
      </w:pPr>
      <w:r w:rsidRPr="005808D8">
        <w:rPr>
          <w:noProof w:val="0"/>
        </w:rPr>
        <w:t xml:space="preserve">Alessandro FARACI (Mr.), Patents Examiner, </w:t>
      </w:r>
      <w:proofErr w:type="spellStart"/>
      <w:r w:rsidRPr="005808D8">
        <w:rPr>
          <w:noProof w:val="0"/>
        </w:rPr>
        <w:t>Italian</w:t>
      </w:r>
      <w:proofErr w:type="spellEnd"/>
      <w:r w:rsidRPr="005808D8">
        <w:rPr>
          <w:noProof w:val="0"/>
        </w:rPr>
        <w:t xml:space="preserve"> Patent and </w:t>
      </w:r>
      <w:proofErr w:type="spellStart"/>
      <w:r w:rsidRPr="005808D8">
        <w:rPr>
          <w:noProof w:val="0"/>
        </w:rPr>
        <w:t>Trademark</w:t>
      </w:r>
      <w:proofErr w:type="spellEnd"/>
      <w:r w:rsidRPr="005808D8">
        <w:rPr>
          <w:noProof w:val="0"/>
        </w:rPr>
        <w:t xml:space="preserve"> Office, Ministry of </w:t>
      </w:r>
      <w:proofErr w:type="spellStart"/>
      <w:r w:rsidRPr="005808D8">
        <w:rPr>
          <w:noProof w:val="0"/>
        </w:rPr>
        <w:t>Enterprises</w:t>
      </w:r>
      <w:proofErr w:type="spellEnd"/>
      <w:r w:rsidRPr="005808D8">
        <w:rPr>
          <w:noProof w:val="0"/>
        </w:rPr>
        <w:t xml:space="preserve"> and Made in </w:t>
      </w:r>
      <w:proofErr w:type="spellStart"/>
      <w:r w:rsidRPr="005808D8">
        <w:rPr>
          <w:noProof w:val="0"/>
        </w:rPr>
        <w:t>Italy</w:t>
      </w:r>
      <w:proofErr w:type="spellEnd"/>
      <w:r w:rsidRPr="005808D8">
        <w:rPr>
          <w:noProof w:val="0"/>
        </w:rPr>
        <w:t xml:space="preserve">, Roma </w:t>
      </w:r>
      <w:r w:rsidRPr="005808D8">
        <w:rPr>
          <w:noProof w:val="0"/>
        </w:rPr>
        <w:br/>
        <w:t xml:space="preserve">(e-mail: </w:t>
      </w:r>
      <w:hyperlink r:id="rId10" w:history="1">
        <w:r w:rsidRPr="005808D8">
          <w:rPr>
            <w:noProof w:val="0"/>
          </w:rPr>
          <w:t>alessandro.faraci@mise.gov.it</w:t>
        </w:r>
      </w:hyperlink>
      <w:r w:rsidRPr="005808D8">
        <w:rPr>
          <w:noProof w:val="0"/>
        </w:rPr>
        <w:t>)</w:t>
      </w:r>
    </w:p>
    <w:p w14:paraId="30558564" w14:textId="77777777" w:rsidR="00A16A32" w:rsidRPr="005808D8" w:rsidRDefault="00A16A32" w:rsidP="00A16A32">
      <w:pPr>
        <w:pStyle w:val="pldetails"/>
        <w:rPr>
          <w:noProof w:val="0"/>
        </w:rPr>
      </w:pPr>
      <w:r w:rsidRPr="005808D8">
        <w:rPr>
          <w:noProof w:val="0"/>
        </w:rPr>
        <w:t xml:space="preserve">Felice </w:t>
      </w:r>
      <w:proofErr w:type="spellStart"/>
      <w:r w:rsidRPr="005808D8">
        <w:rPr>
          <w:noProof w:val="0"/>
        </w:rPr>
        <w:t>Piscitello</w:t>
      </w:r>
      <w:proofErr w:type="spellEnd"/>
      <w:r w:rsidRPr="005808D8">
        <w:rPr>
          <w:noProof w:val="0"/>
        </w:rPr>
        <w:t xml:space="preserve"> (Mr.), Attaché, Permanent Mission of </w:t>
      </w:r>
      <w:proofErr w:type="spellStart"/>
      <w:r w:rsidRPr="005808D8">
        <w:rPr>
          <w:noProof w:val="0"/>
        </w:rPr>
        <w:t>Italy</w:t>
      </w:r>
      <w:proofErr w:type="spellEnd"/>
      <w:r w:rsidRPr="005808D8">
        <w:rPr>
          <w:noProof w:val="0"/>
        </w:rPr>
        <w:t xml:space="preserve"> to the United Nations Office and </w:t>
      </w:r>
      <w:proofErr w:type="spellStart"/>
      <w:r w:rsidRPr="005808D8">
        <w:rPr>
          <w:noProof w:val="0"/>
        </w:rPr>
        <w:t>other</w:t>
      </w:r>
      <w:proofErr w:type="spellEnd"/>
      <w:r w:rsidRPr="005808D8">
        <w:rPr>
          <w:noProof w:val="0"/>
        </w:rPr>
        <w:t xml:space="preserve"> international </w:t>
      </w:r>
      <w:proofErr w:type="spellStart"/>
      <w:r w:rsidRPr="005808D8">
        <w:rPr>
          <w:noProof w:val="0"/>
        </w:rPr>
        <w:t>organizations</w:t>
      </w:r>
      <w:proofErr w:type="spellEnd"/>
      <w:r w:rsidRPr="005808D8">
        <w:rPr>
          <w:noProof w:val="0"/>
        </w:rPr>
        <w:t xml:space="preserve"> in Geneva</w:t>
      </w:r>
      <w:r w:rsidRPr="005808D8">
        <w:rPr>
          <w:noProof w:val="0"/>
        </w:rPr>
        <w:br/>
        <w:t xml:space="preserve">(e-mail: </w:t>
      </w:r>
      <w:hyperlink r:id="rId11" w:history="1">
        <w:r w:rsidRPr="005808D8">
          <w:rPr>
            <w:noProof w:val="0"/>
          </w:rPr>
          <w:t>rappoi.ginevra@esteri.it</w:t>
        </w:r>
      </w:hyperlink>
      <w:r w:rsidRPr="005808D8">
        <w:rPr>
          <w:noProof w:val="0"/>
        </w:rPr>
        <w:t>)</w:t>
      </w:r>
    </w:p>
    <w:p w14:paraId="5BEB1F99" w14:textId="77777777" w:rsidR="00A16A32" w:rsidRPr="005808D8" w:rsidRDefault="00A16A32" w:rsidP="00A16A32">
      <w:pPr>
        <w:pStyle w:val="plcountry"/>
        <w:rPr>
          <w:noProof w:val="0"/>
        </w:rPr>
      </w:pPr>
      <w:r w:rsidRPr="005808D8">
        <w:rPr>
          <w:noProof w:val="0"/>
        </w:rPr>
        <w:t>JAPON / JAPAN / JAPAN / JAPÓN</w:t>
      </w:r>
    </w:p>
    <w:p w14:paraId="66281B5A" w14:textId="77777777" w:rsidR="00A16A32" w:rsidRPr="005808D8" w:rsidRDefault="00A16A32" w:rsidP="00A16A32">
      <w:pPr>
        <w:pStyle w:val="pldetails"/>
        <w:rPr>
          <w:noProof w:val="0"/>
        </w:rPr>
      </w:pPr>
      <w:proofErr w:type="spellStart"/>
      <w:r w:rsidRPr="005808D8">
        <w:rPr>
          <w:noProof w:val="0"/>
        </w:rPr>
        <w:t>Minori</w:t>
      </w:r>
      <w:proofErr w:type="spellEnd"/>
      <w:r w:rsidRPr="005808D8">
        <w:rPr>
          <w:noProof w:val="0"/>
        </w:rPr>
        <w:t xml:space="preserve"> HAGIWARA (Ms.), </w:t>
      </w:r>
      <w:proofErr w:type="spellStart"/>
      <w:r w:rsidRPr="005808D8">
        <w:rPr>
          <w:noProof w:val="0"/>
        </w:rPr>
        <w:t>Director</w:t>
      </w:r>
      <w:proofErr w:type="spellEnd"/>
      <w:r w:rsidRPr="005808D8">
        <w:rPr>
          <w:noProof w:val="0"/>
        </w:rPr>
        <w:t xml:space="preserve"> for International </w:t>
      </w:r>
      <w:proofErr w:type="spellStart"/>
      <w:r w:rsidRPr="005808D8">
        <w:rPr>
          <w:noProof w:val="0"/>
        </w:rPr>
        <w:t>Affairs</w:t>
      </w:r>
      <w:proofErr w:type="spellEnd"/>
      <w:r w:rsidRPr="005808D8">
        <w:rPr>
          <w:noProof w:val="0"/>
        </w:rPr>
        <w:t xml:space="preserve"> on Plant </w:t>
      </w:r>
      <w:proofErr w:type="spellStart"/>
      <w:r w:rsidRPr="005808D8">
        <w:rPr>
          <w:noProof w:val="0"/>
        </w:rPr>
        <w:t>Variety</w:t>
      </w:r>
      <w:proofErr w:type="spellEnd"/>
      <w:r w:rsidRPr="005808D8">
        <w:rPr>
          <w:noProof w:val="0"/>
        </w:rPr>
        <w:t xml:space="preserve"> Protection, Plant </w:t>
      </w:r>
      <w:proofErr w:type="spellStart"/>
      <w:r w:rsidRPr="005808D8">
        <w:rPr>
          <w:noProof w:val="0"/>
        </w:rPr>
        <w:t>Variety</w:t>
      </w:r>
      <w:proofErr w:type="spellEnd"/>
      <w:r w:rsidRPr="005808D8">
        <w:rPr>
          <w:noProof w:val="0"/>
        </w:rPr>
        <w:t xml:space="preserve"> Protection Office,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Division, Export and International </w:t>
      </w:r>
      <w:proofErr w:type="spellStart"/>
      <w:r w:rsidRPr="005808D8">
        <w:rPr>
          <w:noProof w:val="0"/>
        </w:rPr>
        <w:t>Affairs</w:t>
      </w:r>
      <w:proofErr w:type="spellEnd"/>
      <w:r w:rsidRPr="005808D8">
        <w:rPr>
          <w:noProof w:val="0"/>
        </w:rPr>
        <w:t xml:space="preserve"> Bureau, Ministry of Agriculture, </w:t>
      </w:r>
      <w:proofErr w:type="spellStart"/>
      <w:r w:rsidRPr="005808D8">
        <w:rPr>
          <w:noProof w:val="0"/>
        </w:rPr>
        <w:t>Forestry</w:t>
      </w:r>
      <w:proofErr w:type="spellEnd"/>
      <w:r w:rsidRPr="005808D8">
        <w:rPr>
          <w:noProof w:val="0"/>
        </w:rPr>
        <w:t xml:space="preserve"> and </w:t>
      </w:r>
      <w:proofErr w:type="spellStart"/>
      <w:r w:rsidRPr="005808D8">
        <w:rPr>
          <w:noProof w:val="0"/>
        </w:rPr>
        <w:t>Fisheries</w:t>
      </w:r>
      <w:proofErr w:type="spellEnd"/>
      <w:r w:rsidRPr="005808D8">
        <w:rPr>
          <w:noProof w:val="0"/>
        </w:rPr>
        <w:t xml:space="preserve"> (MAFF), Tokyo </w:t>
      </w:r>
      <w:r w:rsidRPr="005808D8">
        <w:rPr>
          <w:noProof w:val="0"/>
        </w:rPr>
        <w:br/>
        <w:t>(e-mail: minori_hagiwara110@maff.go.jp)</w:t>
      </w:r>
    </w:p>
    <w:p w14:paraId="2BAE45AE" w14:textId="77777777" w:rsidR="00A16A32" w:rsidRPr="005808D8" w:rsidRDefault="00A16A32" w:rsidP="00A16A32">
      <w:pPr>
        <w:pStyle w:val="plcountry"/>
        <w:rPr>
          <w:noProof w:val="0"/>
        </w:rPr>
      </w:pPr>
      <w:r w:rsidRPr="005808D8">
        <w:rPr>
          <w:noProof w:val="0"/>
        </w:rPr>
        <w:lastRenderedPageBreak/>
        <w:t>KIRGHIZISTAN / KYRGYZSTAN / KIRGISISTAN / KIRGUISTÁN</w:t>
      </w:r>
    </w:p>
    <w:p w14:paraId="57B3F2F6" w14:textId="77777777" w:rsidR="00A16A32" w:rsidRPr="005808D8" w:rsidRDefault="00A16A32" w:rsidP="00A16A32">
      <w:pPr>
        <w:pStyle w:val="pldetails"/>
        <w:rPr>
          <w:noProof w:val="0"/>
        </w:rPr>
      </w:pPr>
      <w:proofErr w:type="spellStart"/>
      <w:r w:rsidRPr="005808D8">
        <w:rPr>
          <w:noProof w:val="0"/>
        </w:rPr>
        <w:t>Bakytbek</w:t>
      </w:r>
      <w:proofErr w:type="spellEnd"/>
      <w:r w:rsidRPr="005808D8">
        <w:rPr>
          <w:noProof w:val="0"/>
        </w:rPr>
        <w:t xml:space="preserve"> ABYSHBAEV (Mr.), Chief </w:t>
      </w:r>
      <w:proofErr w:type="spellStart"/>
      <w:r w:rsidRPr="005808D8">
        <w:rPr>
          <w:noProof w:val="0"/>
        </w:rPr>
        <w:t>Specialist</w:t>
      </w:r>
      <w:proofErr w:type="spellEnd"/>
      <w:r w:rsidRPr="005808D8">
        <w:rPr>
          <w:noProof w:val="0"/>
        </w:rPr>
        <w:t xml:space="preserve">, </w:t>
      </w:r>
      <w:proofErr w:type="spellStart"/>
      <w:r w:rsidRPr="005808D8">
        <w:rPr>
          <w:noProof w:val="0"/>
        </w:rPr>
        <w:t>Kyrgyzpatent</w:t>
      </w:r>
      <w:proofErr w:type="spellEnd"/>
      <w:r w:rsidRPr="005808D8">
        <w:rPr>
          <w:noProof w:val="0"/>
        </w:rPr>
        <w:t xml:space="preserve">, </w:t>
      </w:r>
      <w:proofErr w:type="spellStart"/>
      <w:r w:rsidRPr="005808D8">
        <w:rPr>
          <w:noProof w:val="0"/>
        </w:rPr>
        <w:t>Bishkek</w:t>
      </w:r>
      <w:proofErr w:type="spellEnd"/>
      <w:r w:rsidRPr="005808D8">
        <w:rPr>
          <w:noProof w:val="0"/>
        </w:rPr>
        <w:t xml:space="preserve"> </w:t>
      </w:r>
      <w:r w:rsidRPr="005808D8">
        <w:rPr>
          <w:noProof w:val="0"/>
        </w:rPr>
        <w:br/>
        <w:t>(e-mail: b.abyshbaev@patent.kg)</w:t>
      </w:r>
    </w:p>
    <w:p w14:paraId="2D7C9D89" w14:textId="77777777" w:rsidR="00A16A32" w:rsidRPr="005808D8" w:rsidRDefault="00A16A32" w:rsidP="00A16A32">
      <w:pPr>
        <w:pStyle w:val="plcountry"/>
        <w:rPr>
          <w:noProof w:val="0"/>
        </w:rPr>
      </w:pPr>
      <w:r w:rsidRPr="005808D8">
        <w:rPr>
          <w:noProof w:val="0"/>
        </w:rPr>
        <w:t>LITUANIE / LITHUANIA / LITAUEN / LITUANIA</w:t>
      </w:r>
    </w:p>
    <w:p w14:paraId="20B46644" w14:textId="77777777" w:rsidR="00A16A32" w:rsidRPr="005808D8" w:rsidRDefault="00A16A32" w:rsidP="00A16A32">
      <w:pPr>
        <w:pStyle w:val="pldetails"/>
        <w:rPr>
          <w:noProof w:val="0"/>
        </w:rPr>
      </w:pPr>
      <w:proofErr w:type="spellStart"/>
      <w:r w:rsidRPr="005808D8">
        <w:rPr>
          <w:noProof w:val="0"/>
        </w:rPr>
        <w:t>Austė</w:t>
      </w:r>
      <w:proofErr w:type="spellEnd"/>
      <w:r w:rsidRPr="005808D8">
        <w:rPr>
          <w:noProof w:val="0"/>
        </w:rPr>
        <w:t xml:space="preserve"> GEDDES (Ms.), Chief </w:t>
      </w:r>
      <w:proofErr w:type="spellStart"/>
      <w:r w:rsidRPr="005808D8">
        <w:rPr>
          <w:noProof w:val="0"/>
        </w:rPr>
        <w:t>Specialist</w:t>
      </w:r>
      <w:proofErr w:type="spellEnd"/>
      <w:r w:rsidRPr="005808D8">
        <w:rPr>
          <w:noProof w:val="0"/>
        </w:rPr>
        <w:t xml:space="preserve"> in Plant </w:t>
      </w:r>
      <w:proofErr w:type="spellStart"/>
      <w:r w:rsidRPr="005808D8">
        <w:rPr>
          <w:noProof w:val="0"/>
        </w:rPr>
        <w:t>Variety</w:t>
      </w:r>
      <w:proofErr w:type="spellEnd"/>
      <w:r w:rsidRPr="005808D8">
        <w:rPr>
          <w:noProof w:val="0"/>
        </w:rPr>
        <w:t xml:space="preserve"> Protection, State Plant Service, Vilnius </w:t>
      </w:r>
      <w:r w:rsidRPr="005808D8">
        <w:rPr>
          <w:noProof w:val="0"/>
        </w:rPr>
        <w:br/>
        <w:t xml:space="preserve">(e-mail: </w:t>
      </w:r>
      <w:proofErr w:type="spellStart"/>
      <w:r w:rsidRPr="005808D8">
        <w:rPr>
          <w:noProof w:val="0"/>
        </w:rPr>
        <w:t>auste.geddes@vatzum.lt</w:t>
      </w:r>
      <w:proofErr w:type="spellEnd"/>
      <w:r w:rsidRPr="005808D8">
        <w:rPr>
          <w:noProof w:val="0"/>
        </w:rPr>
        <w:t xml:space="preserve">) </w:t>
      </w:r>
    </w:p>
    <w:p w14:paraId="43C3FBD8" w14:textId="77777777" w:rsidR="00A16A32" w:rsidRPr="005808D8" w:rsidRDefault="00A16A32" w:rsidP="00A16A32">
      <w:pPr>
        <w:pStyle w:val="plcountry"/>
        <w:rPr>
          <w:noProof w:val="0"/>
        </w:rPr>
      </w:pPr>
      <w:r w:rsidRPr="005808D8">
        <w:rPr>
          <w:noProof w:val="0"/>
        </w:rPr>
        <w:t>MAROC / MOROCCO / MAROKKO / MARRUECOS</w:t>
      </w:r>
    </w:p>
    <w:p w14:paraId="50A16FB3" w14:textId="77777777" w:rsidR="00A16A32" w:rsidRPr="005808D8" w:rsidRDefault="00A16A32" w:rsidP="00A16A32">
      <w:pPr>
        <w:pStyle w:val="pldetails"/>
        <w:rPr>
          <w:noProof w:val="0"/>
        </w:rPr>
      </w:pPr>
      <w:r w:rsidRPr="005808D8">
        <w:rPr>
          <w:noProof w:val="0"/>
        </w:rPr>
        <w:t xml:space="preserve">Zoubida TAOUSSI (Mme), Responsable de la protection des obtentions végétales, Office National de Sécurité Sanitaire de Produits Alimentaires (ONSSA), Rabat </w:t>
      </w:r>
      <w:r w:rsidRPr="005808D8">
        <w:rPr>
          <w:noProof w:val="0"/>
        </w:rPr>
        <w:br/>
        <w:t>(e-mail: ztaoussi67@gmail.com)</w:t>
      </w:r>
    </w:p>
    <w:p w14:paraId="5C4704E3" w14:textId="77777777" w:rsidR="00A16A32" w:rsidRPr="005808D8" w:rsidRDefault="00A16A32" w:rsidP="00A16A32">
      <w:pPr>
        <w:pStyle w:val="plcountry"/>
        <w:rPr>
          <w:noProof w:val="0"/>
        </w:rPr>
      </w:pPr>
      <w:r w:rsidRPr="005808D8">
        <w:rPr>
          <w:noProof w:val="0"/>
        </w:rPr>
        <w:t>MEXIQUE / MEXICO / MEXIKO / MÉXICO</w:t>
      </w:r>
    </w:p>
    <w:p w14:paraId="2B9350A8" w14:textId="77777777" w:rsidR="00A16A32" w:rsidRPr="005808D8" w:rsidRDefault="00A16A32" w:rsidP="00A16A32">
      <w:pPr>
        <w:pStyle w:val="pldetails"/>
        <w:rPr>
          <w:noProof w:val="0"/>
        </w:rPr>
      </w:pPr>
      <w:r w:rsidRPr="005808D8">
        <w:rPr>
          <w:noProof w:val="0"/>
        </w:rPr>
        <w:t xml:space="preserve">Leobigildo CÓRDOVA TÉLLEZ (Sr.), </w:t>
      </w:r>
      <w:proofErr w:type="spellStart"/>
      <w:r w:rsidRPr="005808D8">
        <w:rPr>
          <w:noProof w:val="0"/>
        </w:rPr>
        <w:t>Director</w:t>
      </w:r>
      <w:proofErr w:type="spellEnd"/>
      <w:r w:rsidRPr="005808D8">
        <w:rPr>
          <w:noProof w:val="0"/>
        </w:rPr>
        <w:t xml:space="preserve">, </w:t>
      </w:r>
      <w:proofErr w:type="spellStart"/>
      <w:r w:rsidRPr="005808D8">
        <w:rPr>
          <w:noProof w:val="0"/>
        </w:rPr>
        <w:t>Servicio</w:t>
      </w:r>
      <w:proofErr w:type="spellEnd"/>
      <w:r w:rsidRPr="005808D8">
        <w:rPr>
          <w:noProof w:val="0"/>
        </w:rPr>
        <w:t xml:space="preserve"> </w:t>
      </w:r>
      <w:proofErr w:type="spellStart"/>
      <w:r w:rsidRPr="005808D8">
        <w:rPr>
          <w:noProof w:val="0"/>
        </w:rPr>
        <w:t>Nacional</w:t>
      </w:r>
      <w:proofErr w:type="spellEnd"/>
      <w:r w:rsidRPr="005808D8">
        <w:rPr>
          <w:noProof w:val="0"/>
        </w:rPr>
        <w:t xml:space="preserve"> de </w:t>
      </w:r>
      <w:proofErr w:type="spellStart"/>
      <w:r w:rsidRPr="005808D8">
        <w:rPr>
          <w:noProof w:val="0"/>
        </w:rPr>
        <w:t>Inspección</w:t>
      </w:r>
      <w:proofErr w:type="spellEnd"/>
      <w:r w:rsidRPr="005808D8">
        <w:rPr>
          <w:noProof w:val="0"/>
        </w:rPr>
        <w:t xml:space="preserve"> y </w:t>
      </w:r>
      <w:proofErr w:type="spellStart"/>
      <w:r w:rsidRPr="005808D8">
        <w:rPr>
          <w:noProof w:val="0"/>
        </w:rPr>
        <w:t>Certificación</w:t>
      </w:r>
      <w:proofErr w:type="spellEnd"/>
      <w:r w:rsidRPr="005808D8">
        <w:rPr>
          <w:noProof w:val="0"/>
        </w:rPr>
        <w:t xml:space="preserve"> de </w:t>
      </w:r>
      <w:proofErr w:type="spellStart"/>
      <w:r w:rsidRPr="005808D8">
        <w:rPr>
          <w:noProof w:val="0"/>
        </w:rPr>
        <w:t>Semillas</w:t>
      </w:r>
      <w:proofErr w:type="spellEnd"/>
      <w:r w:rsidRPr="005808D8">
        <w:rPr>
          <w:noProof w:val="0"/>
        </w:rPr>
        <w:t xml:space="preserve"> (SNICS), </w:t>
      </w:r>
      <w:proofErr w:type="spellStart"/>
      <w:r w:rsidRPr="005808D8">
        <w:rPr>
          <w:noProof w:val="0"/>
        </w:rPr>
        <w:t>Secretaria</w:t>
      </w:r>
      <w:proofErr w:type="spellEnd"/>
      <w:r w:rsidRPr="005808D8">
        <w:rPr>
          <w:noProof w:val="0"/>
        </w:rPr>
        <w:t xml:space="preserve"> de </w:t>
      </w:r>
      <w:proofErr w:type="spellStart"/>
      <w:r w:rsidRPr="005808D8">
        <w:rPr>
          <w:noProof w:val="0"/>
        </w:rPr>
        <w:t>Agricultura</w:t>
      </w:r>
      <w:proofErr w:type="spellEnd"/>
      <w:r w:rsidRPr="005808D8">
        <w:rPr>
          <w:noProof w:val="0"/>
        </w:rPr>
        <w:t xml:space="preserve"> y </w:t>
      </w:r>
      <w:proofErr w:type="spellStart"/>
      <w:r w:rsidRPr="005808D8">
        <w:rPr>
          <w:noProof w:val="0"/>
        </w:rPr>
        <w:t>Desarrollo</w:t>
      </w:r>
      <w:proofErr w:type="spellEnd"/>
      <w:r w:rsidRPr="005808D8">
        <w:rPr>
          <w:noProof w:val="0"/>
        </w:rPr>
        <w:t xml:space="preserve"> Rural (</w:t>
      </w:r>
      <w:proofErr w:type="spellStart"/>
      <w:r w:rsidRPr="005808D8">
        <w:rPr>
          <w:noProof w:val="0"/>
        </w:rPr>
        <w:t>Agricultura</w:t>
      </w:r>
      <w:proofErr w:type="spellEnd"/>
      <w:r w:rsidRPr="005808D8">
        <w:rPr>
          <w:noProof w:val="0"/>
        </w:rPr>
        <w:t>), Ciudad de México</w:t>
      </w:r>
      <w:r w:rsidRPr="005808D8">
        <w:rPr>
          <w:noProof w:val="0"/>
        </w:rPr>
        <w:br/>
        <w:t>(e-mail: leobigildo.cordova@agricultura.gob.mx)</w:t>
      </w:r>
    </w:p>
    <w:p w14:paraId="4D8A0EDA" w14:textId="77777777" w:rsidR="00A16A32" w:rsidRPr="005808D8" w:rsidRDefault="00A16A32" w:rsidP="00A16A32">
      <w:pPr>
        <w:pStyle w:val="pldetails"/>
        <w:rPr>
          <w:noProof w:val="0"/>
        </w:rPr>
      </w:pPr>
      <w:proofErr w:type="spellStart"/>
      <w:r w:rsidRPr="005808D8">
        <w:rPr>
          <w:noProof w:val="0"/>
        </w:rPr>
        <w:t>Víctor</w:t>
      </w:r>
      <w:proofErr w:type="spellEnd"/>
      <w:r w:rsidRPr="005808D8">
        <w:rPr>
          <w:noProof w:val="0"/>
        </w:rPr>
        <w:t xml:space="preserve"> Manuel VÁSQUEZ NAVARRETE (Sr.), </w:t>
      </w:r>
      <w:proofErr w:type="spellStart"/>
      <w:r w:rsidRPr="005808D8">
        <w:rPr>
          <w:noProof w:val="0"/>
        </w:rPr>
        <w:t>Director</w:t>
      </w:r>
      <w:proofErr w:type="spellEnd"/>
      <w:r w:rsidRPr="005808D8">
        <w:rPr>
          <w:noProof w:val="0"/>
        </w:rPr>
        <w:t xml:space="preserve"> de </w:t>
      </w:r>
      <w:proofErr w:type="spellStart"/>
      <w:r w:rsidRPr="005808D8">
        <w:rPr>
          <w:noProof w:val="0"/>
        </w:rPr>
        <w:t>área</w:t>
      </w:r>
      <w:proofErr w:type="spellEnd"/>
      <w:r w:rsidRPr="005808D8">
        <w:rPr>
          <w:noProof w:val="0"/>
        </w:rPr>
        <w:t xml:space="preserve">, </w:t>
      </w:r>
      <w:proofErr w:type="spellStart"/>
      <w:r w:rsidRPr="005808D8">
        <w:rPr>
          <w:noProof w:val="0"/>
        </w:rPr>
        <w:t>Servicio</w:t>
      </w:r>
      <w:proofErr w:type="spellEnd"/>
      <w:r w:rsidRPr="005808D8">
        <w:rPr>
          <w:noProof w:val="0"/>
        </w:rPr>
        <w:t xml:space="preserve"> </w:t>
      </w:r>
      <w:proofErr w:type="spellStart"/>
      <w:r w:rsidRPr="005808D8">
        <w:rPr>
          <w:noProof w:val="0"/>
        </w:rPr>
        <w:t>Nacional</w:t>
      </w:r>
      <w:proofErr w:type="spellEnd"/>
      <w:r w:rsidRPr="005808D8">
        <w:rPr>
          <w:noProof w:val="0"/>
        </w:rPr>
        <w:t xml:space="preserve"> de </w:t>
      </w:r>
      <w:proofErr w:type="spellStart"/>
      <w:r w:rsidRPr="005808D8">
        <w:rPr>
          <w:noProof w:val="0"/>
        </w:rPr>
        <w:t>Inspección</w:t>
      </w:r>
      <w:proofErr w:type="spellEnd"/>
      <w:r w:rsidRPr="005808D8">
        <w:rPr>
          <w:noProof w:val="0"/>
        </w:rPr>
        <w:t xml:space="preserve"> y </w:t>
      </w:r>
      <w:proofErr w:type="spellStart"/>
      <w:r w:rsidRPr="005808D8">
        <w:rPr>
          <w:noProof w:val="0"/>
        </w:rPr>
        <w:t>Certificación</w:t>
      </w:r>
      <w:proofErr w:type="spellEnd"/>
      <w:r w:rsidRPr="005808D8">
        <w:rPr>
          <w:noProof w:val="0"/>
        </w:rPr>
        <w:t xml:space="preserve"> de </w:t>
      </w:r>
      <w:proofErr w:type="spellStart"/>
      <w:r w:rsidRPr="005808D8">
        <w:rPr>
          <w:noProof w:val="0"/>
        </w:rPr>
        <w:t>Semillas</w:t>
      </w:r>
      <w:proofErr w:type="spellEnd"/>
      <w:r w:rsidRPr="005808D8">
        <w:rPr>
          <w:noProof w:val="0"/>
        </w:rPr>
        <w:t xml:space="preserve"> (SNICS), </w:t>
      </w:r>
      <w:proofErr w:type="spellStart"/>
      <w:r w:rsidRPr="005808D8">
        <w:rPr>
          <w:noProof w:val="0"/>
        </w:rPr>
        <w:t>Secretaria</w:t>
      </w:r>
      <w:proofErr w:type="spellEnd"/>
      <w:r w:rsidRPr="005808D8">
        <w:rPr>
          <w:noProof w:val="0"/>
        </w:rPr>
        <w:t xml:space="preserve"> de </w:t>
      </w:r>
      <w:proofErr w:type="spellStart"/>
      <w:r w:rsidRPr="005808D8">
        <w:rPr>
          <w:noProof w:val="0"/>
        </w:rPr>
        <w:t>Agricultura</w:t>
      </w:r>
      <w:proofErr w:type="spellEnd"/>
      <w:r w:rsidRPr="005808D8">
        <w:rPr>
          <w:noProof w:val="0"/>
        </w:rPr>
        <w:t xml:space="preserve"> y </w:t>
      </w:r>
      <w:proofErr w:type="spellStart"/>
      <w:r w:rsidRPr="005808D8">
        <w:rPr>
          <w:noProof w:val="0"/>
        </w:rPr>
        <w:t>Desarrollo</w:t>
      </w:r>
      <w:proofErr w:type="spellEnd"/>
      <w:r w:rsidRPr="005808D8">
        <w:rPr>
          <w:noProof w:val="0"/>
        </w:rPr>
        <w:t xml:space="preserve"> Rural (</w:t>
      </w:r>
      <w:proofErr w:type="spellStart"/>
      <w:r w:rsidRPr="005808D8">
        <w:rPr>
          <w:noProof w:val="0"/>
        </w:rPr>
        <w:t>Agricultura</w:t>
      </w:r>
      <w:proofErr w:type="spellEnd"/>
      <w:r w:rsidRPr="005808D8">
        <w:rPr>
          <w:noProof w:val="0"/>
        </w:rPr>
        <w:t xml:space="preserve">), Ciudad de México </w:t>
      </w:r>
      <w:r w:rsidRPr="005808D8">
        <w:rPr>
          <w:noProof w:val="0"/>
        </w:rPr>
        <w:br/>
        <w:t>(e-mail: victor.vasquez@agricultura.gob.mx)</w:t>
      </w:r>
    </w:p>
    <w:p w14:paraId="4468A885" w14:textId="77777777" w:rsidR="00A16A32" w:rsidRPr="005808D8" w:rsidRDefault="00A16A32" w:rsidP="00A16A32">
      <w:pPr>
        <w:pStyle w:val="pldetails"/>
        <w:rPr>
          <w:noProof w:val="0"/>
        </w:rPr>
      </w:pPr>
      <w:r w:rsidRPr="005808D8">
        <w:rPr>
          <w:noProof w:val="0"/>
        </w:rPr>
        <w:t xml:space="preserve">Maria </w:t>
      </w:r>
      <w:proofErr w:type="spellStart"/>
      <w:r w:rsidRPr="005808D8">
        <w:rPr>
          <w:noProof w:val="0"/>
        </w:rPr>
        <w:t>del</w:t>
      </w:r>
      <w:proofErr w:type="spellEnd"/>
      <w:r w:rsidRPr="005808D8">
        <w:rPr>
          <w:noProof w:val="0"/>
        </w:rPr>
        <w:t xml:space="preserve"> Pilar ESCOBAR BAUTISTA (Ms.), </w:t>
      </w:r>
      <w:proofErr w:type="spellStart"/>
      <w:r w:rsidRPr="005808D8">
        <w:rPr>
          <w:noProof w:val="0"/>
        </w:rPr>
        <w:t>Consejera</w:t>
      </w:r>
      <w:proofErr w:type="spellEnd"/>
      <w:r w:rsidRPr="005808D8">
        <w:rPr>
          <w:noProof w:val="0"/>
        </w:rPr>
        <w:t xml:space="preserve">, </w:t>
      </w:r>
      <w:proofErr w:type="spellStart"/>
      <w:r w:rsidRPr="005808D8">
        <w:rPr>
          <w:noProof w:val="0"/>
        </w:rPr>
        <w:t>Misión</w:t>
      </w:r>
      <w:proofErr w:type="spellEnd"/>
      <w:r w:rsidRPr="005808D8">
        <w:rPr>
          <w:noProof w:val="0"/>
        </w:rPr>
        <w:t xml:space="preserve"> Permanente, </w:t>
      </w:r>
      <w:proofErr w:type="spellStart"/>
      <w:r w:rsidRPr="005808D8">
        <w:rPr>
          <w:noProof w:val="0"/>
        </w:rPr>
        <w:t>Ginebra</w:t>
      </w:r>
      <w:proofErr w:type="spellEnd"/>
      <w:r w:rsidRPr="005808D8">
        <w:rPr>
          <w:noProof w:val="0"/>
        </w:rPr>
        <w:br/>
        <w:t xml:space="preserve">(e-mail: pescobar@sre.gob.mx) </w:t>
      </w:r>
    </w:p>
    <w:p w14:paraId="7E15E2A9" w14:textId="77777777" w:rsidR="00A16A32" w:rsidRPr="005808D8" w:rsidRDefault="00A16A32" w:rsidP="00A16A32">
      <w:pPr>
        <w:pStyle w:val="pldetails"/>
        <w:rPr>
          <w:noProof w:val="0"/>
        </w:rPr>
      </w:pPr>
      <w:proofErr w:type="spellStart"/>
      <w:r w:rsidRPr="005808D8">
        <w:rPr>
          <w:noProof w:val="0"/>
        </w:rPr>
        <w:t>Jesús</w:t>
      </w:r>
      <w:proofErr w:type="spellEnd"/>
      <w:r w:rsidRPr="005808D8">
        <w:rPr>
          <w:noProof w:val="0"/>
        </w:rPr>
        <w:t xml:space="preserve"> Mario CHACÓN CARRILLO (Mr.), </w:t>
      </w:r>
      <w:proofErr w:type="spellStart"/>
      <w:r w:rsidRPr="005808D8">
        <w:rPr>
          <w:noProof w:val="0"/>
        </w:rPr>
        <w:t>Counsellor</w:t>
      </w:r>
      <w:proofErr w:type="spellEnd"/>
      <w:r w:rsidRPr="005808D8">
        <w:rPr>
          <w:noProof w:val="0"/>
        </w:rPr>
        <w:t xml:space="preserve">, </w:t>
      </w:r>
      <w:proofErr w:type="spellStart"/>
      <w:r w:rsidRPr="005808D8">
        <w:rPr>
          <w:noProof w:val="0"/>
        </w:rPr>
        <w:t>Misión</w:t>
      </w:r>
      <w:proofErr w:type="spellEnd"/>
      <w:r w:rsidRPr="005808D8">
        <w:rPr>
          <w:noProof w:val="0"/>
        </w:rPr>
        <w:t xml:space="preserve"> Permanente, </w:t>
      </w:r>
      <w:proofErr w:type="spellStart"/>
      <w:r w:rsidRPr="005808D8">
        <w:rPr>
          <w:noProof w:val="0"/>
        </w:rPr>
        <w:t>Ginebra</w:t>
      </w:r>
      <w:proofErr w:type="spellEnd"/>
      <w:r w:rsidRPr="005808D8">
        <w:rPr>
          <w:noProof w:val="0"/>
        </w:rPr>
        <w:t xml:space="preserve"> </w:t>
      </w:r>
      <w:r w:rsidRPr="005808D8">
        <w:rPr>
          <w:noProof w:val="0"/>
        </w:rPr>
        <w:br/>
        <w:t>(e-mail: mchaconc@sre.gob.mx)</w:t>
      </w:r>
    </w:p>
    <w:p w14:paraId="28A56043" w14:textId="77777777" w:rsidR="00A16A32" w:rsidRPr="005808D8" w:rsidRDefault="00A16A32" w:rsidP="00A16A32">
      <w:pPr>
        <w:pStyle w:val="pldetails"/>
        <w:rPr>
          <w:noProof w:val="0"/>
        </w:rPr>
      </w:pPr>
      <w:proofErr w:type="spellStart"/>
      <w:r w:rsidRPr="005808D8">
        <w:rPr>
          <w:noProof w:val="0"/>
        </w:rPr>
        <w:t>Itzel</w:t>
      </w:r>
      <w:proofErr w:type="spellEnd"/>
      <w:r w:rsidRPr="005808D8">
        <w:rPr>
          <w:noProof w:val="0"/>
        </w:rPr>
        <w:t xml:space="preserve"> FERNÁNDEZ PANDO (Ms.), Advisor, </w:t>
      </w:r>
      <w:proofErr w:type="spellStart"/>
      <w:r w:rsidRPr="005808D8">
        <w:rPr>
          <w:noProof w:val="0"/>
        </w:rPr>
        <w:t>Misión</w:t>
      </w:r>
      <w:proofErr w:type="spellEnd"/>
      <w:r w:rsidRPr="005808D8">
        <w:rPr>
          <w:noProof w:val="0"/>
        </w:rPr>
        <w:t xml:space="preserve"> Permanente, </w:t>
      </w:r>
      <w:proofErr w:type="spellStart"/>
      <w:r w:rsidRPr="005808D8">
        <w:rPr>
          <w:noProof w:val="0"/>
        </w:rPr>
        <w:t>Ginebra</w:t>
      </w:r>
      <w:proofErr w:type="spellEnd"/>
      <w:r w:rsidRPr="005808D8">
        <w:rPr>
          <w:noProof w:val="0"/>
        </w:rPr>
        <w:t xml:space="preserve"> </w:t>
      </w:r>
      <w:r w:rsidRPr="005808D8">
        <w:rPr>
          <w:noProof w:val="0"/>
        </w:rPr>
        <w:br/>
        <w:t>(e-mail: telecomoge@sre.gob.mx)</w:t>
      </w:r>
    </w:p>
    <w:p w14:paraId="6B6AAF59" w14:textId="77777777" w:rsidR="00A16A32" w:rsidRPr="005808D8" w:rsidRDefault="00A16A32" w:rsidP="00A16A32">
      <w:pPr>
        <w:pStyle w:val="plcountry"/>
        <w:rPr>
          <w:noProof w:val="0"/>
        </w:rPr>
      </w:pPr>
      <w:r w:rsidRPr="005808D8">
        <w:rPr>
          <w:noProof w:val="0"/>
        </w:rPr>
        <w:t>NORVÈGE / NORWAY / NORWEGEN / NORUEGA</w:t>
      </w:r>
    </w:p>
    <w:p w14:paraId="76D5CE55" w14:textId="77777777" w:rsidR="00A16A32" w:rsidRPr="005808D8" w:rsidRDefault="00A16A32" w:rsidP="00A16A32">
      <w:pPr>
        <w:pStyle w:val="pldetails"/>
        <w:rPr>
          <w:noProof w:val="0"/>
        </w:rPr>
      </w:pPr>
      <w:r w:rsidRPr="005808D8">
        <w:rPr>
          <w:noProof w:val="0"/>
        </w:rPr>
        <w:t xml:space="preserve">Pia BORG (Ms.), Senior Advisor, </w:t>
      </w:r>
      <w:proofErr w:type="spellStart"/>
      <w:r w:rsidRPr="005808D8">
        <w:rPr>
          <w:noProof w:val="0"/>
        </w:rPr>
        <w:t>Norwegian</w:t>
      </w:r>
      <w:proofErr w:type="spellEnd"/>
      <w:r w:rsidRPr="005808D8">
        <w:rPr>
          <w:noProof w:val="0"/>
        </w:rPr>
        <w:t xml:space="preserve"> Food </w:t>
      </w:r>
      <w:proofErr w:type="spellStart"/>
      <w:r w:rsidRPr="005808D8">
        <w:rPr>
          <w:noProof w:val="0"/>
        </w:rPr>
        <w:t>Safety</w:t>
      </w:r>
      <w:proofErr w:type="spellEnd"/>
      <w:r w:rsidRPr="005808D8">
        <w:rPr>
          <w:noProof w:val="0"/>
        </w:rPr>
        <w:t xml:space="preserve"> </w:t>
      </w:r>
      <w:proofErr w:type="spellStart"/>
      <w:r w:rsidRPr="005808D8">
        <w:rPr>
          <w:noProof w:val="0"/>
        </w:rPr>
        <w:t>Authority</w:t>
      </w:r>
      <w:proofErr w:type="spellEnd"/>
      <w:r w:rsidRPr="005808D8">
        <w:rPr>
          <w:noProof w:val="0"/>
        </w:rPr>
        <w:t xml:space="preserve">, </w:t>
      </w:r>
      <w:proofErr w:type="spellStart"/>
      <w:r w:rsidRPr="005808D8">
        <w:rPr>
          <w:noProof w:val="0"/>
        </w:rPr>
        <w:t>Brumunddal</w:t>
      </w:r>
      <w:proofErr w:type="spellEnd"/>
      <w:r w:rsidRPr="005808D8">
        <w:rPr>
          <w:noProof w:val="0"/>
        </w:rPr>
        <w:t xml:space="preserve"> </w:t>
      </w:r>
      <w:r w:rsidRPr="005808D8">
        <w:rPr>
          <w:noProof w:val="0"/>
        </w:rPr>
        <w:br/>
        <w:t>(e-mail: pia.borg@mattilsynet.no)</w:t>
      </w:r>
    </w:p>
    <w:p w14:paraId="03598D64" w14:textId="77777777" w:rsidR="00A16A32" w:rsidRPr="005808D8" w:rsidRDefault="00A16A32" w:rsidP="00A16A32">
      <w:pPr>
        <w:pStyle w:val="pldetails"/>
        <w:rPr>
          <w:noProof w:val="0"/>
        </w:rPr>
      </w:pPr>
      <w:proofErr w:type="spellStart"/>
      <w:r w:rsidRPr="005808D8">
        <w:rPr>
          <w:noProof w:val="0"/>
        </w:rPr>
        <w:t>Elin</w:t>
      </w:r>
      <w:proofErr w:type="spellEnd"/>
      <w:r w:rsidRPr="005808D8">
        <w:rPr>
          <w:noProof w:val="0"/>
        </w:rPr>
        <w:t xml:space="preserve"> </w:t>
      </w:r>
      <w:proofErr w:type="spellStart"/>
      <w:r w:rsidRPr="005808D8">
        <w:rPr>
          <w:noProof w:val="0"/>
        </w:rPr>
        <w:t>Cecilie</w:t>
      </w:r>
      <w:proofErr w:type="spellEnd"/>
      <w:r w:rsidRPr="005808D8">
        <w:rPr>
          <w:noProof w:val="0"/>
        </w:rPr>
        <w:t xml:space="preserve"> RANUM (Ms.), Advisor, </w:t>
      </w:r>
      <w:proofErr w:type="spellStart"/>
      <w:r w:rsidRPr="005808D8">
        <w:rPr>
          <w:noProof w:val="0"/>
        </w:rPr>
        <w:t>Utviklingsfondet</w:t>
      </w:r>
      <w:proofErr w:type="spellEnd"/>
      <w:r w:rsidRPr="005808D8">
        <w:rPr>
          <w:noProof w:val="0"/>
        </w:rPr>
        <w:t xml:space="preserve">, Oslo </w:t>
      </w:r>
      <w:r w:rsidRPr="005808D8">
        <w:rPr>
          <w:noProof w:val="0"/>
        </w:rPr>
        <w:br/>
        <w:t xml:space="preserve">(e-mail: elin@utviklingsfondet.no) </w:t>
      </w:r>
    </w:p>
    <w:p w14:paraId="1D91E835" w14:textId="77777777" w:rsidR="00A16A32" w:rsidRPr="005808D8" w:rsidRDefault="00A16A32" w:rsidP="00A16A32">
      <w:pPr>
        <w:pStyle w:val="plcountry"/>
        <w:rPr>
          <w:noProof w:val="0"/>
        </w:rPr>
      </w:pPr>
      <w:r w:rsidRPr="005808D8">
        <w:rPr>
          <w:noProof w:val="0"/>
        </w:rPr>
        <w:t>NOUVELLE-ZÉLANDE / NEW ZEALAND / NEUSEELAND / NUEVA ZELANDIA</w:t>
      </w:r>
    </w:p>
    <w:p w14:paraId="0185F98C" w14:textId="77777777" w:rsidR="00A16A32" w:rsidRPr="005808D8" w:rsidRDefault="00A16A32" w:rsidP="00A16A32">
      <w:pPr>
        <w:pStyle w:val="pldetails"/>
        <w:rPr>
          <w:noProof w:val="0"/>
        </w:rPr>
      </w:pPr>
      <w:r w:rsidRPr="005808D8">
        <w:rPr>
          <w:noProof w:val="0"/>
        </w:rPr>
        <w:t xml:space="preserve">Christopher James BARNABY (Mr.), PVR Manager / Assistant </w:t>
      </w:r>
      <w:proofErr w:type="spellStart"/>
      <w:r w:rsidRPr="005808D8">
        <w:rPr>
          <w:noProof w:val="0"/>
        </w:rPr>
        <w:t>Commissioner</w:t>
      </w:r>
      <w:proofErr w:type="spellEnd"/>
      <w:r w:rsidRPr="005808D8">
        <w:rPr>
          <w:noProof w:val="0"/>
        </w:rPr>
        <w:t xml:space="preserve">, Plant </w:t>
      </w:r>
      <w:proofErr w:type="spellStart"/>
      <w:r w:rsidRPr="005808D8">
        <w:rPr>
          <w:noProof w:val="0"/>
        </w:rPr>
        <w:t>Variety</w:t>
      </w:r>
      <w:proofErr w:type="spellEnd"/>
      <w:r w:rsidRPr="005808D8">
        <w:rPr>
          <w:noProof w:val="0"/>
        </w:rPr>
        <w:t xml:space="preserve"> </w:t>
      </w:r>
      <w:proofErr w:type="spellStart"/>
      <w:r w:rsidRPr="005808D8">
        <w:rPr>
          <w:noProof w:val="0"/>
        </w:rPr>
        <w:t>Rights</w:t>
      </w:r>
      <w:proofErr w:type="spellEnd"/>
      <w:r w:rsidRPr="005808D8">
        <w:rPr>
          <w:noProof w:val="0"/>
        </w:rPr>
        <w:t xml:space="preserve"> Office,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Office of New </w:t>
      </w:r>
      <w:proofErr w:type="spellStart"/>
      <w:r w:rsidRPr="005808D8">
        <w:rPr>
          <w:noProof w:val="0"/>
        </w:rPr>
        <w:t>Zealand</w:t>
      </w:r>
      <w:proofErr w:type="spellEnd"/>
      <w:r w:rsidRPr="005808D8">
        <w:rPr>
          <w:noProof w:val="0"/>
        </w:rPr>
        <w:t xml:space="preserve">, Ministry of </w:t>
      </w:r>
      <w:proofErr w:type="spellStart"/>
      <w:r w:rsidRPr="005808D8">
        <w:rPr>
          <w:noProof w:val="0"/>
        </w:rPr>
        <w:t>Economic</w:t>
      </w:r>
      <w:proofErr w:type="spellEnd"/>
      <w:r w:rsidRPr="005808D8">
        <w:rPr>
          <w:noProof w:val="0"/>
        </w:rPr>
        <w:t xml:space="preserve"> </w:t>
      </w:r>
      <w:proofErr w:type="spellStart"/>
      <w:r w:rsidRPr="005808D8">
        <w:rPr>
          <w:noProof w:val="0"/>
        </w:rPr>
        <w:t>Development</w:t>
      </w:r>
      <w:proofErr w:type="spellEnd"/>
      <w:r w:rsidRPr="005808D8">
        <w:rPr>
          <w:noProof w:val="0"/>
        </w:rPr>
        <w:t xml:space="preserve">, Christchurch </w:t>
      </w:r>
      <w:r w:rsidRPr="005808D8">
        <w:rPr>
          <w:noProof w:val="0"/>
        </w:rPr>
        <w:br/>
        <w:t>(e-mail: Chris.Barnaby@pvr.govt.nz)</w:t>
      </w:r>
    </w:p>
    <w:p w14:paraId="0BC31D7F" w14:textId="77777777" w:rsidR="00A16A32" w:rsidRPr="005808D8" w:rsidRDefault="00A16A32" w:rsidP="00A16A32">
      <w:pPr>
        <w:pStyle w:val="pldetails"/>
        <w:rPr>
          <w:noProof w:val="0"/>
        </w:rPr>
      </w:pPr>
      <w:r w:rsidRPr="005808D8">
        <w:rPr>
          <w:noProof w:val="0"/>
        </w:rPr>
        <w:t xml:space="preserve">Cecilia REQUEJO-JACKMAN (Ms.), Senior Plant </w:t>
      </w:r>
      <w:proofErr w:type="spellStart"/>
      <w:r w:rsidRPr="005808D8">
        <w:rPr>
          <w:noProof w:val="0"/>
        </w:rPr>
        <w:t>Variety</w:t>
      </w:r>
      <w:proofErr w:type="spellEnd"/>
      <w:r w:rsidRPr="005808D8">
        <w:rPr>
          <w:noProof w:val="0"/>
        </w:rPr>
        <w:t xml:space="preserve"> </w:t>
      </w:r>
      <w:proofErr w:type="spellStart"/>
      <w:r w:rsidRPr="005808D8">
        <w:rPr>
          <w:noProof w:val="0"/>
        </w:rPr>
        <w:t>Rights</w:t>
      </w:r>
      <w:proofErr w:type="spellEnd"/>
      <w:r w:rsidRPr="005808D8">
        <w:rPr>
          <w:noProof w:val="0"/>
        </w:rPr>
        <w:t xml:space="preserve"> Examiner, Plant </w:t>
      </w:r>
      <w:proofErr w:type="spellStart"/>
      <w:r w:rsidRPr="005808D8">
        <w:rPr>
          <w:noProof w:val="0"/>
        </w:rPr>
        <w:t>Variety</w:t>
      </w:r>
      <w:proofErr w:type="spellEnd"/>
      <w:r w:rsidRPr="005808D8">
        <w:rPr>
          <w:noProof w:val="0"/>
        </w:rPr>
        <w:t xml:space="preserve"> </w:t>
      </w:r>
      <w:proofErr w:type="spellStart"/>
      <w:r w:rsidRPr="005808D8">
        <w:rPr>
          <w:noProof w:val="0"/>
        </w:rPr>
        <w:t>Rights</w:t>
      </w:r>
      <w:proofErr w:type="spellEnd"/>
      <w:r w:rsidRPr="005808D8">
        <w:rPr>
          <w:noProof w:val="0"/>
        </w:rPr>
        <w:t xml:space="preserve"> Office,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Office of New </w:t>
      </w:r>
      <w:proofErr w:type="spellStart"/>
      <w:r w:rsidRPr="005808D8">
        <w:rPr>
          <w:noProof w:val="0"/>
        </w:rPr>
        <w:t>Zealand</w:t>
      </w:r>
      <w:proofErr w:type="spellEnd"/>
      <w:r w:rsidRPr="005808D8">
        <w:rPr>
          <w:noProof w:val="0"/>
        </w:rPr>
        <w:t xml:space="preserve">, Ministry of </w:t>
      </w:r>
      <w:proofErr w:type="spellStart"/>
      <w:r w:rsidRPr="005808D8">
        <w:rPr>
          <w:noProof w:val="0"/>
        </w:rPr>
        <w:t>Economic</w:t>
      </w:r>
      <w:proofErr w:type="spellEnd"/>
      <w:r w:rsidRPr="005808D8">
        <w:rPr>
          <w:noProof w:val="0"/>
        </w:rPr>
        <w:t xml:space="preserve"> </w:t>
      </w:r>
      <w:proofErr w:type="spellStart"/>
      <w:r w:rsidRPr="005808D8">
        <w:rPr>
          <w:noProof w:val="0"/>
        </w:rPr>
        <w:t>Development</w:t>
      </w:r>
      <w:proofErr w:type="spellEnd"/>
      <w:r w:rsidRPr="005808D8">
        <w:rPr>
          <w:noProof w:val="0"/>
        </w:rPr>
        <w:t xml:space="preserve">, Christchurch </w:t>
      </w:r>
      <w:r w:rsidRPr="005808D8">
        <w:rPr>
          <w:noProof w:val="0"/>
        </w:rPr>
        <w:br/>
        <w:t>(e-mail: Cecilia.R-Jackman@pvr.govt.nz)</w:t>
      </w:r>
    </w:p>
    <w:p w14:paraId="574F3600" w14:textId="77777777" w:rsidR="00A16A32" w:rsidRPr="005808D8" w:rsidRDefault="00A16A32" w:rsidP="00A16A32">
      <w:pPr>
        <w:pStyle w:val="plcountry"/>
        <w:rPr>
          <w:noProof w:val="0"/>
        </w:rPr>
      </w:pPr>
      <w:r w:rsidRPr="005808D8">
        <w:rPr>
          <w:noProof w:val="0"/>
        </w:rPr>
        <w:t>ORGANISATION AFRICAINE DE LA PROPRIÉTÉ INTELLECTUELLE (OAPI) / AFRICAN INTELLECTUAL PROPERTY ORGANIZATION (OAPI) / AFRIKANISCHE ORGANISATION FÜR GEISTIGES EIGENTUM (OAPI) / ORGANIZACIÓN AFRICANA DE LA PROPIEDAD INTELECTUAL (OAPI)</w:t>
      </w:r>
    </w:p>
    <w:p w14:paraId="14D7916E" w14:textId="77777777" w:rsidR="00A16A32" w:rsidRPr="005808D8" w:rsidRDefault="00A16A32" w:rsidP="00A16A32">
      <w:pPr>
        <w:pStyle w:val="pldetails"/>
        <w:rPr>
          <w:noProof w:val="0"/>
        </w:rPr>
      </w:pPr>
      <w:r w:rsidRPr="005808D8">
        <w:rPr>
          <w:noProof w:val="0"/>
        </w:rPr>
        <w:t xml:space="preserve">Vladimir Ludovic MEZUI ONO (M.), Chef de Projet de Promotion des Obtentions Végétales (PPOV), Organisation africaine de la propriété intellectuelle (OAPI), Yaoundé, Cameroun </w:t>
      </w:r>
      <w:r w:rsidRPr="005808D8">
        <w:rPr>
          <w:noProof w:val="0"/>
        </w:rPr>
        <w:br/>
        <w:t>(e-mail: vladimir.mezui@oapi.int)</w:t>
      </w:r>
    </w:p>
    <w:p w14:paraId="2CF2E8A7" w14:textId="77777777" w:rsidR="00A16A32" w:rsidRPr="005808D8" w:rsidRDefault="00A16A32" w:rsidP="00A16A32">
      <w:pPr>
        <w:pStyle w:val="plcountry"/>
        <w:rPr>
          <w:noProof w:val="0"/>
        </w:rPr>
      </w:pPr>
      <w:r w:rsidRPr="005808D8">
        <w:rPr>
          <w:noProof w:val="0"/>
        </w:rPr>
        <w:t>PAYS-BAS / NETHERLANDS / NIEDERLANDE / PAÍSES BAJOS</w:t>
      </w:r>
    </w:p>
    <w:p w14:paraId="7DD41147" w14:textId="77777777" w:rsidR="00A16A32" w:rsidRPr="005808D8" w:rsidRDefault="00A16A32" w:rsidP="00A16A32">
      <w:pPr>
        <w:pStyle w:val="pldetails"/>
        <w:rPr>
          <w:noProof w:val="0"/>
        </w:rPr>
      </w:pPr>
      <w:r w:rsidRPr="005808D8">
        <w:rPr>
          <w:noProof w:val="0"/>
        </w:rPr>
        <w:t xml:space="preserve">Kees Jan GROENEWOUD (Mr.), </w:t>
      </w:r>
      <w:proofErr w:type="spellStart"/>
      <w:r w:rsidRPr="005808D8">
        <w:rPr>
          <w:noProof w:val="0"/>
        </w:rPr>
        <w:t>Secretary</w:t>
      </w:r>
      <w:proofErr w:type="spellEnd"/>
      <w:r w:rsidRPr="005808D8">
        <w:rPr>
          <w:noProof w:val="0"/>
        </w:rPr>
        <w:t xml:space="preserve">, </w:t>
      </w:r>
      <w:proofErr w:type="spellStart"/>
      <w:r w:rsidRPr="005808D8">
        <w:rPr>
          <w:noProof w:val="0"/>
        </w:rPr>
        <w:t>Board</w:t>
      </w:r>
      <w:proofErr w:type="spellEnd"/>
      <w:r w:rsidRPr="005808D8">
        <w:rPr>
          <w:noProof w:val="0"/>
        </w:rPr>
        <w:t xml:space="preserve"> for Plant </w:t>
      </w:r>
      <w:proofErr w:type="spellStart"/>
      <w:r w:rsidRPr="005808D8">
        <w:rPr>
          <w:noProof w:val="0"/>
        </w:rPr>
        <w:t>Varieties</w:t>
      </w:r>
      <w:proofErr w:type="spellEnd"/>
      <w:r w:rsidRPr="005808D8">
        <w:rPr>
          <w:noProof w:val="0"/>
        </w:rPr>
        <w:t xml:space="preserve"> (</w:t>
      </w:r>
      <w:proofErr w:type="spellStart"/>
      <w:r w:rsidRPr="005808D8">
        <w:rPr>
          <w:noProof w:val="0"/>
        </w:rPr>
        <w:t>Raad</w:t>
      </w:r>
      <w:proofErr w:type="spellEnd"/>
      <w:r w:rsidRPr="005808D8">
        <w:rPr>
          <w:noProof w:val="0"/>
        </w:rPr>
        <w:t xml:space="preserve"> </w:t>
      </w:r>
      <w:proofErr w:type="spellStart"/>
      <w:r w:rsidRPr="005808D8">
        <w:rPr>
          <w:noProof w:val="0"/>
        </w:rPr>
        <w:t>voor</w:t>
      </w:r>
      <w:proofErr w:type="spellEnd"/>
      <w:r w:rsidRPr="005808D8">
        <w:rPr>
          <w:noProof w:val="0"/>
        </w:rPr>
        <w:t xml:space="preserve"> </w:t>
      </w:r>
      <w:proofErr w:type="spellStart"/>
      <w:r w:rsidRPr="005808D8">
        <w:rPr>
          <w:noProof w:val="0"/>
        </w:rPr>
        <w:t>plantenrassen</w:t>
      </w:r>
      <w:proofErr w:type="spellEnd"/>
      <w:r w:rsidRPr="005808D8">
        <w:rPr>
          <w:noProof w:val="0"/>
        </w:rPr>
        <w:t xml:space="preserve">), </w:t>
      </w:r>
      <w:proofErr w:type="spellStart"/>
      <w:r w:rsidRPr="005808D8">
        <w:rPr>
          <w:noProof w:val="0"/>
        </w:rPr>
        <w:t>Roelofarendsveen</w:t>
      </w:r>
      <w:proofErr w:type="spellEnd"/>
      <w:r w:rsidRPr="005808D8">
        <w:rPr>
          <w:noProof w:val="0"/>
        </w:rPr>
        <w:t xml:space="preserve"> </w:t>
      </w:r>
      <w:r w:rsidRPr="005808D8">
        <w:rPr>
          <w:noProof w:val="0"/>
        </w:rPr>
        <w:br/>
        <w:t>(e-mail: c.j.a.groenewoud@raadvoorplantenrassen.nl)</w:t>
      </w:r>
    </w:p>
    <w:p w14:paraId="4BA7BCFD" w14:textId="77777777" w:rsidR="00A16A32" w:rsidRPr="005808D8" w:rsidRDefault="00A16A32" w:rsidP="00A16A32">
      <w:pPr>
        <w:pStyle w:val="pldetails"/>
        <w:rPr>
          <w:noProof w:val="0"/>
        </w:rPr>
      </w:pPr>
      <w:r w:rsidRPr="005808D8">
        <w:rPr>
          <w:noProof w:val="0"/>
        </w:rPr>
        <w:t xml:space="preserve">Marien VALSTAR (Mr.), Senior Policy </w:t>
      </w:r>
      <w:proofErr w:type="spellStart"/>
      <w:r w:rsidRPr="005808D8">
        <w:rPr>
          <w:noProof w:val="0"/>
        </w:rPr>
        <w:t>Officer</w:t>
      </w:r>
      <w:proofErr w:type="spellEnd"/>
      <w:r w:rsidRPr="005808D8">
        <w:rPr>
          <w:noProof w:val="0"/>
        </w:rPr>
        <w:t xml:space="preserve">, </w:t>
      </w:r>
      <w:proofErr w:type="spellStart"/>
      <w:r w:rsidRPr="005808D8">
        <w:rPr>
          <w:noProof w:val="0"/>
        </w:rPr>
        <w:t>Seeds</w:t>
      </w:r>
      <w:proofErr w:type="spellEnd"/>
      <w:r w:rsidRPr="005808D8">
        <w:rPr>
          <w:noProof w:val="0"/>
        </w:rPr>
        <w:t xml:space="preserve"> and Plant Propagation </w:t>
      </w:r>
      <w:proofErr w:type="spellStart"/>
      <w:r w:rsidRPr="005808D8">
        <w:rPr>
          <w:noProof w:val="0"/>
        </w:rPr>
        <w:t>Material</w:t>
      </w:r>
      <w:proofErr w:type="spellEnd"/>
      <w:r w:rsidRPr="005808D8">
        <w:rPr>
          <w:noProof w:val="0"/>
        </w:rPr>
        <w:t xml:space="preserve">, DG Agro, Ministry of Agriculture, Nature and Food </w:t>
      </w:r>
      <w:proofErr w:type="spellStart"/>
      <w:r w:rsidRPr="005808D8">
        <w:rPr>
          <w:noProof w:val="0"/>
        </w:rPr>
        <w:t>Quality</w:t>
      </w:r>
      <w:proofErr w:type="spellEnd"/>
      <w:r w:rsidRPr="005808D8">
        <w:rPr>
          <w:noProof w:val="0"/>
        </w:rPr>
        <w:t xml:space="preserve">, The Hague </w:t>
      </w:r>
      <w:r w:rsidRPr="005808D8">
        <w:rPr>
          <w:noProof w:val="0"/>
        </w:rPr>
        <w:br/>
        <w:t>(e-mail: m.valstar@minlnv.nl)</w:t>
      </w:r>
    </w:p>
    <w:p w14:paraId="7D0A1AD6" w14:textId="77777777" w:rsidR="00A16A32" w:rsidRPr="005808D8" w:rsidRDefault="00A16A32" w:rsidP="00A16A32">
      <w:pPr>
        <w:pStyle w:val="pldetails"/>
        <w:rPr>
          <w:noProof w:val="0"/>
        </w:rPr>
      </w:pPr>
      <w:r w:rsidRPr="005808D8">
        <w:rPr>
          <w:noProof w:val="0"/>
        </w:rPr>
        <w:lastRenderedPageBreak/>
        <w:t xml:space="preserve">John VAN RUITEN (Mr.), </w:t>
      </w:r>
      <w:proofErr w:type="spellStart"/>
      <w:r w:rsidRPr="005808D8">
        <w:rPr>
          <w:noProof w:val="0"/>
        </w:rPr>
        <w:t>Managing</w:t>
      </w:r>
      <w:proofErr w:type="spellEnd"/>
      <w:r w:rsidRPr="005808D8">
        <w:rPr>
          <w:noProof w:val="0"/>
        </w:rPr>
        <w:t xml:space="preserve"> </w:t>
      </w:r>
      <w:proofErr w:type="spellStart"/>
      <w:r w:rsidRPr="005808D8">
        <w:rPr>
          <w:noProof w:val="0"/>
        </w:rPr>
        <w:t>Director</w:t>
      </w:r>
      <w:proofErr w:type="spellEnd"/>
      <w:r w:rsidRPr="005808D8">
        <w:rPr>
          <w:noProof w:val="0"/>
        </w:rPr>
        <w:t xml:space="preserve">, </w:t>
      </w:r>
      <w:proofErr w:type="spellStart"/>
      <w:r w:rsidRPr="005808D8">
        <w:rPr>
          <w:noProof w:val="0"/>
        </w:rPr>
        <w:t>Ministerie</w:t>
      </w:r>
      <w:proofErr w:type="spellEnd"/>
      <w:r w:rsidRPr="005808D8">
        <w:rPr>
          <w:noProof w:val="0"/>
        </w:rPr>
        <w:t xml:space="preserve"> van </w:t>
      </w:r>
      <w:proofErr w:type="spellStart"/>
      <w:r w:rsidRPr="005808D8">
        <w:rPr>
          <w:noProof w:val="0"/>
        </w:rPr>
        <w:t>Landbouw</w:t>
      </w:r>
      <w:proofErr w:type="spellEnd"/>
      <w:r w:rsidRPr="005808D8">
        <w:rPr>
          <w:noProof w:val="0"/>
        </w:rPr>
        <w:t xml:space="preserve">, </w:t>
      </w:r>
      <w:proofErr w:type="spellStart"/>
      <w:r w:rsidRPr="005808D8">
        <w:rPr>
          <w:noProof w:val="0"/>
        </w:rPr>
        <w:t>Natuurbeheer</w:t>
      </w:r>
      <w:proofErr w:type="spellEnd"/>
      <w:r w:rsidRPr="005808D8">
        <w:rPr>
          <w:noProof w:val="0"/>
        </w:rPr>
        <w:t xml:space="preserve"> en </w:t>
      </w:r>
      <w:proofErr w:type="spellStart"/>
      <w:r w:rsidRPr="005808D8">
        <w:rPr>
          <w:noProof w:val="0"/>
        </w:rPr>
        <w:t>Visserij</w:t>
      </w:r>
      <w:proofErr w:type="spellEnd"/>
      <w:r w:rsidRPr="005808D8">
        <w:rPr>
          <w:noProof w:val="0"/>
        </w:rPr>
        <w:t xml:space="preserve">, Den Haag </w:t>
      </w:r>
      <w:r w:rsidRPr="005808D8">
        <w:rPr>
          <w:noProof w:val="0"/>
        </w:rPr>
        <w:br/>
        <w:t>(e-mail: j.v.ruiten@naktuinbouw.nl)</w:t>
      </w:r>
    </w:p>
    <w:p w14:paraId="07B47749" w14:textId="77777777" w:rsidR="00A16A32" w:rsidRPr="005808D8" w:rsidRDefault="00A16A32" w:rsidP="00A16A32">
      <w:pPr>
        <w:pStyle w:val="pldetails"/>
        <w:rPr>
          <w:noProof w:val="0"/>
        </w:rPr>
      </w:pPr>
      <w:r w:rsidRPr="005808D8">
        <w:rPr>
          <w:noProof w:val="0"/>
        </w:rPr>
        <w:t xml:space="preserve">Bernadette REGEER (Ms.), </w:t>
      </w:r>
      <w:proofErr w:type="spellStart"/>
      <w:r w:rsidRPr="005808D8">
        <w:rPr>
          <w:noProof w:val="0"/>
        </w:rPr>
        <w:t>Coordinating</w:t>
      </w:r>
      <w:proofErr w:type="spellEnd"/>
      <w:r w:rsidRPr="005808D8">
        <w:rPr>
          <w:noProof w:val="0"/>
        </w:rPr>
        <w:t xml:space="preserve"> </w:t>
      </w:r>
      <w:proofErr w:type="spellStart"/>
      <w:r w:rsidRPr="005808D8">
        <w:rPr>
          <w:noProof w:val="0"/>
        </w:rPr>
        <w:t>policy</w:t>
      </w:r>
      <w:proofErr w:type="spellEnd"/>
      <w:r w:rsidRPr="005808D8">
        <w:rPr>
          <w:noProof w:val="0"/>
        </w:rPr>
        <w:t xml:space="preserve"> </w:t>
      </w:r>
      <w:proofErr w:type="spellStart"/>
      <w:r w:rsidRPr="005808D8">
        <w:rPr>
          <w:noProof w:val="0"/>
        </w:rPr>
        <w:t>advisor</w:t>
      </w:r>
      <w:proofErr w:type="spellEnd"/>
      <w:r w:rsidRPr="005808D8">
        <w:rPr>
          <w:noProof w:val="0"/>
        </w:rPr>
        <w:t xml:space="preserve">, </w:t>
      </w:r>
      <w:proofErr w:type="spellStart"/>
      <w:r w:rsidRPr="005808D8">
        <w:rPr>
          <w:noProof w:val="0"/>
        </w:rPr>
        <w:t>Phytosanitary</w:t>
      </w:r>
      <w:proofErr w:type="spellEnd"/>
      <w:r w:rsidRPr="005808D8">
        <w:rPr>
          <w:noProof w:val="0"/>
        </w:rPr>
        <w:t xml:space="preserve"> </w:t>
      </w:r>
      <w:proofErr w:type="spellStart"/>
      <w:r w:rsidRPr="005808D8">
        <w:rPr>
          <w:noProof w:val="0"/>
        </w:rPr>
        <w:t>Affairs</w:t>
      </w:r>
      <w:proofErr w:type="spellEnd"/>
      <w:r w:rsidRPr="005808D8">
        <w:rPr>
          <w:noProof w:val="0"/>
        </w:rPr>
        <w:t xml:space="preserve"> and </w:t>
      </w:r>
      <w:proofErr w:type="spellStart"/>
      <w:r w:rsidRPr="005808D8">
        <w:rPr>
          <w:noProof w:val="0"/>
        </w:rPr>
        <w:t>Propagating</w:t>
      </w:r>
      <w:proofErr w:type="spellEnd"/>
      <w:r w:rsidRPr="005808D8">
        <w:rPr>
          <w:noProof w:val="0"/>
        </w:rPr>
        <w:t xml:space="preserve"> </w:t>
      </w:r>
      <w:proofErr w:type="spellStart"/>
      <w:r w:rsidRPr="005808D8">
        <w:rPr>
          <w:noProof w:val="0"/>
        </w:rPr>
        <w:t>material</w:t>
      </w:r>
      <w:proofErr w:type="spellEnd"/>
      <w:r w:rsidRPr="005808D8">
        <w:rPr>
          <w:noProof w:val="0"/>
        </w:rPr>
        <w:t xml:space="preserve">, DG Agro &amp; Nature, Ministry of Agriculture, Nature and Food </w:t>
      </w:r>
      <w:proofErr w:type="spellStart"/>
      <w:r w:rsidRPr="005808D8">
        <w:rPr>
          <w:noProof w:val="0"/>
        </w:rPr>
        <w:t>Quality</w:t>
      </w:r>
      <w:proofErr w:type="spellEnd"/>
      <w:r w:rsidRPr="005808D8">
        <w:rPr>
          <w:noProof w:val="0"/>
        </w:rPr>
        <w:t xml:space="preserve">, Den Haag </w:t>
      </w:r>
      <w:r w:rsidRPr="005808D8">
        <w:rPr>
          <w:noProof w:val="0"/>
        </w:rPr>
        <w:br/>
        <w:t>(e-mail: b.regeer@minlnv.nl)</w:t>
      </w:r>
    </w:p>
    <w:p w14:paraId="3150E298" w14:textId="77777777" w:rsidR="00A16A32" w:rsidRPr="005808D8" w:rsidRDefault="00A16A32" w:rsidP="00A16A32">
      <w:pPr>
        <w:pStyle w:val="plcountry"/>
        <w:rPr>
          <w:noProof w:val="0"/>
        </w:rPr>
      </w:pPr>
      <w:r w:rsidRPr="005808D8">
        <w:rPr>
          <w:noProof w:val="0"/>
        </w:rPr>
        <w:t>POLOGNE / POLAND / POLEN / POLONIA</w:t>
      </w:r>
    </w:p>
    <w:p w14:paraId="0711A81B" w14:textId="77777777" w:rsidR="00A16A32" w:rsidRPr="005808D8" w:rsidRDefault="00A16A32" w:rsidP="00A16A32">
      <w:pPr>
        <w:pStyle w:val="pldetails"/>
        <w:rPr>
          <w:noProof w:val="0"/>
        </w:rPr>
      </w:pPr>
      <w:proofErr w:type="spellStart"/>
      <w:r w:rsidRPr="005808D8">
        <w:rPr>
          <w:noProof w:val="0"/>
        </w:rPr>
        <w:t>Alicja</w:t>
      </w:r>
      <w:proofErr w:type="spellEnd"/>
      <w:r w:rsidRPr="005808D8">
        <w:rPr>
          <w:noProof w:val="0"/>
        </w:rPr>
        <w:t xml:space="preserve"> RUTKOWSKA-ŁOŚ (Ms.), Head of National </w:t>
      </w:r>
      <w:proofErr w:type="gramStart"/>
      <w:r w:rsidRPr="005808D8">
        <w:rPr>
          <w:noProof w:val="0"/>
        </w:rPr>
        <w:t>Listing</w:t>
      </w:r>
      <w:proofErr w:type="gramEnd"/>
      <w:r w:rsidRPr="005808D8">
        <w:rPr>
          <w:noProof w:val="0"/>
        </w:rPr>
        <w:t xml:space="preserve"> and PBR Protection Office, </w:t>
      </w:r>
      <w:proofErr w:type="spellStart"/>
      <w:r w:rsidRPr="005808D8">
        <w:rPr>
          <w:noProof w:val="0"/>
        </w:rPr>
        <w:t>Research</w:t>
      </w:r>
      <w:proofErr w:type="spellEnd"/>
      <w:r w:rsidRPr="005808D8">
        <w:rPr>
          <w:noProof w:val="0"/>
        </w:rPr>
        <w:t xml:space="preserve"> Centre for Cultivar </w:t>
      </w:r>
      <w:proofErr w:type="spellStart"/>
      <w:r w:rsidRPr="005808D8">
        <w:rPr>
          <w:noProof w:val="0"/>
        </w:rPr>
        <w:t>Testing</w:t>
      </w:r>
      <w:proofErr w:type="spellEnd"/>
      <w:r w:rsidRPr="005808D8">
        <w:rPr>
          <w:noProof w:val="0"/>
        </w:rPr>
        <w:t xml:space="preserve"> (COBORU), </w:t>
      </w:r>
      <w:proofErr w:type="spellStart"/>
      <w:r w:rsidRPr="005808D8">
        <w:rPr>
          <w:noProof w:val="0"/>
        </w:rPr>
        <w:t>Slupia</w:t>
      </w:r>
      <w:proofErr w:type="spellEnd"/>
      <w:r w:rsidRPr="005808D8">
        <w:rPr>
          <w:noProof w:val="0"/>
        </w:rPr>
        <w:t xml:space="preserve"> </w:t>
      </w:r>
      <w:proofErr w:type="spellStart"/>
      <w:r w:rsidRPr="005808D8">
        <w:rPr>
          <w:noProof w:val="0"/>
        </w:rPr>
        <w:t>Wielka</w:t>
      </w:r>
      <w:proofErr w:type="spellEnd"/>
      <w:r w:rsidRPr="005808D8">
        <w:rPr>
          <w:noProof w:val="0"/>
        </w:rPr>
        <w:t xml:space="preserve"> </w:t>
      </w:r>
      <w:r w:rsidRPr="005808D8">
        <w:rPr>
          <w:noProof w:val="0"/>
        </w:rPr>
        <w:br/>
        <w:t>(e-mail: a.rutkowska-los@coboru.gov.pl)</w:t>
      </w:r>
    </w:p>
    <w:p w14:paraId="4B6AC0D7" w14:textId="77777777" w:rsidR="00A16A32" w:rsidRPr="005808D8" w:rsidRDefault="00A16A32" w:rsidP="00A16A32">
      <w:pPr>
        <w:pStyle w:val="pldetails"/>
        <w:rPr>
          <w:noProof w:val="0"/>
        </w:rPr>
      </w:pPr>
      <w:proofErr w:type="spellStart"/>
      <w:r w:rsidRPr="005808D8">
        <w:rPr>
          <w:noProof w:val="0"/>
        </w:rPr>
        <w:t>Małgorzata</w:t>
      </w:r>
      <w:proofErr w:type="spellEnd"/>
      <w:r w:rsidRPr="005808D8">
        <w:rPr>
          <w:noProof w:val="0"/>
        </w:rPr>
        <w:t xml:space="preserve"> JANISZEWSKA-MICHALSKA (Ms.), Head of Legal and Human </w:t>
      </w:r>
      <w:proofErr w:type="spellStart"/>
      <w:r w:rsidRPr="005808D8">
        <w:rPr>
          <w:noProof w:val="0"/>
        </w:rPr>
        <w:t>Resources</w:t>
      </w:r>
      <w:proofErr w:type="spellEnd"/>
      <w:r w:rsidRPr="005808D8">
        <w:rPr>
          <w:noProof w:val="0"/>
        </w:rPr>
        <w:t xml:space="preserve"> Office, </w:t>
      </w:r>
      <w:proofErr w:type="spellStart"/>
      <w:r w:rsidRPr="005808D8">
        <w:rPr>
          <w:noProof w:val="0"/>
        </w:rPr>
        <w:t>Research</w:t>
      </w:r>
      <w:proofErr w:type="spellEnd"/>
      <w:r w:rsidRPr="005808D8">
        <w:rPr>
          <w:noProof w:val="0"/>
        </w:rPr>
        <w:t xml:space="preserve"> Centre for Cultivar </w:t>
      </w:r>
      <w:proofErr w:type="spellStart"/>
      <w:r w:rsidRPr="005808D8">
        <w:rPr>
          <w:noProof w:val="0"/>
        </w:rPr>
        <w:t>Testing</w:t>
      </w:r>
      <w:proofErr w:type="spellEnd"/>
      <w:r w:rsidRPr="005808D8">
        <w:rPr>
          <w:noProof w:val="0"/>
        </w:rPr>
        <w:t xml:space="preserve"> (COBORU), </w:t>
      </w:r>
      <w:proofErr w:type="spellStart"/>
      <w:r w:rsidRPr="005808D8">
        <w:rPr>
          <w:noProof w:val="0"/>
        </w:rPr>
        <w:t>Slupia</w:t>
      </w:r>
      <w:proofErr w:type="spellEnd"/>
      <w:r w:rsidRPr="005808D8">
        <w:rPr>
          <w:noProof w:val="0"/>
        </w:rPr>
        <w:t xml:space="preserve"> </w:t>
      </w:r>
      <w:proofErr w:type="spellStart"/>
      <w:r w:rsidRPr="005808D8">
        <w:rPr>
          <w:noProof w:val="0"/>
        </w:rPr>
        <w:t>Wielka</w:t>
      </w:r>
      <w:proofErr w:type="spellEnd"/>
      <w:r w:rsidRPr="005808D8">
        <w:rPr>
          <w:noProof w:val="0"/>
        </w:rPr>
        <w:t xml:space="preserve"> </w:t>
      </w:r>
      <w:r w:rsidRPr="005808D8">
        <w:rPr>
          <w:noProof w:val="0"/>
        </w:rPr>
        <w:br/>
        <w:t>(e-mail: m.janiszewska@coboru.gov.pl)</w:t>
      </w:r>
    </w:p>
    <w:p w14:paraId="5974D850" w14:textId="77777777" w:rsidR="00A16A32" w:rsidRPr="005808D8" w:rsidRDefault="00A16A32" w:rsidP="00A16A32">
      <w:pPr>
        <w:pStyle w:val="plcountry"/>
        <w:rPr>
          <w:noProof w:val="0"/>
        </w:rPr>
      </w:pPr>
      <w:r w:rsidRPr="005808D8">
        <w:rPr>
          <w:noProof w:val="0"/>
        </w:rPr>
        <w:t>PORTUGAL / PORTUGAL / PORTUGAL</w:t>
      </w:r>
    </w:p>
    <w:p w14:paraId="729B5797" w14:textId="77777777" w:rsidR="00A16A32" w:rsidRPr="005808D8" w:rsidRDefault="00A16A32" w:rsidP="00A16A32">
      <w:pPr>
        <w:pStyle w:val="pldetails"/>
        <w:rPr>
          <w:noProof w:val="0"/>
        </w:rPr>
      </w:pPr>
      <w:r w:rsidRPr="005808D8">
        <w:rPr>
          <w:noProof w:val="0"/>
        </w:rPr>
        <w:t xml:space="preserve">Carlos GODINHO (Mr.), Senior </w:t>
      </w:r>
      <w:proofErr w:type="spellStart"/>
      <w:r w:rsidRPr="005808D8">
        <w:rPr>
          <w:noProof w:val="0"/>
        </w:rPr>
        <w:t>officer</w:t>
      </w:r>
      <w:proofErr w:type="spellEnd"/>
      <w:r w:rsidRPr="005808D8">
        <w:rPr>
          <w:noProof w:val="0"/>
        </w:rPr>
        <w:t xml:space="preserve">, </w:t>
      </w:r>
      <w:proofErr w:type="spellStart"/>
      <w:r w:rsidRPr="005808D8">
        <w:rPr>
          <w:noProof w:val="0"/>
        </w:rPr>
        <w:t>Directorate</w:t>
      </w:r>
      <w:proofErr w:type="spellEnd"/>
      <w:r w:rsidRPr="005808D8">
        <w:rPr>
          <w:noProof w:val="0"/>
        </w:rPr>
        <w:t xml:space="preserve"> General for Food and </w:t>
      </w:r>
      <w:proofErr w:type="spellStart"/>
      <w:r w:rsidRPr="005808D8">
        <w:rPr>
          <w:noProof w:val="0"/>
        </w:rPr>
        <w:t>Veterinary</w:t>
      </w:r>
      <w:proofErr w:type="spellEnd"/>
      <w:r w:rsidRPr="005808D8">
        <w:rPr>
          <w:noProof w:val="0"/>
        </w:rPr>
        <w:t xml:space="preserve"> (DGAV), Lisboa </w:t>
      </w:r>
      <w:r w:rsidRPr="005808D8">
        <w:rPr>
          <w:noProof w:val="0"/>
        </w:rPr>
        <w:br/>
        <w:t>(e-mail: carlos.godinho@dgav.pt)</w:t>
      </w:r>
    </w:p>
    <w:p w14:paraId="4C7C3696" w14:textId="77777777" w:rsidR="00A16A32" w:rsidRPr="005808D8" w:rsidRDefault="00A16A32" w:rsidP="00A16A32">
      <w:pPr>
        <w:pStyle w:val="plcountry"/>
        <w:rPr>
          <w:noProof w:val="0"/>
        </w:rPr>
      </w:pPr>
      <w:r w:rsidRPr="005808D8">
        <w:rPr>
          <w:noProof w:val="0"/>
        </w:rPr>
        <w:t>RÉPUBLIQUE DE CORÉE / REPUBLIC OF KOREA / REPUBLIK KOREA / REPÚBLICA DE COREA</w:t>
      </w:r>
    </w:p>
    <w:p w14:paraId="544706B6" w14:textId="77777777" w:rsidR="00A16A32" w:rsidRPr="005808D8" w:rsidRDefault="00A16A32" w:rsidP="00A16A32">
      <w:pPr>
        <w:pStyle w:val="pldetails"/>
        <w:rPr>
          <w:noProof w:val="0"/>
        </w:rPr>
      </w:pPr>
      <w:proofErr w:type="spellStart"/>
      <w:r w:rsidRPr="005808D8">
        <w:rPr>
          <w:noProof w:val="0"/>
        </w:rPr>
        <w:t>JongPil</w:t>
      </w:r>
      <w:proofErr w:type="spellEnd"/>
      <w:r w:rsidRPr="005808D8">
        <w:rPr>
          <w:noProof w:val="0"/>
        </w:rPr>
        <w:t xml:space="preserve"> KIM (Mr.), </w:t>
      </w:r>
      <w:proofErr w:type="spellStart"/>
      <w:r w:rsidRPr="005808D8">
        <w:rPr>
          <w:noProof w:val="0"/>
        </w:rPr>
        <w:t>Director</w:t>
      </w:r>
      <w:proofErr w:type="spellEnd"/>
      <w:r w:rsidRPr="005808D8">
        <w:rPr>
          <w:noProof w:val="0"/>
        </w:rPr>
        <w:t xml:space="preserve">, Plant </w:t>
      </w:r>
      <w:proofErr w:type="spellStart"/>
      <w:r w:rsidRPr="005808D8">
        <w:rPr>
          <w:noProof w:val="0"/>
        </w:rPr>
        <w:t>Variety</w:t>
      </w:r>
      <w:proofErr w:type="spellEnd"/>
      <w:r w:rsidRPr="005808D8">
        <w:rPr>
          <w:noProof w:val="0"/>
        </w:rPr>
        <w:t xml:space="preserve"> Protection Division, </w:t>
      </w:r>
      <w:proofErr w:type="spellStart"/>
      <w:r w:rsidRPr="005808D8">
        <w:rPr>
          <w:noProof w:val="0"/>
        </w:rPr>
        <w:t>Korean</w:t>
      </w:r>
      <w:proofErr w:type="spellEnd"/>
      <w:r w:rsidRPr="005808D8">
        <w:rPr>
          <w:noProof w:val="0"/>
        </w:rPr>
        <w:t xml:space="preserve"> </w:t>
      </w:r>
      <w:proofErr w:type="spellStart"/>
      <w:r w:rsidRPr="005808D8">
        <w:rPr>
          <w:noProof w:val="0"/>
        </w:rPr>
        <w:t>Seed</w:t>
      </w:r>
      <w:proofErr w:type="spellEnd"/>
      <w:r w:rsidRPr="005808D8">
        <w:rPr>
          <w:noProof w:val="0"/>
        </w:rPr>
        <w:t xml:space="preserve"> and </w:t>
      </w:r>
      <w:proofErr w:type="spellStart"/>
      <w:r w:rsidRPr="005808D8">
        <w:rPr>
          <w:noProof w:val="0"/>
        </w:rPr>
        <w:t>Variety</w:t>
      </w:r>
      <w:proofErr w:type="spellEnd"/>
      <w:r w:rsidRPr="005808D8">
        <w:rPr>
          <w:noProof w:val="0"/>
        </w:rPr>
        <w:t xml:space="preserve"> Service (KSVS), </w:t>
      </w:r>
      <w:proofErr w:type="spellStart"/>
      <w:r w:rsidRPr="005808D8">
        <w:rPr>
          <w:noProof w:val="0"/>
        </w:rPr>
        <w:t>Gimcheon</w:t>
      </w:r>
      <w:proofErr w:type="spellEnd"/>
      <w:r w:rsidRPr="005808D8">
        <w:rPr>
          <w:noProof w:val="0"/>
        </w:rPr>
        <w:t xml:space="preserve"> City </w:t>
      </w:r>
      <w:r w:rsidRPr="005808D8">
        <w:rPr>
          <w:noProof w:val="0"/>
        </w:rPr>
        <w:br/>
        <w:t>(e-mail: kimjp21@korea.kr)</w:t>
      </w:r>
    </w:p>
    <w:p w14:paraId="43D95560" w14:textId="77777777" w:rsidR="00A16A32" w:rsidRPr="005808D8" w:rsidRDefault="00A16A32" w:rsidP="00A16A32">
      <w:pPr>
        <w:pStyle w:val="pldetails"/>
        <w:rPr>
          <w:noProof w:val="0"/>
        </w:rPr>
      </w:pPr>
      <w:r w:rsidRPr="005808D8">
        <w:rPr>
          <w:noProof w:val="0"/>
        </w:rPr>
        <w:t xml:space="preserve">Yong </w:t>
      </w:r>
      <w:proofErr w:type="spellStart"/>
      <w:r w:rsidRPr="005808D8">
        <w:rPr>
          <w:noProof w:val="0"/>
        </w:rPr>
        <w:t>Seok</w:t>
      </w:r>
      <w:proofErr w:type="spellEnd"/>
      <w:r w:rsidRPr="005808D8">
        <w:rPr>
          <w:noProof w:val="0"/>
        </w:rPr>
        <w:t xml:space="preserve"> JANG (Mr.), </w:t>
      </w:r>
      <w:proofErr w:type="spellStart"/>
      <w:r w:rsidRPr="005808D8">
        <w:rPr>
          <w:noProof w:val="0"/>
        </w:rPr>
        <w:t>Deputy</w:t>
      </w:r>
      <w:proofErr w:type="spellEnd"/>
      <w:r w:rsidRPr="005808D8">
        <w:rPr>
          <w:noProof w:val="0"/>
        </w:rPr>
        <w:t xml:space="preserve"> </w:t>
      </w:r>
      <w:proofErr w:type="spellStart"/>
      <w:r w:rsidRPr="005808D8">
        <w:rPr>
          <w:noProof w:val="0"/>
        </w:rPr>
        <w:t>Director</w:t>
      </w:r>
      <w:proofErr w:type="spellEnd"/>
      <w:r w:rsidRPr="005808D8">
        <w:rPr>
          <w:noProof w:val="0"/>
        </w:rPr>
        <w:t xml:space="preserve">, Plant </w:t>
      </w:r>
      <w:proofErr w:type="spellStart"/>
      <w:r w:rsidRPr="005808D8">
        <w:rPr>
          <w:noProof w:val="0"/>
        </w:rPr>
        <w:t>Variety</w:t>
      </w:r>
      <w:proofErr w:type="spellEnd"/>
      <w:r w:rsidRPr="005808D8">
        <w:rPr>
          <w:noProof w:val="0"/>
        </w:rPr>
        <w:t xml:space="preserve"> Protection Division, National Forest </w:t>
      </w:r>
      <w:proofErr w:type="spellStart"/>
      <w:r w:rsidRPr="005808D8">
        <w:rPr>
          <w:noProof w:val="0"/>
        </w:rPr>
        <w:t>Seed</w:t>
      </w:r>
      <w:proofErr w:type="spellEnd"/>
      <w:r w:rsidRPr="005808D8">
        <w:rPr>
          <w:noProof w:val="0"/>
        </w:rPr>
        <w:t xml:space="preserve"> </w:t>
      </w:r>
      <w:proofErr w:type="spellStart"/>
      <w:r w:rsidRPr="005808D8">
        <w:rPr>
          <w:noProof w:val="0"/>
        </w:rPr>
        <w:t>Variety</w:t>
      </w:r>
      <w:proofErr w:type="spellEnd"/>
      <w:r w:rsidRPr="005808D8">
        <w:rPr>
          <w:noProof w:val="0"/>
        </w:rPr>
        <w:t xml:space="preserve"> Center (NFSV), </w:t>
      </w:r>
      <w:proofErr w:type="spellStart"/>
      <w:r w:rsidRPr="005808D8">
        <w:rPr>
          <w:noProof w:val="0"/>
        </w:rPr>
        <w:t>Chungcheongbukdo</w:t>
      </w:r>
      <w:proofErr w:type="spellEnd"/>
      <w:r w:rsidRPr="005808D8">
        <w:rPr>
          <w:noProof w:val="0"/>
        </w:rPr>
        <w:t xml:space="preserve"> </w:t>
      </w:r>
      <w:r w:rsidRPr="005808D8">
        <w:rPr>
          <w:noProof w:val="0"/>
        </w:rPr>
        <w:br/>
        <w:t xml:space="preserve">(e-mail: mushrm@korea.kr) </w:t>
      </w:r>
    </w:p>
    <w:p w14:paraId="03AD14E0" w14:textId="77777777" w:rsidR="00A16A32" w:rsidRPr="005808D8" w:rsidRDefault="00A16A32" w:rsidP="00A16A32">
      <w:pPr>
        <w:pStyle w:val="pldetails"/>
        <w:rPr>
          <w:noProof w:val="0"/>
        </w:rPr>
      </w:pPr>
      <w:r w:rsidRPr="005808D8">
        <w:rPr>
          <w:noProof w:val="0"/>
        </w:rPr>
        <w:t xml:space="preserve">Chan </w:t>
      </w:r>
      <w:proofErr w:type="spellStart"/>
      <w:r w:rsidRPr="005808D8">
        <w:rPr>
          <w:noProof w:val="0"/>
        </w:rPr>
        <w:t>Woong</w:t>
      </w:r>
      <w:proofErr w:type="spellEnd"/>
      <w:r w:rsidRPr="005808D8">
        <w:rPr>
          <w:noProof w:val="0"/>
        </w:rPr>
        <w:t xml:space="preserve"> PARK (Mr.), </w:t>
      </w:r>
      <w:proofErr w:type="spellStart"/>
      <w:r w:rsidRPr="005808D8">
        <w:rPr>
          <w:noProof w:val="0"/>
        </w:rPr>
        <w:t>Deputy</w:t>
      </w:r>
      <w:proofErr w:type="spellEnd"/>
      <w:r w:rsidRPr="005808D8">
        <w:rPr>
          <w:noProof w:val="0"/>
        </w:rPr>
        <w:t xml:space="preserve"> </w:t>
      </w:r>
      <w:proofErr w:type="spellStart"/>
      <w:r w:rsidRPr="005808D8">
        <w:rPr>
          <w:noProof w:val="0"/>
        </w:rPr>
        <w:t>Director</w:t>
      </w:r>
      <w:proofErr w:type="spellEnd"/>
      <w:r w:rsidRPr="005808D8">
        <w:rPr>
          <w:noProof w:val="0"/>
        </w:rPr>
        <w:t xml:space="preserve">/Examiner, Plant </w:t>
      </w:r>
      <w:proofErr w:type="spellStart"/>
      <w:r w:rsidRPr="005808D8">
        <w:rPr>
          <w:noProof w:val="0"/>
        </w:rPr>
        <w:t>Variety</w:t>
      </w:r>
      <w:proofErr w:type="spellEnd"/>
      <w:r w:rsidRPr="005808D8">
        <w:rPr>
          <w:noProof w:val="0"/>
        </w:rPr>
        <w:t xml:space="preserve"> Protection Division, </w:t>
      </w:r>
      <w:proofErr w:type="spellStart"/>
      <w:r w:rsidRPr="005808D8">
        <w:rPr>
          <w:noProof w:val="0"/>
        </w:rPr>
        <w:t>Korea</w:t>
      </w:r>
      <w:proofErr w:type="spellEnd"/>
      <w:r w:rsidRPr="005808D8">
        <w:rPr>
          <w:noProof w:val="0"/>
        </w:rPr>
        <w:t xml:space="preserve"> </w:t>
      </w:r>
      <w:proofErr w:type="spellStart"/>
      <w:r w:rsidRPr="005808D8">
        <w:rPr>
          <w:noProof w:val="0"/>
        </w:rPr>
        <w:t>Seed</w:t>
      </w:r>
      <w:proofErr w:type="spellEnd"/>
      <w:r w:rsidRPr="005808D8">
        <w:rPr>
          <w:noProof w:val="0"/>
        </w:rPr>
        <w:t xml:space="preserve"> and </w:t>
      </w:r>
      <w:proofErr w:type="spellStart"/>
      <w:r w:rsidRPr="005808D8">
        <w:rPr>
          <w:noProof w:val="0"/>
        </w:rPr>
        <w:t>Variety</w:t>
      </w:r>
      <w:proofErr w:type="spellEnd"/>
      <w:r w:rsidRPr="005808D8">
        <w:rPr>
          <w:noProof w:val="0"/>
        </w:rPr>
        <w:t xml:space="preserve"> Service (KSVS), </w:t>
      </w:r>
      <w:proofErr w:type="spellStart"/>
      <w:r w:rsidRPr="005808D8">
        <w:rPr>
          <w:noProof w:val="0"/>
        </w:rPr>
        <w:t>Jeju</w:t>
      </w:r>
      <w:proofErr w:type="spellEnd"/>
      <w:r w:rsidRPr="005808D8">
        <w:rPr>
          <w:noProof w:val="0"/>
        </w:rPr>
        <w:t xml:space="preserve">-Do </w:t>
      </w:r>
      <w:r w:rsidRPr="005808D8">
        <w:rPr>
          <w:noProof w:val="0"/>
        </w:rPr>
        <w:br/>
        <w:t>(e-mail: chwopark@korea.kr)</w:t>
      </w:r>
    </w:p>
    <w:p w14:paraId="2206966A" w14:textId="77777777" w:rsidR="00A16A32" w:rsidRPr="005808D8" w:rsidRDefault="00A16A32" w:rsidP="00A16A32">
      <w:pPr>
        <w:pStyle w:val="pldetails"/>
        <w:rPr>
          <w:noProof w:val="0"/>
        </w:rPr>
      </w:pPr>
      <w:proofErr w:type="spellStart"/>
      <w:r w:rsidRPr="005808D8">
        <w:rPr>
          <w:noProof w:val="0"/>
        </w:rPr>
        <w:t>Tae</w:t>
      </w:r>
      <w:proofErr w:type="spellEnd"/>
      <w:r w:rsidRPr="005808D8">
        <w:rPr>
          <w:noProof w:val="0"/>
        </w:rPr>
        <w:t xml:space="preserve"> </w:t>
      </w:r>
      <w:proofErr w:type="spellStart"/>
      <w:r w:rsidRPr="005808D8">
        <w:rPr>
          <w:noProof w:val="0"/>
        </w:rPr>
        <w:t>Hoon</w:t>
      </w:r>
      <w:proofErr w:type="spellEnd"/>
      <w:r w:rsidRPr="005808D8">
        <w:rPr>
          <w:noProof w:val="0"/>
        </w:rPr>
        <w:t xml:space="preserve"> KIM (Mr.), Senior Forest </w:t>
      </w:r>
      <w:proofErr w:type="spellStart"/>
      <w:r w:rsidRPr="005808D8">
        <w:rPr>
          <w:noProof w:val="0"/>
        </w:rPr>
        <w:t>Researcher</w:t>
      </w:r>
      <w:proofErr w:type="spellEnd"/>
      <w:r w:rsidRPr="005808D8">
        <w:rPr>
          <w:noProof w:val="0"/>
        </w:rPr>
        <w:t xml:space="preserve">, Examiner, National Forest </w:t>
      </w:r>
      <w:proofErr w:type="spellStart"/>
      <w:r w:rsidRPr="005808D8">
        <w:rPr>
          <w:noProof w:val="0"/>
        </w:rPr>
        <w:t>Seed</w:t>
      </w:r>
      <w:proofErr w:type="spellEnd"/>
      <w:r w:rsidRPr="005808D8">
        <w:rPr>
          <w:noProof w:val="0"/>
        </w:rPr>
        <w:t xml:space="preserve"> </w:t>
      </w:r>
      <w:proofErr w:type="spellStart"/>
      <w:r w:rsidRPr="005808D8">
        <w:rPr>
          <w:noProof w:val="0"/>
        </w:rPr>
        <w:t>Variety</w:t>
      </w:r>
      <w:proofErr w:type="spellEnd"/>
      <w:r w:rsidRPr="005808D8">
        <w:rPr>
          <w:noProof w:val="0"/>
        </w:rPr>
        <w:t xml:space="preserve"> Center (NFSV), </w:t>
      </w:r>
      <w:proofErr w:type="spellStart"/>
      <w:r w:rsidRPr="005808D8">
        <w:rPr>
          <w:noProof w:val="0"/>
        </w:rPr>
        <w:t>Chungcheongbuk</w:t>
      </w:r>
      <w:proofErr w:type="spellEnd"/>
      <w:r w:rsidRPr="005808D8">
        <w:rPr>
          <w:noProof w:val="0"/>
        </w:rPr>
        <w:t xml:space="preserve">-do </w:t>
      </w:r>
      <w:r w:rsidRPr="005808D8">
        <w:rPr>
          <w:noProof w:val="0"/>
        </w:rPr>
        <w:br/>
        <w:t>(e-mail: algae23@korea.kr)</w:t>
      </w:r>
    </w:p>
    <w:p w14:paraId="71C52D75" w14:textId="77777777" w:rsidR="00A16A32" w:rsidRPr="005808D8" w:rsidRDefault="00A16A32" w:rsidP="00A16A32">
      <w:pPr>
        <w:pStyle w:val="pldetails"/>
        <w:rPr>
          <w:noProof w:val="0"/>
        </w:rPr>
      </w:pPr>
      <w:r w:rsidRPr="005808D8">
        <w:rPr>
          <w:noProof w:val="0"/>
        </w:rPr>
        <w:t>Won-</w:t>
      </w:r>
      <w:proofErr w:type="spellStart"/>
      <w:r w:rsidRPr="005808D8">
        <w:rPr>
          <w:noProof w:val="0"/>
        </w:rPr>
        <w:t>Bum</w:t>
      </w:r>
      <w:proofErr w:type="spellEnd"/>
      <w:r w:rsidRPr="005808D8">
        <w:rPr>
          <w:noProof w:val="0"/>
        </w:rPr>
        <w:t xml:space="preserve"> CHO (Mr.), Forest </w:t>
      </w:r>
      <w:proofErr w:type="spellStart"/>
      <w:r w:rsidRPr="005808D8">
        <w:rPr>
          <w:noProof w:val="0"/>
        </w:rPr>
        <w:t>Researcher</w:t>
      </w:r>
      <w:proofErr w:type="spellEnd"/>
      <w:r w:rsidRPr="005808D8">
        <w:rPr>
          <w:noProof w:val="0"/>
        </w:rPr>
        <w:t xml:space="preserve">, Plant </w:t>
      </w:r>
      <w:proofErr w:type="spellStart"/>
      <w:r w:rsidRPr="005808D8">
        <w:rPr>
          <w:noProof w:val="0"/>
        </w:rPr>
        <w:t>Variety</w:t>
      </w:r>
      <w:proofErr w:type="spellEnd"/>
      <w:r w:rsidRPr="005808D8">
        <w:rPr>
          <w:noProof w:val="0"/>
        </w:rPr>
        <w:t xml:space="preserve"> Protection Division, National Forest </w:t>
      </w:r>
      <w:proofErr w:type="spellStart"/>
      <w:r w:rsidRPr="005808D8">
        <w:rPr>
          <w:noProof w:val="0"/>
        </w:rPr>
        <w:t>Seed</w:t>
      </w:r>
      <w:proofErr w:type="spellEnd"/>
      <w:r w:rsidRPr="005808D8">
        <w:rPr>
          <w:noProof w:val="0"/>
        </w:rPr>
        <w:t xml:space="preserve"> </w:t>
      </w:r>
      <w:proofErr w:type="spellStart"/>
      <w:r w:rsidRPr="005808D8">
        <w:rPr>
          <w:noProof w:val="0"/>
        </w:rPr>
        <w:t>Variety</w:t>
      </w:r>
      <w:proofErr w:type="spellEnd"/>
      <w:r w:rsidRPr="005808D8">
        <w:rPr>
          <w:noProof w:val="0"/>
        </w:rPr>
        <w:t xml:space="preserve"> Center (NFSV), </w:t>
      </w:r>
      <w:proofErr w:type="spellStart"/>
      <w:r w:rsidRPr="005808D8">
        <w:rPr>
          <w:noProof w:val="0"/>
        </w:rPr>
        <w:t>Chungcheongbuk</w:t>
      </w:r>
      <w:proofErr w:type="spellEnd"/>
      <w:r w:rsidRPr="005808D8">
        <w:rPr>
          <w:noProof w:val="0"/>
        </w:rPr>
        <w:t xml:space="preserve">-do </w:t>
      </w:r>
      <w:r w:rsidRPr="005808D8">
        <w:rPr>
          <w:noProof w:val="0"/>
        </w:rPr>
        <w:br/>
        <w:t xml:space="preserve">(e-mail: rudis99@korea.kr) </w:t>
      </w:r>
    </w:p>
    <w:p w14:paraId="346DD040" w14:textId="77777777" w:rsidR="00A16A32" w:rsidRPr="005808D8" w:rsidRDefault="00A16A32" w:rsidP="00A16A32">
      <w:pPr>
        <w:pStyle w:val="pldetails"/>
        <w:rPr>
          <w:noProof w:val="0"/>
        </w:rPr>
      </w:pPr>
      <w:r w:rsidRPr="005808D8">
        <w:rPr>
          <w:noProof w:val="0"/>
        </w:rPr>
        <w:t xml:space="preserve">Hwan-Su HWANG (Mr.), Forest </w:t>
      </w:r>
      <w:proofErr w:type="spellStart"/>
      <w:r w:rsidRPr="005808D8">
        <w:rPr>
          <w:noProof w:val="0"/>
        </w:rPr>
        <w:t>Researcher</w:t>
      </w:r>
      <w:proofErr w:type="spellEnd"/>
      <w:r w:rsidRPr="005808D8">
        <w:rPr>
          <w:noProof w:val="0"/>
        </w:rPr>
        <w:t xml:space="preserve">, Plant </w:t>
      </w:r>
      <w:proofErr w:type="spellStart"/>
      <w:r w:rsidRPr="005808D8">
        <w:rPr>
          <w:noProof w:val="0"/>
        </w:rPr>
        <w:t>Variety</w:t>
      </w:r>
      <w:proofErr w:type="spellEnd"/>
      <w:r w:rsidRPr="005808D8">
        <w:rPr>
          <w:noProof w:val="0"/>
        </w:rPr>
        <w:t xml:space="preserve"> Protection Division, National Forest </w:t>
      </w:r>
      <w:proofErr w:type="spellStart"/>
      <w:r w:rsidRPr="005808D8">
        <w:rPr>
          <w:noProof w:val="0"/>
        </w:rPr>
        <w:t>Seed</w:t>
      </w:r>
      <w:proofErr w:type="spellEnd"/>
      <w:r w:rsidRPr="005808D8">
        <w:rPr>
          <w:noProof w:val="0"/>
        </w:rPr>
        <w:t xml:space="preserve"> </w:t>
      </w:r>
      <w:proofErr w:type="spellStart"/>
      <w:r w:rsidRPr="005808D8">
        <w:rPr>
          <w:noProof w:val="0"/>
        </w:rPr>
        <w:t>Variety</w:t>
      </w:r>
      <w:proofErr w:type="spellEnd"/>
      <w:r w:rsidRPr="005808D8">
        <w:rPr>
          <w:noProof w:val="0"/>
        </w:rPr>
        <w:t xml:space="preserve"> Center, </w:t>
      </w:r>
      <w:proofErr w:type="spellStart"/>
      <w:r w:rsidRPr="005808D8">
        <w:rPr>
          <w:noProof w:val="0"/>
        </w:rPr>
        <w:t>Korea</w:t>
      </w:r>
      <w:proofErr w:type="spellEnd"/>
      <w:r w:rsidRPr="005808D8">
        <w:rPr>
          <w:noProof w:val="0"/>
        </w:rPr>
        <w:t xml:space="preserve"> Forest Service, </w:t>
      </w:r>
      <w:proofErr w:type="spellStart"/>
      <w:r w:rsidRPr="005808D8">
        <w:rPr>
          <w:noProof w:val="0"/>
        </w:rPr>
        <w:t>Chungcheongbuk</w:t>
      </w:r>
      <w:proofErr w:type="spellEnd"/>
      <w:r w:rsidRPr="005808D8">
        <w:rPr>
          <w:noProof w:val="0"/>
        </w:rPr>
        <w:t xml:space="preserve">-do </w:t>
      </w:r>
      <w:r w:rsidRPr="005808D8">
        <w:rPr>
          <w:noProof w:val="0"/>
        </w:rPr>
        <w:br/>
        <w:t>(e-mail: hwansu3368@korea.kr)</w:t>
      </w:r>
    </w:p>
    <w:p w14:paraId="73DAECB5" w14:textId="77777777" w:rsidR="00A16A32" w:rsidRPr="005808D8" w:rsidRDefault="00A16A32" w:rsidP="00A16A32">
      <w:pPr>
        <w:pStyle w:val="pldetails"/>
        <w:rPr>
          <w:noProof w:val="0"/>
        </w:rPr>
      </w:pPr>
      <w:proofErr w:type="spellStart"/>
      <w:r w:rsidRPr="005808D8">
        <w:rPr>
          <w:noProof w:val="0"/>
        </w:rPr>
        <w:t>Kwanghong</w:t>
      </w:r>
      <w:proofErr w:type="spellEnd"/>
      <w:r w:rsidRPr="005808D8">
        <w:rPr>
          <w:noProof w:val="0"/>
        </w:rPr>
        <w:t xml:space="preserve"> LEE (Mr.), </w:t>
      </w:r>
      <w:proofErr w:type="spellStart"/>
      <w:r w:rsidRPr="005808D8">
        <w:rPr>
          <w:noProof w:val="0"/>
        </w:rPr>
        <w:t>Researcher</w:t>
      </w:r>
      <w:proofErr w:type="spellEnd"/>
      <w:r w:rsidRPr="005808D8">
        <w:rPr>
          <w:noProof w:val="0"/>
        </w:rPr>
        <w:t xml:space="preserve">, </w:t>
      </w:r>
      <w:proofErr w:type="spellStart"/>
      <w:r w:rsidRPr="005808D8">
        <w:rPr>
          <w:noProof w:val="0"/>
        </w:rPr>
        <w:t>Korea</w:t>
      </w:r>
      <w:proofErr w:type="spellEnd"/>
      <w:r w:rsidRPr="005808D8">
        <w:rPr>
          <w:noProof w:val="0"/>
        </w:rPr>
        <w:t xml:space="preserve"> </w:t>
      </w:r>
      <w:proofErr w:type="spellStart"/>
      <w:r w:rsidRPr="005808D8">
        <w:rPr>
          <w:noProof w:val="0"/>
        </w:rPr>
        <w:t>Seed</w:t>
      </w:r>
      <w:proofErr w:type="spellEnd"/>
      <w:r w:rsidRPr="005808D8">
        <w:rPr>
          <w:noProof w:val="0"/>
        </w:rPr>
        <w:t xml:space="preserve"> and </w:t>
      </w:r>
      <w:proofErr w:type="spellStart"/>
      <w:r w:rsidRPr="005808D8">
        <w:rPr>
          <w:noProof w:val="0"/>
        </w:rPr>
        <w:t>Variety</w:t>
      </w:r>
      <w:proofErr w:type="spellEnd"/>
      <w:r w:rsidRPr="005808D8">
        <w:rPr>
          <w:noProof w:val="0"/>
        </w:rPr>
        <w:t xml:space="preserve"> Service (KSVS), </w:t>
      </w:r>
      <w:proofErr w:type="spellStart"/>
      <w:r w:rsidRPr="005808D8">
        <w:rPr>
          <w:noProof w:val="0"/>
        </w:rPr>
        <w:t>Gimcheon</w:t>
      </w:r>
      <w:proofErr w:type="spellEnd"/>
      <w:r w:rsidRPr="005808D8">
        <w:rPr>
          <w:noProof w:val="0"/>
        </w:rPr>
        <w:t xml:space="preserve"> City </w:t>
      </w:r>
      <w:r w:rsidRPr="005808D8">
        <w:rPr>
          <w:noProof w:val="0"/>
        </w:rPr>
        <w:br/>
        <w:t>(e-mail: grin@korea.kr)</w:t>
      </w:r>
    </w:p>
    <w:p w14:paraId="30B7C435" w14:textId="77777777" w:rsidR="00A16A32" w:rsidRPr="005808D8" w:rsidRDefault="00A16A32" w:rsidP="00A16A32">
      <w:pPr>
        <w:pStyle w:val="plcountry"/>
        <w:rPr>
          <w:noProof w:val="0"/>
        </w:rPr>
      </w:pPr>
      <w:r w:rsidRPr="005808D8">
        <w:rPr>
          <w:noProof w:val="0"/>
        </w:rPr>
        <w:t>RÉPUBLIQUE TCHÈQUE / CZECH REPUBLIC / TSCHECHISCHE REPUBLIK / REPÚBLICA CHECA</w:t>
      </w:r>
    </w:p>
    <w:p w14:paraId="14EEE0D3" w14:textId="77777777" w:rsidR="00A16A32" w:rsidRPr="005808D8" w:rsidRDefault="00A16A32" w:rsidP="00A16A32">
      <w:pPr>
        <w:pStyle w:val="pldetails"/>
        <w:rPr>
          <w:noProof w:val="0"/>
        </w:rPr>
      </w:pPr>
      <w:r w:rsidRPr="005808D8">
        <w:rPr>
          <w:noProof w:val="0"/>
        </w:rPr>
        <w:t xml:space="preserve">Daniel JUREČKA (Mr.), </w:t>
      </w:r>
      <w:proofErr w:type="spellStart"/>
      <w:r w:rsidRPr="005808D8">
        <w:rPr>
          <w:noProof w:val="0"/>
        </w:rPr>
        <w:t>Director</w:t>
      </w:r>
      <w:proofErr w:type="spellEnd"/>
      <w:r w:rsidRPr="005808D8">
        <w:rPr>
          <w:noProof w:val="0"/>
        </w:rPr>
        <w:t xml:space="preserve"> General, Central Institute for </w:t>
      </w:r>
      <w:proofErr w:type="spellStart"/>
      <w:r w:rsidRPr="005808D8">
        <w:rPr>
          <w:noProof w:val="0"/>
        </w:rPr>
        <w:t>Supervising</w:t>
      </w:r>
      <w:proofErr w:type="spellEnd"/>
      <w:r w:rsidRPr="005808D8">
        <w:rPr>
          <w:noProof w:val="0"/>
        </w:rPr>
        <w:t xml:space="preserve"> and </w:t>
      </w:r>
      <w:proofErr w:type="spellStart"/>
      <w:r w:rsidRPr="005808D8">
        <w:rPr>
          <w:noProof w:val="0"/>
        </w:rPr>
        <w:t>Testing</w:t>
      </w:r>
      <w:proofErr w:type="spellEnd"/>
      <w:r w:rsidRPr="005808D8">
        <w:rPr>
          <w:noProof w:val="0"/>
        </w:rPr>
        <w:t xml:space="preserve"> in Agriculture (ÚKZÚZ), Brno </w:t>
      </w:r>
      <w:r w:rsidRPr="005808D8">
        <w:rPr>
          <w:noProof w:val="0"/>
        </w:rPr>
        <w:br/>
        <w:t>(e-mail: daniel.jurecka@ukzuz.cz)</w:t>
      </w:r>
    </w:p>
    <w:p w14:paraId="2B33C1A4" w14:textId="77777777" w:rsidR="00A16A32" w:rsidRPr="005808D8" w:rsidRDefault="00A16A32" w:rsidP="00A16A32">
      <w:pPr>
        <w:pStyle w:val="plcountry"/>
        <w:rPr>
          <w:noProof w:val="0"/>
        </w:rPr>
      </w:pPr>
      <w:r w:rsidRPr="005808D8">
        <w:rPr>
          <w:noProof w:val="0"/>
        </w:rPr>
        <w:t xml:space="preserve">RÉPUBLIQUE-UNIE DE TANZANIE / UNITED REPUBLIC OF TANZANIA / </w:t>
      </w:r>
      <w:r w:rsidRPr="005808D8">
        <w:rPr>
          <w:noProof w:val="0"/>
        </w:rPr>
        <w:br/>
        <w:t>VEREINIGTE REPUBLIK TANSANIA / REPÚBLICA UNIDA DE TANZANÍA</w:t>
      </w:r>
    </w:p>
    <w:p w14:paraId="7B9872E3" w14:textId="77777777" w:rsidR="00A16A32" w:rsidRPr="005808D8" w:rsidRDefault="00A16A32" w:rsidP="00A16A32">
      <w:pPr>
        <w:pStyle w:val="pldetails"/>
        <w:rPr>
          <w:noProof w:val="0"/>
        </w:rPr>
      </w:pPr>
      <w:r w:rsidRPr="005808D8">
        <w:rPr>
          <w:noProof w:val="0"/>
        </w:rPr>
        <w:t xml:space="preserve">Patrick NGWEDIAGI (Mr.), </w:t>
      </w:r>
      <w:proofErr w:type="spellStart"/>
      <w:r w:rsidRPr="005808D8">
        <w:rPr>
          <w:noProof w:val="0"/>
        </w:rPr>
        <w:t>Director</w:t>
      </w:r>
      <w:proofErr w:type="spellEnd"/>
      <w:r w:rsidRPr="005808D8">
        <w:rPr>
          <w:noProof w:val="0"/>
        </w:rPr>
        <w:t xml:space="preserve"> General, </w:t>
      </w:r>
      <w:proofErr w:type="spellStart"/>
      <w:r w:rsidRPr="005808D8">
        <w:rPr>
          <w:noProof w:val="0"/>
        </w:rPr>
        <w:t>Tanzania</w:t>
      </w:r>
      <w:proofErr w:type="spellEnd"/>
      <w:r w:rsidRPr="005808D8">
        <w:rPr>
          <w:noProof w:val="0"/>
        </w:rPr>
        <w:t xml:space="preserve"> Official </w:t>
      </w:r>
      <w:proofErr w:type="spellStart"/>
      <w:r w:rsidRPr="005808D8">
        <w:rPr>
          <w:noProof w:val="0"/>
        </w:rPr>
        <w:t>Seed</w:t>
      </w:r>
      <w:proofErr w:type="spellEnd"/>
      <w:r w:rsidRPr="005808D8">
        <w:rPr>
          <w:noProof w:val="0"/>
        </w:rPr>
        <w:t xml:space="preserve"> Certification Institute (TOSCI), Morogoro </w:t>
      </w:r>
      <w:r w:rsidRPr="005808D8">
        <w:rPr>
          <w:noProof w:val="0"/>
        </w:rPr>
        <w:br/>
        <w:t>(e-mail: dg@tosci.go.tz)</w:t>
      </w:r>
    </w:p>
    <w:p w14:paraId="227C6527" w14:textId="77777777" w:rsidR="00A16A32" w:rsidRPr="005808D8" w:rsidRDefault="00A16A32" w:rsidP="00A16A32">
      <w:pPr>
        <w:pStyle w:val="pldetails"/>
        <w:rPr>
          <w:noProof w:val="0"/>
        </w:rPr>
      </w:pPr>
      <w:proofErr w:type="spellStart"/>
      <w:r w:rsidRPr="005808D8">
        <w:rPr>
          <w:noProof w:val="0"/>
        </w:rPr>
        <w:t>Twalib</w:t>
      </w:r>
      <w:proofErr w:type="spellEnd"/>
      <w:r w:rsidRPr="005808D8">
        <w:rPr>
          <w:noProof w:val="0"/>
        </w:rPr>
        <w:t xml:space="preserve"> Mustafa NJOHOLE (Mr.), Registrar of Plant Breeders' </w:t>
      </w:r>
      <w:proofErr w:type="spellStart"/>
      <w:r w:rsidRPr="005808D8">
        <w:rPr>
          <w:noProof w:val="0"/>
        </w:rPr>
        <w:t>Rights</w:t>
      </w:r>
      <w:proofErr w:type="spellEnd"/>
      <w:r w:rsidRPr="005808D8">
        <w:rPr>
          <w:noProof w:val="0"/>
        </w:rPr>
        <w:t xml:space="preserve">, Plant Breeders </w:t>
      </w:r>
      <w:proofErr w:type="spellStart"/>
      <w:r w:rsidRPr="005808D8">
        <w:rPr>
          <w:noProof w:val="0"/>
        </w:rPr>
        <w:t>Rights</w:t>
      </w:r>
      <w:proofErr w:type="spellEnd"/>
      <w:r w:rsidRPr="005808D8">
        <w:rPr>
          <w:noProof w:val="0"/>
        </w:rPr>
        <w:t>' Office, Ministry of Agriculture (</w:t>
      </w:r>
      <w:proofErr w:type="spellStart"/>
      <w:r w:rsidRPr="005808D8">
        <w:rPr>
          <w:noProof w:val="0"/>
        </w:rPr>
        <w:t>MoA</w:t>
      </w:r>
      <w:proofErr w:type="spellEnd"/>
      <w:r w:rsidRPr="005808D8">
        <w:rPr>
          <w:noProof w:val="0"/>
        </w:rPr>
        <w:t xml:space="preserve">), Dodoma </w:t>
      </w:r>
      <w:r w:rsidRPr="005808D8">
        <w:rPr>
          <w:noProof w:val="0"/>
        </w:rPr>
        <w:br/>
        <w:t>(e-mail: twalib.njohole@kilimo.go.tz)</w:t>
      </w:r>
    </w:p>
    <w:p w14:paraId="19415838" w14:textId="77777777" w:rsidR="00A16A32" w:rsidRPr="005808D8" w:rsidRDefault="00A16A32" w:rsidP="00A16A32">
      <w:pPr>
        <w:pStyle w:val="plcountry"/>
        <w:rPr>
          <w:noProof w:val="0"/>
        </w:rPr>
      </w:pPr>
      <w:r w:rsidRPr="005808D8">
        <w:rPr>
          <w:noProof w:val="0"/>
        </w:rPr>
        <w:t>ROUMANIE / ROMANIA / RUMÄNIEN / RUMANIA</w:t>
      </w:r>
    </w:p>
    <w:p w14:paraId="7AE22805" w14:textId="77777777" w:rsidR="00A16A32" w:rsidRPr="005808D8" w:rsidRDefault="00A16A32" w:rsidP="00A16A32">
      <w:pPr>
        <w:pStyle w:val="pldetails"/>
        <w:rPr>
          <w:noProof w:val="0"/>
        </w:rPr>
      </w:pPr>
      <w:proofErr w:type="spellStart"/>
      <w:r w:rsidRPr="005808D8">
        <w:rPr>
          <w:noProof w:val="0"/>
        </w:rPr>
        <w:t>Teodor</w:t>
      </w:r>
      <w:proofErr w:type="spellEnd"/>
      <w:r w:rsidRPr="005808D8">
        <w:rPr>
          <w:noProof w:val="0"/>
        </w:rPr>
        <w:t xml:space="preserve"> Dan ENESCU (Mr.), </w:t>
      </w:r>
      <w:proofErr w:type="spellStart"/>
      <w:r w:rsidRPr="005808D8">
        <w:rPr>
          <w:noProof w:val="0"/>
        </w:rPr>
        <w:t>Counsellor</w:t>
      </w:r>
      <w:proofErr w:type="spellEnd"/>
      <w:r w:rsidRPr="005808D8">
        <w:rPr>
          <w:noProof w:val="0"/>
        </w:rPr>
        <w:t xml:space="preserve">, State Institute for </w:t>
      </w:r>
      <w:proofErr w:type="spellStart"/>
      <w:r w:rsidRPr="005808D8">
        <w:rPr>
          <w:noProof w:val="0"/>
        </w:rPr>
        <w:t>Variety</w:t>
      </w:r>
      <w:proofErr w:type="spellEnd"/>
      <w:r w:rsidRPr="005808D8">
        <w:rPr>
          <w:noProof w:val="0"/>
        </w:rPr>
        <w:t xml:space="preserve"> </w:t>
      </w:r>
      <w:proofErr w:type="spellStart"/>
      <w:r w:rsidRPr="005808D8">
        <w:rPr>
          <w:noProof w:val="0"/>
        </w:rPr>
        <w:t>Testing</w:t>
      </w:r>
      <w:proofErr w:type="spellEnd"/>
      <w:r w:rsidRPr="005808D8">
        <w:rPr>
          <w:noProof w:val="0"/>
        </w:rPr>
        <w:t xml:space="preserve"> and Registration (ISTIS), Bucarest</w:t>
      </w:r>
      <w:r w:rsidRPr="005808D8">
        <w:rPr>
          <w:noProof w:val="0"/>
        </w:rPr>
        <w:br/>
        <w:t>(e-mail: enescu_teodor@istis.ro)</w:t>
      </w:r>
    </w:p>
    <w:p w14:paraId="51263330" w14:textId="77777777" w:rsidR="00A16A32" w:rsidRPr="005808D8" w:rsidRDefault="00A16A32" w:rsidP="00A16A32">
      <w:pPr>
        <w:pStyle w:val="plcountry"/>
        <w:rPr>
          <w:noProof w:val="0"/>
        </w:rPr>
      </w:pPr>
      <w:r w:rsidRPr="005808D8">
        <w:rPr>
          <w:noProof w:val="0"/>
        </w:rPr>
        <w:lastRenderedPageBreak/>
        <w:t>ROYAUME-UNI / UNITED KINGDOM / VEREINIGTES KÖNIGREICH / REINO UNIDO</w:t>
      </w:r>
    </w:p>
    <w:p w14:paraId="41869D84" w14:textId="77777777" w:rsidR="00A16A32" w:rsidRPr="005808D8" w:rsidRDefault="00A16A32" w:rsidP="00A16A32">
      <w:pPr>
        <w:pStyle w:val="pldetails"/>
        <w:rPr>
          <w:noProof w:val="0"/>
        </w:rPr>
      </w:pPr>
      <w:r w:rsidRPr="005808D8">
        <w:rPr>
          <w:noProof w:val="0"/>
        </w:rPr>
        <w:t xml:space="preserve">Kat DEEKS (Ms.), Plant </w:t>
      </w:r>
      <w:proofErr w:type="spellStart"/>
      <w:r w:rsidRPr="005808D8">
        <w:rPr>
          <w:noProof w:val="0"/>
        </w:rPr>
        <w:t>Variety</w:t>
      </w:r>
      <w:proofErr w:type="spellEnd"/>
      <w:r w:rsidRPr="005808D8">
        <w:rPr>
          <w:noProof w:val="0"/>
        </w:rPr>
        <w:t xml:space="preserve"> and </w:t>
      </w:r>
      <w:proofErr w:type="spellStart"/>
      <w:r w:rsidRPr="005808D8">
        <w:rPr>
          <w:noProof w:val="0"/>
        </w:rPr>
        <w:t>seeds</w:t>
      </w:r>
      <w:proofErr w:type="spellEnd"/>
      <w:r w:rsidRPr="005808D8">
        <w:rPr>
          <w:noProof w:val="0"/>
        </w:rPr>
        <w:t xml:space="preserve"> </w:t>
      </w:r>
      <w:proofErr w:type="spellStart"/>
      <w:r w:rsidRPr="005808D8">
        <w:rPr>
          <w:noProof w:val="0"/>
        </w:rPr>
        <w:t>policy</w:t>
      </w:r>
      <w:proofErr w:type="spellEnd"/>
      <w:r w:rsidRPr="005808D8">
        <w:rPr>
          <w:noProof w:val="0"/>
        </w:rPr>
        <w:t xml:space="preserve"> Team Leader, </w:t>
      </w:r>
      <w:proofErr w:type="spellStart"/>
      <w:r w:rsidRPr="005808D8">
        <w:rPr>
          <w:noProof w:val="0"/>
        </w:rPr>
        <w:t>Department</w:t>
      </w:r>
      <w:proofErr w:type="spellEnd"/>
      <w:r w:rsidRPr="005808D8">
        <w:rPr>
          <w:noProof w:val="0"/>
        </w:rPr>
        <w:t xml:space="preserve"> for </w:t>
      </w:r>
      <w:proofErr w:type="spellStart"/>
      <w:r w:rsidRPr="005808D8">
        <w:rPr>
          <w:noProof w:val="0"/>
        </w:rPr>
        <w:t>Environment</w:t>
      </w:r>
      <w:proofErr w:type="spellEnd"/>
      <w:r w:rsidRPr="005808D8">
        <w:rPr>
          <w:noProof w:val="0"/>
        </w:rPr>
        <w:t xml:space="preserve">, Food and Rural </w:t>
      </w:r>
      <w:proofErr w:type="spellStart"/>
      <w:r w:rsidRPr="005808D8">
        <w:rPr>
          <w:noProof w:val="0"/>
        </w:rPr>
        <w:t>Affairs</w:t>
      </w:r>
      <w:proofErr w:type="spellEnd"/>
      <w:r w:rsidRPr="005808D8">
        <w:rPr>
          <w:noProof w:val="0"/>
        </w:rPr>
        <w:t xml:space="preserve"> (</w:t>
      </w:r>
      <w:proofErr w:type="spellStart"/>
      <w:r w:rsidRPr="005808D8">
        <w:rPr>
          <w:noProof w:val="0"/>
        </w:rPr>
        <w:t>Defra</w:t>
      </w:r>
      <w:proofErr w:type="spellEnd"/>
      <w:r w:rsidRPr="005808D8">
        <w:rPr>
          <w:noProof w:val="0"/>
        </w:rPr>
        <w:t xml:space="preserve">), Cambridge </w:t>
      </w:r>
      <w:r w:rsidRPr="005808D8">
        <w:rPr>
          <w:noProof w:val="0"/>
        </w:rPr>
        <w:br/>
        <w:t>(e-mail: katherine.deeks@defra.gov.uk)</w:t>
      </w:r>
    </w:p>
    <w:p w14:paraId="6455AC10" w14:textId="77777777" w:rsidR="00A16A32" w:rsidRPr="005808D8" w:rsidRDefault="00A16A32" w:rsidP="00A16A32">
      <w:pPr>
        <w:pStyle w:val="pldetails"/>
        <w:rPr>
          <w:noProof w:val="0"/>
        </w:rPr>
      </w:pPr>
      <w:r w:rsidRPr="005808D8">
        <w:rPr>
          <w:noProof w:val="0"/>
        </w:rPr>
        <w:t xml:space="preserve">Caroline POWER (Ms.), </w:t>
      </w:r>
      <w:proofErr w:type="spellStart"/>
      <w:r w:rsidRPr="005808D8">
        <w:rPr>
          <w:noProof w:val="0"/>
        </w:rPr>
        <w:t>Subject</w:t>
      </w:r>
      <w:proofErr w:type="spellEnd"/>
      <w:r w:rsidRPr="005808D8">
        <w:rPr>
          <w:noProof w:val="0"/>
        </w:rPr>
        <w:t xml:space="preserve"> </w:t>
      </w:r>
      <w:proofErr w:type="spellStart"/>
      <w:r w:rsidRPr="005808D8">
        <w:rPr>
          <w:noProof w:val="0"/>
        </w:rPr>
        <w:t>Matter</w:t>
      </w:r>
      <w:proofErr w:type="spellEnd"/>
      <w:r w:rsidRPr="005808D8">
        <w:rPr>
          <w:noProof w:val="0"/>
        </w:rPr>
        <w:t xml:space="preserve"> Expert Plant </w:t>
      </w:r>
      <w:proofErr w:type="spellStart"/>
      <w:r w:rsidRPr="005808D8">
        <w:rPr>
          <w:noProof w:val="0"/>
        </w:rPr>
        <w:t>Varieties</w:t>
      </w:r>
      <w:proofErr w:type="spellEnd"/>
      <w:r w:rsidRPr="005808D8">
        <w:rPr>
          <w:noProof w:val="0"/>
        </w:rPr>
        <w:t xml:space="preserve"> &amp; </w:t>
      </w:r>
      <w:proofErr w:type="spellStart"/>
      <w:r w:rsidRPr="005808D8">
        <w:rPr>
          <w:noProof w:val="0"/>
        </w:rPr>
        <w:t>Seeds</w:t>
      </w:r>
      <w:proofErr w:type="spellEnd"/>
      <w:r w:rsidRPr="005808D8">
        <w:rPr>
          <w:noProof w:val="0"/>
        </w:rPr>
        <w:t xml:space="preserve">, Senior </w:t>
      </w:r>
      <w:proofErr w:type="spellStart"/>
      <w:r w:rsidRPr="005808D8">
        <w:rPr>
          <w:noProof w:val="0"/>
        </w:rPr>
        <w:t>Executive</w:t>
      </w:r>
      <w:proofErr w:type="spellEnd"/>
      <w:r w:rsidRPr="005808D8">
        <w:rPr>
          <w:noProof w:val="0"/>
        </w:rPr>
        <w:t xml:space="preserve"> </w:t>
      </w:r>
      <w:proofErr w:type="spellStart"/>
      <w:r w:rsidRPr="005808D8">
        <w:rPr>
          <w:noProof w:val="0"/>
        </w:rPr>
        <w:t>Officer</w:t>
      </w:r>
      <w:proofErr w:type="spellEnd"/>
      <w:r w:rsidRPr="005808D8">
        <w:rPr>
          <w:noProof w:val="0"/>
        </w:rPr>
        <w:t xml:space="preserve"> (TARA), Plant and Bee </w:t>
      </w:r>
      <w:proofErr w:type="spellStart"/>
      <w:r w:rsidRPr="005808D8">
        <w:rPr>
          <w:noProof w:val="0"/>
        </w:rPr>
        <w:t>Health</w:t>
      </w:r>
      <w:proofErr w:type="spellEnd"/>
      <w:r w:rsidRPr="005808D8">
        <w:rPr>
          <w:noProof w:val="0"/>
        </w:rPr>
        <w:t xml:space="preserve"> Transformation Programme, Animal and Plant </w:t>
      </w:r>
      <w:proofErr w:type="spellStart"/>
      <w:r w:rsidRPr="005808D8">
        <w:rPr>
          <w:noProof w:val="0"/>
        </w:rPr>
        <w:t>Health</w:t>
      </w:r>
      <w:proofErr w:type="spellEnd"/>
      <w:r w:rsidRPr="005808D8">
        <w:rPr>
          <w:noProof w:val="0"/>
        </w:rPr>
        <w:t xml:space="preserve"> Agency (APHA), Cambridge </w:t>
      </w:r>
      <w:r w:rsidRPr="005808D8">
        <w:rPr>
          <w:noProof w:val="0"/>
        </w:rPr>
        <w:br/>
        <w:t>(e-mail: caroline.power@apha.gov.uk)</w:t>
      </w:r>
    </w:p>
    <w:p w14:paraId="45B6DD38" w14:textId="77777777" w:rsidR="00A16A32" w:rsidRPr="005808D8" w:rsidRDefault="00A16A32" w:rsidP="00A16A32">
      <w:pPr>
        <w:pStyle w:val="plcountry"/>
        <w:rPr>
          <w:noProof w:val="0"/>
        </w:rPr>
      </w:pPr>
      <w:r w:rsidRPr="005808D8">
        <w:rPr>
          <w:noProof w:val="0"/>
        </w:rPr>
        <w:t>SERBIE / SERBIA / SERBIEN / SERBIA</w:t>
      </w:r>
    </w:p>
    <w:p w14:paraId="13518D68" w14:textId="77777777" w:rsidR="00A16A32" w:rsidRPr="005808D8" w:rsidRDefault="00A16A32" w:rsidP="00A16A32">
      <w:pPr>
        <w:pStyle w:val="pldetails"/>
        <w:rPr>
          <w:noProof w:val="0"/>
        </w:rPr>
      </w:pPr>
      <w:r w:rsidRPr="005808D8">
        <w:rPr>
          <w:noProof w:val="0"/>
        </w:rPr>
        <w:t xml:space="preserve">Gordana LONCAR (Ms.), Senior </w:t>
      </w:r>
      <w:proofErr w:type="spellStart"/>
      <w:r w:rsidRPr="005808D8">
        <w:rPr>
          <w:noProof w:val="0"/>
        </w:rPr>
        <w:t>Adviser</w:t>
      </w:r>
      <w:proofErr w:type="spellEnd"/>
      <w:r w:rsidRPr="005808D8">
        <w:rPr>
          <w:noProof w:val="0"/>
        </w:rPr>
        <w:t xml:space="preserve"> for Plant </w:t>
      </w:r>
      <w:proofErr w:type="spellStart"/>
      <w:r w:rsidRPr="005808D8">
        <w:rPr>
          <w:noProof w:val="0"/>
        </w:rPr>
        <w:t>Variety</w:t>
      </w:r>
      <w:proofErr w:type="spellEnd"/>
      <w:r w:rsidRPr="005808D8">
        <w:rPr>
          <w:noProof w:val="0"/>
        </w:rPr>
        <w:t xml:space="preserve"> protection, Plant Protection </w:t>
      </w:r>
      <w:proofErr w:type="spellStart"/>
      <w:r w:rsidRPr="005808D8">
        <w:rPr>
          <w:noProof w:val="0"/>
        </w:rPr>
        <w:t>Directorate</w:t>
      </w:r>
      <w:proofErr w:type="spellEnd"/>
      <w:r w:rsidRPr="005808D8">
        <w:rPr>
          <w:noProof w:val="0"/>
        </w:rPr>
        <w:t xml:space="preserve">, Group for Plant </w:t>
      </w:r>
      <w:proofErr w:type="spellStart"/>
      <w:r w:rsidRPr="005808D8">
        <w:rPr>
          <w:noProof w:val="0"/>
        </w:rPr>
        <w:t>Variety</w:t>
      </w:r>
      <w:proofErr w:type="spellEnd"/>
      <w:r w:rsidRPr="005808D8">
        <w:rPr>
          <w:noProof w:val="0"/>
        </w:rPr>
        <w:t xml:space="preserve"> Protection and </w:t>
      </w:r>
      <w:proofErr w:type="spellStart"/>
      <w:r w:rsidRPr="005808D8">
        <w:rPr>
          <w:noProof w:val="0"/>
        </w:rPr>
        <w:t>Biosafety</w:t>
      </w:r>
      <w:proofErr w:type="spellEnd"/>
      <w:r w:rsidRPr="005808D8">
        <w:rPr>
          <w:noProof w:val="0"/>
        </w:rPr>
        <w:t xml:space="preserve">, Ministry of Agriculture, </w:t>
      </w:r>
      <w:proofErr w:type="spellStart"/>
      <w:r w:rsidRPr="005808D8">
        <w:rPr>
          <w:noProof w:val="0"/>
        </w:rPr>
        <w:t>Forestry</w:t>
      </w:r>
      <w:proofErr w:type="spellEnd"/>
      <w:r w:rsidRPr="005808D8">
        <w:rPr>
          <w:noProof w:val="0"/>
        </w:rPr>
        <w:t xml:space="preserve"> and Water Management, Belgrade </w:t>
      </w:r>
      <w:r w:rsidRPr="005808D8">
        <w:rPr>
          <w:noProof w:val="0"/>
        </w:rPr>
        <w:br/>
        <w:t>(e-mail: gordana.loncar@minpolj.gov.rs)</w:t>
      </w:r>
    </w:p>
    <w:p w14:paraId="3AAA7D03" w14:textId="77777777" w:rsidR="00A16A32" w:rsidRPr="005808D8" w:rsidRDefault="00A16A32" w:rsidP="00A16A32">
      <w:pPr>
        <w:pStyle w:val="plcountry"/>
        <w:rPr>
          <w:noProof w:val="0"/>
        </w:rPr>
      </w:pPr>
      <w:r w:rsidRPr="005808D8">
        <w:rPr>
          <w:noProof w:val="0"/>
        </w:rPr>
        <w:t>SLOVÉNIE / SLOVENIA / SLOWENIEN / ESLOVENIA</w:t>
      </w:r>
    </w:p>
    <w:p w14:paraId="398AB8B4" w14:textId="77777777" w:rsidR="00A16A32" w:rsidRPr="005808D8" w:rsidRDefault="00A16A32" w:rsidP="00A16A32">
      <w:pPr>
        <w:pStyle w:val="pldetails"/>
        <w:rPr>
          <w:noProof w:val="0"/>
        </w:rPr>
      </w:pPr>
      <w:r w:rsidRPr="005808D8">
        <w:rPr>
          <w:noProof w:val="0"/>
        </w:rPr>
        <w:t xml:space="preserve">Barbara VINTAR (Ms.), Advisor, Agriculture </w:t>
      </w:r>
      <w:proofErr w:type="spellStart"/>
      <w:r w:rsidRPr="005808D8">
        <w:rPr>
          <w:noProof w:val="0"/>
        </w:rPr>
        <w:t>Directorate</w:t>
      </w:r>
      <w:proofErr w:type="spellEnd"/>
      <w:r w:rsidRPr="005808D8">
        <w:rPr>
          <w:noProof w:val="0"/>
        </w:rPr>
        <w:t xml:space="preserve">, Ministry of Agriculture, </w:t>
      </w:r>
      <w:proofErr w:type="spellStart"/>
      <w:r w:rsidRPr="005808D8">
        <w:rPr>
          <w:noProof w:val="0"/>
        </w:rPr>
        <w:t>Forestry</w:t>
      </w:r>
      <w:proofErr w:type="spellEnd"/>
      <w:r w:rsidRPr="005808D8">
        <w:rPr>
          <w:noProof w:val="0"/>
        </w:rPr>
        <w:t xml:space="preserve"> and Food (MAFF), Ljubljana </w:t>
      </w:r>
      <w:r w:rsidRPr="005808D8">
        <w:rPr>
          <w:noProof w:val="0"/>
        </w:rPr>
        <w:br/>
        <w:t>(e-mail: barbara.vintar@gov.si)</w:t>
      </w:r>
    </w:p>
    <w:p w14:paraId="19DC985A" w14:textId="77777777" w:rsidR="00A16A32" w:rsidRPr="005808D8" w:rsidRDefault="00A16A32" w:rsidP="00A16A32">
      <w:pPr>
        <w:pStyle w:val="plcountry"/>
        <w:rPr>
          <w:noProof w:val="0"/>
        </w:rPr>
      </w:pPr>
      <w:r w:rsidRPr="005808D8">
        <w:rPr>
          <w:noProof w:val="0"/>
        </w:rPr>
        <w:t>SUÈDE / SWEDEN / SCHWEDEN / SUECIA</w:t>
      </w:r>
    </w:p>
    <w:p w14:paraId="3ECD68B2" w14:textId="77777777" w:rsidR="00A16A32" w:rsidRPr="005808D8" w:rsidRDefault="00A16A32" w:rsidP="00A16A32">
      <w:pPr>
        <w:pStyle w:val="pldetails"/>
        <w:rPr>
          <w:noProof w:val="0"/>
        </w:rPr>
      </w:pPr>
      <w:r w:rsidRPr="005808D8">
        <w:rPr>
          <w:noProof w:val="0"/>
        </w:rPr>
        <w:t xml:space="preserve">Magnus FRANZÉN (Mr.), </w:t>
      </w:r>
      <w:proofErr w:type="spellStart"/>
      <w:r w:rsidRPr="005808D8">
        <w:rPr>
          <w:noProof w:val="0"/>
        </w:rPr>
        <w:t>Deputy</w:t>
      </w:r>
      <w:proofErr w:type="spellEnd"/>
      <w:r w:rsidRPr="005808D8">
        <w:rPr>
          <w:noProof w:val="0"/>
        </w:rPr>
        <w:t xml:space="preserve"> Head, Plant and Control </w:t>
      </w:r>
      <w:proofErr w:type="spellStart"/>
      <w:r w:rsidRPr="005808D8">
        <w:rPr>
          <w:noProof w:val="0"/>
        </w:rPr>
        <w:t>Department</w:t>
      </w:r>
      <w:proofErr w:type="spellEnd"/>
      <w:r w:rsidRPr="005808D8">
        <w:rPr>
          <w:noProof w:val="0"/>
        </w:rPr>
        <w:t xml:space="preserve">, </w:t>
      </w:r>
      <w:proofErr w:type="spellStart"/>
      <w:r w:rsidRPr="005808D8">
        <w:rPr>
          <w:noProof w:val="0"/>
        </w:rPr>
        <w:t>Swedish</w:t>
      </w:r>
      <w:proofErr w:type="spellEnd"/>
      <w:r w:rsidRPr="005808D8">
        <w:rPr>
          <w:noProof w:val="0"/>
        </w:rPr>
        <w:t xml:space="preserve"> </w:t>
      </w:r>
      <w:proofErr w:type="spellStart"/>
      <w:r w:rsidRPr="005808D8">
        <w:rPr>
          <w:noProof w:val="0"/>
        </w:rPr>
        <w:t>Board</w:t>
      </w:r>
      <w:proofErr w:type="spellEnd"/>
      <w:r w:rsidRPr="005808D8">
        <w:rPr>
          <w:noProof w:val="0"/>
        </w:rPr>
        <w:t xml:space="preserve"> of Agriculture, Jönköping </w:t>
      </w:r>
      <w:r w:rsidRPr="005808D8">
        <w:rPr>
          <w:noProof w:val="0"/>
        </w:rPr>
        <w:br/>
        <w:t>(e-mail: magnus.franzen@jordbruksverket.se)</w:t>
      </w:r>
    </w:p>
    <w:p w14:paraId="693650C0" w14:textId="77777777" w:rsidR="00A16A32" w:rsidRPr="005808D8" w:rsidRDefault="00A16A32" w:rsidP="00A16A32">
      <w:pPr>
        <w:pStyle w:val="plcountry"/>
        <w:rPr>
          <w:noProof w:val="0"/>
        </w:rPr>
      </w:pPr>
      <w:r w:rsidRPr="005808D8">
        <w:rPr>
          <w:noProof w:val="0"/>
        </w:rPr>
        <w:t>SUISSE / SWITZERLAND / SCHWEIZ / SUIZA</w:t>
      </w:r>
    </w:p>
    <w:p w14:paraId="63C4B8A7" w14:textId="77777777" w:rsidR="00A16A32" w:rsidRPr="005808D8" w:rsidRDefault="00A16A32" w:rsidP="00A16A32">
      <w:pPr>
        <w:pStyle w:val="pldetails"/>
        <w:rPr>
          <w:noProof w:val="0"/>
        </w:rPr>
      </w:pPr>
      <w:r w:rsidRPr="005808D8">
        <w:rPr>
          <w:noProof w:val="0"/>
        </w:rPr>
        <w:t xml:space="preserve">Alwin KOPSE (M.), Sous-directeur général adjoint, Responsable de secteur d'affaires internationales et systèmes alimentaires, Office fédéral de l'agriculture (OFAG), Bern </w:t>
      </w:r>
      <w:r w:rsidRPr="005808D8">
        <w:rPr>
          <w:noProof w:val="0"/>
        </w:rPr>
        <w:br/>
        <w:t>(e-mail: alwin.kopse@blw.admin.ch)</w:t>
      </w:r>
    </w:p>
    <w:p w14:paraId="0CECD5E2" w14:textId="77777777" w:rsidR="00A16A32" w:rsidRPr="005808D8" w:rsidRDefault="00A16A32" w:rsidP="00A16A32">
      <w:pPr>
        <w:pStyle w:val="pldetails"/>
        <w:rPr>
          <w:noProof w:val="0"/>
        </w:rPr>
      </w:pPr>
      <w:r w:rsidRPr="005808D8">
        <w:rPr>
          <w:noProof w:val="0"/>
        </w:rPr>
        <w:t xml:space="preserve">Eva TSCHARLAND (Ms.), </w:t>
      </w:r>
      <w:proofErr w:type="spellStart"/>
      <w:r w:rsidRPr="005808D8">
        <w:rPr>
          <w:noProof w:val="0"/>
        </w:rPr>
        <w:t>Jurist</w:t>
      </w:r>
      <w:proofErr w:type="spellEnd"/>
      <w:r w:rsidRPr="005808D8">
        <w:rPr>
          <w:noProof w:val="0"/>
        </w:rPr>
        <w:t xml:space="preserve">, </w:t>
      </w:r>
      <w:proofErr w:type="spellStart"/>
      <w:r w:rsidRPr="005808D8">
        <w:rPr>
          <w:noProof w:val="0"/>
        </w:rPr>
        <w:t>Fachbereich</w:t>
      </w:r>
      <w:proofErr w:type="spellEnd"/>
      <w:r w:rsidRPr="005808D8">
        <w:rPr>
          <w:noProof w:val="0"/>
        </w:rPr>
        <w:t xml:space="preserve"> </w:t>
      </w:r>
      <w:proofErr w:type="spellStart"/>
      <w:r w:rsidRPr="005808D8">
        <w:rPr>
          <w:noProof w:val="0"/>
        </w:rPr>
        <w:t>Recht</w:t>
      </w:r>
      <w:proofErr w:type="spellEnd"/>
      <w:r w:rsidRPr="005808D8">
        <w:rPr>
          <w:noProof w:val="0"/>
        </w:rPr>
        <w:t xml:space="preserve"> </w:t>
      </w:r>
      <w:proofErr w:type="spellStart"/>
      <w:r w:rsidRPr="005808D8">
        <w:rPr>
          <w:noProof w:val="0"/>
        </w:rPr>
        <w:t>und</w:t>
      </w:r>
      <w:proofErr w:type="spellEnd"/>
      <w:r w:rsidRPr="005808D8">
        <w:rPr>
          <w:noProof w:val="0"/>
        </w:rPr>
        <w:t xml:space="preserve"> </w:t>
      </w:r>
      <w:proofErr w:type="spellStart"/>
      <w:r w:rsidRPr="005808D8">
        <w:rPr>
          <w:noProof w:val="0"/>
        </w:rPr>
        <w:t>Verfahren</w:t>
      </w:r>
      <w:proofErr w:type="spellEnd"/>
      <w:r w:rsidRPr="005808D8">
        <w:rPr>
          <w:noProof w:val="0"/>
        </w:rPr>
        <w:t xml:space="preserve">, Office fédéral de l'agriculture (OFAG), Bern </w:t>
      </w:r>
      <w:r w:rsidRPr="005808D8">
        <w:rPr>
          <w:noProof w:val="0"/>
        </w:rPr>
        <w:br/>
        <w:t>(e-mail: eva.tscharland@blw.admin.ch)</w:t>
      </w:r>
    </w:p>
    <w:p w14:paraId="74D5F233" w14:textId="77777777" w:rsidR="00A16A32" w:rsidRPr="005808D8" w:rsidRDefault="00A16A32" w:rsidP="00A16A32">
      <w:pPr>
        <w:pStyle w:val="pldetails"/>
        <w:rPr>
          <w:noProof w:val="0"/>
        </w:rPr>
      </w:pPr>
      <w:r w:rsidRPr="005808D8">
        <w:rPr>
          <w:noProof w:val="0"/>
        </w:rPr>
        <w:t xml:space="preserve">Manuela BRAND (Ms.), Plant </w:t>
      </w:r>
      <w:proofErr w:type="spellStart"/>
      <w:r w:rsidRPr="005808D8">
        <w:rPr>
          <w:noProof w:val="0"/>
        </w:rPr>
        <w:t>Variety</w:t>
      </w:r>
      <w:proofErr w:type="spellEnd"/>
      <w:r w:rsidRPr="005808D8">
        <w:rPr>
          <w:noProof w:val="0"/>
        </w:rPr>
        <w:t xml:space="preserve"> </w:t>
      </w:r>
      <w:proofErr w:type="spellStart"/>
      <w:r w:rsidRPr="005808D8">
        <w:rPr>
          <w:noProof w:val="0"/>
        </w:rPr>
        <w:t>Rights</w:t>
      </w:r>
      <w:proofErr w:type="spellEnd"/>
      <w:r w:rsidRPr="005808D8">
        <w:rPr>
          <w:noProof w:val="0"/>
        </w:rPr>
        <w:t xml:space="preserve"> Office, Plant </w:t>
      </w:r>
      <w:proofErr w:type="spellStart"/>
      <w:r w:rsidRPr="005808D8">
        <w:rPr>
          <w:noProof w:val="0"/>
        </w:rPr>
        <w:t>Health</w:t>
      </w:r>
      <w:proofErr w:type="spellEnd"/>
      <w:r w:rsidRPr="005808D8">
        <w:rPr>
          <w:noProof w:val="0"/>
        </w:rPr>
        <w:t xml:space="preserve"> and </w:t>
      </w:r>
      <w:proofErr w:type="spellStart"/>
      <w:r w:rsidRPr="005808D8">
        <w:rPr>
          <w:noProof w:val="0"/>
        </w:rPr>
        <w:t>Varieties</w:t>
      </w:r>
      <w:proofErr w:type="spellEnd"/>
      <w:r w:rsidRPr="005808D8">
        <w:rPr>
          <w:noProof w:val="0"/>
        </w:rPr>
        <w:t xml:space="preserve">, Office fédéral de l'agriculture (OFAG), Bern </w:t>
      </w:r>
      <w:r w:rsidRPr="005808D8">
        <w:rPr>
          <w:noProof w:val="0"/>
        </w:rPr>
        <w:br/>
        <w:t>(e-mail: manuela.brand@blw.admin.ch)</w:t>
      </w:r>
    </w:p>
    <w:p w14:paraId="4EB98A15" w14:textId="77777777" w:rsidR="00A16A32" w:rsidRPr="005808D8" w:rsidRDefault="00A16A32" w:rsidP="00A16A32">
      <w:pPr>
        <w:pStyle w:val="plcountry"/>
        <w:rPr>
          <w:noProof w:val="0"/>
        </w:rPr>
      </w:pPr>
      <w:r w:rsidRPr="005808D8">
        <w:rPr>
          <w:noProof w:val="0"/>
        </w:rPr>
        <w:t>TUNISIE / TUNISIA / TUNESIEN / TÚNEZ</w:t>
      </w:r>
    </w:p>
    <w:p w14:paraId="3EF335B3" w14:textId="77777777" w:rsidR="00A16A32" w:rsidRPr="005808D8" w:rsidRDefault="00A16A32" w:rsidP="00A16A32">
      <w:pPr>
        <w:pStyle w:val="pldetails"/>
        <w:rPr>
          <w:noProof w:val="0"/>
        </w:rPr>
      </w:pPr>
      <w:r w:rsidRPr="005808D8">
        <w:rPr>
          <w:noProof w:val="0"/>
        </w:rPr>
        <w:t xml:space="preserve">Omar BRAHMI (M.), Ingénieur en chef, Chef service Évaluation, Homologation et Protection des Obtentions Végétales, Direction Générale de la Santé Végétale et de Contrôle des Intrants Agricoles, </w:t>
      </w:r>
      <w:proofErr w:type="gramStart"/>
      <w:r w:rsidRPr="005808D8">
        <w:rPr>
          <w:noProof w:val="0"/>
        </w:rPr>
        <w:t>Ministère de l'Agriculture</w:t>
      </w:r>
      <w:proofErr w:type="gramEnd"/>
      <w:r w:rsidRPr="005808D8">
        <w:rPr>
          <w:noProof w:val="0"/>
        </w:rPr>
        <w:t xml:space="preserve">, des Ressources Hydrauliques et de la Pêche, Tunis </w:t>
      </w:r>
      <w:r w:rsidRPr="005808D8">
        <w:rPr>
          <w:noProof w:val="0"/>
        </w:rPr>
        <w:br/>
        <w:t>(e-mail: bo.dgpcqpa@iresa.agrinet.tn)</w:t>
      </w:r>
    </w:p>
    <w:p w14:paraId="135FE75A" w14:textId="77777777" w:rsidR="00A16A32" w:rsidRPr="005808D8" w:rsidRDefault="00A16A32" w:rsidP="00A16A32">
      <w:pPr>
        <w:pStyle w:val="plcountry"/>
        <w:rPr>
          <w:noProof w:val="0"/>
        </w:rPr>
      </w:pPr>
      <w:r w:rsidRPr="005808D8">
        <w:rPr>
          <w:noProof w:val="0"/>
        </w:rPr>
        <w:t>TÜRKIYE / TÜRKIYE / TÜRKEI / TÜRKIYE</w:t>
      </w:r>
    </w:p>
    <w:p w14:paraId="613B1A92" w14:textId="77777777" w:rsidR="00A16A32" w:rsidRPr="005808D8" w:rsidRDefault="00A16A32" w:rsidP="00A16A32">
      <w:pPr>
        <w:pStyle w:val="pldetails"/>
        <w:rPr>
          <w:noProof w:val="0"/>
        </w:rPr>
      </w:pPr>
      <w:r w:rsidRPr="005808D8">
        <w:rPr>
          <w:noProof w:val="0"/>
        </w:rPr>
        <w:t xml:space="preserve">Mehmet ÇAKMAK (Mr.), PBR Expert, Senior Agricultural </w:t>
      </w:r>
      <w:proofErr w:type="spellStart"/>
      <w:r w:rsidRPr="005808D8">
        <w:rPr>
          <w:noProof w:val="0"/>
        </w:rPr>
        <w:t>Engineer</w:t>
      </w:r>
      <w:proofErr w:type="spellEnd"/>
      <w:r w:rsidRPr="005808D8">
        <w:rPr>
          <w:noProof w:val="0"/>
        </w:rPr>
        <w:t xml:space="preserve">, </w:t>
      </w:r>
      <w:proofErr w:type="spellStart"/>
      <w:r w:rsidRPr="005808D8">
        <w:rPr>
          <w:noProof w:val="0"/>
        </w:rPr>
        <w:t>Msc</w:t>
      </w:r>
      <w:proofErr w:type="spellEnd"/>
      <w:r w:rsidRPr="005808D8">
        <w:rPr>
          <w:noProof w:val="0"/>
        </w:rPr>
        <w:t xml:space="preserve">., </w:t>
      </w:r>
      <w:proofErr w:type="spellStart"/>
      <w:r w:rsidRPr="005808D8">
        <w:rPr>
          <w:noProof w:val="0"/>
        </w:rPr>
        <w:t>Seed</w:t>
      </w:r>
      <w:proofErr w:type="spellEnd"/>
      <w:r w:rsidRPr="005808D8">
        <w:rPr>
          <w:noProof w:val="0"/>
        </w:rPr>
        <w:t xml:space="preserve"> </w:t>
      </w:r>
      <w:proofErr w:type="spellStart"/>
      <w:r w:rsidRPr="005808D8">
        <w:rPr>
          <w:noProof w:val="0"/>
        </w:rPr>
        <w:t>Department</w:t>
      </w:r>
      <w:proofErr w:type="spellEnd"/>
      <w:r w:rsidRPr="005808D8">
        <w:rPr>
          <w:noProof w:val="0"/>
        </w:rPr>
        <w:t xml:space="preserve">, General </w:t>
      </w:r>
      <w:proofErr w:type="spellStart"/>
      <w:r w:rsidRPr="005808D8">
        <w:rPr>
          <w:noProof w:val="0"/>
        </w:rPr>
        <w:t>Directorate</w:t>
      </w:r>
      <w:proofErr w:type="spellEnd"/>
      <w:r w:rsidRPr="005808D8">
        <w:rPr>
          <w:noProof w:val="0"/>
        </w:rPr>
        <w:t xml:space="preserve"> of Plant Production, Ministry of Agriculture and </w:t>
      </w:r>
      <w:proofErr w:type="spellStart"/>
      <w:r w:rsidRPr="005808D8">
        <w:rPr>
          <w:noProof w:val="0"/>
        </w:rPr>
        <w:t>Forestry</w:t>
      </w:r>
      <w:proofErr w:type="spellEnd"/>
      <w:r w:rsidRPr="005808D8">
        <w:rPr>
          <w:noProof w:val="0"/>
        </w:rPr>
        <w:t>, Ankara</w:t>
      </w:r>
      <w:r w:rsidRPr="005808D8">
        <w:rPr>
          <w:noProof w:val="0"/>
        </w:rPr>
        <w:br/>
        <w:t>(e-mail: mehmet.cakmak@tarimorman.gov.tr)</w:t>
      </w:r>
    </w:p>
    <w:p w14:paraId="337739B1" w14:textId="77777777" w:rsidR="00A16A32" w:rsidRPr="005808D8" w:rsidRDefault="00A16A32" w:rsidP="00A16A32">
      <w:pPr>
        <w:pStyle w:val="pldetails"/>
        <w:rPr>
          <w:noProof w:val="0"/>
        </w:rPr>
      </w:pPr>
      <w:proofErr w:type="spellStart"/>
      <w:r w:rsidRPr="005808D8">
        <w:rPr>
          <w:noProof w:val="0"/>
        </w:rPr>
        <w:t>Nilufer</w:t>
      </w:r>
      <w:proofErr w:type="spellEnd"/>
      <w:r w:rsidRPr="005808D8">
        <w:rPr>
          <w:noProof w:val="0"/>
        </w:rPr>
        <w:t xml:space="preserve"> YILDIRIM SOZMEN (Mr.), PBR Expert, Senior Agricultural </w:t>
      </w:r>
      <w:proofErr w:type="spellStart"/>
      <w:r w:rsidRPr="005808D8">
        <w:rPr>
          <w:noProof w:val="0"/>
        </w:rPr>
        <w:t>Engineer</w:t>
      </w:r>
      <w:proofErr w:type="spellEnd"/>
      <w:r w:rsidRPr="005808D8">
        <w:rPr>
          <w:noProof w:val="0"/>
        </w:rPr>
        <w:t>, Ankara</w:t>
      </w:r>
      <w:r w:rsidRPr="005808D8">
        <w:rPr>
          <w:noProof w:val="0"/>
        </w:rPr>
        <w:br/>
        <w:t>(e-mail: nilufer.sozmen@tarimorman.gov.tr)</w:t>
      </w:r>
    </w:p>
    <w:p w14:paraId="7FED0F4B" w14:textId="77777777" w:rsidR="00A16A32" w:rsidRPr="005808D8" w:rsidRDefault="00A16A32" w:rsidP="00A16A32">
      <w:pPr>
        <w:pStyle w:val="pldetails"/>
        <w:rPr>
          <w:noProof w:val="0"/>
        </w:rPr>
      </w:pPr>
      <w:proofErr w:type="spellStart"/>
      <w:r w:rsidRPr="005808D8">
        <w:rPr>
          <w:noProof w:val="0"/>
        </w:rPr>
        <w:t>Aysen</w:t>
      </w:r>
      <w:proofErr w:type="spellEnd"/>
      <w:r w:rsidRPr="005808D8">
        <w:rPr>
          <w:noProof w:val="0"/>
        </w:rPr>
        <w:t xml:space="preserve"> ALAY VURAL (Ms.), </w:t>
      </w:r>
      <w:proofErr w:type="spellStart"/>
      <w:r w:rsidRPr="005808D8">
        <w:rPr>
          <w:noProof w:val="0"/>
        </w:rPr>
        <w:t>Research</w:t>
      </w:r>
      <w:proofErr w:type="spellEnd"/>
      <w:r w:rsidRPr="005808D8">
        <w:rPr>
          <w:noProof w:val="0"/>
        </w:rPr>
        <w:t xml:space="preserve"> Programme </w:t>
      </w:r>
      <w:proofErr w:type="spellStart"/>
      <w:r w:rsidRPr="005808D8">
        <w:rPr>
          <w:noProof w:val="0"/>
        </w:rPr>
        <w:t>Coordinator</w:t>
      </w:r>
      <w:proofErr w:type="spellEnd"/>
      <w:r w:rsidRPr="005808D8">
        <w:rPr>
          <w:noProof w:val="0"/>
        </w:rPr>
        <w:t xml:space="preserve">, General </w:t>
      </w:r>
      <w:proofErr w:type="spellStart"/>
      <w:r w:rsidRPr="005808D8">
        <w:rPr>
          <w:noProof w:val="0"/>
        </w:rPr>
        <w:t>Directorate</w:t>
      </w:r>
      <w:proofErr w:type="spellEnd"/>
      <w:r w:rsidRPr="005808D8">
        <w:rPr>
          <w:noProof w:val="0"/>
        </w:rPr>
        <w:t xml:space="preserve"> Of Agricultural </w:t>
      </w:r>
      <w:proofErr w:type="spellStart"/>
      <w:r w:rsidRPr="005808D8">
        <w:rPr>
          <w:noProof w:val="0"/>
        </w:rPr>
        <w:t>Research</w:t>
      </w:r>
      <w:proofErr w:type="spellEnd"/>
      <w:r w:rsidRPr="005808D8">
        <w:rPr>
          <w:noProof w:val="0"/>
        </w:rPr>
        <w:t xml:space="preserve"> and Policy, Ankara </w:t>
      </w:r>
      <w:r w:rsidRPr="005808D8">
        <w:rPr>
          <w:noProof w:val="0"/>
        </w:rPr>
        <w:br/>
        <w:t xml:space="preserve">(e-mail: aysen.alayvural@tarimorman.gov.tr) </w:t>
      </w:r>
    </w:p>
    <w:p w14:paraId="4470A1D6" w14:textId="77777777" w:rsidR="00A16A32" w:rsidRPr="005808D8" w:rsidRDefault="00A16A32" w:rsidP="00A16A32">
      <w:pPr>
        <w:pStyle w:val="pldetails"/>
        <w:rPr>
          <w:noProof w:val="0"/>
        </w:rPr>
      </w:pPr>
      <w:proofErr w:type="spellStart"/>
      <w:r w:rsidRPr="005808D8">
        <w:rPr>
          <w:noProof w:val="0"/>
        </w:rPr>
        <w:t>Cagri</w:t>
      </w:r>
      <w:proofErr w:type="spellEnd"/>
      <w:r w:rsidRPr="005808D8">
        <w:rPr>
          <w:noProof w:val="0"/>
        </w:rPr>
        <w:t xml:space="preserve"> OVAYURT (Ms.), Agricultural </w:t>
      </w:r>
      <w:proofErr w:type="spellStart"/>
      <w:r w:rsidRPr="005808D8">
        <w:rPr>
          <w:noProof w:val="0"/>
        </w:rPr>
        <w:t>Engineer</w:t>
      </w:r>
      <w:proofErr w:type="spellEnd"/>
      <w:r w:rsidRPr="005808D8">
        <w:rPr>
          <w:noProof w:val="0"/>
        </w:rPr>
        <w:t xml:space="preserve">, General </w:t>
      </w:r>
      <w:proofErr w:type="spellStart"/>
      <w:r w:rsidRPr="005808D8">
        <w:rPr>
          <w:noProof w:val="0"/>
        </w:rPr>
        <w:t>Directorate</w:t>
      </w:r>
      <w:proofErr w:type="spellEnd"/>
      <w:r w:rsidRPr="005808D8">
        <w:rPr>
          <w:noProof w:val="0"/>
        </w:rPr>
        <w:t xml:space="preserve"> of Agricultural </w:t>
      </w:r>
      <w:proofErr w:type="spellStart"/>
      <w:r w:rsidRPr="005808D8">
        <w:rPr>
          <w:noProof w:val="0"/>
        </w:rPr>
        <w:t>Research</w:t>
      </w:r>
      <w:proofErr w:type="spellEnd"/>
      <w:r w:rsidRPr="005808D8">
        <w:rPr>
          <w:noProof w:val="0"/>
        </w:rPr>
        <w:t xml:space="preserve"> and </w:t>
      </w:r>
      <w:proofErr w:type="spellStart"/>
      <w:r w:rsidRPr="005808D8">
        <w:rPr>
          <w:noProof w:val="0"/>
        </w:rPr>
        <w:t>Policies</w:t>
      </w:r>
      <w:proofErr w:type="spellEnd"/>
      <w:r w:rsidRPr="005808D8">
        <w:rPr>
          <w:noProof w:val="0"/>
        </w:rPr>
        <w:t xml:space="preserve">, Ankara </w:t>
      </w:r>
      <w:r w:rsidRPr="005808D8">
        <w:rPr>
          <w:noProof w:val="0"/>
        </w:rPr>
        <w:br/>
        <w:t xml:space="preserve">(e-mail: cagri.ovayurt@tarimorman.gov.tr)  </w:t>
      </w:r>
    </w:p>
    <w:p w14:paraId="2FFD76AB" w14:textId="77777777" w:rsidR="00A16A32" w:rsidRPr="005808D8" w:rsidRDefault="00A16A32" w:rsidP="00A16A32">
      <w:pPr>
        <w:pStyle w:val="plcountry"/>
        <w:rPr>
          <w:noProof w:val="0"/>
        </w:rPr>
      </w:pPr>
      <w:r w:rsidRPr="005808D8">
        <w:rPr>
          <w:noProof w:val="0"/>
        </w:rPr>
        <w:t>UKRAINE / UKRAINE / UKRAINE / UCRANIA</w:t>
      </w:r>
    </w:p>
    <w:p w14:paraId="29BE557D" w14:textId="77777777" w:rsidR="00A16A32" w:rsidRPr="005808D8" w:rsidRDefault="00A16A32" w:rsidP="00A16A32">
      <w:pPr>
        <w:pStyle w:val="pldetails"/>
        <w:rPr>
          <w:noProof w:val="0"/>
        </w:rPr>
      </w:pPr>
      <w:proofErr w:type="spellStart"/>
      <w:r w:rsidRPr="005808D8">
        <w:rPr>
          <w:noProof w:val="0"/>
        </w:rPr>
        <w:t>Nataliia</w:t>
      </w:r>
      <w:proofErr w:type="spellEnd"/>
      <w:r w:rsidRPr="005808D8">
        <w:rPr>
          <w:noProof w:val="0"/>
        </w:rPr>
        <w:t xml:space="preserve"> HOLICHENKO (Ms.), Head, </w:t>
      </w:r>
      <w:proofErr w:type="spellStart"/>
      <w:r w:rsidRPr="005808D8">
        <w:rPr>
          <w:noProof w:val="0"/>
        </w:rPr>
        <w:t>Department</w:t>
      </w:r>
      <w:proofErr w:type="spellEnd"/>
      <w:r w:rsidRPr="005808D8">
        <w:rPr>
          <w:noProof w:val="0"/>
        </w:rPr>
        <w:t xml:space="preserve"> of International </w:t>
      </w:r>
      <w:proofErr w:type="spellStart"/>
      <w:r w:rsidRPr="005808D8">
        <w:rPr>
          <w:noProof w:val="0"/>
        </w:rPr>
        <w:t>Cooperation</w:t>
      </w:r>
      <w:proofErr w:type="spellEnd"/>
      <w:r w:rsidRPr="005808D8">
        <w:rPr>
          <w:noProof w:val="0"/>
        </w:rPr>
        <w:t xml:space="preserve"> and Support of the UPOV Council </w:t>
      </w:r>
      <w:proofErr w:type="spellStart"/>
      <w:r w:rsidRPr="005808D8">
        <w:rPr>
          <w:noProof w:val="0"/>
        </w:rPr>
        <w:t>Representative</w:t>
      </w:r>
      <w:proofErr w:type="spellEnd"/>
      <w:r w:rsidRPr="005808D8">
        <w:rPr>
          <w:noProof w:val="0"/>
        </w:rPr>
        <w:t xml:space="preserve">, </w:t>
      </w:r>
      <w:proofErr w:type="spellStart"/>
      <w:r w:rsidRPr="005808D8">
        <w:rPr>
          <w:noProof w:val="0"/>
        </w:rPr>
        <w:t>Ukrainian</w:t>
      </w:r>
      <w:proofErr w:type="spellEnd"/>
      <w:r w:rsidRPr="005808D8">
        <w:rPr>
          <w:noProof w:val="0"/>
        </w:rPr>
        <w:t xml:space="preserve"> Institute for Plant </w:t>
      </w:r>
      <w:proofErr w:type="spellStart"/>
      <w:r w:rsidRPr="005808D8">
        <w:rPr>
          <w:noProof w:val="0"/>
        </w:rPr>
        <w:t>Variety</w:t>
      </w:r>
      <w:proofErr w:type="spellEnd"/>
      <w:r w:rsidRPr="005808D8">
        <w:rPr>
          <w:noProof w:val="0"/>
        </w:rPr>
        <w:t xml:space="preserve"> </w:t>
      </w:r>
      <w:proofErr w:type="spellStart"/>
      <w:r w:rsidRPr="005808D8">
        <w:rPr>
          <w:noProof w:val="0"/>
        </w:rPr>
        <w:t>Examination</w:t>
      </w:r>
      <w:proofErr w:type="spellEnd"/>
      <w:r w:rsidRPr="005808D8">
        <w:rPr>
          <w:noProof w:val="0"/>
        </w:rPr>
        <w:t xml:space="preserve">, </w:t>
      </w:r>
      <w:proofErr w:type="spellStart"/>
      <w:r w:rsidRPr="005808D8">
        <w:rPr>
          <w:noProof w:val="0"/>
        </w:rPr>
        <w:t>Kyiv</w:t>
      </w:r>
      <w:proofErr w:type="spellEnd"/>
      <w:r w:rsidRPr="005808D8">
        <w:rPr>
          <w:noProof w:val="0"/>
        </w:rPr>
        <w:t xml:space="preserve"> </w:t>
      </w:r>
      <w:r w:rsidRPr="005808D8">
        <w:rPr>
          <w:noProof w:val="0"/>
        </w:rPr>
        <w:br/>
        <w:t>(e-mail: nataliia.holichenko@gmail.com)</w:t>
      </w:r>
    </w:p>
    <w:p w14:paraId="05E26E50" w14:textId="77777777" w:rsidR="00A16A32" w:rsidRPr="005808D8" w:rsidRDefault="00A16A32" w:rsidP="00A16A32">
      <w:pPr>
        <w:pStyle w:val="plcountry"/>
        <w:rPr>
          <w:noProof w:val="0"/>
        </w:rPr>
      </w:pPr>
      <w:r w:rsidRPr="005808D8">
        <w:rPr>
          <w:noProof w:val="0"/>
        </w:rPr>
        <w:lastRenderedPageBreak/>
        <w:t>UNION EUROPÉENNE / EUROPEAN UNION / EUROPÄISCHE UNION / UNIÓN EUROPEA</w:t>
      </w:r>
    </w:p>
    <w:p w14:paraId="5AAE94A1" w14:textId="77777777" w:rsidR="00A16A32" w:rsidRPr="005808D8" w:rsidRDefault="00A16A32" w:rsidP="00A16A32">
      <w:pPr>
        <w:pStyle w:val="pldetails"/>
        <w:rPr>
          <w:noProof w:val="0"/>
        </w:rPr>
      </w:pPr>
      <w:r w:rsidRPr="005808D8">
        <w:rPr>
          <w:noProof w:val="0"/>
        </w:rPr>
        <w:t xml:space="preserve">José Antonio SOBRINO MATÉ (Sr.), </w:t>
      </w:r>
      <w:proofErr w:type="spellStart"/>
      <w:r w:rsidRPr="005808D8">
        <w:rPr>
          <w:noProof w:val="0"/>
        </w:rPr>
        <w:t>Subdirector</w:t>
      </w:r>
      <w:proofErr w:type="spellEnd"/>
      <w:r w:rsidRPr="005808D8">
        <w:rPr>
          <w:noProof w:val="0"/>
        </w:rPr>
        <w:t xml:space="preserve"> General de </w:t>
      </w:r>
      <w:proofErr w:type="spellStart"/>
      <w:r w:rsidRPr="005808D8">
        <w:rPr>
          <w:noProof w:val="0"/>
        </w:rPr>
        <w:t>Medios</w:t>
      </w:r>
      <w:proofErr w:type="spellEnd"/>
      <w:r w:rsidRPr="005808D8">
        <w:rPr>
          <w:noProof w:val="0"/>
        </w:rPr>
        <w:t xml:space="preserve"> de </w:t>
      </w:r>
      <w:proofErr w:type="spellStart"/>
      <w:r w:rsidRPr="005808D8">
        <w:rPr>
          <w:noProof w:val="0"/>
        </w:rPr>
        <w:t>Producción</w:t>
      </w:r>
      <w:proofErr w:type="spellEnd"/>
      <w:r w:rsidRPr="005808D8">
        <w:rPr>
          <w:noProof w:val="0"/>
        </w:rPr>
        <w:t xml:space="preserve"> </w:t>
      </w:r>
      <w:proofErr w:type="spellStart"/>
      <w:r w:rsidRPr="005808D8">
        <w:rPr>
          <w:noProof w:val="0"/>
        </w:rPr>
        <w:t>Agrícola</w:t>
      </w:r>
      <w:proofErr w:type="spellEnd"/>
      <w:r w:rsidRPr="005808D8">
        <w:rPr>
          <w:noProof w:val="0"/>
        </w:rPr>
        <w:t xml:space="preserve">, </w:t>
      </w:r>
      <w:proofErr w:type="spellStart"/>
      <w:r w:rsidRPr="005808D8">
        <w:rPr>
          <w:noProof w:val="0"/>
        </w:rPr>
        <w:t>Oficina</w:t>
      </w:r>
      <w:proofErr w:type="spellEnd"/>
      <w:r w:rsidRPr="005808D8">
        <w:rPr>
          <w:noProof w:val="0"/>
        </w:rPr>
        <w:t xml:space="preserve"> </w:t>
      </w:r>
      <w:proofErr w:type="spellStart"/>
      <w:r w:rsidRPr="005808D8">
        <w:rPr>
          <w:noProof w:val="0"/>
        </w:rPr>
        <w:t>Española</w:t>
      </w:r>
      <w:proofErr w:type="spellEnd"/>
      <w:r w:rsidRPr="005808D8">
        <w:rPr>
          <w:noProof w:val="0"/>
        </w:rPr>
        <w:t xml:space="preserve"> de </w:t>
      </w:r>
      <w:proofErr w:type="spellStart"/>
      <w:r w:rsidRPr="005808D8">
        <w:rPr>
          <w:noProof w:val="0"/>
        </w:rPr>
        <w:t>Variedades</w:t>
      </w:r>
      <w:proofErr w:type="spellEnd"/>
      <w:r w:rsidRPr="005808D8">
        <w:rPr>
          <w:noProof w:val="0"/>
        </w:rPr>
        <w:t xml:space="preserve"> </w:t>
      </w:r>
      <w:proofErr w:type="spellStart"/>
      <w:r w:rsidRPr="005808D8">
        <w:rPr>
          <w:noProof w:val="0"/>
        </w:rPr>
        <w:t>Vegetales</w:t>
      </w:r>
      <w:proofErr w:type="spellEnd"/>
      <w:r w:rsidRPr="005808D8">
        <w:rPr>
          <w:noProof w:val="0"/>
        </w:rPr>
        <w:t xml:space="preserve"> (MPA y OEVV), DG </w:t>
      </w:r>
      <w:proofErr w:type="spellStart"/>
      <w:r w:rsidRPr="005808D8">
        <w:rPr>
          <w:noProof w:val="0"/>
        </w:rPr>
        <w:t>Producciones</w:t>
      </w:r>
      <w:proofErr w:type="spellEnd"/>
      <w:r w:rsidRPr="005808D8">
        <w:rPr>
          <w:noProof w:val="0"/>
        </w:rPr>
        <w:t xml:space="preserve"> y </w:t>
      </w:r>
      <w:proofErr w:type="spellStart"/>
      <w:r w:rsidRPr="005808D8">
        <w:rPr>
          <w:noProof w:val="0"/>
        </w:rPr>
        <w:t>Mercados</w:t>
      </w:r>
      <w:proofErr w:type="spellEnd"/>
      <w:r w:rsidRPr="005808D8">
        <w:rPr>
          <w:noProof w:val="0"/>
        </w:rPr>
        <w:t xml:space="preserve"> </w:t>
      </w:r>
      <w:proofErr w:type="spellStart"/>
      <w:r w:rsidRPr="005808D8">
        <w:rPr>
          <w:noProof w:val="0"/>
        </w:rPr>
        <w:t>Agrarios</w:t>
      </w:r>
      <w:proofErr w:type="spellEnd"/>
      <w:r w:rsidRPr="005808D8">
        <w:rPr>
          <w:noProof w:val="0"/>
        </w:rPr>
        <w:t xml:space="preserve">, </w:t>
      </w:r>
      <w:proofErr w:type="spellStart"/>
      <w:r w:rsidRPr="005808D8">
        <w:rPr>
          <w:noProof w:val="0"/>
        </w:rPr>
        <w:t>Ministerio</w:t>
      </w:r>
      <w:proofErr w:type="spellEnd"/>
      <w:r w:rsidRPr="005808D8">
        <w:rPr>
          <w:noProof w:val="0"/>
        </w:rPr>
        <w:t xml:space="preserve"> de </w:t>
      </w:r>
      <w:proofErr w:type="spellStart"/>
      <w:r w:rsidRPr="005808D8">
        <w:rPr>
          <w:noProof w:val="0"/>
        </w:rPr>
        <w:t>Agricultura</w:t>
      </w:r>
      <w:proofErr w:type="spellEnd"/>
      <w:r w:rsidRPr="005808D8">
        <w:rPr>
          <w:noProof w:val="0"/>
        </w:rPr>
        <w:t xml:space="preserve"> y </w:t>
      </w:r>
      <w:proofErr w:type="spellStart"/>
      <w:r w:rsidRPr="005808D8">
        <w:rPr>
          <w:noProof w:val="0"/>
        </w:rPr>
        <w:t>Pesca</w:t>
      </w:r>
      <w:proofErr w:type="spellEnd"/>
      <w:r w:rsidRPr="005808D8">
        <w:rPr>
          <w:noProof w:val="0"/>
        </w:rPr>
        <w:t xml:space="preserve">, </w:t>
      </w:r>
      <w:proofErr w:type="spellStart"/>
      <w:r w:rsidRPr="005808D8">
        <w:rPr>
          <w:noProof w:val="0"/>
        </w:rPr>
        <w:t>Alimentación</w:t>
      </w:r>
      <w:proofErr w:type="spellEnd"/>
      <w:r w:rsidRPr="005808D8">
        <w:rPr>
          <w:noProof w:val="0"/>
        </w:rPr>
        <w:t xml:space="preserve"> (MAPA), Madrid </w:t>
      </w:r>
      <w:r w:rsidRPr="005808D8">
        <w:rPr>
          <w:noProof w:val="0"/>
        </w:rPr>
        <w:br/>
        <w:t>(e-mail: jasobrino@mapa.es)</w:t>
      </w:r>
    </w:p>
    <w:p w14:paraId="7688CCB6" w14:textId="77777777" w:rsidR="00A16A32" w:rsidRPr="005808D8" w:rsidRDefault="00A16A32" w:rsidP="00A16A32">
      <w:pPr>
        <w:pStyle w:val="pldetails"/>
        <w:rPr>
          <w:noProof w:val="0"/>
        </w:rPr>
      </w:pPr>
      <w:r w:rsidRPr="005808D8">
        <w:rPr>
          <w:noProof w:val="0"/>
        </w:rPr>
        <w:t>Nuria URQUÍA FERNÁNDEZ (</w:t>
      </w:r>
      <w:proofErr w:type="spellStart"/>
      <w:r w:rsidRPr="005808D8">
        <w:rPr>
          <w:noProof w:val="0"/>
        </w:rPr>
        <w:t>Sra</w:t>
      </w:r>
      <w:proofErr w:type="spellEnd"/>
      <w:r w:rsidRPr="005808D8">
        <w:rPr>
          <w:noProof w:val="0"/>
        </w:rPr>
        <w:t xml:space="preserve">.), </w:t>
      </w:r>
      <w:proofErr w:type="spellStart"/>
      <w:r w:rsidRPr="005808D8">
        <w:rPr>
          <w:noProof w:val="0"/>
        </w:rPr>
        <w:t>Jefe</w:t>
      </w:r>
      <w:proofErr w:type="spellEnd"/>
      <w:r w:rsidRPr="005808D8">
        <w:rPr>
          <w:noProof w:val="0"/>
        </w:rPr>
        <w:t xml:space="preserve"> de </w:t>
      </w:r>
      <w:proofErr w:type="spellStart"/>
      <w:r w:rsidRPr="005808D8">
        <w:rPr>
          <w:noProof w:val="0"/>
        </w:rPr>
        <w:t>Área</w:t>
      </w:r>
      <w:proofErr w:type="spellEnd"/>
      <w:r w:rsidRPr="005808D8">
        <w:rPr>
          <w:noProof w:val="0"/>
        </w:rPr>
        <w:t xml:space="preserve"> de </w:t>
      </w:r>
      <w:proofErr w:type="spellStart"/>
      <w:r w:rsidRPr="005808D8">
        <w:rPr>
          <w:noProof w:val="0"/>
        </w:rPr>
        <w:t>Registro</w:t>
      </w:r>
      <w:proofErr w:type="spellEnd"/>
      <w:r w:rsidRPr="005808D8">
        <w:rPr>
          <w:noProof w:val="0"/>
        </w:rPr>
        <w:t xml:space="preserve"> de </w:t>
      </w:r>
      <w:proofErr w:type="spellStart"/>
      <w:r w:rsidRPr="005808D8">
        <w:rPr>
          <w:noProof w:val="0"/>
        </w:rPr>
        <w:t>Variedades</w:t>
      </w:r>
      <w:proofErr w:type="spellEnd"/>
      <w:r w:rsidRPr="005808D8">
        <w:rPr>
          <w:noProof w:val="0"/>
        </w:rPr>
        <w:t xml:space="preserve">, </w:t>
      </w:r>
      <w:proofErr w:type="spellStart"/>
      <w:r w:rsidRPr="005808D8">
        <w:rPr>
          <w:noProof w:val="0"/>
        </w:rPr>
        <w:t>Oficina</w:t>
      </w:r>
      <w:proofErr w:type="spellEnd"/>
      <w:r w:rsidRPr="005808D8">
        <w:rPr>
          <w:noProof w:val="0"/>
        </w:rPr>
        <w:t xml:space="preserve"> </w:t>
      </w:r>
      <w:proofErr w:type="spellStart"/>
      <w:r w:rsidRPr="005808D8">
        <w:rPr>
          <w:noProof w:val="0"/>
        </w:rPr>
        <w:t>Española</w:t>
      </w:r>
      <w:proofErr w:type="spellEnd"/>
      <w:r w:rsidRPr="005808D8">
        <w:rPr>
          <w:noProof w:val="0"/>
        </w:rPr>
        <w:t xml:space="preserve"> de </w:t>
      </w:r>
      <w:proofErr w:type="spellStart"/>
      <w:r w:rsidRPr="005808D8">
        <w:rPr>
          <w:noProof w:val="0"/>
        </w:rPr>
        <w:t>Variedades</w:t>
      </w:r>
      <w:proofErr w:type="spellEnd"/>
      <w:r w:rsidRPr="005808D8">
        <w:rPr>
          <w:noProof w:val="0"/>
        </w:rPr>
        <w:t xml:space="preserve"> </w:t>
      </w:r>
      <w:proofErr w:type="spellStart"/>
      <w:r w:rsidRPr="005808D8">
        <w:rPr>
          <w:noProof w:val="0"/>
        </w:rPr>
        <w:t>Vegetales</w:t>
      </w:r>
      <w:proofErr w:type="spellEnd"/>
      <w:r w:rsidRPr="005808D8">
        <w:rPr>
          <w:noProof w:val="0"/>
        </w:rPr>
        <w:t xml:space="preserve"> (MPA y OEVV), </w:t>
      </w:r>
      <w:proofErr w:type="spellStart"/>
      <w:r w:rsidRPr="005808D8">
        <w:rPr>
          <w:noProof w:val="0"/>
        </w:rPr>
        <w:t>Ministerio</w:t>
      </w:r>
      <w:proofErr w:type="spellEnd"/>
      <w:r w:rsidRPr="005808D8">
        <w:rPr>
          <w:noProof w:val="0"/>
        </w:rPr>
        <w:t xml:space="preserve"> de </w:t>
      </w:r>
      <w:proofErr w:type="spellStart"/>
      <w:r w:rsidRPr="005808D8">
        <w:rPr>
          <w:noProof w:val="0"/>
        </w:rPr>
        <w:t>Agricultura</w:t>
      </w:r>
      <w:proofErr w:type="spellEnd"/>
      <w:r w:rsidRPr="005808D8">
        <w:rPr>
          <w:noProof w:val="0"/>
        </w:rPr>
        <w:t xml:space="preserve">, </w:t>
      </w:r>
      <w:proofErr w:type="spellStart"/>
      <w:r w:rsidRPr="005808D8">
        <w:rPr>
          <w:noProof w:val="0"/>
        </w:rPr>
        <w:t>Pesca</w:t>
      </w:r>
      <w:proofErr w:type="spellEnd"/>
      <w:r w:rsidRPr="005808D8">
        <w:rPr>
          <w:noProof w:val="0"/>
        </w:rPr>
        <w:t xml:space="preserve"> y </w:t>
      </w:r>
      <w:proofErr w:type="spellStart"/>
      <w:r w:rsidRPr="005808D8">
        <w:rPr>
          <w:noProof w:val="0"/>
        </w:rPr>
        <w:t>Alimentación</w:t>
      </w:r>
      <w:proofErr w:type="spellEnd"/>
      <w:r w:rsidRPr="005808D8">
        <w:rPr>
          <w:noProof w:val="0"/>
        </w:rPr>
        <w:t xml:space="preserve"> (MAPA), Madrid </w:t>
      </w:r>
      <w:r w:rsidRPr="005808D8">
        <w:rPr>
          <w:noProof w:val="0"/>
        </w:rPr>
        <w:br/>
        <w:t>(e-mail: nurquia@mapa.es)</w:t>
      </w:r>
    </w:p>
    <w:p w14:paraId="7922555B" w14:textId="77777777" w:rsidR="00A16A32" w:rsidRPr="005808D8" w:rsidRDefault="00A16A32" w:rsidP="00A16A32">
      <w:pPr>
        <w:pStyle w:val="pldetails"/>
        <w:rPr>
          <w:noProof w:val="0"/>
        </w:rPr>
      </w:pPr>
      <w:r w:rsidRPr="005808D8">
        <w:rPr>
          <w:noProof w:val="0"/>
        </w:rPr>
        <w:t xml:space="preserve">Francesco MATTINA (Mr.), </w:t>
      </w:r>
      <w:proofErr w:type="spellStart"/>
      <w:r w:rsidRPr="005808D8">
        <w:rPr>
          <w:noProof w:val="0"/>
        </w:rPr>
        <w:t>President</w:t>
      </w:r>
      <w:proofErr w:type="spellEnd"/>
      <w:r w:rsidRPr="005808D8">
        <w:rPr>
          <w:noProof w:val="0"/>
        </w:rPr>
        <w:t xml:space="preserve">, Community Plant </w:t>
      </w:r>
      <w:proofErr w:type="spellStart"/>
      <w:r w:rsidRPr="005808D8">
        <w:rPr>
          <w:noProof w:val="0"/>
        </w:rPr>
        <w:t>Variety</w:t>
      </w:r>
      <w:proofErr w:type="spellEnd"/>
      <w:r w:rsidRPr="005808D8">
        <w:rPr>
          <w:noProof w:val="0"/>
        </w:rPr>
        <w:t xml:space="preserve"> Office (CPVO), Angers </w:t>
      </w:r>
      <w:r w:rsidRPr="005808D8">
        <w:rPr>
          <w:noProof w:val="0"/>
        </w:rPr>
        <w:br/>
        <w:t>(e-mail: mattina@cpvo.europa.eu)</w:t>
      </w:r>
    </w:p>
    <w:p w14:paraId="35316BFC" w14:textId="77777777" w:rsidR="00A16A32" w:rsidRPr="005808D8" w:rsidRDefault="00A16A32" w:rsidP="00A16A32">
      <w:pPr>
        <w:pStyle w:val="pldetails"/>
        <w:rPr>
          <w:noProof w:val="0"/>
        </w:rPr>
      </w:pPr>
      <w:proofErr w:type="spellStart"/>
      <w:r w:rsidRPr="005808D8">
        <w:rPr>
          <w:noProof w:val="0"/>
        </w:rPr>
        <w:t>Päivi</w:t>
      </w:r>
      <w:proofErr w:type="spellEnd"/>
      <w:r w:rsidRPr="005808D8">
        <w:rPr>
          <w:noProof w:val="0"/>
        </w:rPr>
        <w:t xml:space="preserve"> MANNERKORPI (Ms.), Team Leader - Plant Reproductive </w:t>
      </w:r>
      <w:proofErr w:type="spellStart"/>
      <w:r w:rsidRPr="005808D8">
        <w:rPr>
          <w:noProof w:val="0"/>
        </w:rPr>
        <w:t>Material</w:t>
      </w:r>
      <w:proofErr w:type="spellEnd"/>
      <w:r w:rsidRPr="005808D8">
        <w:rPr>
          <w:noProof w:val="0"/>
        </w:rPr>
        <w:t xml:space="preserve">, Unit G1 Plant </w:t>
      </w:r>
      <w:proofErr w:type="spellStart"/>
      <w:r w:rsidRPr="005808D8">
        <w:rPr>
          <w:noProof w:val="0"/>
        </w:rPr>
        <w:t>Health</w:t>
      </w:r>
      <w:proofErr w:type="spellEnd"/>
      <w:r w:rsidRPr="005808D8">
        <w:rPr>
          <w:noProof w:val="0"/>
        </w:rPr>
        <w:t xml:space="preserve">, </w:t>
      </w:r>
      <w:proofErr w:type="spellStart"/>
      <w:r w:rsidRPr="005808D8">
        <w:rPr>
          <w:noProof w:val="0"/>
        </w:rPr>
        <w:t>Directorate</w:t>
      </w:r>
      <w:proofErr w:type="spellEnd"/>
      <w:r w:rsidRPr="005808D8">
        <w:rPr>
          <w:noProof w:val="0"/>
        </w:rPr>
        <w:t xml:space="preserve"> General for </w:t>
      </w:r>
      <w:proofErr w:type="spellStart"/>
      <w:r w:rsidRPr="005808D8">
        <w:rPr>
          <w:noProof w:val="0"/>
        </w:rPr>
        <w:t>Health</w:t>
      </w:r>
      <w:proofErr w:type="spellEnd"/>
      <w:r w:rsidRPr="005808D8">
        <w:rPr>
          <w:noProof w:val="0"/>
        </w:rPr>
        <w:t xml:space="preserve"> and Food </w:t>
      </w:r>
      <w:proofErr w:type="spellStart"/>
      <w:r w:rsidRPr="005808D8">
        <w:rPr>
          <w:noProof w:val="0"/>
        </w:rPr>
        <w:t>Safety</w:t>
      </w:r>
      <w:proofErr w:type="spellEnd"/>
      <w:r w:rsidRPr="005808D8">
        <w:rPr>
          <w:noProof w:val="0"/>
        </w:rPr>
        <w:t xml:space="preserve"> (DG SANTE), </w:t>
      </w:r>
      <w:proofErr w:type="spellStart"/>
      <w:r w:rsidRPr="005808D8">
        <w:rPr>
          <w:noProof w:val="0"/>
        </w:rPr>
        <w:t>European</w:t>
      </w:r>
      <w:proofErr w:type="spellEnd"/>
      <w:r w:rsidRPr="005808D8">
        <w:rPr>
          <w:noProof w:val="0"/>
        </w:rPr>
        <w:t xml:space="preserve"> Commission, Brussels </w:t>
      </w:r>
      <w:r w:rsidRPr="005808D8">
        <w:rPr>
          <w:noProof w:val="0"/>
        </w:rPr>
        <w:br/>
        <w:t>(e-mail: paivi.mannerkorpi@ec.europa.eu)</w:t>
      </w:r>
    </w:p>
    <w:p w14:paraId="440879FD" w14:textId="77777777" w:rsidR="00A16A32" w:rsidRPr="005808D8" w:rsidRDefault="00A16A32" w:rsidP="00A16A32">
      <w:pPr>
        <w:pStyle w:val="pldetails"/>
        <w:rPr>
          <w:noProof w:val="0"/>
        </w:rPr>
      </w:pPr>
      <w:r w:rsidRPr="005808D8">
        <w:rPr>
          <w:noProof w:val="0"/>
        </w:rPr>
        <w:t xml:space="preserve">Dirk THEOBALD (Mr.), Senior </w:t>
      </w:r>
      <w:proofErr w:type="spellStart"/>
      <w:r w:rsidRPr="005808D8">
        <w:rPr>
          <w:noProof w:val="0"/>
        </w:rPr>
        <w:t>Adviser</w:t>
      </w:r>
      <w:proofErr w:type="spellEnd"/>
      <w:r w:rsidRPr="005808D8">
        <w:rPr>
          <w:noProof w:val="0"/>
        </w:rPr>
        <w:t xml:space="preserve">, Community Plant </w:t>
      </w:r>
      <w:proofErr w:type="spellStart"/>
      <w:r w:rsidRPr="005808D8">
        <w:rPr>
          <w:noProof w:val="0"/>
        </w:rPr>
        <w:t>Variety</w:t>
      </w:r>
      <w:proofErr w:type="spellEnd"/>
      <w:r w:rsidRPr="005808D8">
        <w:rPr>
          <w:noProof w:val="0"/>
        </w:rPr>
        <w:t xml:space="preserve"> Office (CPVO), Angers </w:t>
      </w:r>
      <w:r w:rsidRPr="005808D8">
        <w:rPr>
          <w:noProof w:val="0"/>
        </w:rPr>
        <w:br/>
        <w:t>(e-mail: theobald@cpvo.europa.eu)</w:t>
      </w:r>
    </w:p>
    <w:p w14:paraId="143CB7C7" w14:textId="77777777" w:rsidR="00A16A32" w:rsidRPr="005808D8" w:rsidRDefault="00A16A32" w:rsidP="00A16A32">
      <w:pPr>
        <w:pStyle w:val="plheading"/>
      </w:pPr>
      <w:r w:rsidRPr="005808D8">
        <w:t>II. OBSERVATEURS / OBSERVERS / BEOBACHTER / OBSERVADORES</w:t>
      </w:r>
    </w:p>
    <w:p w14:paraId="7863111A" w14:textId="77777777" w:rsidR="00A16A32" w:rsidRPr="005808D8" w:rsidRDefault="00A16A32" w:rsidP="00A16A32">
      <w:pPr>
        <w:pStyle w:val="plcountry"/>
        <w:rPr>
          <w:noProof w:val="0"/>
        </w:rPr>
      </w:pPr>
      <w:r w:rsidRPr="005808D8">
        <w:rPr>
          <w:noProof w:val="0"/>
        </w:rPr>
        <w:t>ARABIE SAOUDITE / SAUDI ARABIA / SAUDI-ARABIEN / ARABIA SAUDITA</w:t>
      </w:r>
    </w:p>
    <w:p w14:paraId="0B93FB0C" w14:textId="77777777" w:rsidR="00A16A32" w:rsidRPr="005808D8" w:rsidRDefault="00A16A32" w:rsidP="00A16A32">
      <w:pPr>
        <w:pStyle w:val="pldetails"/>
        <w:rPr>
          <w:noProof w:val="0"/>
        </w:rPr>
      </w:pPr>
      <w:r w:rsidRPr="005808D8">
        <w:rPr>
          <w:noProof w:val="0"/>
        </w:rPr>
        <w:t xml:space="preserve">Ali NAMAZI (Mr.), Head of Plant </w:t>
      </w:r>
      <w:proofErr w:type="spellStart"/>
      <w:r w:rsidRPr="005808D8">
        <w:rPr>
          <w:noProof w:val="0"/>
        </w:rPr>
        <w:t>Varieties</w:t>
      </w:r>
      <w:proofErr w:type="spellEnd"/>
      <w:r w:rsidRPr="005808D8">
        <w:rPr>
          <w:noProof w:val="0"/>
        </w:rPr>
        <w:t xml:space="preserve">, </w:t>
      </w:r>
      <w:proofErr w:type="spellStart"/>
      <w:r w:rsidRPr="005808D8">
        <w:rPr>
          <w:noProof w:val="0"/>
        </w:rPr>
        <w:t>Saudi</w:t>
      </w:r>
      <w:proofErr w:type="spellEnd"/>
      <w:r w:rsidRPr="005808D8">
        <w:rPr>
          <w:noProof w:val="0"/>
        </w:rPr>
        <w:t xml:space="preserve"> </w:t>
      </w:r>
      <w:proofErr w:type="spellStart"/>
      <w:r w:rsidRPr="005808D8">
        <w:rPr>
          <w:noProof w:val="0"/>
        </w:rPr>
        <w:t>Authority</w:t>
      </w:r>
      <w:proofErr w:type="spellEnd"/>
      <w:r w:rsidRPr="005808D8">
        <w:rPr>
          <w:noProof w:val="0"/>
        </w:rPr>
        <w:t xml:space="preserve"> for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(SAIP), Riyadh </w:t>
      </w:r>
      <w:r w:rsidRPr="005808D8">
        <w:rPr>
          <w:noProof w:val="0"/>
        </w:rPr>
        <w:br/>
        <w:t>(e-mail: anamazi@saip.gov.sa)</w:t>
      </w:r>
    </w:p>
    <w:p w14:paraId="4712C4B7" w14:textId="77777777" w:rsidR="00A16A32" w:rsidRPr="005808D8" w:rsidRDefault="00A16A32" w:rsidP="00A16A32">
      <w:pPr>
        <w:pStyle w:val="pldetails"/>
        <w:rPr>
          <w:noProof w:val="0"/>
        </w:rPr>
      </w:pPr>
      <w:r w:rsidRPr="005808D8">
        <w:rPr>
          <w:noProof w:val="0"/>
        </w:rPr>
        <w:t xml:space="preserve">Fahd ALAIJAN (Mr.), Patent Support Expert, </w:t>
      </w:r>
      <w:proofErr w:type="spellStart"/>
      <w:r w:rsidRPr="005808D8">
        <w:rPr>
          <w:noProof w:val="0"/>
        </w:rPr>
        <w:t>Saudi</w:t>
      </w:r>
      <w:proofErr w:type="spellEnd"/>
      <w:r w:rsidRPr="005808D8">
        <w:rPr>
          <w:noProof w:val="0"/>
        </w:rPr>
        <w:t xml:space="preserve"> </w:t>
      </w:r>
      <w:proofErr w:type="spellStart"/>
      <w:r w:rsidRPr="005808D8">
        <w:rPr>
          <w:noProof w:val="0"/>
        </w:rPr>
        <w:t>Authority</w:t>
      </w:r>
      <w:proofErr w:type="spellEnd"/>
      <w:r w:rsidRPr="005808D8">
        <w:rPr>
          <w:noProof w:val="0"/>
        </w:rPr>
        <w:t xml:space="preserve"> for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(SAIP), Riyadh </w:t>
      </w:r>
      <w:r w:rsidRPr="005808D8">
        <w:rPr>
          <w:noProof w:val="0"/>
        </w:rPr>
        <w:br/>
        <w:t>(e-mail: fajlan@saip.gov.sa)</w:t>
      </w:r>
    </w:p>
    <w:p w14:paraId="361173A7" w14:textId="77777777" w:rsidR="00A16A32" w:rsidRPr="005808D8" w:rsidRDefault="00A16A32" w:rsidP="00A16A32">
      <w:pPr>
        <w:pStyle w:val="plcountry"/>
        <w:rPr>
          <w:noProof w:val="0"/>
        </w:rPr>
      </w:pPr>
      <w:r w:rsidRPr="005808D8">
        <w:rPr>
          <w:noProof w:val="0"/>
        </w:rPr>
        <w:t>THAÏLANDE / THAILAND / THAILAND / TAILANDIA</w:t>
      </w:r>
    </w:p>
    <w:p w14:paraId="568E98F8" w14:textId="77777777" w:rsidR="00A16A32" w:rsidRPr="005808D8" w:rsidRDefault="00A16A32" w:rsidP="00A16A32">
      <w:pPr>
        <w:pStyle w:val="pldetails"/>
        <w:rPr>
          <w:noProof w:val="0"/>
        </w:rPr>
      </w:pPr>
      <w:proofErr w:type="spellStart"/>
      <w:r w:rsidRPr="005808D8">
        <w:rPr>
          <w:noProof w:val="0"/>
        </w:rPr>
        <w:t>Rungthiwa</w:t>
      </w:r>
      <w:proofErr w:type="spellEnd"/>
      <w:r w:rsidRPr="005808D8">
        <w:rPr>
          <w:noProof w:val="0"/>
        </w:rPr>
        <w:t xml:space="preserve"> THANUMTHAT (Ms.), Senior Agricultural </w:t>
      </w:r>
      <w:proofErr w:type="spellStart"/>
      <w:r w:rsidRPr="005808D8">
        <w:rPr>
          <w:noProof w:val="0"/>
        </w:rPr>
        <w:t>Research</w:t>
      </w:r>
      <w:proofErr w:type="spellEnd"/>
      <w:r w:rsidRPr="005808D8">
        <w:rPr>
          <w:noProof w:val="0"/>
        </w:rPr>
        <w:t xml:space="preserve"> </w:t>
      </w:r>
      <w:proofErr w:type="spellStart"/>
      <w:r w:rsidRPr="005808D8">
        <w:rPr>
          <w:noProof w:val="0"/>
        </w:rPr>
        <w:t>Officer</w:t>
      </w:r>
      <w:proofErr w:type="spellEnd"/>
      <w:r w:rsidRPr="005808D8">
        <w:rPr>
          <w:noProof w:val="0"/>
        </w:rPr>
        <w:t xml:space="preserve">, Plant </w:t>
      </w:r>
      <w:proofErr w:type="spellStart"/>
      <w:r w:rsidRPr="005808D8">
        <w:rPr>
          <w:noProof w:val="0"/>
        </w:rPr>
        <w:t>Variety</w:t>
      </w:r>
      <w:proofErr w:type="spellEnd"/>
      <w:r w:rsidRPr="005808D8">
        <w:rPr>
          <w:noProof w:val="0"/>
        </w:rPr>
        <w:t xml:space="preserve"> Protection Office, Ministry of Agriculture and </w:t>
      </w:r>
      <w:proofErr w:type="spellStart"/>
      <w:r w:rsidRPr="005808D8">
        <w:rPr>
          <w:noProof w:val="0"/>
        </w:rPr>
        <w:t>Cooperatives</w:t>
      </w:r>
      <w:proofErr w:type="spellEnd"/>
      <w:r w:rsidRPr="005808D8">
        <w:rPr>
          <w:noProof w:val="0"/>
        </w:rPr>
        <w:t xml:space="preserve">, Bangkok </w:t>
      </w:r>
      <w:r w:rsidRPr="005808D8">
        <w:rPr>
          <w:noProof w:val="0"/>
        </w:rPr>
        <w:br/>
        <w:t>(e-mail: rungthiwa_pvp@yahoo.com)</w:t>
      </w:r>
    </w:p>
    <w:p w14:paraId="378F50FD" w14:textId="77777777" w:rsidR="00A16A32" w:rsidRPr="005808D8" w:rsidRDefault="00A16A32" w:rsidP="00A16A32">
      <w:pPr>
        <w:pStyle w:val="pldetails"/>
        <w:rPr>
          <w:noProof w:val="0"/>
        </w:rPr>
      </w:pPr>
      <w:proofErr w:type="spellStart"/>
      <w:r w:rsidRPr="005808D8">
        <w:rPr>
          <w:noProof w:val="0"/>
        </w:rPr>
        <w:t>Jaruwan</w:t>
      </w:r>
      <w:proofErr w:type="spellEnd"/>
      <w:r w:rsidRPr="005808D8">
        <w:rPr>
          <w:noProof w:val="0"/>
        </w:rPr>
        <w:t xml:space="preserve"> SUKKHAROM (Ms.), </w:t>
      </w:r>
      <w:proofErr w:type="spellStart"/>
      <w:r w:rsidRPr="005808D8">
        <w:rPr>
          <w:noProof w:val="0"/>
        </w:rPr>
        <w:t>Minister</w:t>
      </w:r>
      <w:proofErr w:type="spellEnd"/>
      <w:r w:rsidRPr="005808D8">
        <w:rPr>
          <w:noProof w:val="0"/>
        </w:rPr>
        <w:t xml:space="preserve"> </w:t>
      </w:r>
      <w:proofErr w:type="spellStart"/>
      <w:r w:rsidRPr="005808D8">
        <w:rPr>
          <w:noProof w:val="0"/>
        </w:rPr>
        <w:t>Counsellor</w:t>
      </w:r>
      <w:proofErr w:type="spellEnd"/>
      <w:r w:rsidRPr="005808D8">
        <w:rPr>
          <w:noProof w:val="0"/>
        </w:rPr>
        <w:t xml:space="preserve">, Permanent Mission of </w:t>
      </w:r>
      <w:proofErr w:type="spellStart"/>
      <w:r w:rsidRPr="005808D8">
        <w:rPr>
          <w:noProof w:val="0"/>
        </w:rPr>
        <w:t>Thailand</w:t>
      </w:r>
      <w:proofErr w:type="spellEnd"/>
      <w:r w:rsidRPr="005808D8">
        <w:rPr>
          <w:noProof w:val="0"/>
        </w:rPr>
        <w:t xml:space="preserve"> to the WTO, Geneva </w:t>
      </w:r>
      <w:r w:rsidRPr="005808D8">
        <w:rPr>
          <w:noProof w:val="0"/>
        </w:rPr>
        <w:br/>
        <w:t xml:space="preserve">(e-mail: jaruwan@thaiwto.com) </w:t>
      </w:r>
    </w:p>
    <w:p w14:paraId="1022CD29" w14:textId="77777777" w:rsidR="00A16A32" w:rsidRPr="005808D8" w:rsidRDefault="00A16A32" w:rsidP="00A16A32">
      <w:pPr>
        <w:pStyle w:val="plheading"/>
      </w:pPr>
      <w:r w:rsidRPr="005808D8">
        <w:t>III. ORGANISATIONS / ORGANIZATIONS / ORGANISATIONEN / ORGANIZACIONES</w:t>
      </w:r>
    </w:p>
    <w:p w14:paraId="222549CE" w14:textId="77777777" w:rsidR="00A16A32" w:rsidRPr="005808D8" w:rsidRDefault="00A16A32" w:rsidP="00A16A32">
      <w:pPr>
        <w:pStyle w:val="plcountry"/>
        <w:rPr>
          <w:noProof w:val="0"/>
        </w:rPr>
      </w:pPr>
      <w:r w:rsidRPr="005808D8">
        <w:rPr>
          <w:noProof w:val="0"/>
        </w:rPr>
        <w:t>AFRICAN SEED TRADE ASSOCIATION (afsta)</w:t>
      </w:r>
    </w:p>
    <w:p w14:paraId="0B8D2840" w14:textId="77777777" w:rsidR="00A16A32" w:rsidRPr="005808D8" w:rsidRDefault="00A16A32" w:rsidP="00A16A32">
      <w:pPr>
        <w:pStyle w:val="pldetails"/>
        <w:rPr>
          <w:noProof w:val="0"/>
        </w:rPr>
      </w:pPr>
      <w:r w:rsidRPr="005808D8">
        <w:rPr>
          <w:noProof w:val="0"/>
        </w:rPr>
        <w:t xml:space="preserve">Justin J. RAKOTOARISAONA (Mr.), </w:t>
      </w:r>
      <w:proofErr w:type="spellStart"/>
      <w:r w:rsidRPr="005808D8">
        <w:rPr>
          <w:noProof w:val="0"/>
        </w:rPr>
        <w:t>Secretary</w:t>
      </w:r>
      <w:proofErr w:type="spellEnd"/>
      <w:r w:rsidRPr="005808D8">
        <w:rPr>
          <w:noProof w:val="0"/>
        </w:rPr>
        <w:t xml:space="preserve"> General, </w:t>
      </w:r>
      <w:proofErr w:type="spellStart"/>
      <w:r w:rsidRPr="005808D8">
        <w:rPr>
          <w:noProof w:val="0"/>
        </w:rPr>
        <w:t>African</w:t>
      </w:r>
      <w:proofErr w:type="spellEnd"/>
      <w:r w:rsidRPr="005808D8">
        <w:rPr>
          <w:noProof w:val="0"/>
        </w:rPr>
        <w:t xml:space="preserve"> </w:t>
      </w:r>
      <w:proofErr w:type="spellStart"/>
      <w:r w:rsidRPr="005808D8">
        <w:rPr>
          <w:noProof w:val="0"/>
        </w:rPr>
        <w:t>Seed</w:t>
      </w:r>
      <w:proofErr w:type="spellEnd"/>
      <w:r w:rsidRPr="005808D8">
        <w:rPr>
          <w:noProof w:val="0"/>
        </w:rPr>
        <w:t xml:space="preserve"> Trade Association (AFSTA), Nairobi, Kenya</w:t>
      </w:r>
      <w:r w:rsidRPr="005808D8">
        <w:rPr>
          <w:noProof w:val="0"/>
        </w:rPr>
        <w:br/>
        <w:t>(e-mail: justin@afsta.org)</w:t>
      </w:r>
    </w:p>
    <w:p w14:paraId="414DCC82" w14:textId="77777777" w:rsidR="00A16A32" w:rsidRPr="005808D8" w:rsidRDefault="00A16A32" w:rsidP="00A16A32">
      <w:pPr>
        <w:pStyle w:val="pldetails"/>
        <w:rPr>
          <w:noProof w:val="0"/>
        </w:rPr>
      </w:pPr>
      <w:r w:rsidRPr="005808D8">
        <w:rPr>
          <w:noProof w:val="0"/>
        </w:rPr>
        <w:t xml:space="preserve">Catherine LANGAT (Ms.), </w:t>
      </w:r>
      <w:proofErr w:type="spellStart"/>
      <w:r w:rsidRPr="005808D8">
        <w:rPr>
          <w:noProof w:val="0"/>
        </w:rPr>
        <w:t>Technical</w:t>
      </w:r>
      <w:proofErr w:type="spellEnd"/>
      <w:r w:rsidRPr="005808D8">
        <w:rPr>
          <w:noProof w:val="0"/>
        </w:rPr>
        <w:t xml:space="preserve"> Manager, </w:t>
      </w:r>
      <w:proofErr w:type="spellStart"/>
      <w:r w:rsidRPr="005808D8">
        <w:rPr>
          <w:noProof w:val="0"/>
        </w:rPr>
        <w:t>African</w:t>
      </w:r>
      <w:proofErr w:type="spellEnd"/>
      <w:r w:rsidRPr="005808D8">
        <w:rPr>
          <w:noProof w:val="0"/>
        </w:rPr>
        <w:t xml:space="preserve"> </w:t>
      </w:r>
      <w:proofErr w:type="spellStart"/>
      <w:r w:rsidRPr="005808D8">
        <w:rPr>
          <w:noProof w:val="0"/>
        </w:rPr>
        <w:t>Seed</w:t>
      </w:r>
      <w:proofErr w:type="spellEnd"/>
      <w:r w:rsidRPr="005808D8">
        <w:rPr>
          <w:noProof w:val="0"/>
        </w:rPr>
        <w:t xml:space="preserve"> Trade Association (AFSTA), Nairobi, Kenya</w:t>
      </w:r>
      <w:r w:rsidRPr="005808D8">
        <w:rPr>
          <w:noProof w:val="0"/>
        </w:rPr>
        <w:br/>
        <w:t>(e-mail: catherine@afsta.org)</w:t>
      </w:r>
    </w:p>
    <w:p w14:paraId="60AB65F9" w14:textId="77777777" w:rsidR="00A16A32" w:rsidRPr="005808D8" w:rsidRDefault="00A16A32" w:rsidP="00A16A32">
      <w:pPr>
        <w:pStyle w:val="plcountry"/>
        <w:rPr>
          <w:noProof w:val="0"/>
        </w:rPr>
      </w:pPr>
      <w:r w:rsidRPr="005808D8">
        <w:rPr>
          <w:noProof w:val="0"/>
        </w:rPr>
        <w:t>CROPLIFE INTERNATIONAL</w:t>
      </w:r>
    </w:p>
    <w:p w14:paraId="2A73FDFD" w14:textId="77777777" w:rsidR="00A16A32" w:rsidRPr="005808D8" w:rsidRDefault="00A16A32" w:rsidP="00A16A32">
      <w:pPr>
        <w:pStyle w:val="pldetails"/>
        <w:rPr>
          <w:noProof w:val="0"/>
        </w:rPr>
      </w:pPr>
      <w:r w:rsidRPr="005808D8">
        <w:rPr>
          <w:noProof w:val="0"/>
        </w:rPr>
        <w:t xml:space="preserve">Marcel BRUINS (Mr.), Consultant, </w:t>
      </w:r>
      <w:proofErr w:type="spellStart"/>
      <w:r w:rsidRPr="005808D8">
        <w:rPr>
          <w:noProof w:val="0"/>
        </w:rPr>
        <w:t>CropLife</w:t>
      </w:r>
      <w:proofErr w:type="spellEnd"/>
      <w:r w:rsidRPr="005808D8">
        <w:rPr>
          <w:noProof w:val="0"/>
        </w:rPr>
        <w:t xml:space="preserve"> International, Bruxelles, </w:t>
      </w:r>
      <w:proofErr w:type="spellStart"/>
      <w:r w:rsidRPr="005808D8">
        <w:rPr>
          <w:noProof w:val="0"/>
        </w:rPr>
        <w:t>Belgium</w:t>
      </w:r>
      <w:proofErr w:type="spellEnd"/>
      <w:r w:rsidRPr="005808D8">
        <w:rPr>
          <w:noProof w:val="0"/>
        </w:rPr>
        <w:br/>
        <w:t>(e-mail: marcel@bruinsseedconsultancy.com)</w:t>
      </w:r>
    </w:p>
    <w:p w14:paraId="3EE3A867" w14:textId="77777777" w:rsidR="00A16A32" w:rsidRPr="005808D8" w:rsidRDefault="00A16A32" w:rsidP="00A16A32">
      <w:pPr>
        <w:pStyle w:val="plcountry"/>
        <w:rPr>
          <w:noProof w:val="0"/>
        </w:rPr>
      </w:pPr>
      <w:r w:rsidRPr="005808D8">
        <w:rPr>
          <w:noProof w:val="0"/>
        </w:rPr>
        <w:t xml:space="preserve">ORGANISATION RÉGIONALE AFRICAINE DE LA PROPRIÉTÉ INTELLECTUELLE (ARIPO) / </w:t>
      </w:r>
      <w:r w:rsidRPr="005808D8">
        <w:rPr>
          <w:noProof w:val="0"/>
        </w:rPr>
        <w:br/>
        <w:t xml:space="preserve">AFRICAN REGIONAL INTELLECTUAL PROPERTY ORGANIZATION (ARIPO) / </w:t>
      </w:r>
      <w:r w:rsidRPr="005808D8">
        <w:rPr>
          <w:noProof w:val="0"/>
        </w:rPr>
        <w:br/>
        <w:t>Afrikanische Regionalorganisation für gewerbliches Eigentum (ARIPO)</w:t>
      </w:r>
      <w:r w:rsidRPr="005808D8">
        <w:rPr>
          <w:noProof w:val="0"/>
        </w:rPr>
        <w:br/>
        <w:t>ORGANIZACIÓN REGIONAL AFRICANA DE LA PROPIEDAD INTELECTUAL (ARIPO)</w:t>
      </w:r>
    </w:p>
    <w:p w14:paraId="3EC05AEC" w14:textId="77777777" w:rsidR="00A16A32" w:rsidRPr="005808D8" w:rsidRDefault="00A16A32" w:rsidP="00A16A32">
      <w:pPr>
        <w:pStyle w:val="pldetails"/>
        <w:rPr>
          <w:noProof w:val="0"/>
        </w:rPr>
      </w:pPr>
      <w:r w:rsidRPr="005808D8">
        <w:rPr>
          <w:noProof w:val="0"/>
        </w:rPr>
        <w:t xml:space="preserve">Flora </w:t>
      </w:r>
      <w:proofErr w:type="spellStart"/>
      <w:r w:rsidRPr="005808D8">
        <w:rPr>
          <w:noProof w:val="0"/>
        </w:rPr>
        <w:t>Kokwihyukya</w:t>
      </w:r>
      <w:proofErr w:type="spellEnd"/>
      <w:r w:rsidRPr="005808D8">
        <w:rPr>
          <w:noProof w:val="0"/>
        </w:rPr>
        <w:t xml:space="preserve"> MPANJU (Ms.),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w:t>
      </w:r>
      <w:proofErr w:type="spellStart"/>
      <w:r w:rsidRPr="005808D8">
        <w:rPr>
          <w:noProof w:val="0"/>
        </w:rPr>
        <w:t>Director</w:t>
      </w:r>
      <w:proofErr w:type="spellEnd"/>
      <w:r w:rsidRPr="005808D8">
        <w:rPr>
          <w:noProof w:val="0"/>
        </w:rPr>
        <w:t xml:space="preserve">, </w:t>
      </w:r>
      <w:proofErr w:type="spellStart"/>
      <w:r w:rsidRPr="005808D8">
        <w:rPr>
          <w:noProof w:val="0"/>
        </w:rPr>
        <w:t>African</w:t>
      </w:r>
      <w:proofErr w:type="spellEnd"/>
      <w:r w:rsidRPr="005808D8">
        <w:rPr>
          <w:noProof w:val="0"/>
        </w:rPr>
        <w:t xml:space="preserve"> </w:t>
      </w:r>
      <w:proofErr w:type="spellStart"/>
      <w:r w:rsidRPr="005808D8">
        <w:rPr>
          <w:noProof w:val="0"/>
        </w:rPr>
        <w:t>Regional</w:t>
      </w:r>
      <w:proofErr w:type="spellEnd"/>
      <w:r w:rsidRPr="005808D8">
        <w:rPr>
          <w:noProof w:val="0"/>
        </w:rPr>
        <w:t xml:space="preserve"> </w:t>
      </w:r>
      <w:proofErr w:type="spellStart"/>
      <w:r w:rsidRPr="005808D8">
        <w:rPr>
          <w:noProof w:val="0"/>
        </w:rPr>
        <w:t>Intellectual</w:t>
      </w:r>
      <w:proofErr w:type="spellEnd"/>
      <w:r w:rsidRPr="005808D8">
        <w:rPr>
          <w:noProof w:val="0"/>
        </w:rPr>
        <w:t xml:space="preserve"> </w:t>
      </w:r>
      <w:proofErr w:type="spellStart"/>
      <w:r w:rsidRPr="005808D8">
        <w:rPr>
          <w:noProof w:val="0"/>
        </w:rPr>
        <w:t>Property</w:t>
      </w:r>
      <w:proofErr w:type="spellEnd"/>
      <w:r w:rsidRPr="005808D8">
        <w:rPr>
          <w:noProof w:val="0"/>
        </w:rPr>
        <w:t xml:space="preserve"> </w:t>
      </w:r>
      <w:proofErr w:type="spellStart"/>
      <w:r w:rsidRPr="005808D8">
        <w:rPr>
          <w:noProof w:val="0"/>
        </w:rPr>
        <w:t>Organization</w:t>
      </w:r>
      <w:proofErr w:type="spellEnd"/>
      <w:r w:rsidRPr="005808D8">
        <w:rPr>
          <w:noProof w:val="0"/>
        </w:rPr>
        <w:t xml:space="preserve"> (ARIPO), Harare, Zimbabwe </w:t>
      </w:r>
      <w:r w:rsidRPr="005808D8">
        <w:rPr>
          <w:noProof w:val="0"/>
        </w:rPr>
        <w:br/>
        <w:t>(e-mail: fmpanju@aripo.org)</w:t>
      </w:r>
    </w:p>
    <w:p w14:paraId="746CF1F6" w14:textId="77777777" w:rsidR="00A16A32" w:rsidRPr="005808D8" w:rsidRDefault="00A16A32" w:rsidP="00A16A32">
      <w:pPr>
        <w:pStyle w:val="plcountry"/>
        <w:rPr>
          <w:noProof w:val="0"/>
        </w:rPr>
      </w:pPr>
      <w:r w:rsidRPr="005808D8">
        <w:rPr>
          <w:noProof w:val="0"/>
        </w:rPr>
        <w:lastRenderedPageBreak/>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128B6F98" w14:textId="77777777" w:rsidR="00A16A32" w:rsidRPr="005808D8" w:rsidRDefault="00A16A32" w:rsidP="00A16A32">
      <w:pPr>
        <w:pStyle w:val="pldetails"/>
        <w:rPr>
          <w:noProof w:val="0"/>
        </w:rPr>
      </w:pPr>
      <w:r w:rsidRPr="005808D8">
        <w:rPr>
          <w:noProof w:val="0"/>
        </w:rPr>
        <w:t xml:space="preserve">Edgar KRIEGER (Mr.), </w:t>
      </w:r>
      <w:proofErr w:type="spellStart"/>
      <w:r w:rsidRPr="005808D8">
        <w:rPr>
          <w:noProof w:val="0"/>
        </w:rPr>
        <w:t>Secretary</w:t>
      </w:r>
      <w:proofErr w:type="spellEnd"/>
      <w:r w:rsidRPr="005808D8">
        <w:rPr>
          <w:noProof w:val="0"/>
        </w:rPr>
        <w:t xml:space="preserve"> General, International Community of Breeders of </w:t>
      </w:r>
      <w:proofErr w:type="spellStart"/>
      <w:r w:rsidRPr="005808D8">
        <w:rPr>
          <w:noProof w:val="0"/>
        </w:rPr>
        <w:t>Asexually</w:t>
      </w:r>
      <w:proofErr w:type="spellEnd"/>
      <w:r w:rsidRPr="005808D8">
        <w:rPr>
          <w:noProof w:val="0"/>
        </w:rPr>
        <w:t xml:space="preserve"> </w:t>
      </w:r>
      <w:proofErr w:type="spellStart"/>
      <w:r w:rsidRPr="005808D8">
        <w:rPr>
          <w:noProof w:val="0"/>
        </w:rPr>
        <w:t>Reproduced</w:t>
      </w:r>
      <w:proofErr w:type="spellEnd"/>
      <w:r w:rsidRPr="005808D8">
        <w:rPr>
          <w:noProof w:val="0"/>
        </w:rPr>
        <w:t xml:space="preserve"> Horticultural Plants (CIOPORA), </w:t>
      </w:r>
      <w:proofErr w:type="spellStart"/>
      <w:r w:rsidRPr="005808D8">
        <w:rPr>
          <w:noProof w:val="0"/>
        </w:rPr>
        <w:t>Hamburg</w:t>
      </w:r>
      <w:proofErr w:type="spellEnd"/>
      <w:r w:rsidRPr="005808D8">
        <w:rPr>
          <w:noProof w:val="0"/>
        </w:rPr>
        <w:t xml:space="preserve">, Germany </w:t>
      </w:r>
      <w:r w:rsidRPr="005808D8">
        <w:rPr>
          <w:noProof w:val="0"/>
        </w:rPr>
        <w:br/>
        <w:t>(e-mail: edgar.krieger@ciopora.org)</w:t>
      </w:r>
    </w:p>
    <w:p w14:paraId="0A44CC33" w14:textId="77777777" w:rsidR="00A16A32" w:rsidRPr="005808D8" w:rsidRDefault="00A16A32" w:rsidP="00A16A32">
      <w:pPr>
        <w:pStyle w:val="pldetails"/>
        <w:rPr>
          <w:noProof w:val="0"/>
        </w:rPr>
      </w:pPr>
      <w:r w:rsidRPr="005808D8">
        <w:rPr>
          <w:noProof w:val="0"/>
        </w:rPr>
        <w:t xml:space="preserve">Selena TRAVAGLIO (Ms.), Legal </w:t>
      </w:r>
      <w:proofErr w:type="spellStart"/>
      <w:r w:rsidRPr="005808D8">
        <w:rPr>
          <w:noProof w:val="0"/>
        </w:rPr>
        <w:t>Counsel</w:t>
      </w:r>
      <w:proofErr w:type="spellEnd"/>
      <w:r w:rsidRPr="005808D8">
        <w:rPr>
          <w:noProof w:val="0"/>
        </w:rPr>
        <w:t xml:space="preserve">, International Community of Breeders of </w:t>
      </w:r>
      <w:proofErr w:type="spellStart"/>
      <w:r w:rsidRPr="005808D8">
        <w:rPr>
          <w:noProof w:val="0"/>
        </w:rPr>
        <w:t>Asexually</w:t>
      </w:r>
      <w:proofErr w:type="spellEnd"/>
      <w:r w:rsidRPr="005808D8">
        <w:rPr>
          <w:noProof w:val="0"/>
        </w:rPr>
        <w:t xml:space="preserve"> </w:t>
      </w:r>
      <w:proofErr w:type="spellStart"/>
      <w:r w:rsidRPr="005808D8">
        <w:rPr>
          <w:noProof w:val="0"/>
        </w:rPr>
        <w:t>Reproduced</w:t>
      </w:r>
      <w:proofErr w:type="spellEnd"/>
      <w:r w:rsidRPr="005808D8">
        <w:rPr>
          <w:noProof w:val="0"/>
        </w:rPr>
        <w:t xml:space="preserve"> Horticultural Plants (CIOPORA), </w:t>
      </w:r>
      <w:proofErr w:type="spellStart"/>
      <w:r w:rsidRPr="005808D8">
        <w:rPr>
          <w:noProof w:val="0"/>
        </w:rPr>
        <w:t>Hamburg</w:t>
      </w:r>
      <w:proofErr w:type="spellEnd"/>
      <w:r w:rsidRPr="005808D8">
        <w:rPr>
          <w:noProof w:val="0"/>
        </w:rPr>
        <w:t xml:space="preserve">, Germany </w:t>
      </w:r>
      <w:r w:rsidRPr="005808D8">
        <w:rPr>
          <w:noProof w:val="0"/>
        </w:rPr>
        <w:br/>
        <w:t>(e-mail: selena.travaglio@ciopora.org)</w:t>
      </w:r>
    </w:p>
    <w:p w14:paraId="0C5A79ED" w14:textId="77777777" w:rsidR="00A16A32" w:rsidRPr="005808D8" w:rsidRDefault="00A16A32" w:rsidP="00A16A32">
      <w:pPr>
        <w:pStyle w:val="plcountry"/>
        <w:rPr>
          <w:noProof w:val="0"/>
        </w:rPr>
      </w:pPr>
      <w:r w:rsidRPr="005808D8">
        <w:rPr>
          <w:noProof w:val="0"/>
        </w:rPr>
        <w:t xml:space="preserve">ASSOCIATION INTERNATIONALE DES PRODUCTEURS HORTICOLES (AIPH) / </w:t>
      </w:r>
      <w:r w:rsidRPr="005808D8">
        <w:rPr>
          <w:noProof w:val="0"/>
        </w:rPr>
        <w:br/>
        <w:t xml:space="preserve">INTERNATIONAL ASSOCIATION OF HORTICULTURAL PRODUCERS (AIPH) / </w:t>
      </w:r>
      <w:r w:rsidRPr="005808D8">
        <w:rPr>
          <w:noProof w:val="0"/>
        </w:rPr>
        <w:br/>
        <w:t xml:space="preserve">INTERNATIONALER VERBAND DES ERWERBSGARTENBAUES (AIPH) / </w:t>
      </w:r>
      <w:r w:rsidRPr="005808D8">
        <w:rPr>
          <w:noProof w:val="0"/>
        </w:rPr>
        <w:br/>
        <w:t>ASOCIACIÓN INTERNACIONAL DE PRODUCTORES HORTÍCOLAS (AIPH)</w:t>
      </w:r>
    </w:p>
    <w:p w14:paraId="060431D2" w14:textId="77777777" w:rsidR="00A16A32" w:rsidRPr="005808D8" w:rsidRDefault="00A16A32" w:rsidP="00A16A32">
      <w:pPr>
        <w:pStyle w:val="pldetails"/>
        <w:rPr>
          <w:noProof w:val="0"/>
        </w:rPr>
      </w:pPr>
      <w:r w:rsidRPr="005808D8">
        <w:rPr>
          <w:noProof w:val="0"/>
        </w:rPr>
        <w:t xml:space="preserve">Mia HOPPERUS BUMA (Ms.), Advisor, </w:t>
      </w:r>
      <w:proofErr w:type="spellStart"/>
      <w:r w:rsidRPr="005808D8">
        <w:rPr>
          <w:noProof w:val="0"/>
        </w:rPr>
        <w:t>Committee</w:t>
      </w:r>
      <w:proofErr w:type="spellEnd"/>
      <w:r w:rsidRPr="005808D8">
        <w:rPr>
          <w:noProof w:val="0"/>
        </w:rPr>
        <w:t xml:space="preserve"> for </w:t>
      </w:r>
      <w:proofErr w:type="spellStart"/>
      <w:r w:rsidRPr="005808D8">
        <w:rPr>
          <w:noProof w:val="0"/>
        </w:rPr>
        <w:t>Novelty</w:t>
      </w:r>
      <w:proofErr w:type="spellEnd"/>
      <w:r w:rsidRPr="005808D8">
        <w:rPr>
          <w:noProof w:val="0"/>
        </w:rPr>
        <w:t xml:space="preserve"> Protection, International Association of Horticultural </w:t>
      </w:r>
      <w:proofErr w:type="spellStart"/>
      <w:r w:rsidRPr="005808D8">
        <w:rPr>
          <w:noProof w:val="0"/>
        </w:rPr>
        <w:t>Producers</w:t>
      </w:r>
      <w:proofErr w:type="spellEnd"/>
      <w:r w:rsidRPr="005808D8">
        <w:rPr>
          <w:noProof w:val="0"/>
        </w:rPr>
        <w:t xml:space="preserve"> (AIPH), The Hague, </w:t>
      </w:r>
      <w:proofErr w:type="spellStart"/>
      <w:r w:rsidRPr="005808D8">
        <w:rPr>
          <w:noProof w:val="0"/>
        </w:rPr>
        <w:t>Netherlands</w:t>
      </w:r>
      <w:proofErr w:type="spellEnd"/>
      <w:r w:rsidRPr="005808D8">
        <w:rPr>
          <w:noProof w:val="0"/>
        </w:rPr>
        <w:t xml:space="preserve"> </w:t>
      </w:r>
      <w:r w:rsidRPr="005808D8">
        <w:rPr>
          <w:noProof w:val="0"/>
        </w:rPr>
        <w:br/>
        <w:t>(e-mail: info@miabuma.nl)</w:t>
      </w:r>
    </w:p>
    <w:p w14:paraId="69F80C05" w14:textId="77777777" w:rsidR="00A16A32" w:rsidRPr="005808D8" w:rsidRDefault="00A16A32" w:rsidP="00A16A32">
      <w:pPr>
        <w:pStyle w:val="plcountry"/>
        <w:rPr>
          <w:noProof w:val="0"/>
        </w:rPr>
      </w:pPr>
      <w:r w:rsidRPr="005808D8">
        <w:rPr>
          <w:noProof w:val="0"/>
        </w:rPr>
        <w:t>ASSOCIATION FOR PLANT BREEDING FOR THE BENEFIT OF SOCIETY</w:t>
      </w:r>
    </w:p>
    <w:p w14:paraId="6BF207A3" w14:textId="77777777" w:rsidR="00A16A32" w:rsidRPr="005808D8" w:rsidRDefault="00A16A32" w:rsidP="00A16A32">
      <w:pPr>
        <w:pStyle w:val="pldetails"/>
        <w:rPr>
          <w:noProof w:val="0"/>
        </w:rPr>
      </w:pPr>
      <w:r w:rsidRPr="005808D8">
        <w:rPr>
          <w:noProof w:val="0"/>
        </w:rPr>
        <w:t xml:space="preserve">François MEIENBERG (Mr.), </w:t>
      </w:r>
      <w:proofErr w:type="spellStart"/>
      <w:r w:rsidRPr="005808D8">
        <w:rPr>
          <w:noProof w:val="0"/>
        </w:rPr>
        <w:t>Coordinator</w:t>
      </w:r>
      <w:proofErr w:type="spellEnd"/>
      <w:r w:rsidRPr="005808D8">
        <w:rPr>
          <w:noProof w:val="0"/>
        </w:rPr>
        <w:t xml:space="preserve">, Association for Plant </w:t>
      </w:r>
      <w:proofErr w:type="spellStart"/>
      <w:r w:rsidRPr="005808D8">
        <w:rPr>
          <w:noProof w:val="0"/>
        </w:rPr>
        <w:t>Breeding</w:t>
      </w:r>
      <w:proofErr w:type="spellEnd"/>
      <w:r w:rsidRPr="005808D8">
        <w:rPr>
          <w:noProof w:val="0"/>
        </w:rPr>
        <w:t xml:space="preserve"> for the </w:t>
      </w:r>
      <w:proofErr w:type="spellStart"/>
      <w:r w:rsidRPr="005808D8">
        <w:rPr>
          <w:noProof w:val="0"/>
        </w:rPr>
        <w:t>Benefit</w:t>
      </w:r>
      <w:proofErr w:type="spellEnd"/>
      <w:r w:rsidRPr="005808D8">
        <w:rPr>
          <w:noProof w:val="0"/>
        </w:rPr>
        <w:t xml:space="preserve"> of Society (APBREBES), Zürich, </w:t>
      </w:r>
      <w:proofErr w:type="spellStart"/>
      <w:r w:rsidRPr="005808D8">
        <w:rPr>
          <w:noProof w:val="0"/>
        </w:rPr>
        <w:t>Switzerland</w:t>
      </w:r>
      <w:proofErr w:type="spellEnd"/>
      <w:r w:rsidRPr="005808D8">
        <w:rPr>
          <w:noProof w:val="0"/>
        </w:rPr>
        <w:br/>
        <w:t>(e-mail: contact@apbrebes.org)</w:t>
      </w:r>
    </w:p>
    <w:p w14:paraId="3F1BE0AA" w14:textId="77777777" w:rsidR="00A16A32" w:rsidRPr="005808D8" w:rsidRDefault="00A16A32" w:rsidP="00A16A32">
      <w:pPr>
        <w:pStyle w:val="plcountry"/>
        <w:rPr>
          <w:noProof w:val="0"/>
        </w:rPr>
      </w:pPr>
      <w:r w:rsidRPr="005808D8">
        <w:rPr>
          <w:noProof w:val="0"/>
        </w:rPr>
        <w:t>SEED ASSOCIATION OF THE AMERICAS (SAA)</w:t>
      </w:r>
    </w:p>
    <w:p w14:paraId="2B86BBB1" w14:textId="77777777" w:rsidR="00A16A32" w:rsidRPr="005808D8" w:rsidRDefault="00A16A32" w:rsidP="00A16A32">
      <w:pPr>
        <w:pStyle w:val="pldetails"/>
        <w:rPr>
          <w:noProof w:val="0"/>
        </w:rPr>
      </w:pPr>
      <w:r w:rsidRPr="005808D8">
        <w:rPr>
          <w:noProof w:val="0"/>
        </w:rPr>
        <w:t xml:space="preserve">Diego A. RISSO (Sr.), </w:t>
      </w:r>
      <w:proofErr w:type="spellStart"/>
      <w:r w:rsidRPr="005808D8">
        <w:rPr>
          <w:noProof w:val="0"/>
        </w:rPr>
        <w:t>Director</w:t>
      </w:r>
      <w:proofErr w:type="spellEnd"/>
      <w:r w:rsidRPr="005808D8">
        <w:rPr>
          <w:noProof w:val="0"/>
        </w:rPr>
        <w:t xml:space="preserve"> </w:t>
      </w:r>
      <w:proofErr w:type="spellStart"/>
      <w:r w:rsidRPr="005808D8">
        <w:rPr>
          <w:noProof w:val="0"/>
        </w:rPr>
        <w:t>Ejecutivo</w:t>
      </w:r>
      <w:proofErr w:type="spellEnd"/>
      <w:r w:rsidRPr="005808D8">
        <w:rPr>
          <w:noProof w:val="0"/>
        </w:rPr>
        <w:t xml:space="preserve">, </w:t>
      </w:r>
      <w:proofErr w:type="spellStart"/>
      <w:r w:rsidRPr="005808D8">
        <w:rPr>
          <w:noProof w:val="0"/>
        </w:rPr>
        <w:t>Seed</w:t>
      </w:r>
      <w:proofErr w:type="spellEnd"/>
      <w:r w:rsidRPr="005808D8">
        <w:rPr>
          <w:noProof w:val="0"/>
        </w:rPr>
        <w:t xml:space="preserve"> Association of the </w:t>
      </w:r>
      <w:proofErr w:type="spellStart"/>
      <w:r w:rsidRPr="005808D8">
        <w:rPr>
          <w:noProof w:val="0"/>
        </w:rPr>
        <w:t>Americas</w:t>
      </w:r>
      <w:proofErr w:type="spellEnd"/>
      <w:r w:rsidRPr="005808D8">
        <w:rPr>
          <w:noProof w:val="0"/>
        </w:rPr>
        <w:t xml:space="preserve"> (SAA), Montevideo, Uruguay</w:t>
      </w:r>
      <w:r w:rsidRPr="005808D8">
        <w:rPr>
          <w:noProof w:val="0"/>
        </w:rPr>
        <w:br/>
        <w:t>(e-mail: drisso@saaseed.org)</w:t>
      </w:r>
    </w:p>
    <w:p w14:paraId="6ADB3849" w14:textId="77777777" w:rsidR="00A16A32" w:rsidRPr="005808D8" w:rsidRDefault="00A16A32" w:rsidP="00A16A32">
      <w:pPr>
        <w:pStyle w:val="plcountry"/>
        <w:rPr>
          <w:noProof w:val="0"/>
        </w:rPr>
      </w:pPr>
      <w:r w:rsidRPr="005808D8">
        <w:rPr>
          <w:noProof w:val="0"/>
        </w:rPr>
        <w:t xml:space="preserve">ASSOCIATION DES OBTENTEURS HORTICOLES EUROPÉENS (AOHE) / </w:t>
      </w:r>
      <w:r w:rsidRPr="005808D8">
        <w:rPr>
          <w:noProof w:val="0"/>
        </w:rPr>
        <w:br/>
        <w:t xml:space="preserve">ASSOCIATION OF EUROPEAN HORTICULTURAL BREEDERS (AOHE) / </w:t>
      </w:r>
      <w:r w:rsidRPr="005808D8">
        <w:rPr>
          <w:noProof w:val="0"/>
        </w:rPr>
        <w:br/>
        <w:t xml:space="preserve">VERBAND EUROPÄISCHER GARTENBAUZÜCHTER (AOHE) / </w:t>
      </w:r>
      <w:r w:rsidRPr="005808D8">
        <w:rPr>
          <w:noProof w:val="0"/>
        </w:rPr>
        <w:br/>
        <w:t>ASOCIACIÓN DE OBTENTORES HORTÍCOLAS EUROPEOS (AOHE)</w:t>
      </w:r>
    </w:p>
    <w:p w14:paraId="770B3131" w14:textId="77777777" w:rsidR="00A16A32" w:rsidRPr="005808D8" w:rsidRDefault="00A16A32" w:rsidP="00A16A32">
      <w:pPr>
        <w:pStyle w:val="pldetails"/>
        <w:rPr>
          <w:noProof w:val="0"/>
        </w:rPr>
      </w:pPr>
      <w:r w:rsidRPr="005808D8">
        <w:rPr>
          <w:noProof w:val="0"/>
        </w:rPr>
        <w:t xml:space="preserve">Dominique THÉVENON (Ms.), </w:t>
      </w:r>
      <w:proofErr w:type="spellStart"/>
      <w:r w:rsidRPr="005808D8">
        <w:rPr>
          <w:noProof w:val="0"/>
        </w:rPr>
        <w:t>President</w:t>
      </w:r>
      <w:proofErr w:type="spellEnd"/>
      <w:r w:rsidRPr="005808D8">
        <w:rPr>
          <w:noProof w:val="0"/>
        </w:rPr>
        <w:t xml:space="preserve"> - AOHE, </w:t>
      </w:r>
      <w:proofErr w:type="spellStart"/>
      <w:r w:rsidRPr="005808D8">
        <w:rPr>
          <w:noProof w:val="0"/>
        </w:rPr>
        <w:t>Boad</w:t>
      </w:r>
      <w:proofErr w:type="spellEnd"/>
      <w:r w:rsidRPr="005808D8">
        <w:rPr>
          <w:noProof w:val="0"/>
        </w:rPr>
        <w:t xml:space="preserve"> </w:t>
      </w:r>
      <w:proofErr w:type="spellStart"/>
      <w:r w:rsidRPr="005808D8">
        <w:rPr>
          <w:noProof w:val="0"/>
        </w:rPr>
        <w:t>Member</w:t>
      </w:r>
      <w:proofErr w:type="spellEnd"/>
      <w:r w:rsidRPr="005808D8">
        <w:rPr>
          <w:noProof w:val="0"/>
        </w:rPr>
        <w:t xml:space="preserve"> and </w:t>
      </w:r>
      <w:proofErr w:type="spellStart"/>
      <w:r w:rsidRPr="005808D8">
        <w:rPr>
          <w:noProof w:val="0"/>
        </w:rPr>
        <w:t>Treasurer</w:t>
      </w:r>
      <w:proofErr w:type="spellEnd"/>
      <w:r w:rsidRPr="005808D8">
        <w:rPr>
          <w:noProof w:val="0"/>
        </w:rPr>
        <w:t xml:space="preserve"> - CIOPORA, Association of </w:t>
      </w:r>
      <w:proofErr w:type="spellStart"/>
      <w:r w:rsidRPr="005808D8">
        <w:rPr>
          <w:noProof w:val="0"/>
        </w:rPr>
        <w:t>European</w:t>
      </w:r>
      <w:proofErr w:type="spellEnd"/>
      <w:r w:rsidRPr="005808D8">
        <w:rPr>
          <w:noProof w:val="0"/>
        </w:rPr>
        <w:t xml:space="preserve"> Horticultural Breeders (AOHE), Piolenc </w:t>
      </w:r>
      <w:r w:rsidRPr="005808D8">
        <w:rPr>
          <w:noProof w:val="0"/>
        </w:rPr>
        <w:br/>
        <w:t xml:space="preserve">(e-mail: t.dominique4@orange.fr) </w:t>
      </w:r>
    </w:p>
    <w:p w14:paraId="036B1B91" w14:textId="77777777" w:rsidR="00A16A32" w:rsidRPr="005808D8" w:rsidRDefault="00A16A32" w:rsidP="00A16A32">
      <w:pPr>
        <w:pStyle w:val="plheading"/>
      </w:pPr>
      <w:r w:rsidRPr="005808D8">
        <w:t>Iv. BUREAU DE L’OMPI / OFFICE OF WIPO / BÜRO DER WIPO / OFICINA DE LA OMPI</w:t>
      </w:r>
    </w:p>
    <w:p w14:paraId="3F0D3968" w14:textId="77777777" w:rsidR="00A16A32" w:rsidRPr="005808D8" w:rsidRDefault="00A16A32" w:rsidP="00A16A32">
      <w:pPr>
        <w:pStyle w:val="pldetails"/>
        <w:rPr>
          <w:noProof w:val="0"/>
        </w:rPr>
      </w:pPr>
      <w:r w:rsidRPr="005808D8">
        <w:rPr>
          <w:noProof w:val="0"/>
        </w:rPr>
        <w:t xml:space="preserve">Chitra NARAYANASWANY (Ms.), </w:t>
      </w:r>
      <w:proofErr w:type="spellStart"/>
      <w:r w:rsidRPr="005808D8">
        <w:rPr>
          <w:noProof w:val="0"/>
        </w:rPr>
        <w:t>Director</w:t>
      </w:r>
      <w:proofErr w:type="spellEnd"/>
      <w:r w:rsidRPr="005808D8">
        <w:rPr>
          <w:noProof w:val="0"/>
        </w:rPr>
        <w:t xml:space="preserve">, Program Planning and Finance (Controller), </w:t>
      </w:r>
      <w:proofErr w:type="spellStart"/>
      <w:r w:rsidRPr="005808D8">
        <w:rPr>
          <w:noProof w:val="0"/>
        </w:rPr>
        <w:t>Department</w:t>
      </w:r>
      <w:proofErr w:type="spellEnd"/>
      <w:r w:rsidRPr="005808D8">
        <w:rPr>
          <w:noProof w:val="0"/>
        </w:rPr>
        <w:t xml:space="preserve"> of Program Planning and Finance</w:t>
      </w:r>
    </w:p>
    <w:p w14:paraId="7960194E" w14:textId="77777777" w:rsidR="00A16A32" w:rsidRPr="005808D8" w:rsidRDefault="00A16A32" w:rsidP="00A16A32">
      <w:pPr>
        <w:pStyle w:val="pldetails"/>
        <w:rPr>
          <w:noProof w:val="0"/>
        </w:rPr>
      </w:pPr>
      <w:r w:rsidRPr="005808D8">
        <w:rPr>
          <w:noProof w:val="0"/>
        </w:rPr>
        <w:t xml:space="preserve">Janice COOK ROBBINS (Ms.), </w:t>
      </w:r>
      <w:proofErr w:type="spellStart"/>
      <w:r w:rsidRPr="005808D8">
        <w:rPr>
          <w:noProof w:val="0"/>
        </w:rPr>
        <w:t>Director</w:t>
      </w:r>
      <w:proofErr w:type="spellEnd"/>
      <w:r w:rsidRPr="005808D8">
        <w:rPr>
          <w:noProof w:val="0"/>
        </w:rPr>
        <w:t xml:space="preserve">, Finance Division, </w:t>
      </w:r>
      <w:proofErr w:type="spellStart"/>
      <w:r w:rsidRPr="005808D8">
        <w:rPr>
          <w:noProof w:val="0"/>
        </w:rPr>
        <w:t>Department</w:t>
      </w:r>
      <w:proofErr w:type="spellEnd"/>
      <w:r w:rsidRPr="005808D8">
        <w:rPr>
          <w:noProof w:val="0"/>
        </w:rPr>
        <w:t xml:space="preserve"> of Program Planning and Finance</w:t>
      </w:r>
    </w:p>
    <w:p w14:paraId="76B7ACF5" w14:textId="77777777" w:rsidR="00A16A32" w:rsidRPr="005808D8" w:rsidRDefault="00A16A32" w:rsidP="00A16A32">
      <w:pPr>
        <w:pStyle w:val="pldetails"/>
        <w:keepNext/>
        <w:rPr>
          <w:noProof w:val="0"/>
        </w:rPr>
      </w:pPr>
      <w:r w:rsidRPr="005808D8">
        <w:rPr>
          <w:noProof w:val="0"/>
        </w:rPr>
        <w:t xml:space="preserve">Maya Catharina BACHNER (Ms.), </w:t>
      </w:r>
      <w:proofErr w:type="spellStart"/>
      <w:r w:rsidRPr="005808D8">
        <w:rPr>
          <w:noProof w:val="0"/>
        </w:rPr>
        <w:t>Director</w:t>
      </w:r>
      <w:proofErr w:type="spellEnd"/>
      <w:r w:rsidRPr="005808D8">
        <w:rPr>
          <w:noProof w:val="0"/>
        </w:rPr>
        <w:t xml:space="preserve">, Program Performance and Budget Division, </w:t>
      </w:r>
      <w:proofErr w:type="spellStart"/>
      <w:r w:rsidRPr="005808D8">
        <w:rPr>
          <w:noProof w:val="0"/>
        </w:rPr>
        <w:t>Department</w:t>
      </w:r>
      <w:proofErr w:type="spellEnd"/>
      <w:r w:rsidRPr="005808D8">
        <w:rPr>
          <w:noProof w:val="0"/>
        </w:rPr>
        <w:t xml:space="preserve"> of Program Planning and Finance</w:t>
      </w:r>
    </w:p>
    <w:p w14:paraId="7F733B4C" w14:textId="77777777" w:rsidR="00A16A32" w:rsidRPr="005808D8" w:rsidRDefault="00A16A32" w:rsidP="00A16A32">
      <w:pPr>
        <w:pStyle w:val="pldetails"/>
        <w:rPr>
          <w:noProof w:val="0"/>
        </w:rPr>
      </w:pPr>
      <w:r w:rsidRPr="005808D8">
        <w:rPr>
          <w:noProof w:val="0"/>
        </w:rPr>
        <w:t xml:space="preserve">Isabel MONTAGNE (Ms.), Senior Project Manager, Program Performance and Budget Division, </w:t>
      </w:r>
      <w:proofErr w:type="spellStart"/>
      <w:r w:rsidRPr="005808D8">
        <w:rPr>
          <w:noProof w:val="0"/>
        </w:rPr>
        <w:t>Department</w:t>
      </w:r>
      <w:proofErr w:type="spellEnd"/>
      <w:r w:rsidRPr="005808D8">
        <w:rPr>
          <w:noProof w:val="0"/>
        </w:rPr>
        <w:t xml:space="preserve"> of Program Planning and Finance</w:t>
      </w:r>
    </w:p>
    <w:p w14:paraId="02B6BC0A" w14:textId="77777777" w:rsidR="00A16A32" w:rsidRPr="005808D8" w:rsidRDefault="00A16A32" w:rsidP="00A16A32">
      <w:pPr>
        <w:pStyle w:val="plheading"/>
        <w:rPr>
          <w:rFonts w:cs="Arial"/>
        </w:rPr>
      </w:pPr>
      <w:r w:rsidRPr="005808D8">
        <w:t>V. VÉRIFICATEUR EXTERNE DE L’UPOV / EXTERNAL AUDITOR OF UPOV /</w:t>
      </w:r>
      <w:r w:rsidRPr="005808D8">
        <w:br/>
      </w:r>
      <w:r w:rsidRPr="005808D8">
        <w:rPr>
          <w:rFonts w:cs="Arial"/>
        </w:rPr>
        <w:t>EXTERNER REVISOR DER UPOV / AUDITOR EXTERNO DE LA UPOV</w:t>
      </w:r>
    </w:p>
    <w:p w14:paraId="37586EA0" w14:textId="77777777" w:rsidR="00A16A32" w:rsidRPr="005808D8" w:rsidRDefault="00A16A32" w:rsidP="00A16A32">
      <w:pPr>
        <w:pStyle w:val="pldetails"/>
        <w:rPr>
          <w:noProof w:val="0"/>
        </w:rPr>
      </w:pPr>
      <w:r w:rsidRPr="005808D8">
        <w:rPr>
          <w:rFonts w:cs="Arial"/>
          <w:noProof w:val="0"/>
        </w:rPr>
        <w:t xml:space="preserve">Pete CASSIDY (Mr.), Engagement Manager, National Audit Office, United </w:t>
      </w:r>
      <w:proofErr w:type="spellStart"/>
      <w:r w:rsidRPr="005808D8">
        <w:rPr>
          <w:rFonts w:cs="Arial"/>
          <w:noProof w:val="0"/>
        </w:rPr>
        <w:t>Kingdom</w:t>
      </w:r>
      <w:proofErr w:type="spellEnd"/>
    </w:p>
    <w:p w14:paraId="5698C34C" w14:textId="77777777" w:rsidR="00A16A32" w:rsidRPr="005808D8" w:rsidRDefault="00A16A32" w:rsidP="00A16A32">
      <w:pPr>
        <w:pStyle w:val="plheading"/>
        <w:rPr>
          <w:rFonts w:cs="Arial"/>
        </w:rPr>
      </w:pPr>
      <w:r w:rsidRPr="005808D8">
        <w:rPr>
          <w:rFonts w:cs="Arial"/>
        </w:rPr>
        <w:t>VI. BUREAU / OFFICER / VORSITZ / OFICINA</w:t>
      </w:r>
    </w:p>
    <w:p w14:paraId="3D891CEA" w14:textId="77777777" w:rsidR="00A16A32" w:rsidRPr="005808D8" w:rsidRDefault="00A16A32" w:rsidP="00A16A32">
      <w:pPr>
        <w:pStyle w:val="pldetails"/>
        <w:rPr>
          <w:noProof w:val="0"/>
        </w:rPr>
      </w:pPr>
      <w:r w:rsidRPr="005808D8">
        <w:rPr>
          <w:noProof w:val="0"/>
        </w:rPr>
        <w:t xml:space="preserve">Yehan CUI (Mr.), </w:t>
      </w:r>
      <w:proofErr w:type="spellStart"/>
      <w:r w:rsidRPr="005808D8">
        <w:rPr>
          <w:noProof w:val="0"/>
        </w:rPr>
        <w:t>President</w:t>
      </w:r>
      <w:proofErr w:type="spellEnd"/>
    </w:p>
    <w:p w14:paraId="502722D6" w14:textId="77777777" w:rsidR="00A16A32" w:rsidRPr="005808D8" w:rsidRDefault="00A16A32" w:rsidP="00A16A32">
      <w:pPr>
        <w:pStyle w:val="pldetails"/>
        <w:rPr>
          <w:noProof w:val="0"/>
        </w:rPr>
      </w:pPr>
      <w:r w:rsidRPr="005808D8">
        <w:rPr>
          <w:noProof w:val="0"/>
        </w:rPr>
        <w:t xml:space="preserve">Anthony PARKER (Mr.), </w:t>
      </w:r>
      <w:proofErr w:type="spellStart"/>
      <w:r w:rsidRPr="005808D8">
        <w:rPr>
          <w:noProof w:val="0"/>
        </w:rPr>
        <w:t>Vice-President</w:t>
      </w:r>
      <w:proofErr w:type="spellEnd"/>
    </w:p>
    <w:p w14:paraId="08703FD1" w14:textId="77777777" w:rsidR="00A16A32" w:rsidRPr="005808D8" w:rsidRDefault="00A16A32" w:rsidP="00A16A32">
      <w:pPr>
        <w:pStyle w:val="plheading"/>
        <w:keepLines/>
        <w:rPr>
          <w:rFonts w:cs="Arial"/>
        </w:rPr>
      </w:pPr>
      <w:r w:rsidRPr="005808D8">
        <w:rPr>
          <w:rFonts w:cs="Arial"/>
        </w:rPr>
        <w:lastRenderedPageBreak/>
        <w:t>VII. BUREAU DE L’UPOV / OFFICE OF UPOV / BÜRO DER UPOV / OFICINA DE LA UPOV</w:t>
      </w:r>
    </w:p>
    <w:p w14:paraId="554CE0C2" w14:textId="77777777" w:rsidR="00A16A32" w:rsidRPr="005808D8" w:rsidRDefault="00A16A32" w:rsidP="00A16A32">
      <w:pPr>
        <w:pStyle w:val="pldetails"/>
        <w:keepNext/>
        <w:rPr>
          <w:noProof w:val="0"/>
        </w:rPr>
      </w:pPr>
      <w:r w:rsidRPr="005808D8">
        <w:rPr>
          <w:noProof w:val="0"/>
        </w:rPr>
        <w:t xml:space="preserve">Daren TANG (Mr.), </w:t>
      </w:r>
      <w:proofErr w:type="spellStart"/>
      <w:r w:rsidRPr="005808D8">
        <w:rPr>
          <w:noProof w:val="0"/>
        </w:rPr>
        <w:t>Secretary</w:t>
      </w:r>
      <w:proofErr w:type="spellEnd"/>
      <w:r w:rsidRPr="005808D8">
        <w:rPr>
          <w:noProof w:val="0"/>
        </w:rPr>
        <w:t>-General</w:t>
      </w:r>
    </w:p>
    <w:p w14:paraId="01575649" w14:textId="77777777" w:rsidR="00A16A32" w:rsidRPr="005808D8" w:rsidRDefault="00A16A32" w:rsidP="00A16A32">
      <w:pPr>
        <w:pStyle w:val="pldetails"/>
        <w:keepNext/>
        <w:rPr>
          <w:noProof w:val="0"/>
        </w:rPr>
      </w:pPr>
      <w:r w:rsidRPr="005808D8">
        <w:rPr>
          <w:noProof w:val="0"/>
        </w:rPr>
        <w:t xml:space="preserve">Yolanda HUERTA (Ms.), Vice </w:t>
      </w:r>
      <w:proofErr w:type="spellStart"/>
      <w:r w:rsidRPr="005808D8">
        <w:rPr>
          <w:noProof w:val="0"/>
        </w:rPr>
        <w:t>Secretary</w:t>
      </w:r>
      <w:proofErr w:type="spellEnd"/>
      <w:r w:rsidRPr="005808D8">
        <w:rPr>
          <w:noProof w:val="0"/>
        </w:rPr>
        <w:t>-General</w:t>
      </w:r>
    </w:p>
    <w:p w14:paraId="0E95DFE7" w14:textId="77777777" w:rsidR="00A16A32" w:rsidRPr="005808D8" w:rsidRDefault="00A16A32" w:rsidP="00A16A32">
      <w:pPr>
        <w:pStyle w:val="pldetails"/>
        <w:rPr>
          <w:noProof w:val="0"/>
        </w:rPr>
      </w:pPr>
      <w:r w:rsidRPr="005808D8">
        <w:rPr>
          <w:rFonts w:cs="Arial"/>
          <w:noProof w:val="0"/>
        </w:rPr>
        <w:t xml:space="preserve">Martin EKVAD (Mr.), </w:t>
      </w:r>
      <w:bookmarkStart w:id="5" w:name="_Hlk147302165"/>
      <w:proofErr w:type="spellStart"/>
      <w:r w:rsidRPr="005808D8">
        <w:rPr>
          <w:rFonts w:cs="Arial"/>
          <w:noProof w:val="0"/>
        </w:rPr>
        <w:t>Director</w:t>
      </w:r>
      <w:proofErr w:type="spellEnd"/>
      <w:r w:rsidRPr="005808D8">
        <w:rPr>
          <w:rFonts w:cs="Arial"/>
          <w:noProof w:val="0"/>
        </w:rPr>
        <w:t xml:space="preserve"> of Legal </w:t>
      </w:r>
      <w:proofErr w:type="spellStart"/>
      <w:r w:rsidRPr="005808D8">
        <w:rPr>
          <w:rFonts w:cs="Arial"/>
          <w:noProof w:val="0"/>
        </w:rPr>
        <w:t>Affairs</w:t>
      </w:r>
      <w:bookmarkEnd w:id="5"/>
      <w:proofErr w:type="spellEnd"/>
    </w:p>
    <w:p w14:paraId="26BB48EF" w14:textId="77777777" w:rsidR="00A16A32" w:rsidRPr="005808D8" w:rsidRDefault="00A16A32" w:rsidP="00A16A32">
      <w:pPr>
        <w:pStyle w:val="pldetails"/>
        <w:rPr>
          <w:noProof w:val="0"/>
        </w:rPr>
      </w:pPr>
      <w:r w:rsidRPr="005808D8">
        <w:rPr>
          <w:noProof w:val="0"/>
        </w:rPr>
        <w:t xml:space="preserve">Leontino TAVEIRA (Mr.), </w:t>
      </w:r>
      <w:bookmarkStart w:id="6" w:name="_Hlk147302207"/>
      <w:proofErr w:type="spellStart"/>
      <w:r w:rsidRPr="005808D8">
        <w:rPr>
          <w:noProof w:val="0"/>
        </w:rPr>
        <w:t>Director</w:t>
      </w:r>
      <w:proofErr w:type="spellEnd"/>
      <w:r w:rsidRPr="005808D8">
        <w:rPr>
          <w:noProof w:val="0"/>
        </w:rPr>
        <w:t xml:space="preserve"> of Global </w:t>
      </w:r>
      <w:proofErr w:type="spellStart"/>
      <w:r w:rsidRPr="005808D8">
        <w:rPr>
          <w:noProof w:val="0"/>
        </w:rPr>
        <w:t>Development</w:t>
      </w:r>
      <w:proofErr w:type="spellEnd"/>
      <w:r w:rsidRPr="005808D8">
        <w:rPr>
          <w:noProof w:val="0"/>
        </w:rPr>
        <w:t xml:space="preserve"> and </w:t>
      </w:r>
      <w:proofErr w:type="spellStart"/>
      <w:r w:rsidRPr="005808D8">
        <w:rPr>
          <w:noProof w:val="0"/>
        </w:rPr>
        <w:t>Technical</w:t>
      </w:r>
      <w:proofErr w:type="spellEnd"/>
      <w:r w:rsidRPr="005808D8">
        <w:rPr>
          <w:noProof w:val="0"/>
        </w:rPr>
        <w:t xml:space="preserve"> </w:t>
      </w:r>
      <w:proofErr w:type="spellStart"/>
      <w:r w:rsidRPr="005808D8">
        <w:rPr>
          <w:noProof w:val="0"/>
        </w:rPr>
        <w:t>Affairs</w:t>
      </w:r>
      <w:bookmarkEnd w:id="6"/>
      <w:proofErr w:type="spellEnd"/>
    </w:p>
    <w:p w14:paraId="79E9B7A6" w14:textId="77777777" w:rsidR="00A16A32" w:rsidRPr="005808D8" w:rsidRDefault="00A16A32" w:rsidP="00A16A32">
      <w:pPr>
        <w:pStyle w:val="pldetails"/>
        <w:rPr>
          <w:noProof w:val="0"/>
        </w:rPr>
      </w:pPr>
      <w:r w:rsidRPr="005808D8">
        <w:rPr>
          <w:noProof w:val="0"/>
        </w:rPr>
        <w:t xml:space="preserve">Hend MADHOUR (Ms.), IT </w:t>
      </w:r>
      <w:proofErr w:type="spellStart"/>
      <w:r w:rsidRPr="005808D8">
        <w:rPr>
          <w:noProof w:val="0"/>
        </w:rPr>
        <w:t>Officer</w:t>
      </w:r>
      <w:proofErr w:type="spellEnd"/>
    </w:p>
    <w:p w14:paraId="1637540E" w14:textId="77777777" w:rsidR="00A16A32" w:rsidRPr="005808D8" w:rsidRDefault="00A16A32" w:rsidP="00A16A32">
      <w:pPr>
        <w:pStyle w:val="pldetails"/>
        <w:rPr>
          <w:noProof w:val="0"/>
        </w:rPr>
      </w:pPr>
      <w:r w:rsidRPr="005808D8">
        <w:rPr>
          <w:noProof w:val="0"/>
        </w:rPr>
        <w:t xml:space="preserve">Manabu SUZUKI (Mr.), </w:t>
      </w:r>
      <w:proofErr w:type="spellStart"/>
      <w:r w:rsidRPr="005808D8">
        <w:rPr>
          <w:noProof w:val="0"/>
        </w:rPr>
        <w:t>Technical</w:t>
      </w:r>
      <w:proofErr w:type="spellEnd"/>
      <w:r w:rsidRPr="005808D8">
        <w:rPr>
          <w:noProof w:val="0"/>
        </w:rPr>
        <w:t>/</w:t>
      </w:r>
      <w:proofErr w:type="spellStart"/>
      <w:r w:rsidRPr="005808D8">
        <w:rPr>
          <w:noProof w:val="0"/>
        </w:rPr>
        <w:t>Regional</w:t>
      </w:r>
      <w:proofErr w:type="spellEnd"/>
      <w:r w:rsidRPr="005808D8">
        <w:rPr>
          <w:noProof w:val="0"/>
        </w:rPr>
        <w:t xml:space="preserve"> </w:t>
      </w:r>
      <w:proofErr w:type="spellStart"/>
      <w:r w:rsidRPr="005808D8">
        <w:rPr>
          <w:noProof w:val="0"/>
        </w:rPr>
        <w:t>Officer</w:t>
      </w:r>
      <w:proofErr w:type="spellEnd"/>
      <w:r w:rsidRPr="005808D8">
        <w:rPr>
          <w:noProof w:val="0"/>
        </w:rPr>
        <w:t xml:space="preserve"> (Asia)</w:t>
      </w:r>
    </w:p>
    <w:p w14:paraId="63A058CD" w14:textId="77777777" w:rsidR="00A16A32" w:rsidRPr="005808D8" w:rsidRDefault="00A16A32" w:rsidP="00A16A32">
      <w:pPr>
        <w:pStyle w:val="pldetails"/>
        <w:keepNext/>
        <w:rPr>
          <w:noProof w:val="0"/>
        </w:rPr>
      </w:pPr>
      <w:r w:rsidRPr="005808D8">
        <w:rPr>
          <w:rFonts w:cs="Arial"/>
          <w:noProof w:val="0"/>
        </w:rPr>
        <w:t xml:space="preserve">Kees VAN ETTEKOVEN (Mr.), </w:t>
      </w:r>
      <w:proofErr w:type="spellStart"/>
      <w:r w:rsidRPr="005808D8">
        <w:rPr>
          <w:rFonts w:cs="Arial"/>
          <w:noProof w:val="0"/>
        </w:rPr>
        <w:t>Technical</w:t>
      </w:r>
      <w:proofErr w:type="spellEnd"/>
      <w:r w:rsidRPr="005808D8">
        <w:rPr>
          <w:rFonts w:cs="Arial"/>
          <w:noProof w:val="0"/>
        </w:rPr>
        <w:t xml:space="preserve"> Expert</w:t>
      </w:r>
    </w:p>
    <w:p w14:paraId="197BA7C3" w14:textId="77777777" w:rsidR="00A16A32" w:rsidRPr="005808D8" w:rsidRDefault="00A16A32" w:rsidP="00A16A32"/>
    <w:p w14:paraId="37DF9DE9" w14:textId="77777777" w:rsidR="00A16A32" w:rsidRPr="005808D8" w:rsidRDefault="00A16A32" w:rsidP="00A16A32"/>
    <w:p w14:paraId="18B9C4B8" w14:textId="77777777" w:rsidR="00A16A32" w:rsidRPr="005808D8" w:rsidRDefault="00A16A32" w:rsidP="00A16A32">
      <w:pPr>
        <w:keepNext/>
        <w:jc w:val="right"/>
        <w:rPr>
          <w:rFonts w:cs="Arial"/>
        </w:rPr>
      </w:pPr>
      <w:r w:rsidRPr="005808D8">
        <w:rPr>
          <w:rFonts w:cs="Arial"/>
        </w:rPr>
        <w:t>[L’annexe II suit /</w:t>
      </w:r>
      <w:r w:rsidRPr="005808D8">
        <w:rPr>
          <w:rFonts w:cs="Arial"/>
        </w:rPr>
        <w:br/>
        <w:t xml:space="preserve">Annex II </w:t>
      </w:r>
      <w:proofErr w:type="spellStart"/>
      <w:r w:rsidRPr="005808D8">
        <w:rPr>
          <w:rFonts w:cs="Arial"/>
        </w:rPr>
        <w:t>follows</w:t>
      </w:r>
      <w:proofErr w:type="spellEnd"/>
      <w:r w:rsidRPr="005808D8">
        <w:rPr>
          <w:rFonts w:cs="Arial"/>
        </w:rPr>
        <w:t xml:space="preserve"> /</w:t>
      </w:r>
      <w:r w:rsidRPr="005808D8">
        <w:rPr>
          <w:rFonts w:cs="Arial"/>
        </w:rPr>
        <w:br/>
      </w:r>
      <w:proofErr w:type="spellStart"/>
      <w:r w:rsidRPr="005808D8">
        <w:rPr>
          <w:rFonts w:cs="Arial"/>
        </w:rPr>
        <w:t>Anlage</w:t>
      </w:r>
      <w:proofErr w:type="spellEnd"/>
      <w:r w:rsidRPr="005808D8">
        <w:rPr>
          <w:rFonts w:cs="Arial"/>
        </w:rPr>
        <w:t xml:space="preserve"> II </w:t>
      </w:r>
      <w:proofErr w:type="spellStart"/>
      <w:r w:rsidRPr="005808D8">
        <w:rPr>
          <w:rFonts w:cs="Arial"/>
        </w:rPr>
        <w:t>folgt</w:t>
      </w:r>
      <w:proofErr w:type="spellEnd"/>
      <w:r w:rsidRPr="005808D8">
        <w:rPr>
          <w:rFonts w:cs="Arial"/>
        </w:rPr>
        <w:t xml:space="preserve"> /</w:t>
      </w:r>
      <w:r w:rsidRPr="005808D8">
        <w:rPr>
          <w:rFonts w:cs="Arial"/>
        </w:rPr>
        <w:br/>
        <w:t xml:space="preserve">Sigue el </w:t>
      </w:r>
      <w:proofErr w:type="spellStart"/>
      <w:r w:rsidRPr="005808D8">
        <w:rPr>
          <w:rFonts w:cs="Arial"/>
        </w:rPr>
        <w:t>Anexo</w:t>
      </w:r>
      <w:proofErr w:type="spellEnd"/>
      <w:r w:rsidRPr="005808D8">
        <w:rPr>
          <w:rFonts w:cs="Arial"/>
        </w:rPr>
        <w:t xml:space="preserve"> II]</w:t>
      </w:r>
    </w:p>
    <w:p w14:paraId="29BC8EDA" w14:textId="77777777" w:rsidR="00A16A32" w:rsidRPr="005808D8" w:rsidRDefault="00A16A32" w:rsidP="00A16A32"/>
    <w:p w14:paraId="0B300440" w14:textId="77777777" w:rsidR="001E6AE8" w:rsidRPr="005808D8" w:rsidRDefault="001E6AE8" w:rsidP="001E6AE8"/>
    <w:p w14:paraId="4C1FC252" w14:textId="77777777" w:rsidR="001E6AE8" w:rsidRPr="005808D8" w:rsidRDefault="001E6AE8" w:rsidP="001E6AE8"/>
    <w:p w14:paraId="796EB108" w14:textId="77777777" w:rsidR="00EC4D5B" w:rsidRPr="005808D8" w:rsidRDefault="00EC4D5B">
      <w:pPr>
        <w:jc w:val="left"/>
      </w:pPr>
    </w:p>
    <w:p w14:paraId="268A79AB" w14:textId="77777777" w:rsidR="00EC4D5B" w:rsidRPr="005808D8" w:rsidRDefault="00EC4D5B">
      <w:pPr>
        <w:jc w:val="left"/>
        <w:sectPr w:rsidR="00EC4D5B" w:rsidRPr="005808D8" w:rsidSect="00A5008E">
          <w:headerReference w:type="default" r:id="rId12"/>
          <w:headerReference w:type="first" r:id="rId13"/>
          <w:pgSz w:w="11907" w:h="16840" w:code="9"/>
          <w:pgMar w:top="510" w:right="1134" w:bottom="1134" w:left="1134" w:header="510" w:footer="680" w:gutter="0"/>
          <w:pgNumType w:start="1"/>
          <w:cols w:space="720"/>
          <w:titlePg/>
        </w:sectPr>
      </w:pPr>
    </w:p>
    <w:p w14:paraId="6E671C21" w14:textId="283A2AFD" w:rsidR="0070026E" w:rsidRPr="005808D8" w:rsidRDefault="002E05B8">
      <w:pPr>
        <w:jc w:val="center"/>
      </w:pPr>
      <w:r w:rsidRPr="005808D8">
        <w:rPr>
          <w:rFonts w:cs="Arial"/>
        </w:rPr>
        <w:lastRenderedPageBreak/>
        <w:t>PRÉSENTATION FAITE PAR LE BUREAU DE L</w:t>
      </w:r>
      <w:r w:rsidR="002B1126" w:rsidRPr="005808D8">
        <w:rPr>
          <w:rFonts w:cs="Arial"/>
        </w:rPr>
        <w:t>’</w:t>
      </w:r>
      <w:r w:rsidRPr="005808D8">
        <w:rPr>
          <w:rFonts w:cs="Arial"/>
        </w:rPr>
        <w:t xml:space="preserve">UNION CONCERNANT LES INFORMATIONS </w:t>
      </w:r>
      <w:r w:rsidRPr="005808D8">
        <w:rPr>
          <w:rFonts w:cs="Arial"/>
        </w:rPr>
        <w:br/>
        <w:t xml:space="preserve">CONTENUES DANS LES DOCUMENTS </w:t>
      </w:r>
      <w:r w:rsidR="00E77BFC" w:rsidRPr="005808D8">
        <w:rPr>
          <w:rFonts w:cs="Arial"/>
        </w:rPr>
        <w:t xml:space="preserve">C/57/5 </w:t>
      </w:r>
      <w:r w:rsidRPr="005808D8">
        <w:rPr>
          <w:rFonts w:cs="Arial"/>
        </w:rPr>
        <w:t>"COOPÉRATION EN MATIÈRE D</w:t>
      </w:r>
      <w:r w:rsidR="002B1126" w:rsidRPr="005808D8">
        <w:rPr>
          <w:rFonts w:cs="Arial"/>
        </w:rPr>
        <w:t>’</w:t>
      </w:r>
      <w:r w:rsidRPr="005808D8">
        <w:rPr>
          <w:rFonts w:cs="Arial"/>
        </w:rPr>
        <w:t>EXAMEN"</w:t>
      </w:r>
      <w:r w:rsidR="00621EE6" w:rsidRPr="005808D8">
        <w:rPr>
          <w:rFonts w:cs="Arial"/>
        </w:rPr>
        <w:t xml:space="preserve">, </w:t>
      </w:r>
      <w:r w:rsidR="00E77BFC" w:rsidRPr="005808D8">
        <w:rPr>
          <w:rFonts w:cs="Arial"/>
        </w:rPr>
        <w:t>C/57/6</w:t>
      </w:r>
      <w:r w:rsidR="0081358F" w:rsidRPr="005808D8">
        <w:rPr>
          <w:rFonts w:cs="Arial"/>
        </w:rPr>
        <w:t> </w:t>
      </w:r>
      <w:r w:rsidRPr="005808D8">
        <w:rPr>
          <w:rFonts w:cs="Arial"/>
        </w:rPr>
        <w:t>"LISTE DES TAXONS PROTÉGÉS ET STATISTIQUES P</w:t>
      </w:r>
      <w:r w:rsidR="0081358F" w:rsidRPr="005808D8">
        <w:rPr>
          <w:rFonts w:cs="Arial"/>
        </w:rPr>
        <w:t>O</w:t>
      </w:r>
      <w:r w:rsidRPr="005808D8">
        <w:rPr>
          <w:rFonts w:cs="Arial"/>
        </w:rPr>
        <w:t xml:space="preserve">V" </w:t>
      </w:r>
      <w:r w:rsidR="00621EE6" w:rsidRPr="005808D8">
        <w:rPr>
          <w:rFonts w:cs="Arial"/>
        </w:rPr>
        <w:t xml:space="preserve">ET </w:t>
      </w:r>
      <w:r w:rsidRPr="005808D8">
        <w:rPr>
          <w:rFonts w:cs="Arial"/>
        </w:rPr>
        <w:br/>
        <w:t>C/57/7 "</w:t>
      </w:r>
      <w:r w:rsidRPr="005808D8">
        <w:t xml:space="preserve">STATISTIQUES SUR LA PROTECTION DES OBTENTIONS VÉGÉTALES POUR </w:t>
      </w:r>
      <w:r w:rsidR="0081358F" w:rsidRPr="005808D8">
        <w:br/>
      </w:r>
      <w:r w:rsidRPr="005808D8">
        <w:t>LA PÉRIODE 2018</w:t>
      </w:r>
      <w:r w:rsidR="0081358F" w:rsidRPr="005808D8">
        <w:t>-</w:t>
      </w:r>
      <w:r w:rsidRPr="005808D8">
        <w:t>2022"</w:t>
      </w:r>
    </w:p>
    <w:p w14:paraId="04AF149B" w14:textId="77777777" w:rsidR="00791E1F" w:rsidRPr="005808D8" w:rsidRDefault="00791E1F" w:rsidP="009368D4">
      <w:pPr>
        <w:jc w:val="center"/>
      </w:pPr>
    </w:p>
    <w:p w14:paraId="4BB6201A" w14:textId="77777777" w:rsidR="00621EE6" w:rsidRPr="005808D8" w:rsidRDefault="00621EE6" w:rsidP="009368D4">
      <w:pPr>
        <w:jc w:val="center"/>
      </w:pPr>
    </w:p>
    <w:p w14:paraId="24FA5C37" w14:textId="77777777" w:rsidR="00FB5AC4" w:rsidRPr="005808D8" w:rsidRDefault="00FB5AC4" w:rsidP="00FB5AC4">
      <w:pPr>
        <w:jc w:val="center"/>
        <w:rPr>
          <w:rFonts w:cs="Arial"/>
        </w:rPr>
      </w:pPr>
      <w:r w:rsidRPr="005808D8">
        <w:rPr>
          <w:noProof/>
        </w:rPr>
        <w:drawing>
          <wp:inline distT="0" distB="0" distL="0" distR="0" wp14:anchorId="30DCBDD6" wp14:editId="1F6B8F43">
            <wp:extent cx="5943600" cy="3339465"/>
            <wp:effectExtent l="19050" t="19050" r="1905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33B06A7F" w14:textId="77777777" w:rsidR="00FB5AC4" w:rsidRPr="005808D8" w:rsidRDefault="00FB5AC4" w:rsidP="00FB5AC4">
      <w:pPr>
        <w:jc w:val="center"/>
        <w:rPr>
          <w:rFonts w:cs="Arial"/>
        </w:rPr>
      </w:pPr>
    </w:p>
    <w:p w14:paraId="11F24CAD" w14:textId="77777777" w:rsidR="00FB5AC4" w:rsidRPr="005808D8" w:rsidRDefault="00FB5AC4" w:rsidP="00FB5AC4">
      <w:pPr>
        <w:jc w:val="center"/>
        <w:rPr>
          <w:rFonts w:cs="Arial"/>
        </w:rPr>
      </w:pPr>
    </w:p>
    <w:p w14:paraId="177447B7" w14:textId="77777777" w:rsidR="00FB5AC4" w:rsidRPr="005808D8" w:rsidRDefault="00FB5AC4" w:rsidP="00FB5AC4">
      <w:pPr>
        <w:jc w:val="center"/>
        <w:rPr>
          <w:rFonts w:cs="Arial"/>
        </w:rPr>
      </w:pPr>
    </w:p>
    <w:p w14:paraId="62EFFA2A" w14:textId="77777777" w:rsidR="00FB5AC4" w:rsidRPr="005808D8" w:rsidRDefault="00FB5AC4" w:rsidP="00FB5AC4">
      <w:pPr>
        <w:jc w:val="center"/>
        <w:rPr>
          <w:rFonts w:cs="Arial"/>
        </w:rPr>
      </w:pPr>
      <w:r w:rsidRPr="005808D8">
        <w:rPr>
          <w:noProof/>
        </w:rPr>
        <w:drawing>
          <wp:inline distT="0" distB="0" distL="0" distR="0" wp14:anchorId="7C63D2FB" wp14:editId="1CA1D8A1">
            <wp:extent cx="5943600" cy="3339465"/>
            <wp:effectExtent l="19050" t="19050" r="1905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2B5D106D" w14:textId="77777777" w:rsidR="00FB5AC4" w:rsidRPr="005808D8" w:rsidRDefault="00FB5AC4" w:rsidP="00FB5AC4">
      <w:pPr>
        <w:jc w:val="center"/>
        <w:rPr>
          <w:rFonts w:cs="Arial"/>
        </w:rPr>
      </w:pPr>
    </w:p>
    <w:p w14:paraId="2C4BE00B" w14:textId="77777777" w:rsidR="00FB5AC4" w:rsidRPr="005808D8" w:rsidRDefault="00FB5AC4" w:rsidP="00FB5AC4">
      <w:pPr>
        <w:rPr>
          <w:rFonts w:cs="Arial"/>
        </w:rPr>
      </w:pPr>
      <w:r w:rsidRPr="005808D8">
        <w:rPr>
          <w:rFonts w:cs="Arial"/>
        </w:rPr>
        <w:br w:type="page"/>
      </w:r>
    </w:p>
    <w:p w14:paraId="75DED38B" w14:textId="77777777" w:rsidR="00FB5AC4" w:rsidRPr="005808D8" w:rsidRDefault="00FB5AC4" w:rsidP="00FB5AC4">
      <w:pPr>
        <w:jc w:val="center"/>
        <w:rPr>
          <w:rFonts w:cs="Arial"/>
        </w:rPr>
      </w:pPr>
      <w:r w:rsidRPr="005808D8">
        <w:rPr>
          <w:noProof/>
        </w:rPr>
        <w:lastRenderedPageBreak/>
        <w:drawing>
          <wp:inline distT="0" distB="0" distL="0" distR="0" wp14:anchorId="08004C44" wp14:editId="0E7A93E3">
            <wp:extent cx="5943600" cy="3339465"/>
            <wp:effectExtent l="19050" t="19050" r="1905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00667BA1" w14:textId="77777777" w:rsidR="00FB5AC4" w:rsidRPr="005808D8" w:rsidRDefault="00FB5AC4" w:rsidP="00FB5AC4">
      <w:pPr>
        <w:jc w:val="center"/>
        <w:rPr>
          <w:rFonts w:cs="Arial"/>
        </w:rPr>
      </w:pPr>
    </w:p>
    <w:p w14:paraId="76A173FA" w14:textId="77777777" w:rsidR="00FB5AC4" w:rsidRPr="005808D8" w:rsidRDefault="00FB5AC4" w:rsidP="00FB5AC4">
      <w:pPr>
        <w:jc w:val="center"/>
        <w:rPr>
          <w:rFonts w:cs="Arial"/>
        </w:rPr>
      </w:pPr>
    </w:p>
    <w:p w14:paraId="2AEB2945" w14:textId="77777777" w:rsidR="00FB5AC4" w:rsidRPr="005808D8" w:rsidRDefault="00FB5AC4" w:rsidP="00FB5AC4">
      <w:pPr>
        <w:jc w:val="center"/>
        <w:rPr>
          <w:rFonts w:cs="Arial"/>
        </w:rPr>
      </w:pPr>
    </w:p>
    <w:p w14:paraId="1A9B1010" w14:textId="77777777" w:rsidR="00FB5AC4" w:rsidRPr="005808D8" w:rsidRDefault="00FB5AC4" w:rsidP="00FB5AC4">
      <w:pPr>
        <w:jc w:val="center"/>
        <w:rPr>
          <w:rFonts w:cs="Arial"/>
        </w:rPr>
      </w:pPr>
      <w:r w:rsidRPr="005808D8">
        <w:rPr>
          <w:noProof/>
        </w:rPr>
        <w:drawing>
          <wp:inline distT="0" distB="0" distL="0" distR="0" wp14:anchorId="0F883460" wp14:editId="774DF03B">
            <wp:extent cx="5943600" cy="3339465"/>
            <wp:effectExtent l="19050" t="19050" r="1905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49C4010A" w14:textId="77777777" w:rsidR="00FB5AC4" w:rsidRPr="005808D8" w:rsidRDefault="00FB5AC4" w:rsidP="00FB5AC4">
      <w:pPr>
        <w:rPr>
          <w:rFonts w:cs="Arial"/>
        </w:rPr>
      </w:pPr>
      <w:r w:rsidRPr="005808D8">
        <w:rPr>
          <w:rFonts w:cs="Arial"/>
        </w:rPr>
        <w:br w:type="page"/>
      </w:r>
    </w:p>
    <w:p w14:paraId="7F68C48E" w14:textId="77777777" w:rsidR="00FB5AC4" w:rsidRPr="005808D8" w:rsidRDefault="00FB5AC4" w:rsidP="00FB5AC4">
      <w:pPr>
        <w:jc w:val="center"/>
        <w:rPr>
          <w:rFonts w:cs="Arial"/>
        </w:rPr>
      </w:pPr>
      <w:r w:rsidRPr="005808D8">
        <w:rPr>
          <w:noProof/>
        </w:rPr>
        <w:lastRenderedPageBreak/>
        <w:drawing>
          <wp:inline distT="0" distB="0" distL="0" distR="0" wp14:anchorId="040611D5" wp14:editId="77E6B85F">
            <wp:extent cx="5943600" cy="3339465"/>
            <wp:effectExtent l="19050" t="19050" r="1905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71497950" w14:textId="77777777" w:rsidR="00FB5AC4" w:rsidRPr="005808D8" w:rsidRDefault="00FB5AC4" w:rsidP="00FB5AC4">
      <w:pPr>
        <w:jc w:val="center"/>
        <w:rPr>
          <w:rFonts w:cs="Arial"/>
        </w:rPr>
      </w:pPr>
    </w:p>
    <w:p w14:paraId="2ABFEA79" w14:textId="77777777" w:rsidR="00FB5AC4" w:rsidRPr="005808D8" w:rsidRDefault="00FB5AC4" w:rsidP="00FB5AC4">
      <w:pPr>
        <w:jc w:val="center"/>
        <w:rPr>
          <w:rFonts w:cs="Arial"/>
        </w:rPr>
      </w:pPr>
    </w:p>
    <w:p w14:paraId="1F92F9E7" w14:textId="77777777" w:rsidR="00FB5AC4" w:rsidRPr="005808D8" w:rsidRDefault="00FB5AC4" w:rsidP="00FB5AC4">
      <w:pPr>
        <w:jc w:val="center"/>
        <w:rPr>
          <w:rFonts w:cs="Arial"/>
        </w:rPr>
      </w:pPr>
    </w:p>
    <w:p w14:paraId="6489D381" w14:textId="77777777" w:rsidR="00FB5AC4" w:rsidRPr="005808D8" w:rsidRDefault="00FB5AC4" w:rsidP="00FB5AC4">
      <w:pPr>
        <w:jc w:val="center"/>
        <w:rPr>
          <w:rFonts w:cs="Arial"/>
        </w:rPr>
      </w:pPr>
      <w:r w:rsidRPr="005808D8">
        <w:rPr>
          <w:noProof/>
        </w:rPr>
        <w:drawing>
          <wp:inline distT="0" distB="0" distL="0" distR="0" wp14:anchorId="693C03DA" wp14:editId="3E6CBF67">
            <wp:extent cx="5943600" cy="3339465"/>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1683EBBC" w14:textId="77777777" w:rsidR="00FB5AC4" w:rsidRPr="005808D8" w:rsidRDefault="00FB5AC4" w:rsidP="00FB5AC4">
      <w:pPr>
        <w:rPr>
          <w:rFonts w:cs="Arial"/>
        </w:rPr>
      </w:pPr>
      <w:r w:rsidRPr="005808D8">
        <w:rPr>
          <w:rFonts w:cs="Arial"/>
        </w:rPr>
        <w:br w:type="page"/>
      </w:r>
    </w:p>
    <w:p w14:paraId="5DF7460A" w14:textId="77777777" w:rsidR="00FB5AC4" w:rsidRPr="005808D8" w:rsidRDefault="00FB5AC4" w:rsidP="00FB5AC4">
      <w:pPr>
        <w:jc w:val="center"/>
        <w:rPr>
          <w:rFonts w:cs="Arial"/>
        </w:rPr>
      </w:pPr>
      <w:r w:rsidRPr="005808D8">
        <w:rPr>
          <w:noProof/>
        </w:rPr>
        <w:lastRenderedPageBreak/>
        <w:drawing>
          <wp:inline distT="0" distB="0" distL="0" distR="0" wp14:anchorId="6CF799E6" wp14:editId="71D7F155">
            <wp:extent cx="5943600" cy="3339465"/>
            <wp:effectExtent l="19050" t="19050" r="1905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7246D70E" w14:textId="77777777" w:rsidR="00FB5AC4" w:rsidRPr="005808D8" w:rsidRDefault="00FB5AC4" w:rsidP="00FB5AC4">
      <w:pPr>
        <w:jc w:val="center"/>
        <w:rPr>
          <w:rFonts w:cs="Arial"/>
        </w:rPr>
      </w:pPr>
    </w:p>
    <w:p w14:paraId="22B523BB" w14:textId="77777777" w:rsidR="00FB5AC4" w:rsidRPr="005808D8" w:rsidRDefault="00FB5AC4" w:rsidP="00FB5AC4">
      <w:pPr>
        <w:jc w:val="center"/>
        <w:rPr>
          <w:rFonts w:cs="Arial"/>
        </w:rPr>
      </w:pPr>
    </w:p>
    <w:p w14:paraId="1A28894A" w14:textId="77777777" w:rsidR="00FB5AC4" w:rsidRPr="005808D8" w:rsidRDefault="00FB5AC4" w:rsidP="00FB5AC4">
      <w:pPr>
        <w:jc w:val="center"/>
        <w:rPr>
          <w:rFonts w:cs="Arial"/>
        </w:rPr>
      </w:pPr>
    </w:p>
    <w:p w14:paraId="202792E2" w14:textId="77777777" w:rsidR="00FB5AC4" w:rsidRPr="005808D8" w:rsidRDefault="00FB5AC4" w:rsidP="00FB5AC4">
      <w:pPr>
        <w:jc w:val="center"/>
        <w:rPr>
          <w:rFonts w:cs="Arial"/>
        </w:rPr>
      </w:pPr>
      <w:r w:rsidRPr="005808D8">
        <w:rPr>
          <w:noProof/>
        </w:rPr>
        <w:drawing>
          <wp:inline distT="0" distB="0" distL="0" distR="0" wp14:anchorId="04522F90" wp14:editId="5FF74728">
            <wp:extent cx="5943600" cy="3339465"/>
            <wp:effectExtent l="19050" t="19050" r="1905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293AA804" w14:textId="77777777" w:rsidR="00FB5AC4" w:rsidRPr="005808D8" w:rsidRDefault="00FB5AC4" w:rsidP="00FB5AC4">
      <w:pPr>
        <w:rPr>
          <w:rFonts w:cs="Arial"/>
        </w:rPr>
      </w:pPr>
      <w:r w:rsidRPr="005808D8">
        <w:rPr>
          <w:rFonts w:cs="Arial"/>
        </w:rPr>
        <w:br w:type="page"/>
      </w:r>
    </w:p>
    <w:p w14:paraId="4A4C78F8" w14:textId="77777777" w:rsidR="00FB5AC4" w:rsidRPr="005808D8" w:rsidRDefault="00FB5AC4" w:rsidP="00FB5AC4">
      <w:pPr>
        <w:jc w:val="center"/>
        <w:rPr>
          <w:rFonts w:cs="Arial"/>
        </w:rPr>
      </w:pPr>
      <w:r w:rsidRPr="005808D8">
        <w:rPr>
          <w:noProof/>
        </w:rPr>
        <w:lastRenderedPageBreak/>
        <w:drawing>
          <wp:inline distT="0" distB="0" distL="0" distR="0" wp14:anchorId="2C71AAF1" wp14:editId="1FB79820">
            <wp:extent cx="5943600" cy="3339465"/>
            <wp:effectExtent l="19050" t="19050" r="1905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72C9A1ED" w14:textId="77777777" w:rsidR="00FB5AC4" w:rsidRPr="005808D8" w:rsidRDefault="00FB5AC4" w:rsidP="00FB5AC4">
      <w:pPr>
        <w:jc w:val="center"/>
        <w:rPr>
          <w:rFonts w:cs="Arial"/>
        </w:rPr>
      </w:pPr>
    </w:p>
    <w:p w14:paraId="3C55E727" w14:textId="77777777" w:rsidR="00FB5AC4" w:rsidRPr="005808D8" w:rsidRDefault="00FB5AC4" w:rsidP="00FB5AC4">
      <w:pPr>
        <w:jc w:val="center"/>
        <w:rPr>
          <w:rFonts w:cs="Arial"/>
        </w:rPr>
      </w:pPr>
    </w:p>
    <w:p w14:paraId="469185EE" w14:textId="77777777" w:rsidR="00FB5AC4" w:rsidRPr="005808D8" w:rsidRDefault="00FB5AC4" w:rsidP="00FB5AC4">
      <w:pPr>
        <w:jc w:val="center"/>
        <w:rPr>
          <w:rFonts w:cs="Arial"/>
        </w:rPr>
      </w:pPr>
    </w:p>
    <w:p w14:paraId="57CBCF3B" w14:textId="77777777" w:rsidR="00FB5AC4" w:rsidRPr="005808D8" w:rsidRDefault="00FB5AC4" w:rsidP="00FB5AC4">
      <w:pPr>
        <w:jc w:val="center"/>
        <w:rPr>
          <w:rFonts w:cs="Arial"/>
        </w:rPr>
      </w:pPr>
      <w:r w:rsidRPr="005808D8">
        <w:rPr>
          <w:noProof/>
        </w:rPr>
        <w:drawing>
          <wp:inline distT="0" distB="0" distL="0" distR="0" wp14:anchorId="6153BC6B" wp14:editId="647048EF">
            <wp:extent cx="5943600" cy="3339465"/>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40D9E71F" w14:textId="77777777" w:rsidR="00FB5AC4" w:rsidRPr="005808D8" w:rsidRDefault="00FB5AC4" w:rsidP="00FB5AC4">
      <w:pPr>
        <w:rPr>
          <w:rFonts w:cs="Arial"/>
        </w:rPr>
      </w:pPr>
      <w:r w:rsidRPr="005808D8">
        <w:rPr>
          <w:rFonts w:cs="Arial"/>
        </w:rPr>
        <w:br w:type="page"/>
      </w:r>
    </w:p>
    <w:p w14:paraId="02845E31" w14:textId="77777777" w:rsidR="00FB5AC4" w:rsidRPr="005808D8" w:rsidRDefault="00FB5AC4" w:rsidP="00FB5AC4">
      <w:pPr>
        <w:jc w:val="center"/>
        <w:rPr>
          <w:rFonts w:cs="Arial"/>
        </w:rPr>
      </w:pPr>
      <w:r w:rsidRPr="005808D8">
        <w:rPr>
          <w:noProof/>
        </w:rPr>
        <w:lastRenderedPageBreak/>
        <w:drawing>
          <wp:inline distT="0" distB="0" distL="0" distR="0" wp14:anchorId="42AAE086" wp14:editId="30745D81">
            <wp:extent cx="5943600" cy="3339465"/>
            <wp:effectExtent l="19050" t="19050" r="1905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2B1E2DAE" w14:textId="77777777" w:rsidR="00FB5AC4" w:rsidRPr="005808D8" w:rsidRDefault="00FB5AC4" w:rsidP="00FB5AC4">
      <w:pPr>
        <w:jc w:val="center"/>
        <w:rPr>
          <w:rFonts w:cs="Arial"/>
        </w:rPr>
      </w:pPr>
    </w:p>
    <w:p w14:paraId="3FCB48AD" w14:textId="77777777" w:rsidR="00FB5AC4" w:rsidRPr="005808D8" w:rsidRDefault="00FB5AC4" w:rsidP="00FB5AC4">
      <w:pPr>
        <w:jc w:val="center"/>
        <w:rPr>
          <w:rFonts w:cs="Arial"/>
        </w:rPr>
      </w:pPr>
    </w:p>
    <w:p w14:paraId="74AFE4DE" w14:textId="77777777" w:rsidR="00FB5AC4" w:rsidRPr="005808D8" w:rsidRDefault="00FB5AC4" w:rsidP="00FB5AC4">
      <w:pPr>
        <w:jc w:val="center"/>
        <w:rPr>
          <w:rFonts w:cs="Arial"/>
        </w:rPr>
      </w:pPr>
    </w:p>
    <w:p w14:paraId="1AEC188E" w14:textId="77777777" w:rsidR="00FB5AC4" w:rsidRPr="005808D8" w:rsidRDefault="00FB5AC4" w:rsidP="00FB5AC4">
      <w:pPr>
        <w:jc w:val="center"/>
        <w:rPr>
          <w:rFonts w:cs="Arial"/>
        </w:rPr>
      </w:pPr>
      <w:r w:rsidRPr="005808D8">
        <w:rPr>
          <w:noProof/>
        </w:rPr>
        <w:drawing>
          <wp:inline distT="0" distB="0" distL="0" distR="0" wp14:anchorId="7B33FC1F" wp14:editId="145C1E6F">
            <wp:extent cx="5943600" cy="3339465"/>
            <wp:effectExtent l="19050" t="19050" r="190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6E76B575" w14:textId="77777777" w:rsidR="00FB5AC4" w:rsidRPr="005808D8" w:rsidRDefault="00FB5AC4" w:rsidP="00FB5AC4">
      <w:pPr>
        <w:rPr>
          <w:rFonts w:cs="Arial"/>
        </w:rPr>
      </w:pPr>
      <w:r w:rsidRPr="005808D8">
        <w:rPr>
          <w:rFonts w:cs="Arial"/>
        </w:rPr>
        <w:br w:type="page"/>
      </w:r>
    </w:p>
    <w:p w14:paraId="5B1C3A58" w14:textId="77777777" w:rsidR="00FB5AC4" w:rsidRPr="005808D8" w:rsidRDefault="00FB5AC4" w:rsidP="00FB5AC4">
      <w:pPr>
        <w:jc w:val="center"/>
        <w:rPr>
          <w:rFonts w:cs="Arial"/>
        </w:rPr>
      </w:pPr>
      <w:r w:rsidRPr="005808D8">
        <w:rPr>
          <w:noProof/>
        </w:rPr>
        <w:lastRenderedPageBreak/>
        <w:drawing>
          <wp:inline distT="0" distB="0" distL="0" distR="0" wp14:anchorId="2D0854D4" wp14:editId="33AB0DF3">
            <wp:extent cx="5943600" cy="333946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64F73116" w14:textId="77777777" w:rsidR="00FB5AC4" w:rsidRPr="005808D8" w:rsidRDefault="00FB5AC4" w:rsidP="00FB5AC4">
      <w:pPr>
        <w:jc w:val="center"/>
        <w:rPr>
          <w:rFonts w:cs="Arial"/>
        </w:rPr>
      </w:pPr>
    </w:p>
    <w:p w14:paraId="7A230124" w14:textId="77777777" w:rsidR="00FB5AC4" w:rsidRPr="005808D8" w:rsidRDefault="00FB5AC4" w:rsidP="00FB5AC4">
      <w:pPr>
        <w:jc w:val="center"/>
        <w:rPr>
          <w:rFonts w:cs="Arial"/>
        </w:rPr>
      </w:pPr>
    </w:p>
    <w:p w14:paraId="2BEFAE5A" w14:textId="77777777" w:rsidR="00FB5AC4" w:rsidRPr="005808D8" w:rsidRDefault="00FB5AC4" w:rsidP="00FB5AC4">
      <w:pPr>
        <w:jc w:val="center"/>
        <w:rPr>
          <w:rFonts w:cs="Arial"/>
        </w:rPr>
      </w:pPr>
    </w:p>
    <w:p w14:paraId="2500784E" w14:textId="77777777" w:rsidR="00FB5AC4" w:rsidRPr="005808D8" w:rsidRDefault="00FB5AC4" w:rsidP="00FB5AC4">
      <w:pPr>
        <w:jc w:val="center"/>
        <w:rPr>
          <w:rFonts w:cs="Arial"/>
        </w:rPr>
      </w:pPr>
      <w:r w:rsidRPr="005808D8">
        <w:rPr>
          <w:noProof/>
        </w:rPr>
        <w:drawing>
          <wp:inline distT="0" distB="0" distL="0" distR="0" wp14:anchorId="44430150" wp14:editId="59963254">
            <wp:extent cx="5943600" cy="3339465"/>
            <wp:effectExtent l="19050" t="19050" r="1905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1E14185D" w14:textId="77777777" w:rsidR="00FB5AC4" w:rsidRPr="005808D8" w:rsidRDefault="00FB5AC4" w:rsidP="00FB5AC4">
      <w:pPr>
        <w:rPr>
          <w:rFonts w:cs="Arial"/>
        </w:rPr>
      </w:pPr>
      <w:r w:rsidRPr="005808D8">
        <w:rPr>
          <w:rFonts w:cs="Arial"/>
        </w:rPr>
        <w:br w:type="page"/>
      </w:r>
    </w:p>
    <w:p w14:paraId="03F75AF7" w14:textId="77777777" w:rsidR="00FB5AC4" w:rsidRPr="005808D8" w:rsidRDefault="00FB5AC4" w:rsidP="00FB5AC4">
      <w:pPr>
        <w:jc w:val="center"/>
        <w:rPr>
          <w:rFonts w:cs="Arial"/>
        </w:rPr>
      </w:pPr>
      <w:r w:rsidRPr="005808D8">
        <w:rPr>
          <w:noProof/>
        </w:rPr>
        <w:lastRenderedPageBreak/>
        <w:drawing>
          <wp:inline distT="0" distB="0" distL="0" distR="0" wp14:anchorId="7215994E" wp14:editId="41A7288B">
            <wp:extent cx="5943600" cy="3339465"/>
            <wp:effectExtent l="19050" t="19050" r="1905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43696B87" w14:textId="77777777" w:rsidR="00FB5AC4" w:rsidRPr="005808D8" w:rsidRDefault="00FB5AC4" w:rsidP="00FB5AC4">
      <w:pPr>
        <w:jc w:val="center"/>
        <w:rPr>
          <w:rFonts w:cs="Arial"/>
        </w:rPr>
      </w:pPr>
    </w:p>
    <w:p w14:paraId="3E4F03EB" w14:textId="77777777" w:rsidR="00FB5AC4" w:rsidRPr="005808D8" w:rsidRDefault="00FB5AC4" w:rsidP="00FB5AC4">
      <w:pPr>
        <w:jc w:val="center"/>
        <w:rPr>
          <w:rFonts w:cs="Arial"/>
        </w:rPr>
      </w:pPr>
    </w:p>
    <w:p w14:paraId="78561B18" w14:textId="77777777" w:rsidR="00FB5AC4" w:rsidRPr="005808D8" w:rsidRDefault="00FB5AC4" w:rsidP="00FB5AC4">
      <w:pPr>
        <w:jc w:val="center"/>
        <w:rPr>
          <w:rFonts w:cs="Arial"/>
        </w:rPr>
      </w:pPr>
    </w:p>
    <w:p w14:paraId="1A5A67EC" w14:textId="77777777" w:rsidR="00FB5AC4" w:rsidRPr="005808D8" w:rsidRDefault="00FB5AC4" w:rsidP="00FB5AC4">
      <w:pPr>
        <w:jc w:val="center"/>
        <w:rPr>
          <w:rFonts w:cs="Arial"/>
        </w:rPr>
      </w:pPr>
      <w:r w:rsidRPr="005808D8">
        <w:rPr>
          <w:noProof/>
        </w:rPr>
        <w:drawing>
          <wp:inline distT="0" distB="0" distL="0" distR="0" wp14:anchorId="44CB22DB" wp14:editId="4004F48A">
            <wp:extent cx="5943600" cy="3339465"/>
            <wp:effectExtent l="19050" t="19050" r="1905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19519A7C" w14:textId="77777777" w:rsidR="00621EE6" w:rsidRPr="005808D8" w:rsidRDefault="00621EE6" w:rsidP="009368D4">
      <w:pPr>
        <w:jc w:val="center"/>
      </w:pPr>
    </w:p>
    <w:p w14:paraId="6AA0410A" w14:textId="77777777" w:rsidR="00621EE6" w:rsidRPr="005808D8" w:rsidRDefault="00621EE6" w:rsidP="009368D4">
      <w:pPr>
        <w:jc w:val="center"/>
      </w:pPr>
    </w:p>
    <w:p w14:paraId="20EC0D1A" w14:textId="77777777" w:rsidR="00621EE6" w:rsidRPr="005808D8" w:rsidRDefault="00621EE6" w:rsidP="009368D4">
      <w:pPr>
        <w:jc w:val="center"/>
      </w:pPr>
    </w:p>
    <w:p w14:paraId="1ABF6A93" w14:textId="346F634A" w:rsidR="0070026E" w:rsidRPr="005808D8" w:rsidRDefault="002E05B8">
      <w:pPr>
        <w:jc w:val="right"/>
        <w:rPr>
          <w:rFonts w:cs="Arial"/>
        </w:rPr>
      </w:pPr>
      <w:r w:rsidRPr="005808D8">
        <w:rPr>
          <w:rFonts w:cs="Arial"/>
        </w:rPr>
        <w:t>[L</w:t>
      </w:r>
      <w:r w:rsidR="002B1126" w:rsidRPr="005808D8">
        <w:rPr>
          <w:rFonts w:cs="Arial"/>
        </w:rPr>
        <w:t>’</w:t>
      </w:r>
      <w:r w:rsidRPr="005808D8">
        <w:rPr>
          <w:rFonts w:cs="Arial"/>
        </w:rPr>
        <w:t>annexe III suit]</w:t>
      </w:r>
    </w:p>
    <w:p w14:paraId="3C6851DC" w14:textId="77777777" w:rsidR="007D59F4" w:rsidRPr="005808D8" w:rsidRDefault="007D59F4">
      <w:pPr>
        <w:jc w:val="left"/>
        <w:rPr>
          <w:rFonts w:cs="Arial"/>
        </w:rPr>
      </w:pPr>
    </w:p>
    <w:p w14:paraId="09193134" w14:textId="77777777" w:rsidR="00123859" w:rsidRPr="005808D8" w:rsidRDefault="00123859" w:rsidP="00581C85">
      <w:pPr>
        <w:rPr>
          <w:rFonts w:cs="Arial"/>
        </w:rPr>
      </w:pPr>
    </w:p>
    <w:p w14:paraId="268147EC" w14:textId="77777777" w:rsidR="00123859" w:rsidRPr="005808D8" w:rsidRDefault="00123859" w:rsidP="00581C85">
      <w:pPr>
        <w:sectPr w:rsidR="00123859" w:rsidRPr="005808D8" w:rsidSect="003854EE">
          <w:headerReference w:type="default" r:id="rId30"/>
          <w:headerReference w:type="first" r:id="rId31"/>
          <w:pgSz w:w="11907" w:h="16840" w:code="9"/>
          <w:pgMar w:top="510" w:right="1134" w:bottom="1134" w:left="1134" w:header="510" w:footer="680" w:gutter="0"/>
          <w:pgNumType w:start="1"/>
          <w:cols w:space="720"/>
          <w:titlePg/>
        </w:sectPr>
      </w:pPr>
    </w:p>
    <w:p w14:paraId="48B0ECC5" w14:textId="77777777" w:rsidR="0070026E" w:rsidRPr="005808D8" w:rsidRDefault="002E05B8">
      <w:pPr>
        <w:jc w:val="center"/>
      </w:pPr>
      <w:r w:rsidRPr="005808D8">
        <w:lastRenderedPageBreak/>
        <w:t>PROJET DE COMMUNIQUÉ DE PRESSE</w:t>
      </w:r>
    </w:p>
    <w:p w14:paraId="467818B5" w14:textId="77777777" w:rsidR="00232EDD" w:rsidRPr="005808D8" w:rsidRDefault="00232EDD" w:rsidP="00232EDD"/>
    <w:p w14:paraId="0858BB1D" w14:textId="77777777" w:rsidR="00232EDD" w:rsidRPr="005808D8" w:rsidRDefault="00232EDD" w:rsidP="00232EDD"/>
    <w:p w14:paraId="11ED9A12" w14:textId="41FE58CC" w:rsidR="001E1139" w:rsidRPr="005808D8" w:rsidRDefault="001E1139" w:rsidP="001E1139">
      <w:r w:rsidRPr="005808D8">
        <w:rPr>
          <w:u w:val="single"/>
        </w:rPr>
        <w:t>Communiqué de presse de l</w:t>
      </w:r>
      <w:r w:rsidR="002B1126" w:rsidRPr="005808D8">
        <w:rPr>
          <w:u w:val="single"/>
        </w:rPr>
        <w:t>’</w:t>
      </w:r>
      <w:r w:rsidRPr="005808D8">
        <w:rPr>
          <w:u w:val="single"/>
        </w:rPr>
        <w:t>UPOV n° 140</w:t>
      </w:r>
    </w:p>
    <w:p w14:paraId="633C5AB6" w14:textId="77777777" w:rsidR="001E1139" w:rsidRPr="005808D8" w:rsidRDefault="001E1139" w:rsidP="001E1139"/>
    <w:p w14:paraId="1D70DE79" w14:textId="77777777" w:rsidR="001E1139" w:rsidRPr="005808D8" w:rsidRDefault="001E1139" w:rsidP="001E1139">
      <w:r w:rsidRPr="005808D8">
        <w:t>Genève, 27 octobre 2023</w:t>
      </w:r>
    </w:p>
    <w:p w14:paraId="0E138015" w14:textId="77777777" w:rsidR="001E1139" w:rsidRPr="005808D8" w:rsidRDefault="001E1139" w:rsidP="001E1139"/>
    <w:p w14:paraId="1D255AFB" w14:textId="77777777" w:rsidR="001E1139" w:rsidRPr="005808D8" w:rsidRDefault="001E1139" w:rsidP="001E1139"/>
    <w:p w14:paraId="3D200F3F" w14:textId="2B78B378" w:rsidR="001E1139" w:rsidRPr="005808D8" w:rsidRDefault="001E1139" w:rsidP="001E1139">
      <w:pPr>
        <w:rPr>
          <w:b/>
        </w:rPr>
      </w:pPr>
      <w:r w:rsidRPr="005808D8">
        <w:rPr>
          <w:b/>
        </w:rPr>
        <w:t>Le Conseil de l</w:t>
      </w:r>
      <w:r w:rsidR="002B1126" w:rsidRPr="005808D8">
        <w:rPr>
          <w:b/>
        </w:rPr>
        <w:t>’</w:t>
      </w:r>
      <w:r w:rsidRPr="005808D8">
        <w:rPr>
          <w:b/>
        </w:rPr>
        <w:t>UPOV tient sa session annuelle</w:t>
      </w:r>
    </w:p>
    <w:p w14:paraId="11F5C958" w14:textId="77777777" w:rsidR="001E1139" w:rsidRPr="005808D8" w:rsidRDefault="001E1139" w:rsidP="001E1139"/>
    <w:p w14:paraId="1D39E633" w14:textId="77777777" w:rsidR="001E1139" w:rsidRPr="005808D8" w:rsidRDefault="001E1139" w:rsidP="001E1139"/>
    <w:p w14:paraId="5140F2F7" w14:textId="5081C689" w:rsidR="001E1139" w:rsidRPr="005808D8" w:rsidRDefault="001E1139" w:rsidP="001E1139">
      <w:pPr>
        <w:rPr>
          <w:spacing w:val="-2"/>
        </w:rPr>
      </w:pPr>
      <w:r w:rsidRPr="005808D8">
        <w:rPr>
          <w:spacing w:val="-2"/>
        </w:rPr>
        <w:t>Le Conseil de l</w:t>
      </w:r>
      <w:r w:rsidR="002B1126" w:rsidRPr="005808D8">
        <w:rPr>
          <w:spacing w:val="-2"/>
        </w:rPr>
        <w:t>’</w:t>
      </w:r>
      <w:r w:rsidRPr="005808D8">
        <w:rPr>
          <w:spacing w:val="-2"/>
        </w:rPr>
        <w:t xml:space="preserve">Union internationale pour la protection des obtentions végétales (UPOV) a tenu sa cinquante-septième session ordinaire le 27 octobre 2023, présidée par M. Yehan Cui (Chine).  Le compte rendu de cette session figure dans le document C/57/17 (voir </w:t>
      </w:r>
      <w:hyperlink r:id="rId32" w:history="1">
        <w:r w:rsidRPr="005808D8">
          <w:rPr>
            <w:rStyle w:val="Hyperlink"/>
            <w:spacing w:val="-2"/>
          </w:rPr>
          <w:t>https://www.upov.int/meetings/fr/details.jsp?meeting_id=77232</w:t>
        </w:r>
      </w:hyperlink>
      <w:r w:rsidRPr="005808D8">
        <w:rPr>
          <w:spacing w:val="-2"/>
        </w:rPr>
        <w:t>).</w:t>
      </w:r>
    </w:p>
    <w:p w14:paraId="43B5CFA9" w14:textId="77777777" w:rsidR="001E1139" w:rsidRPr="005808D8" w:rsidRDefault="001E1139" w:rsidP="001E1139">
      <w:pPr>
        <w:rPr>
          <w:rFonts w:cs="Arial"/>
        </w:rPr>
      </w:pPr>
    </w:p>
    <w:p w14:paraId="30EC6FBF" w14:textId="2179D934" w:rsidR="001E1139" w:rsidRPr="005808D8" w:rsidRDefault="001E1139" w:rsidP="001E1139">
      <w:pPr>
        <w:rPr>
          <w:rFonts w:cs="Arial"/>
        </w:rPr>
      </w:pPr>
      <w:r w:rsidRPr="005808D8">
        <w:t>Il s</w:t>
      </w:r>
      <w:r w:rsidR="002B1126" w:rsidRPr="005808D8">
        <w:t>’</w:t>
      </w:r>
      <w:r w:rsidRPr="005808D8">
        <w:t>agissait de la première session du Conseil avec la nouvelle équipe de direction de l</w:t>
      </w:r>
      <w:r w:rsidR="002B1126" w:rsidRPr="005808D8">
        <w:t>’</w:t>
      </w:r>
      <w:r w:rsidRPr="005808D8">
        <w:t>UPOV: Mme Yolanda Huerta, ressortissante de l</w:t>
      </w:r>
      <w:r w:rsidR="002B1126" w:rsidRPr="005808D8">
        <w:t>’</w:t>
      </w:r>
      <w:r w:rsidRPr="005808D8">
        <w:t>Espagne, en tant que septième Secrétaire générale adjointe de l</w:t>
      </w:r>
      <w:r w:rsidR="002B1126" w:rsidRPr="005808D8">
        <w:t>’</w:t>
      </w:r>
      <w:r w:rsidRPr="005808D8">
        <w:t>UPOV, est rejointe par M. Martin Ekvad, ressortissant de la Suède, Directeur des affaires juridiques, ainsi que M. Leontino Taveira, ressortissant du Brésil, qui occupe le poste de Directeur du développement mondial et des affaires techniques.</w:t>
      </w:r>
    </w:p>
    <w:p w14:paraId="7987B4B2" w14:textId="77777777" w:rsidR="001E1139" w:rsidRPr="005808D8" w:rsidRDefault="001E1139" w:rsidP="001E1139">
      <w:pPr>
        <w:rPr>
          <w:rFonts w:cs="Arial"/>
        </w:rPr>
      </w:pPr>
    </w:p>
    <w:p w14:paraId="662C0759" w14:textId="263FD3D9" w:rsidR="001E1139" w:rsidRPr="005808D8" w:rsidRDefault="001E1139" w:rsidP="001E1139">
      <w:r w:rsidRPr="005808D8">
        <w:t>M. Daren Tang, Secrétaire général, a formulé des remarques liminaires, dont une copie figure dans l</w:t>
      </w:r>
      <w:r w:rsidR="002B1126" w:rsidRPr="005808D8">
        <w:t>’</w:t>
      </w:r>
      <w:r w:rsidRPr="005808D8">
        <w:t>appendice I.</w:t>
      </w:r>
    </w:p>
    <w:p w14:paraId="4222D6BF" w14:textId="77777777" w:rsidR="001E1139" w:rsidRPr="005808D8" w:rsidRDefault="001E1139" w:rsidP="001E1139"/>
    <w:p w14:paraId="4D952910" w14:textId="77777777" w:rsidR="001E1139" w:rsidRPr="005808D8" w:rsidRDefault="001E1139" w:rsidP="001E1139"/>
    <w:p w14:paraId="6E55362F" w14:textId="77777777" w:rsidR="001E1139" w:rsidRPr="005808D8" w:rsidRDefault="001E1139" w:rsidP="001E1139">
      <w:pPr>
        <w:rPr>
          <w:b/>
        </w:rPr>
      </w:pPr>
      <w:r w:rsidRPr="005808D8">
        <w:rPr>
          <w:b/>
        </w:rPr>
        <w:t>Aperçu des principaux faits nouveaux:</w:t>
      </w:r>
    </w:p>
    <w:p w14:paraId="560C8E14" w14:textId="77777777" w:rsidR="001E1139" w:rsidRPr="005808D8" w:rsidRDefault="001E1139" w:rsidP="001E1139">
      <w:pPr>
        <w:rPr>
          <w:b/>
        </w:rPr>
      </w:pPr>
    </w:p>
    <w:p w14:paraId="3AB36969" w14:textId="4A7F28E6" w:rsidR="001E1139" w:rsidRPr="005808D8" w:rsidRDefault="001E1139" w:rsidP="001E1139">
      <w:pPr>
        <w:rPr>
          <w:u w:val="single"/>
        </w:rPr>
      </w:pPr>
      <w:r w:rsidRPr="005808D8">
        <w:rPr>
          <w:u w:val="single"/>
        </w:rPr>
        <w:t>Faits nouveaux au sein de l</w:t>
      </w:r>
      <w:r w:rsidR="002B1126" w:rsidRPr="005808D8">
        <w:rPr>
          <w:u w:val="single"/>
        </w:rPr>
        <w:t>’</w:t>
      </w:r>
      <w:r w:rsidRPr="005808D8">
        <w:rPr>
          <w:u w:val="single"/>
        </w:rPr>
        <w:t>UPOV</w:t>
      </w:r>
    </w:p>
    <w:p w14:paraId="0FDFBA50" w14:textId="77777777" w:rsidR="001E1139" w:rsidRPr="005808D8" w:rsidRDefault="001E1139" w:rsidP="001E1139"/>
    <w:p w14:paraId="14FB4863" w14:textId="24430B0E" w:rsidR="001E1139" w:rsidRPr="005808D8" w:rsidRDefault="001E1139" w:rsidP="001E1139">
      <w:r w:rsidRPr="005808D8">
        <w:t>Un exposé de la Secrétaire générale adjointe, intitulé “Rapport sur l</w:t>
      </w:r>
      <w:r w:rsidR="002B1126" w:rsidRPr="005808D8">
        <w:t>’</w:t>
      </w:r>
      <w:r w:rsidRPr="005808D8">
        <w:t>évolution de l</w:t>
      </w:r>
      <w:r w:rsidR="002B1126" w:rsidRPr="005808D8">
        <w:t>’</w:t>
      </w:r>
      <w:r w:rsidRPr="005808D8">
        <w:t xml:space="preserve">UPOV”, réalisé pour la cinquante-septième session ordinaire du Conseil, est disponible sur la page Web de la </w:t>
      </w:r>
      <w:hyperlink r:id="rId33" w:history="1">
        <w:r w:rsidRPr="005808D8">
          <w:rPr>
            <w:rStyle w:val="Hyperlink"/>
          </w:rPr>
          <w:t>C/57</w:t>
        </w:r>
      </w:hyperlink>
      <w:r w:rsidRPr="005808D8">
        <w:t>, en anglais.</w:t>
      </w:r>
    </w:p>
    <w:p w14:paraId="0714AFB9" w14:textId="77777777" w:rsidR="001E1139" w:rsidRPr="005808D8" w:rsidRDefault="001E1139" w:rsidP="001E1139"/>
    <w:p w14:paraId="3FA5F0B3" w14:textId="77777777" w:rsidR="001E1139" w:rsidRPr="005808D8" w:rsidRDefault="001E1139" w:rsidP="001E1139"/>
    <w:p w14:paraId="5C0FC81C" w14:textId="77777777" w:rsidR="001E1139" w:rsidRPr="005808D8" w:rsidRDefault="001E1139" w:rsidP="001E1139">
      <w:pPr>
        <w:rPr>
          <w:u w:val="single"/>
        </w:rPr>
      </w:pPr>
      <w:r w:rsidRPr="005808D8">
        <w:rPr>
          <w:u w:val="single"/>
        </w:rPr>
        <w:t>Outil de demande en ligne UPOV PRISMA</w:t>
      </w:r>
    </w:p>
    <w:p w14:paraId="647CC624" w14:textId="77777777" w:rsidR="001E1139" w:rsidRPr="005808D8" w:rsidRDefault="001E1139" w:rsidP="001E1139"/>
    <w:p w14:paraId="21CA4978" w14:textId="2A913E73" w:rsidR="001E1139" w:rsidRPr="005808D8" w:rsidRDefault="001E1139" w:rsidP="001E1139">
      <w:r w:rsidRPr="005808D8">
        <w:t xml:space="preserve">UPOV PRISMA (voir </w:t>
      </w:r>
      <w:hyperlink r:id="rId34" w:history="1">
        <w:r w:rsidRPr="005808D8">
          <w:rPr>
            <w:rStyle w:val="Hyperlink"/>
          </w:rPr>
          <w:t>https://www.upov.int/upovprisma/fr/index.html</w:t>
        </w:r>
      </w:hyperlink>
      <w:r w:rsidRPr="005808D8">
        <w:t>) est un outil en ligne qui facilite le dépôt de demandes de protection des obtentions végétales auprès des services de protection des obtentions végétales des membres de l</w:t>
      </w:r>
      <w:r w:rsidR="002B1126" w:rsidRPr="005808D8">
        <w:t>’</w:t>
      </w:r>
      <w:r w:rsidRPr="005808D8">
        <w:t>UPOV participants, qui contribue ainsi à accroître l</w:t>
      </w:r>
      <w:r w:rsidR="002B1126" w:rsidRPr="005808D8">
        <w:t>’</w:t>
      </w:r>
      <w:r w:rsidRPr="005808D8">
        <w:t>introduction de nouvelles variétés végétales auprès des agriculteurs des membres de l</w:t>
      </w:r>
      <w:r w:rsidR="002B1126" w:rsidRPr="005808D8">
        <w:t>’</w:t>
      </w:r>
      <w:r w:rsidRPr="005808D8">
        <w:t>UPOV.  À la fin de 2022, 36 membres de l</w:t>
      </w:r>
      <w:r w:rsidR="002B1126" w:rsidRPr="005808D8">
        <w:t>’</w:t>
      </w:r>
      <w:r w:rsidRPr="005808D8">
        <w:t>UPOV couvrant 75 États participaient à UPOV PRISMA et l</w:t>
      </w:r>
      <w:r w:rsidR="002B1126" w:rsidRPr="005808D8">
        <w:t>’</w:t>
      </w:r>
      <w:r w:rsidRPr="005808D8">
        <w:t>utilisation de cet outil a connu une forte croissance depuis son lancement en 2017 (voir la figure ci-après).</w:t>
      </w:r>
    </w:p>
    <w:p w14:paraId="687133C5" w14:textId="77777777" w:rsidR="001E1139" w:rsidRPr="005808D8" w:rsidRDefault="001E1139" w:rsidP="001E1139"/>
    <w:p w14:paraId="59DBE8BA" w14:textId="7E0CC5D4" w:rsidR="001E1139" w:rsidRPr="005808D8" w:rsidRDefault="001E1139" w:rsidP="001E1139">
      <w:pPr>
        <w:pStyle w:val="Caption"/>
      </w:pPr>
      <w:r w:rsidRPr="005808D8">
        <w:rPr>
          <w:noProof/>
        </w:rPr>
        <mc:AlternateContent>
          <mc:Choice Requires="wpg">
            <w:drawing>
              <wp:anchor distT="0" distB="0" distL="114300" distR="114300" simplePos="0" relativeHeight="251659264" behindDoc="1" locked="0" layoutInCell="1" allowOverlap="1" wp14:anchorId="71A889AA" wp14:editId="69B63C8F">
                <wp:simplePos x="0" y="0"/>
                <wp:positionH relativeFrom="margin">
                  <wp:align>center</wp:align>
                </wp:positionH>
                <wp:positionV relativeFrom="paragraph">
                  <wp:posOffset>0</wp:posOffset>
                </wp:positionV>
                <wp:extent cx="4413250" cy="2258695"/>
                <wp:effectExtent l="0" t="0" r="6350" b="8255"/>
                <wp:wrapTopAndBottom/>
                <wp:docPr id="13" name="Group 13"/>
                <wp:cNvGraphicFramePr/>
                <a:graphic xmlns:a="http://schemas.openxmlformats.org/drawingml/2006/main">
                  <a:graphicData uri="http://schemas.microsoft.com/office/word/2010/wordprocessingGroup">
                    <wpg:wgp>
                      <wpg:cNvGrpSpPr/>
                      <wpg:grpSpPr>
                        <a:xfrm>
                          <a:off x="0" y="0"/>
                          <a:ext cx="4413250" cy="2258695"/>
                          <a:chOff x="0" y="0"/>
                          <a:chExt cx="5753100" cy="3809999"/>
                        </a:xfrm>
                      </wpg:grpSpPr>
                      <wpg:graphicFrame>
                        <wpg:cNvPr id="14" name="Chart 14"/>
                        <wpg:cNvFrPr/>
                        <wpg:xfrm>
                          <a:off x="0" y="0"/>
                          <a:ext cx="5753100" cy="3809999"/>
                        </wpg:xfrm>
                        <a:graphic>
                          <a:graphicData uri="http://schemas.openxmlformats.org/drawingml/2006/chart">
                            <c:chart xmlns:c="http://schemas.openxmlformats.org/drawingml/2006/chart" xmlns:r="http://schemas.openxmlformats.org/officeDocument/2006/relationships" r:id="rId35"/>
                          </a:graphicData>
                        </a:graphic>
                      </wpg:graphicFrame>
                      <wps:wsp>
                        <wps:cNvPr id="15" name="TextBox 4"/>
                        <wps:cNvSpPr txBox="1"/>
                        <wps:spPr>
                          <a:xfrm>
                            <a:off x="4667250" y="3346449"/>
                            <a:ext cx="914400" cy="4064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76C580DD" w14:textId="77777777" w:rsidR="001E1139" w:rsidRDefault="001E1139" w:rsidP="001E1139">
                              <w:pPr>
                                <w:jc w:val="center"/>
                                <w:rPr>
                                  <w:rFonts w:ascii="Arial Narrow" w:hAnsi="Arial Narrow" w:cstheme="minorBidi"/>
                                  <w:color w:val="000000" w:themeColor="dark1"/>
                                </w:rPr>
                              </w:pPr>
                              <w:r>
                                <w:rPr>
                                  <w:rFonts w:ascii="Arial Narrow" w:hAnsi="Arial Narrow"/>
                                  <w:color w:val="000000" w:themeColor="dark1"/>
                                </w:rPr>
                                <w:t>2022</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71A889AA" id="Group 13" o:spid="_x0000_s1026" style="position:absolute;left:0;text-align:left;margin-left:0;margin-top:0;width:347.5pt;height:177.85pt;z-index:-251657216;mso-position-horizontal:center;mso-position-horizontal-relative:margin;mso-width-relative:margin;mso-height-relative:margin" coordsize="57531,3809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7" type="#_x0000_t75" style="position:absolute;left:-79;top:-102;width:57692;height:383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">
                  <v:imagedata r:id="rId36" o:title=""/>
                  <o:lock v:ext="edit" aspectratio="f"/>
                </v:shape>
                <v:shapetype id="_x0000_t202" coordsize="21600,21600" o:spt="202" path="m,l,21600r21600,l21600,xe">
                  <v:stroke joinstyle="miter"/>
                  <v:path gradientshapeok="t" o:connecttype="rect"/>
                </v:shapetype>
                <v:shape id="TextBox 4" o:spid="_x0000_s1028" type="#_x0000_t202" style="position:absolute;left:46672;top:33464;width:914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" fillcolor="white [3201]" strokecolor="white [3212]">
                  <v:textbox>
                    <w:txbxContent>
                      <w:p w14:paraId="76C580DD" w14:textId="77777777" w:rsidR="001E1139" w:rsidRDefault="001E1139" w:rsidP="001E1139">
                        <w:pPr>
                          <w:jc w:val="center"/>
                          <w:rPr>
                            <w:rFonts w:ascii="Arial Narrow" w:hAnsi="Arial Narrow" w:cstheme="minorBidi"/>
                            <w:color w:val="000000" w:themeColor="dark1"/>
                          </w:rPr>
                        </w:pPr>
                        <w:r>
                          <w:rPr>
                            <w:rFonts w:ascii="Arial Narrow" w:hAnsi="Arial Narrow"/>
                            <w:color w:val="000000" w:themeColor="dark1"/>
                          </w:rPr>
                          <w:t>2022</w:t>
                        </w:r>
                      </w:p>
                    </w:txbxContent>
                  </v:textbox>
                </v:shape>
                <w10:wrap type="topAndBottom" anchorx="margin"/>
              </v:group>
            </w:pict>
          </mc:Fallback>
        </mc:AlternateContent>
      </w:r>
      <w:r w:rsidRPr="005808D8">
        <w:t>Nombre de demandes déposées par l</w:t>
      </w:r>
      <w:r w:rsidR="002B1126" w:rsidRPr="005808D8">
        <w:t>’</w:t>
      </w:r>
      <w:r w:rsidRPr="005808D8">
        <w:t>intermédiaire d</w:t>
      </w:r>
      <w:r w:rsidR="002B1126" w:rsidRPr="005808D8">
        <w:t>’</w:t>
      </w:r>
      <w:r w:rsidRPr="005808D8">
        <w:t>UPOV PRISMA (annuel)</w:t>
      </w:r>
    </w:p>
    <w:p w14:paraId="647C1171" w14:textId="77777777" w:rsidR="001E1139" w:rsidRPr="005808D8" w:rsidRDefault="001E1139" w:rsidP="001E1139"/>
    <w:p w14:paraId="06B60F25" w14:textId="77777777" w:rsidR="001E1139" w:rsidRPr="005808D8" w:rsidRDefault="001E1139" w:rsidP="001E1139"/>
    <w:p w14:paraId="116FB1EC" w14:textId="77777777" w:rsidR="001E1139" w:rsidRPr="005808D8" w:rsidRDefault="001E1139" w:rsidP="001E1139">
      <w:pPr>
        <w:rPr>
          <w:u w:val="single"/>
        </w:rPr>
      </w:pPr>
      <w:r w:rsidRPr="005808D8">
        <w:br w:type="page"/>
      </w:r>
    </w:p>
    <w:p w14:paraId="0509560C" w14:textId="77777777" w:rsidR="001E1139" w:rsidRPr="005808D8" w:rsidRDefault="001E1139" w:rsidP="001E1139">
      <w:pPr>
        <w:rPr>
          <w:u w:val="single"/>
        </w:rPr>
      </w:pPr>
      <w:r w:rsidRPr="005808D8">
        <w:rPr>
          <w:u w:val="single"/>
        </w:rPr>
        <w:lastRenderedPageBreak/>
        <w:t>UPOV e-PVP</w:t>
      </w:r>
    </w:p>
    <w:p w14:paraId="5236BD62" w14:textId="77777777" w:rsidR="001E1139" w:rsidRPr="005808D8" w:rsidRDefault="001E1139" w:rsidP="001E1139"/>
    <w:p w14:paraId="190C4D31" w14:textId="03A022B8" w:rsidR="001E1139" w:rsidRPr="005808D8" w:rsidRDefault="001E1139" w:rsidP="001E1139">
      <w:pPr>
        <w:keepNext/>
        <w:keepLines/>
        <w:rPr>
          <w:rFonts w:cs="Arial"/>
          <w:shd w:val="clear" w:color="auto" w:fill="FFFFFF"/>
        </w:rPr>
      </w:pPr>
      <w:r w:rsidRPr="005808D8">
        <w:t>L</w:t>
      </w:r>
      <w:r w:rsidR="002B1126" w:rsidRPr="005808D8">
        <w:t>’</w:t>
      </w:r>
      <w:hyperlink r:id="rId37" w:history="1">
        <w:r w:rsidRPr="005808D8">
          <w:rPr>
            <w:rStyle w:val="Hyperlink"/>
          </w:rPr>
          <w:t>UPOV e-PVP</w:t>
        </w:r>
      </w:hyperlink>
      <w:r w:rsidRPr="005808D8">
        <w:t xml:space="preserve"> a été lancé le 28 septembre 2023</w:t>
      </w:r>
      <w:r w:rsidRPr="005808D8">
        <w:rPr>
          <w:shd w:val="clear" w:color="auto" w:fill="FFFFFF"/>
        </w:rPr>
        <w:t>.  Le Viet Nam a été le premier membre de l</w:t>
      </w:r>
      <w:r w:rsidR="002B1126" w:rsidRPr="005808D8">
        <w:rPr>
          <w:shd w:val="clear" w:color="auto" w:fill="FFFFFF"/>
        </w:rPr>
        <w:t>’</w:t>
      </w:r>
      <w:r w:rsidRPr="005808D8">
        <w:rPr>
          <w:shd w:val="clear" w:color="auto" w:fill="FFFFFF"/>
        </w:rPr>
        <w:t>UPOV à adhérer à l</w:t>
      </w:r>
      <w:r w:rsidR="002B1126" w:rsidRPr="005808D8">
        <w:rPr>
          <w:shd w:val="clear" w:color="auto" w:fill="FFFFFF"/>
        </w:rPr>
        <w:t>’</w:t>
      </w:r>
      <w:r w:rsidRPr="005808D8">
        <w:rPr>
          <w:shd w:val="clear" w:color="auto" w:fill="FFFFFF"/>
        </w:rPr>
        <w:t>UPOV e-PVP en utilisant l</w:t>
      </w:r>
      <w:r w:rsidR="002B1126" w:rsidRPr="005808D8">
        <w:rPr>
          <w:shd w:val="clear" w:color="auto" w:fill="FFFFFF"/>
        </w:rPr>
        <w:t>’</w:t>
      </w:r>
      <w:r w:rsidRPr="005808D8">
        <w:rPr>
          <w:shd w:val="clear" w:color="auto" w:fill="FFFFFF"/>
        </w:rPr>
        <w:t>ensemble des éléments.</w:t>
      </w:r>
    </w:p>
    <w:p w14:paraId="07FA1C8F" w14:textId="77777777" w:rsidR="001E1139" w:rsidRPr="005808D8" w:rsidRDefault="001E1139" w:rsidP="001E1139">
      <w:pPr>
        <w:keepNext/>
        <w:rPr>
          <w:rFonts w:cs="Arial"/>
          <w:shd w:val="clear" w:color="auto" w:fill="FFFFFF"/>
        </w:rPr>
      </w:pPr>
    </w:p>
    <w:p w14:paraId="21263F91" w14:textId="1CDEDEAD" w:rsidR="001E1139" w:rsidRPr="005808D8" w:rsidRDefault="001E1139" w:rsidP="001E1139">
      <w:pPr>
        <w:pStyle w:val="NormalWeb"/>
        <w:shd w:val="clear" w:color="auto" w:fill="FFFFFF"/>
        <w:spacing w:before="0" w:beforeAutospacing="0" w:after="150" w:afterAutospacing="0"/>
        <w:rPr>
          <w:rFonts w:ascii="Arial" w:hAnsi="Arial" w:cs="Arial"/>
          <w:color w:val="333333"/>
          <w:sz w:val="20"/>
          <w:szCs w:val="20"/>
        </w:rPr>
      </w:pPr>
      <w:r w:rsidRPr="005808D8">
        <w:rPr>
          <w:rFonts w:ascii="Arial" w:hAnsi="Arial"/>
          <w:color w:val="333333"/>
          <w:sz w:val="20"/>
        </w:rPr>
        <w:t>L</w:t>
      </w:r>
      <w:r w:rsidR="002B1126" w:rsidRPr="005808D8">
        <w:rPr>
          <w:rFonts w:ascii="Arial" w:hAnsi="Arial"/>
          <w:color w:val="333333"/>
          <w:sz w:val="20"/>
        </w:rPr>
        <w:t>’</w:t>
      </w:r>
      <w:r w:rsidRPr="005808D8">
        <w:rPr>
          <w:rFonts w:ascii="Arial" w:hAnsi="Arial"/>
          <w:color w:val="333333"/>
          <w:sz w:val="20"/>
        </w:rPr>
        <w:t>UPOV e-PVP se compose des éléments ci-après destinés à aider les membres de l</w:t>
      </w:r>
      <w:r w:rsidR="002B1126" w:rsidRPr="005808D8">
        <w:rPr>
          <w:rFonts w:ascii="Arial" w:hAnsi="Arial"/>
          <w:color w:val="333333"/>
          <w:sz w:val="20"/>
        </w:rPr>
        <w:t>’</w:t>
      </w:r>
      <w:r w:rsidRPr="005808D8">
        <w:rPr>
          <w:rFonts w:ascii="Arial" w:hAnsi="Arial"/>
          <w:color w:val="333333"/>
          <w:sz w:val="20"/>
        </w:rPr>
        <w:t>UPOV dans la mise en œuvre du système de protection des obtentions végétales de l</w:t>
      </w:r>
      <w:r w:rsidR="002B1126" w:rsidRPr="005808D8">
        <w:rPr>
          <w:rFonts w:ascii="Arial" w:hAnsi="Arial"/>
          <w:color w:val="333333"/>
          <w:sz w:val="20"/>
        </w:rPr>
        <w:t>’</w:t>
      </w:r>
      <w:r w:rsidRPr="005808D8">
        <w:rPr>
          <w:rFonts w:ascii="Arial" w:hAnsi="Arial"/>
          <w:color w:val="333333"/>
          <w:sz w:val="20"/>
        </w:rPr>
        <w:t>UPOV:</w:t>
      </w:r>
    </w:p>
    <w:p w14:paraId="53615832" w14:textId="0CCED84A" w:rsidR="001E1139" w:rsidRPr="005808D8" w:rsidRDefault="00E6096F" w:rsidP="001E1139">
      <w:pPr>
        <w:numPr>
          <w:ilvl w:val="2"/>
          <w:numId w:val="20"/>
        </w:numPr>
        <w:shd w:val="clear" w:color="auto" w:fill="FFFFFF"/>
        <w:tabs>
          <w:tab w:val="clear" w:pos="2160"/>
        </w:tabs>
        <w:spacing w:before="100" w:beforeAutospacing="1" w:after="100" w:afterAutospacing="1"/>
        <w:ind w:left="2268" w:hanging="567"/>
        <w:jc w:val="left"/>
        <w:rPr>
          <w:rFonts w:cs="Arial"/>
          <w:color w:val="333333"/>
        </w:rPr>
      </w:pPr>
      <w:hyperlink r:id="rId38" w:history="1">
        <w:r w:rsidR="001E1139" w:rsidRPr="005808D8">
          <w:rPr>
            <w:rStyle w:val="Hyperlink"/>
            <w:color w:val="337AB7"/>
          </w:rPr>
          <w:t>UPOV PRISMA</w:t>
        </w:r>
      </w:hyperlink>
      <w:r w:rsidR="001E1139" w:rsidRPr="005808D8">
        <w:t>: l</w:t>
      </w:r>
      <w:r w:rsidR="002B1126" w:rsidRPr="005808D8">
        <w:t>’</w:t>
      </w:r>
      <w:r w:rsidR="001E1139" w:rsidRPr="005808D8">
        <w:t>outil de demande en ligne permettant de déposer des demandes auprès des services de protection des obtentions végétales</w:t>
      </w:r>
    </w:p>
    <w:p w14:paraId="58814AAF" w14:textId="4A279FEF" w:rsidR="001E1139" w:rsidRPr="005808D8" w:rsidRDefault="001E1139" w:rsidP="001E1139">
      <w:pPr>
        <w:numPr>
          <w:ilvl w:val="2"/>
          <w:numId w:val="20"/>
        </w:numPr>
        <w:shd w:val="clear" w:color="auto" w:fill="FFFFFF"/>
        <w:tabs>
          <w:tab w:val="clear" w:pos="2160"/>
        </w:tabs>
        <w:spacing w:before="100" w:beforeAutospacing="1" w:after="100" w:afterAutospacing="1"/>
        <w:ind w:left="2268" w:hanging="567"/>
        <w:jc w:val="left"/>
        <w:rPr>
          <w:rFonts w:cs="Arial"/>
          <w:color w:val="333333"/>
        </w:rPr>
      </w:pPr>
      <w:r w:rsidRPr="005808D8">
        <w:rPr>
          <w:color w:val="333333"/>
        </w:rPr>
        <w:t>Module d</w:t>
      </w:r>
      <w:r w:rsidR="002B1126" w:rsidRPr="005808D8">
        <w:rPr>
          <w:color w:val="333333"/>
        </w:rPr>
        <w:t>’</w:t>
      </w:r>
      <w:r w:rsidRPr="005808D8">
        <w:rPr>
          <w:color w:val="333333"/>
        </w:rPr>
        <w:t>administration de l</w:t>
      </w:r>
      <w:r w:rsidR="002B1126" w:rsidRPr="005808D8">
        <w:rPr>
          <w:color w:val="333333"/>
        </w:rPr>
        <w:t>’</w:t>
      </w:r>
      <w:r w:rsidRPr="005808D8">
        <w:rPr>
          <w:color w:val="333333"/>
        </w:rPr>
        <w:t>UPOV e-PVP: un système numérisé destiné aux services de protection des obtentions végétales, conçu pour faciliter la gestion des demandes et de l</w:t>
      </w:r>
      <w:r w:rsidR="002B1126" w:rsidRPr="005808D8">
        <w:rPr>
          <w:color w:val="333333"/>
        </w:rPr>
        <w:t>’</w:t>
      </w:r>
      <w:r w:rsidRPr="005808D8">
        <w:rPr>
          <w:color w:val="333333"/>
        </w:rPr>
        <w:t>octroi de droits d</w:t>
      </w:r>
      <w:r w:rsidR="002B1126" w:rsidRPr="005808D8">
        <w:rPr>
          <w:color w:val="333333"/>
        </w:rPr>
        <w:t>’</w:t>
      </w:r>
      <w:r w:rsidRPr="005808D8">
        <w:rPr>
          <w:color w:val="333333"/>
        </w:rPr>
        <w:t>obtenteur, la communication avec les demandeurs et les titulaires, la publication d</w:t>
      </w:r>
      <w:r w:rsidR="002B1126" w:rsidRPr="005808D8">
        <w:rPr>
          <w:color w:val="333333"/>
        </w:rPr>
        <w:t>’</w:t>
      </w:r>
      <w:r w:rsidRPr="005808D8">
        <w:rPr>
          <w:color w:val="333333"/>
        </w:rPr>
        <w:t>informations et la transmission de données vers la base de données PLUTO</w:t>
      </w:r>
    </w:p>
    <w:p w14:paraId="731AF137" w14:textId="6CA7EC32" w:rsidR="001E1139" w:rsidRPr="005808D8" w:rsidRDefault="001E1139" w:rsidP="001E1139">
      <w:pPr>
        <w:numPr>
          <w:ilvl w:val="2"/>
          <w:numId w:val="20"/>
        </w:numPr>
        <w:shd w:val="clear" w:color="auto" w:fill="FFFFFF"/>
        <w:tabs>
          <w:tab w:val="clear" w:pos="2160"/>
        </w:tabs>
        <w:spacing w:before="100" w:beforeAutospacing="1" w:after="100" w:afterAutospacing="1"/>
        <w:ind w:left="2268" w:hanging="567"/>
        <w:jc w:val="left"/>
        <w:rPr>
          <w:rFonts w:cs="Arial"/>
          <w:color w:val="333333"/>
        </w:rPr>
      </w:pPr>
      <w:r w:rsidRPr="005808D8">
        <w:rPr>
          <w:color w:val="333333"/>
        </w:rPr>
        <w:t>Module d</w:t>
      </w:r>
      <w:r w:rsidR="002B1126" w:rsidRPr="005808D8">
        <w:rPr>
          <w:color w:val="333333"/>
        </w:rPr>
        <w:t>’</w:t>
      </w:r>
      <w:r w:rsidRPr="005808D8">
        <w:rPr>
          <w:color w:val="333333"/>
        </w:rPr>
        <w:t>échange de rapports d</w:t>
      </w:r>
      <w:r w:rsidR="002B1126" w:rsidRPr="005808D8">
        <w:rPr>
          <w:color w:val="333333"/>
        </w:rPr>
        <w:t>’</w:t>
      </w:r>
      <w:r w:rsidRPr="005808D8">
        <w:rPr>
          <w:color w:val="333333"/>
        </w:rPr>
        <w:t>examen DHS de l</w:t>
      </w:r>
      <w:r w:rsidR="002B1126" w:rsidRPr="005808D8">
        <w:rPr>
          <w:color w:val="333333"/>
        </w:rPr>
        <w:t>’</w:t>
      </w:r>
      <w:r w:rsidRPr="005808D8">
        <w:rPr>
          <w:color w:val="333333"/>
        </w:rPr>
        <w:t>UPOV e-PVP: une plateforme d</w:t>
      </w:r>
      <w:r w:rsidR="002B1126" w:rsidRPr="005808D8">
        <w:rPr>
          <w:color w:val="333333"/>
        </w:rPr>
        <w:t>’</w:t>
      </w:r>
      <w:r w:rsidRPr="005808D8">
        <w:rPr>
          <w:color w:val="333333"/>
        </w:rPr>
        <w:t>échange de rapports d</w:t>
      </w:r>
      <w:r w:rsidR="002B1126" w:rsidRPr="005808D8">
        <w:rPr>
          <w:color w:val="333333"/>
        </w:rPr>
        <w:t>’</w:t>
      </w:r>
      <w:r w:rsidRPr="005808D8">
        <w:rPr>
          <w:color w:val="333333"/>
        </w:rPr>
        <w:t>examen DHS entre les services de protection des obtentions végétales</w:t>
      </w:r>
    </w:p>
    <w:p w14:paraId="6BA4BC6B" w14:textId="77777777" w:rsidR="001E1139" w:rsidRPr="005808D8" w:rsidRDefault="00E6096F" w:rsidP="001E1139">
      <w:pPr>
        <w:numPr>
          <w:ilvl w:val="2"/>
          <w:numId w:val="20"/>
        </w:numPr>
        <w:shd w:val="clear" w:color="auto" w:fill="FFFFFF"/>
        <w:tabs>
          <w:tab w:val="clear" w:pos="2160"/>
        </w:tabs>
        <w:spacing w:before="100" w:beforeAutospacing="1" w:after="100" w:afterAutospacing="1"/>
        <w:ind w:left="2268" w:hanging="567"/>
        <w:jc w:val="left"/>
        <w:rPr>
          <w:rFonts w:cs="Arial"/>
          <w:color w:val="333333"/>
        </w:rPr>
      </w:pPr>
      <w:hyperlink r:id="rId39" w:history="1">
        <w:r w:rsidR="001E1139" w:rsidRPr="005808D8">
          <w:rPr>
            <w:rStyle w:val="Hyperlink"/>
            <w:color w:val="337AB7"/>
          </w:rPr>
          <w:t>Base de données PLUTO</w:t>
        </w:r>
      </w:hyperlink>
      <w:r w:rsidR="001E1139" w:rsidRPr="005808D8">
        <w:rPr>
          <w:color w:val="333333"/>
        </w:rPr>
        <w:t>: contient des informations sur les variétés végétales</w:t>
      </w:r>
    </w:p>
    <w:p w14:paraId="29DD5560" w14:textId="2973B0B9" w:rsidR="001E1139" w:rsidRPr="005808D8" w:rsidRDefault="001E1139" w:rsidP="001E1139">
      <w:pPr>
        <w:pStyle w:val="NormalWeb"/>
        <w:shd w:val="clear" w:color="auto" w:fill="FFFFFF"/>
        <w:spacing w:before="0" w:beforeAutospacing="0" w:after="150" w:afterAutospacing="0"/>
        <w:rPr>
          <w:rFonts w:ascii="Arial" w:hAnsi="Arial" w:cs="Arial"/>
          <w:color w:val="333333"/>
          <w:sz w:val="20"/>
          <w:szCs w:val="20"/>
        </w:rPr>
      </w:pPr>
      <w:r w:rsidRPr="005808D8">
        <w:rPr>
          <w:rFonts w:ascii="Arial" w:hAnsi="Arial"/>
          <w:color w:val="333333"/>
          <w:sz w:val="20"/>
        </w:rPr>
        <w:t>L</w:t>
      </w:r>
      <w:r w:rsidR="002B1126" w:rsidRPr="005808D8">
        <w:rPr>
          <w:rFonts w:ascii="Arial" w:hAnsi="Arial"/>
          <w:color w:val="333333"/>
          <w:sz w:val="20"/>
        </w:rPr>
        <w:t>’</w:t>
      </w:r>
      <w:r w:rsidRPr="005808D8">
        <w:rPr>
          <w:rFonts w:ascii="Arial" w:hAnsi="Arial"/>
          <w:color w:val="333333"/>
          <w:sz w:val="20"/>
        </w:rPr>
        <w:t>UPOV e-PVP constitue également une plateforme de coopération entre les membres de l</w:t>
      </w:r>
      <w:r w:rsidR="002B1126" w:rsidRPr="005808D8">
        <w:rPr>
          <w:rFonts w:ascii="Arial" w:hAnsi="Arial"/>
          <w:color w:val="333333"/>
          <w:sz w:val="20"/>
        </w:rPr>
        <w:t>’</w:t>
      </w:r>
      <w:r w:rsidRPr="005808D8">
        <w:rPr>
          <w:rFonts w:ascii="Arial" w:hAnsi="Arial"/>
          <w:color w:val="333333"/>
          <w:sz w:val="20"/>
        </w:rPr>
        <w:t>UPOV en matière d</w:t>
      </w:r>
      <w:r w:rsidR="002B1126" w:rsidRPr="005808D8">
        <w:rPr>
          <w:rFonts w:ascii="Arial" w:hAnsi="Arial"/>
          <w:color w:val="333333"/>
          <w:sz w:val="20"/>
        </w:rPr>
        <w:t>’</w:t>
      </w:r>
      <w:r w:rsidRPr="005808D8">
        <w:rPr>
          <w:rFonts w:ascii="Arial" w:hAnsi="Arial"/>
          <w:color w:val="333333"/>
          <w:sz w:val="20"/>
        </w:rPr>
        <w:t>administration et d</w:t>
      </w:r>
      <w:r w:rsidR="002B1126" w:rsidRPr="005808D8">
        <w:rPr>
          <w:rFonts w:ascii="Arial" w:hAnsi="Arial"/>
          <w:color w:val="333333"/>
          <w:sz w:val="20"/>
        </w:rPr>
        <w:t>’</w:t>
      </w:r>
      <w:r w:rsidRPr="005808D8">
        <w:rPr>
          <w:rFonts w:ascii="Arial" w:hAnsi="Arial"/>
          <w:color w:val="333333"/>
          <w:sz w:val="20"/>
        </w:rPr>
        <w:t>examen des demandes.</w:t>
      </w:r>
    </w:p>
    <w:p w14:paraId="2B210B22" w14:textId="31FC5AED" w:rsidR="001E1139" w:rsidRPr="005808D8" w:rsidRDefault="001E1139" w:rsidP="001E1139">
      <w:pPr>
        <w:rPr>
          <w:rFonts w:cs="Arial"/>
          <w:color w:val="000000"/>
        </w:rPr>
      </w:pPr>
      <w:r w:rsidRPr="005808D8">
        <w:rPr>
          <w:color w:val="000000"/>
        </w:rPr>
        <w:t>Le Conseil s</w:t>
      </w:r>
      <w:r w:rsidR="002B1126" w:rsidRPr="005808D8">
        <w:rPr>
          <w:color w:val="000000"/>
        </w:rPr>
        <w:t>’</w:t>
      </w:r>
      <w:r w:rsidRPr="005808D8">
        <w:rPr>
          <w:color w:val="000000"/>
        </w:rPr>
        <w:t>est félicité de l</w:t>
      </w:r>
      <w:r w:rsidR="002B1126" w:rsidRPr="005808D8">
        <w:rPr>
          <w:color w:val="000000"/>
        </w:rPr>
        <w:t>’</w:t>
      </w:r>
      <w:r w:rsidRPr="005808D8">
        <w:rPr>
          <w:color w:val="000000"/>
        </w:rPr>
        <w:t>engagement du Ghana à adhérer à l</w:t>
      </w:r>
      <w:r w:rsidR="002B1126" w:rsidRPr="005808D8">
        <w:rPr>
          <w:color w:val="000000"/>
        </w:rPr>
        <w:t>’</w:t>
      </w:r>
      <w:r w:rsidRPr="005808D8">
        <w:rPr>
          <w:color w:val="000000"/>
        </w:rPr>
        <w:t>UPOV e-PVP et de l</w:t>
      </w:r>
      <w:r w:rsidR="002B1126" w:rsidRPr="005808D8">
        <w:rPr>
          <w:color w:val="000000"/>
        </w:rPr>
        <w:t>’</w:t>
      </w:r>
      <w:r w:rsidRPr="005808D8">
        <w:rPr>
          <w:color w:val="000000"/>
        </w:rPr>
        <w:t>engagement du Canada, de l</w:t>
      </w:r>
      <w:r w:rsidR="002B1126" w:rsidRPr="005808D8">
        <w:rPr>
          <w:color w:val="000000"/>
        </w:rPr>
        <w:t>’</w:t>
      </w:r>
      <w:r w:rsidRPr="005808D8">
        <w:rPr>
          <w:color w:val="000000"/>
        </w:rPr>
        <w:t>Office communautaire des variétés végétales (OCVV) de l</w:t>
      </w:r>
      <w:r w:rsidR="002B1126" w:rsidRPr="005808D8">
        <w:rPr>
          <w:color w:val="000000"/>
        </w:rPr>
        <w:t>’</w:t>
      </w:r>
      <w:r w:rsidRPr="005808D8">
        <w:rPr>
          <w:color w:val="000000"/>
        </w:rPr>
        <w:t>Union européenne et des Pays-Bas (Royaume des) à adhérer au module d</w:t>
      </w:r>
      <w:r w:rsidR="002B1126" w:rsidRPr="005808D8">
        <w:rPr>
          <w:color w:val="000000"/>
        </w:rPr>
        <w:t>’</w:t>
      </w:r>
      <w:r w:rsidRPr="005808D8">
        <w:rPr>
          <w:color w:val="000000"/>
        </w:rPr>
        <w:t>échange de rapports d</w:t>
      </w:r>
      <w:r w:rsidR="002B1126" w:rsidRPr="005808D8">
        <w:rPr>
          <w:color w:val="000000"/>
        </w:rPr>
        <w:t>’</w:t>
      </w:r>
      <w:r w:rsidRPr="005808D8">
        <w:rPr>
          <w:color w:val="000000"/>
        </w:rPr>
        <w:t>examen DHS de l</w:t>
      </w:r>
      <w:r w:rsidR="002B1126" w:rsidRPr="005808D8">
        <w:rPr>
          <w:color w:val="000000"/>
        </w:rPr>
        <w:t>’</w:t>
      </w:r>
      <w:r w:rsidRPr="005808D8">
        <w:rPr>
          <w:color w:val="000000"/>
        </w:rPr>
        <w:t>UPOV e-PVP.</w:t>
      </w:r>
    </w:p>
    <w:p w14:paraId="2DB4E73A" w14:textId="77777777" w:rsidR="001E1139" w:rsidRPr="005808D8" w:rsidRDefault="001E1139" w:rsidP="001E1139"/>
    <w:p w14:paraId="101767AD" w14:textId="77777777" w:rsidR="001E1139" w:rsidRPr="005808D8" w:rsidRDefault="001E1139" w:rsidP="001E1139"/>
    <w:p w14:paraId="6CF115E3" w14:textId="5E0E1162" w:rsidR="001E1139" w:rsidRPr="005808D8" w:rsidRDefault="001E1139" w:rsidP="001E1139">
      <w:pPr>
        <w:rPr>
          <w:u w:val="single"/>
        </w:rPr>
      </w:pPr>
      <w:r w:rsidRPr="005808D8">
        <w:rPr>
          <w:u w:val="single"/>
        </w:rPr>
        <w:t>Certificat international de protection des obtentions végétales de l</w:t>
      </w:r>
      <w:r w:rsidR="002B1126" w:rsidRPr="005808D8">
        <w:rPr>
          <w:u w:val="single"/>
        </w:rPr>
        <w:t>’</w:t>
      </w:r>
      <w:r w:rsidRPr="005808D8">
        <w:rPr>
          <w:u w:val="single"/>
        </w:rPr>
        <w:t>UPOV</w:t>
      </w:r>
    </w:p>
    <w:p w14:paraId="77E18E96" w14:textId="77777777" w:rsidR="001E1139" w:rsidRPr="005808D8" w:rsidRDefault="001E1139" w:rsidP="001E1139"/>
    <w:p w14:paraId="23280AB4" w14:textId="6C5F219D" w:rsidR="001E1139" w:rsidRPr="005808D8" w:rsidRDefault="001E1139" w:rsidP="001E1139">
      <w:r w:rsidRPr="005808D8">
        <w:t>Le Conseil a approuvé le plan de mise en œuvre concernant le “certificat international de protection des obtentions végétales de l</w:t>
      </w:r>
      <w:r w:rsidR="002B1126" w:rsidRPr="005808D8">
        <w:t>’</w:t>
      </w:r>
      <w:r w:rsidRPr="005808D8">
        <w:t>UPOV” (“Certificat POV de l</w:t>
      </w:r>
      <w:r w:rsidR="002B1126" w:rsidRPr="005808D8">
        <w:t>’</w:t>
      </w:r>
      <w:r w:rsidRPr="005808D8">
        <w:t>UPOV).</w:t>
      </w:r>
    </w:p>
    <w:p w14:paraId="522F58C2" w14:textId="77777777" w:rsidR="001E1139" w:rsidRPr="005808D8" w:rsidRDefault="001E1139" w:rsidP="001E1139"/>
    <w:p w14:paraId="7D6CDB3F" w14:textId="3759FC9B" w:rsidR="001E1139" w:rsidRPr="005808D8" w:rsidRDefault="001E1139" w:rsidP="001E1139">
      <w:r w:rsidRPr="005808D8">
        <w:t>Le Certificat POV de l</w:t>
      </w:r>
      <w:r w:rsidR="002B1126" w:rsidRPr="005808D8">
        <w:t>’</w:t>
      </w:r>
      <w:r w:rsidRPr="005808D8">
        <w:t>UPOV sera délivré aux apprenants qui auront acquis le nombre nécessaire de crédits en suivant des cours ou en prenant part à des activités reconnus par l</w:t>
      </w:r>
      <w:r w:rsidR="002B1126" w:rsidRPr="005808D8">
        <w:t>’</w:t>
      </w:r>
      <w:r w:rsidRPr="005808D8">
        <w:t>UPOV sur la Convention UPOV et ses orientations, le fonctionnement d</w:t>
      </w:r>
      <w:r w:rsidR="002B1126" w:rsidRPr="005808D8">
        <w:t>’</w:t>
      </w:r>
      <w:r w:rsidRPr="005808D8">
        <w:t>un service de POV et l</w:t>
      </w:r>
      <w:r w:rsidR="002B1126" w:rsidRPr="005808D8">
        <w:t>’</w:t>
      </w:r>
      <w:r w:rsidRPr="005808D8">
        <w:t>examen des demandes, y compris l</w:t>
      </w:r>
      <w:r w:rsidR="002B1126" w:rsidRPr="005808D8">
        <w:t>’</w:t>
      </w:r>
      <w:r w:rsidRPr="005808D8">
        <w:t>examen DHS.</w:t>
      </w:r>
    </w:p>
    <w:p w14:paraId="5423F8BF" w14:textId="77777777" w:rsidR="001E1139" w:rsidRPr="005808D8" w:rsidRDefault="001E1139" w:rsidP="001E1139"/>
    <w:p w14:paraId="030A90C8" w14:textId="77777777" w:rsidR="001E1139" w:rsidRPr="005808D8" w:rsidRDefault="001E1139" w:rsidP="001E1139"/>
    <w:p w14:paraId="4760F085" w14:textId="37BF472C" w:rsidR="001E1139" w:rsidRPr="005808D8" w:rsidRDefault="001E1139" w:rsidP="001E1139">
      <w:r w:rsidRPr="005808D8">
        <w:rPr>
          <w:u w:val="single"/>
        </w:rPr>
        <w:t>Nouvelles vidéos publiées sur le site Web de l</w:t>
      </w:r>
      <w:r w:rsidR="002B1126" w:rsidRPr="005808D8">
        <w:rPr>
          <w:u w:val="single"/>
        </w:rPr>
        <w:t>’</w:t>
      </w:r>
      <w:r w:rsidRPr="005808D8">
        <w:rPr>
          <w:u w:val="single"/>
        </w:rPr>
        <w:t>UPOV</w:t>
      </w:r>
    </w:p>
    <w:p w14:paraId="6CF7EA12" w14:textId="77777777" w:rsidR="001E1139" w:rsidRPr="005808D8" w:rsidRDefault="001E1139" w:rsidP="001E1139"/>
    <w:p w14:paraId="7DDB9784" w14:textId="47859461" w:rsidR="001E1139" w:rsidRPr="005808D8" w:rsidRDefault="001E1139" w:rsidP="001E1139">
      <w:r w:rsidRPr="005808D8">
        <w:t xml:space="preserve">Les vidéos ci-après ont été publiés sur le </w:t>
      </w:r>
      <w:hyperlink r:id="rId40" w:history="1">
        <w:r w:rsidRPr="005808D8">
          <w:rPr>
            <w:rStyle w:val="Hyperlink"/>
          </w:rPr>
          <w:t>site Web de l</w:t>
        </w:r>
        <w:r w:rsidR="002B1126" w:rsidRPr="005808D8">
          <w:rPr>
            <w:rStyle w:val="Hyperlink"/>
          </w:rPr>
          <w:t>’</w:t>
        </w:r>
        <w:r w:rsidRPr="005808D8">
          <w:rPr>
            <w:rStyle w:val="Hyperlink"/>
          </w:rPr>
          <w:t>UPOV</w:t>
        </w:r>
      </w:hyperlink>
      <w:r w:rsidRPr="005808D8">
        <w:t xml:space="preserve"> en 2023:</w:t>
      </w:r>
    </w:p>
    <w:p w14:paraId="6C50A134" w14:textId="77777777" w:rsidR="001E1139" w:rsidRPr="005808D8" w:rsidRDefault="001E1139" w:rsidP="001E11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68"/>
      </w:tblGrid>
      <w:tr w:rsidR="001E1139" w:rsidRPr="005808D8" w14:paraId="78909DEC" w14:textId="77777777" w:rsidTr="00EF67C0">
        <w:tc>
          <w:tcPr>
            <w:tcW w:w="3261" w:type="dxa"/>
          </w:tcPr>
          <w:p w14:paraId="6C454AA3" w14:textId="77777777" w:rsidR="001E1139" w:rsidRPr="005808D8" w:rsidRDefault="001E1139" w:rsidP="00EF67C0">
            <w:pPr>
              <w:spacing w:after="120"/>
              <w:jc w:val="left"/>
              <w:rPr>
                <w:i/>
                <w:iCs/>
              </w:rPr>
            </w:pPr>
            <w:r w:rsidRPr="005808D8">
              <w:rPr>
                <w:i/>
              </w:rPr>
              <w:t>Pays-Bas (Royaume des):</w:t>
            </w:r>
          </w:p>
          <w:p w14:paraId="394D4E12" w14:textId="77777777" w:rsidR="001E1139" w:rsidRPr="005808D8" w:rsidRDefault="001E1139" w:rsidP="001E1139">
            <w:pPr>
              <w:pStyle w:val="ListParagraph"/>
              <w:numPr>
                <w:ilvl w:val="0"/>
                <w:numId w:val="19"/>
              </w:numPr>
              <w:jc w:val="left"/>
            </w:pPr>
            <w:r w:rsidRPr="005808D8">
              <w:t>La diversité des variétés de tomate</w:t>
            </w:r>
          </w:p>
          <w:p w14:paraId="65B8CFF2" w14:textId="77777777" w:rsidR="001E1139" w:rsidRPr="005808D8" w:rsidRDefault="001E1139" w:rsidP="00EF67C0">
            <w:pPr>
              <w:jc w:val="left"/>
            </w:pPr>
          </w:p>
        </w:tc>
        <w:tc>
          <w:tcPr>
            <w:tcW w:w="6368" w:type="dxa"/>
          </w:tcPr>
          <w:p w14:paraId="7E0E54B9" w14:textId="77777777" w:rsidR="001E1139" w:rsidRPr="005808D8" w:rsidRDefault="001E1139" w:rsidP="00EF67C0">
            <w:pPr>
              <w:spacing w:after="120"/>
              <w:rPr>
                <w:i/>
                <w:iCs/>
              </w:rPr>
            </w:pPr>
            <w:r w:rsidRPr="005808D8">
              <w:rPr>
                <w:i/>
              </w:rPr>
              <w:t>Viet Nam:</w:t>
            </w:r>
          </w:p>
          <w:p w14:paraId="06D526EF" w14:textId="77777777" w:rsidR="001E1139" w:rsidRPr="005808D8" w:rsidRDefault="001E1139" w:rsidP="001E1139">
            <w:pPr>
              <w:pStyle w:val="ListParagraph"/>
              <w:numPr>
                <w:ilvl w:val="0"/>
                <w:numId w:val="19"/>
              </w:numPr>
            </w:pPr>
            <w:r w:rsidRPr="005808D8">
              <w:t>Agriculteurs-obtenteurs au Viet Nam</w:t>
            </w:r>
          </w:p>
          <w:p w14:paraId="3A435DB1" w14:textId="36ABFE02" w:rsidR="001E1139" w:rsidRPr="005808D8" w:rsidRDefault="001E1139" w:rsidP="001E1139">
            <w:pPr>
              <w:pStyle w:val="ListParagraph"/>
              <w:numPr>
                <w:ilvl w:val="0"/>
                <w:numId w:val="19"/>
              </w:numPr>
            </w:pPr>
            <w:r w:rsidRPr="005808D8">
              <w:t>Développement de l</w:t>
            </w:r>
            <w:r w:rsidR="002B1126" w:rsidRPr="005808D8">
              <w:t>’</w:t>
            </w:r>
            <w:r w:rsidRPr="005808D8">
              <w:t>industrie florale au Viet Nam</w:t>
            </w:r>
          </w:p>
          <w:p w14:paraId="456E11FD" w14:textId="77777777" w:rsidR="001E1139" w:rsidRPr="005808D8" w:rsidRDefault="001E1139" w:rsidP="001E1139">
            <w:pPr>
              <w:pStyle w:val="ListParagraph"/>
              <w:numPr>
                <w:ilvl w:val="0"/>
                <w:numId w:val="19"/>
              </w:numPr>
            </w:pPr>
            <w:r w:rsidRPr="005808D8">
              <w:t>Transformation du secteur des semences au Viet Nam</w:t>
            </w:r>
          </w:p>
          <w:p w14:paraId="2AB4E3B7" w14:textId="77777777" w:rsidR="001E1139" w:rsidRPr="005808D8" w:rsidRDefault="001E1139" w:rsidP="001E1139">
            <w:pPr>
              <w:pStyle w:val="ListParagraph"/>
              <w:numPr>
                <w:ilvl w:val="0"/>
                <w:numId w:val="19"/>
              </w:numPr>
            </w:pPr>
            <w:r w:rsidRPr="005808D8">
              <w:t>Rôle du système de protection des obtentions végétales dans le soutien à la politique agricole nationale au Viet Nam</w:t>
            </w:r>
          </w:p>
        </w:tc>
      </w:tr>
    </w:tbl>
    <w:p w14:paraId="5F075AA6" w14:textId="77777777" w:rsidR="001E1139" w:rsidRPr="005808D8" w:rsidRDefault="001E1139" w:rsidP="001E1139"/>
    <w:p w14:paraId="382D6C25" w14:textId="77777777" w:rsidR="001E1139" w:rsidRPr="005808D8" w:rsidRDefault="001E1139" w:rsidP="001E1139"/>
    <w:p w14:paraId="419A991D" w14:textId="77777777" w:rsidR="001E1139" w:rsidRPr="005808D8" w:rsidRDefault="001E1139" w:rsidP="001E1139">
      <w:pPr>
        <w:keepNext/>
        <w:rPr>
          <w:u w:val="single"/>
        </w:rPr>
      </w:pPr>
      <w:r w:rsidRPr="005808D8">
        <w:rPr>
          <w:u w:val="single"/>
        </w:rPr>
        <w:t>Compte rendu de séminaire</w:t>
      </w:r>
    </w:p>
    <w:p w14:paraId="62F0C6EC" w14:textId="77777777" w:rsidR="001E1139" w:rsidRPr="005808D8" w:rsidRDefault="001E1139" w:rsidP="001E1139">
      <w:pPr>
        <w:keepNext/>
      </w:pPr>
    </w:p>
    <w:p w14:paraId="4A0C4053" w14:textId="75B681D5" w:rsidR="001E1139" w:rsidRPr="005808D8" w:rsidRDefault="001E1139" w:rsidP="001E1139">
      <w:pPr>
        <w:spacing w:line="264" w:lineRule="auto"/>
      </w:pPr>
      <w:r w:rsidRPr="005808D8">
        <w:t>La version anglaise du compte rendu du Séminaire sur l</w:t>
      </w:r>
      <w:r w:rsidR="002B1126" w:rsidRPr="005808D8">
        <w:t>’</w:t>
      </w:r>
      <w:r w:rsidRPr="005808D8">
        <w:t>importance de la sélection végétale et de la protection des variétés végétales pour permettre à l</w:t>
      </w:r>
      <w:r w:rsidR="002B1126" w:rsidRPr="005808D8">
        <w:t>’</w:t>
      </w:r>
      <w:r w:rsidRPr="005808D8">
        <w:t>agriculture d</w:t>
      </w:r>
      <w:r w:rsidR="002B1126" w:rsidRPr="005808D8">
        <w:t>’</w:t>
      </w:r>
      <w:r w:rsidRPr="005808D8">
        <w:t>atténuer les effets du changement climatique et de s</w:t>
      </w:r>
      <w:r w:rsidR="002B1126" w:rsidRPr="005808D8">
        <w:t>’</w:t>
      </w:r>
      <w:r w:rsidRPr="005808D8">
        <w:t xml:space="preserve">y adapter, tenu en 2022, est désormais disponible sur la </w:t>
      </w:r>
      <w:hyperlink r:id="rId41" w:history="1">
        <w:r w:rsidRPr="005808D8">
          <w:rPr>
            <w:rStyle w:val="Hyperlink"/>
          </w:rPr>
          <w:t>page Web consacrée au séminaire</w:t>
        </w:r>
      </w:hyperlink>
      <w:r w:rsidRPr="005808D8">
        <w:t>.  Les versions française, allemande et espagnole suivront.</w:t>
      </w:r>
    </w:p>
    <w:p w14:paraId="530C7BE7" w14:textId="77777777" w:rsidR="001E1139" w:rsidRPr="005808D8" w:rsidRDefault="001E1139" w:rsidP="001E1139">
      <w:pPr>
        <w:spacing w:line="264" w:lineRule="auto"/>
      </w:pPr>
    </w:p>
    <w:p w14:paraId="20FA3F43" w14:textId="77777777" w:rsidR="001E1139" w:rsidRPr="005808D8" w:rsidRDefault="001E1139" w:rsidP="001E1139">
      <w:pPr>
        <w:spacing w:line="264" w:lineRule="auto"/>
      </w:pPr>
    </w:p>
    <w:p w14:paraId="3B59A7DC" w14:textId="0C46A03E" w:rsidR="001E1139" w:rsidRPr="005808D8" w:rsidRDefault="001E1139" w:rsidP="001E1139">
      <w:pPr>
        <w:keepNext/>
        <w:rPr>
          <w:u w:val="single"/>
        </w:rPr>
      </w:pPr>
      <w:r w:rsidRPr="005808D8">
        <w:rPr>
          <w:u w:val="single"/>
        </w:rPr>
        <w:lastRenderedPageBreak/>
        <w:t>Observateurs auprès des organes de l</w:t>
      </w:r>
      <w:r w:rsidR="002B1126" w:rsidRPr="005808D8">
        <w:rPr>
          <w:u w:val="single"/>
        </w:rPr>
        <w:t>’</w:t>
      </w:r>
      <w:r w:rsidRPr="005808D8">
        <w:rPr>
          <w:u w:val="single"/>
        </w:rPr>
        <w:t>UPOV</w:t>
      </w:r>
    </w:p>
    <w:p w14:paraId="79897770" w14:textId="77777777" w:rsidR="001E1139" w:rsidRPr="005808D8" w:rsidRDefault="001E1139" w:rsidP="001E1139">
      <w:pPr>
        <w:keepNext/>
        <w:rPr>
          <w:u w:val="single"/>
        </w:rPr>
      </w:pPr>
    </w:p>
    <w:p w14:paraId="29B7FFB2" w14:textId="5FC45B7A" w:rsidR="001E1139" w:rsidRPr="005808D8" w:rsidRDefault="001E1139" w:rsidP="001E1139">
      <w:pPr>
        <w:keepNext/>
      </w:pPr>
      <w:r w:rsidRPr="005808D8">
        <w:t>Le statut d</w:t>
      </w:r>
      <w:r w:rsidR="002B1126" w:rsidRPr="005808D8">
        <w:t>’</w:t>
      </w:r>
      <w:r w:rsidRPr="005808D8">
        <w:t>observateur a été octroyé:</w:t>
      </w:r>
    </w:p>
    <w:p w14:paraId="12D91AD2" w14:textId="77777777" w:rsidR="001E1139" w:rsidRPr="005808D8" w:rsidRDefault="001E1139" w:rsidP="001E1139">
      <w:pPr>
        <w:keepNext/>
      </w:pPr>
    </w:p>
    <w:p w14:paraId="2DE6A4E2" w14:textId="77777777" w:rsidR="001E1139" w:rsidRPr="005808D8" w:rsidRDefault="001E1139" w:rsidP="001E1139">
      <w:pPr>
        <w:pStyle w:val="ListParagraph"/>
        <w:keepNext/>
        <w:numPr>
          <w:ilvl w:val="0"/>
          <w:numId w:val="21"/>
        </w:numPr>
        <w:ind w:left="1134" w:hanging="564"/>
      </w:pPr>
      <w:proofErr w:type="gramStart"/>
      <w:r w:rsidRPr="005808D8">
        <w:t>au</w:t>
      </w:r>
      <w:proofErr w:type="gramEnd"/>
      <w:r w:rsidRPr="005808D8">
        <w:t xml:space="preserve"> Rwanda auprès du Conseil, du Comité administratif et juridique (CAJ), du Comité technique (TC) et des groupes de travail techniques (TWP),</w:t>
      </w:r>
    </w:p>
    <w:p w14:paraId="04504D98" w14:textId="77777777" w:rsidR="001E1139" w:rsidRPr="005808D8" w:rsidRDefault="001E1139" w:rsidP="001E1139">
      <w:pPr>
        <w:pStyle w:val="ListParagraph"/>
        <w:keepNext/>
        <w:numPr>
          <w:ilvl w:val="0"/>
          <w:numId w:val="21"/>
        </w:numPr>
        <w:ind w:left="1134" w:hanging="564"/>
      </w:pPr>
      <w:proofErr w:type="gramStart"/>
      <w:r w:rsidRPr="005808D8">
        <w:t>au</w:t>
      </w:r>
      <w:proofErr w:type="gramEnd"/>
      <w:r w:rsidRPr="005808D8">
        <w:t xml:space="preserve"> Nigéria auprès des groupes de travail techniques (TWP) et</w:t>
      </w:r>
    </w:p>
    <w:p w14:paraId="17BD6B61" w14:textId="25101DCE" w:rsidR="001E1139" w:rsidRPr="005808D8" w:rsidRDefault="001E1139" w:rsidP="001E1139">
      <w:pPr>
        <w:pStyle w:val="ListParagraph"/>
        <w:keepNext/>
        <w:numPr>
          <w:ilvl w:val="0"/>
          <w:numId w:val="21"/>
        </w:numPr>
        <w:ind w:left="1134" w:hanging="564"/>
      </w:pPr>
      <w:proofErr w:type="gramStart"/>
      <w:r w:rsidRPr="005808D8">
        <w:t>à</w:t>
      </w:r>
      <w:proofErr w:type="gramEnd"/>
      <w:r w:rsidRPr="005808D8">
        <w:t xml:space="preserve"> l</w:t>
      </w:r>
      <w:r w:rsidR="002B1126" w:rsidRPr="005808D8">
        <w:t>’</w:t>
      </w:r>
      <w:r w:rsidRPr="005808D8">
        <w:t>Association internationale pour la protection de la propriété intellectuelle (AIPPI) auprès du Comité administratif et juridique (CAJ).</w:t>
      </w:r>
    </w:p>
    <w:p w14:paraId="58CD33B1" w14:textId="77777777" w:rsidR="001E1139" w:rsidRPr="005808D8" w:rsidRDefault="001E1139" w:rsidP="001E1139">
      <w:pPr>
        <w:keepNext/>
        <w:rPr>
          <w:highlight w:val="yellow"/>
        </w:rPr>
      </w:pPr>
    </w:p>
    <w:p w14:paraId="5344E3C4" w14:textId="77777777" w:rsidR="001E1139" w:rsidRPr="005808D8" w:rsidRDefault="001E1139" w:rsidP="001E1139"/>
    <w:p w14:paraId="14E2C793" w14:textId="173AB49D" w:rsidR="001E1139" w:rsidRPr="005808D8" w:rsidRDefault="001E1139" w:rsidP="001E1139">
      <w:pPr>
        <w:keepNext/>
        <w:rPr>
          <w:u w:val="single"/>
        </w:rPr>
      </w:pPr>
      <w:r w:rsidRPr="005808D8">
        <w:rPr>
          <w:u w:val="single"/>
        </w:rPr>
        <w:t>Question-réponse sur la CDB, le TIRPAA et l</w:t>
      </w:r>
      <w:r w:rsidR="002B1126" w:rsidRPr="005808D8">
        <w:rPr>
          <w:u w:val="single"/>
        </w:rPr>
        <w:t>’</w:t>
      </w:r>
      <w:r w:rsidRPr="005808D8">
        <w:rPr>
          <w:u w:val="single"/>
        </w:rPr>
        <w:t>UPOV</w:t>
      </w:r>
    </w:p>
    <w:p w14:paraId="5B0EFF0F" w14:textId="77777777" w:rsidR="001E1139" w:rsidRPr="005808D8" w:rsidRDefault="001E1139" w:rsidP="001E1139">
      <w:pPr>
        <w:keepNext/>
      </w:pPr>
    </w:p>
    <w:p w14:paraId="695BC62D" w14:textId="38BCE897" w:rsidR="001E1139" w:rsidRPr="005808D8" w:rsidRDefault="001E1139" w:rsidP="001E1139">
      <w:r w:rsidRPr="005808D8">
        <w:t>Le Conseil a adopté le projet de question-réponse suivant: “Complémentarité entre la Convention UPOV, la Convention sur la diversité biologique (CDB) et le Traité international sur les ressources phytogénétiques pour l</w:t>
      </w:r>
      <w:r w:rsidR="002B1126" w:rsidRPr="005808D8">
        <w:t>’</w:t>
      </w:r>
      <w:r w:rsidRPr="005808D8">
        <w:t>alimentation et l</w:t>
      </w:r>
      <w:r w:rsidR="002B1126" w:rsidRPr="005808D8">
        <w:t>’</w:t>
      </w:r>
      <w:r w:rsidRPr="005808D8">
        <w:t>agriculture (TIRPAA)”, dont une copie figure à l</w:t>
      </w:r>
      <w:r w:rsidR="002B1126" w:rsidRPr="005808D8">
        <w:t>’</w:t>
      </w:r>
      <w:r w:rsidRPr="005808D8">
        <w:t>appendice II.</w:t>
      </w:r>
    </w:p>
    <w:p w14:paraId="00CEA37D" w14:textId="77777777" w:rsidR="001E1139" w:rsidRPr="005808D8" w:rsidRDefault="001E1139" w:rsidP="001E1139"/>
    <w:p w14:paraId="12629E8C" w14:textId="77777777" w:rsidR="001E1139" w:rsidRPr="005808D8" w:rsidRDefault="001E1139" w:rsidP="001E1139"/>
    <w:p w14:paraId="6C6913CF" w14:textId="77777777" w:rsidR="001E1139" w:rsidRPr="005808D8" w:rsidRDefault="001E1139" w:rsidP="001E1139">
      <w:pPr>
        <w:keepNext/>
        <w:rPr>
          <w:u w:val="single"/>
        </w:rPr>
      </w:pPr>
      <w:r w:rsidRPr="005808D8">
        <w:rPr>
          <w:u w:val="single"/>
        </w:rPr>
        <w:t>Adoption de documents</w:t>
      </w:r>
    </w:p>
    <w:p w14:paraId="1629E553" w14:textId="77777777" w:rsidR="001E1139" w:rsidRPr="005808D8" w:rsidRDefault="001E1139" w:rsidP="001E1139">
      <w:pPr>
        <w:keepNext/>
      </w:pPr>
    </w:p>
    <w:p w14:paraId="604F596C" w14:textId="77777777" w:rsidR="001E1139" w:rsidRPr="005808D8" w:rsidRDefault="001E1139" w:rsidP="001E1139">
      <w:pPr>
        <w:keepNext/>
      </w:pPr>
      <w:r w:rsidRPr="005808D8">
        <w:t>Le Conseil a adopté les versions révisées des documents suivants:</w:t>
      </w:r>
    </w:p>
    <w:p w14:paraId="5F266DE2" w14:textId="77777777" w:rsidR="001E1139" w:rsidRPr="005808D8" w:rsidRDefault="001E1139" w:rsidP="001E1139">
      <w:pPr>
        <w:keepNext/>
      </w:pPr>
    </w:p>
    <w:p w14:paraId="60525549" w14:textId="77777777" w:rsidR="001E1139" w:rsidRPr="005808D8" w:rsidRDefault="001E1139" w:rsidP="001E1139">
      <w:pPr>
        <w:keepNext/>
        <w:ind w:left="2835" w:hanging="1701"/>
        <w:jc w:val="left"/>
      </w:pPr>
      <w:r w:rsidRPr="005808D8">
        <w:t>UPOV/EXN/DEN</w:t>
      </w:r>
      <w:r w:rsidRPr="005808D8">
        <w:tab/>
        <w:t>Notes explicatives sur les dénominations variétales en vertu de la Convention UPOV</w:t>
      </w:r>
    </w:p>
    <w:p w14:paraId="519EB7B9" w14:textId="572593CF" w:rsidR="001E1139" w:rsidRPr="005808D8" w:rsidRDefault="001E1139" w:rsidP="001E1139">
      <w:pPr>
        <w:keepNext/>
        <w:ind w:left="2835" w:hanging="1701"/>
        <w:jc w:val="left"/>
      </w:pPr>
      <w:r w:rsidRPr="005808D8">
        <w:t>UPOV/EXN/EDV</w:t>
      </w:r>
      <w:r w:rsidRPr="005808D8">
        <w:tab/>
        <w:t>Notes explicatives sur les variétés essentiellement dérivées selon l</w:t>
      </w:r>
      <w:r w:rsidR="002B1126" w:rsidRPr="005808D8">
        <w:t>’</w:t>
      </w:r>
      <w:r w:rsidRPr="005808D8">
        <w:t>Acte de 1991 de la Convention UPOV</w:t>
      </w:r>
    </w:p>
    <w:p w14:paraId="50FB04C1" w14:textId="77777777" w:rsidR="001E1139" w:rsidRPr="005808D8" w:rsidRDefault="001E1139" w:rsidP="001E1139">
      <w:pPr>
        <w:keepNext/>
        <w:ind w:left="2835" w:hanging="1701"/>
        <w:jc w:val="left"/>
      </w:pPr>
    </w:p>
    <w:p w14:paraId="48F24411" w14:textId="5570102C" w:rsidR="001E1139" w:rsidRPr="005808D8" w:rsidRDefault="001E1139" w:rsidP="001E1139">
      <w:pPr>
        <w:ind w:left="2835" w:hanging="1701"/>
        <w:jc w:val="left"/>
      </w:pPr>
      <w:r w:rsidRPr="005808D8">
        <w:t>TGP/7</w:t>
      </w:r>
      <w:r w:rsidRPr="005808D8">
        <w:tab/>
        <w:t>Élaboration des principes directeurs d</w:t>
      </w:r>
      <w:r w:rsidR="002B1126" w:rsidRPr="005808D8">
        <w:t>’</w:t>
      </w:r>
      <w:r w:rsidRPr="005808D8">
        <w:t>examen</w:t>
      </w:r>
    </w:p>
    <w:p w14:paraId="112A25DB" w14:textId="77777777" w:rsidR="001E1139" w:rsidRPr="005808D8" w:rsidRDefault="001E1139" w:rsidP="001E1139">
      <w:pPr>
        <w:ind w:left="2835" w:hanging="1701"/>
        <w:jc w:val="left"/>
      </w:pPr>
      <w:r w:rsidRPr="005808D8">
        <w:t>TGP/12</w:t>
      </w:r>
      <w:r w:rsidRPr="005808D8">
        <w:tab/>
        <w:t>Conseils en ce qui concerne certains caractères physiologiques</w:t>
      </w:r>
    </w:p>
    <w:p w14:paraId="18FB08B2" w14:textId="77777777" w:rsidR="001E1139" w:rsidRPr="005808D8" w:rsidRDefault="001E1139" w:rsidP="001E1139">
      <w:pPr>
        <w:ind w:left="2835" w:hanging="1701"/>
        <w:jc w:val="left"/>
      </w:pPr>
      <w:r w:rsidRPr="005808D8">
        <w:t>TGP/14</w:t>
      </w:r>
      <w:r w:rsidRPr="005808D8">
        <w:tab/>
        <w:t>Glossaire des termes utilisés dans les documents UPOV</w:t>
      </w:r>
    </w:p>
    <w:p w14:paraId="718948BD" w14:textId="77777777" w:rsidR="001E1139" w:rsidRPr="005808D8" w:rsidRDefault="001E1139" w:rsidP="001E1139">
      <w:pPr>
        <w:ind w:left="2835" w:hanging="1701"/>
        <w:jc w:val="left"/>
      </w:pPr>
    </w:p>
    <w:p w14:paraId="3AB85DB7" w14:textId="77777777" w:rsidR="001E1139" w:rsidRPr="005808D8" w:rsidRDefault="001E1139" w:rsidP="001E1139">
      <w:pPr>
        <w:ind w:left="2835" w:hanging="1701"/>
        <w:jc w:val="left"/>
      </w:pPr>
      <w:r w:rsidRPr="005808D8">
        <w:t>UPOV/INF/16</w:t>
      </w:r>
      <w:r w:rsidRPr="005808D8">
        <w:tab/>
        <w:t>Logiciels échangeables</w:t>
      </w:r>
    </w:p>
    <w:p w14:paraId="4DF0146A" w14:textId="17391186" w:rsidR="001E1139" w:rsidRPr="005808D8" w:rsidRDefault="001E1139" w:rsidP="001E1139">
      <w:pPr>
        <w:ind w:left="2835" w:hanging="1701"/>
        <w:jc w:val="left"/>
      </w:pPr>
      <w:r w:rsidRPr="005808D8">
        <w:t>UPOV/INF/22</w:t>
      </w:r>
      <w:r w:rsidRPr="005808D8">
        <w:tab/>
        <w:t>Logiciels et équipements utilisés par les membres de l</w:t>
      </w:r>
      <w:r w:rsidR="002B1126" w:rsidRPr="005808D8">
        <w:t>’</w:t>
      </w:r>
      <w:r w:rsidRPr="005808D8">
        <w:t>Union</w:t>
      </w:r>
    </w:p>
    <w:p w14:paraId="0E4C05AC" w14:textId="77777777" w:rsidR="001E1139" w:rsidRPr="005808D8" w:rsidRDefault="001E1139" w:rsidP="001E1139">
      <w:pPr>
        <w:ind w:left="2835" w:hanging="1701"/>
        <w:jc w:val="left"/>
      </w:pPr>
      <w:r w:rsidRPr="005808D8">
        <w:t>UPOV/INF/23</w:t>
      </w:r>
      <w:r w:rsidRPr="005808D8">
        <w:tab/>
        <w:t>Système de codes UPOV</w:t>
      </w:r>
    </w:p>
    <w:p w14:paraId="15823ED3" w14:textId="77777777" w:rsidR="001E1139" w:rsidRPr="005808D8" w:rsidRDefault="001E1139" w:rsidP="001E1139"/>
    <w:p w14:paraId="40B0E5FD" w14:textId="77777777" w:rsidR="001E1139" w:rsidRPr="005808D8" w:rsidRDefault="001E1139" w:rsidP="001E1139">
      <w:pPr>
        <w:ind w:right="-179"/>
      </w:pPr>
      <w:r w:rsidRPr="005808D8">
        <w:t xml:space="preserve">Tous les documents adoptés seront publiés dans la collection UPOV (voir </w:t>
      </w:r>
      <w:hyperlink r:id="rId42" w:history="1">
        <w:r w:rsidRPr="005808D8">
          <w:rPr>
            <w:rStyle w:val="Hyperlink"/>
          </w:rPr>
          <w:t>https://www.upov.int/upov_collection/fr/index.html</w:t>
        </w:r>
      </w:hyperlink>
      <w:r w:rsidRPr="005808D8">
        <w:t>).</w:t>
      </w:r>
    </w:p>
    <w:p w14:paraId="5D7403BC" w14:textId="77777777" w:rsidR="001E1139" w:rsidRPr="005808D8" w:rsidRDefault="001E1139" w:rsidP="001E1139"/>
    <w:p w14:paraId="46C0218E" w14:textId="77777777" w:rsidR="001E1139" w:rsidRPr="005808D8" w:rsidRDefault="001E1139" w:rsidP="001E1139"/>
    <w:p w14:paraId="53D431C1" w14:textId="5F68B850" w:rsidR="001E1139" w:rsidRPr="005808D8" w:rsidRDefault="001E1139" w:rsidP="001E1139">
      <w:pPr>
        <w:rPr>
          <w:u w:val="single"/>
        </w:rPr>
      </w:pPr>
      <w:r w:rsidRPr="005808D8">
        <w:rPr>
          <w:u w:val="single"/>
        </w:rPr>
        <w:t>Remise d</w:t>
      </w:r>
      <w:r w:rsidR="002B1126" w:rsidRPr="005808D8">
        <w:rPr>
          <w:u w:val="single"/>
        </w:rPr>
        <w:t>’</w:t>
      </w:r>
      <w:r w:rsidRPr="005808D8">
        <w:rPr>
          <w:u w:val="single"/>
        </w:rPr>
        <w:t>une médaille</w:t>
      </w:r>
    </w:p>
    <w:p w14:paraId="0E85ABE8" w14:textId="77777777" w:rsidR="001E1139" w:rsidRPr="005808D8" w:rsidRDefault="001E1139" w:rsidP="001E1139"/>
    <w:p w14:paraId="3920A13F" w14:textId="1901DB10" w:rsidR="001E1139" w:rsidRPr="005808D8" w:rsidRDefault="001E1139" w:rsidP="001E1139">
      <w:r w:rsidRPr="005808D8">
        <w:t>M. Peter Button s</w:t>
      </w:r>
      <w:r w:rsidR="002B1126" w:rsidRPr="005808D8">
        <w:t>’</w:t>
      </w:r>
      <w:r w:rsidRPr="005808D8">
        <w:t>est vu remettre une médaille d</w:t>
      </w:r>
      <w:r w:rsidR="002B1126" w:rsidRPr="005808D8">
        <w:t>’</w:t>
      </w:r>
      <w:r w:rsidRPr="005808D8">
        <w:t>or de l</w:t>
      </w:r>
      <w:r w:rsidR="002B1126" w:rsidRPr="005808D8">
        <w:t>’</w:t>
      </w:r>
      <w:r w:rsidRPr="005808D8">
        <w:t>UPOV en reconnaissance de sa contribution exceptionnelle en tant que Secrétaire général adjoint de l</w:t>
      </w:r>
      <w:r w:rsidR="002B1126" w:rsidRPr="005808D8">
        <w:t>’</w:t>
      </w:r>
      <w:r w:rsidRPr="005808D8">
        <w:t>UPOV du 1</w:t>
      </w:r>
      <w:r w:rsidRPr="005808D8">
        <w:rPr>
          <w:vertAlign w:val="superscript"/>
        </w:rPr>
        <w:t>er</w:t>
      </w:r>
      <w:r w:rsidRPr="005808D8">
        <w:t> décembre 2010 au 22 octobre 2023.</w:t>
      </w:r>
    </w:p>
    <w:p w14:paraId="33D6D00B" w14:textId="77777777" w:rsidR="001E1139" w:rsidRPr="005808D8" w:rsidRDefault="001E1139" w:rsidP="001E1139"/>
    <w:p w14:paraId="52F80DE3" w14:textId="77777777" w:rsidR="001E1139" w:rsidRPr="005808D8" w:rsidRDefault="001E1139" w:rsidP="001E1139">
      <w:bookmarkStart w:id="7" w:name="_Hlk148713268"/>
    </w:p>
    <w:p w14:paraId="113999C8" w14:textId="77777777" w:rsidR="001E1139" w:rsidRPr="005808D8" w:rsidRDefault="001E1139" w:rsidP="001E1139">
      <w:pPr>
        <w:keepNext/>
      </w:pPr>
      <w:r w:rsidRPr="005808D8">
        <w:rPr>
          <w:u w:val="single"/>
        </w:rPr>
        <w:t>Statistiques sur la protection des obtentions végétales</w:t>
      </w:r>
    </w:p>
    <w:p w14:paraId="69CD38BD" w14:textId="77777777" w:rsidR="001E1139" w:rsidRPr="005808D8" w:rsidRDefault="001E1139" w:rsidP="001E1139">
      <w:pPr>
        <w:keepNext/>
        <w:autoSpaceDE w:val="0"/>
        <w:autoSpaceDN w:val="0"/>
        <w:adjustRightInd w:val="0"/>
        <w:rPr>
          <w:lang w:eastAsia="ja-JP"/>
        </w:rPr>
      </w:pPr>
    </w:p>
    <w:p w14:paraId="01069583" w14:textId="14B881AF" w:rsidR="001E1139" w:rsidRPr="005808D8" w:rsidRDefault="001E1139" w:rsidP="001E1139">
      <w:pPr>
        <w:autoSpaceDE w:val="0"/>
        <w:autoSpaceDN w:val="0"/>
      </w:pPr>
      <w:r w:rsidRPr="005808D8">
        <w:t>Le nombre de demandes de protection d</w:t>
      </w:r>
      <w:r w:rsidR="002B1126" w:rsidRPr="005808D8">
        <w:t>’</w:t>
      </w:r>
      <w:r w:rsidRPr="005808D8">
        <w:t>obtentions végétales a augmenté, passant de 25 133 en 2021 à 27 187 en 2022 (soit une augmentation de 8,2%).</w:t>
      </w:r>
    </w:p>
    <w:p w14:paraId="74A276D0" w14:textId="77777777" w:rsidR="001E1139" w:rsidRPr="005808D8" w:rsidRDefault="001E1139" w:rsidP="001E1139">
      <w:pPr>
        <w:autoSpaceDE w:val="0"/>
        <w:autoSpaceDN w:val="0"/>
        <w:rPr>
          <w:lang w:eastAsia="ja-JP"/>
        </w:rPr>
      </w:pPr>
    </w:p>
    <w:p w14:paraId="17B4FA8F" w14:textId="7E243C3B" w:rsidR="001E1139" w:rsidRPr="005808D8" w:rsidRDefault="001E1139" w:rsidP="001E1139">
      <w:pPr>
        <w:autoSpaceDE w:val="0"/>
        <w:autoSpaceDN w:val="0"/>
      </w:pPr>
      <w:r w:rsidRPr="005808D8">
        <w:t>Le nombre de titres délivrés a baissé, passant de 15 082 en 2021 à 14 860 en 2022 (soit une diminution de 1,5%), en raison d</w:t>
      </w:r>
      <w:r w:rsidR="002B1126" w:rsidRPr="005808D8">
        <w:t>’</w:t>
      </w:r>
      <w:r w:rsidRPr="005808D8">
        <w:t>une baisse de 1,0% du nombre de titres délivrés aux résidents (10 257 en 2022;  10 365 en 2021) et de 2,4% du nombre de titres délivrés aux non-résidents (4603 en 2022;  4717 en 2021).</w:t>
      </w:r>
    </w:p>
    <w:p w14:paraId="14FCFBAC" w14:textId="77777777" w:rsidR="001E1139" w:rsidRPr="005808D8" w:rsidRDefault="001E1139" w:rsidP="001E1139">
      <w:pPr>
        <w:autoSpaceDE w:val="0"/>
        <w:autoSpaceDN w:val="0"/>
        <w:rPr>
          <w:lang w:eastAsia="ja-JP"/>
        </w:rPr>
      </w:pPr>
    </w:p>
    <w:p w14:paraId="484FA00B" w14:textId="77777777" w:rsidR="001E1139" w:rsidRPr="005808D8" w:rsidRDefault="001E1139" w:rsidP="001E1139">
      <w:pPr>
        <w:autoSpaceDE w:val="0"/>
        <w:autoSpaceDN w:val="0"/>
        <w:adjustRightInd w:val="0"/>
      </w:pPr>
      <w:r w:rsidRPr="005808D8">
        <w:t>Le nombre total de 161 232 titres en vigueur à la fin de 2022 représente une augmentation de 4,6% par rapport aux chiffres de 2021 (154 105).</w:t>
      </w:r>
    </w:p>
    <w:p w14:paraId="31BBA66E" w14:textId="77777777" w:rsidR="001E1139" w:rsidRPr="005808D8" w:rsidRDefault="001E1139" w:rsidP="001E1139">
      <w:pPr>
        <w:autoSpaceDE w:val="0"/>
        <w:autoSpaceDN w:val="0"/>
        <w:adjustRightInd w:val="0"/>
      </w:pPr>
    </w:p>
    <w:p w14:paraId="06EC9B0A" w14:textId="5D40CFC5" w:rsidR="001E1139" w:rsidRPr="005808D8" w:rsidRDefault="001E1139" w:rsidP="001E1139">
      <w:pPr>
        <w:autoSpaceDE w:val="0"/>
        <w:autoSpaceDN w:val="0"/>
        <w:adjustRightInd w:val="0"/>
      </w:pPr>
      <w:r w:rsidRPr="005808D8">
        <w:t>Les graphiques ci-après présentent l</w:t>
      </w:r>
      <w:r w:rsidR="002B1126" w:rsidRPr="005808D8">
        <w:t>’</w:t>
      </w:r>
      <w:r w:rsidRPr="005808D8">
        <w:t>évolution du nombre de demandes déposées et de titres délivrés depuis 1986.  On trouvera également ci-dessous des informations sur les 10 principaux membres de l</w:t>
      </w:r>
      <w:r w:rsidR="002B1126" w:rsidRPr="005808D8">
        <w:t>’</w:t>
      </w:r>
      <w:r w:rsidRPr="005808D8">
        <w:t>Union ayant reçu le plus de demandes en 2012, 2021 et 2022, ainsi qu</w:t>
      </w:r>
      <w:r w:rsidR="002B1126" w:rsidRPr="005808D8">
        <w:t>’</w:t>
      </w:r>
      <w:r w:rsidRPr="005808D8">
        <w:t>une ventilation des demandes par résidence des obtenteurs pour les années considérées.</w:t>
      </w:r>
    </w:p>
    <w:bookmarkEnd w:id="7"/>
    <w:p w14:paraId="13B93985" w14:textId="77777777" w:rsidR="002E05B8" w:rsidRPr="005808D8" w:rsidRDefault="002E05B8">
      <w:pPr>
        <w:jc w:val="left"/>
        <w:rPr>
          <w:b/>
          <w:sz w:val="24"/>
        </w:rPr>
      </w:pPr>
      <w:r w:rsidRPr="005808D8">
        <w:rPr>
          <w:b/>
          <w:sz w:val="24"/>
        </w:rPr>
        <w:br w:type="page"/>
      </w:r>
    </w:p>
    <w:p w14:paraId="3E047047" w14:textId="23767D7F" w:rsidR="001E1139" w:rsidRPr="005808D8" w:rsidRDefault="001E1139" w:rsidP="001E1139">
      <w:pPr>
        <w:autoSpaceDE w:val="0"/>
        <w:autoSpaceDN w:val="0"/>
        <w:adjustRightInd w:val="0"/>
        <w:spacing w:before="240" w:after="120"/>
        <w:jc w:val="center"/>
        <w:rPr>
          <w:b/>
          <w:bCs/>
          <w:sz w:val="24"/>
          <w:szCs w:val="24"/>
        </w:rPr>
      </w:pPr>
      <w:r w:rsidRPr="005808D8">
        <w:rPr>
          <w:b/>
          <w:sz w:val="24"/>
        </w:rPr>
        <w:lastRenderedPageBreak/>
        <w:t>Nombre total de demandes déposées, de titres délivrés et de titres en vigueur</w:t>
      </w:r>
    </w:p>
    <w:p w14:paraId="4B541C9F" w14:textId="77777777" w:rsidR="001E1139" w:rsidRPr="005808D8" w:rsidRDefault="001E1139" w:rsidP="001E1139">
      <w:pPr>
        <w:autoSpaceDE w:val="0"/>
        <w:autoSpaceDN w:val="0"/>
        <w:adjustRightInd w:val="0"/>
        <w:jc w:val="center"/>
      </w:pPr>
      <w:r w:rsidRPr="005808D8">
        <w:rPr>
          <w:noProof/>
        </w:rPr>
        <w:drawing>
          <wp:inline distT="0" distB="0" distL="0" distR="0" wp14:anchorId="0F3E3941" wp14:editId="61273D64">
            <wp:extent cx="5760000" cy="384480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00" cy="3844800"/>
                    </a:xfrm>
                    <a:prstGeom prst="rect">
                      <a:avLst/>
                    </a:prstGeom>
                  </pic:spPr>
                </pic:pic>
              </a:graphicData>
            </a:graphic>
          </wp:inline>
        </w:drawing>
      </w:r>
    </w:p>
    <w:p w14:paraId="74DAEEE1" w14:textId="77777777" w:rsidR="001E1139" w:rsidRPr="005808D8" w:rsidRDefault="001E1139" w:rsidP="001E1139">
      <w:pPr>
        <w:autoSpaceDE w:val="0"/>
        <w:autoSpaceDN w:val="0"/>
        <w:adjustRightInd w:val="0"/>
      </w:pPr>
    </w:p>
    <w:p w14:paraId="0E0B15E4" w14:textId="77777777" w:rsidR="001E1139" w:rsidRPr="005808D8" w:rsidRDefault="001E1139" w:rsidP="001E1139">
      <w:pPr>
        <w:autoSpaceDE w:val="0"/>
        <w:autoSpaceDN w:val="0"/>
        <w:adjustRightInd w:val="0"/>
        <w:spacing w:after="120"/>
        <w:jc w:val="center"/>
        <w:rPr>
          <w:b/>
          <w:bCs/>
          <w:sz w:val="24"/>
          <w:szCs w:val="24"/>
        </w:rPr>
      </w:pPr>
      <w:r w:rsidRPr="005808D8">
        <w:rPr>
          <w:b/>
          <w:sz w:val="24"/>
        </w:rPr>
        <w:t>Demandes déposées par des résidents/non-résidents</w:t>
      </w:r>
    </w:p>
    <w:p w14:paraId="5A5391E3" w14:textId="77777777" w:rsidR="001E1139" w:rsidRPr="005808D8" w:rsidRDefault="001E1139" w:rsidP="001E1139">
      <w:pPr>
        <w:autoSpaceDE w:val="0"/>
        <w:autoSpaceDN w:val="0"/>
        <w:adjustRightInd w:val="0"/>
        <w:jc w:val="center"/>
      </w:pPr>
      <w:r w:rsidRPr="005808D8">
        <w:rPr>
          <w:noProof/>
        </w:rPr>
        <w:drawing>
          <wp:inline distT="0" distB="0" distL="0" distR="0" wp14:anchorId="396B09CF" wp14:editId="5A6413ED">
            <wp:extent cx="5760000" cy="383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00" cy="3834000"/>
                    </a:xfrm>
                    <a:prstGeom prst="rect">
                      <a:avLst/>
                    </a:prstGeom>
                  </pic:spPr>
                </pic:pic>
              </a:graphicData>
            </a:graphic>
          </wp:inline>
        </w:drawing>
      </w:r>
    </w:p>
    <w:p w14:paraId="531084EF" w14:textId="77777777" w:rsidR="001E1139" w:rsidRPr="005808D8" w:rsidRDefault="001E1139" w:rsidP="001E1139"/>
    <w:p w14:paraId="3BC8AC00" w14:textId="77777777" w:rsidR="001E1139" w:rsidRPr="005808D8" w:rsidRDefault="001E1139" w:rsidP="001E1139">
      <w:pPr>
        <w:keepNext/>
        <w:autoSpaceDE w:val="0"/>
        <w:autoSpaceDN w:val="0"/>
        <w:adjustRightInd w:val="0"/>
        <w:jc w:val="center"/>
        <w:rPr>
          <w:b/>
          <w:bCs/>
          <w:sz w:val="24"/>
          <w:szCs w:val="24"/>
        </w:rPr>
      </w:pPr>
      <w:bookmarkStart w:id="8" w:name="_Hlk149142016"/>
      <w:r w:rsidRPr="005808D8">
        <w:rPr>
          <w:b/>
          <w:sz w:val="24"/>
        </w:rPr>
        <w:lastRenderedPageBreak/>
        <w:t>Titres octroyés: résidents/non-résidents</w:t>
      </w:r>
    </w:p>
    <w:p w14:paraId="1C7B5A6A" w14:textId="77777777" w:rsidR="001E1139" w:rsidRPr="005808D8" w:rsidRDefault="001E1139" w:rsidP="001E1139">
      <w:pPr>
        <w:keepNext/>
        <w:autoSpaceDE w:val="0"/>
        <w:autoSpaceDN w:val="0"/>
        <w:adjustRightInd w:val="0"/>
        <w:jc w:val="center"/>
        <w:rPr>
          <w:b/>
          <w:bCs/>
          <w:sz w:val="24"/>
          <w:szCs w:val="24"/>
        </w:rPr>
      </w:pPr>
    </w:p>
    <w:p w14:paraId="434842E3" w14:textId="77777777" w:rsidR="001E1139" w:rsidRPr="005808D8" w:rsidRDefault="001E1139" w:rsidP="001E1139">
      <w:pPr>
        <w:autoSpaceDE w:val="0"/>
        <w:autoSpaceDN w:val="0"/>
        <w:adjustRightInd w:val="0"/>
        <w:jc w:val="center"/>
        <w:rPr>
          <w:b/>
          <w:bCs/>
          <w:sz w:val="24"/>
          <w:szCs w:val="24"/>
        </w:rPr>
      </w:pPr>
      <w:r w:rsidRPr="005808D8">
        <w:rPr>
          <w:noProof/>
        </w:rPr>
        <w:drawing>
          <wp:inline distT="0" distB="0" distL="0" distR="0" wp14:anchorId="4C5D611C" wp14:editId="35634C3C">
            <wp:extent cx="5760000" cy="383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00" cy="3834000"/>
                    </a:xfrm>
                    <a:prstGeom prst="rect">
                      <a:avLst/>
                    </a:prstGeom>
                  </pic:spPr>
                </pic:pic>
              </a:graphicData>
            </a:graphic>
          </wp:inline>
        </w:drawing>
      </w:r>
    </w:p>
    <w:p w14:paraId="463AE903" w14:textId="77777777" w:rsidR="001E1139" w:rsidRPr="005808D8" w:rsidRDefault="001E1139" w:rsidP="001E1139">
      <w:pPr>
        <w:autoSpaceDE w:val="0"/>
        <w:autoSpaceDN w:val="0"/>
        <w:adjustRightInd w:val="0"/>
        <w:jc w:val="center"/>
        <w:rPr>
          <w:b/>
          <w:bCs/>
          <w:sz w:val="24"/>
          <w:szCs w:val="24"/>
        </w:rPr>
      </w:pPr>
    </w:p>
    <w:p w14:paraId="5D09FD2B" w14:textId="77777777" w:rsidR="001E1139" w:rsidRPr="005808D8" w:rsidRDefault="001E1139" w:rsidP="001E1139">
      <w:pPr>
        <w:autoSpaceDE w:val="0"/>
        <w:autoSpaceDN w:val="0"/>
        <w:adjustRightInd w:val="0"/>
        <w:jc w:val="center"/>
        <w:rPr>
          <w:b/>
          <w:bCs/>
          <w:sz w:val="24"/>
          <w:szCs w:val="24"/>
        </w:rPr>
      </w:pPr>
    </w:p>
    <w:p w14:paraId="634235BB" w14:textId="4A49D829" w:rsidR="001E1139" w:rsidRPr="005808D8" w:rsidRDefault="001E1139" w:rsidP="001E1139">
      <w:pPr>
        <w:autoSpaceDE w:val="0"/>
        <w:autoSpaceDN w:val="0"/>
        <w:adjustRightInd w:val="0"/>
        <w:jc w:val="center"/>
        <w:rPr>
          <w:b/>
          <w:bCs/>
          <w:sz w:val="24"/>
          <w:szCs w:val="24"/>
        </w:rPr>
      </w:pPr>
      <w:r w:rsidRPr="005808D8">
        <w:rPr>
          <w:b/>
          <w:sz w:val="24"/>
        </w:rPr>
        <w:t>Titres en vigueur / Nombre de membres de l</w:t>
      </w:r>
      <w:r w:rsidR="002B1126" w:rsidRPr="005808D8">
        <w:rPr>
          <w:b/>
          <w:sz w:val="24"/>
        </w:rPr>
        <w:t>’</w:t>
      </w:r>
      <w:r w:rsidRPr="005808D8">
        <w:rPr>
          <w:b/>
          <w:sz w:val="24"/>
        </w:rPr>
        <w:t>UPOV</w:t>
      </w:r>
    </w:p>
    <w:p w14:paraId="7E144256" w14:textId="77777777" w:rsidR="001E1139" w:rsidRPr="005808D8" w:rsidRDefault="001E1139" w:rsidP="001E1139">
      <w:pPr>
        <w:autoSpaceDE w:val="0"/>
        <w:autoSpaceDN w:val="0"/>
        <w:adjustRightInd w:val="0"/>
        <w:jc w:val="center"/>
        <w:rPr>
          <w:lang w:eastAsia="ja-JP"/>
        </w:rPr>
      </w:pPr>
    </w:p>
    <w:bookmarkEnd w:id="8"/>
    <w:p w14:paraId="6A41E3A9" w14:textId="77777777" w:rsidR="001E1139" w:rsidRPr="005808D8" w:rsidRDefault="001E1139" w:rsidP="001E1139">
      <w:pPr>
        <w:autoSpaceDE w:val="0"/>
        <w:autoSpaceDN w:val="0"/>
        <w:adjustRightInd w:val="0"/>
        <w:jc w:val="center"/>
      </w:pPr>
      <w:r w:rsidRPr="005808D8">
        <w:rPr>
          <w:noProof/>
        </w:rPr>
        <w:drawing>
          <wp:inline distT="0" distB="0" distL="0" distR="0" wp14:anchorId="3D706433" wp14:editId="1BC0E088">
            <wp:extent cx="5760000" cy="349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00" cy="3492000"/>
                    </a:xfrm>
                    <a:prstGeom prst="rect">
                      <a:avLst/>
                    </a:prstGeom>
                  </pic:spPr>
                </pic:pic>
              </a:graphicData>
            </a:graphic>
          </wp:inline>
        </w:drawing>
      </w:r>
    </w:p>
    <w:p w14:paraId="7CC7C580" w14:textId="77777777" w:rsidR="001E1139" w:rsidRPr="005808D8" w:rsidRDefault="001E1139" w:rsidP="001E1139">
      <w:pPr>
        <w:autoSpaceDE w:val="0"/>
        <w:autoSpaceDN w:val="0"/>
        <w:adjustRightInd w:val="0"/>
        <w:rPr>
          <w:lang w:eastAsia="ja-JP"/>
        </w:rPr>
      </w:pPr>
    </w:p>
    <w:p w14:paraId="16F0AA0D" w14:textId="77777777" w:rsidR="001E1139" w:rsidRPr="005808D8" w:rsidRDefault="001E1139" w:rsidP="001E1139">
      <w:pPr>
        <w:rPr>
          <w:b/>
          <w:bCs/>
          <w:sz w:val="24"/>
          <w:szCs w:val="24"/>
        </w:rPr>
      </w:pPr>
      <w:r w:rsidRPr="005808D8">
        <w:br w:type="page"/>
      </w:r>
    </w:p>
    <w:p w14:paraId="29B87397" w14:textId="77777777" w:rsidR="001E1139" w:rsidRPr="005808D8" w:rsidRDefault="001E1139" w:rsidP="001E1139">
      <w:pPr>
        <w:autoSpaceDE w:val="0"/>
        <w:autoSpaceDN w:val="0"/>
        <w:adjustRightInd w:val="0"/>
        <w:jc w:val="center"/>
      </w:pPr>
      <w:r w:rsidRPr="005808D8">
        <w:rPr>
          <w:b/>
          <w:sz w:val="24"/>
        </w:rPr>
        <w:lastRenderedPageBreak/>
        <w:t>Demandes reçues par région</w:t>
      </w:r>
    </w:p>
    <w:p w14:paraId="24372A8B" w14:textId="77777777" w:rsidR="001E1139" w:rsidRPr="005808D8" w:rsidRDefault="001E1139" w:rsidP="001E1139"/>
    <w:p w14:paraId="7367E34B" w14:textId="77777777" w:rsidR="001E1139" w:rsidRPr="005808D8" w:rsidRDefault="001E1139" w:rsidP="001E1139">
      <w:pPr>
        <w:jc w:val="center"/>
      </w:pPr>
      <w:r w:rsidRPr="005808D8">
        <w:rPr>
          <w:noProof/>
        </w:rPr>
        <w:drawing>
          <wp:inline distT="0" distB="0" distL="0" distR="0" wp14:anchorId="51727960" wp14:editId="2FA74C04">
            <wp:extent cx="5760000" cy="37332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00" cy="3733200"/>
                    </a:xfrm>
                    <a:prstGeom prst="rect">
                      <a:avLst/>
                    </a:prstGeom>
                  </pic:spPr>
                </pic:pic>
              </a:graphicData>
            </a:graphic>
          </wp:inline>
        </w:drawing>
      </w:r>
    </w:p>
    <w:p w14:paraId="7387BB6A" w14:textId="77777777" w:rsidR="001E1139" w:rsidRPr="005808D8" w:rsidRDefault="001E1139" w:rsidP="001E1139"/>
    <w:p w14:paraId="392DC56C" w14:textId="77777777" w:rsidR="001E1139" w:rsidRPr="005808D8" w:rsidRDefault="001E1139" w:rsidP="001E1139"/>
    <w:p w14:paraId="2BFB9A13" w14:textId="45832175" w:rsidR="001E1139" w:rsidRPr="005808D8" w:rsidRDefault="001E1139" w:rsidP="001E1139">
      <w:pPr>
        <w:jc w:val="center"/>
        <w:rPr>
          <w:b/>
          <w:bCs/>
          <w:sz w:val="24"/>
          <w:szCs w:val="24"/>
        </w:rPr>
      </w:pPr>
      <w:r w:rsidRPr="005808D8">
        <w:rPr>
          <w:b/>
          <w:sz w:val="24"/>
        </w:rPr>
        <w:t>Dix principaux membres de l</w:t>
      </w:r>
      <w:r w:rsidR="002B1126" w:rsidRPr="005808D8">
        <w:rPr>
          <w:b/>
          <w:sz w:val="24"/>
        </w:rPr>
        <w:t>’</w:t>
      </w:r>
      <w:r w:rsidRPr="005808D8">
        <w:rPr>
          <w:b/>
          <w:sz w:val="24"/>
        </w:rPr>
        <w:t>UPOV selon le nombre de demandes de protection des obtentions végétales reçues</w:t>
      </w:r>
    </w:p>
    <w:p w14:paraId="6E529C92" w14:textId="77777777" w:rsidR="001E1139" w:rsidRPr="005808D8" w:rsidRDefault="001E1139" w:rsidP="001E1139">
      <w:pPr>
        <w:jc w:val="center"/>
        <w:rPr>
          <w:b/>
          <w:bCs/>
          <w:sz w:val="24"/>
          <w:szCs w:val="24"/>
        </w:rPr>
      </w:pPr>
    </w:p>
    <w:p w14:paraId="724D8CCA" w14:textId="77777777" w:rsidR="001E1139" w:rsidRPr="005808D8" w:rsidRDefault="001E1139" w:rsidP="001E1139">
      <w:pPr>
        <w:jc w:val="center"/>
      </w:pPr>
      <w:r w:rsidRPr="005808D8">
        <w:rPr>
          <w:noProof/>
        </w:rPr>
        <w:drawing>
          <wp:inline distT="0" distB="0" distL="0" distR="0" wp14:anchorId="401BFDC2" wp14:editId="0CE2E02F">
            <wp:extent cx="6120765" cy="3331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900"/>
                    <a:stretch/>
                  </pic:blipFill>
                  <pic:spPr bwMode="auto">
                    <a:xfrm>
                      <a:off x="0" y="0"/>
                      <a:ext cx="6120765" cy="3331210"/>
                    </a:xfrm>
                    <a:prstGeom prst="rect">
                      <a:avLst/>
                    </a:prstGeom>
                    <a:ln>
                      <a:noFill/>
                    </a:ln>
                    <a:extLst>
                      <a:ext uri="{53640926-AAD7-44D8-BBD7-CCE9431645EC}">
                        <a14:shadowObscured xmlns:a14="http://schemas.microsoft.com/office/drawing/2010/main"/>
                      </a:ext>
                    </a:extLst>
                  </pic:spPr>
                </pic:pic>
              </a:graphicData>
            </a:graphic>
          </wp:inline>
        </w:drawing>
      </w:r>
    </w:p>
    <w:p w14:paraId="241F160C" w14:textId="77777777" w:rsidR="001E1139" w:rsidRPr="005808D8" w:rsidRDefault="001E1139" w:rsidP="001E1139">
      <w:pPr>
        <w:rPr>
          <w:sz w:val="24"/>
          <w:szCs w:val="24"/>
        </w:rPr>
      </w:pPr>
    </w:p>
    <w:p w14:paraId="579D9D27" w14:textId="77777777" w:rsidR="001E1139" w:rsidRPr="005808D8" w:rsidRDefault="001E1139" w:rsidP="001E1139">
      <w:pPr>
        <w:rPr>
          <w:sz w:val="24"/>
          <w:szCs w:val="24"/>
        </w:rPr>
      </w:pPr>
    </w:p>
    <w:p w14:paraId="54A2D65B" w14:textId="77777777" w:rsidR="001E1139" w:rsidRPr="005808D8" w:rsidRDefault="001E1139" w:rsidP="001E1139">
      <w:pPr>
        <w:rPr>
          <w:sz w:val="24"/>
          <w:szCs w:val="24"/>
        </w:rPr>
      </w:pPr>
    </w:p>
    <w:p w14:paraId="06063E33" w14:textId="77777777" w:rsidR="001E1139" w:rsidRPr="005808D8" w:rsidRDefault="001E1139" w:rsidP="001E1139"/>
    <w:p w14:paraId="388CD589" w14:textId="79D0A6D6" w:rsidR="001E1139" w:rsidRPr="005808D8" w:rsidRDefault="001E1139" w:rsidP="001E1139">
      <w:pPr>
        <w:keepNext/>
        <w:jc w:val="center"/>
        <w:rPr>
          <w:b/>
          <w:bCs/>
          <w:sz w:val="24"/>
          <w:szCs w:val="24"/>
        </w:rPr>
      </w:pPr>
      <w:r w:rsidRPr="005808D8">
        <w:rPr>
          <w:b/>
          <w:sz w:val="24"/>
        </w:rPr>
        <w:lastRenderedPageBreak/>
        <w:t>Dix principaux membres de l</w:t>
      </w:r>
      <w:r w:rsidR="002B1126" w:rsidRPr="005808D8">
        <w:rPr>
          <w:b/>
          <w:sz w:val="24"/>
        </w:rPr>
        <w:t>’</w:t>
      </w:r>
      <w:r w:rsidRPr="005808D8">
        <w:rPr>
          <w:b/>
          <w:sz w:val="24"/>
        </w:rPr>
        <w:t>UPOV selon le nombre de titres de protection des obtentions végétales délivrés</w:t>
      </w:r>
    </w:p>
    <w:p w14:paraId="0DE8CCA7" w14:textId="77777777" w:rsidR="001E1139" w:rsidRPr="005808D8" w:rsidRDefault="001E1139" w:rsidP="001E1139">
      <w:pPr>
        <w:keepNext/>
        <w:jc w:val="center"/>
      </w:pPr>
    </w:p>
    <w:p w14:paraId="36FFDB04" w14:textId="77777777" w:rsidR="001E1139" w:rsidRPr="005808D8" w:rsidRDefault="001E1139" w:rsidP="001E1139">
      <w:pPr>
        <w:keepNext/>
        <w:jc w:val="center"/>
      </w:pPr>
    </w:p>
    <w:p w14:paraId="1081F2B6" w14:textId="77777777" w:rsidR="001E1139" w:rsidRPr="005808D8" w:rsidRDefault="001E1139" w:rsidP="001E1139">
      <w:r w:rsidRPr="005808D8">
        <w:rPr>
          <w:noProof/>
        </w:rPr>
        <w:drawing>
          <wp:inline distT="0" distB="0" distL="0" distR="0" wp14:anchorId="76BF2358" wp14:editId="1DBBD09F">
            <wp:extent cx="6320839" cy="33909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702" r="1988"/>
                    <a:stretch/>
                  </pic:blipFill>
                  <pic:spPr bwMode="auto">
                    <a:xfrm>
                      <a:off x="0" y="0"/>
                      <a:ext cx="6336569" cy="3399339"/>
                    </a:xfrm>
                    <a:prstGeom prst="rect">
                      <a:avLst/>
                    </a:prstGeom>
                    <a:ln>
                      <a:noFill/>
                    </a:ln>
                    <a:extLst>
                      <a:ext uri="{53640926-AAD7-44D8-BBD7-CCE9431645EC}">
                        <a14:shadowObscured xmlns:a14="http://schemas.microsoft.com/office/drawing/2010/main"/>
                      </a:ext>
                    </a:extLst>
                  </pic:spPr>
                </pic:pic>
              </a:graphicData>
            </a:graphic>
          </wp:inline>
        </w:drawing>
      </w:r>
    </w:p>
    <w:p w14:paraId="6448E3D1" w14:textId="77777777" w:rsidR="001E1139" w:rsidRPr="005808D8" w:rsidRDefault="001E1139" w:rsidP="001E1139"/>
    <w:p w14:paraId="5B58AF80" w14:textId="77777777" w:rsidR="001E1139" w:rsidRPr="005808D8" w:rsidRDefault="001E1139" w:rsidP="001E1139"/>
    <w:p w14:paraId="7451B4E3" w14:textId="77777777" w:rsidR="001E1139" w:rsidRPr="005808D8" w:rsidRDefault="001E1139" w:rsidP="001E1139"/>
    <w:p w14:paraId="7D955E2C" w14:textId="336584DF" w:rsidR="001E1139" w:rsidRPr="005808D8" w:rsidRDefault="001E1139" w:rsidP="001E1139">
      <w:pPr>
        <w:jc w:val="center"/>
        <w:rPr>
          <w:b/>
          <w:bCs/>
          <w:sz w:val="24"/>
          <w:szCs w:val="24"/>
        </w:rPr>
      </w:pPr>
      <w:r w:rsidRPr="005808D8">
        <w:rPr>
          <w:b/>
          <w:sz w:val="24"/>
        </w:rPr>
        <w:t>Dix principaux membres de l</w:t>
      </w:r>
      <w:r w:rsidR="002B1126" w:rsidRPr="005808D8">
        <w:rPr>
          <w:b/>
          <w:sz w:val="24"/>
        </w:rPr>
        <w:t>’</w:t>
      </w:r>
      <w:r w:rsidRPr="005808D8">
        <w:rPr>
          <w:b/>
          <w:sz w:val="24"/>
        </w:rPr>
        <w:t>UPOV selon le pays de résidence des demandeurs</w:t>
      </w:r>
    </w:p>
    <w:p w14:paraId="664ACBF9" w14:textId="77777777" w:rsidR="001E1139" w:rsidRPr="005808D8" w:rsidRDefault="001E1139" w:rsidP="001E1139">
      <w:pPr>
        <w:jc w:val="center"/>
        <w:rPr>
          <w:b/>
          <w:bCs/>
          <w:sz w:val="24"/>
          <w:szCs w:val="24"/>
        </w:rPr>
      </w:pPr>
    </w:p>
    <w:p w14:paraId="5E7FF163" w14:textId="77777777" w:rsidR="001E1139" w:rsidRPr="005808D8" w:rsidRDefault="001E1139" w:rsidP="001E1139"/>
    <w:p w14:paraId="6D5C4C50" w14:textId="77777777" w:rsidR="001E1139" w:rsidRPr="005808D8" w:rsidRDefault="001E1139" w:rsidP="001E1139">
      <w:pPr>
        <w:tabs>
          <w:tab w:val="left" w:pos="6521"/>
        </w:tabs>
      </w:pPr>
      <w:r w:rsidRPr="005808D8">
        <w:rPr>
          <w:noProof/>
        </w:rPr>
        <w:drawing>
          <wp:inline distT="0" distB="0" distL="0" distR="0" wp14:anchorId="493F1BBC" wp14:editId="1517C913">
            <wp:extent cx="6467604" cy="34575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0045" cy="3458880"/>
                    </a:xfrm>
                    <a:prstGeom prst="rect">
                      <a:avLst/>
                    </a:prstGeom>
                  </pic:spPr>
                </pic:pic>
              </a:graphicData>
            </a:graphic>
          </wp:inline>
        </w:drawing>
      </w:r>
    </w:p>
    <w:p w14:paraId="08E881BE" w14:textId="77777777" w:rsidR="001E1139" w:rsidRPr="005808D8" w:rsidRDefault="001E1139" w:rsidP="001E1139">
      <w:pPr>
        <w:rPr>
          <w:rFonts w:cs="Arial"/>
          <w:b/>
          <w:bCs/>
          <w:color w:val="000000"/>
          <w:sz w:val="18"/>
          <w:szCs w:val="18"/>
        </w:rPr>
      </w:pPr>
      <w:r w:rsidRPr="005808D8">
        <w:br w:type="page"/>
      </w:r>
    </w:p>
    <w:p w14:paraId="5AC6000F" w14:textId="23596811" w:rsidR="001E1139" w:rsidRPr="005808D8" w:rsidRDefault="001E1139" w:rsidP="001E1139">
      <w:pPr>
        <w:pStyle w:val="Default"/>
        <w:jc w:val="both"/>
        <w:rPr>
          <w:sz w:val="18"/>
          <w:szCs w:val="18"/>
          <w:lang w:val="fr-FR"/>
        </w:rPr>
      </w:pPr>
      <w:r w:rsidRPr="005808D8">
        <w:rPr>
          <w:b/>
          <w:sz w:val="18"/>
          <w:lang w:val="fr-FR"/>
        </w:rPr>
        <w:lastRenderedPageBreak/>
        <w:t>NOTE À L</w:t>
      </w:r>
      <w:r w:rsidR="002B1126" w:rsidRPr="005808D8">
        <w:rPr>
          <w:b/>
          <w:sz w:val="18"/>
          <w:lang w:val="fr-FR"/>
        </w:rPr>
        <w:t>’</w:t>
      </w:r>
      <w:r w:rsidRPr="005808D8">
        <w:rPr>
          <w:b/>
          <w:sz w:val="18"/>
          <w:lang w:val="fr-FR"/>
        </w:rPr>
        <w:t>INTENTION DES ÉDITEURS</w:t>
      </w:r>
    </w:p>
    <w:p w14:paraId="78FD1577" w14:textId="77777777" w:rsidR="001E1139" w:rsidRPr="005808D8" w:rsidRDefault="001E1139" w:rsidP="001E1139">
      <w:pPr>
        <w:pStyle w:val="Default"/>
        <w:jc w:val="both"/>
        <w:rPr>
          <w:sz w:val="18"/>
          <w:szCs w:val="18"/>
          <w:lang w:val="fr-FR"/>
        </w:rPr>
      </w:pPr>
    </w:p>
    <w:p w14:paraId="202D6427" w14:textId="100CABEF" w:rsidR="001E1139" w:rsidRPr="005808D8" w:rsidRDefault="001E1139" w:rsidP="001E1139">
      <w:pPr>
        <w:pStyle w:val="Default"/>
        <w:jc w:val="both"/>
        <w:rPr>
          <w:sz w:val="18"/>
          <w:lang w:val="fr-FR"/>
        </w:rPr>
      </w:pPr>
      <w:r w:rsidRPr="005808D8">
        <w:rPr>
          <w:sz w:val="18"/>
          <w:lang w:val="fr-FR"/>
        </w:rPr>
        <w:t>L</w:t>
      </w:r>
      <w:r w:rsidR="002B1126" w:rsidRPr="005808D8">
        <w:rPr>
          <w:sz w:val="18"/>
          <w:lang w:val="fr-FR"/>
        </w:rPr>
        <w:t>’</w:t>
      </w:r>
      <w:r w:rsidRPr="005808D8">
        <w:rPr>
          <w:sz w:val="18"/>
          <w:lang w:val="fr-FR"/>
        </w:rPr>
        <w:t>UPOV est une organisation intergouvernementale qui a son siège à Genève.</w:t>
      </w:r>
    </w:p>
    <w:p w14:paraId="0867F1A1" w14:textId="77777777" w:rsidR="001E1139" w:rsidRPr="005808D8" w:rsidRDefault="001E1139" w:rsidP="001E1139">
      <w:pPr>
        <w:pStyle w:val="Default"/>
        <w:jc w:val="both"/>
        <w:rPr>
          <w:sz w:val="18"/>
          <w:szCs w:val="18"/>
          <w:lang w:val="fr-FR"/>
        </w:rPr>
      </w:pPr>
    </w:p>
    <w:p w14:paraId="16AD6F94" w14:textId="1293CB45" w:rsidR="001E1139" w:rsidRPr="005808D8" w:rsidRDefault="001E1139" w:rsidP="001E1139">
      <w:pPr>
        <w:pStyle w:val="Default"/>
        <w:jc w:val="both"/>
        <w:rPr>
          <w:sz w:val="18"/>
          <w:lang w:val="fr-FR"/>
        </w:rPr>
      </w:pPr>
      <w:r w:rsidRPr="005808D8">
        <w:rPr>
          <w:sz w:val="18"/>
          <w:lang w:val="fr-FR"/>
        </w:rPr>
        <w:t>L</w:t>
      </w:r>
      <w:r w:rsidR="002B1126" w:rsidRPr="005808D8">
        <w:rPr>
          <w:sz w:val="18"/>
          <w:lang w:val="fr-FR"/>
        </w:rPr>
        <w:t>’</w:t>
      </w:r>
      <w:r w:rsidRPr="005808D8">
        <w:rPr>
          <w:sz w:val="18"/>
          <w:lang w:val="fr-FR"/>
        </w:rPr>
        <w:t>UPOV a pour objectif de mettre en place et promouvoir un système efficace de protection des variétés végétales afin d</w:t>
      </w:r>
      <w:r w:rsidR="002B1126" w:rsidRPr="005808D8">
        <w:rPr>
          <w:sz w:val="18"/>
          <w:lang w:val="fr-FR"/>
        </w:rPr>
        <w:t>’</w:t>
      </w:r>
      <w:r w:rsidRPr="005808D8">
        <w:rPr>
          <w:sz w:val="18"/>
          <w:lang w:val="fr-FR"/>
        </w:rPr>
        <w:t>encourager l</w:t>
      </w:r>
      <w:r w:rsidR="002B1126" w:rsidRPr="005808D8">
        <w:rPr>
          <w:sz w:val="18"/>
          <w:lang w:val="fr-FR"/>
        </w:rPr>
        <w:t>’</w:t>
      </w:r>
      <w:r w:rsidRPr="005808D8">
        <w:rPr>
          <w:sz w:val="18"/>
          <w:lang w:val="fr-FR"/>
        </w:rPr>
        <w:t>obtention de variétés, dans l</w:t>
      </w:r>
      <w:r w:rsidR="002B1126" w:rsidRPr="005808D8">
        <w:rPr>
          <w:sz w:val="18"/>
          <w:lang w:val="fr-FR"/>
        </w:rPr>
        <w:t>’</w:t>
      </w:r>
      <w:r w:rsidRPr="005808D8">
        <w:rPr>
          <w:sz w:val="18"/>
          <w:lang w:val="fr-FR"/>
        </w:rPr>
        <w:t>intérêt de tous.</w:t>
      </w:r>
    </w:p>
    <w:p w14:paraId="169E3C30" w14:textId="77777777" w:rsidR="001E1139" w:rsidRPr="005808D8" w:rsidRDefault="001E1139" w:rsidP="001E1139">
      <w:pPr>
        <w:pStyle w:val="Default"/>
        <w:jc w:val="both"/>
        <w:rPr>
          <w:sz w:val="18"/>
          <w:szCs w:val="18"/>
          <w:lang w:val="fr-FR"/>
        </w:rPr>
      </w:pPr>
    </w:p>
    <w:p w14:paraId="4F77B27C" w14:textId="2FDBB400" w:rsidR="001E1139" w:rsidRPr="005808D8" w:rsidRDefault="001E1139" w:rsidP="001E1139">
      <w:pPr>
        <w:pStyle w:val="Default"/>
        <w:keepNext/>
        <w:jc w:val="both"/>
        <w:rPr>
          <w:sz w:val="18"/>
          <w:szCs w:val="18"/>
          <w:lang w:val="fr-FR"/>
        </w:rPr>
      </w:pPr>
      <w:r w:rsidRPr="005808D8">
        <w:rPr>
          <w:sz w:val="18"/>
          <w:lang w:val="fr-FR"/>
        </w:rPr>
        <w:t>L</w:t>
      </w:r>
      <w:r w:rsidR="002B1126" w:rsidRPr="005808D8">
        <w:rPr>
          <w:sz w:val="18"/>
          <w:lang w:val="fr-FR"/>
        </w:rPr>
        <w:t>’</w:t>
      </w:r>
      <w:r w:rsidRPr="005808D8">
        <w:rPr>
          <w:sz w:val="18"/>
          <w:lang w:val="fr-FR"/>
        </w:rPr>
        <w:t>UPOV compte 78 membres et couvre 97 États.  Les membres de l</w:t>
      </w:r>
      <w:r w:rsidR="002B1126" w:rsidRPr="005808D8">
        <w:rPr>
          <w:sz w:val="18"/>
          <w:lang w:val="fr-FR"/>
        </w:rPr>
        <w:t>’</w:t>
      </w:r>
      <w:r w:rsidRPr="005808D8">
        <w:rPr>
          <w:sz w:val="18"/>
          <w:lang w:val="fr-FR"/>
        </w:rPr>
        <w:t>UPOV sont les suivants:</w:t>
      </w:r>
    </w:p>
    <w:p w14:paraId="3E072FF7" w14:textId="77777777" w:rsidR="001E1139" w:rsidRPr="005808D8" w:rsidRDefault="001E1139" w:rsidP="001E1139">
      <w:pPr>
        <w:pStyle w:val="Default"/>
        <w:keepNext/>
        <w:jc w:val="both"/>
        <w:rPr>
          <w:sz w:val="18"/>
          <w:szCs w:val="18"/>
          <w:lang w:val="fr-FR"/>
        </w:rPr>
      </w:pPr>
    </w:p>
    <w:p w14:paraId="34C7E64E" w14:textId="66B4FDD7" w:rsidR="001E1139" w:rsidRPr="005808D8" w:rsidRDefault="001E1139" w:rsidP="001E1139">
      <w:pPr>
        <w:pStyle w:val="Default"/>
        <w:jc w:val="both"/>
        <w:rPr>
          <w:sz w:val="18"/>
          <w:lang w:val="fr-FR"/>
        </w:rPr>
      </w:pPr>
      <w:r w:rsidRPr="005808D8">
        <w:rPr>
          <w:sz w:val="18"/>
          <w:lang w:val="fr-FR"/>
        </w:rPr>
        <w:t>Afrique du Sud, Albanie, Allemagne, Argentine, Australie, Autriche, Azerbaïdjan, Bélarus, Belgique, Bolivie (État plurinational de), Bosnie-Herzégovine, Brésil, Bulgarie, Canada, Chili, Chine, Colombie, Costa Rica, Croatie, Danemark, Égypte, Équateur, Espagne, Estonie, États-Unis d</w:t>
      </w:r>
      <w:r w:rsidR="002B1126" w:rsidRPr="005808D8">
        <w:rPr>
          <w:sz w:val="18"/>
          <w:lang w:val="fr-FR"/>
        </w:rPr>
        <w:t>’</w:t>
      </w:r>
      <w:r w:rsidRPr="005808D8">
        <w:rPr>
          <w:sz w:val="18"/>
          <w:lang w:val="fr-FR"/>
        </w:rPr>
        <w:t>Amérique, Fédération de Russie, Finlande, France, Géorgie, Ghana, Hongrie, Irlande, Islande, Israël, Italie, Japon, Jordanie, Kenya, Kirghizistan, Lettonie, Lituanie, Macédoine du Nord, Maroc, Mexique, Monténégro, Nicaragua, Norvège, Nouvelle-Zélande, Oman, Organisation africaine de la propriété intellectuelle, Ouzbékistan, Panama, Paraguay, Pays-Bas (Royaume des), Pérou, Pologne, Portugal, République de Corée, République de Moldova, République dominicaine, République tchèque, République-Unie de Tanzanie, Roumanie, Royaume-Uni, Saint-Vincent-et-les Grenadines, Serbie, Singapour, Slovaquie, Slovénie, Suède, Suisse, Trinité-et-Tobago, Tunisie, Türkiye, Ukraine, Union européenne, Uruguay et Viet Nam.</w:t>
      </w:r>
    </w:p>
    <w:p w14:paraId="73DB146D" w14:textId="77777777" w:rsidR="001E1139" w:rsidRPr="005808D8" w:rsidRDefault="001E1139" w:rsidP="001E1139">
      <w:pPr>
        <w:pStyle w:val="Default"/>
        <w:jc w:val="both"/>
        <w:rPr>
          <w:sz w:val="18"/>
          <w:szCs w:val="18"/>
          <w:lang w:val="fr-FR"/>
        </w:rPr>
      </w:pPr>
    </w:p>
    <w:p w14:paraId="36AB8E7D" w14:textId="35581547" w:rsidR="001E1139" w:rsidRPr="005808D8" w:rsidRDefault="001E1139" w:rsidP="001E1139">
      <w:pPr>
        <w:pStyle w:val="Default"/>
        <w:jc w:val="both"/>
        <w:rPr>
          <w:sz w:val="18"/>
          <w:lang w:val="fr-FR"/>
        </w:rPr>
      </w:pPr>
      <w:r w:rsidRPr="005808D8">
        <w:rPr>
          <w:sz w:val="18"/>
          <w:lang w:val="fr-FR"/>
        </w:rPr>
        <w:t xml:space="preserve">Pour de plus amples renseignements, </w:t>
      </w:r>
      <w:proofErr w:type="spellStart"/>
      <w:r w:rsidRPr="005808D8">
        <w:rPr>
          <w:sz w:val="18"/>
          <w:lang w:val="fr-FR"/>
        </w:rPr>
        <w:t>veuillez vous</w:t>
      </w:r>
      <w:proofErr w:type="spellEnd"/>
      <w:r w:rsidRPr="005808D8">
        <w:rPr>
          <w:sz w:val="18"/>
          <w:lang w:val="fr-FR"/>
        </w:rPr>
        <w:t xml:space="preserve"> adresser au Secrétariat de l</w:t>
      </w:r>
      <w:r w:rsidR="002B1126" w:rsidRPr="005808D8">
        <w:rPr>
          <w:sz w:val="18"/>
          <w:lang w:val="fr-FR"/>
        </w:rPr>
        <w:t>’</w:t>
      </w:r>
      <w:r w:rsidRPr="005808D8">
        <w:rPr>
          <w:sz w:val="18"/>
          <w:lang w:val="fr-FR"/>
        </w:rPr>
        <w:t>UPOV:</w:t>
      </w:r>
    </w:p>
    <w:p w14:paraId="6E8612AC" w14:textId="77777777" w:rsidR="001E1139" w:rsidRPr="005808D8" w:rsidRDefault="001E1139" w:rsidP="001E1139">
      <w:pPr>
        <w:pStyle w:val="Default"/>
        <w:jc w:val="both"/>
        <w:rPr>
          <w:sz w:val="18"/>
          <w:szCs w:val="18"/>
          <w:lang w:val="fr-FR"/>
        </w:rPr>
      </w:pPr>
    </w:p>
    <w:p w14:paraId="28873258" w14:textId="77777777" w:rsidR="001E1139" w:rsidRPr="005808D8" w:rsidRDefault="001E1139" w:rsidP="001E1139">
      <w:pPr>
        <w:pStyle w:val="Default"/>
        <w:jc w:val="both"/>
        <w:rPr>
          <w:color w:val="0000FF"/>
          <w:sz w:val="18"/>
          <w:lang w:val="fr-FR"/>
        </w:rPr>
      </w:pPr>
      <w:r w:rsidRPr="005808D8">
        <w:rPr>
          <w:sz w:val="18"/>
          <w:lang w:val="fr-FR"/>
        </w:rPr>
        <w:t xml:space="preserve">Tél.: (+41-22) 338 9111 </w:t>
      </w:r>
      <w:r w:rsidRPr="005808D8">
        <w:rPr>
          <w:sz w:val="18"/>
          <w:lang w:val="fr-FR"/>
        </w:rPr>
        <w:tab/>
        <w:t xml:space="preserve">Adresse électronique: </w:t>
      </w:r>
      <w:r w:rsidRPr="005808D8">
        <w:rPr>
          <w:color w:val="0000FF"/>
          <w:sz w:val="18"/>
          <w:lang w:val="fr-FR"/>
        </w:rPr>
        <w:t>upov.mail@upov.int</w:t>
      </w:r>
    </w:p>
    <w:p w14:paraId="65A31622" w14:textId="77777777" w:rsidR="001E1139" w:rsidRPr="005808D8" w:rsidRDefault="001E1139" w:rsidP="001E1139">
      <w:pPr>
        <w:rPr>
          <w:sz w:val="18"/>
          <w:szCs w:val="18"/>
        </w:rPr>
      </w:pPr>
    </w:p>
    <w:p w14:paraId="3C951116" w14:textId="77777777" w:rsidR="001E1139" w:rsidRPr="005808D8" w:rsidRDefault="001E1139" w:rsidP="001E1139">
      <w:pPr>
        <w:rPr>
          <w:sz w:val="18"/>
          <w:szCs w:val="18"/>
        </w:rPr>
      </w:pPr>
      <w:r w:rsidRPr="005808D8">
        <w:rPr>
          <w:sz w:val="18"/>
        </w:rPr>
        <w:t>Site Web: https:www.upov.int</w:t>
      </w:r>
    </w:p>
    <w:p w14:paraId="3DBD40B3" w14:textId="77777777" w:rsidR="001E1139" w:rsidRPr="005808D8" w:rsidRDefault="001E1139" w:rsidP="001E1139">
      <w:pPr>
        <w:rPr>
          <w:color w:val="0000FF"/>
          <w:sz w:val="18"/>
          <w:szCs w:val="18"/>
        </w:rPr>
      </w:pPr>
    </w:p>
    <w:p w14:paraId="2067E65A" w14:textId="77777777" w:rsidR="001E1139" w:rsidRPr="005808D8" w:rsidRDefault="001E1139" w:rsidP="001E1139">
      <w:pPr>
        <w:rPr>
          <w:sz w:val="18"/>
          <w:szCs w:val="18"/>
        </w:rPr>
      </w:pPr>
      <w:r w:rsidRPr="005808D8">
        <w:rPr>
          <w:sz w:val="18"/>
        </w:rPr>
        <w:t>Réseaux sociaux</w:t>
      </w:r>
    </w:p>
    <w:p w14:paraId="4CFCBD92" w14:textId="77777777" w:rsidR="001E1139" w:rsidRPr="005808D8" w:rsidRDefault="001E1139" w:rsidP="001E1139">
      <w:pPr>
        <w:rPr>
          <w:color w:val="0000FF"/>
          <w:sz w:val="18"/>
          <w:szCs w:val="18"/>
          <w:highlight w:val="cyan"/>
        </w:rPr>
      </w:pPr>
    </w:p>
    <w:p w14:paraId="170170B2" w14:textId="77777777" w:rsidR="001E1139" w:rsidRPr="005808D8" w:rsidRDefault="001E1139" w:rsidP="001E1139">
      <w:pPr>
        <w:rPr>
          <w:color w:val="0000FF"/>
          <w:sz w:val="18"/>
          <w:szCs w:val="18"/>
        </w:rPr>
      </w:pPr>
      <w:r w:rsidRPr="005808D8">
        <w:rPr>
          <w:noProof/>
          <w:sz w:val="18"/>
        </w:rPr>
        <w:drawing>
          <wp:inline distT="0" distB="0" distL="0" distR="0" wp14:anchorId="4C89A635" wp14:editId="57BA23F5">
            <wp:extent cx="198120" cy="198120"/>
            <wp:effectExtent l="0" t="0" r="0" b="0"/>
            <wp:docPr id="1" name="Picture 1" descr="Compte Twitter de l’U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5808D8">
        <w:rPr>
          <w:sz w:val="18"/>
        </w:rPr>
        <w:t xml:space="preserve">  Compte Twitter:   @UPOVint</w:t>
      </w:r>
    </w:p>
    <w:p w14:paraId="2D4D0A4C" w14:textId="77777777" w:rsidR="001E1139" w:rsidRPr="005808D8" w:rsidRDefault="001E1139" w:rsidP="001E1139">
      <w:pPr>
        <w:rPr>
          <w:sz w:val="18"/>
          <w:szCs w:val="18"/>
        </w:rPr>
      </w:pPr>
      <w:r w:rsidRPr="005808D8">
        <w:rPr>
          <w:noProof/>
          <w:sz w:val="18"/>
        </w:rPr>
        <w:drawing>
          <wp:inline distT="0" distB="0" distL="0" distR="0" wp14:anchorId="1B024CA4" wp14:editId="4242F2DD">
            <wp:extent cx="198120" cy="198120"/>
            <wp:effectExtent l="0" t="0" r="0" b="0"/>
            <wp:docPr id="31" name="Picture 31" descr="Compte LinkedIn de l’U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5808D8">
        <w:rPr>
          <w:color w:val="0000FF"/>
          <w:sz w:val="18"/>
        </w:rPr>
        <w:t xml:space="preserve">  </w:t>
      </w:r>
      <w:r w:rsidRPr="005808D8">
        <w:rPr>
          <w:sz w:val="18"/>
        </w:rPr>
        <w:t xml:space="preserve">Compte LinkedIn: </w:t>
      </w:r>
      <w:hyperlink r:id="rId53" w:history="1">
        <w:r w:rsidRPr="005808D8">
          <w:rPr>
            <w:rStyle w:val="Hyperlink"/>
            <w:sz w:val="18"/>
          </w:rPr>
          <w:t>https://www.linkedin.com/company/upov-official</w:t>
        </w:r>
      </w:hyperlink>
    </w:p>
    <w:p w14:paraId="7F90D0D5" w14:textId="77777777" w:rsidR="001E1139" w:rsidRPr="005808D8" w:rsidRDefault="001E1139" w:rsidP="001E1139">
      <w:pPr>
        <w:rPr>
          <w:sz w:val="18"/>
          <w:szCs w:val="18"/>
        </w:rPr>
      </w:pPr>
    </w:p>
    <w:p w14:paraId="3BEC3F0B" w14:textId="77777777" w:rsidR="00DF6505" w:rsidRPr="005808D8" w:rsidRDefault="00DF6505" w:rsidP="00DF6505"/>
    <w:p w14:paraId="713B60BC" w14:textId="77777777" w:rsidR="00DF6505" w:rsidRPr="005808D8" w:rsidRDefault="00DF6505" w:rsidP="00DF6505"/>
    <w:p w14:paraId="0DFB010A" w14:textId="77777777" w:rsidR="0070026E" w:rsidRPr="005808D8" w:rsidRDefault="002E05B8">
      <w:pPr>
        <w:jc w:val="right"/>
      </w:pPr>
      <w:r w:rsidRPr="005808D8">
        <w:t>[Les annexes suivent]</w:t>
      </w:r>
    </w:p>
    <w:p w14:paraId="7163901B" w14:textId="77777777" w:rsidR="00232EDD" w:rsidRPr="005808D8" w:rsidRDefault="00232EDD" w:rsidP="00232EDD"/>
    <w:p w14:paraId="139C53D9" w14:textId="77777777" w:rsidR="0015380C" w:rsidRPr="005808D8" w:rsidRDefault="0015380C" w:rsidP="00232EDD"/>
    <w:p w14:paraId="6F495F01" w14:textId="77777777" w:rsidR="0015380C" w:rsidRPr="005808D8" w:rsidRDefault="0015380C" w:rsidP="00232EDD"/>
    <w:p w14:paraId="6CCEABE3" w14:textId="77777777" w:rsidR="00232EDD" w:rsidRPr="005808D8" w:rsidRDefault="00232EDD" w:rsidP="00232EDD">
      <w:pPr>
        <w:sectPr w:rsidR="00232EDD" w:rsidRPr="005808D8" w:rsidSect="00232EDD">
          <w:headerReference w:type="default" r:id="rId54"/>
          <w:headerReference w:type="first" r:id="rId55"/>
          <w:pgSz w:w="11907" w:h="16840" w:code="9"/>
          <w:pgMar w:top="1138" w:right="1138" w:bottom="851" w:left="1138" w:header="562" w:footer="619" w:gutter="0"/>
          <w:pgNumType w:start="1"/>
          <w:cols w:space="720"/>
          <w:titlePg/>
          <w:docGrid w:linePitch="326"/>
        </w:sectPr>
      </w:pPr>
    </w:p>
    <w:p w14:paraId="1C768FE3" w14:textId="77777777" w:rsidR="001E1139" w:rsidRPr="005808D8" w:rsidRDefault="001E1139" w:rsidP="001E1139">
      <w:pPr>
        <w:jc w:val="center"/>
      </w:pPr>
      <w:r w:rsidRPr="005808D8">
        <w:lastRenderedPageBreak/>
        <w:t>REMARQUES LIMINAIRES DE M. DAREN TANG, SECRÉTAIRE-GÉNÉRAL,</w:t>
      </w:r>
      <w:r w:rsidRPr="005808D8">
        <w:br/>
        <w:t>À LA CINQUANTE-SEPTIÈME SESSION ORDINAIRE DU CONSEIL</w:t>
      </w:r>
    </w:p>
    <w:p w14:paraId="0B7AB80E" w14:textId="77777777" w:rsidR="001E1139" w:rsidRPr="005808D8" w:rsidRDefault="001E1139" w:rsidP="001E1139">
      <w:pPr>
        <w:jc w:val="center"/>
        <w:rPr>
          <w:bCs/>
        </w:rPr>
      </w:pPr>
    </w:p>
    <w:p w14:paraId="7DF3BA96" w14:textId="77777777" w:rsidR="001E1139" w:rsidRPr="005808D8" w:rsidRDefault="001E1139" w:rsidP="001E1139">
      <w:pPr>
        <w:jc w:val="center"/>
        <w:rPr>
          <w:bCs/>
        </w:rPr>
      </w:pPr>
    </w:p>
    <w:p w14:paraId="0A4A13F7" w14:textId="050D1135" w:rsidR="001E1139" w:rsidRPr="005808D8" w:rsidRDefault="001E1139" w:rsidP="001E1139">
      <w:pPr>
        <w:spacing w:after="180"/>
      </w:pPr>
      <w:r w:rsidRPr="005808D8">
        <w:t>M. Yehan Cui, Président du Conseil de l</w:t>
      </w:r>
      <w:r w:rsidR="002B1126" w:rsidRPr="005808D8">
        <w:t>’</w:t>
      </w:r>
      <w:r w:rsidRPr="005808D8">
        <w:t>UPOV,</w:t>
      </w:r>
    </w:p>
    <w:p w14:paraId="56ECADCA" w14:textId="77777777" w:rsidR="001E1139" w:rsidRPr="005808D8" w:rsidRDefault="001E1139" w:rsidP="001E1139">
      <w:pPr>
        <w:spacing w:after="180"/>
      </w:pPr>
      <w:r w:rsidRPr="005808D8">
        <w:t>Excellences,</w:t>
      </w:r>
    </w:p>
    <w:p w14:paraId="50D40E06" w14:textId="77777777" w:rsidR="001E1139" w:rsidRPr="005808D8" w:rsidRDefault="001E1139" w:rsidP="001E1139">
      <w:pPr>
        <w:spacing w:after="180"/>
      </w:pPr>
      <w:r w:rsidRPr="005808D8">
        <w:t>Honorables délégués,</w:t>
      </w:r>
    </w:p>
    <w:p w14:paraId="722AEEBE" w14:textId="4D5FA9A6" w:rsidR="001E1139" w:rsidRPr="005808D8" w:rsidRDefault="001E1139" w:rsidP="001E1139">
      <w:pPr>
        <w:spacing w:after="180"/>
      </w:pPr>
      <w:r w:rsidRPr="005808D8">
        <w:t>Bonjour et bienvenue à la cinquante-septième session du Conseil de l</w:t>
      </w:r>
      <w:r w:rsidR="002B1126" w:rsidRPr="005808D8">
        <w:t>’</w:t>
      </w:r>
      <w:r w:rsidRPr="005808D8">
        <w:t>UPOV.</w:t>
      </w:r>
    </w:p>
    <w:p w14:paraId="7415E4CF" w14:textId="77777777" w:rsidR="001E1139" w:rsidRPr="005808D8" w:rsidRDefault="001E1139" w:rsidP="001E1139">
      <w:pPr>
        <w:spacing w:after="180"/>
      </w:pPr>
      <w:r w:rsidRPr="005808D8">
        <w:t>Nous nous réunissons à un moment où la sécurité alimentaire, le changement climatique et la production durable occupent une place de plus en plus importante et ont un impact sur la vie quotidienne des personnes et des communautés dans le monde entier.</w:t>
      </w:r>
    </w:p>
    <w:p w14:paraId="06F7C7B9" w14:textId="09493459" w:rsidR="001E1139" w:rsidRPr="005808D8" w:rsidRDefault="001E1139" w:rsidP="001E1139">
      <w:pPr>
        <w:spacing w:after="180"/>
      </w:pPr>
      <w:r w:rsidRPr="005808D8">
        <w:t>Les enjeux sont élevés et ne cessent de prendre de l</w:t>
      </w:r>
      <w:r w:rsidR="002B1126" w:rsidRPr="005808D8">
        <w:t>’</w:t>
      </w:r>
      <w:r w:rsidRPr="005808D8">
        <w:t>ampleur.</w:t>
      </w:r>
    </w:p>
    <w:p w14:paraId="6AB5B4AF" w14:textId="740E41C6" w:rsidR="001E1139" w:rsidRPr="005808D8" w:rsidRDefault="001E1139" w:rsidP="001E1139">
      <w:pPr>
        <w:spacing w:after="180"/>
      </w:pPr>
      <w:r w:rsidRPr="005808D8">
        <w:t>Nous savons que les nouvelles variétés végétales sont essentielles si nous voulons remédier à la baisse des rendements agricoles, en particulier dans les régions du monde les plus touchées par l</w:t>
      </w:r>
      <w:r w:rsidR="002B1126" w:rsidRPr="005808D8">
        <w:t>’</w:t>
      </w:r>
      <w:r w:rsidRPr="005808D8">
        <w:t>insécurité alimentaire.</w:t>
      </w:r>
    </w:p>
    <w:p w14:paraId="57E18B6B" w14:textId="77777777" w:rsidR="001E1139" w:rsidRPr="005808D8" w:rsidRDefault="001E1139" w:rsidP="001E1139">
      <w:pPr>
        <w:spacing w:after="180"/>
      </w:pPr>
      <w:r w:rsidRPr="005808D8">
        <w:t>Nous savons que nous devons trouver de nouvelles solutions si nous voulons rendre la production agricole plus écologique et lutter contre le changement climatique.</w:t>
      </w:r>
    </w:p>
    <w:p w14:paraId="02AE6CA7" w14:textId="6F23BEE4" w:rsidR="001E1139" w:rsidRPr="005808D8" w:rsidRDefault="001E1139" w:rsidP="001E1139">
      <w:pPr>
        <w:spacing w:after="180"/>
      </w:pPr>
      <w:r w:rsidRPr="005808D8">
        <w:t>Nous savons aussi que les nouvelles technologies sont essentielles pour répondre à la forte croissance de la demande alimentaire et pour augmenter la production alimentaire de 60% afin de pouvoir nourrir la population mondiale d</w:t>
      </w:r>
      <w:r w:rsidR="002B1126" w:rsidRPr="005808D8">
        <w:t>’</w:t>
      </w:r>
      <w:r w:rsidRPr="005808D8">
        <w:t>ici à 2050.</w:t>
      </w:r>
    </w:p>
    <w:p w14:paraId="788B01E8" w14:textId="38FEB386" w:rsidR="001E1139" w:rsidRPr="005808D8" w:rsidRDefault="001E1139" w:rsidP="001E1139">
      <w:pPr>
        <w:spacing w:after="180"/>
      </w:pPr>
      <w:r w:rsidRPr="005808D8">
        <w:t>L</w:t>
      </w:r>
      <w:r w:rsidR="002B1126" w:rsidRPr="005808D8">
        <w:t>’</w:t>
      </w:r>
      <w:r w:rsidRPr="005808D8">
        <w:t>UPOV, en tant que moteur de l</w:t>
      </w:r>
      <w:r w:rsidR="002B1126" w:rsidRPr="005808D8">
        <w:t>’</w:t>
      </w:r>
      <w:r w:rsidRPr="005808D8">
        <w:t>innovation agricole, a un rôle important à jouer pour relever ces défis et mettre le monde sur une voie meilleure et plus durable.</w:t>
      </w:r>
    </w:p>
    <w:p w14:paraId="07D506D1" w14:textId="2D7CD2CD" w:rsidR="001E1139" w:rsidRPr="005808D8" w:rsidRDefault="001E1139" w:rsidP="001E1139">
      <w:pPr>
        <w:spacing w:after="180"/>
      </w:pPr>
      <w:r w:rsidRPr="005808D8">
        <w:t>Ce rôle a été parfaitement illustré par la délégation du Ghana qui, en adhérant à l</w:t>
      </w:r>
      <w:r w:rsidR="002B1126" w:rsidRPr="005808D8">
        <w:t>’</w:t>
      </w:r>
      <w:r w:rsidRPr="005808D8">
        <w:t>UPOV l</w:t>
      </w:r>
      <w:r w:rsidR="002B1126" w:rsidRPr="005808D8">
        <w:t>’</w:t>
      </w:r>
      <w:r w:rsidRPr="005808D8">
        <w:t>année dernière, a fait observer que son adhésion était “nécessaire à sa sécurité alimentaire et nutritionnelle ainsi qu</w:t>
      </w:r>
      <w:r w:rsidR="002B1126" w:rsidRPr="005808D8">
        <w:t>’</w:t>
      </w:r>
      <w:r w:rsidRPr="005808D8">
        <w:t>à la réalisation de ses objectifs de développement nationaux”.</w:t>
      </w:r>
    </w:p>
    <w:p w14:paraId="127328C4" w14:textId="77777777" w:rsidR="001E1139" w:rsidRPr="005808D8" w:rsidRDefault="001E1139" w:rsidP="001E1139">
      <w:pPr>
        <w:spacing w:after="180"/>
      </w:pPr>
      <w:r w:rsidRPr="005808D8">
        <w:t>Il est donc encourageant de constater que le système UPOV est de plus en plus utilisé dans le monde.</w:t>
      </w:r>
    </w:p>
    <w:p w14:paraId="66EF9A74" w14:textId="77777777" w:rsidR="001E1139" w:rsidRPr="005808D8" w:rsidRDefault="001E1139" w:rsidP="001E1139">
      <w:pPr>
        <w:spacing w:after="180"/>
      </w:pPr>
      <w:r w:rsidRPr="005808D8">
        <w:t>Les demandes ont augmenté de 40% au cours des cinq dernières années, avec plus de 27 000 demandes déposées en 2022.</w:t>
      </w:r>
    </w:p>
    <w:p w14:paraId="11053746" w14:textId="2399B5B8" w:rsidR="001E1139" w:rsidRPr="005808D8" w:rsidRDefault="001E1139" w:rsidP="001E1139">
      <w:pPr>
        <w:spacing w:after="180"/>
      </w:pPr>
      <w:r w:rsidRPr="005808D8">
        <w:t>La Chine est un moteur important, avec des demandes multipliées par deux depuis 2018.  Mais c</w:t>
      </w:r>
      <w:r w:rsidR="002B1126" w:rsidRPr="005808D8">
        <w:t>’</w:t>
      </w:r>
      <w:r w:rsidRPr="005808D8">
        <w:t>est loin d</w:t>
      </w:r>
      <w:r w:rsidR="002B1126" w:rsidRPr="005808D8">
        <w:t>’</w:t>
      </w:r>
      <w:r w:rsidRPr="005808D8">
        <w:t>être le seul moteur de croissance.  Au cours des cinq dernières années, le nombre de demandes déposées par des résidents a augmenté de 400% en Égypte, de 70% en Argentine et au Canada, de 40% au Brésil et en Türkiye, et a été multiplié par quatre en Égypte.</w:t>
      </w:r>
    </w:p>
    <w:p w14:paraId="102637D3" w14:textId="6D8B39A8" w:rsidR="001E1139" w:rsidRPr="005808D8" w:rsidRDefault="001E1139" w:rsidP="001E1139">
      <w:pPr>
        <w:spacing w:after="180"/>
      </w:pPr>
      <w:r w:rsidRPr="005808D8">
        <w:t>Les obtenteurs, de toutes tailles, sont toujours plus nombreux à se tourner vers la protection des obtentions végétales, conscients du rôle clé de cette dernière dans l</w:t>
      </w:r>
      <w:r w:rsidR="002B1126" w:rsidRPr="005808D8">
        <w:t>’</w:t>
      </w:r>
      <w:r w:rsidRPr="005808D8">
        <w:t>amélioration de la productivité agricole et, partant, dans le développement économique et social durable.</w:t>
      </w:r>
    </w:p>
    <w:p w14:paraId="25384064" w14:textId="31F0C84D" w:rsidR="001E1139" w:rsidRPr="005808D8" w:rsidRDefault="001E1139" w:rsidP="001E1139">
      <w:pPr>
        <w:spacing w:after="180"/>
      </w:pPr>
      <w:r w:rsidRPr="005808D8">
        <w:t>Nous savons, par exemple, qu</w:t>
      </w:r>
      <w:r w:rsidR="002B1126" w:rsidRPr="005808D8">
        <w:t>’</w:t>
      </w:r>
      <w:r w:rsidRPr="005808D8">
        <w:t>en encourageant les investissements à long terme dans la sélection végétale, le système de l</w:t>
      </w:r>
      <w:r w:rsidR="002B1126" w:rsidRPr="005808D8">
        <w:t>’</w:t>
      </w:r>
      <w:r w:rsidRPr="005808D8">
        <w:t>UPOV contribue à réduire les émissions de gaz à effet de serre et que les nouvelles variétés végétales permettent d</w:t>
      </w:r>
      <w:r w:rsidR="002B1126" w:rsidRPr="005808D8">
        <w:t>’</w:t>
      </w:r>
      <w:r w:rsidRPr="005808D8">
        <w:t>augmenter les rendements alimentaires de manière durable.</w:t>
      </w:r>
    </w:p>
    <w:p w14:paraId="7A0B12A4" w14:textId="5B626ACA" w:rsidR="001E1139" w:rsidRPr="005808D8" w:rsidRDefault="001E1139" w:rsidP="001E1139">
      <w:pPr>
        <w:spacing w:after="180"/>
      </w:pPr>
      <w:r w:rsidRPr="005808D8">
        <w:t>Ce point est particulièrement important, qui plus est à un moment où les progrès vers la réalisation des objectifs de développement durable des Nations Unies semblent au point mort et, dans certains cas, avoir été réduits à néant.  Pour ne prendre qu</w:t>
      </w:r>
      <w:r w:rsidR="002B1126" w:rsidRPr="005808D8">
        <w:t>’</w:t>
      </w:r>
      <w:r w:rsidRPr="005808D8">
        <w:t>une statistique, 122 millions de personnes supplémentaires souffrent de la faim aujourd</w:t>
      </w:r>
      <w:r w:rsidR="002B1126" w:rsidRPr="005808D8">
        <w:t>’</w:t>
      </w:r>
      <w:r w:rsidRPr="005808D8">
        <w:t>hui par rapport à la période précédant la pandémie.</w:t>
      </w:r>
    </w:p>
    <w:p w14:paraId="15D72760" w14:textId="5B9AC7C2" w:rsidR="001E1139" w:rsidRPr="005808D8" w:rsidRDefault="001E1139" w:rsidP="001E1139">
      <w:pPr>
        <w:spacing w:after="180"/>
      </w:pPr>
      <w:r w:rsidRPr="005808D8">
        <w:t>L</w:t>
      </w:r>
      <w:r w:rsidR="002B1126" w:rsidRPr="005808D8">
        <w:t>’</w:t>
      </w:r>
      <w:r w:rsidRPr="005808D8">
        <w:t>UPOV, en tant que catalyseur transversal des ODD – de la faim zéro aux mesures relatives à la lutte contre les changements climatiques – peut contribuer à remettre le Programme de développement durable à l</w:t>
      </w:r>
      <w:r w:rsidR="002B1126" w:rsidRPr="005808D8">
        <w:t>’</w:t>
      </w:r>
      <w:r w:rsidRPr="005808D8">
        <w:t xml:space="preserve">horizon 2030 sur les rails, en renforçant les systèmes alimentaires les plus vulnérables de la planète et en créant de nouvelles possibilités pour les agriculteurs et les producteurs dans toutes les régions du monde.  </w:t>
      </w:r>
    </w:p>
    <w:p w14:paraId="7A0E42D9" w14:textId="5FEC0C25" w:rsidR="001E1139" w:rsidRPr="005808D8" w:rsidRDefault="001E1139" w:rsidP="001E1139">
      <w:pPr>
        <w:spacing w:after="180"/>
      </w:pPr>
      <w:r w:rsidRPr="005808D8">
        <w:t>L</w:t>
      </w:r>
      <w:r w:rsidR="002B1126" w:rsidRPr="005808D8">
        <w:t>’</w:t>
      </w:r>
      <w:r w:rsidRPr="005808D8">
        <w:t>UPOV est prête à relever le défi, en intensifiant ses travaux et en introduisant de nouveaux outils qui profiteront aux membres et aux parties prenantes partout dans le monde.</w:t>
      </w:r>
    </w:p>
    <w:p w14:paraId="102768C9" w14:textId="12AB1F15" w:rsidR="001E1139" w:rsidRPr="005808D8" w:rsidRDefault="001E1139" w:rsidP="001E1139">
      <w:pPr>
        <w:spacing w:after="180"/>
      </w:pPr>
      <w:r w:rsidRPr="005808D8">
        <w:lastRenderedPageBreak/>
        <w:t>En 2023, nous avons fourni une assistance législative à 18 États, ce qui représente une augmentation significative par rapport à ces dernières années.  Parmi ces États, 13 ne sont pas encore membres de l</w:t>
      </w:r>
      <w:r w:rsidR="002B1126" w:rsidRPr="005808D8">
        <w:t>’</w:t>
      </w:r>
      <w:r w:rsidRPr="005808D8">
        <w:t>UPOV, ce qui témoigne de l</w:t>
      </w:r>
      <w:r w:rsidR="002B1126" w:rsidRPr="005808D8">
        <w:t>’</w:t>
      </w:r>
      <w:r w:rsidRPr="005808D8">
        <w:t>intérêt croissant que suscitent les travaux de l</w:t>
      </w:r>
      <w:r w:rsidR="002B1126" w:rsidRPr="005808D8">
        <w:t>’</w:t>
      </w:r>
      <w:r w:rsidRPr="005808D8">
        <w:t>UPOV dans le monde entier.</w:t>
      </w:r>
    </w:p>
    <w:p w14:paraId="52EB9480" w14:textId="5DD2FB62" w:rsidR="001E1139" w:rsidRPr="005808D8" w:rsidRDefault="001E1139" w:rsidP="001E1139">
      <w:pPr>
        <w:spacing w:after="180"/>
      </w:pPr>
      <w:r w:rsidRPr="005808D8">
        <w:t>Nous avons organisé un cours de formation des formateurs sur la protection des obtentions végétales, qui a permis à des décideurs et à des spécialistes de 15 pays différents de comprendre comment l</w:t>
      </w:r>
      <w:r w:rsidR="002B1126" w:rsidRPr="005808D8">
        <w:t>’</w:t>
      </w:r>
      <w:r w:rsidRPr="005808D8">
        <w:t>adhésion à l</w:t>
      </w:r>
      <w:r w:rsidR="002B1126" w:rsidRPr="005808D8">
        <w:t>’</w:t>
      </w:r>
      <w:r w:rsidRPr="005808D8">
        <w:t>UPOV peut aider leur pays à atteindre ses objectifs socioéconomiques.</w:t>
      </w:r>
    </w:p>
    <w:p w14:paraId="32ACD628" w14:textId="2D78892A" w:rsidR="001E1139" w:rsidRPr="005808D8" w:rsidRDefault="001E1139" w:rsidP="001E1139">
      <w:pPr>
        <w:spacing w:after="180"/>
      </w:pPr>
      <w:r w:rsidRPr="005808D8">
        <w:t>En septembre, nous avons franchi une étape importante dans le développement et la numérisation des services de l</w:t>
      </w:r>
      <w:r w:rsidR="002B1126" w:rsidRPr="005808D8">
        <w:t>’</w:t>
      </w:r>
      <w:r w:rsidRPr="005808D8">
        <w:t>UPOV, avec le lancement de l</w:t>
      </w:r>
      <w:r w:rsidR="002B1126" w:rsidRPr="005808D8">
        <w:t>’</w:t>
      </w:r>
      <w:r w:rsidRPr="005808D8">
        <w:t>UPOV e-PVP au Viet Nam.</w:t>
      </w:r>
    </w:p>
    <w:p w14:paraId="2BA08656" w14:textId="590573F2" w:rsidR="001E1139" w:rsidRPr="005808D8" w:rsidRDefault="001E1139" w:rsidP="001E1139">
      <w:pPr>
        <w:spacing w:after="180"/>
      </w:pPr>
      <w:r w:rsidRPr="005808D8">
        <w:t>Il s</w:t>
      </w:r>
      <w:r w:rsidR="002B1126" w:rsidRPr="005808D8">
        <w:t>’</w:t>
      </w:r>
      <w:r w:rsidRPr="005808D8">
        <w:t>agit d</w:t>
      </w:r>
      <w:r w:rsidR="002B1126" w:rsidRPr="005808D8">
        <w:t>’</w:t>
      </w:r>
      <w:r w:rsidRPr="005808D8">
        <w:t>une avancée importante dans les services que nous offrons aux membres et aux utilisateurs, ainsi que dans le soutien que nous apportons aux services de protection des obtentions végétales.  Non seulement nous améliorons la procédure de dépôt des demandes, mais nous utilisons des technologies de pointe pour renforcer le système de l</w:t>
      </w:r>
      <w:r w:rsidR="002B1126" w:rsidRPr="005808D8">
        <w:t>’</w:t>
      </w:r>
      <w:r w:rsidRPr="005808D8">
        <w:t>UPOV en rendant son administration plus efficiente et plus efficace.</w:t>
      </w:r>
    </w:p>
    <w:p w14:paraId="484E67DC" w14:textId="2F57CF79" w:rsidR="001E1139" w:rsidRPr="005808D8" w:rsidRDefault="001E1139" w:rsidP="001E1139">
      <w:pPr>
        <w:spacing w:after="180"/>
      </w:pPr>
      <w:r w:rsidRPr="005808D8">
        <w:t>Nous sommes heureux que le Canada, l</w:t>
      </w:r>
      <w:r w:rsidR="002B1126" w:rsidRPr="005808D8">
        <w:t>’</w:t>
      </w:r>
      <w:r w:rsidRPr="005808D8">
        <w:t>Office communautaire des variétés végétales (OCVV) de l</w:t>
      </w:r>
      <w:r w:rsidR="002B1126" w:rsidRPr="005808D8">
        <w:t>’</w:t>
      </w:r>
      <w:r w:rsidRPr="005808D8">
        <w:t>Union européenne, le Ghana et le Royaume des Pays-Bas adoptent l</w:t>
      </w:r>
      <w:r w:rsidR="002B1126" w:rsidRPr="005808D8">
        <w:t>’</w:t>
      </w:r>
      <w:r w:rsidRPr="005808D8">
        <w:t>UPOV e-PVP ou certaines de ses composantes.  Nous sommes prêts à aider les autres membres de l</w:t>
      </w:r>
      <w:r w:rsidR="002B1126" w:rsidRPr="005808D8">
        <w:t>’</w:t>
      </w:r>
      <w:r w:rsidRPr="005808D8">
        <w:t>UPOV à faire de même.</w:t>
      </w:r>
    </w:p>
    <w:p w14:paraId="02F33BDE" w14:textId="61C136E4" w:rsidR="001E1139" w:rsidRPr="005808D8" w:rsidRDefault="001E1139" w:rsidP="001E1139">
      <w:pPr>
        <w:spacing w:after="180"/>
      </w:pPr>
      <w:r w:rsidRPr="005808D8">
        <w:t>L</w:t>
      </w:r>
      <w:r w:rsidR="002B1126" w:rsidRPr="005808D8">
        <w:t>’</w:t>
      </w:r>
      <w:r w:rsidRPr="005808D8">
        <w:t>amélioration de la procédure de dépôt des demandes constitue une étape importante vers l</w:t>
      </w:r>
      <w:r w:rsidR="002B1126" w:rsidRPr="005808D8">
        <w:t>’</w:t>
      </w:r>
      <w:r w:rsidRPr="005808D8">
        <w:t>exploitation des avantages découlant de l</w:t>
      </w:r>
      <w:r w:rsidR="002B1126" w:rsidRPr="005808D8">
        <w:t>’</w:t>
      </w:r>
      <w:r w:rsidRPr="005808D8">
        <w:t>adhésion à l</w:t>
      </w:r>
      <w:r w:rsidR="002B1126" w:rsidRPr="005808D8">
        <w:t>’</w:t>
      </w:r>
      <w:r w:rsidRPr="005808D8">
        <w:t>UPOV et vers l</w:t>
      </w:r>
      <w:r w:rsidR="002B1126" w:rsidRPr="005808D8">
        <w:t>’</w:t>
      </w:r>
      <w:r w:rsidRPr="005808D8">
        <w:t>établissement de liens avec les personnes sur le terrain.</w:t>
      </w:r>
    </w:p>
    <w:p w14:paraId="484C5810" w14:textId="4B09AC4F" w:rsidR="001E1139" w:rsidRPr="005808D8" w:rsidRDefault="001E1139" w:rsidP="001E1139">
      <w:pPr>
        <w:spacing w:after="180"/>
      </w:pPr>
      <w:r w:rsidRPr="005808D8">
        <w:t>Pour revenir au Viet Nam, le revenu annuel des agriculteurs a augmenté d</w:t>
      </w:r>
      <w:r w:rsidR="002B1126" w:rsidRPr="005808D8">
        <w:t>’</w:t>
      </w:r>
      <w:r w:rsidRPr="005808D8">
        <w:t>un quart depuis l</w:t>
      </w:r>
      <w:r w:rsidR="002B1126" w:rsidRPr="005808D8">
        <w:t>’</w:t>
      </w:r>
      <w:r w:rsidRPr="005808D8">
        <w:t>adhésion à l</w:t>
      </w:r>
      <w:r w:rsidR="002B1126" w:rsidRPr="005808D8">
        <w:t>’</w:t>
      </w:r>
      <w:r w:rsidRPr="005808D8">
        <w:t>UPOV en 2006, l</w:t>
      </w:r>
      <w:r w:rsidR="002B1126" w:rsidRPr="005808D8">
        <w:t>’</w:t>
      </w:r>
      <w:r w:rsidRPr="005808D8">
        <w:t>agriculture représentant désormais plus de trois milliards de dollars pour l</w:t>
      </w:r>
      <w:r w:rsidR="002B1126" w:rsidRPr="005808D8">
        <w:t>’</w:t>
      </w:r>
      <w:r w:rsidRPr="005808D8">
        <w:t>économie.</w:t>
      </w:r>
    </w:p>
    <w:p w14:paraId="33DB424B" w14:textId="68269C95" w:rsidR="001E1139" w:rsidRPr="005808D8" w:rsidRDefault="001E1139" w:rsidP="001E1139">
      <w:pPr>
        <w:spacing w:after="180"/>
      </w:pPr>
      <w:r w:rsidRPr="005808D8">
        <w:t>Les avantages sont similaires dans d</w:t>
      </w:r>
      <w:r w:rsidR="002B1126" w:rsidRPr="005808D8">
        <w:t>’</w:t>
      </w:r>
      <w:r w:rsidRPr="005808D8">
        <w:t>autres membres de l</w:t>
      </w:r>
      <w:r w:rsidR="002B1126" w:rsidRPr="005808D8">
        <w:t>’</w:t>
      </w:r>
      <w:r w:rsidRPr="005808D8">
        <w:t>UPOV comme le Kenya ou le Pérou.</w:t>
      </w:r>
    </w:p>
    <w:p w14:paraId="7D8B17FA" w14:textId="535A73E2" w:rsidR="001E1139" w:rsidRPr="005808D8" w:rsidRDefault="001E1139" w:rsidP="001E1139">
      <w:pPr>
        <w:spacing w:after="180"/>
      </w:pPr>
      <w:r w:rsidRPr="005808D8">
        <w:t>Au Kenya, l</w:t>
      </w:r>
      <w:r w:rsidR="002B1126" w:rsidRPr="005808D8">
        <w:t>’</w:t>
      </w:r>
      <w:r w:rsidRPr="005808D8">
        <w:t>accès à des variétés végétales protégées a permis de développer un secteur des fleurs coupées qui emploie aujourd</w:t>
      </w:r>
      <w:r w:rsidR="002B1126" w:rsidRPr="005808D8">
        <w:t>’</w:t>
      </w:r>
      <w:r w:rsidRPr="005808D8">
        <w:t>hui plus d</w:t>
      </w:r>
      <w:r w:rsidR="002B1126" w:rsidRPr="005808D8">
        <w:t>’</w:t>
      </w:r>
      <w:r w:rsidRPr="005808D8">
        <w:t>un demi-million de personnes.</w:t>
      </w:r>
    </w:p>
    <w:p w14:paraId="5C23BEC4" w14:textId="0E5B7CD6" w:rsidR="001E1139" w:rsidRPr="005808D8" w:rsidRDefault="001E1139" w:rsidP="001E1139">
      <w:pPr>
        <w:spacing w:after="180"/>
      </w:pPr>
      <w:r w:rsidRPr="005808D8">
        <w:t>Le Pérou a quant à lui profité de son adhésion à l</w:t>
      </w:r>
      <w:r w:rsidR="002B1126" w:rsidRPr="005808D8">
        <w:t>’</w:t>
      </w:r>
      <w:r w:rsidRPr="005808D8">
        <w:t>UPOV pour introduire plus de 60 variétés protégées de myrtilles, ce qui lui a permis de devenir l</w:t>
      </w:r>
      <w:r w:rsidR="002B1126" w:rsidRPr="005808D8">
        <w:t>’</w:t>
      </w:r>
      <w:r w:rsidRPr="005808D8">
        <w:t>un des plus grands exportateurs mondiaux de ce fruit.</w:t>
      </w:r>
    </w:p>
    <w:p w14:paraId="625A433D" w14:textId="77135F30" w:rsidR="001E1139" w:rsidRPr="005808D8" w:rsidRDefault="001E1139" w:rsidP="001E1139">
      <w:pPr>
        <w:spacing w:after="180"/>
      </w:pPr>
      <w:r w:rsidRPr="005808D8">
        <w:t>Outre ces avantages directs, nous voulons promouvoir l</w:t>
      </w:r>
      <w:r w:rsidR="002B1126" w:rsidRPr="005808D8">
        <w:t>’</w:t>
      </w:r>
      <w:r w:rsidRPr="005808D8">
        <w:t>innovation agricole sous toutes ses formes.</w:t>
      </w:r>
    </w:p>
    <w:p w14:paraId="3BD2536D" w14:textId="0595FEB8" w:rsidR="001E1139" w:rsidRPr="005808D8" w:rsidRDefault="001E1139" w:rsidP="001E1139">
      <w:pPr>
        <w:spacing w:after="180"/>
      </w:pPr>
      <w:r w:rsidRPr="005808D8">
        <w:t>Dans le monde entier, des efforts considérables sont déployés pour permettre à l</w:t>
      </w:r>
      <w:r w:rsidR="002B1126" w:rsidRPr="005808D8">
        <w:t>’</w:t>
      </w:r>
      <w:r w:rsidRPr="005808D8">
        <w:t>une de nos plus anciennes industries d</w:t>
      </w:r>
      <w:r w:rsidR="002B1126" w:rsidRPr="005808D8">
        <w:t>’</w:t>
      </w:r>
      <w:r w:rsidRPr="005808D8">
        <w:t>adopter de nouvelles technologies et de nouvelles solutions.</w:t>
      </w:r>
    </w:p>
    <w:p w14:paraId="0ED75564" w14:textId="14CAD259" w:rsidR="001E1139" w:rsidRPr="005808D8" w:rsidRDefault="001E1139" w:rsidP="001E1139">
      <w:pPr>
        <w:spacing w:after="180"/>
      </w:pPr>
      <w:r w:rsidRPr="005808D8">
        <w:t>Par exemple, la surveillance par satellite aide les pays développés et en développement à mieux comprendre la croissance des cultures et l</w:t>
      </w:r>
      <w:r w:rsidR="002B1126" w:rsidRPr="005808D8">
        <w:t>’</w:t>
      </w:r>
      <w:r w:rsidRPr="005808D8">
        <w:t>état des sols, en alertant les agriculteurs sur les parasites et autres dangers avant qu</w:t>
      </w:r>
      <w:r w:rsidR="002B1126" w:rsidRPr="005808D8">
        <w:t>’</w:t>
      </w:r>
      <w:r w:rsidRPr="005808D8">
        <w:t>ils ne s</w:t>
      </w:r>
      <w:r w:rsidR="002B1126" w:rsidRPr="005808D8">
        <w:t>’</w:t>
      </w:r>
      <w:r w:rsidRPr="005808D8">
        <w:t>installent.  La robotique agricole, un secteur qui pèse aujourd</w:t>
      </w:r>
      <w:r w:rsidR="002B1126" w:rsidRPr="005808D8">
        <w:t>’</w:t>
      </w:r>
      <w:r w:rsidRPr="005808D8">
        <w:t>hui cinq milliards de dollars, aide les agriculteurs à améliorer la production et les rendements.  La science des données et l</w:t>
      </w:r>
      <w:r w:rsidR="002B1126" w:rsidRPr="005808D8">
        <w:t>’</w:t>
      </w:r>
      <w:r w:rsidRPr="005808D8">
        <w:t>apprentissage automatique permettent de savoir comment et où cultiver les plantes le plus efficacement possible.  La biotechnologie agricole quant à elle permet aux agriculteurs de produire plus avec moins.</w:t>
      </w:r>
    </w:p>
    <w:p w14:paraId="75F39A2B" w14:textId="052E402C" w:rsidR="001E1139" w:rsidRPr="005808D8" w:rsidRDefault="001E1139" w:rsidP="001E1139">
      <w:pPr>
        <w:spacing w:after="180"/>
      </w:pPr>
      <w:r w:rsidRPr="005808D8">
        <w:t>L</w:t>
      </w:r>
      <w:r w:rsidR="002B1126" w:rsidRPr="005808D8">
        <w:t>’</w:t>
      </w:r>
      <w:r w:rsidRPr="005808D8">
        <w:t>UPOV est une composante essentielle de cet écosystème plus vaste, qui contribue à l</w:t>
      </w:r>
      <w:r w:rsidR="002B1126" w:rsidRPr="005808D8">
        <w:t>’</w:t>
      </w:r>
      <w:r w:rsidRPr="005808D8">
        <w:t>emploi, à la croissance et à la création d</w:t>
      </w:r>
      <w:r w:rsidR="002B1126" w:rsidRPr="005808D8">
        <w:t>’</w:t>
      </w:r>
      <w:r w:rsidRPr="005808D8">
        <w:t>opportunités dans le monde entier.  Le lancement de l</w:t>
      </w:r>
      <w:r w:rsidR="002B1126" w:rsidRPr="005808D8">
        <w:t>’</w:t>
      </w:r>
      <w:r w:rsidRPr="005808D8">
        <w:t>UPOV e-PVP et notre nouvelle équipe de direction vont donner une nouvelle impulsion à nos efforts visant à rapprocher davantage l</w:t>
      </w:r>
      <w:r w:rsidR="002B1126" w:rsidRPr="005808D8">
        <w:t>’</w:t>
      </w:r>
      <w:r w:rsidRPr="005808D8">
        <w:t>UPOV de tous les citoyens du monde.</w:t>
      </w:r>
    </w:p>
    <w:p w14:paraId="1D6E5058" w14:textId="43BC2C15" w:rsidR="001E1139" w:rsidRPr="005808D8" w:rsidRDefault="001E1139" w:rsidP="001E1139">
      <w:pPr>
        <w:spacing w:after="180"/>
      </w:pPr>
      <w:r w:rsidRPr="005808D8">
        <w:t>Notre monde a besoin d</w:t>
      </w:r>
      <w:r w:rsidR="002B1126" w:rsidRPr="005808D8">
        <w:t>’</w:t>
      </w:r>
      <w:r w:rsidRPr="005808D8">
        <w:t>innovations agricoles, et la protection des obtentions végétales contribue à les mettre en œuvre.</w:t>
      </w:r>
    </w:p>
    <w:p w14:paraId="2C0D0906" w14:textId="77777777" w:rsidR="001E1139" w:rsidRPr="005808D8" w:rsidRDefault="001E1139" w:rsidP="001E1139">
      <w:r w:rsidRPr="005808D8">
        <w:t>Je vous remercie pour votre attention et vous souhaite une bonne session du Conseil.</w:t>
      </w:r>
    </w:p>
    <w:p w14:paraId="2FF628FA" w14:textId="5F54733C" w:rsidR="005D5578" w:rsidRPr="005808D8" w:rsidRDefault="005D5578">
      <w:pPr>
        <w:jc w:val="left"/>
      </w:pPr>
    </w:p>
    <w:p w14:paraId="45D5B471" w14:textId="77777777" w:rsidR="00157137" w:rsidRPr="005808D8" w:rsidRDefault="00157137">
      <w:pPr>
        <w:jc w:val="left"/>
      </w:pPr>
    </w:p>
    <w:p w14:paraId="118ED212" w14:textId="77777777" w:rsidR="00232EDD" w:rsidRPr="005808D8" w:rsidRDefault="00232EDD" w:rsidP="00232EDD"/>
    <w:p w14:paraId="2F1DA873" w14:textId="415BC13D" w:rsidR="0070026E" w:rsidRPr="005808D8" w:rsidRDefault="002E05B8">
      <w:pPr>
        <w:jc w:val="right"/>
      </w:pPr>
      <w:r w:rsidRPr="005808D8">
        <w:t>[L</w:t>
      </w:r>
      <w:r w:rsidR="002B1126" w:rsidRPr="005808D8">
        <w:t>’</w:t>
      </w:r>
      <w:r w:rsidRPr="005808D8">
        <w:t>a</w:t>
      </w:r>
      <w:r w:rsidR="00157137" w:rsidRPr="005808D8">
        <w:t>ppendic</w:t>
      </w:r>
      <w:r w:rsidRPr="005808D8">
        <w:t>e II suit]</w:t>
      </w:r>
    </w:p>
    <w:p w14:paraId="1FD40830" w14:textId="77777777" w:rsidR="00CC5B8D" w:rsidRPr="005808D8" w:rsidRDefault="00CC5B8D" w:rsidP="00232EDD"/>
    <w:p w14:paraId="244AED0F" w14:textId="77777777" w:rsidR="005D5578" w:rsidRPr="005808D8" w:rsidRDefault="005D5578" w:rsidP="00232EDD">
      <w:pPr>
        <w:sectPr w:rsidR="005D5578" w:rsidRPr="005808D8" w:rsidSect="007D59F4">
          <w:headerReference w:type="default" r:id="rId56"/>
          <w:headerReference w:type="first" r:id="rId57"/>
          <w:pgSz w:w="11907" w:h="16840" w:code="9"/>
          <w:pgMar w:top="510" w:right="1134" w:bottom="993" w:left="1134" w:header="510" w:footer="680" w:gutter="0"/>
          <w:pgNumType w:start="1"/>
          <w:cols w:space="720"/>
          <w:titlePg/>
        </w:sectPr>
      </w:pPr>
    </w:p>
    <w:p w14:paraId="340FAD5C" w14:textId="409C5F53" w:rsidR="00157137" w:rsidRPr="005808D8" w:rsidRDefault="00157137" w:rsidP="00157137">
      <w:pPr>
        <w:keepNext/>
        <w:jc w:val="center"/>
      </w:pPr>
      <w:r w:rsidRPr="005808D8">
        <w:lastRenderedPageBreak/>
        <w:t>Question-réponse sur la CDB, le TIRPAA et l</w:t>
      </w:r>
      <w:r w:rsidR="002B1126" w:rsidRPr="005808D8">
        <w:t>’</w:t>
      </w:r>
      <w:r w:rsidRPr="005808D8">
        <w:t>UPOV</w:t>
      </w:r>
    </w:p>
    <w:p w14:paraId="587A803B" w14:textId="77777777" w:rsidR="00157137" w:rsidRPr="005808D8" w:rsidRDefault="00157137" w:rsidP="00157137">
      <w:pPr>
        <w:jc w:val="center"/>
      </w:pPr>
      <w:proofErr w:type="gramStart"/>
      <w:r w:rsidRPr="005808D8">
        <w:t>approuvée</w:t>
      </w:r>
      <w:proofErr w:type="gramEnd"/>
      <w:r w:rsidRPr="005808D8">
        <w:t xml:space="preserve"> par le Conseil à sa cinquante-septième session ordinaire</w:t>
      </w:r>
    </w:p>
    <w:p w14:paraId="6E964128" w14:textId="77777777" w:rsidR="00157137" w:rsidRPr="005808D8" w:rsidRDefault="00157137" w:rsidP="00157137">
      <w:pPr>
        <w:jc w:val="center"/>
      </w:pPr>
    </w:p>
    <w:p w14:paraId="154E80B0" w14:textId="77777777" w:rsidR="00157137" w:rsidRPr="005808D8" w:rsidRDefault="00157137" w:rsidP="00157137">
      <w:pPr>
        <w:jc w:val="center"/>
      </w:pPr>
    </w:p>
    <w:p w14:paraId="7FAB9BCD" w14:textId="6BA65361" w:rsidR="00157137" w:rsidRPr="005808D8" w:rsidRDefault="00157137" w:rsidP="00157137">
      <w:pPr>
        <w:jc w:val="left"/>
        <w:rPr>
          <w:b/>
        </w:rPr>
      </w:pPr>
      <w:r w:rsidRPr="005808D8">
        <w:rPr>
          <w:b/>
        </w:rPr>
        <w:t>Complémentarité entre la Convention UPOV, la Convention sur la diversité biologique (CDB) et le Traité international sur les ressources phytogénétiques pour l</w:t>
      </w:r>
      <w:r w:rsidR="002B1126" w:rsidRPr="005808D8">
        <w:rPr>
          <w:b/>
        </w:rPr>
        <w:t>’</w:t>
      </w:r>
      <w:r w:rsidRPr="005808D8">
        <w:rPr>
          <w:b/>
        </w:rPr>
        <w:t>alimentation et l</w:t>
      </w:r>
      <w:r w:rsidR="002B1126" w:rsidRPr="005808D8">
        <w:rPr>
          <w:b/>
        </w:rPr>
        <w:t>’</w:t>
      </w:r>
      <w:r w:rsidRPr="005808D8">
        <w:rPr>
          <w:b/>
        </w:rPr>
        <w:t>agriculture (TIRPAA)</w:t>
      </w:r>
    </w:p>
    <w:p w14:paraId="75850CB1" w14:textId="77777777" w:rsidR="00157137" w:rsidRPr="005808D8" w:rsidRDefault="00157137" w:rsidP="00157137">
      <w:pPr>
        <w:jc w:val="left"/>
      </w:pPr>
    </w:p>
    <w:p w14:paraId="0C44E102" w14:textId="77777777" w:rsidR="00157137" w:rsidRPr="005808D8" w:rsidRDefault="00157137" w:rsidP="00157137">
      <w:pPr>
        <w:jc w:val="left"/>
        <w:rPr>
          <w:i/>
        </w:rPr>
      </w:pPr>
      <w:r w:rsidRPr="005808D8">
        <w:rPr>
          <w:i/>
        </w:rPr>
        <w:t>Buts et objectifs</w:t>
      </w:r>
    </w:p>
    <w:p w14:paraId="4978C332" w14:textId="77777777" w:rsidR="00157137" w:rsidRPr="005808D8" w:rsidRDefault="00157137" w:rsidP="00157137">
      <w:pPr>
        <w:jc w:val="left"/>
      </w:pPr>
    </w:p>
    <w:p w14:paraId="38E53B38" w14:textId="458F909D" w:rsidR="00157137" w:rsidRPr="005808D8" w:rsidRDefault="00157137" w:rsidP="00157137">
      <w:r w:rsidRPr="005808D8">
        <w:t>La diversité biologique ou "biodiversité" est le terme utilisé pour décrire la variété de tous les organismes vivants et comprend la diversité au sein des espèces, entre les espèces et des écosystèmes. La biodiversité est à la base de toutes les activités humaines, notamment l</w:t>
      </w:r>
      <w:r w:rsidR="002B1126" w:rsidRPr="005808D8">
        <w:t>’</w:t>
      </w:r>
      <w:r w:rsidRPr="005808D8">
        <w:t xml:space="preserve">agriculture et, par conséquent, la sécurité alimentaire. </w:t>
      </w:r>
    </w:p>
    <w:p w14:paraId="4D1D95F4" w14:textId="77777777" w:rsidR="00157137" w:rsidRPr="005808D8" w:rsidRDefault="00157137" w:rsidP="00157137"/>
    <w:p w14:paraId="030E9DD7" w14:textId="08DE5BA5" w:rsidR="00157137" w:rsidRPr="005808D8" w:rsidRDefault="00157137" w:rsidP="00157137">
      <w:r w:rsidRPr="005808D8">
        <w:t>La Convention sur la diversité biologique (CDB) a trois objectifs: la conservation de la biodiversité, l</w:t>
      </w:r>
      <w:r w:rsidR="002B1126" w:rsidRPr="005808D8">
        <w:t>’</w:t>
      </w:r>
      <w:r w:rsidRPr="005808D8">
        <w:t>utilisation durable des éléments de la biodiversité et le partage juste et équitable des avantages découlant de l</w:t>
      </w:r>
      <w:r w:rsidR="002B1126" w:rsidRPr="005808D8">
        <w:t>’</w:t>
      </w:r>
      <w:r w:rsidRPr="005808D8">
        <w:t>utilisation des ressources génétiques. Le protocole de Nagoya sur l</w:t>
      </w:r>
      <w:r w:rsidR="002B1126" w:rsidRPr="005808D8">
        <w:t>’</w:t>
      </w:r>
      <w:r w:rsidRPr="005808D8">
        <w:t>accès aux ressources génétiques et le partage juste et équitable des avantages découlant de leur utilisation, un accord complémentaire à la CDB, précise les dispositions de la Convention relatives à l</w:t>
      </w:r>
      <w:r w:rsidR="002B1126" w:rsidRPr="005808D8">
        <w:t>’</w:t>
      </w:r>
      <w:r w:rsidRPr="005808D8">
        <w:t>accès aux ressources génétiques, aux connaissances traditionnelles et au partage des avantages afin de contribuer à la conservation et à l</w:t>
      </w:r>
      <w:r w:rsidR="002B1126" w:rsidRPr="005808D8">
        <w:t>’</w:t>
      </w:r>
      <w:r w:rsidRPr="005808D8">
        <w:t>utilisation durable de la biodiversité.</w:t>
      </w:r>
    </w:p>
    <w:p w14:paraId="62C9FFAB" w14:textId="77777777" w:rsidR="00157137" w:rsidRPr="005808D8" w:rsidRDefault="00157137" w:rsidP="00157137"/>
    <w:p w14:paraId="7A6236A9" w14:textId="1D5B7271" w:rsidR="00157137" w:rsidRPr="005808D8" w:rsidRDefault="00157137" w:rsidP="00157137">
      <w:r w:rsidRPr="005808D8">
        <w:rPr>
          <w:snapToGrid w:val="0"/>
        </w:rPr>
        <w:t>Le traité international sur les ressources phytogénétiques pour l</w:t>
      </w:r>
      <w:r w:rsidR="002B1126" w:rsidRPr="005808D8">
        <w:rPr>
          <w:snapToGrid w:val="0"/>
        </w:rPr>
        <w:t>’</w:t>
      </w:r>
      <w:r w:rsidRPr="005808D8">
        <w:rPr>
          <w:snapToGrid w:val="0"/>
        </w:rPr>
        <w:t>alimentation et l</w:t>
      </w:r>
      <w:r w:rsidR="002B1126" w:rsidRPr="005808D8">
        <w:rPr>
          <w:snapToGrid w:val="0"/>
        </w:rPr>
        <w:t>’</w:t>
      </w:r>
      <w:r w:rsidRPr="005808D8">
        <w:rPr>
          <w:snapToGrid w:val="0"/>
        </w:rPr>
        <w:t xml:space="preserve">agriculture </w:t>
      </w:r>
      <w:r w:rsidRPr="005808D8">
        <w:t>a pour objectifs la conservation et l</w:t>
      </w:r>
      <w:r w:rsidR="002B1126" w:rsidRPr="005808D8">
        <w:t>’</w:t>
      </w:r>
      <w:r w:rsidRPr="005808D8">
        <w:t>utilisation durable des ressources phytogénétiques pour l</w:t>
      </w:r>
      <w:r w:rsidR="002B1126" w:rsidRPr="005808D8">
        <w:t>’</w:t>
      </w:r>
      <w:r w:rsidRPr="005808D8">
        <w:t>alimentation et l</w:t>
      </w:r>
      <w:r w:rsidR="002B1126" w:rsidRPr="005808D8">
        <w:t>’</w:t>
      </w:r>
      <w:r w:rsidRPr="005808D8">
        <w:t>agriculture et le partage juste et équitable des avantages découlant de leur utilisation, en harmonie avec la Convention sur la diversité biologique, pour une agriculture durable et la sécurité alimentaire.  Le traité international porte sur les ressources phytogénétiques pour l</w:t>
      </w:r>
      <w:r w:rsidR="002B1126" w:rsidRPr="005808D8">
        <w:t>’</w:t>
      </w:r>
      <w:r w:rsidRPr="005808D8">
        <w:t>alimentation et l</w:t>
      </w:r>
      <w:r w:rsidR="002B1126" w:rsidRPr="005808D8">
        <w:t>’</w:t>
      </w:r>
      <w:r w:rsidRPr="005808D8">
        <w:t>agriculture.</w:t>
      </w:r>
    </w:p>
    <w:p w14:paraId="24D7E5AF" w14:textId="77777777" w:rsidR="00157137" w:rsidRPr="005808D8" w:rsidRDefault="00157137" w:rsidP="00157137"/>
    <w:p w14:paraId="099340D2" w14:textId="1EA2393E" w:rsidR="00157137" w:rsidRPr="005808D8" w:rsidRDefault="00157137" w:rsidP="00157137">
      <w:r w:rsidRPr="005808D8">
        <w:t>Le Traité vise à : reconnaître l</w:t>
      </w:r>
      <w:r w:rsidR="002B1126" w:rsidRPr="005808D8">
        <w:t>’</w:t>
      </w:r>
      <w:r w:rsidRPr="005808D8">
        <w:t>énorme contribution des agriculteurs à la diversité des cultures qui nourrissent le monde, mettre en place un système mondial permettant de fournir un accès aux matériels phytogénétiques aux agriculteurs, aux sélectionneurs de végétaux et aux scientifiques et s</w:t>
      </w:r>
      <w:r w:rsidR="002B1126" w:rsidRPr="005808D8">
        <w:t>’</w:t>
      </w:r>
      <w:r w:rsidRPr="005808D8">
        <w:t>assurer que les bénéficiaires partagent les avantages qu</w:t>
      </w:r>
      <w:r w:rsidR="002B1126" w:rsidRPr="005808D8">
        <w:t>’</w:t>
      </w:r>
      <w:r w:rsidRPr="005808D8">
        <w:t>ils tirent de l</w:t>
      </w:r>
      <w:r w:rsidR="002B1126" w:rsidRPr="005808D8">
        <w:t>’</w:t>
      </w:r>
      <w:r w:rsidRPr="005808D8">
        <w:t>utilisation de ces matériels génétiques.</w:t>
      </w:r>
    </w:p>
    <w:p w14:paraId="712A6E62" w14:textId="77777777" w:rsidR="00157137" w:rsidRPr="005808D8" w:rsidRDefault="00157137" w:rsidP="00157137"/>
    <w:p w14:paraId="03D9AB5A" w14:textId="225F6F4E" w:rsidR="00157137" w:rsidRPr="005808D8" w:rsidRDefault="00157137" w:rsidP="00157137">
      <w:r w:rsidRPr="005808D8">
        <w:t>La mission de l</w:t>
      </w:r>
      <w:r w:rsidR="002B1126" w:rsidRPr="005808D8">
        <w:t>’</w:t>
      </w:r>
      <w:r w:rsidRPr="005808D8">
        <w:t>UPOV est de fournir et de promouvoir un système efficace de protection des obtentions végétales, dans le but d</w:t>
      </w:r>
      <w:r w:rsidR="002B1126" w:rsidRPr="005808D8">
        <w:t>’</w:t>
      </w:r>
      <w:r w:rsidRPr="005808D8">
        <w:t>encourager le développement de nouvelles variétés végétales, au bénéfice de la société.</w:t>
      </w:r>
    </w:p>
    <w:p w14:paraId="508F5803" w14:textId="77777777" w:rsidR="00157137" w:rsidRPr="005808D8" w:rsidRDefault="00157137" w:rsidP="00157137">
      <w:pPr>
        <w:rPr>
          <w:i/>
        </w:rPr>
      </w:pPr>
    </w:p>
    <w:p w14:paraId="26304D66" w14:textId="77777777" w:rsidR="00157137" w:rsidRPr="005808D8" w:rsidRDefault="00157137" w:rsidP="00157137">
      <w:pPr>
        <w:rPr>
          <w:i/>
        </w:rPr>
      </w:pPr>
    </w:p>
    <w:p w14:paraId="26160185" w14:textId="54B4FA12" w:rsidR="00157137" w:rsidRPr="005808D8" w:rsidRDefault="00157137" w:rsidP="00157137">
      <w:pPr>
        <w:rPr>
          <w:i/>
        </w:rPr>
      </w:pPr>
      <w:r w:rsidRPr="005808D8">
        <w:rPr>
          <w:i/>
        </w:rPr>
        <w:t>Synergies entre la biodiversité, l</w:t>
      </w:r>
      <w:r w:rsidR="002B1126" w:rsidRPr="005808D8">
        <w:rPr>
          <w:i/>
        </w:rPr>
        <w:t>’</w:t>
      </w:r>
      <w:r w:rsidRPr="005808D8">
        <w:rPr>
          <w:i/>
        </w:rPr>
        <w:t xml:space="preserve">agriculture durable et la sélection végétale </w:t>
      </w:r>
    </w:p>
    <w:p w14:paraId="35451F63" w14:textId="77777777" w:rsidR="00157137" w:rsidRPr="005808D8" w:rsidRDefault="00157137" w:rsidP="00157137"/>
    <w:p w14:paraId="37D1EB29" w14:textId="39B11D13" w:rsidR="00157137" w:rsidRPr="005808D8" w:rsidRDefault="00157137" w:rsidP="00157137">
      <w:r w:rsidRPr="005808D8">
        <w:t>La conservation de la biodiversité dépend de l</w:t>
      </w:r>
      <w:r w:rsidR="002B1126" w:rsidRPr="005808D8">
        <w:t>’</w:t>
      </w:r>
      <w:r w:rsidRPr="005808D8">
        <w:t>agriculture durable et de l</w:t>
      </w:r>
      <w:r w:rsidR="002B1126" w:rsidRPr="005808D8">
        <w:t>’</w:t>
      </w:r>
      <w:r w:rsidRPr="005808D8">
        <w:t>arrêt ou de l</w:t>
      </w:r>
      <w:r w:rsidR="002B1126" w:rsidRPr="005808D8">
        <w:t>’</w:t>
      </w:r>
      <w:r w:rsidRPr="005808D8">
        <w:t>inversion de l</w:t>
      </w:r>
      <w:r w:rsidR="002B1126" w:rsidRPr="005808D8">
        <w:t>’</w:t>
      </w:r>
      <w:r w:rsidRPr="005808D8">
        <w:t>expansion des terres agricoles, alors que celles-ci sont parallèlement sollicitées pour la production de denrées alimentaires et d</w:t>
      </w:r>
      <w:r w:rsidR="002B1126" w:rsidRPr="005808D8">
        <w:t>’</w:t>
      </w:r>
      <w:r w:rsidRPr="005808D8">
        <w:t>énergie.  Cela signifie qu</w:t>
      </w:r>
      <w:r w:rsidR="002B1126" w:rsidRPr="005808D8">
        <w:t>’</w:t>
      </w:r>
      <w:r w:rsidRPr="005808D8">
        <w:t>il est nécessaire de produire davantage à partir des terres agricoles existantes, de manière durable.  Inversement, l</w:t>
      </w:r>
      <w:r w:rsidR="002B1126" w:rsidRPr="005808D8">
        <w:t>’</w:t>
      </w:r>
      <w:r w:rsidRPr="005808D8">
        <w:t>agriculture durable dépend de la conservation et de l</w:t>
      </w:r>
      <w:r w:rsidR="002B1126" w:rsidRPr="005808D8">
        <w:t>’</w:t>
      </w:r>
      <w:r w:rsidRPr="005808D8">
        <w:t xml:space="preserve">utilisation durable de la biodiversité, notamment en garantissant des sols sains et des populations florissantes de pollinisateurs pour obtenir des cultures fertiles, entre autres.  </w:t>
      </w:r>
    </w:p>
    <w:p w14:paraId="0B3767B4" w14:textId="77777777" w:rsidR="00157137" w:rsidRPr="005808D8" w:rsidRDefault="00157137" w:rsidP="00157137"/>
    <w:p w14:paraId="679215C4" w14:textId="5DC770FF" w:rsidR="00157137" w:rsidRPr="005808D8" w:rsidRDefault="00157137" w:rsidP="00157137">
      <w:r w:rsidRPr="005808D8">
        <w:t>En encourageant le développement de nouvelles variétés végétales, le système UPOV favorise l</w:t>
      </w:r>
      <w:r w:rsidR="002B1126" w:rsidRPr="005808D8">
        <w:t>’</w:t>
      </w:r>
      <w:r w:rsidRPr="005808D8">
        <w:t>utilisation durable de la biodiversité tout en créant une nouvelle diversité génétique. Les nouvelles variétés végétales présentant un meilleur rendement, une utilisation plus efficace des éléments nutritifs, une résistance aux parasites et aux maladies des plantes, une tolérance au sel et à la sécheresse et une meilleure adaptation au stress climatique, selon les besoins et les préférences des agriculteurs et des consommateurs, peuvent augmenter durablement la productivité et la qualité des produits dans l</w:t>
      </w:r>
      <w:r w:rsidR="002B1126" w:rsidRPr="005808D8">
        <w:t>’</w:t>
      </w:r>
      <w:r w:rsidRPr="005808D8">
        <w:t>agriculture, l</w:t>
      </w:r>
      <w:r w:rsidR="002B1126" w:rsidRPr="005808D8">
        <w:t>’</w:t>
      </w:r>
      <w:r w:rsidRPr="005808D8">
        <w:t>horticulture et la sylviculture.  Ces attributs peuvent réduire la pression sur l</w:t>
      </w:r>
      <w:r w:rsidR="002B1126" w:rsidRPr="005808D8">
        <w:t>’</w:t>
      </w:r>
      <w:r w:rsidRPr="005808D8">
        <w:t>environnement naturel et la biodiversité en diminuant le besoin d</w:t>
      </w:r>
      <w:r w:rsidR="002B1126" w:rsidRPr="005808D8">
        <w:t>’</w:t>
      </w:r>
      <w:r w:rsidRPr="005808D8">
        <w:t>intrants tout en réduisant la surface de terre nécessaire à l</w:t>
      </w:r>
      <w:r w:rsidR="002B1126" w:rsidRPr="005808D8">
        <w:t>’</w:t>
      </w:r>
      <w:r w:rsidRPr="005808D8">
        <w:t>agriculture.  La sélection végétale utilise durablement la diversité biologique et s</w:t>
      </w:r>
      <w:r w:rsidR="002B1126" w:rsidRPr="005808D8">
        <w:t>’</w:t>
      </w:r>
      <w:r w:rsidRPr="005808D8">
        <w:t>appuie sur la conservation de la biodiversité pour mettre au point de nouvelles variétés qui apportent des avantages substantiels aux agriculteurs et à la société dans son ensemble. L</w:t>
      </w:r>
      <w:r w:rsidR="002B1126" w:rsidRPr="005808D8">
        <w:t>’</w:t>
      </w:r>
      <w:r w:rsidRPr="005808D8">
        <w:t>importance cruciale de la biodiversité pour l</w:t>
      </w:r>
      <w:r w:rsidR="002B1126" w:rsidRPr="005808D8">
        <w:t>’</w:t>
      </w:r>
      <w:r w:rsidRPr="005808D8">
        <w:t>agriculture est reconnue dans la CDB et le protocole de Nagoya reconnaît l</w:t>
      </w:r>
      <w:r w:rsidR="002B1126" w:rsidRPr="005808D8">
        <w:t>’</w:t>
      </w:r>
      <w:r w:rsidRPr="005808D8">
        <w:t>importance des ressources génétiques pour l</w:t>
      </w:r>
      <w:r w:rsidR="002B1126" w:rsidRPr="005808D8">
        <w:t>’</w:t>
      </w:r>
      <w:r w:rsidRPr="005808D8">
        <w:t>alimentation et l</w:t>
      </w:r>
      <w:r w:rsidR="002B1126" w:rsidRPr="005808D8">
        <w:t>’</w:t>
      </w:r>
      <w:r w:rsidRPr="005808D8">
        <w:t>agriculture et leur rôle particulier pour la sécurité alimentaire. La reconnaissance de l</w:t>
      </w:r>
      <w:r w:rsidR="002B1126" w:rsidRPr="005808D8">
        <w:t>’</w:t>
      </w:r>
      <w:r w:rsidRPr="005808D8">
        <w:t>importance de la diversité des cultures et de la diversité génétique pour l</w:t>
      </w:r>
      <w:r w:rsidR="002B1126" w:rsidRPr="005808D8">
        <w:t>’</w:t>
      </w:r>
      <w:r w:rsidRPr="005808D8">
        <w:t xml:space="preserve">agriculture durable et la sécurité alimentaire est au cœur des objectifs du TIRPAA. </w:t>
      </w:r>
    </w:p>
    <w:p w14:paraId="6A59F4F0" w14:textId="77777777" w:rsidR="00157137" w:rsidRPr="005808D8" w:rsidRDefault="00157137" w:rsidP="00157137"/>
    <w:p w14:paraId="364E5D42" w14:textId="051E42C6" w:rsidR="00157137" w:rsidRPr="005808D8" w:rsidRDefault="00157137" w:rsidP="00157137">
      <w:pPr>
        <w:keepNext/>
        <w:rPr>
          <w:i/>
        </w:rPr>
      </w:pPr>
      <w:r w:rsidRPr="005808D8">
        <w:rPr>
          <w:i/>
        </w:rPr>
        <w:lastRenderedPageBreak/>
        <w:t>Avantages découlant de l</w:t>
      </w:r>
      <w:r w:rsidR="002B1126" w:rsidRPr="005808D8">
        <w:rPr>
          <w:i/>
        </w:rPr>
        <w:t>’</w:t>
      </w:r>
      <w:r w:rsidRPr="005808D8">
        <w:rPr>
          <w:i/>
        </w:rPr>
        <w:t>utilisation des ressources génétiques</w:t>
      </w:r>
    </w:p>
    <w:p w14:paraId="775C8E9B" w14:textId="77777777" w:rsidR="00157137" w:rsidRPr="005808D8" w:rsidRDefault="00157137" w:rsidP="00157137">
      <w:pPr>
        <w:keepNext/>
      </w:pPr>
    </w:p>
    <w:p w14:paraId="34D7C426" w14:textId="0838EC6D" w:rsidR="00157137" w:rsidRPr="005808D8" w:rsidRDefault="00157137" w:rsidP="00157137">
      <w:r w:rsidRPr="005808D8">
        <w:t>En encourageant la sélection végétale, le système de l</w:t>
      </w:r>
      <w:r w:rsidR="002B1126" w:rsidRPr="005808D8">
        <w:t>’</w:t>
      </w:r>
      <w:r w:rsidRPr="005808D8">
        <w:t>UPOV favorise la génération d</w:t>
      </w:r>
      <w:r w:rsidR="002B1126" w:rsidRPr="005808D8">
        <w:t>’</w:t>
      </w:r>
      <w:r w:rsidRPr="005808D8">
        <w:t>avantages découlant de l</w:t>
      </w:r>
      <w:r w:rsidR="002B1126" w:rsidRPr="005808D8">
        <w:t>’</w:t>
      </w:r>
      <w:r w:rsidRPr="005808D8">
        <w:t>utilisation des ressources génétiques.  En outre, l</w:t>
      </w:r>
      <w:r w:rsidR="002B1126" w:rsidRPr="005808D8">
        <w:t>’</w:t>
      </w:r>
      <w:r w:rsidRPr="005808D8">
        <w:t>"exception en faveur de l</w:t>
      </w:r>
      <w:r w:rsidR="002B1126" w:rsidRPr="005808D8">
        <w:t>’</w:t>
      </w:r>
      <w:r w:rsidRPr="005808D8">
        <w:t>obtenteur" prévue par la Convention UPOV permet à la diversité végétale sous la forme de variétés végétales protégées d</w:t>
      </w:r>
      <w:r w:rsidR="002B1126" w:rsidRPr="005808D8">
        <w:t>’</w:t>
      </w:r>
      <w:r w:rsidRPr="005808D8">
        <w:t>être disponible pour d</w:t>
      </w:r>
      <w:r w:rsidR="002B1126" w:rsidRPr="005808D8">
        <w:t>’</w:t>
      </w:r>
      <w:r w:rsidRPr="005808D8">
        <w:t>autres activités de sélection, car les actes accomplis en utilisant ces variétés aux fins de la sélection d</w:t>
      </w:r>
      <w:r w:rsidR="002B1126" w:rsidRPr="005808D8">
        <w:t>’</w:t>
      </w:r>
      <w:r w:rsidRPr="005808D8">
        <w:t>autres variétés ne font l</w:t>
      </w:r>
      <w:r w:rsidR="002B1126" w:rsidRPr="005808D8">
        <w:t>’</w:t>
      </w:r>
      <w:r w:rsidRPr="005808D8">
        <w:t>objet d</w:t>
      </w:r>
      <w:r w:rsidR="002B1126" w:rsidRPr="005808D8">
        <w:t>’</w:t>
      </w:r>
      <w:r w:rsidRPr="005808D8">
        <w:t>aucune restriction de la part de l</w:t>
      </w:r>
      <w:r w:rsidR="002B1126" w:rsidRPr="005808D8">
        <w:t>’</w:t>
      </w:r>
      <w:r w:rsidRPr="005808D8">
        <w:t>obtenteur. Cela reflète le fait que l</w:t>
      </w:r>
      <w:r w:rsidR="002B1126" w:rsidRPr="005808D8">
        <w:t>’</w:t>
      </w:r>
      <w:r w:rsidRPr="005808D8">
        <w:t>accès aux obtentions végétales protégées contribue à soutenir les progrès les plus importants dans le domaine de la sélection végétale et, par conséquent, à maximiser l</w:t>
      </w:r>
      <w:r w:rsidR="002B1126" w:rsidRPr="005808D8">
        <w:t>’</w:t>
      </w:r>
      <w:r w:rsidRPr="005808D8">
        <w:t>utilisation des ressources génétiques au profit de la société.</w:t>
      </w:r>
    </w:p>
    <w:p w14:paraId="548CB8C0" w14:textId="77777777" w:rsidR="00157137" w:rsidRPr="005808D8" w:rsidRDefault="00157137" w:rsidP="00157137"/>
    <w:p w14:paraId="35987A83" w14:textId="01FC486F" w:rsidR="00157137" w:rsidRPr="005808D8" w:rsidRDefault="00157137" w:rsidP="00157137">
      <w:r w:rsidRPr="005808D8">
        <w:t>La CDB, le protocole de Nagoya et le TIRPAA établissent les conditions et les mécanismes de partage des avantages découlant de l</w:t>
      </w:r>
      <w:r w:rsidR="002B1126" w:rsidRPr="005808D8">
        <w:t>’</w:t>
      </w:r>
      <w:r w:rsidRPr="005808D8">
        <w:t>utilisation des ressources génétiques. En ce qui concerne l</w:t>
      </w:r>
      <w:r w:rsidR="002B1126" w:rsidRPr="005808D8">
        <w:t>’</w:t>
      </w:r>
      <w:r w:rsidRPr="005808D8">
        <w:t>exception en faveur de l</w:t>
      </w:r>
      <w:r w:rsidR="002B1126" w:rsidRPr="005808D8">
        <w:t>’</w:t>
      </w:r>
      <w:r w:rsidRPr="005808D8">
        <w:t>obtenteur, un bénéficiaire de matériel provenant du système multilatéral du TIRPAA qui commercialise un produit disponible sans restriction pour d</w:t>
      </w:r>
      <w:r w:rsidR="002B1126" w:rsidRPr="005808D8">
        <w:t>’</w:t>
      </w:r>
      <w:r w:rsidRPr="005808D8">
        <w:t>autres personnes à des fins de recherche et de sélection n</w:t>
      </w:r>
      <w:r w:rsidR="002B1126" w:rsidRPr="005808D8">
        <w:t>’</w:t>
      </w:r>
      <w:r w:rsidRPr="005808D8">
        <w:t xml:space="preserve">est pas tenu de contribuer au fonds de partage des avantages du TIRPAA, mais il est encouragé à le faire.  </w:t>
      </w:r>
    </w:p>
    <w:p w14:paraId="35A0C87C" w14:textId="77777777" w:rsidR="00157137" w:rsidRPr="005808D8" w:rsidRDefault="00157137" w:rsidP="00157137"/>
    <w:p w14:paraId="74380F2A" w14:textId="77777777" w:rsidR="00157137" w:rsidRPr="005808D8" w:rsidRDefault="00157137" w:rsidP="00157137"/>
    <w:p w14:paraId="25AAC176" w14:textId="77777777" w:rsidR="00157137" w:rsidRPr="005808D8" w:rsidRDefault="00157137" w:rsidP="00157137">
      <w:pPr>
        <w:rPr>
          <w:i/>
        </w:rPr>
      </w:pPr>
      <w:r w:rsidRPr="005808D8">
        <w:rPr>
          <w:i/>
        </w:rPr>
        <w:t xml:space="preserve">Législation dans les parties contractantes </w:t>
      </w:r>
    </w:p>
    <w:p w14:paraId="22CC8171" w14:textId="77777777" w:rsidR="00157137" w:rsidRPr="005808D8" w:rsidRDefault="00157137" w:rsidP="00157137"/>
    <w:p w14:paraId="1A8EA106" w14:textId="58A22ACC" w:rsidR="00157137" w:rsidRPr="005808D8" w:rsidRDefault="00157137" w:rsidP="00157137">
      <w:r w:rsidRPr="005808D8">
        <w:t>La coopération internationale, ainsi que la cohérence des mesures législatives, administratives et politiques pertinentes concernant la CDB, le TIRPAA et la Convention UPOV, dans les parties contractantes concernées, sont bénéfiques pour atteindre les résultats souhaités de ces traités, notamment en ce qui concerne l</w:t>
      </w:r>
      <w:r w:rsidR="002B1126" w:rsidRPr="005808D8">
        <w:t>’</w:t>
      </w:r>
      <w:r w:rsidRPr="005808D8">
        <w:t>agriculture durable et la sécurité alimentaire dans le contexte du changement climatique et de la dégradation des terres, ainsi que la conservation de la biodiversité, l</w:t>
      </w:r>
      <w:r w:rsidR="002B1126" w:rsidRPr="005808D8">
        <w:t>’</w:t>
      </w:r>
      <w:r w:rsidRPr="005808D8">
        <w:t>accès aux ressources génétiques et le partage des avantages découlant de leur utilisation.</w:t>
      </w:r>
    </w:p>
    <w:p w14:paraId="72AEB83F" w14:textId="1E45B488" w:rsidR="005D5578" w:rsidRDefault="005D5578">
      <w:pPr>
        <w:jc w:val="left"/>
      </w:pPr>
    </w:p>
    <w:p w14:paraId="732B8C83" w14:textId="77777777" w:rsidR="005808D8" w:rsidRPr="005808D8" w:rsidRDefault="005808D8">
      <w:pPr>
        <w:jc w:val="left"/>
      </w:pPr>
    </w:p>
    <w:p w14:paraId="33DF41BF" w14:textId="77777777" w:rsidR="00CC5B8D" w:rsidRPr="005808D8" w:rsidRDefault="00CC5B8D" w:rsidP="00232EDD"/>
    <w:p w14:paraId="16EA15C7" w14:textId="15F9A93D" w:rsidR="0070026E" w:rsidRPr="005808D8" w:rsidRDefault="002E05B8">
      <w:pPr>
        <w:jc w:val="right"/>
      </w:pPr>
      <w:r w:rsidRPr="005808D8">
        <w:t>[Fin de l</w:t>
      </w:r>
      <w:r w:rsidR="002B1126" w:rsidRPr="005808D8">
        <w:t>’</w:t>
      </w:r>
      <w:r w:rsidRPr="005808D8">
        <w:t>annexe III et du document]</w:t>
      </w:r>
    </w:p>
    <w:p w14:paraId="2D524185" w14:textId="77777777" w:rsidR="00DB3C8B" w:rsidRPr="005808D8" w:rsidRDefault="00DB3C8B" w:rsidP="00232EDD">
      <w:pPr>
        <w:rPr>
          <w:rFonts w:cs="Arial"/>
          <w:lang w:eastAsia="zh-CN"/>
        </w:rPr>
      </w:pPr>
    </w:p>
    <w:sectPr w:rsidR="00DB3C8B" w:rsidRPr="005808D8" w:rsidSect="007D59F4">
      <w:headerReference w:type="default" r:id="rId58"/>
      <w:headerReference w:type="first" r:id="rId59"/>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6BA6A" w14:textId="77777777" w:rsidR="00677820" w:rsidRDefault="00677820" w:rsidP="006655D3">
      <w:r>
        <w:separator/>
      </w:r>
    </w:p>
    <w:p w14:paraId="002A5339" w14:textId="77777777" w:rsidR="00677820" w:rsidRDefault="00677820" w:rsidP="006655D3"/>
    <w:p w14:paraId="72C75598" w14:textId="77777777" w:rsidR="00677820" w:rsidRDefault="00677820" w:rsidP="006655D3"/>
  </w:endnote>
  <w:endnote w:type="continuationSeparator" w:id="0">
    <w:p w14:paraId="79F1B6E7" w14:textId="77777777" w:rsidR="00677820" w:rsidRDefault="00677820" w:rsidP="006655D3">
      <w:r>
        <w:separator/>
      </w:r>
    </w:p>
    <w:p w14:paraId="4902AA83" w14:textId="77777777" w:rsidR="0070026E" w:rsidRDefault="002E05B8">
      <w:pPr>
        <w:pStyle w:val="Footer"/>
        <w:spacing w:after="60"/>
        <w:rPr>
          <w:sz w:val="18"/>
          <w:lang w:val="fr-FR"/>
        </w:rPr>
      </w:pPr>
      <w:r w:rsidRPr="00294751">
        <w:rPr>
          <w:sz w:val="18"/>
          <w:lang w:val="fr-FR"/>
        </w:rPr>
        <w:t>[Suite de la note de la page précédente].</w:t>
      </w:r>
    </w:p>
    <w:p w14:paraId="06544154" w14:textId="77777777" w:rsidR="00677820" w:rsidRPr="00294751" w:rsidRDefault="00677820" w:rsidP="006655D3"/>
    <w:p w14:paraId="695AEFE8" w14:textId="77777777" w:rsidR="00677820" w:rsidRPr="00294751" w:rsidRDefault="00677820" w:rsidP="006655D3"/>
  </w:endnote>
  <w:endnote w:type="continuationNotice" w:id="1">
    <w:p w14:paraId="3AFAA94B" w14:textId="77777777" w:rsidR="0070026E" w:rsidRDefault="002E05B8">
      <w:r w:rsidRPr="00294751">
        <w:t>[Suite de la note page suivante]</w:t>
      </w:r>
    </w:p>
    <w:p w14:paraId="3D3D76B1" w14:textId="77777777" w:rsidR="00677820" w:rsidRPr="00294751" w:rsidRDefault="00677820" w:rsidP="006655D3"/>
    <w:p w14:paraId="79FF32F9" w14:textId="77777777" w:rsidR="00677820" w:rsidRPr="00294751" w:rsidRDefault="00677820"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D8058" w14:textId="77777777" w:rsidR="00677820" w:rsidRDefault="00677820" w:rsidP="006655D3">
      <w:r>
        <w:separator/>
      </w:r>
    </w:p>
  </w:footnote>
  <w:footnote w:type="continuationSeparator" w:id="0">
    <w:p w14:paraId="7D8B41CD" w14:textId="77777777" w:rsidR="00677820" w:rsidRDefault="00677820" w:rsidP="006655D3">
      <w:r>
        <w:separator/>
      </w:r>
    </w:p>
  </w:footnote>
  <w:footnote w:type="continuationNotice" w:id="1">
    <w:p w14:paraId="56444FD6" w14:textId="77777777" w:rsidR="00677820" w:rsidRPr="00AB530F" w:rsidRDefault="00677820"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4981" w14:textId="77777777" w:rsidR="0070026E" w:rsidRDefault="002E05B8">
    <w:pPr>
      <w:pStyle w:val="Header"/>
      <w:rPr>
        <w:rStyle w:val="PageNumber"/>
        <w:lang w:val="fr-CH"/>
      </w:rPr>
    </w:pPr>
    <w:r>
      <w:rPr>
        <w:rStyle w:val="PageNumber"/>
        <w:lang w:val="fr-CH"/>
      </w:rPr>
      <w:t>C/57/17</w:t>
    </w:r>
  </w:p>
  <w:p w14:paraId="1CF9C3F7" w14:textId="77777777" w:rsidR="0070026E" w:rsidRDefault="002E05B8">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265B5">
      <w:rPr>
        <w:rStyle w:val="PageNumber"/>
        <w:noProof/>
        <w:lang w:val="en-US"/>
      </w:rPr>
      <w:t>7</w:t>
    </w:r>
    <w:r w:rsidRPr="00C5280D">
      <w:rPr>
        <w:rStyle w:val="PageNumber"/>
        <w:lang w:val="en-US"/>
      </w:rPr>
      <w:fldChar w:fldCharType="end"/>
    </w:r>
  </w:p>
  <w:p w14:paraId="34DF9600" w14:textId="77777777" w:rsidR="00677820" w:rsidRPr="00C5280D" w:rsidRDefault="00677820"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8A48B" w14:textId="77777777" w:rsidR="0070026E" w:rsidRDefault="002E05B8">
    <w:pPr>
      <w:pStyle w:val="Header"/>
    </w:pPr>
    <w:r>
      <w:t>C/57/17</w:t>
    </w:r>
  </w:p>
  <w:p w14:paraId="2EC1FEA3" w14:textId="77777777" w:rsidR="0070026E" w:rsidRDefault="002E05B8">
    <w:pPr>
      <w:pStyle w:val="Header"/>
      <w:rPr>
        <w:noProof/>
      </w:rPr>
    </w:pPr>
    <w:r w:rsidRPr="009258F4">
      <w:t xml:space="preserve">Annexe </w:t>
    </w:r>
    <w:r>
      <w:t xml:space="preserve">III, appendice II, page </w:t>
    </w:r>
    <w:r>
      <w:fldChar w:fldCharType="begin"/>
    </w:r>
    <w:r>
      <w:instrText xml:space="preserve"> PAGE   \* MERGEFORMAT </w:instrText>
    </w:r>
    <w:r>
      <w:fldChar w:fldCharType="separate"/>
    </w:r>
    <w:r>
      <w:rPr>
        <w:noProof/>
      </w:rPr>
      <w:t>1</w:t>
    </w:r>
    <w:r>
      <w:rPr>
        <w:noProof/>
      </w:rPr>
      <w:fldChar w:fldCharType="end"/>
    </w:r>
  </w:p>
  <w:p w14:paraId="63527ED1" w14:textId="4C992579" w:rsidR="005D5578" w:rsidRDefault="005D5578" w:rsidP="00C63EB6">
    <w:pPr>
      <w:pStyle w:val="Header"/>
    </w:pPr>
  </w:p>
  <w:p w14:paraId="2A3F7411" w14:textId="77777777" w:rsidR="00157137" w:rsidRPr="00C63EB6" w:rsidRDefault="00157137" w:rsidP="00C63E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0BA3" w14:textId="77777777" w:rsidR="0070026E" w:rsidRDefault="002E05B8">
    <w:pPr>
      <w:pStyle w:val="Header"/>
      <w:rPr>
        <w:rStyle w:val="PageNumber"/>
        <w:lang w:val="en-US"/>
      </w:rPr>
    </w:pPr>
    <w:r>
      <w:rPr>
        <w:rStyle w:val="PageNumber"/>
        <w:lang w:val="en-US"/>
      </w:rPr>
      <w:t>C/57/17</w:t>
    </w:r>
  </w:p>
  <w:p w14:paraId="3CE3666C" w14:textId="77777777" w:rsidR="005D5578" w:rsidRPr="009258F4" w:rsidRDefault="005D5578" w:rsidP="00871C3A">
    <w:pPr>
      <w:pStyle w:val="Header"/>
      <w:rPr>
        <w:rStyle w:val="PageNumber"/>
        <w:lang w:val="en-US"/>
      </w:rPr>
    </w:pPr>
  </w:p>
  <w:p w14:paraId="7ADD20F6" w14:textId="77777777" w:rsidR="0070026E" w:rsidRDefault="002E05B8">
    <w:pPr>
      <w:jc w:val="center"/>
    </w:pPr>
    <w:r w:rsidRPr="009258F4">
      <w:t xml:space="preserve">ANNEXE </w:t>
    </w:r>
    <w:r>
      <w:t>III, APPENDICE II</w:t>
    </w:r>
  </w:p>
  <w:p w14:paraId="10467482" w14:textId="77777777" w:rsidR="005D5578" w:rsidRPr="009258F4" w:rsidRDefault="005D5578" w:rsidP="00871C3A">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5A1D" w14:textId="77777777" w:rsidR="0070026E" w:rsidRDefault="001E6AE8">
    <w:pPr>
      <w:jc w:val="center"/>
      <w:rPr>
        <w:rFonts w:cs="Arial"/>
        <w:lang w:val="pt-PT"/>
      </w:rPr>
    </w:pPr>
    <w:r>
      <w:rPr>
        <w:rFonts w:cs="Arial"/>
        <w:lang w:val="pt-PT"/>
      </w:rPr>
      <w:t>C/57/17</w:t>
    </w:r>
  </w:p>
  <w:p w14:paraId="0E53FFBA" w14:textId="77777777" w:rsidR="0070026E" w:rsidRDefault="002E05B8">
    <w:pPr>
      <w:jc w:val="center"/>
      <w:rPr>
        <w:lang w:val="pt-PT"/>
      </w:rPr>
    </w:pPr>
    <w:r w:rsidRPr="00A5008E">
      <w:rPr>
        <w:lang w:val="pt-PT"/>
      </w:rPr>
      <w:t>Annexe I / Annex I / Anlage I / Anexo I</w:t>
    </w:r>
  </w:p>
  <w:p w14:paraId="478644CF" w14:textId="77777777" w:rsidR="0070026E" w:rsidRDefault="002E05B8">
    <w:pPr>
      <w:jc w:val="center"/>
      <w:rPr>
        <w:rFonts w:cs="Arial"/>
        <w:lang w:val="pt-PT"/>
      </w:rPr>
    </w:pP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AA56B8">
      <w:rPr>
        <w:rFonts w:cs="Arial"/>
        <w:noProof/>
        <w:lang w:val="pt-PT"/>
      </w:rPr>
      <w:t>8</w:t>
    </w:r>
    <w:r w:rsidRPr="00A5008E">
      <w:rPr>
        <w:rFonts w:cs="Arial"/>
      </w:rPr>
      <w:fldChar w:fldCharType="end"/>
    </w:r>
    <w:r w:rsidRPr="00A5008E">
      <w:rPr>
        <w:rFonts w:cs="Arial"/>
        <w:lang w:val="pt-PT"/>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AA56B8">
      <w:rPr>
        <w:rFonts w:cs="Arial"/>
        <w:noProof/>
        <w:lang w:val="pt-PT"/>
      </w:rPr>
      <w:t>8</w:t>
    </w:r>
    <w:r w:rsidRPr="00A5008E">
      <w:rPr>
        <w:rFonts w:cs="Arial"/>
      </w:rPr>
      <w:fldChar w:fldCharType="end"/>
    </w:r>
    <w:r w:rsidRPr="00A5008E">
      <w:rPr>
        <w:rFonts w:cs="Arial"/>
        <w:lang w:val="pt-PT"/>
      </w:rPr>
      <w:t xml:space="preserve"> / página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sidR="00AA56B8">
      <w:rPr>
        <w:rFonts w:cs="Arial"/>
        <w:noProof/>
        <w:lang w:val="pt-PT"/>
      </w:rPr>
      <w:t>8</w:t>
    </w:r>
    <w:r w:rsidRPr="00A5008E">
      <w:rPr>
        <w:rFonts w:cs="Arial"/>
      </w:rPr>
      <w:fldChar w:fldCharType="end"/>
    </w:r>
  </w:p>
  <w:p w14:paraId="050A828F" w14:textId="77777777" w:rsidR="00677820" w:rsidRPr="00A5008E" w:rsidRDefault="00677820" w:rsidP="00A5008E">
    <w:pPr>
      <w:jc w:val="cent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61C8" w14:textId="77777777" w:rsidR="0070026E" w:rsidRDefault="002E05B8">
    <w:pPr>
      <w:pStyle w:val="Header"/>
      <w:rPr>
        <w:rStyle w:val="PageNumber"/>
        <w:lang w:val="en-US"/>
      </w:rPr>
    </w:pPr>
    <w:r>
      <w:rPr>
        <w:rStyle w:val="PageNumber"/>
        <w:lang w:val="en-US"/>
      </w:rPr>
      <w:t>C/57/17</w:t>
    </w:r>
  </w:p>
  <w:p w14:paraId="05EAFE44" w14:textId="77777777" w:rsidR="00677820" w:rsidRPr="00BF4550" w:rsidRDefault="00677820" w:rsidP="00327C9B">
    <w:pPr>
      <w:pStyle w:val="Header"/>
      <w:rPr>
        <w:lang w:val="en-US"/>
      </w:rPr>
    </w:pPr>
  </w:p>
  <w:p w14:paraId="23292A8E" w14:textId="77777777" w:rsidR="0070026E" w:rsidRDefault="002E05B8">
    <w:pPr>
      <w:pStyle w:val="Header"/>
      <w:rPr>
        <w:lang w:val="en-US"/>
      </w:rPr>
    </w:pPr>
    <w:r>
      <w:rPr>
        <w:lang w:val="en-US"/>
      </w:rPr>
      <w:t xml:space="preserve">ANNEXE I </w:t>
    </w:r>
    <w:r w:rsidRPr="002742B2">
      <w:rPr>
        <w:lang w:val="en-US"/>
      </w:rPr>
      <w:t xml:space="preserve">/ </w:t>
    </w:r>
    <w:r>
      <w:rPr>
        <w:lang w:val="en-US"/>
      </w:rPr>
      <w:t>ANNEX I / ANLAGE I / ANEXO I</w:t>
    </w:r>
  </w:p>
  <w:p w14:paraId="7D5257BC" w14:textId="77777777" w:rsidR="00677820" w:rsidRDefault="00677820" w:rsidP="00327C9B">
    <w:pPr>
      <w:pStyle w:val="Header"/>
      <w:rPr>
        <w:lang w:val="en-US"/>
      </w:rPr>
    </w:pPr>
  </w:p>
  <w:p w14:paraId="5AFCB271" w14:textId="77777777" w:rsidR="00677820" w:rsidRPr="002742B2" w:rsidRDefault="00677820" w:rsidP="00327C9B">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234D7" w14:textId="3B51B11C" w:rsidR="0070026E" w:rsidRDefault="002E05B8">
    <w:pPr>
      <w:pStyle w:val="Header"/>
      <w:rPr>
        <w:rStyle w:val="PageNumber"/>
        <w:lang w:val="en-US"/>
      </w:rPr>
    </w:pPr>
    <w:r w:rsidRPr="007D59F4">
      <w:rPr>
        <w:rStyle w:val="PageNumber"/>
        <w:lang w:val="en-US"/>
      </w:rPr>
      <w:t>C/5</w:t>
    </w:r>
    <w:r w:rsidR="00E6096F">
      <w:rPr>
        <w:rStyle w:val="PageNumber"/>
        <w:lang w:val="en-US"/>
      </w:rPr>
      <w:t>7</w:t>
    </w:r>
    <w:r w:rsidRPr="007D59F4">
      <w:rPr>
        <w:rStyle w:val="PageNumber"/>
        <w:lang w:val="en-US"/>
      </w:rPr>
      <w:t>/1</w:t>
    </w:r>
    <w:r w:rsidR="00E6096F">
      <w:rPr>
        <w:rStyle w:val="PageNumber"/>
        <w:lang w:val="en-US"/>
      </w:rPr>
      <w:t>7</w:t>
    </w:r>
  </w:p>
  <w:p w14:paraId="4541EBE7" w14:textId="77777777" w:rsidR="0070026E" w:rsidRDefault="002E05B8">
    <w:pPr>
      <w:jc w:val="center"/>
      <w:rPr>
        <w:rFonts w:cs="Arial"/>
      </w:rPr>
    </w:pPr>
    <w:r w:rsidRPr="007D59F4">
      <w:t xml:space="preserve">Annexe II, </w:t>
    </w:r>
    <w:r w:rsidRPr="007D59F4">
      <w:rPr>
        <w:rFonts w:cs="Arial"/>
      </w:rPr>
      <w:t xml:space="preserve">page </w:t>
    </w:r>
    <w:r w:rsidRPr="007D59F4">
      <w:rPr>
        <w:rFonts w:cs="Arial"/>
      </w:rPr>
      <w:fldChar w:fldCharType="begin"/>
    </w:r>
    <w:r w:rsidRPr="007D59F4">
      <w:rPr>
        <w:rFonts w:cs="Arial"/>
      </w:rPr>
      <w:instrText xml:space="preserve"> PAGE </w:instrText>
    </w:r>
    <w:r w:rsidRPr="007D59F4">
      <w:rPr>
        <w:rFonts w:cs="Arial"/>
      </w:rPr>
      <w:fldChar w:fldCharType="separate"/>
    </w:r>
    <w:r>
      <w:rPr>
        <w:rFonts w:cs="Arial"/>
        <w:noProof/>
      </w:rPr>
      <w:t>9</w:t>
    </w:r>
    <w:r w:rsidRPr="007D59F4">
      <w:rPr>
        <w:rFonts w:cs="Arial"/>
      </w:rPr>
      <w:fldChar w:fldCharType="end"/>
    </w:r>
  </w:p>
  <w:p w14:paraId="0D03E7EB" w14:textId="77777777" w:rsidR="00677820" w:rsidRPr="007D59F4" w:rsidRDefault="00677820" w:rsidP="00871C3A">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01E29" w14:textId="77777777" w:rsidR="0070026E" w:rsidRDefault="001E6AE8">
    <w:pPr>
      <w:jc w:val="center"/>
      <w:rPr>
        <w:rStyle w:val="PageNumber"/>
        <w:lang w:val="fr-CH"/>
      </w:rPr>
    </w:pPr>
    <w:r>
      <w:rPr>
        <w:rStyle w:val="PageNumber"/>
        <w:lang w:val="fr-CH"/>
      </w:rPr>
      <w:t>C/57/17</w:t>
    </w:r>
  </w:p>
  <w:p w14:paraId="2431BBD3" w14:textId="77777777" w:rsidR="00677820" w:rsidRDefault="00677820" w:rsidP="007D59F4">
    <w:pPr>
      <w:jc w:val="center"/>
      <w:rPr>
        <w:rStyle w:val="PageNumber"/>
        <w:lang w:val="fr-CH"/>
      </w:rPr>
    </w:pPr>
  </w:p>
  <w:p w14:paraId="22FF5895" w14:textId="77777777" w:rsidR="0070026E" w:rsidRDefault="002E05B8">
    <w:pPr>
      <w:jc w:val="center"/>
      <w:rPr>
        <w:lang w:val="fr-CH"/>
      </w:rPr>
    </w:pPr>
    <w:r w:rsidRPr="00A5302F">
      <w:rPr>
        <w:lang w:val="fr-CH"/>
      </w:rPr>
      <w:t xml:space="preserve">ANNEXE </w:t>
    </w:r>
    <w:r>
      <w:rPr>
        <w:lang w:val="fr-CH"/>
      </w:rPr>
      <w:t>II</w:t>
    </w:r>
  </w:p>
  <w:p w14:paraId="38F6182F" w14:textId="77777777" w:rsidR="00677820" w:rsidRDefault="00677820" w:rsidP="007D59F4">
    <w:pPr>
      <w:pStyle w:val="Header"/>
    </w:pPr>
  </w:p>
  <w:p w14:paraId="540A8490" w14:textId="77777777" w:rsidR="00677820" w:rsidRPr="00871C3A" w:rsidRDefault="00677820" w:rsidP="007D59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1422" w14:textId="77777777" w:rsidR="0070026E" w:rsidRDefault="002E05B8">
    <w:pPr>
      <w:pStyle w:val="Header"/>
      <w:rPr>
        <w:lang w:val="fr-CH"/>
      </w:rPr>
    </w:pPr>
    <w:r>
      <w:rPr>
        <w:lang w:val="fr-CH"/>
      </w:rPr>
      <w:t>C/57/17</w:t>
    </w:r>
  </w:p>
  <w:p w14:paraId="61F54A45" w14:textId="77777777" w:rsidR="0070026E" w:rsidRDefault="002E05B8">
    <w:pPr>
      <w:pStyle w:val="Header"/>
      <w:rPr>
        <w:lang w:val="fr-CH"/>
      </w:rPr>
    </w:pPr>
    <w:r w:rsidRPr="00904231">
      <w:rPr>
        <w:lang w:val="fr-CH"/>
      </w:rPr>
      <w:t xml:space="preserve">Annexe III, page </w:t>
    </w:r>
    <w:r w:rsidRPr="00301E0B">
      <w:rPr>
        <w:lang w:val="en-US"/>
      </w:rPr>
      <w:fldChar w:fldCharType="begin"/>
    </w:r>
    <w:r w:rsidRPr="00904231">
      <w:rPr>
        <w:lang w:val="fr-CH"/>
      </w:rPr>
      <w:instrText xml:space="preserve"> PAGE   \* MERGEFORMAT </w:instrText>
    </w:r>
    <w:r w:rsidRPr="00301E0B">
      <w:rPr>
        <w:lang w:val="en-US"/>
      </w:rPr>
      <w:fldChar w:fldCharType="separate"/>
    </w:r>
    <w:r w:rsidR="008447AC">
      <w:rPr>
        <w:noProof/>
        <w:lang w:val="fr-CH"/>
      </w:rPr>
      <w:t>2</w:t>
    </w:r>
    <w:r w:rsidRPr="00301E0B">
      <w:rPr>
        <w:lang w:val="en-US"/>
      </w:rPr>
      <w:fldChar w:fldCharType="end"/>
    </w:r>
  </w:p>
  <w:p w14:paraId="1A2F24D1" w14:textId="77777777" w:rsidR="00677820" w:rsidRPr="00904231" w:rsidRDefault="00677820">
    <w:pPr>
      <w:pStyle w:val="Header"/>
      <w:rPr>
        <w:lang w:val="fr-CH"/>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488E6" w14:textId="77777777" w:rsidR="0070026E" w:rsidRDefault="0015380C">
    <w:pPr>
      <w:pStyle w:val="Header"/>
      <w:rPr>
        <w:rStyle w:val="PageNumber"/>
        <w:lang w:val="fr-CH"/>
      </w:rPr>
    </w:pPr>
    <w:r>
      <w:rPr>
        <w:rStyle w:val="PageNumber"/>
        <w:lang w:val="fr-CH"/>
      </w:rPr>
      <w:t>C/57/17</w:t>
    </w:r>
  </w:p>
  <w:p w14:paraId="2954BA98" w14:textId="77777777" w:rsidR="00677820" w:rsidRPr="00A5302F" w:rsidRDefault="00677820" w:rsidP="00871C3A">
    <w:pPr>
      <w:pStyle w:val="Header"/>
      <w:rPr>
        <w:rStyle w:val="PageNumber"/>
        <w:lang w:val="fr-CH"/>
      </w:rPr>
    </w:pPr>
  </w:p>
  <w:p w14:paraId="3287274C" w14:textId="77777777" w:rsidR="0070026E" w:rsidRDefault="002E05B8">
    <w:pPr>
      <w:jc w:val="center"/>
      <w:rPr>
        <w:lang w:val="fr-CH"/>
      </w:rPr>
    </w:pPr>
    <w:r w:rsidRPr="00A5302F">
      <w:rPr>
        <w:lang w:val="fr-CH"/>
      </w:rPr>
      <w:t xml:space="preserve">ANNEXE </w:t>
    </w:r>
    <w:r>
      <w:rPr>
        <w:lang w:val="fr-CH"/>
      </w:rPr>
      <w:t>III</w:t>
    </w:r>
  </w:p>
  <w:p w14:paraId="05FB4C6E" w14:textId="77777777" w:rsidR="00677820" w:rsidRPr="00871C3A" w:rsidRDefault="00677820" w:rsidP="00871C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C30F" w14:textId="77777777" w:rsidR="0070026E" w:rsidRDefault="002E05B8">
    <w:pPr>
      <w:pStyle w:val="Header"/>
    </w:pPr>
    <w:r>
      <w:t>C/57/17</w:t>
    </w:r>
  </w:p>
  <w:p w14:paraId="0A803595" w14:textId="77777777" w:rsidR="0070026E" w:rsidRDefault="002E05B8">
    <w:pPr>
      <w:pStyle w:val="Header"/>
      <w:rPr>
        <w:noProof/>
      </w:rPr>
    </w:pPr>
    <w:r w:rsidRPr="009258F4">
      <w:t xml:space="preserve">Annexe </w:t>
    </w:r>
    <w:r>
      <w:t xml:space="preserve">III, appendice I, page </w:t>
    </w:r>
    <w:r>
      <w:fldChar w:fldCharType="begin"/>
    </w:r>
    <w:r>
      <w:instrText xml:space="preserve"> PAGE   \* MERGEFORMAT </w:instrText>
    </w:r>
    <w:r>
      <w:fldChar w:fldCharType="separate"/>
    </w:r>
    <w:r>
      <w:t>2</w:t>
    </w:r>
    <w:r>
      <w:rPr>
        <w:noProof/>
      </w:rPr>
      <w:fldChar w:fldCharType="end"/>
    </w:r>
  </w:p>
  <w:p w14:paraId="73945C75" w14:textId="50226CB4" w:rsidR="00677820" w:rsidRDefault="00677820" w:rsidP="00C63EB6">
    <w:pPr>
      <w:pStyle w:val="Header"/>
    </w:pPr>
  </w:p>
  <w:p w14:paraId="53B11C57" w14:textId="77777777" w:rsidR="00157137" w:rsidRPr="00C63EB6" w:rsidRDefault="00157137" w:rsidP="00C63E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9AAC" w14:textId="77777777" w:rsidR="0070026E" w:rsidRDefault="0015380C">
    <w:pPr>
      <w:pStyle w:val="Header"/>
      <w:rPr>
        <w:rStyle w:val="PageNumber"/>
        <w:lang w:val="en-US"/>
      </w:rPr>
    </w:pPr>
    <w:r>
      <w:rPr>
        <w:rStyle w:val="PageNumber"/>
        <w:lang w:val="en-US"/>
      </w:rPr>
      <w:t>C/57/17</w:t>
    </w:r>
  </w:p>
  <w:p w14:paraId="768EA43A" w14:textId="77777777" w:rsidR="00677820" w:rsidRPr="009258F4" w:rsidRDefault="00677820" w:rsidP="00871C3A">
    <w:pPr>
      <w:pStyle w:val="Header"/>
      <w:rPr>
        <w:rStyle w:val="PageNumber"/>
        <w:lang w:val="en-US"/>
      </w:rPr>
    </w:pPr>
  </w:p>
  <w:p w14:paraId="593F4CEA" w14:textId="77777777" w:rsidR="0070026E" w:rsidRDefault="002E05B8">
    <w:pPr>
      <w:jc w:val="center"/>
    </w:pPr>
    <w:r w:rsidRPr="009258F4">
      <w:t xml:space="preserve">ANNEXE </w:t>
    </w:r>
    <w:r>
      <w:t>III, APPENDICE I</w:t>
    </w:r>
  </w:p>
  <w:p w14:paraId="6C7692FC" w14:textId="77777777" w:rsidR="00677820" w:rsidRPr="009258F4" w:rsidRDefault="00677820" w:rsidP="00871C3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E1285"/>
    <w:multiLevelType w:val="hybridMultilevel"/>
    <w:tmpl w:val="10B44404"/>
    <w:lvl w:ilvl="0" w:tplc="91284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51224"/>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F1E44"/>
    <w:multiLevelType w:val="hybridMultilevel"/>
    <w:tmpl w:val="7E60A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96171"/>
    <w:multiLevelType w:val="hybridMultilevel"/>
    <w:tmpl w:val="1DD84F0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ED5003"/>
    <w:multiLevelType w:val="hybridMultilevel"/>
    <w:tmpl w:val="41BC2E38"/>
    <w:lvl w:ilvl="0" w:tplc="06BA914A">
      <w:start w:val="87"/>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6" w15:restartNumberingAfterBreak="0">
    <w:nsid w:val="2A10525A"/>
    <w:multiLevelType w:val="hybridMultilevel"/>
    <w:tmpl w:val="8CC028BA"/>
    <w:lvl w:ilvl="0" w:tplc="180AAB84">
      <w:start w:val="1"/>
      <w:numFmt w:val="lowerRoman"/>
      <w:lvlText w:val="(%1)"/>
      <w:lvlJc w:val="left"/>
      <w:pPr>
        <w:ind w:left="1854" w:hanging="72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2C881E36"/>
    <w:multiLevelType w:val="hybridMultilevel"/>
    <w:tmpl w:val="5C8C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250C00"/>
    <w:multiLevelType w:val="hybridMultilevel"/>
    <w:tmpl w:val="D98A0DE4"/>
    <w:lvl w:ilvl="0" w:tplc="84704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611B76"/>
    <w:multiLevelType w:val="hybridMultilevel"/>
    <w:tmpl w:val="5D3C218E"/>
    <w:lvl w:ilvl="0" w:tplc="CB4CA00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13286D"/>
    <w:multiLevelType w:val="hybridMultilevel"/>
    <w:tmpl w:val="7DBADE48"/>
    <w:lvl w:ilvl="0" w:tplc="6FC07380">
      <w:start w:val="5"/>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48BC22B3"/>
    <w:multiLevelType w:val="hybridMultilevel"/>
    <w:tmpl w:val="D326FA94"/>
    <w:lvl w:ilvl="0" w:tplc="62582B76">
      <w:numFmt w:val="bullet"/>
      <w:lvlText w:val="•"/>
      <w:lvlJc w:val="left"/>
      <w:pPr>
        <w:ind w:left="1288" w:hanging="360"/>
      </w:pPr>
      <w:rPr>
        <w:rFonts w:ascii="Arial" w:eastAsia="Times New Roman" w:hAnsi="Arial" w:cs="Aria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2"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642A7E"/>
    <w:multiLevelType w:val="hybridMultilevel"/>
    <w:tmpl w:val="7E02972A"/>
    <w:lvl w:ilvl="0" w:tplc="9196C7D2">
      <w:start w:val="1"/>
      <w:numFmt w:val="lowerLetter"/>
      <w:lvlText w:val="(%1)"/>
      <w:lvlJc w:val="left"/>
      <w:pPr>
        <w:ind w:left="1143" w:hanging="576"/>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5D53082C"/>
    <w:multiLevelType w:val="multilevel"/>
    <w:tmpl w:val="3CD0894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05302B"/>
    <w:multiLevelType w:val="hybridMultilevel"/>
    <w:tmpl w:val="38D4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E2097"/>
    <w:multiLevelType w:val="hybridMultilevel"/>
    <w:tmpl w:val="56D6E9C8"/>
    <w:lvl w:ilvl="0" w:tplc="257EA9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717025"/>
    <w:multiLevelType w:val="hybridMultilevel"/>
    <w:tmpl w:val="F93AD0D6"/>
    <w:lvl w:ilvl="0" w:tplc="E0223B22">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739F5ECE"/>
    <w:multiLevelType w:val="hybridMultilevel"/>
    <w:tmpl w:val="D214C2EC"/>
    <w:lvl w:ilvl="0" w:tplc="B248F2B4">
      <w:start w:val="1"/>
      <w:numFmt w:val="lowerLetter"/>
      <w:lvlText w:val="(%1)"/>
      <w:lvlJc w:val="left"/>
      <w:pPr>
        <w:ind w:left="780" w:hanging="360"/>
      </w:pPr>
      <w:rPr>
        <w:rFonts w:hint="default"/>
      </w:rPr>
    </w:lvl>
    <w:lvl w:ilvl="1" w:tplc="4B3213F2">
      <w:start w:val="1"/>
      <w:numFmt w:val="decimal"/>
      <w:lvlText w:val="(%2)"/>
      <w:lvlJc w:val="left"/>
      <w:pPr>
        <w:ind w:left="1500" w:hanging="360"/>
      </w:pPr>
      <w:rPr>
        <w:rFonts w:ascii="Arial" w:eastAsia="Times New Roman" w:hAnsi="Arial" w:cs="Times New Roman"/>
      </w:r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7F5E7BE2"/>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16cid:durableId="828908671">
    <w:abstractNumId w:val="9"/>
  </w:num>
  <w:num w:numId="2" w16cid:durableId="101002638">
    <w:abstractNumId w:val="6"/>
  </w:num>
  <w:num w:numId="3" w16cid:durableId="1441801070">
    <w:abstractNumId w:val="0"/>
  </w:num>
  <w:num w:numId="4" w16cid:durableId="209342464">
    <w:abstractNumId w:val="8"/>
  </w:num>
  <w:num w:numId="5" w16cid:durableId="1593582678">
    <w:abstractNumId w:val="15"/>
  </w:num>
  <w:num w:numId="6" w16cid:durableId="1261723910">
    <w:abstractNumId w:val="12"/>
  </w:num>
  <w:num w:numId="7" w16cid:durableId="319429473">
    <w:abstractNumId w:val="2"/>
  </w:num>
  <w:num w:numId="8" w16cid:durableId="629946327">
    <w:abstractNumId w:val="16"/>
  </w:num>
  <w:num w:numId="9" w16cid:durableId="2132750246">
    <w:abstractNumId w:val="20"/>
  </w:num>
  <w:num w:numId="10" w16cid:durableId="459156979">
    <w:abstractNumId w:val="17"/>
  </w:num>
  <w:num w:numId="11" w16cid:durableId="377240122">
    <w:abstractNumId w:val="18"/>
  </w:num>
  <w:num w:numId="12" w16cid:durableId="1363361348">
    <w:abstractNumId w:val="19"/>
  </w:num>
  <w:num w:numId="13" w16cid:durableId="594753738">
    <w:abstractNumId w:val="7"/>
  </w:num>
  <w:num w:numId="14" w16cid:durableId="1761026017">
    <w:abstractNumId w:val="1"/>
  </w:num>
  <w:num w:numId="15" w16cid:durableId="1716420091">
    <w:abstractNumId w:val="13"/>
  </w:num>
  <w:num w:numId="16" w16cid:durableId="284622856">
    <w:abstractNumId w:val="10"/>
  </w:num>
  <w:num w:numId="17" w16cid:durableId="758522559">
    <w:abstractNumId w:val="3"/>
  </w:num>
  <w:num w:numId="18" w16cid:durableId="1281299872">
    <w:abstractNumId w:val="11"/>
  </w:num>
  <w:num w:numId="19" w16cid:durableId="2090881301">
    <w:abstractNumId w:val="4"/>
  </w:num>
  <w:num w:numId="20" w16cid:durableId="1803378603">
    <w:abstractNumId w:val="14"/>
  </w:num>
  <w:num w:numId="21" w16cid:durableId="18731532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95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E07"/>
    <w:rsid w:val="000003A2"/>
    <w:rsid w:val="00005A67"/>
    <w:rsid w:val="000102CD"/>
    <w:rsid w:val="00010B93"/>
    <w:rsid w:val="00010CF3"/>
    <w:rsid w:val="00011E27"/>
    <w:rsid w:val="00012D05"/>
    <w:rsid w:val="000148BC"/>
    <w:rsid w:val="00020AB2"/>
    <w:rsid w:val="00021AC2"/>
    <w:rsid w:val="00022C91"/>
    <w:rsid w:val="00024AB8"/>
    <w:rsid w:val="00030854"/>
    <w:rsid w:val="00034254"/>
    <w:rsid w:val="000357BA"/>
    <w:rsid w:val="00036028"/>
    <w:rsid w:val="000366C5"/>
    <w:rsid w:val="00044642"/>
    <w:rsid w:val="000446B9"/>
    <w:rsid w:val="000450F0"/>
    <w:rsid w:val="00047E21"/>
    <w:rsid w:val="00050E16"/>
    <w:rsid w:val="00056C11"/>
    <w:rsid w:val="00060707"/>
    <w:rsid w:val="00060799"/>
    <w:rsid w:val="00076A8D"/>
    <w:rsid w:val="00085505"/>
    <w:rsid w:val="00092FA3"/>
    <w:rsid w:val="000964E4"/>
    <w:rsid w:val="00096AF1"/>
    <w:rsid w:val="000B0831"/>
    <w:rsid w:val="000B751A"/>
    <w:rsid w:val="000C4E25"/>
    <w:rsid w:val="000C7021"/>
    <w:rsid w:val="000D3415"/>
    <w:rsid w:val="000D4DA6"/>
    <w:rsid w:val="000D5FAF"/>
    <w:rsid w:val="000D6BBC"/>
    <w:rsid w:val="000D7780"/>
    <w:rsid w:val="000E063B"/>
    <w:rsid w:val="000E4695"/>
    <w:rsid w:val="000E636A"/>
    <w:rsid w:val="000E7B78"/>
    <w:rsid w:val="000F0A79"/>
    <w:rsid w:val="000F2F11"/>
    <w:rsid w:val="000F3076"/>
    <w:rsid w:val="001008EE"/>
    <w:rsid w:val="00102AB7"/>
    <w:rsid w:val="00105929"/>
    <w:rsid w:val="00107E67"/>
    <w:rsid w:val="00110C36"/>
    <w:rsid w:val="001131D5"/>
    <w:rsid w:val="00122F3E"/>
    <w:rsid w:val="00123859"/>
    <w:rsid w:val="00124046"/>
    <w:rsid w:val="00141DB8"/>
    <w:rsid w:val="00147341"/>
    <w:rsid w:val="00150029"/>
    <w:rsid w:val="0015380C"/>
    <w:rsid w:val="00155221"/>
    <w:rsid w:val="00157137"/>
    <w:rsid w:val="00161E34"/>
    <w:rsid w:val="00172084"/>
    <w:rsid w:val="0017474A"/>
    <w:rsid w:val="001758C6"/>
    <w:rsid w:val="00180AB7"/>
    <w:rsid w:val="0018278D"/>
    <w:rsid w:val="00182A76"/>
    <w:rsid w:val="00182B99"/>
    <w:rsid w:val="00187D77"/>
    <w:rsid w:val="001947F8"/>
    <w:rsid w:val="001A11B4"/>
    <w:rsid w:val="001B6A11"/>
    <w:rsid w:val="001B7216"/>
    <w:rsid w:val="001B7304"/>
    <w:rsid w:val="001C1525"/>
    <w:rsid w:val="001C4675"/>
    <w:rsid w:val="001E1139"/>
    <w:rsid w:val="001E145C"/>
    <w:rsid w:val="001E6AE8"/>
    <w:rsid w:val="0020304B"/>
    <w:rsid w:val="00206FE9"/>
    <w:rsid w:val="00212FE4"/>
    <w:rsid w:val="0021332C"/>
    <w:rsid w:val="00213982"/>
    <w:rsid w:val="00214C72"/>
    <w:rsid w:val="00220DFF"/>
    <w:rsid w:val="00221744"/>
    <w:rsid w:val="00221E21"/>
    <w:rsid w:val="00223059"/>
    <w:rsid w:val="00232EDD"/>
    <w:rsid w:val="00233301"/>
    <w:rsid w:val="002363E7"/>
    <w:rsid w:val="002411DA"/>
    <w:rsid w:val="002418C9"/>
    <w:rsid w:val="0024416D"/>
    <w:rsid w:val="00256BFA"/>
    <w:rsid w:val="00271911"/>
    <w:rsid w:val="00272F00"/>
    <w:rsid w:val="0027729A"/>
    <w:rsid w:val="002800A0"/>
    <w:rsid w:val="002801B3"/>
    <w:rsid w:val="00281060"/>
    <w:rsid w:val="0028369E"/>
    <w:rsid w:val="002940E8"/>
    <w:rsid w:val="00294751"/>
    <w:rsid w:val="002A1358"/>
    <w:rsid w:val="002A1C76"/>
    <w:rsid w:val="002A326C"/>
    <w:rsid w:val="002A6E50"/>
    <w:rsid w:val="002B1126"/>
    <w:rsid w:val="002B1536"/>
    <w:rsid w:val="002B2884"/>
    <w:rsid w:val="002B4298"/>
    <w:rsid w:val="002B518B"/>
    <w:rsid w:val="002B79A0"/>
    <w:rsid w:val="002B7E2C"/>
    <w:rsid w:val="002C256A"/>
    <w:rsid w:val="002C574E"/>
    <w:rsid w:val="002D13AA"/>
    <w:rsid w:val="002E05B8"/>
    <w:rsid w:val="002F2F99"/>
    <w:rsid w:val="002F7C54"/>
    <w:rsid w:val="00300EFE"/>
    <w:rsid w:val="00302DC7"/>
    <w:rsid w:val="00305A7F"/>
    <w:rsid w:val="003124EE"/>
    <w:rsid w:val="003152FE"/>
    <w:rsid w:val="003270BF"/>
    <w:rsid w:val="00327436"/>
    <w:rsid w:val="00327C9B"/>
    <w:rsid w:val="00335819"/>
    <w:rsid w:val="00342E64"/>
    <w:rsid w:val="00344BD6"/>
    <w:rsid w:val="0035528D"/>
    <w:rsid w:val="00361821"/>
    <w:rsid w:val="00361E9E"/>
    <w:rsid w:val="00362F24"/>
    <w:rsid w:val="003641E6"/>
    <w:rsid w:val="00366BC8"/>
    <w:rsid w:val="00370820"/>
    <w:rsid w:val="00371549"/>
    <w:rsid w:val="00375F04"/>
    <w:rsid w:val="003854EE"/>
    <w:rsid w:val="0039633A"/>
    <w:rsid w:val="003A5B27"/>
    <w:rsid w:val="003C7FBE"/>
    <w:rsid w:val="003D227C"/>
    <w:rsid w:val="003D2B4D"/>
    <w:rsid w:val="003D57C6"/>
    <w:rsid w:val="003D6B0B"/>
    <w:rsid w:val="003F1DD7"/>
    <w:rsid w:val="003F5F2B"/>
    <w:rsid w:val="0040788E"/>
    <w:rsid w:val="004105AE"/>
    <w:rsid w:val="004265B5"/>
    <w:rsid w:val="00430E49"/>
    <w:rsid w:val="00431080"/>
    <w:rsid w:val="004311A0"/>
    <w:rsid w:val="0043616E"/>
    <w:rsid w:val="00441AD2"/>
    <w:rsid w:val="00443C89"/>
    <w:rsid w:val="00444A88"/>
    <w:rsid w:val="0045312C"/>
    <w:rsid w:val="0045561B"/>
    <w:rsid w:val="00464032"/>
    <w:rsid w:val="00464D1E"/>
    <w:rsid w:val="00471794"/>
    <w:rsid w:val="00473606"/>
    <w:rsid w:val="00474A41"/>
    <w:rsid w:val="00474DA4"/>
    <w:rsid w:val="00476B4D"/>
    <w:rsid w:val="004805FA"/>
    <w:rsid w:val="004811D5"/>
    <w:rsid w:val="004872DD"/>
    <w:rsid w:val="00487672"/>
    <w:rsid w:val="00490135"/>
    <w:rsid w:val="004935D2"/>
    <w:rsid w:val="00496610"/>
    <w:rsid w:val="004A07A9"/>
    <w:rsid w:val="004A1FD3"/>
    <w:rsid w:val="004A3647"/>
    <w:rsid w:val="004A69C4"/>
    <w:rsid w:val="004A6C81"/>
    <w:rsid w:val="004B1215"/>
    <w:rsid w:val="004B2DA6"/>
    <w:rsid w:val="004B7A0A"/>
    <w:rsid w:val="004C16FB"/>
    <w:rsid w:val="004D047D"/>
    <w:rsid w:val="004D73AE"/>
    <w:rsid w:val="004E1CCD"/>
    <w:rsid w:val="004E2A30"/>
    <w:rsid w:val="004F1E9E"/>
    <w:rsid w:val="004F305A"/>
    <w:rsid w:val="004F595A"/>
    <w:rsid w:val="005007D0"/>
    <w:rsid w:val="00512164"/>
    <w:rsid w:val="00513833"/>
    <w:rsid w:val="00520297"/>
    <w:rsid w:val="00525E63"/>
    <w:rsid w:val="00527DE3"/>
    <w:rsid w:val="005338F9"/>
    <w:rsid w:val="00542360"/>
    <w:rsid w:val="0054281C"/>
    <w:rsid w:val="005435B8"/>
    <w:rsid w:val="00543865"/>
    <w:rsid w:val="00544581"/>
    <w:rsid w:val="0055268D"/>
    <w:rsid w:val="00552AD0"/>
    <w:rsid w:val="00562552"/>
    <w:rsid w:val="00566D7F"/>
    <w:rsid w:val="0057182F"/>
    <w:rsid w:val="005736C5"/>
    <w:rsid w:val="00576610"/>
    <w:rsid w:val="00576BE4"/>
    <w:rsid w:val="005808D8"/>
    <w:rsid w:val="00581C85"/>
    <w:rsid w:val="00596A61"/>
    <w:rsid w:val="005A130A"/>
    <w:rsid w:val="005A1CEC"/>
    <w:rsid w:val="005A21BA"/>
    <w:rsid w:val="005A3094"/>
    <w:rsid w:val="005A400A"/>
    <w:rsid w:val="005A68AC"/>
    <w:rsid w:val="005B2494"/>
    <w:rsid w:val="005B42B9"/>
    <w:rsid w:val="005D5578"/>
    <w:rsid w:val="005F0496"/>
    <w:rsid w:val="005F4351"/>
    <w:rsid w:val="005F7B92"/>
    <w:rsid w:val="00607127"/>
    <w:rsid w:val="00612379"/>
    <w:rsid w:val="006153B6"/>
    <w:rsid w:val="0061555F"/>
    <w:rsid w:val="006209CC"/>
    <w:rsid w:val="00621D69"/>
    <w:rsid w:val="00621EE6"/>
    <w:rsid w:val="00632A8C"/>
    <w:rsid w:val="006346D8"/>
    <w:rsid w:val="00636CA6"/>
    <w:rsid w:val="00641200"/>
    <w:rsid w:val="006449FF"/>
    <w:rsid w:val="00645CA8"/>
    <w:rsid w:val="00646853"/>
    <w:rsid w:val="00650110"/>
    <w:rsid w:val="006602BA"/>
    <w:rsid w:val="006655D3"/>
    <w:rsid w:val="00667404"/>
    <w:rsid w:val="006733B6"/>
    <w:rsid w:val="00676762"/>
    <w:rsid w:val="00677820"/>
    <w:rsid w:val="006838B5"/>
    <w:rsid w:val="00687A2C"/>
    <w:rsid w:val="00687EB4"/>
    <w:rsid w:val="00695C56"/>
    <w:rsid w:val="00697BDB"/>
    <w:rsid w:val="006A176F"/>
    <w:rsid w:val="006A5CDE"/>
    <w:rsid w:val="006A644A"/>
    <w:rsid w:val="006A7615"/>
    <w:rsid w:val="006B17D2"/>
    <w:rsid w:val="006B3BA7"/>
    <w:rsid w:val="006B78AD"/>
    <w:rsid w:val="006C224E"/>
    <w:rsid w:val="006C63FB"/>
    <w:rsid w:val="006D25F8"/>
    <w:rsid w:val="006D780A"/>
    <w:rsid w:val="006E5858"/>
    <w:rsid w:val="006F0B1C"/>
    <w:rsid w:val="006F1189"/>
    <w:rsid w:val="006F5881"/>
    <w:rsid w:val="006F5CD1"/>
    <w:rsid w:val="006F623D"/>
    <w:rsid w:val="0070026E"/>
    <w:rsid w:val="007060A2"/>
    <w:rsid w:val="0070796A"/>
    <w:rsid w:val="007123DE"/>
    <w:rsid w:val="0071271E"/>
    <w:rsid w:val="00715AA2"/>
    <w:rsid w:val="007161AA"/>
    <w:rsid w:val="00732DEC"/>
    <w:rsid w:val="0073317B"/>
    <w:rsid w:val="0073490B"/>
    <w:rsid w:val="00735BD5"/>
    <w:rsid w:val="007407C3"/>
    <w:rsid w:val="007426B6"/>
    <w:rsid w:val="007451EC"/>
    <w:rsid w:val="00750CF0"/>
    <w:rsid w:val="00751613"/>
    <w:rsid w:val="007556F6"/>
    <w:rsid w:val="00760EEF"/>
    <w:rsid w:val="0076178B"/>
    <w:rsid w:val="00772199"/>
    <w:rsid w:val="007726BB"/>
    <w:rsid w:val="00772952"/>
    <w:rsid w:val="00777EE5"/>
    <w:rsid w:val="00782255"/>
    <w:rsid w:val="00784836"/>
    <w:rsid w:val="0079023E"/>
    <w:rsid w:val="00791E1F"/>
    <w:rsid w:val="007A1CD8"/>
    <w:rsid w:val="007A2854"/>
    <w:rsid w:val="007B0285"/>
    <w:rsid w:val="007C1D92"/>
    <w:rsid w:val="007C3C19"/>
    <w:rsid w:val="007C4CB9"/>
    <w:rsid w:val="007C6DCD"/>
    <w:rsid w:val="007D0B9D"/>
    <w:rsid w:val="007D19B0"/>
    <w:rsid w:val="007D4635"/>
    <w:rsid w:val="007D59F4"/>
    <w:rsid w:val="007E4A18"/>
    <w:rsid w:val="007F0B44"/>
    <w:rsid w:val="007F3796"/>
    <w:rsid w:val="007F491F"/>
    <w:rsid w:val="007F498F"/>
    <w:rsid w:val="007F632D"/>
    <w:rsid w:val="007F6B0D"/>
    <w:rsid w:val="007F6ED2"/>
    <w:rsid w:val="0080679D"/>
    <w:rsid w:val="008108B0"/>
    <w:rsid w:val="00811B20"/>
    <w:rsid w:val="0081358F"/>
    <w:rsid w:val="008211B5"/>
    <w:rsid w:val="0082296E"/>
    <w:rsid w:val="00824099"/>
    <w:rsid w:val="0083337F"/>
    <w:rsid w:val="00834EA8"/>
    <w:rsid w:val="00841DA4"/>
    <w:rsid w:val="00842193"/>
    <w:rsid w:val="008447AC"/>
    <w:rsid w:val="00846D7C"/>
    <w:rsid w:val="0085185F"/>
    <w:rsid w:val="008524B7"/>
    <w:rsid w:val="00867AC1"/>
    <w:rsid w:val="00871C3A"/>
    <w:rsid w:val="00872A15"/>
    <w:rsid w:val="00872A1F"/>
    <w:rsid w:val="00872EBD"/>
    <w:rsid w:val="00883D01"/>
    <w:rsid w:val="008873B8"/>
    <w:rsid w:val="00890DF8"/>
    <w:rsid w:val="008A44BF"/>
    <w:rsid w:val="008A52BF"/>
    <w:rsid w:val="008A743F"/>
    <w:rsid w:val="008C0970"/>
    <w:rsid w:val="008D0BC5"/>
    <w:rsid w:val="008D292F"/>
    <w:rsid w:val="008D2CF7"/>
    <w:rsid w:val="008D31B1"/>
    <w:rsid w:val="008D5007"/>
    <w:rsid w:val="008E6D9C"/>
    <w:rsid w:val="008E7746"/>
    <w:rsid w:val="008F1805"/>
    <w:rsid w:val="0090015F"/>
    <w:rsid w:val="00900C26"/>
    <w:rsid w:val="0090197F"/>
    <w:rsid w:val="00902E53"/>
    <w:rsid w:val="00903264"/>
    <w:rsid w:val="00904231"/>
    <w:rsid w:val="00906DDC"/>
    <w:rsid w:val="00911607"/>
    <w:rsid w:val="00915607"/>
    <w:rsid w:val="00922FBB"/>
    <w:rsid w:val="00923877"/>
    <w:rsid w:val="009258F4"/>
    <w:rsid w:val="009318FE"/>
    <w:rsid w:val="009330F9"/>
    <w:rsid w:val="00934E09"/>
    <w:rsid w:val="00936253"/>
    <w:rsid w:val="009368D4"/>
    <w:rsid w:val="00940D46"/>
    <w:rsid w:val="00952DD4"/>
    <w:rsid w:val="00956C32"/>
    <w:rsid w:val="00965AE7"/>
    <w:rsid w:val="00970FED"/>
    <w:rsid w:val="00974783"/>
    <w:rsid w:val="00985382"/>
    <w:rsid w:val="009904BF"/>
    <w:rsid w:val="00992D82"/>
    <w:rsid w:val="009969C0"/>
    <w:rsid w:val="00997029"/>
    <w:rsid w:val="009A1CEE"/>
    <w:rsid w:val="009A7339"/>
    <w:rsid w:val="009B3B7D"/>
    <w:rsid w:val="009B440E"/>
    <w:rsid w:val="009B51FB"/>
    <w:rsid w:val="009C0C7E"/>
    <w:rsid w:val="009C0EDE"/>
    <w:rsid w:val="009C6B38"/>
    <w:rsid w:val="009D0DF3"/>
    <w:rsid w:val="009D690D"/>
    <w:rsid w:val="009E65B6"/>
    <w:rsid w:val="009F307E"/>
    <w:rsid w:val="009F3DE6"/>
    <w:rsid w:val="009F48C3"/>
    <w:rsid w:val="009F77CF"/>
    <w:rsid w:val="00A02013"/>
    <w:rsid w:val="00A05A5D"/>
    <w:rsid w:val="00A05D45"/>
    <w:rsid w:val="00A10920"/>
    <w:rsid w:val="00A14EAD"/>
    <w:rsid w:val="00A16A32"/>
    <w:rsid w:val="00A209BB"/>
    <w:rsid w:val="00A20A61"/>
    <w:rsid w:val="00A20BAB"/>
    <w:rsid w:val="00A21A5F"/>
    <w:rsid w:val="00A24C10"/>
    <w:rsid w:val="00A26964"/>
    <w:rsid w:val="00A26FC3"/>
    <w:rsid w:val="00A306D4"/>
    <w:rsid w:val="00A32D59"/>
    <w:rsid w:val="00A3365A"/>
    <w:rsid w:val="00A41E35"/>
    <w:rsid w:val="00A42AC3"/>
    <w:rsid w:val="00A430CF"/>
    <w:rsid w:val="00A43CD4"/>
    <w:rsid w:val="00A5008E"/>
    <w:rsid w:val="00A5302F"/>
    <w:rsid w:val="00A54309"/>
    <w:rsid w:val="00A658B4"/>
    <w:rsid w:val="00A71A92"/>
    <w:rsid w:val="00A74632"/>
    <w:rsid w:val="00A77B53"/>
    <w:rsid w:val="00A87E5F"/>
    <w:rsid w:val="00AA56B8"/>
    <w:rsid w:val="00AA6196"/>
    <w:rsid w:val="00AA6433"/>
    <w:rsid w:val="00AA7B43"/>
    <w:rsid w:val="00AB0D09"/>
    <w:rsid w:val="00AB212E"/>
    <w:rsid w:val="00AB2B93"/>
    <w:rsid w:val="00AB3756"/>
    <w:rsid w:val="00AB530F"/>
    <w:rsid w:val="00AB7E5B"/>
    <w:rsid w:val="00AC2883"/>
    <w:rsid w:val="00AD0DCA"/>
    <w:rsid w:val="00AD7D5D"/>
    <w:rsid w:val="00AE0AEF"/>
    <w:rsid w:val="00AE0EF1"/>
    <w:rsid w:val="00AE1CC2"/>
    <w:rsid w:val="00AE1E8B"/>
    <w:rsid w:val="00AE2937"/>
    <w:rsid w:val="00AE3619"/>
    <w:rsid w:val="00AE5F7E"/>
    <w:rsid w:val="00AF2317"/>
    <w:rsid w:val="00AF26ED"/>
    <w:rsid w:val="00AF4090"/>
    <w:rsid w:val="00AF60DB"/>
    <w:rsid w:val="00B054E8"/>
    <w:rsid w:val="00B07301"/>
    <w:rsid w:val="00B11F3E"/>
    <w:rsid w:val="00B210B6"/>
    <w:rsid w:val="00B21F41"/>
    <w:rsid w:val="00B224DE"/>
    <w:rsid w:val="00B2357A"/>
    <w:rsid w:val="00B25082"/>
    <w:rsid w:val="00B324D4"/>
    <w:rsid w:val="00B33313"/>
    <w:rsid w:val="00B35A3D"/>
    <w:rsid w:val="00B368D3"/>
    <w:rsid w:val="00B376F7"/>
    <w:rsid w:val="00B46575"/>
    <w:rsid w:val="00B51BA9"/>
    <w:rsid w:val="00B56641"/>
    <w:rsid w:val="00B61777"/>
    <w:rsid w:val="00B63DA1"/>
    <w:rsid w:val="00B70734"/>
    <w:rsid w:val="00B82185"/>
    <w:rsid w:val="00B84248"/>
    <w:rsid w:val="00B84BBD"/>
    <w:rsid w:val="00BA08E7"/>
    <w:rsid w:val="00BA0E76"/>
    <w:rsid w:val="00BA43FB"/>
    <w:rsid w:val="00BB37CA"/>
    <w:rsid w:val="00BB47D1"/>
    <w:rsid w:val="00BC127D"/>
    <w:rsid w:val="00BC1FE6"/>
    <w:rsid w:val="00BC497C"/>
    <w:rsid w:val="00BD008F"/>
    <w:rsid w:val="00BD05C9"/>
    <w:rsid w:val="00BD5820"/>
    <w:rsid w:val="00BF0D8D"/>
    <w:rsid w:val="00BF491E"/>
    <w:rsid w:val="00BF541C"/>
    <w:rsid w:val="00C0361E"/>
    <w:rsid w:val="00C0455A"/>
    <w:rsid w:val="00C061B6"/>
    <w:rsid w:val="00C077D2"/>
    <w:rsid w:val="00C1200A"/>
    <w:rsid w:val="00C20427"/>
    <w:rsid w:val="00C22FDB"/>
    <w:rsid w:val="00C2352F"/>
    <w:rsid w:val="00C2368C"/>
    <w:rsid w:val="00C2446C"/>
    <w:rsid w:val="00C24967"/>
    <w:rsid w:val="00C30386"/>
    <w:rsid w:val="00C36AE5"/>
    <w:rsid w:val="00C41C42"/>
    <w:rsid w:val="00C41F17"/>
    <w:rsid w:val="00C45BFD"/>
    <w:rsid w:val="00C479FE"/>
    <w:rsid w:val="00C527FA"/>
    <w:rsid w:val="00C5280D"/>
    <w:rsid w:val="00C53EB3"/>
    <w:rsid w:val="00C56051"/>
    <w:rsid w:val="00C5791C"/>
    <w:rsid w:val="00C63EB6"/>
    <w:rsid w:val="00C65B9A"/>
    <w:rsid w:val="00C66290"/>
    <w:rsid w:val="00C72B7A"/>
    <w:rsid w:val="00C87EDE"/>
    <w:rsid w:val="00C91719"/>
    <w:rsid w:val="00C929C3"/>
    <w:rsid w:val="00C973F2"/>
    <w:rsid w:val="00CA304C"/>
    <w:rsid w:val="00CA5642"/>
    <w:rsid w:val="00CA6436"/>
    <w:rsid w:val="00CA774A"/>
    <w:rsid w:val="00CB2266"/>
    <w:rsid w:val="00CC11B0"/>
    <w:rsid w:val="00CC1316"/>
    <w:rsid w:val="00CC2841"/>
    <w:rsid w:val="00CC307D"/>
    <w:rsid w:val="00CC5213"/>
    <w:rsid w:val="00CC5B8D"/>
    <w:rsid w:val="00CF1330"/>
    <w:rsid w:val="00CF365B"/>
    <w:rsid w:val="00CF7E36"/>
    <w:rsid w:val="00D177AB"/>
    <w:rsid w:val="00D21BC3"/>
    <w:rsid w:val="00D229F8"/>
    <w:rsid w:val="00D24FA9"/>
    <w:rsid w:val="00D35B67"/>
    <w:rsid w:val="00D3708D"/>
    <w:rsid w:val="00D40426"/>
    <w:rsid w:val="00D45B0F"/>
    <w:rsid w:val="00D54251"/>
    <w:rsid w:val="00D54E14"/>
    <w:rsid w:val="00D57C96"/>
    <w:rsid w:val="00D57D18"/>
    <w:rsid w:val="00D6359F"/>
    <w:rsid w:val="00D64D34"/>
    <w:rsid w:val="00D6721B"/>
    <w:rsid w:val="00D70B56"/>
    <w:rsid w:val="00D75578"/>
    <w:rsid w:val="00D81EED"/>
    <w:rsid w:val="00D91203"/>
    <w:rsid w:val="00D95174"/>
    <w:rsid w:val="00D95779"/>
    <w:rsid w:val="00D959BC"/>
    <w:rsid w:val="00DA4973"/>
    <w:rsid w:val="00DA6F36"/>
    <w:rsid w:val="00DB1ACC"/>
    <w:rsid w:val="00DB3A67"/>
    <w:rsid w:val="00DB3C8B"/>
    <w:rsid w:val="00DB596E"/>
    <w:rsid w:val="00DB7773"/>
    <w:rsid w:val="00DC00EA"/>
    <w:rsid w:val="00DC3802"/>
    <w:rsid w:val="00DE3291"/>
    <w:rsid w:val="00DE351A"/>
    <w:rsid w:val="00DF63D6"/>
    <w:rsid w:val="00DF6505"/>
    <w:rsid w:val="00E00349"/>
    <w:rsid w:val="00E015C7"/>
    <w:rsid w:val="00E07D87"/>
    <w:rsid w:val="00E112E1"/>
    <w:rsid w:val="00E23D4D"/>
    <w:rsid w:val="00E25E98"/>
    <w:rsid w:val="00E3268C"/>
    <w:rsid w:val="00E32F4B"/>
    <w:rsid w:val="00E32F7E"/>
    <w:rsid w:val="00E3473A"/>
    <w:rsid w:val="00E5267B"/>
    <w:rsid w:val="00E6096F"/>
    <w:rsid w:val="00E63C0E"/>
    <w:rsid w:val="00E72D49"/>
    <w:rsid w:val="00E74EEB"/>
    <w:rsid w:val="00E7593C"/>
    <w:rsid w:val="00E7678A"/>
    <w:rsid w:val="00E77BFC"/>
    <w:rsid w:val="00E817D4"/>
    <w:rsid w:val="00E935F1"/>
    <w:rsid w:val="00E94A81"/>
    <w:rsid w:val="00EA1FFB"/>
    <w:rsid w:val="00EA59E3"/>
    <w:rsid w:val="00EB048E"/>
    <w:rsid w:val="00EB4836"/>
    <w:rsid w:val="00EB4E9C"/>
    <w:rsid w:val="00EC0BA3"/>
    <w:rsid w:val="00EC4D5B"/>
    <w:rsid w:val="00EE34DF"/>
    <w:rsid w:val="00EF0BDC"/>
    <w:rsid w:val="00EF2F89"/>
    <w:rsid w:val="00F03E98"/>
    <w:rsid w:val="00F07A65"/>
    <w:rsid w:val="00F1237A"/>
    <w:rsid w:val="00F22CBD"/>
    <w:rsid w:val="00F23A5F"/>
    <w:rsid w:val="00F272F1"/>
    <w:rsid w:val="00F33FF1"/>
    <w:rsid w:val="00F45122"/>
    <w:rsid w:val="00F45372"/>
    <w:rsid w:val="00F560F7"/>
    <w:rsid w:val="00F563BF"/>
    <w:rsid w:val="00F60BB8"/>
    <w:rsid w:val="00F6334D"/>
    <w:rsid w:val="00F63599"/>
    <w:rsid w:val="00F71A72"/>
    <w:rsid w:val="00F723A1"/>
    <w:rsid w:val="00F95B19"/>
    <w:rsid w:val="00F96941"/>
    <w:rsid w:val="00F97E07"/>
    <w:rsid w:val="00FA49AB"/>
    <w:rsid w:val="00FB0B4F"/>
    <w:rsid w:val="00FB4C80"/>
    <w:rsid w:val="00FB5AC4"/>
    <w:rsid w:val="00FB5FB4"/>
    <w:rsid w:val="00FC182A"/>
    <w:rsid w:val="00FC419C"/>
    <w:rsid w:val="00FC7333"/>
    <w:rsid w:val="00FE0EA1"/>
    <w:rsid w:val="00FE324F"/>
    <w:rsid w:val="00FE39C7"/>
    <w:rsid w:val="00FE454A"/>
    <w:rsid w:val="00FF2F26"/>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o:shapelayout v:ext="edit">
      <o:idmap v:ext="edit" data="1"/>
    </o:shapelayout>
  </w:shapeDefaults>
  <w:decimalSymbol w:val="."/>
  <w:listSeparator w:val=","/>
  <w14:docId w14:val="247AFBBC"/>
  <w15:docId w15:val="{8912A5F8-B9D6-4FB5-9D37-794E49D9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139"/>
    <w:pPr>
      <w:jc w:val="both"/>
    </w:pPr>
    <w:rPr>
      <w:rFonts w:ascii="Arial" w:hAnsi="Arial"/>
      <w:lang w:val="fr-FR"/>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D81EED"/>
    <w:pPr>
      <w:keepNext/>
      <w:ind w:left="567"/>
      <w:outlineLvl w:val="3"/>
    </w:pPr>
    <w:rPr>
      <w:rFonts w:ascii="Arial" w:hAnsi="Arial"/>
      <w:u w:val="single"/>
      <w:lang w:val="fr-FR"/>
    </w:rPr>
  </w:style>
  <w:style w:type="paragraph" w:styleId="Heading5">
    <w:name w:val="heading 5"/>
    <w:next w:val="Normal"/>
    <w:autoRedefine/>
    <w:qFormat/>
    <w:rsid w:val="00D81EED"/>
    <w:pPr>
      <w:keepNext/>
      <w:ind w:left="567"/>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214C72"/>
    <w:pPr>
      <w:tabs>
        <w:tab w:val="left" w:pos="5387"/>
        <w:tab w:val="left" w:pos="5954"/>
      </w:tabs>
      <w:ind w:left="4820"/>
    </w:pPr>
    <w:rPr>
      <w:i/>
    </w:rPr>
  </w:style>
  <w:style w:type="paragraph" w:styleId="FootnoteText">
    <w:name w:val="footnote text"/>
    <w:autoRedefine/>
    <w:rsid w:val="00871C3A"/>
    <w:pPr>
      <w:spacing w:before="60"/>
      <w:jc w:val="both"/>
    </w:pPr>
    <w:rPr>
      <w:rFonts w:ascii="Arial" w:hAnsi="Arial"/>
      <w:sz w:val="16"/>
    </w:rPr>
  </w:style>
  <w:style w:type="character" w:styleId="FootnoteReference">
    <w:name w:val="footnote reference"/>
    <w:aliases w:val="FR"/>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5A68AC"/>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5A68AC"/>
    <w:rPr>
      <w:rFonts w:ascii="Arial" w:hAnsi="Arial"/>
    </w:rPr>
  </w:style>
  <w:style w:type="character" w:customStyle="1" w:styleId="HeaderChar">
    <w:name w:val="Header Char"/>
    <w:basedOn w:val="DefaultParagraphFont"/>
    <w:link w:val="Header"/>
    <w:rsid w:val="00327C9B"/>
    <w:rPr>
      <w:rFonts w:ascii="Arial" w:hAnsi="Arial"/>
      <w:lang w:val="fr-FR"/>
    </w:rPr>
  </w:style>
  <w:style w:type="character" w:customStyle="1" w:styleId="DecisionParagraphsChar">
    <w:name w:val="DecisionParagraphs Char"/>
    <w:link w:val="DecisionParagraphs"/>
    <w:rsid w:val="001B7216"/>
    <w:rPr>
      <w:rFonts w:ascii="Arial" w:hAnsi="Arial"/>
      <w:i/>
    </w:rPr>
  </w:style>
  <w:style w:type="character" w:styleId="CommentReference">
    <w:name w:val="annotation reference"/>
    <w:basedOn w:val="DefaultParagraphFont"/>
    <w:semiHidden/>
    <w:unhideWhenUsed/>
    <w:rsid w:val="001B6A11"/>
    <w:rPr>
      <w:sz w:val="16"/>
      <w:szCs w:val="16"/>
    </w:rPr>
  </w:style>
  <w:style w:type="paragraph" w:styleId="CommentText">
    <w:name w:val="annotation text"/>
    <w:basedOn w:val="Normal"/>
    <w:link w:val="CommentTextChar"/>
    <w:semiHidden/>
    <w:unhideWhenUsed/>
    <w:rsid w:val="001B6A11"/>
  </w:style>
  <w:style w:type="character" w:customStyle="1" w:styleId="CommentTextChar">
    <w:name w:val="Comment Text Char"/>
    <w:basedOn w:val="DefaultParagraphFont"/>
    <w:link w:val="CommentText"/>
    <w:semiHidden/>
    <w:rsid w:val="001B6A11"/>
    <w:rPr>
      <w:rFonts w:ascii="Arial" w:hAnsi="Arial"/>
    </w:rPr>
  </w:style>
  <w:style w:type="paragraph" w:styleId="CommentSubject">
    <w:name w:val="annotation subject"/>
    <w:basedOn w:val="CommentText"/>
    <w:next w:val="CommentText"/>
    <w:link w:val="CommentSubjectChar"/>
    <w:semiHidden/>
    <w:unhideWhenUsed/>
    <w:rsid w:val="001B6A11"/>
    <w:rPr>
      <w:b/>
      <w:bCs/>
    </w:rPr>
  </w:style>
  <w:style w:type="character" w:customStyle="1" w:styleId="CommentSubjectChar">
    <w:name w:val="Comment Subject Char"/>
    <w:basedOn w:val="CommentTextChar"/>
    <w:link w:val="CommentSubject"/>
    <w:semiHidden/>
    <w:rsid w:val="001B6A11"/>
    <w:rPr>
      <w:rFonts w:ascii="Arial" w:hAnsi="Arial"/>
      <w:b/>
      <w:bCs/>
    </w:rPr>
  </w:style>
  <w:style w:type="paragraph" w:styleId="Revision">
    <w:name w:val="Revision"/>
    <w:hidden/>
    <w:uiPriority w:val="99"/>
    <w:semiHidden/>
    <w:rsid w:val="001B6A11"/>
    <w:rPr>
      <w:rFonts w:ascii="Arial" w:hAnsi="Arial"/>
    </w:rPr>
  </w:style>
  <w:style w:type="table" w:styleId="TableGrid">
    <w:name w:val="Table Grid"/>
    <w:basedOn w:val="TableNormal"/>
    <w:rsid w:val="00581C85"/>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qFormat/>
    <w:rsid w:val="006346D8"/>
    <w:pPr>
      <w:jc w:val="left"/>
    </w:pPr>
    <w:rPr>
      <w:rFonts w:eastAsia="SimSun" w:cs="Arial"/>
      <w:b/>
      <w:color w:val="7F7F7F" w:themeColor="text1" w:themeTint="80"/>
      <w:spacing w:val="4"/>
      <w:sz w:val="14"/>
      <w:lang w:eastAsia="zh-CN"/>
    </w:rPr>
  </w:style>
  <w:style w:type="paragraph" w:customStyle="1" w:styleId="TableParagraph">
    <w:name w:val="Table Paragraph"/>
    <w:basedOn w:val="Normal"/>
    <w:uiPriority w:val="1"/>
    <w:qFormat/>
    <w:rsid w:val="0027729A"/>
    <w:pPr>
      <w:widowControl w:val="0"/>
      <w:autoSpaceDE w:val="0"/>
      <w:autoSpaceDN w:val="0"/>
      <w:jc w:val="left"/>
    </w:pPr>
    <w:rPr>
      <w:rFonts w:ascii="Times New Roman" w:hAnsi="Times New Roman"/>
      <w:sz w:val="22"/>
      <w:szCs w:val="22"/>
    </w:rPr>
  </w:style>
  <w:style w:type="character" w:customStyle="1" w:styleId="Heading2Char">
    <w:name w:val="Heading 2 Char"/>
    <w:basedOn w:val="DefaultParagraphFont"/>
    <w:link w:val="Heading2"/>
    <w:rsid w:val="0027729A"/>
    <w:rPr>
      <w:rFonts w:ascii="Arial" w:hAnsi="Arial"/>
      <w:u w:val="single"/>
    </w:rPr>
  </w:style>
  <w:style w:type="character" w:customStyle="1" w:styleId="pldetailsChar">
    <w:name w:val="pldetails Char"/>
    <w:link w:val="pldetails"/>
    <w:locked/>
    <w:rsid w:val="007D59F4"/>
    <w:rPr>
      <w:rFonts w:ascii="Arial" w:hAnsi="Arial"/>
      <w:noProof/>
      <w:snapToGrid w:val="0"/>
    </w:rPr>
  </w:style>
  <w:style w:type="character" w:customStyle="1" w:styleId="plcountryChar">
    <w:name w:val="plcountry Char"/>
    <w:basedOn w:val="DefaultParagraphFont"/>
    <w:link w:val="plcountry"/>
    <w:rsid w:val="007D59F4"/>
    <w:rPr>
      <w:rFonts w:ascii="Arial" w:hAnsi="Arial"/>
      <w:caps/>
      <w:noProof/>
      <w:snapToGrid w:val="0"/>
      <w:u w:val="single"/>
    </w:rPr>
  </w:style>
  <w:style w:type="paragraph" w:customStyle="1" w:styleId="Default">
    <w:name w:val="Default"/>
    <w:rsid w:val="007D59F4"/>
    <w:pPr>
      <w:autoSpaceDE w:val="0"/>
      <w:autoSpaceDN w:val="0"/>
      <w:adjustRightInd w:val="0"/>
    </w:pPr>
    <w:rPr>
      <w:rFonts w:ascii="Arial" w:hAnsi="Arial" w:cs="Arial"/>
      <w:color w:val="000000"/>
      <w:sz w:val="24"/>
      <w:szCs w:val="24"/>
    </w:rPr>
  </w:style>
  <w:style w:type="paragraph" w:customStyle="1" w:styleId="BodyA">
    <w:name w:val="Body A"/>
    <w:rsid w:val="007D59F4"/>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table" w:customStyle="1" w:styleId="TableGrid2">
    <w:name w:val="Table Grid2"/>
    <w:basedOn w:val="TableNormal"/>
    <w:next w:val="TableGrid"/>
    <w:rsid w:val="004811D5"/>
    <w:pPr>
      <w:jc w:val="both"/>
    </w:pPr>
    <w:rPr>
      <w:rFonts w:ascii="Arial" w:eastAsiaTheme="minorEastAsia"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qFormat/>
    <w:rsid w:val="00232EDD"/>
    <w:pPr>
      <w:keepNext/>
      <w:spacing w:before="120" w:after="120"/>
      <w:jc w:val="center"/>
    </w:pPr>
    <w:rPr>
      <w:rFonts w:eastAsia="SimSun" w:cs="Arial"/>
      <w:bCs/>
      <w:color w:val="155F1A"/>
      <w:sz w:val="18"/>
      <w:lang w:eastAsia="zh-CN"/>
    </w:rPr>
  </w:style>
  <w:style w:type="paragraph" w:styleId="NormalWeb">
    <w:name w:val="Normal (Web)"/>
    <w:basedOn w:val="Normal"/>
    <w:uiPriority w:val="99"/>
    <w:unhideWhenUsed/>
    <w:rsid w:val="00DF6505"/>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DF6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3631">
      <w:bodyDiv w:val="1"/>
      <w:marLeft w:val="0"/>
      <w:marRight w:val="0"/>
      <w:marTop w:val="0"/>
      <w:marBottom w:val="0"/>
      <w:divBdr>
        <w:top w:val="none" w:sz="0" w:space="0" w:color="auto"/>
        <w:left w:val="none" w:sz="0" w:space="0" w:color="auto"/>
        <w:bottom w:val="none" w:sz="0" w:space="0" w:color="auto"/>
        <w:right w:val="none" w:sz="0" w:space="0" w:color="auto"/>
      </w:divBdr>
    </w:div>
    <w:div w:id="1935086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s://www.upov.int/pluto/fr/index.html" TargetMode="External"/><Relationship Id="rId21" Type="http://schemas.openxmlformats.org/officeDocument/2006/relationships/image" Target="media/image9.emf"/><Relationship Id="rId34" Type="http://schemas.openxmlformats.org/officeDocument/2006/relationships/hyperlink" Target="https://www.upov.int/upovprisma/fr/index.html" TargetMode="External"/><Relationship Id="rId42" Type="http://schemas.openxmlformats.org/officeDocument/2006/relationships/hyperlink" Target="http://www.upov.int/upov_collection/fr/"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mailto:rappoi.ginevra@esteri.it" TargetMode="External"/><Relationship Id="rId24" Type="http://schemas.openxmlformats.org/officeDocument/2006/relationships/image" Target="media/image12.emf"/><Relationship Id="rId32" Type="http://schemas.openxmlformats.org/officeDocument/2006/relationships/hyperlink" Target="https://www.upov.int/meetings/fr/details.jsp?meeting_id=77232" TargetMode="External"/><Relationship Id="rId37" Type="http://schemas.openxmlformats.org/officeDocument/2006/relationships/hyperlink" Target="https://www.upov.int/upovepvp/fr/index.html" TargetMode="External"/><Relationship Id="rId40" Type="http://schemas.openxmlformats.org/officeDocument/2006/relationships/hyperlink" Target="https://www.upov.int/about/fr/benefits_upov_system.html" TargetMode="External"/><Relationship Id="rId45" Type="http://schemas.openxmlformats.org/officeDocument/2006/relationships/image" Target="media/image21.png"/><Relationship Id="rId53" Type="http://schemas.openxmlformats.org/officeDocument/2006/relationships/hyperlink" Target="https://www.linkedin.com/company/upov-official" TargetMode="External"/><Relationship Id="rId58"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4.xml"/><Relationship Id="rId35" Type="http://schemas.openxmlformats.org/officeDocument/2006/relationships/chart" Target="charts/chart1.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s://www.upov.int/meetings/fr/details.jsp?meeting_id=77232" TargetMode="External"/><Relationship Id="rId38" Type="http://schemas.openxmlformats.org/officeDocument/2006/relationships/hyperlink" Target="https://www.upov.int/upovprisma/fr/index.html" TargetMode="External"/><Relationship Id="rId46" Type="http://schemas.openxmlformats.org/officeDocument/2006/relationships/image" Target="media/image22.png"/><Relationship Id="rId59" Type="http://schemas.openxmlformats.org/officeDocument/2006/relationships/header" Target="header11.xml"/><Relationship Id="rId20" Type="http://schemas.openxmlformats.org/officeDocument/2006/relationships/image" Target="media/image8.emf"/><Relationship Id="rId41" Type="http://schemas.openxmlformats.org/officeDocument/2006/relationships/hyperlink" Target="https://www.upov.int/meetings/fr/details.jsp?meeting_id=71391"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header" Target="header9.xml"/><Relationship Id="rId10" Type="http://schemas.openxmlformats.org/officeDocument/2006/relationships/hyperlink" Target="mailto:alessandro.faraci@mise.gov.it" TargetMode="External"/><Relationship Id="rId31" Type="http://schemas.openxmlformats.org/officeDocument/2006/relationships/header" Target="header5.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4\templates\c_54_E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Wipogvafs01\DAT1\OrgUPOV\Shared\UPOV_PRISMA\Reporting\Stats\UPOV_PRISM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4001586132669"/>
          <c:y val="5.3333347331587226E-2"/>
          <c:w val="0.84510983968730513"/>
          <c:h val="0.80393235917199968"/>
        </c:manualLayout>
      </c:layout>
      <c:barChart>
        <c:barDir val="col"/>
        <c:grouping val="clustered"/>
        <c:varyColors val="0"/>
        <c:ser>
          <c:idx val="0"/>
          <c:order val="0"/>
          <c:tx>
            <c:strRef>
              <c:f>Monthly!$C$148</c:f>
              <c:strCache>
                <c:ptCount val="1"/>
                <c:pt idx="0">
                  <c:v>No.</c:v>
                </c:pt>
              </c:strCache>
            </c:strRef>
          </c:tx>
          <c:spPr>
            <a:solidFill>
              <a:schemeClr val="accent3"/>
            </a:solidFill>
            <a:ln>
              <a:noFill/>
              <a:prstDash val="sysDot"/>
            </a:ln>
            <a:effectLst/>
          </c:spPr>
          <c:invertIfNegative val="0"/>
          <c:dPt>
            <c:idx val="4"/>
            <c:invertIfNegative val="0"/>
            <c:bubble3D val="0"/>
            <c:spPr>
              <a:solidFill>
                <a:schemeClr val="accent3"/>
              </a:solidFill>
              <a:ln>
                <a:noFill/>
                <a:prstDash val="sysDot"/>
              </a:ln>
              <a:effectLst/>
            </c:spPr>
            <c:extLst>
              <c:ext xmlns:c16="http://schemas.microsoft.com/office/drawing/2014/chart" uri="{C3380CC4-5D6E-409C-BE32-E72D297353CC}">
                <c16:uniqueId val="{00000001-3EEB-4A55-8B02-2365AA6F7D02}"/>
              </c:ext>
            </c:extLst>
          </c:dPt>
          <c:dPt>
            <c:idx val="5"/>
            <c:invertIfNegative val="0"/>
            <c:bubble3D val="0"/>
            <c:spPr>
              <a:solidFill>
                <a:schemeClr val="accent3"/>
              </a:solidFill>
              <a:ln cap="sq" cmpd="dbl">
                <a:gradFill>
                  <a:gsLst>
                    <a:gs pos="34000">
                      <a:schemeClr val="accent3"/>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bevel/>
              </a:ln>
              <a:effectLst/>
            </c:spPr>
            <c:extLst>
              <c:ext xmlns:c16="http://schemas.microsoft.com/office/drawing/2014/chart" uri="{C3380CC4-5D6E-409C-BE32-E72D297353CC}">
                <c16:uniqueId val="{00000003-3EEB-4A55-8B02-2365AA6F7D02}"/>
              </c:ext>
            </c:extLst>
          </c:dPt>
          <c:cat>
            <c:numRef>
              <c:f>Monthly!$B$149:$B$154</c:f>
              <c:numCache>
                <c:formatCode>General</c:formatCode>
                <c:ptCount val="6"/>
                <c:pt idx="0">
                  <c:v>2017</c:v>
                </c:pt>
                <c:pt idx="1">
                  <c:v>2018</c:v>
                </c:pt>
                <c:pt idx="2">
                  <c:v>2019</c:v>
                </c:pt>
                <c:pt idx="3">
                  <c:v>2020</c:v>
                </c:pt>
                <c:pt idx="4">
                  <c:v>2021</c:v>
                </c:pt>
                <c:pt idx="5">
                  <c:v>2022</c:v>
                </c:pt>
              </c:numCache>
            </c:numRef>
          </c:cat>
          <c:val>
            <c:numRef>
              <c:f>Monthly!$C$149:$C$154</c:f>
              <c:numCache>
                <c:formatCode>General</c:formatCode>
                <c:ptCount val="6"/>
                <c:pt idx="0">
                  <c:v>14</c:v>
                </c:pt>
                <c:pt idx="1">
                  <c:v>77</c:v>
                </c:pt>
                <c:pt idx="2">
                  <c:v>219</c:v>
                </c:pt>
                <c:pt idx="3">
                  <c:v>222</c:v>
                </c:pt>
                <c:pt idx="4">
                  <c:v>2509</c:v>
                </c:pt>
                <c:pt idx="5">
                  <c:v>1908</c:v>
                </c:pt>
              </c:numCache>
            </c:numRef>
          </c:val>
          <c:extLst>
            <c:ext xmlns:c16="http://schemas.microsoft.com/office/drawing/2014/chart" uri="{C3380CC4-5D6E-409C-BE32-E72D297353CC}">
              <c16:uniqueId val="{00000004-3EEB-4A55-8B02-2365AA6F7D02}"/>
            </c:ext>
          </c:extLst>
        </c:ser>
        <c:dLbls>
          <c:showLegendKey val="0"/>
          <c:showVal val="0"/>
          <c:showCatName val="0"/>
          <c:showSerName val="0"/>
          <c:showPercent val="0"/>
          <c:showBubbleSize val="0"/>
        </c:dLbls>
        <c:gapWidth val="219"/>
        <c:overlap val="-27"/>
        <c:axId val="331424352"/>
        <c:axId val="331426432"/>
      </c:barChart>
      <c:catAx>
        <c:axId val="3314243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fr-FR"/>
                  <a:t>Année</a:t>
                </a:r>
              </a:p>
            </c:rich>
          </c:tx>
          <c:layout>
            <c:manualLayout>
              <c:xMode val="edge"/>
              <c:yMode val="edge"/>
              <c:x val="0.51648467782586782"/>
              <c:y val="0.9417498534776518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331426432"/>
        <c:crosses val="autoZero"/>
        <c:auto val="1"/>
        <c:lblAlgn val="ctr"/>
        <c:lblOffset val="100"/>
        <c:noMultiLvlLbl val="0"/>
      </c:catAx>
      <c:valAx>
        <c:axId val="33142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fr-FR"/>
                  <a:t>Nombre de demandes</a:t>
                </a:r>
              </a:p>
            </c:rich>
          </c:tx>
          <c:layout>
            <c:manualLayout>
              <c:xMode val="edge"/>
              <c:yMode val="edge"/>
              <c:x val="4.4150110375275938E-3"/>
              <c:y val="0.297408214542838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33142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226E8-5848-471A-9F16-85A1D75E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c_54_EN.dotx</Template>
  <TotalTime>176</TotalTime>
  <Pages>38</Pages>
  <Words>10807</Words>
  <Characters>67722</Characters>
  <Application>Microsoft Office Word</Application>
  <DocSecurity>0</DocSecurity>
  <Lines>564</Lines>
  <Paragraphs>156</Paragraphs>
  <ScaleCrop>false</ScaleCrop>
  <HeadingPairs>
    <vt:vector size="2" baseType="variant">
      <vt:variant>
        <vt:lpstr>Title</vt:lpstr>
      </vt:variant>
      <vt:variant>
        <vt:i4>1</vt:i4>
      </vt:variant>
    </vt:vector>
  </HeadingPairs>
  <TitlesOfParts>
    <vt:vector size="1" baseType="lpstr">
      <vt:lpstr>C/57/17</vt:lpstr>
    </vt:vector>
  </TitlesOfParts>
  <Company>UPOV</Company>
  <LinksUpToDate>false</LinksUpToDate>
  <CharactersWithSpaces>78373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C/57/17</dc:title>
  <dc:creator>SANCHEZ VIZCAINO GOMEZ Rosa Maria</dc:creator>
  <cp:keywords>, docId:63CE83F87191C146A0199C043D3A717E</cp:keywords>
  <cp:lastModifiedBy>SANCHEZ VIZCAINO GOMEZ Rosa Maria</cp:lastModifiedBy>
  <cp:revision>20</cp:revision>
  <cp:lastPrinted>2023-10-27T11:30:00Z</cp:lastPrinted>
  <dcterms:created xsi:type="dcterms:W3CDTF">2023-11-23T12:38:00Z</dcterms:created>
  <dcterms:modified xsi:type="dcterms:W3CDTF">2023-12-13T09:48:00Z</dcterms:modified>
</cp:coreProperties>
</file>