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992B04" w14:paraId="0CFD5B24" w14:textId="77777777" w:rsidTr="00EB4E9C">
        <w:tc>
          <w:tcPr>
            <w:tcW w:w="6522" w:type="dxa"/>
          </w:tcPr>
          <w:p w14:paraId="71684F62" w14:textId="08F037F7" w:rsidR="00DC3802" w:rsidRPr="00992B04" w:rsidRDefault="00132B6D" w:rsidP="00AC2883">
            <w:r w:rsidRPr="00992B04">
              <w:drawing>
                <wp:inline distT="0" distB="0" distL="0" distR="0" wp14:anchorId="101648CB" wp14:editId="41F33E75">
                  <wp:extent cx="933333" cy="266667"/>
                  <wp:effectExtent l="0" t="0" r="635" b="635"/>
                  <wp:docPr id="389024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024261" name="Picture 38902426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333" cy="2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9BA5936" w14:textId="45A867A7" w:rsidR="00DC3802" w:rsidRPr="00992B04" w:rsidRDefault="00C726DB" w:rsidP="00AC2883">
            <w:pPr>
              <w:pStyle w:val="Lettrine"/>
            </w:pPr>
            <w:r>
              <w:t>S</w:t>
            </w:r>
          </w:p>
        </w:tc>
      </w:tr>
      <w:tr w:rsidR="00DC3802" w:rsidRPr="00992B04" w14:paraId="12E07BED" w14:textId="77777777" w:rsidTr="00645CA8">
        <w:trPr>
          <w:trHeight w:val="219"/>
        </w:trPr>
        <w:tc>
          <w:tcPr>
            <w:tcW w:w="6522" w:type="dxa"/>
          </w:tcPr>
          <w:p w14:paraId="6E9E247B" w14:textId="77777777" w:rsidR="00DC3802" w:rsidRPr="00992B04" w:rsidRDefault="00DC3802" w:rsidP="00AC2883">
            <w:pPr>
              <w:pStyle w:val="upove"/>
            </w:pPr>
            <w:r w:rsidRPr="00992B04">
              <w:t>Unión Internacional para la Protección de las Obtenciones Vegetales</w:t>
            </w:r>
          </w:p>
        </w:tc>
        <w:tc>
          <w:tcPr>
            <w:tcW w:w="3117" w:type="dxa"/>
          </w:tcPr>
          <w:p w14:paraId="43EA698F" w14:textId="77777777" w:rsidR="00DC3802" w:rsidRPr="00992B04" w:rsidRDefault="00DC3802" w:rsidP="00DA4973"/>
        </w:tc>
      </w:tr>
    </w:tbl>
    <w:p w14:paraId="48FEF8EE" w14:textId="77777777" w:rsidR="00DC3802" w:rsidRPr="00992B04" w:rsidRDefault="00DC3802" w:rsidP="00DC3802"/>
    <w:p w14:paraId="78A0A763" w14:textId="77777777" w:rsidR="00C437A3" w:rsidRPr="00992B04" w:rsidRDefault="00C437A3" w:rsidP="00C437A3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C437A3" w:rsidRPr="00992B04" w14:paraId="49170065" w14:textId="77777777">
        <w:tc>
          <w:tcPr>
            <w:tcW w:w="6512" w:type="dxa"/>
          </w:tcPr>
          <w:p w14:paraId="46427481" w14:textId="77777777" w:rsidR="00132E06" w:rsidRPr="00992B04" w:rsidRDefault="00132E06" w:rsidP="00132E06">
            <w:pPr>
              <w:pStyle w:val="Sessiontwp"/>
            </w:pPr>
            <w:r w:rsidRPr="00992B04">
              <w:t>Comité Técnico</w:t>
            </w:r>
          </w:p>
          <w:p w14:paraId="7E7C564C" w14:textId="75F22B16" w:rsidR="004B2442" w:rsidRPr="00992B04" w:rsidRDefault="00EA1B10" w:rsidP="004B2442">
            <w:pPr>
              <w:pStyle w:val="Sessiontwpplacedate"/>
            </w:pPr>
            <w:r w:rsidRPr="00EA1B10">
              <w:t>Sexagésima segunda</w:t>
            </w:r>
            <w:r w:rsidR="004B2442" w:rsidRPr="00992B04">
              <w:t xml:space="preserve"> sesión</w:t>
            </w:r>
          </w:p>
          <w:p w14:paraId="03078EDC" w14:textId="77777777" w:rsidR="00A27ECF" w:rsidRPr="00992B04" w:rsidRDefault="004B2442" w:rsidP="004B2442">
            <w:r w:rsidRPr="00992B04">
              <w:t>Ginebra, 19 y 20 de octubre de 2026</w:t>
            </w:r>
          </w:p>
          <w:p w14:paraId="54003B1A" w14:textId="77777777" w:rsidR="00132E06" w:rsidRPr="00992B04" w:rsidRDefault="00132E06" w:rsidP="00132E06"/>
          <w:p w14:paraId="27E84298" w14:textId="77777777" w:rsidR="00132E06" w:rsidRPr="00992B04" w:rsidRDefault="00132E06" w:rsidP="00132E06">
            <w:pPr>
              <w:pStyle w:val="Sessiontwp"/>
            </w:pPr>
            <w:r w:rsidRPr="00992B04">
              <w:t>Comité Administrativo y Jurídico</w:t>
            </w:r>
          </w:p>
          <w:p w14:paraId="144F8C26" w14:textId="210BB5BB" w:rsidR="004B2442" w:rsidRPr="00992B04" w:rsidRDefault="00EA1B10" w:rsidP="004B2442">
            <w:pPr>
              <w:pStyle w:val="Sessiontwp"/>
              <w:rPr>
                <w:b w:val="0"/>
              </w:rPr>
            </w:pPr>
            <w:r w:rsidRPr="00EA1B10">
              <w:rPr>
                <w:b w:val="0"/>
              </w:rPr>
              <w:t>Octogésima tercera</w:t>
            </w:r>
            <w:r w:rsidR="004B2442" w:rsidRPr="00992B04">
              <w:rPr>
                <w:b w:val="0"/>
              </w:rPr>
              <w:t xml:space="preserve"> sesión</w:t>
            </w:r>
          </w:p>
          <w:p w14:paraId="0CA18383" w14:textId="6C35BFB7" w:rsidR="00C437A3" w:rsidRPr="00992B04" w:rsidRDefault="004B2442" w:rsidP="00746F0D">
            <w:pPr>
              <w:pStyle w:val="Sessiontwpplacedate"/>
            </w:pPr>
            <w:r w:rsidRPr="00992B04">
              <w:t>Ginebra, 21 de octubre de 2026</w:t>
            </w:r>
          </w:p>
        </w:tc>
        <w:tc>
          <w:tcPr>
            <w:tcW w:w="3127" w:type="dxa"/>
          </w:tcPr>
          <w:p w14:paraId="2B3EFDFA" w14:textId="27A56D53" w:rsidR="00C437A3" w:rsidRPr="00992B04" w:rsidRDefault="005F3D83">
            <w:pPr>
              <w:pStyle w:val="Doccode"/>
              <w:rPr>
                <w:lang w:val="es-ES_tradnl" w:eastAsia="ja-JP"/>
              </w:rPr>
            </w:pPr>
            <w:r w:rsidRPr="00992B04">
              <w:rPr>
                <w:lang w:val="es-ES_tradnl"/>
              </w:rPr>
              <w:t xml:space="preserve">SESSIONS/2026/5 </w:t>
            </w:r>
            <w:r w:rsidR="001F6509" w:rsidRPr="00992B04">
              <w:rPr>
                <w:lang w:val="es-ES_tradnl" w:eastAsia="ja-JP"/>
              </w:rPr>
              <w:t>Add.</w:t>
            </w:r>
          </w:p>
          <w:p w14:paraId="2AA21AF1" w14:textId="2ACA6ACB" w:rsidR="00C437A3" w:rsidRPr="00992B04" w:rsidRDefault="00C437A3">
            <w:pPr>
              <w:pStyle w:val="Docoriginal"/>
            </w:pPr>
            <w:r w:rsidRPr="00992B04">
              <w:t xml:space="preserve">Original: </w:t>
            </w:r>
            <w:r w:rsidR="00EA1B10" w:rsidRPr="00992B04">
              <w:rPr>
                <w:b w:val="0"/>
                <w:spacing w:val="0"/>
              </w:rPr>
              <w:t>Inglés</w:t>
            </w:r>
          </w:p>
          <w:p w14:paraId="27F04F17" w14:textId="109A0351" w:rsidR="00C437A3" w:rsidRPr="00992B04" w:rsidRDefault="00C437A3" w:rsidP="00A85F2F">
            <w:pPr>
              <w:pStyle w:val="Docoriginal"/>
            </w:pPr>
            <w:r w:rsidRPr="00992B04">
              <w:t>Fecha:</w:t>
            </w:r>
            <w:r w:rsidRPr="00992B04">
              <w:rPr>
                <w:b w:val="0"/>
                <w:spacing w:val="0"/>
              </w:rPr>
              <w:t xml:space="preserve">  </w:t>
            </w:r>
            <w:r w:rsidR="001B4CEF" w:rsidRPr="00992B04">
              <w:rPr>
                <w:b w:val="0"/>
                <w:spacing w:val="0"/>
                <w:lang w:eastAsia="ja-JP"/>
              </w:rPr>
              <w:t xml:space="preserve">17 </w:t>
            </w:r>
            <w:r w:rsidRPr="00992B04">
              <w:rPr>
                <w:b w:val="0"/>
                <w:spacing w:val="0"/>
              </w:rPr>
              <w:t xml:space="preserve">de </w:t>
            </w:r>
            <w:r w:rsidR="00E43C35" w:rsidRPr="00992B04">
              <w:rPr>
                <w:b w:val="0"/>
                <w:spacing w:val="0"/>
              </w:rPr>
              <w:t xml:space="preserve">septiembre </w:t>
            </w:r>
            <w:r w:rsidR="004B2442" w:rsidRPr="00992B04">
              <w:rPr>
                <w:b w:val="0"/>
                <w:spacing w:val="0"/>
              </w:rPr>
              <w:t>de 2026</w:t>
            </w:r>
          </w:p>
        </w:tc>
      </w:tr>
    </w:tbl>
    <w:p w14:paraId="044E6AD6" w14:textId="04F81ACA" w:rsidR="00DF66A7" w:rsidRPr="00992B04" w:rsidRDefault="00DF66A7" w:rsidP="00DF66A7">
      <w:pPr>
        <w:pStyle w:val="Titleofdoc0"/>
        <w:spacing w:after="0"/>
        <w:rPr>
          <w:lang w:eastAsia="ja-JP"/>
        </w:rPr>
      </w:pPr>
      <w:r w:rsidRPr="00992B04">
        <w:rPr>
          <w:lang w:eastAsia="ja-JP"/>
        </w:rPr>
        <w:t>Adenda</w:t>
      </w:r>
    </w:p>
    <w:p w14:paraId="1276F0C5" w14:textId="533A72AE" w:rsidR="00C437A3" w:rsidRPr="00992B04" w:rsidRDefault="005F3D83" w:rsidP="00DF66A7">
      <w:pPr>
        <w:pStyle w:val="Titleofdoc0"/>
        <w:spacing w:before="0" w:after="0"/>
      </w:pPr>
      <w:r w:rsidRPr="00992B04">
        <w:t>bases de datos de la UPOV</w:t>
      </w:r>
    </w:p>
    <w:p w14:paraId="0A58A7F5" w14:textId="77777777" w:rsidR="0090794A" w:rsidRPr="00992B04" w:rsidRDefault="0090794A" w:rsidP="0090794A">
      <w:pPr>
        <w:pStyle w:val="preparedby1"/>
        <w:spacing w:after="0"/>
      </w:pPr>
      <w:bookmarkStart w:id="0" w:name="Prepared"/>
      <w:bookmarkEnd w:id="0"/>
    </w:p>
    <w:p w14:paraId="77FF7361" w14:textId="2FB69401" w:rsidR="00C437A3" w:rsidRPr="00992B04" w:rsidRDefault="00C437A3" w:rsidP="00C437A3">
      <w:pPr>
        <w:pStyle w:val="preparedby1"/>
      </w:pPr>
      <w:r w:rsidRPr="00992B04">
        <w:t>Documento preparado por la Oficina de la Unión</w:t>
      </w:r>
    </w:p>
    <w:p w14:paraId="6E8716FA" w14:textId="77777777" w:rsidR="00897B27" w:rsidRPr="006365CE" w:rsidRDefault="00897B27" w:rsidP="00897B27">
      <w:pPr>
        <w:pStyle w:val="Disclaimer"/>
        <w:spacing w:after="480"/>
        <w:rPr>
          <w:lang w:val="es-ES_tradnl"/>
        </w:rPr>
      </w:pPr>
      <w:bookmarkStart w:id="1" w:name="_Toc239236142"/>
      <w:r w:rsidRPr="006365CE">
        <w:rPr>
          <w:lang w:val="es-ES_tradnl"/>
        </w:rPr>
        <w:t>Descargo de responsabilidad: el presente documento no constituye un documento de política u orientación de la UPOV</w:t>
      </w:r>
      <w:r>
        <w:rPr>
          <w:lang w:val="es-ES_tradnl"/>
        </w:rPr>
        <w:t>.</w:t>
      </w:r>
      <w:r>
        <w:rPr>
          <w:lang w:val="es-ES_tradnl"/>
        </w:rPr>
        <w:br/>
      </w:r>
      <w:r>
        <w:rPr>
          <w:lang w:val="es-ES_tradnl"/>
        </w:rPr>
        <w:br/>
      </w:r>
      <w:r w:rsidRPr="006365CE">
        <w:rPr>
          <w:lang w:val="es-ES_tradnl"/>
        </w:rPr>
        <w:t>Este documento se ha generado mediante traducción automática y no puede garantizarse su exactitud. Por lo tanto, el texto en el idioma original es la única versión auténtica.</w:t>
      </w:r>
    </w:p>
    <w:p w14:paraId="216992C7" w14:textId="77777777" w:rsidR="002102A2" w:rsidRPr="00992B04" w:rsidRDefault="002102A2">
      <w:pPr>
        <w:pStyle w:val="Heading1"/>
        <w:rPr>
          <w:lang w:val="es-ES_tradnl"/>
        </w:rPr>
      </w:pPr>
      <w:r w:rsidRPr="00992B04">
        <w:rPr>
          <w:lang w:val="es-ES_tradnl"/>
        </w:rPr>
        <w:t>Resumen</w:t>
      </w:r>
      <w:bookmarkEnd w:id="1"/>
    </w:p>
    <w:p w14:paraId="6D176DB4" w14:textId="77777777" w:rsidR="007A1D7C" w:rsidRPr="00992B04" w:rsidRDefault="007A1D7C" w:rsidP="008A277E"/>
    <w:p w14:paraId="08530845" w14:textId="6B67588D" w:rsidR="00337489" w:rsidRPr="00992B04" w:rsidRDefault="007A1D7C">
      <w:r w:rsidRPr="00992B04">
        <w:fldChar w:fldCharType="begin"/>
      </w:r>
      <w:r w:rsidRPr="00992B04">
        <w:instrText xml:space="preserve"> AUTONUM  </w:instrText>
      </w:r>
      <w:r w:rsidRPr="00992B04">
        <w:fldChar w:fldCharType="end"/>
      </w:r>
      <w:r w:rsidRPr="00992B04">
        <w:tab/>
      </w:r>
      <w:r w:rsidR="00611A05" w:rsidRPr="00992B04">
        <w:t xml:space="preserve">El objetivo de este </w:t>
      </w:r>
      <w:r w:rsidR="00413C5F">
        <w:t>adenda</w:t>
      </w:r>
      <w:r w:rsidR="00611A05" w:rsidRPr="00992B04">
        <w:t xml:space="preserve"> es informar sobre los avances registrados en la </w:t>
      </w:r>
      <w:r w:rsidR="00413C5F">
        <w:t>quincuagésima séptima</w:t>
      </w:r>
      <w:r w:rsidR="00611A05" w:rsidRPr="00992B04">
        <w:t xml:space="preserve"> sesión del Grupo de Trabajo Técnico sobre Plantas Frutales (TWF) en relación con </w:t>
      </w:r>
      <w:r w:rsidR="002B62EA" w:rsidRPr="00992B04">
        <w:rPr>
          <w:lang w:eastAsia="ja-JP"/>
        </w:rPr>
        <w:t xml:space="preserve">las modificaciones de los </w:t>
      </w:r>
      <w:r w:rsidR="00DF749F">
        <w:rPr>
          <w:lang w:eastAsia="ja-JP"/>
        </w:rPr>
        <w:t>códigos UPOV</w:t>
      </w:r>
      <w:r w:rsidR="002B62EA" w:rsidRPr="00992B04">
        <w:rPr>
          <w:lang w:eastAsia="ja-JP"/>
        </w:rPr>
        <w:t xml:space="preserve"> para</w:t>
      </w:r>
      <w:r w:rsidR="00ED214E">
        <w:rPr>
          <w:lang w:eastAsia="ja-JP"/>
        </w:rPr>
        <w:t xml:space="preserve"> los</w:t>
      </w:r>
      <w:r w:rsidR="002B62EA" w:rsidRPr="00992B04">
        <w:rPr>
          <w:lang w:eastAsia="ja-JP"/>
        </w:rPr>
        <w:t xml:space="preserve"> </w:t>
      </w:r>
      <w:r w:rsidR="00ED214E" w:rsidRPr="00ED214E">
        <w:rPr>
          <w:i/>
          <w:iCs/>
          <w:lang w:eastAsia="ja-JP"/>
        </w:rPr>
        <w:t>Citrus</w:t>
      </w:r>
      <w:r w:rsidR="00337489" w:rsidRPr="00992B04">
        <w:t>.</w:t>
      </w:r>
    </w:p>
    <w:p w14:paraId="58342D3A" w14:textId="77777777" w:rsidR="00957C0B" w:rsidRPr="00992B04" w:rsidRDefault="00957C0B"/>
    <w:p w14:paraId="61C04B6F" w14:textId="77777777" w:rsidR="00FD6F17" w:rsidRPr="00992B04" w:rsidRDefault="00FD6F17"/>
    <w:p w14:paraId="62195236" w14:textId="4FE9E348" w:rsidR="00700053" w:rsidRPr="00992B04" w:rsidRDefault="004617A6" w:rsidP="004617A6">
      <w:pPr>
        <w:pStyle w:val="Heading2"/>
        <w:rPr>
          <w:lang w:val="es-ES_tradnl"/>
        </w:rPr>
      </w:pPr>
      <w:r w:rsidRPr="00992B04">
        <w:rPr>
          <w:lang w:val="es-ES_tradnl"/>
        </w:rPr>
        <w:t xml:space="preserve">ENMIENDAS A LOS </w:t>
      </w:r>
      <w:r w:rsidR="00DF749F">
        <w:rPr>
          <w:lang w:val="es-ES_tradnl"/>
        </w:rPr>
        <w:t>CÓDIGOS UPOV</w:t>
      </w:r>
      <w:r w:rsidRPr="00992B04">
        <w:rPr>
          <w:lang w:val="es-ES_tradnl"/>
        </w:rPr>
        <w:t xml:space="preserve"> PARA </w:t>
      </w:r>
      <w:r w:rsidRPr="00DF749F">
        <w:rPr>
          <w:lang w:val="es-ES_tradnl"/>
        </w:rPr>
        <w:t>LOS</w:t>
      </w:r>
      <w:r w:rsidRPr="00992B04">
        <w:rPr>
          <w:i/>
          <w:iCs/>
          <w:lang w:val="es-ES_tradnl"/>
        </w:rPr>
        <w:t xml:space="preserve"> </w:t>
      </w:r>
      <w:r w:rsidR="001D0EFF">
        <w:rPr>
          <w:i/>
          <w:iCs/>
          <w:lang w:val="es-ES_tradnl"/>
        </w:rPr>
        <w:t>CITRUS</w:t>
      </w:r>
      <w:r w:rsidRPr="00992B04">
        <w:rPr>
          <w:i/>
          <w:iCs/>
          <w:lang w:val="es-ES_tradnl"/>
        </w:rPr>
        <w:t xml:space="preserve"> </w:t>
      </w:r>
    </w:p>
    <w:p w14:paraId="0073D78F" w14:textId="77777777" w:rsidR="00700053" w:rsidRPr="00992B04" w:rsidRDefault="00700053" w:rsidP="00700053">
      <w:pPr>
        <w:rPr>
          <w:rFonts w:eastAsiaTheme="minorEastAsia"/>
          <w:lang w:eastAsia="ja-JP"/>
        </w:rPr>
      </w:pPr>
    </w:p>
    <w:p w14:paraId="1247CBAF" w14:textId="3D367083" w:rsidR="009D6099" w:rsidRPr="00992B04" w:rsidRDefault="00421C83" w:rsidP="009D6099">
      <w:pPr>
        <w:keepNext/>
        <w:outlineLvl w:val="1"/>
        <w:rPr>
          <w:rFonts w:eastAsia="SimSun"/>
          <w:u w:val="single"/>
        </w:rPr>
      </w:pPr>
      <w:r w:rsidRPr="00992B04">
        <w:rPr>
          <w:rFonts w:eastAsia="SimSun"/>
          <w:u w:val="single"/>
        </w:rPr>
        <w:t>Novedades en el Grupo de Trabajo Técnico sobre Plantas Frutales en 2026</w:t>
      </w:r>
    </w:p>
    <w:p w14:paraId="508839BC" w14:textId="77777777" w:rsidR="00700053" w:rsidRPr="00992B04" w:rsidRDefault="00700053" w:rsidP="00700053">
      <w:pPr>
        <w:rPr>
          <w:rFonts w:eastAsiaTheme="minorEastAsia"/>
          <w:lang w:eastAsia="ja-JP"/>
        </w:rPr>
      </w:pPr>
    </w:p>
    <w:p w14:paraId="622972DF" w14:textId="257F8F0D" w:rsidR="00700053" w:rsidRPr="00992B04" w:rsidRDefault="00700053" w:rsidP="00700053">
      <w:r w:rsidRPr="00992B04">
        <w:fldChar w:fldCharType="begin"/>
      </w:r>
      <w:r w:rsidRPr="00992B04">
        <w:instrText xml:space="preserve"> AUTONUM  </w:instrText>
      </w:r>
      <w:r w:rsidRPr="00992B04">
        <w:fldChar w:fldCharType="end"/>
      </w:r>
      <w:r w:rsidRPr="00992B04">
        <w:tab/>
      </w:r>
      <w:r w:rsidR="001D0EFF">
        <w:t>E</w:t>
      </w:r>
      <w:r w:rsidR="1D9CC9FB" w:rsidRPr="00992B04">
        <w:rPr>
          <w:rFonts w:eastAsia="Times New Roman"/>
        </w:rPr>
        <w:t>n su</w:t>
      </w:r>
      <w:r w:rsidR="1D9CC9FB" w:rsidRPr="00992B04">
        <w:rPr>
          <w:rFonts w:eastAsiaTheme="minorEastAsia"/>
          <w:lang w:eastAsia="ja-JP"/>
        </w:rPr>
        <w:t xml:space="preserve"> </w:t>
      </w:r>
      <w:r w:rsidR="001D0EFF">
        <w:t>quincuagésima séptima</w:t>
      </w:r>
      <w:r w:rsidR="1D9CC9FB" w:rsidRPr="00992B04">
        <w:rPr>
          <w:rFonts w:eastAsiaTheme="minorEastAsia"/>
          <w:lang w:eastAsia="ja-JP"/>
        </w:rPr>
        <w:t xml:space="preserve"> </w:t>
      </w:r>
      <w:r w:rsidR="1D9CC9FB" w:rsidRPr="00992B04">
        <w:rPr>
          <w:rFonts w:eastAsia="Times New Roman"/>
        </w:rPr>
        <w:t>sesión</w:t>
      </w:r>
      <w:r w:rsidRPr="00992B04">
        <w:rPr>
          <w:rFonts w:eastAsia="Times New Roman"/>
          <w:vertAlign w:val="superscript"/>
        </w:rPr>
        <w:footnoteReference w:id="2"/>
      </w:r>
      <w:r w:rsidR="1D9CC9FB" w:rsidRPr="00992B04">
        <w:rPr>
          <w:rFonts w:eastAsia="Times New Roman"/>
        </w:rPr>
        <w:t xml:space="preserve">, </w:t>
      </w:r>
      <w:r w:rsidR="001D0EFF">
        <w:rPr>
          <w:rFonts w:eastAsia="Times New Roman"/>
        </w:rPr>
        <w:t>e</w:t>
      </w:r>
      <w:r w:rsidR="001D0EFF" w:rsidRPr="00992B04">
        <w:t>l TWF</w:t>
      </w:r>
      <w:r w:rsidR="001D0EFF" w:rsidRPr="00992B04">
        <w:rPr>
          <w:rFonts w:eastAsia="Times New Roman"/>
        </w:rPr>
        <w:t xml:space="preserve"> </w:t>
      </w:r>
      <w:r w:rsidR="1D9CC9FB" w:rsidRPr="00992B04">
        <w:t xml:space="preserve">examinó el documento TWF/57/4 y escuchó una presentación a cargo de un experto de la Comunidad Internacional de Fitomejoradores de Plantas Hortícolas de Reproducción Asexuada (CIOPORA) sobre la revisión de la taxonomía del complejo </w:t>
      </w:r>
      <w:r w:rsidR="1D9CC9FB" w:rsidRPr="00992B04">
        <w:rPr>
          <w:i/>
          <w:iCs/>
        </w:rPr>
        <w:t xml:space="preserve">de </w:t>
      </w:r>
      <w:r w:rsidR="1D9CC9FB" w:rsidRPr="00DF749F">
        <w:t>los</w:t>
      </w:r>
      <w:r w:rsidR="1D9CC9FB" w:rsidRPr="00992B04">
        <w:rPr>
          <w:i/>
          <w:iCs/>
        </w:rPr>
        <w:t xml:space="preserve"> </w:t>
      </w:r>
      <w:r w:rsidR="001D0EFF" w:rsidRPr="00ED214E">
        <w:rPr>
          <w:i/>
          <w:iCs/>
          <w:lang w:eastAsia="ja-JP"/>
        </w:rPr>
        <w:t>Citrus</w:t>
      </w:r>
      <w:r w:rsidR="001D0EFF" w:rsidRPr="00992B04">
        <w:t xml:space="preserve"> </w:t>
      </w:r>
      <w:r w:rsidR="1D9CC9FB" w:rsidRPr="00992B04">
        <w:t xml:space="preserve">y las consiguientes modificaciones de los </w:t>
      </w:r>
      <w:r w:rsidR="00DF749F">
        <w:t>códigos UPOV</w:t>
      </w:r>
      <w:r w:rsidR="1D9CC9FB" w:rsidRPr="00992B04">
        <w:t xml:space="preserve">.  El TWF tomó nota de que la presentación se incluiría como </w:t>
      </w:r>
      <w:r w:rsidR="5DC2189A" w:rsidRPr="00992B04">
        <w:t xml:space="preserve">adenda </w:t>
      </w:r>
      <w:r w:rsidR="1D9CC9FB" w:rsidRPr="00992B04">
        <w:t xml:space="preserve">al documento TWF/57/4.  </w:t>
      </w:r>
    </w:p>
    <w:p w14:paraId="6B28BB49" w14:textId="77777777" w:rsidR="00700053" w:rsidRPr="00992B04" w:rsidRDefault="00700053" w:rsidP="00700053"/>
    <w:p w14:paraId="14A5DD67" w14:textId="14C8DB2D" w:rsidR="00700053" w:rsidRPr="00992B04" w:rsidRDefault="00700053" w:rsidP="00700053">
      <w:r w:rsidRPr="00992B04">
        <w:fldChar w:fldCharType="begin"/>
      </w:r>
      <w:r w:rsidRPr="00992B04">
        <w:instrText xml:space="preserve"> AUTONUM  </w:instrText>
      </w:r>
      <w:r w:rsidRPr="00992B04">
        <w:fldChar w:fldCharType="end"/>
      </w:r>
      <w:r w:rsidRPr="00992B04">
        <w:tab/>
        <w:t xml:space="preserve">El TWF tomó nota de que la taxonomía del complejo </w:t>
      </w:r>
      <w:r w:rsidRPr="00992B04">
        <w:rPr>
          <w:i/>
          <w:iCs/>
        </w:rPr>
        <w:t xml:space="preserve">Citrus </w:t>
      </w:r>
      <w:r w:rsidRPr="00992B04">
        <w:t xml:space="preserve">se estaba revisando en la base de datos GRIN de taxonomía vegetal, lo que permitiría la revisión de los </w:t>
      </w:r>
      <w:r w:rsidR="00DF749F">
        <w:t>códigos UPOV</w:t>
      </w:r>
      <w:r w:rsidRPr="00992B04">
        <w:t xml:space="preserve"> correspondientes. </w:t>
      </w:r>
      <w:r w:rsidR="00DF749F">
        <w:t xml:space="preserve"> </w:t>
      </w:r>
      <w:r w:rsidRPr="00992B04">
        <w:t xml:space="preserve">El TWF tomó nota de que la revisión del ámbito de aplicación de las cinco directrices de ensayo para </w:t>
      </w:r>
      <w:r w:rsidRPr="00DF749F">
        <w:t>los</w:t>
      </w:r>
      <w:r w:rsidRPr="00992B04">
        <w:rPr>
          <w:i/>
          <w:iCs/>
        </w:rPr>
        <w:t xml:space="preserve"> </w:t>
      </w:r>
      <w:r w:rsidR="001D0EFF" w:rsidRPr="00ED214E">
        <w:rPr>
          <w:i/>
          <w:iCs/>
          <w:lang w:eastAsia="ja-JP"/>
        </w:rPr>
        <w:t>Citrus</w:t>
      </w:r>
      <w:r w:rsidR="001D0EFF" w:rsidRPr="00992B04">
        <w:t xml:space="preserve"> </w:t>
      </w:r>
      <w:r w:rsidRPr="00992B04">
        <w:t xml:space="preserve">se había aplazado hasta su </w:t>
      </w:r>
      <w:r w:rsidR="00DF749F">
        <w:t>quincuagésima</w:t>
      </w:r>
      <w:r w:rsidR="00DF749F">
        <w:t xml:space="preserve"> octava</w:t>
      </w:r>
      <w:r w:rsidRPr="00992B04">
        <w:t xml:space="preserve"> sesión, una vez que se hubiera completado la revisión de los </w:t>
      </w:r>
      <w:r w:rsidR="00DF749F">
        <w:t>códigos UPOV</w:t>
      </w:r>
      <w:r w:rsidRPr="00992B04">
        <w:t xml:space="preserve">.  </w:t>
      </w:r>
    </w:p>
    <w:p w14:paraId="0F93D52E" w14:textId="77777777" w:rsidR="00700053" w:rsidRPr="00992B04" w:rsidRDefault="00700053" w:rsidP="00700053"/>
    <w:p w14:paraId="0A313606" w14:textId="49F9DA01" w:rsidR="00AC73DC" w:rsidRPr="00992B04" w:rsidRDefault="00C2458D" w:rsidP="00AC73DC">
      <w:pPr>
        <w:keepNext/>
        <w:outlineLvl w:val="1"/>
        <w:rPr>
          <w:rFonts w:eastAsia="SimSun"/>
          <w:u w:val="single"/>
        </w:rPr>
      </w:pPr>
      <w:r w:rsidRPr="00992B04">
        <w:rPr>
          <w:u w:val="single"/>
          <w:lang w:eastAsia="ja-JP"/>
        </w:rPr>
        <w:t>Próximos pasos</w:t>
      </w:r>
    </w:p>
    <w:p w14:paraId="222FADF8" w14:textId="77777777" w:rsidR="00700053" w:rsidRPr="00992B04" w:rsidRDefault="00700053" w:rsidP="00700053">
      <w:pPr>
        <w:rPr>
          <w:lang w:eastAsia="ja-JP"/>
        </w:rPr>
      </w:pPr>
    </w:p>
    <w:p w14:paraId="44EA6E10" w14:textId="5B77861E" w:rsidR="00810A5F" w:rsidRPr="00992B04" w:rsidRDefault="00700053" w:rsidP="00700053">
      <w:pPr>
        <w:rPr>
          <w:rFonts w:eastAsiaTheme="minorEastAsia"/>
          <w:lang w:eastAsia="ja-JP"/>
        </w:rPr>
      </w:pPr>
      <w:r w:rsidRPr="00992B04">
        <w:fldChar w:fldCharType="begin"/>
      </w:r>
      <w:r w:rsidRPr="00992B04">
        <w:instrText xml:space="preserve"> AUTONUM  </w:instrText>
      </w:r>
      <w:r w:rsidRPr="00992B04">
        <w:fldChar w:fldCharType="end"/>
      </w:r>
      <w:r w:rsidRPr="00992B04">
        <w:tab/>
      </w:r>
      <w:r w:rsidRPr="00992B04">
        <w:rPr>
          <w:rFonts w:eastAsia="Times New Roman"/>
        </w:rPr>
        <w:t xml:space="preserve">Los </w:t>
      </w:r>
      <w:r w:rsidR="007F670D" w:rsidRPr="00992B04">
        <w:rPr>
          <w:rFonts w:eastAsiaTheme="minorEastAsia"/>
          <w:lang w:eastAsia="ja-JP"/>
        </w:rPr>
        <w:t xml:space="preserve">expertos </w:t>
      </w:r>
      <w:r w:rsidR="00994331" w:rsidRPr="00992B04">
        <w:rPr>
          <w:rFonts w:eastAsiaTheme="minorEastAsia"/>
          <w:lang w:eastAsia="ja-JP"/>
        </w:rPr>
        <w:t xml:space="preserve">en taxonomía </w:t>
      </w:r>
      <w:r w:rsidR="00994331" w:rsidRPr="00DF749F">
        <w:rPr>
          <w:rFonts w:eastAsiaTheme="minorEastAsia"/>
          <w:lang w:eastAsia="ja-JP"/>
        </w:rPr>
        <w:t>de los</w:t>
      </w:r>
      <w:r w:rsidR="00994331" w:rsidRPr="00992B04">
        <w:rPr>
          <w:rFonts w:eastAsiaTheme="minorEastAsia"/>
          <w:i/>
          <w:iCs/>
          <w:lang w:eastAsia="ja-JP"/>
        </w:rPr>
        <w:t xml:space="preserve"> </w:t>
      </w:r>
      <w:r w:rsidR="001D0EFF">
        <w:rPr>
          <w:rFonts w:eastAsiaTheme="minorEastAsia"/>
          <w:i/>
          <w:iCs/>
          <w:lang w:eastAsia="ja-JP"/>
        </w:rPr>
        <w:t>Citrus</w:t>
      </w:r>
      <w:r w:rsidR="00994331" w:rsidRPr="00992B04">
        <w:rPr>
          <w:rFonts w:eastAsiaTheme="minorEastAsia"/>
          <w:i/>
          <w:iCs/>
          <w:lang w:eastAsia="ja-JP"/>
        </w:rPr>
        <w:t xml:space="preserve"> </w:t>
      </w:r>
      <w:r w:rsidR="00994331" w:rsidRPr="00992B04">
        <w:rPr>
          <w:rFonts w:eastAsiaTheme="minorEastAsia"/>
          <w:lang w:eastAsia="ja-JP"/>
        </w:rPr>
        <w:t xml:space="preserve">proseguirán los debates sobre las </w:t>
      </w:r>
      <w:r w:rsidR="00774161" w:rsidRPr="00992B04">
        <w:rPr>
          <w:rFonts w:eastAsiaTheme="minorEastAsia"/>
          <w:lang w:eastAsia="ja-JP"/>
        </w:rPr>
        <w:t xml:space="preserve">propuestas </w:t>
      </w:r>
      <w:r w:rsidRPr="00992B04">
        <w:rPr>
          <w:rFonts w:eastAsiaTheme="minorEastAsia"/>
          <w:lang w:eastAsia="ja-JP"/>
        </w:rPr>
        <w:t>de reclasificación</w:t>
      </w:r>
      <w:r w:rsidR="00774161" w:rsidRPr="00992B04">
        <w:rPr>
          <w:rFonts w:eastAsiaTheme="minorEastAsia"/>
          <w:lang w:eastAsia="ja-JP"/>
        </w:rPr>
        <w:t xml:space="preserve">, que se prevé que estén </w:t>
      </w:r>
      <w:r w:rsidR="00810A5F" w:rsidRPr="00992B04">
        <w:rPr>
          <w:rFonts w:eastAsiaTheme="minorEastAsia"/>
          <w:lang w:eastAsia="ja-JP"/>
        </w:rPr>
        <w:t xml:space="preserve">finalizadas y reflejadas en </w:t>
      </w:r>
      <w:r w:rsidR="00810A5F" w:rsidRPr="00992B04">
        <w:t xml:space="preserve">la base de datos GRIN de taxonomía vegetal </w:t>
      </w:r>
      <w:r w:rsidR="00810A5F" w:rsidRPr="00992B04">
        <w:rPr>
          <w:rFonts w:eastAsiaTheme="minorEastAsia"/>
          <w:lang w:eastAsia="ja-JP"/>
        </w:rPr>
        <w:t xml:space="preserve">a principios de 2027.  </w:t>
      </w:r>
      <w:r w:rsidR="00FD1EEB" w:rsidRPr="00992B04">
        <w:rPr>
          <w:rFonts w:eastAsiaTheme="minorEastAsia"/>
          <w:lang w:eastAsia="ja-JP"/>
        </w:rPr>
        <w:t xml:space="preserve">Se invitará </w:t>
      </w:r>
      <w:r w:rsidR="00E14B5F" w:rsidRPr="00992B04">
        <w:rPr>
          <w:rFonts w:eastAsiaTheme="minorEastAsia"/>
          <w:lang w:eastAsia="ja-JP"/>
        </w:rPr>
        <w:t xml:space="preserve">al TWF </w:t>
      </w:r>
      <w:r w:rsidR="00FD1EEB" w:rsidRPr="00992B04">
        <w:rPr>
          <w:rFonts w:eastAsiaTheme="minorEastAsia"/>
          <w:lang w:eastAsia="ja-JP"/>
        </w:rPr>
        <w:t xml:space="preserve">a examinar las </w:t>
      </w:r>
      <w:r w:rsidR="00875319" w:rsidRPr="00992B04">
        <w:rPr>
          <w:rFonts w:eastAsiaTheme="minorEastAsia"/>
          <w:lang w:eastAsia="ja-JP"/>
        </w:rPr>
        <w:t xml:space="preserve">modificaciones de los </w:t>
      </w:r>
      <w:r w:rsidR="00DF749F">
        <w:rPr>
          <w:rFonts w:eastAsiaTheme="minorEastAsia"/>
          <w:lang w:eastAsia="ja-JP"/>
        </w:rPr>
        <w:t>códigos UPOV</w:t>
      </w:r>
      <w:r w:rsidR="00875319" w:rsidRPr="00992B04">
        <w:rPr>
          <w:rFonts w:eastAsiaTheme="minorEastAsia"/>
          <w:lang w:eastAsia="ja-JP"/>
        </w:rPr>
        <w:t xml:space="preserve"> derivadas de </w:t>
      </w:r>
      <w:r w:rsidR="00221A1D" w:rsidRPr="00992B04">
        <w:rPr>
          <w:rFonts w:eastAsiaTheme="minorEastAsia"/>
          <w:lang w:eastAsia="ja-JP"/>
        </w:rPr>
        <w:t xml:space="preserve">la reclasificación </w:t>
      </w:r>
      <w:r w:rsidR="00BE1901" w:rsidRPr="00992B04">
        <w:rPr>
          <w:rFonts w:eastAsiaTheme="minorEastAsia"/>
          <w:lang w:eastAsia="ja-JP"/>
        </w:rPr>
        <w:t xml:space="preserve">en su sesión que se celebrará del 5 al 8 de julio de 2027, junto con la revisión del ámbito de aplicación de </w:t>
      </w:r>
      <w:r w:rsidR="00D27A78" w:rsidRPr="00992B04">
        <w:rPr>
          <w:rFonts w:eastAsiaTheme="minorEastAsia"/>
          <w:lang w:eastAsia="ja-JP"/>
        </w:rPr>
        <w:t xml:space="preserve">las cinco directrices de examen para los grupos </w:t>
      </w:r>
      <w:r w:rsidR="00D27A78" w:rsidRPr="00DF749F">
        <w:rPr>
          <w:rFonts w:eastAsiaTheme="minorEastAsia"/>
          <w:lang w:eastAsia="ja-JP"/>
        </w:rPr>
        <w:t>de</w:t>
      </w:r>
      <w:r w:rsidR="00D27A78" w:rsidRPr="00992B04">
        <w:rPr>
          <w:rFonts w:eastAsiaTheme="minorEastAsia"/>
          <w:i/>
          <w:iCs/>
          <w:lang w:eastAsia="ja-JP"/>
        </w:rPr>
        <w:t xml:space="preserve"> </w:t>
      </w:r>
      <w:r w:rsidR="001D0EFF">
        <w:rPr>
          <w:rFonts w:eastAsiaTheme="minorEastAsia"/>
          <w:i/>
          <w:iCs/>
          <w:lang w:eastAsia="ja-JP"/>
        </w:rPr>
        <w:t>Citrus</w:t>
      </w:r>
      <w:r w:rsidR="00D27A78" w:rsidRPr="00992B04">
        <w:rPr>
          <w:rFonts w:eastAsiaTheme="minorEastAsia"/>
          <w:lang w:eastAsia="ja-JP"/>
        </w:rPr>
        <w:t xml:space="preserve">. Las propuestas del TWF se presentarán para su examen por parte del TC, en su </w:t>
      </w:r>
      <w:r w:rsidR="00DF749F">
        <w:rPr>
          <w:rFonts w:eastAsiaTheme="minorEastAsia"/>
          <w:lang w:eastAsia="ja-JP"/>
        </w:rPr>
        <w:t xml:space="preserve">sexagésima tercera </w:t>
      </w:r>
      <w:r w:rsidR="00D27A78" w:rsidRPr="00992B04">
        <w:rPr>
          <w:rFonts w:eastAsiaTheme="minorEastAsia"/>
          <w:lang w:eastAsia="ja-JP"/>
        </w:rPr>
        <w:t>sesión, que se celebrará en 2027.</w:t>
      </w:r>
    </w:p>
    <w:p w14:paraId="080B4DFF" w14:textId="77777777" w:rsidR="002B7F8F" w:rsidRPr="00992B04" w:rsidRDefault="002B7F8F" w:rsidP="002B7F8F"/>
    <w:p w14:paraId="47CA669D" w14:textId="3E6E751F" w:rsidR="00984EA5" w:rsidRPr="00992B04" w:rsidRDefault="00984EA5" w:rsidP="002B7F8F">
      <w:r w:rsidRPr="00992B04">
        <w:fldChar w:fldCharType="begin"/>
      </w:r>
      <w:r w:rsidRPr="00992B04">
        <w:instrText xml:space="preserve"> AUTONUM  </w:instrText>
      </w:r>
      <w:r w:rsidRPr="00992B04">
        <w:fldChar w:fldCharType="end"/>
      </w:r>
      <w:r w:rsidRPr="00992B04">
        <w:tab/>
        <w:t xml:space="preserve">Las modificaciones de </w:t>
      </w:r>
      <w:r w:rsidR="0058233A" w:rsidRPr="00992B04">
        <w:t xml:space="preserve">los </w:t>
      </w:r>
      <w:r w:rsidR="00DF749F">
        <w:t>códigos UPOV</w:t>
      </w:r>
      <w:r w:rsidR="0058233A" w:rsidRPr="00992B04">
        <w:t xml:space="preserve"> para </w:t>
      </w:r>
      <w:r w:rsidR="0058233A" w:rsidRPr="00DF749F">
        <w:t>los</w:t>
      </w:r>
      <w:r w:rsidR="0058233A" w:rsidRPr="00992B04">
        <w:rPr>
          <w:i/>
          <w:iCs/>
        </w:rPr>
        <w:t xml:space="preserve"> </w:t>
      </w:r>
      <w:r w:rsidR="001D0EFF">
        <w:rPr>
          <w:i/>
          <w:iCs/>
        </w:rPr>
        <w:t>Citrus</w:t>
      </w:r>
      <w:r w:rsidR="0058233A" w:rsidRPr="00992B04">
        <w:rPr>
          <w:i/>
          <w:iCs/>
        </w:rPr>
        <w:t xml:space="preserve"> </w:t>
      </w:r>
      <w:r w:rsidR="0058233A" w:rsidRPr="00992B04">
        <w:t xml:space="preserve">acordadas por el TC se </w:t>
      </w:r>
      <w:r w:rsidR="006D0D3B" w:rsidRPr="00992B04">
        <w:t xml:space="preserve">comunicarían a los proveedores de datos de la base de datos PLUTO, junto con un calendario acordado para </w:t>
      </w:r>
      <w:r w:rsidR="00FD6F17" w:rsidRPr="00992B04">
        <w:t xml:space="preserve">la actualización de los </w:t>
      </w:r>
      <w:r w:rsidR="00DF749F">
        <w:t>códigos UPOV</w:t>
      </w:r>
      <w:r w:rsidR="00FD6F17" w:rsidRPr="00992B04">
        <w:t xml:space="preserve"> vinculados a las variedades de la base de datos.</w:t>
      </w:r>
    </w:p>
    <w:p w14:paraId="34BBDE9E" w14:textId="62BD3582" w:rsidR="002B7F8F" w:rsidRPr="00992B04" w:rsidRDefault="002B7F8F" w:rsidP="002B7F8F">
      <w:pPr>
        <w:rPr>
          <w:rFonts w:eastAsiaTheme="minorEastAsia"/>
          <w:lang w:eastAsia="ja-JP"/>
        </w:rPr>
      </w:pPr>
      <w:r w:rsidRPr="00992B04">
        <w:rPr>
          <w:rFonts w:eastAsiaTheme="minorEastAsia"/>
          <w:lang w:eastAsia="ja-JP"/>
        </w:rPr>
        <w:lastRenderedPageBreak/>
        <w:fldChar w:fldCharType="begin"/>
      </w:r>
      <w:r w:rsidRPr="00992B04">
        <w:rPr>
          <w:rFonts w:eastAsiaTheme="minorEastAsia"/>
          <w:lang w:eastAsia="ja-JP"/>
        </w:rPr>
        <w:instrText xml:space="preserve"> AUTONUM  </w:instrText>
      </w:r>
      <w:r w:rsidRPr="00992B04">
        <w:rPr>
          <w:rFonts w:eastAsiaTheme="minorEastAsia"/>
          <w:lang w:eastAsia="ja-JP"/>
        </w:rPr>
        <w:fldChar w:fldCharType="end"/>
      </w:r>
      <w:r w:rsidRPr="00992B04">
        <w:rPr>
          <w:rFonts w:eastAsiaTheme="minorEastAsia"/>
          <w:lang w:eastAsia="ja-JP"/>
        </w:rPr>
        <w:tab/>
        <w:t xml:space="preserve">El documento de trabajo con propuestas para la reclasificación de las especies </w:t>
      </w:r>
      <w:r w:rsidRPr="00DF749F">
        <w:rPr>
          <w:rFonts w:eastAsiaTheme="minorEastAsia"/>
          <w:lang w:eastAsia="ja-JP"/>
        </w:rPr>
        <w:t>de</w:t>
      </w:r>
      <w:r w:rsidRPr="00992B04">
        <w:rPr>
          <w:rFonts w:eastAsiaTheme="minorEastAsia"/>
          <w:i/>
          <w:iCs/>
          <w:lang w:eastAsia="ja-JP"/>
        </w:rPr>
        <w:t xml:space="preserve"> Citrus </w:t>
      </w:r>
      <w:r w:rsidRPr="00992B04">
        <w:rPr>
          <w:rFonts w:eastAsiaTheme="minorEastAsia"/>
          <w:lang w:eastAsia="ja-JP"/>
        </w:rPr>
        <w:t xml:space="preserve">en el sistema de </w:t>
      </w:r>
      <w:r w:rsidR="00DF749F">
        <w:rPr>
          <w:rFonts w:eastAsiaTheme="minorEastAsia"/>
          <w:lang w:eastAsia="ja-JP"/>
        </w:rPr>
        <w:t>códigos UPOV</w:t>
      </w:r>
      <w:r w:rsidRPr="00992B04">
        <w:rPr>
          <w:rFonts w:eastAsiaTheme="minorEastAsia"/>
          <w:lang w:eastAsia="ja-JP"/>
        </w:rPr>
        <w:t xml:space="preserve"> se adjunta como anexo al presente documento. </w:t>
      </w:r>
    </w:p>
    <w:p w14:paraId="264A7CC0" w14:textId="77777777" w:rsidR="00906608" w:rsidRPr="00992B04" w:rsidRDefault="00906608" w:rsidP="00906608">
      <w:pPr>
        <w:rPr>
          <w:rFonts w:cs="Arial"/>
        </w:rPr>
      </w:pPr>
    </w:p>
    <w:p w14:paraId="127ED1FC" w14:textId="69113025" w:rsidR="00906608" w:rsidRPr="00992B04" w:rsidRDefault="00906608" w:rsidP="000C3BCE">
      <w:pPr>
        <w:pStyle w:val="DecisionParagraphs"/>
        <w:tabs>
          <w:tab w:val="left" w:pos="5670"/>
          <w:tab w:val="left" w:pos="6237"/>
        </w:tabs>
        <w:ind w:left="4860"/>
      </w:pPr>
      <w:r w:rsidRPr="00992B04">
        <w:fldChar w:fldCharType="begin"/>
      </w:r>
      <w:r w:rsidRPr="00992B04">
        <w:instrText xml:space="preserve"> AUTONUM  </w:instrText>
      </w:r>
      <w:r w:rsidRPr="00992B04">
        <w:fldChar w:fldCharType="end"/>
      </w:r>
      <w:r w:rsidRPr="00992B04">
        <w:tab/>
      </w:r>
      <w:r w:rsidR="00C46654" w:rsidRPr="00992B04">
        <w:t xml:space="preserve">Se </w:t>
      </w:r>
      <w:r w:rsidRPr="00992B04">
        <w:t xml:space="preserve">invita al TC </w:t>
      </w:r>
      <w:r w:rsidR="00C46654" w:rsidRPr="00992B04">
        <w:t xml:space="preserve">y al CAJ </w:t>
      </w:r>
      <w:r w:rsidRPr="00992B04">
        <w:t>a tomar nota de la</w:t>
      </w:r>
      <w:r w:rsidR="00AF54F1">
        <w:t>s novedades acerca</w:t>
      </w:r>
      <w:r w:rsidRPr="00992B04">
        <w:t xml:space="preserve"> de las modificaciones de los </w:t>
      </w:r>
      <w:r w:rsidR="00DF749F">
        <w:t>códigos UPOV</w:t>
      </w:r>
      <w:r w:rsidRPr="00992B04">
        <w:t xml:space="preserve"> para los </w:t>
      </w:r>
      <w:r w:rsidR="001D0EFF">
        <w:t>Citrus</w:t>
      </w:r>
      <w:r w:rsidRPr="00992B04">
        <w:t xml:space="preserve">, tal y como se expone en los </w:t>
      </w:r>
      <w:r w:rsidR="00AF54F1">
        <w:t>párrafos</w:t>
      </w:r>
      <w:r w:rsidRPr="00992B04">
        <w:rPr>
          <w:lang w:eastAsia="ja-JP"/>
        </w:rPr>
        <w:t xml:space="preserve"> 2 </w:t>
      </w:r>
      <w:r w:rsidRPr="00992B04">
        <w:t>a</w:t>
      </w:r>
      <w:r w:rsidR="00257413" w:rsidRPr="00992B04">
        <w:t xml:space="preserve"> 6 </w:t>
      </w:r>
      <w:r w:rsidRPr="00992B04">
        <w:t>del presente documento.</w:t>
      </w:r>
    </w:p>
    <w:p w14:paraId="46BFF34B" w14:textId="77777777" w:rsidR="005C71FE" w:rsidRPr="00992B04" w:rsidRDefault="005C71FE" w:rsidP="005C71FE"/>
    <w:p w14:paraId="143ADBFB" w14:textId="77777777" w:rsidR="005C71FE" w:rsidRPr="00992B04" w:rsidRDefault="005C71FE" w:rsidP="005C71FE"/>
    <w:p w14:paraId="30405BE9" w14:textId="77777777" w:rsidR="005C71FE" w:rsidRPr="00992B04" w:rsidRDefault="005C71FE" w:rsidP="005C71FE"/>
    <w:p w14:paraId="5CA714F6" w14:textId="687AA059" w:rsidR="005C71FE" w:rsidRPr="00992B04" w:rsidRDefault="005C71FE" w:rsidP="005C71FE">
      <w:pPr>
        <w:jc w:val="right"/>
      </w:pPr>
      <w:r w:rsidRPr="00992B04">
        <w:t>[</w:t>
      </w:r>
      <w:r w:rsidR="00AF54F1">
        <w:t xml:space="preserve">Sigue el </w:t>
      </w:r>
      <w:r w:rsidRPr="00992B04">
        <w:t>Anexo]</w:t>
      </w:r>
    </w:p>
    <w:p w14:paraId="098705A2" w14:textId="77777777" w:rsidR="00BB1B17" w:rsidRPr="00992B04" w:rsidRDefault="00BB1B17" w:rsidP="00BB1B17"/>
    <w:p w14:paraId="5904CAF0" w14:textId="77777777" w:rsidR="00BB1B17" w:rsidRPr="00992B04" w:rsidRDefault="00BB1B17" w:rsidP="00BB1B17"/>
    <w:p w14:paraId="1E2FB494" w14:textId="77777777" w:rsidR="00BB1B17" w:rsidRPr="00992B04" w:rsidRDefault="00BB1B17" w:rsidP="00BB1B17">
      <w:pPr>
        <w:sectPr w:rsidR="00BB1B17" w:rsidRPr="00992B04" w:rsidSect="00DF749F">
          <w:headerReference w:type="default" r:id="rId14"/>
          <w:pgSz w:w="11907" w:h="16840" w:code="9"/>
          <w:pgMar w:top="510" w:right="1134" w:bottom="993" w:left="1134" w:header="510" w:footer="680" w:gutter="0"/>
          <w:pgNumType w:start="1"/>
          <w:cols w:space="720"/>
          <w:titlePg/>
          <w:docGrid w:linePitch="272"/>
        </w:sectPr>
      </w:pPr>
    </w:p>
    <w:p w14:paraId="71B4A946" w14:textId="2B3D1A86" w:rsidR="009425E8" w:rsidRPr="00992B04" w:rsidRDefault="009425E8" w:rsidP="00BB1B17">
      <w:pPr>
        <w:jc w:val="center"/>
      </w:pPr>
      <w:r w:rsidRPr="00992B04">
        <w:lastRenderedPageBreak/>
        <w:t>[solo en inglés]</w:t>
      </w:r>
    </w:p>
    <w:p w14:paraId="4C99D6E1" w14:textId="77777777" w:rsidR="009425E8" w:rsidRPr="00992B04" w:rsidRDefault="009425E8" w:rsidP="00BB1B17">
      <w:pPr>
        <w:jc w:val="center"/>
      </w:pPr>
    </w:p>
    <w:p w14:paraId="2DF3115C" w14:textId="77777777" w:rsidR="009425E8" w:rsidRPr="00992B04" w:rsidRDefault="009425E8" w:rsidP="00BB1B17">
      <w:pPr>
        <w:jc w:val="center"/>
      </w:pPr>
    </w:p>
    <w:p w14:paraId="6D167C1D" w14:textId="169A5CCC" w:rsidR="00BB1B17" w:rsidRPr="00992B04" w:rsidRDefault="009425E8" w:rsidP="00BB1B17">
      <w:pPr>
        <w:jc w:val="center"/>
      </w:pPr>
      <w:r w:rsidRPr="00992B04">
        <w:t xml:space="preserve">PROPUESTA DE MODIFICACIÓN DE LOS </w:t>
      </w:r>
      <w:r w:rsidR="00DF749F">
        <w:t>CÓDIGOS UPOV</w:t>
      </w:r>
      <w:r w:rsidRPr="00992B04">
        <w:t xml:space="preserve"> PARA LOS </w:t>
      </w:r>
      <w:r w:rsidR="001D0EFF">
        <w:t>CITRUS</w:t>
      </w:r>
      <w:r w:rsidRPr="00992B04">
        <w:t xml:space="preserve"> </w:t>
      </w:r>
      <w:r w:rsidR="00326F74">
        <w:br/>
      </w:r>
      <w:r w:rsidRPr="00992B04">
        <w:t>Y LOS GÉNEROS Y ESPECIES RELACIONADOS</w:t>
      </w:r>
    </w:p>
    <w:p w14:paraId="12A452E8" w14:textId="77777777" w:rsidR="00BB1B17" w:rsidRPr="00992B04" w:rsidRDefault="00BB1B17" w:rsidP="00BB1B17"/>
    <w:p w14:paraId="450D5730" w14:textId="77777777" w:rsidR="00BB1B17" w:rsidRPr="00992B04" w:rsidRDefault="00BB1B17" w:rsidP="00BB1B17"/>
    <w:p w14:paraId="2BD69C2A" w14:textId="77777777" w:rsidR="00BB1B17" w:rsidRPr="00992B04" w:rsidRDefault="00BB1B17" w:rsidP="00BB1B17">
      <w:pPr>
        <w:jc w:val="center"/>
        <w:rPr>
          <w:i/>
          <w:iCs/>
        </w:rPr>
      </w:pPr>
      <w:r w:rsidRPr="00992B04">
        <w:rPr>
          <w:i/>
        </w:rPr>
        <w:t>Consulte la hoja de cálculo de Excel para ver todas las respuestas recibidas</w:t>
      </w:r>
    </w:p>
    <w:p w14:paraId="6331B4EC" w14:textId="77777777" w:rsidR="00BB1B17" w:rsidRPr="00992B04" w:rsidRDefault="00BB1B17" w:rsidP="00BB1B17">
      <w:pPr>
        <w:jc w:val="center"/>
        <w:rPr>
          <w:i/>
          <w:iCs/>
        </w:rPr>
      </w:pPr>
    </w:p>
    <w:p w14:paraId="04F6AE62" w14:textId="77777777" w:rsidR="00BB1B17" w:rsidRPr="00992B04" w:rsidRDefault="00BB1B17" w:rsidP="00BB1B17">
      <w:pPr>
        <w:jc w:val="center"/>
        <w:rPr>
          <w:i/>
          <w:iCs/>
        </w:rPr>
      </w:pPr>
    </w:p>
    <w:p w14:paraId="068CA79E" w14:textId="77777777" w:rsidR="00BB1B17" w:rsidRPr="00992B04" w:rsidRDefault="00BB1B17" w:rsidP="00BB1B17">
      <w:pPr>
        <w:jc w:val="center"/>
        <w:rPr>
          <w:i/>
          <w:iCs/>
        </w:rPr>
      </w:pPr>
    </w:p>
    <w:p w14:paraId="5D070CD9" w14:textId="77777777" w:rsidR="00BB1B17" w:rsidRPr="00992B04" w:rsidRDefault="00BB1B17" w:rsidP="00BB1B17">
      <w:pPr>
        <w:jc w:val="center"/>
        <w:rPr>
          <w:i/>
          <w:iCs/>
        </w:rPr>
      </w:pPr>
    </w:p>
    <w:p w14:paraId="7284C05D" w14:textId="77777777" w:rsidR="00BB1B17" w:rsidRPr="00992B04" w:rsidRDefault="00BB1B17" w:rsidP="00BB1B17">
      <w:pPr>
        <w:jc w:val="center"/>
        <w:rPr>
          <w:i/>
          <w:iCs/>
        </w:rPr>
      </w:pPr>
    </w:p>
    <w:p w14:paraId="2598ACF2" w14:textId="77777777" w:rsidR="00BB1B17" w:rsidRPr="00992B04" w:rsidRDefault="00BB1B17" w:rsidP="00BB1B17">
      <w:pPr>
        <w:jc w:val="center"/>
        <w:rPr>
          <w:i/>
        </w:rPr>
      </w:pPr>
    </w:p>
    <w:p w14:paraId="6D2F9388" w14:textId="432B6BA4" w:rsidR="00BB1B17" w:rsidRPr="00992B04" w:rsidRDefault="00BB1B17" w:rsidP="00BB1B17">
      <w:pPr>
        <w:jc w:val="right"/>
      </w:pPr>
      <w:r w:rsidRPr="00992B04">
        <w:t xml:space="preserve">[Fin del </w:t>
      </w:r>
      <w:r w:rsidR="00326F74" w:rsidRPr="00992B04">
        <w:t xml:space="preserve">Anexo </w:t>
      </w:r>
      <w:r w:rsidRPr="00992B04">
        <w:t>y del documento]</w:t>
      </w:r>
    </w:p>
    <w:sectPr w:rsidR="00BB1B17" w:rsidRPr="00992B04" w:rsidSect="00BB1B17">
      <w:headerReference w:type="first" r:id="rId15"/>
      <w:pgSz w:w="11907" w:h="16840" w:code="9"/>
      <w:pgMar w:top="510" w:right="1134" w:bottom="1134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DA46C" w14:textId="77777777" w:rsidR="00C63340" w:rsidRDefault="00C63340" w:rsidP="006655D3">
      <w:r>
        <w:separator/>
      </w:r>
    </w:p>
    <w:p w14:paraId="2579C2D7" w14:textId="77777777" w:rsidR="00C63340" w:rsidRDefault="00C63340" w:rsidP="006655D3"/>
    <w:p w14:paraId="4B347265" w14:textId="77777777" w:rsidR="00C63340" w:rsidRDefault="00C63340" w:rsidP="006655D3"/>
  </w:endnote>
  <w:endnote w:type="continuationSeparator" w:id="0">
    <w:p w14:paraId="6D2B0B2A" w14:textId="77777777" w:rsidR="00C63340" w:rsidRDefault="00C63340" w:rsidP="006655D3">
      <w:r>
        <w:separator/>
      </w:r>
    </w:p>
    <w:p w14:paraId="2758322F" w14:textId="77777777" w:rsidR="00C63340" w:rsidRPr="00294751" w:rsidRDefault="00C63340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[Continuación de la nota de la página anterior]</w:t>
      </w:r>
    </w:p>
    <w:p w14:paraId="7D8A0C83" w14:textId="77777777" w:rsidR="00C63340" w:rsidRPr="00294751" w:rsidRDefault="00C63340" w:rsidP="006655D3">
      <w:pPr>
        <w:rPr>
          <w:lang w:val="fr-FR"/>
        </w:rPr>
      </w:pPr>
    </w:p>
    <w:p w14:paraId="340EFCD2" w14:textId="77777777" w:rsidR="00C63340" w:rsidRPr="00294751" w:rsidRDefault="00C63340" w:rsidP="006655D3">
      <w:pPr>
        <w:rPr>
          <w:lang w:val="fr-FR"/>
        </w:rPr>
      </w:pPr>
    </w:p>
  </w:endnote>
  <w:endnote w:type="continuationNotice" w:id="1">
    <w:p w14:paraId="7EE00F6B" w14:textId="77777777" w:rsidR="00C63340" w:rsidRPr="00294751" w:rsidRDefault="00C63340" w:rsidP="006655D3">
      <w:pPr>
        <w:rPr>
          <w:lang w:val="fr-FR"/>
        </w:rPr>
      </w:pPr>
      <w:r w:rsidRPr="00294751">
        <w:rPr>
          <w:lang w:val="fr-FR"/>
        </w:rPr>
        <w:t>[Continuación de la nota de la página siguiente]</w:t>
      </w:r>
    </w:p>
    <w:p w14:paraId="74BC89B5" w14:textId="77777777" w:rsidR="00C63340" w:rsidRPr="00294751" w:rsidRDefault="00C63340" w:rsidP="006655D3">
      <w:pPr>
        <w:rPr>
          <w:lang w:val="fr-FR"/>
        </w:rPr>
      </w:pPr>
    </w:p>
    <w:p w14:paraId="7FFBDF1C" w14:textId="77777777" w:rsidR="00C63340" w:rsidRPr="00294751" w:rsidRDefault="00C63340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0A2BF" w14:textId="77777777" w:rsidR="00C63340" w:rsidRDefault="00C63340" w:rsidP="006655D3">
      <w:r>
        <w:separator/>
      </w:r>
    </w:p>
  </w:footnote>
  <w:footnote w:type="continuationSeparator" w:id="0">
    <w:p w14:paraId="5628C9ED" w14:textId="77777777" w:rsidR="00C63340" w:rsidRDefault="00C63340" w:rsidP="006655D3">
      <w:r>
        <w:separator/>
      </w:r>
    </w:p>
  </w:footnote>
  <w:footnote w:type="continuationNotice" w:id="1">
    <w:p w14:paraId="66373D9D" w14:textId="77777777" w:rsidR="00C63340" w:rsidRPr="00AB530F" w:rsidRDefault="00C63340" w:rsidP="00AB530F">
      <w:pPr>
        <w:pStyle w:val="Footer"/>
      </w:pPr>
    </w:p>
  </w:footnote>
  <w:footnote w:id="2">
    <w:p w14:paraId="327C8F55" w14:textId="4C3944B5" w:rsidR="00700053" w:rsidRPr="00DF749F" w:rsidRDefault="00700053" w:rsidP="00DF749F">
      <w:pPr>
        <w:pStyle w:val="FootnoteText"/>
        <w:rPr>
          <w:lang w:val="es-ES_tradnl"/>
        </w:rPr>
      </w:pPr>
      <w:r w:rsidRPr="00DF749F">
        <w:rPr>
          <w:rStyle w:val="FootnoteReference"/>
          <w:lang w:val="es-ES_tradnl"/>
        </w:rPr>
        <w:footnoteRef/>
      </w:r>
      <w:r w:rsidR="00DF749F" w:rsidRPr="00DF749F">
        <w:rPr>
          <w:lang w:val="es-ES_tradnl"/>
        </w:rPr>
        <w:t xml:space="preserve"> </w:t>
      </w:r>
      <w:r w:rsidRPr="00DF749F">
        <w:rPr>
          <w:lang w:val="es-ES_tradnl"/>
        </w:rPr>
        <w:t>Grupo de Trabajo Técnico sobre Plantas Frutales</w:t>
      </w:r>
      <w:r w:rsidRPr="00DF749F">
        <w:rPr>
          <w:rFonts w:eastAsiaTheme="minorEastAsia"/>
          <w:lang w:val="es-ES_tradnl" w:eastAsia="ja-JP"/>
        </w:rPr>
        <w:t>,</w:t>
      </w:r>
      <w:r w:rsidRPr="00DF749F">
        <w:rPr>
          <w:lang w:val="es-ES_tradnl"/>
        </w:rPr>
        <w:t xml:space="preserve"> </w:t>
      </w:r>
      <w:r w:rsidR="00DF749F" w:rsidRPr="00DF749F">
        <w:rPr>
          <w:lang w:val="es-ES_tradnl"/>
        </w:rPr>
        <w:t>quincuagésima séptima</w:t>
      </w:r>
      <w:r w:rsidRPr="00DF749F">
        <w:rPr>
          <w:lang w:val="es-ES_tradnl"/>
        </w:rPr>
        <w:t xml:space="preserve"> </w:t>
      </w:r>
      <w:r w:rsidR="00DF749F" w:rsidRPr="00DF749F">
        <w:rPr>
          <w:lang w:val="es-ES_tradnl"/>
        </w:rPr>
        <w:t>s</w:t>
      </w:r>
      <w:r w:rsidRPr="00DF749F">
        <w:rPr>
          <w:lang w:val="es-ES_tradnl"/>
        </w:rPr>
        <w:t>e</w:t>
      </w:r>
      <w:r w:rsidR="00DF749F" w:rsidRPr="00DF749F">
        <w:rPr>
          <w:lang w:val="es-ES_tradnl"/>
        </w:rPr>
        <w:t>s</w:t>
      </w:r>
      <w:r w:rsidRPr="00DF749F">
        <w:rPr>
          <w:lang w:val="es-ES_tradnl"/>
        </w:rPr>
        <w:t>ión</w:t>
      </w:r>
      <w:r w:rsidRPr="00DF749F">
        <w:rPr>
          <w:rFonts w:eastAsiaTheme="minorEastAsia"/>
          <w:lang w:val="es-ES_tradnl" w:eastAsia="ja-JP"/>
        </w:rPr>
        <w:t xml:space="preserve">, celebrada en </w:t>
      </w:r>
      <w:r w:rsidRPr="00DF749F">
        <w:rPr>
          <w:lang w:val="es-ES_tradnl"/>
        </w:rPr>
        <w:t xml:space="preserve">Leipzig (Alemania) </w:t>
      </w:r>
      <w:r w:rsidR="00391B32" w:rsidRPr="00DF749F">
        <w:rPr>
          <w:rFonts w:eastAsiaTheme="minorEastAsia"/>
          <w:lang w:val="es-ES_tradnl" w:eastAsia="ja-JP"/>
        </w:rPr>
        <w:t>del</w:t>
      </w:r>
      <w:r w:rsidRPr="00DF749F">
        <w:rPr>
          <w:lang w:val="es-ES_tradnl"/>
        </w:rPr>
        <w:t xml:space="preserve"> 7 al </w:t>
      </w:r>
      <w:r w:rsidR="00DF749F">
        <w:rPr>
          <w:lang w:val="es-ES_tradnl"/>
        </w:rPr>
        <w:br/>
      </w:r>
      <w:r w:rsidRPr="00DF749F">
        <w:rPr>
          <w:lang w:val="es-ES_tradnl"/>
        </w:rPr>
        <w:t>10 de septiembre</w:t>
      </w:r>
      <w:r w:rsidR="00DF749F">
        <w:rPr>
          <w:lang w:val="es-ES_tradnl"/>
        </w:rPr>
        <w:t xml:space="preserve"> de 2026</w:t>
      </w:r>
      <w:r w:rsidRPr="00DF749F">
        <w:rPr>
          <w:lang w:val="es-ES_tradnl"/>
        </w:rPr>
        <w:t xml:space="preserve">. Véase el documento </w:t>
      </w:r>
      <w:r w:rsidRPr="00DF749F">
        <w:rPr>
          <w:rFonts w:eastAsiaTheme="minorEastAsia"/>
          <w:lang w:val="es-ES_tradnl" w:eastAsia="ja-JP"/>
        </w:rPr>
        <w:t xml:space="preserve">TWF/57/7 </w:t>
      </w:r>
      <w:r w:rsidRPr="00DF749F">
        <w:rPr>
          <w:lang w:val="es-ES_tradnl"/>
        </w:rPr>
        <w:t xml:space="preserve">«Informe», </w:t>
      </w:r>
      <w:r w:rsidR="00DF749F">
        <w:rPr>
          <w:lang w:val="es-ES_tradnl"/>
        </w:rPr>
        <w:t>párrafos</w:t>
      </w:r>
      <w:r w:rsidRPr="00DF749F">
        <w:rPr>
          <w:rFonts w:eastAsiaTheme="minorEastAsia"/>
          <w:lang w:val="es-ES_tradnl" w:eastAsia="ja-JP"/>
        </w:rPr>
        <w:t xml:space="preserve"> 12 </w:t>
      </w:r>
      <w:r w:rsidR="00391B32" w:rsidRPr="00DF749F">
        <w:rPr>
          <w:lang w:val="es-ES_tradnl" w:eastAsia="ja-JP"/>
        </w:rPr>
        <w:t>y 13</w:t>
      </w:r>
      <w:r w:rsidRPr="00DF749F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A258" w14:textId="101B60CA" w:rsidR="001E48E2" w:rsidRPr="008A0508" w:rsidRDefault="001E48E2">
    <w:pPr>
      <w:pStyle w:val="Header"/>
      <w:rPr>
        <w:lang w:val="es-ES_tradnl"/>
      </w:rPr>
    </w:pPr>
    <w:r w:rsidRPr="008A0508">
      <w:rPr>
        <w:lang w:val="es-ES_tradnl"/>
      </w:rPr>
      <w:t>SESSIONS/2026/5 Add.</w:t>
    </w:r>
  </w:p>
  <w:p w14:paraId="2D4539F2" w14:textId="418E8209" w:rsidR="001E48E2" w:rsidRPr="008A0508" w:rsidRDefault="001E48E2">
    <w:pPr>
      <w:pStyle w:val="Header"/>
      <w:rPr>
        <w:lang w:val="es-ES_tradnl"/>
      </w:rPr>
    </w:pPr>
    <w:r w:rsidRPr="008A0508">
      <w:rPr>
        <w:lang w:val="es-ES_tradnl"/>
      </w:rPr>
      <w:t xml:space="preserve">página </w:t>
    </w:r>
    <w:r w:rsidRPr="008A0508">
      <w:rPr>
        <w:lang w:val="es-ES_tradnl"/>
      </w:rPr>
      <w:fldChar w:fldCharType="begin"/>
    </w:r>
    <w:r w:rsidRPr="008A0508">
      <w:rPr>
        <w:lang w:val="es-ES_tradnl"/>
      </w:rPr>
      <w:instrText xml:space="preserve"> PAGE   \* MERGEFORMAT </w:instrText>
    </w:r>
    <w:r w:rsidRPr="008A0508">
      <w:rPr>
        <w:lang w:val="es-ES_tradnl"/>
      </w:rPr>
      <w:fldChar w:fldCharType="separate"/>
    </w:r>
    <w:r w:rsidRPr="008A0508">
      <w:rPr>
        <w:lang w:val="es-ES_tradnl"/>
      </w:rPr>
      <w:t>1</w:t>
    </w:r>
    <w:r w:rsidRPr="008A0508">
      <w:rPr>
        <w:lang w:val="es-ES_tradnl"/>
      </w:rPr>
      <w:fldChar w:fldCharType="end"/>
    </w:r>
  </w:p>
  <w:p w14:paraId="35B2937A" w14:textId="77777777" w:rsidR="001E48E2" w:rsidRPr="008A0508" w:rsidRDefault="001E48E2">
    <w:pPr>
      <w:pStyle w:val="Header"/>
      <w:rPr>
        <w:lang w:val="es-ES_tradnl"/>
      </w:rPr>
    </w:pPr>
  </w:p>
  <w:p w14:paraId="3FF169AA" w14:textId="77777777" w:rsidR="001E48E2" w:rsidRPr="008A0508" w:rsidRDefault="001E48E2">
    <w:pPr>
      <w:pStyle w:val="Header"/>
      <w:rPr>
        <w:lang w:val="es-ES_trad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BD85" w14:textId="63AD43F0" w:rsidR="00BB1B17" w:rsidRDefault="009425E8">
    <w:pPr>
      <w:pStyle w:val="Header"/>
      <w:rPr>
        <w:lang w:val="en-US"/>
      </w:rPr>
    </w:pPr>
    <w:r>
      <w:rPr>
        <w:lang w:val="en-US"/>
      </w:rPr>
      <w:t>SESSIONS/2026/5 Add.</w:t>
    </w:r>
  </w:p>
  <w:p w14:paraId="6FE26D8E" w14:textId="77777777" w:rsidR="00BB1B17" w:rsidRDefault="00BB1B17">
    <w:pPr>
      <w:pStyle w:val="Header"/>
      <w:rPr>
        <w:lang w:val="en-US"/>
      </w:rPr>
    </w:pPr>
  </w:p>
  <w:p w14:paraId="5C91E369" w14:textId="77777777" w:rsidR="00BB1B17" w:rsidRDefault="00BB1B17">
    <w:pPr>
      <w:pStyle w:val="Header"/>
      <w:rPr>
        <w:lang w:val="en-US"/>
      </w:rPr>
    </w:pPr>
    <w:r>
      <w:rPr>
        <w:lang w:val="en-US"/>
      </w:rPr>
      <w:t>ANEXO</w:t>
    </w:r>
  </w:p>
  <w:p w14:paraId="63CE12AD" w14:textId="77777777" w:rsidR="00BB1B17" w:rsidRPr="00706494" w:rsidRDefault="00BB1B1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AA8A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04077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72FA3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F096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8D3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50281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EC53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6EB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E0EC6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CF206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3B02F9"/>
    <w:multiLevelType w:val="multilevel"/>
    <w:tmpl w:val="2A403C1E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916B53"/>
    <w:multiLevelType w:val="multilevel"/>
    <w:tmpl w:val="F62C8326"/>
    <w:styleLink w:val="CurrentList1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EDB1032"/>
    <w:multiLevelType w:val="multilevel"/>
    <w:tmpl w:val="0E60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D3A6F"/>
    <w:multiLevelType w:val="multilevel"/>
    <w:tmpl w:val="E174D98C"/>
    <w:lvl w:ilvl="0">
      <w:start w:val="1"/>
      <w:numFmt w:val="decimal"/>
      <w:pStyle w:val="Annexparagraphnumber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C091E82"/>
    <w:multiLevelType w:val="hybridMultilevel"/>
    <w:tmpl w:val="45B20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D40DC3"/>
    <w:multiLevelType w:val="hybridMultilevel"/>
    <w:tmpl w:val="C592F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8" w15:restartNumberingAfterBreak="0">
    <w:nsid w:val="69B64174"/>
    <w:multiLevelType w:val="hybridMultilevel"/>
    <w:tmpl w:val="8CE23866"/>
    <w:lvl w:ilvl="0" w:tplc="04090001">
      <w:start w:val="1"/>
      <w:numFmt w:val="bullet"/>
      <w:pStyle w:val="indentpa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43B4A"/>
    <w:multiLevelType w:val="multilevel"/>
    <w:tmpl w:val="06288D1C"/>
    <w:lvl w:ilvl="0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6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80" w:hanging="360"/>
      </w:pPr>
      <w:rPr>
        <w:rFonts w:hint="default"/>
      </w:rPr>
    </w:lvl>
  </w:abstractNum>
  <w:abstractNum w:abstractNumId="20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21" w15:restartNumberingAfterBreak="0">
    <w:nsid w:val="7840709B"/>
    <w:multiLevelType w:val="singleLevel"/>
    <w:tmpl w:val="6BC4A006"/>
    <w:lvl w:ilvl="0">
      <w:start w:val="1"/>
      <w:numFmt w:val="decimal"/>
      <w:pStyle w:val="Heading3tg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</w:abstractNum>
  <w:num w:numId="1" w16cid:durableId="1811047121">
    <w:abstractNumId w:val="11"/>
  </w:num>
  <w:num w:numId="2" w16cid:durableId="881015214">
    <w:abstractNumId w:val="12"/>
  </w:num>
  <w:num w:numId="3" w16cid:durableId="1477185625">
    <w:abstractNumId w:val="16"/>
  </w:num>
  <w:num w:numId="4" w16cid:durableId="497690835">
    <w:abstractNumId w:val="14"/>
  </w:num>
  <w:num w:numId="5" w16cid:durableId="1035354009">
    <w:abstractNumId w:val="10"/>
  </w:num>
  <w:num w:numId="6" w16cid:durableId="137384277">
    <w:abstractNumId w:val="19"/>
  </w:num>
  <w:num w:numId="7" w16cid:durableId="443814146">
    <w:abstractNumId w:val="20"/>
  </w:num>
  <w:num w:numId="8" w16cid:durableId="192769841">
    <w:abstractNumId w:val="17"/>
  </w:num>
  <w:num w:numId="9" w16cid:durableId="1957368919">
    <w:abstractNumId w:val="15"/>
  </w:num>
  <w:num w:numId="10" w16cid:durableId="910625411">
    <w:abstractNumId w:val="18"/>
  </w:num>
  <w:num w:numId="11" w16cid:durableId="1029142413">
    <w:abstractNumId w:val="13"/>
  </w:num>
  <w:num w:numId="12" w16cid:durableId="1969313937">
    <w:abstractNumId w:val="21"/>
  </w:num>
  <w:num w:numId="13" w16cid:durableId="108014125">
    <w:abstractNumId w:val="8"/>
  </w:num>
  <w:num w:numId="14" w16cid:durableId="1577931851">
    <w:abstractNumId w:val="7"/>
  </w:num>
  <w:num w:numId="15" w16cid:durableId="983194598">
    <w:abstractNumId w:val="6"/>
  </w:num>
  <w:num w:numId="16" w16cid:durableId="1391223950">
    <w:abstractNumId w:val="5"/>
  </w:num>
  <w:num w:numId="17" w16cid:durableId="919682149">
    <w:abstractNumId w:val="4"/>
  </w:num>
  <w:num w:numId="18" w16cid:durableId="1006058412">
    <w:abstractNumId w:val="3"/>
  </w:num>
  <w:num w:numId="19" w16cid:durableId="2042585920">
    <w:abstractNumId w:val="2"/>
  </w:num>
  <w:num w:numId="20" w16cid:durableId="1766730863">
    <w:abstractNumId w:val="1"/>
  </w:num>
  <w:num w:numId="21" w16cid:durableId="345788908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9B"/>
    <w:rsid w:val="00000C1C"/>
    <w:rsid w:val="00001EF7"/>
    <w:rsid w:val="00001F98"/>
    <w:rsid w:val="00002172"/>
    <w:rsid w:val="0000287E"/>
    <w:rsid w:val="000028DB"/>
    <w:rsid w:val="00003074"/>
    <w:rsid w:val="000032DC"/>
    <w:rsid w:val="000032F7"/>
    <w:rsid w:val="00003652"/>
    <w:rsid w:val="000047FE"/>
    <w:rsid w:val="00004991"/>
    <w:rsid w:val="000049B0"/>
    <w:rsid w:val="00004FCD"/>
    <w:rsid w:val="00005372"/>
    <w:rsid w:val="000058A5"/>
    <w:rsid w:val="00005C8B"/>
    <w:rsid w:val="00006775"/>
    <w:rsid w:val="000069AC"/>
    <w:rsid w:val="00006AB3"/>
    <w:rsid w:val="00006B6B"/>
    <w:rsid w:val="000079FF"/>
    <w:rsid w:val="00007F96"/>
    <w:rsid w:val="0001016D"/>
    <w:rsid w:val="00010AF5"/>
    <w:rsid w:val="00010CF3"/>
    <w:rsid w:val="000115AB"/>
    <w:rsid w:val="00011686"/>
    <w:rsid w:val="00011896"/>
    <w:rsid w:val="00011A5C"/>
    <w:rsid w:val="00011E27"/>
    <w:rsid w:val="0001261C"/>
    <w:rsid w:val="00012A03"/>
    <w:rsid w:val="00012BD3"/>
    <w:rsid w:val="000130A3"/>
    <w:rsid w:val="00013441"/>
    <w:rsid w:val="00014288"/>
    <w:rsid w:val="0001429D"/>
    <w:rsid w:val="00014694"/>
    <w:rsid w:val="000148BC"/>
    <w:rsid w:val="0001523A"/>
    <w:rsid w:val="0001577C"/>
    <w:rsid w:val="00015959"/>
    <w:rsid w:val="00015E56"/>
    <w:rsid w:val="000165CA"/>
    <w:rsid w:val="000166BA"/>
    <w:rsid w:val="00016D0C"/>
    <w:rsid w:val="00017213"/>
    <w:rsid w:val="000179ED"/>
    <w:rsid w:val="00017FE7"/>
    <w:rsid w:val="0002013D"/>
    <w:rsid w:val="00020B2D"/>
    <w:rsid w:val="000210AD"/>
    <w:rsid w:val="00021CBE"/>
    <w:rsid w:val="00022DC7"/>
    <w:rsid w:val="0002349A"/>
    <w:rsid w:val="000237FA"/>
    <w:rsid w:val="00023D24"/>
    <w:rsid w:val="000244C7"/>
    <w:rsid w:val="000244EB"/>
    <w:rsid w:val="0002486A"/>
    <w:rsid w:val="00024AB8"/>
    <w:rsid w:val="00024B1E"/>
    <w:rsid w:val="000259B3"/>
    <w:rsid w:val="00026E3D"/>
    <w:rsid w:val="00027312"/>
    <w:rsid w:val="00027794"/>
    <w:rsid w:val="00027AEC"/>
    <w:rsid w:val="000305E8"/>
    <w:rsid w:val="00030854"/>
    <w:rsid w:val="00031B2D"/>
    <w:rsid w:val="00031C46"/>
    <w:rsid w:val="000322D5"/>
    <w:rsid w:val="000329D3"/>
    <w:rsid w:val="00032AF1"/>
    <w:rsid w:val="00032BEE"/>
    <w:rsid w:val="00033056"/>
    <w:rsid w:val="000335C3"/>
    <w:rsid w:val="00033652"/>
    <w:rsid w:val="00033DB5"/>
    <w:rsid w:val="00034630"/>
    <w:rsid w:val="000353E2"/>
    <w:rsid w:val="000358EB"/>
    <w:rsid w:val="00035CC4"/>
    <w:rsid w:val="00035FCB"/>
    <w:rsid w:val="00036028"/>
    <w:rsid w:val="00036126"/>
    <w:rsid w:val="000362B7"/>
    <w:rsid w:val="000366A1"/>
    <w:rsid w:val="00036A68"/>
    <w:rsid w:val="000372A5"/>
    <w:rsid w:val="0004058C"/>
    <w:rsid w:val="00040D5A"/>
    <w:rsid w:val="0004105E"/>
    <w:rsid w:val="0004138C"/>
    <w:rsid w:val="0004198B"/>
    <w:rsid w:val="000419A8"/>
    <w:rsid w:val="00042627"/>
    <w:rsid w:val="000428E5"/>
    <w:rsid w:val="00042F23"/>
    <w:rsid w:val="00043119"/>
    <w:rsid w:val="00043340"/>
    <w:rsid w:val="00044481"/>
    <w:rsid w:val="00044642"/>
    <w:rsid w:val="000446B9"/>
    <w:rsid w:val="00044B81"/>
    <w:rsid w:val="0004554D"/>
    <w:rsid w:val="00045948"/>
    <w:rsid w:val="000459E0"/>
    <w:rsid w:val="00045C25"/>
    <w:rsid w:val="00045D83"/>
    <w:rsid w:val="0004626F"/>
    <w:rsid w:val="00046510"/>
    <w:rsid w:val="0004669B"/>
    <w:rsid w:val="00047E21"/>
    <w:rsid w:val="00050E16"/>
    <w:rsid w:val="000511E7"/>
    <w:rsid w:val="00052443"/>
    <w:rsid w:val="0005296A"/>
    <w:rsid w:val="00053376"/>
    <w:rsid w:val="00054080"/>
    <w:rsid w:val="00054188"/>
    <w:rsid w:val="000557FB"/>
    <w:rsid w:val="00056110"/>
    <w:rsid w:val="0005612B"/>
    <w:rsid w:val="0005618D"/>
    <w:rsid w:val="0005680D"/>
    <w:rsid w:val="000571A7"/>
    <w:rsid w:val="000573F4"/>
    <w:rsid w:val="00057816"/>
    <w:rsid w:val="00057A67"/>
    <w:rsid w:val="00057F15"/>
    <w:rsid w:val="00060463"/>
    <w:rsid w:val="00060618"/>
    <w:rsid w:val="000607F4"/>
    <w:rsid w:val="00060BD9"/>
    <w:rsid w:val="00061087"/>
    <w:rsid w:val="0006178E"/>
    <w:rsid w:val="00061DCE"/>
    <w:rsid w:val="0006294E"/>
    <w:rsid w:val="00062FCE"/>
    <w:rsid w:val="000638D8"/>
    <w:rsid w:val="00063CD2"/>
    <w:rsid w:val="00064327"/>
    <w:rsid w:val="0006440C"/>
    <w:rsid w:val="000644D4"/>
    <w:rsid w:val="00064642"/>
    <w:rsid w:val="0006577E"/>
    <w:rsid w:val="0006620B"/>
    <w:rsid w:val="0006671F"/>
    <w:rsid w:val="00066777"/>
    <w:rsid w:val="00066BB0"/>
    <w:rsid w:val="000675DE"/>
    <w:rsid w:val="00067743"/>
    <w:rsid w:val="00067A65"/>
    <w:rsid w:val="00067FAE"/>
    <w:rsid w:val="00070F26"/>
    <w:rsid w:val="000716E8"/>
    <w:rsid w:val="0007174F"/>
    <w:rsid w:val="000719AE"/>
    <w:rsid w:val="000727A1"/>
    <w:rsid w:val="00072DDF"/>
    <w:rsid w:val="00072DF2"/>
    <w:rsid w:val="00073256"/>
    <w:rsid w:val="0007326D"/>
    <w:rsid w:val="000732A3"/>
    <w:rsid w:val="000734A0"/>
    <w:rsid w:val="00073793"/>
    <w:rsid w:val="00073A50"/>
    <w:rsid w:val="00073E19"/>
    <w:rsid w:val="000742BD"/>
    <w:rsid w:val="00074804"/>
    <w:rsid w:val="00074B9E"/>
    <w:rsid w:val="00074CD6"/>
    <w:rsid w:val="00074E28"/>
    <w:rsid w:val="00074E38"/>
    <w:rsid w:val="0007577F"/>
    <w:rsid w:val="000757E9"/>
    <w:rsid w:val="00075CCB"/>
    <w:rsid w:val="00075CF6"/>
    <w:rsid w:val="00075EDD"/>
    <w:rsid w:val="000764FA"/>
    <w:rsid w:val="00076CFC"/>
    <w:rsid w:val="00077189"/>
    <w:rsid w:val="00077A4E"/>
    <w:rsid w:val="00077B76"/>
    <w:rsid w:val="00077EB9"/>
    <w:rsid w:val="000803A8"/>
    <w:rsid w:val="000816AD"/>
    <w:rsid w:val="00081A0F"/>
    <w:rsid w:val="000824FA"/>
    <w:rsid w:val="00082D65"/>
    <w:rsid w:val="000831F4"/>
    <w:rsid w:val="000836EA"/>
    <w:rsid w:val="000839AB"/>
    <w:rsid w:val="00083E5F"/>
    <w:rsid w:val="00083FA2"/>
    <w:rsid w:val="00084655"/>
    <w:rsid w:val="00084ABF"/>
    <w:rsid w:val="00085505"/>
    <w:rsid w:val="00085B31"/>
    <w:rsid w:val="00085DA0"/>
    <w:rsid w:val="00087DAD"/>
    <w:rsid w:val="00087E3E"/>
    <w:rsid w:val="00087F77"/>
    <w:rsid w:val="0009016B"/>
    <w:rsid w:val="0009018C"/>
    <w:rsid w:val="00090203"/>
    <w:rsid w:val="000907FF"/>
    <w:rsid w:val="00090AC3"/>
    <w:rsid w:val="00090BF8"/>
    <w:rsid w:val="00090D26"/>
    <w:rsid w:val="00091415"/>
    <w:rsid w:val="000923CD"/>
    <w:rsid w:val="00092857"/>
    <w:rsid w:val="000928AA"/>
    <w:rsid w:val="00092BF3"/>
    <w:rsid w:val="00092C4D"/>
    <w:rsid w:val="00093120"/>
    <w:rsid w:val="00093199"/>
    <w:rsid w:val="00093759"/>
    <w:rsid w:val="000937F6"/>
    <w:rsid w:val="00093839"/>
    <w:rsid w:val="00093BC6"/>
    <w:rsid w:val="00093CD2"/>
    <w:rsid w:val="0009461B"/>
    <w:rsid w:val="00094FEF"/>
    <w:rsid w:val="0009524B"/>
    <w:rsid w:val="00095261"/>
    <w:rsid w:val="00095D80"/>
    <w:rsid w:val="000962A1"/>
    <w:rsid w:val="00096653"/>
    <w:rsid w:val="00096CFC"/>
    <w:rsid w:val="000971DC"/>
    <w:rsid w:val="000976A1"/>
    <w:rsid w:val="0009773F"/>
    <w:rsid w:val="00097A65"/>
    <w:rsid w:val="00097C05"/>
    <w:rsid w:val="00097EF8"/>
    <w:rsid w:val="00097F08"/>
    <w:rsid w:val="000A00A1"/>
    <w:rsid w:val="000A00B9"/>
    <w:rsid w:val="000A0463"/>
    <w:rsid w:val="000A0BF9"/>
    <w:rsid w:val="000A0C74"/>
    <w:rsid w:val="000A0F25"/>
    <w:rsid w:val="000A14A5"/>
    <w:rsid w:val="000A1959"/>
    <w:rsid w:val="000A1B68"/>
    <w:rsid w:val="000A2519"/>
    <w:rsid w:val="000A2905"/>
    <w:rsid w:val="000A2D49"/>
    <w:rsid w:val="000A2ECA"/>
    <w:rsid w:val="000A2FA7"/>
    <w:rsid w:val="000A3A68"/>
    <w:rsid w:val="000A401E"/>
    <w:rsid w:val="000A4114"/>
    <w:rsid w:val="000A48AE"/>
    <w:rsid w:val="000A5003"/>
    <w:rsid w:val="000A5175"/>
    <w:rsid w:val="000A552B"/>
    <w:rsid w:val="000A5887"/>
    <w:rsid w:val="000A6342"/>
    <w:rsid w:val="000A63F2"/>
    <w:rsid w:val="000A6D2C"/>
    <w:rsid w:val="000B0432"/>
    <w:rsid w:val="000B0825"/>
    <w:rsid w:val="000B0C10"/>
    <w:rsid w:val="000B106D"/>
    <w:rsid w:val="000B1C3F"/>
    <w:rsid w:val="000B224D"/>
    <w:rsid w:val="000B2550"/>
    <w:rsid w:val="000B263A"/>
    <w:rsid w:val="000B2656"/>
    <w:rsid w:val="000B3C9D"/>
    <w:rsid w:val="000B3D55"/>
    <w:rsid w:val="000B4A74"/>
    <w:rsid w:val="000B534C"/>
    <w:rsid w:val="000B56E0"/>
    <w:rsid w:val="000B5C0F"/>
    <w:rsid w:val="000B6665"/>
    <w:rsid w:val="000B6A21"/>
    <w:rsid w:val="000B6ADE"/>
    <w:rsid w:val="000B6ED7"/>
    <w:rsid w:val="000B7095"/>
    <w:rsid w:val="000C0283"/>
    <w:rsid w:val="000C0476"/>
    <w:rsid w:val="000C08EC"/>
    <w:rsid w:val="000C10D4"/>
    <w:rsid w:val="000C1463"/>
    <w:rsid w:val="000C1606"/>
    <w:rsid w:val="000C178D"/>
    <w:rsid w:val="000C1984"/>
    <w:rsid w:val="000C1D09"/>
    <w:rsid w:val="000C2CFB"/>
    <w:rsid w:val="000C3BCE"/>
    <w:rsid w:val="000C3DCC"/>
    <w:rsid w:val="000C41BE"/>
    <w:rsid w:val="000C4E25"/>
    <w:rsid w:val="000C50C3"/>
    <w:rsid w:val="000C5A86"/>
    <w:rsid w:val="000C5ABA"/>
    <w:rsid w:val="000C6343"/>
    <w:rsid w:val="000C6613"/>
    <w:rsid w:val="000C7021"/>
    <w:rsid w:val="000C76B6"/>
    <w:rsid w:val="000C7D3D"/>
    <w:rsid w:val="000D046D"/>
    <w:rsid w:val="000D0540"/>
    <w:rsid w:val="000D0EC0"/>
    <w:rsid w:val="000D1080"/>
    <w:rsid w:val="000D110F"/>
    <w:rsid w:val="000D1991"/>
    <w:rsid w:val="000D2A68"/>
    <w:rsid w:val="000D315D"/>
    <w:rsid w:val="000D402A"/>
    <w:rsid w:val="000D4C31"/>
    <w:rsid w:val="000D516A"/>
    <w:rsid w:val="000D5A4E"/>
    <w:rsid w:val="000D5AAA"/>
    <w:rsid w:val="000D614E"/>
    <w:rsid w:val="000D66E4"/>
    <w:rsid w:val="000D6BBC"/>
    <w:rsid w:val="000D6FBD"/>
    <w:rsid w:val="000D7780"/>
    <w:rsid w:val="000D7A0B"/>
    <w:rsid w:val="000D7CE9"/>
    <w:rsid w:val="000E0434"/>
    <w:rsid w:val="000E0AF4"/>
    <w:rsid w:val="000E0E59"/>
    <w:rsid w:val="000E167D"/>
    <w:rsid w:val="000E23BA"/>
    <w:rsid w:val="000E3522"/>
    <w:rsid w:val="000E3786"/>
    <w:rsid w:val="000E3F2F"/>
    <w:rsid w:val="000E5018"/>
    <w:rsid w:val="000E5CA7"/>
    <w:rsid w:val="000E6287"/>
    <w:rsid w:val="000E636A"/>
    <w:rsid w:val="000E66F5"/>
    <w:rsid w:val="000E68BB"/>
    <w:rsid w:val="000F0769"/>
    <w:rsid w:val="000F09BE"/>
    <w:rsid w:val="000F0D87"/>
    <w:rsid w:val="000F1227"/>
    <w:rsid w:val="000F27D3"/>
    <w:rsid w:val="000F2AE6"/>
    <w:rsid w:val="000F2F11"/>
    <w:rsid w:val="000F370A"/>
    <w:rsid w:val="000F39FB"/>
    <w:rsid w:val="000F3AF8"/>
    <w:rsid w:val="000F3D31"/>
    <w:rsid w:val="000F487F"/>
    <w:rsid w:val="000F493D"/>
    <w:rsid w:val="000F4E45"/>
    <w:rsid w:val="000F51BA"/>
    <w:rsid w:val="000F53EF"/>
    <w:rsid w:val="000F5528"/>
    <w:rsid w:val="000F625A"/>
    <w:rsid w:val="000F6F9A"/>
    <w:rsid w:val="000F7F7E"/>
    <w:rsid w:val="001008D0"/>
    <w:rsid w:val="00100A5F"/>
    <w:rsid w:val="00100A96"/>
    <w:rsid w:val="00100AF8"/>
    <w:rsid w:val="00102320"/>
    <w:rsid w:val="00102428"/>
    <w:rsid w:val="001024FF"/>
    <w:rsid w:val="001029FF"/>
    <w:rsid w:val="001031DE"/>
    <w:rsid w:val="00103573"/>
    <w:rsid w:val="0010368C"/>
    <w:rsid w:val="001039BE"/>
    <w:rsid w:val="00103BD2"/>
    <w:rsid w:val="00104554"/>
    <w:rsid w:val="001051CD"/>
    <w:rsid w:val="0010527F"/>
    <w:rsid w:val="001052BF"/>
    <w:rsid w:val="001054DE"/>
    <w:rsid w:val="00105575"/>
    <w:rsid w:val="00105583"/>
    <w:rsid w:val="00105929"/>
    <w:rsid w:val="00105C3B"/>
    <w:rsid w:val="0010658B"/>
    <w:rsid w:val="001066E7"/>
    <w:rsid w:val="00107136"/>
    <w:rsid w:val="00107540"/>
    <w:rsid w:val="00107DB9"/>
    <w:rsid w:val="00110337"/>
    <w:rsid w:val="00110BED"/>
    <w:rsid w:val="00110C36"/>
    <w:rsid w:val="00110FED"/>
    <w:rsid w:val="001118E6"/>
    <w:rsid w:val="001119D5"/>
    <w:rsid w:val="00111AB5"/>
    <w:rsid w:val="00111BE3"/>
    <w:rsid w:val="001120BA"/>
    <w:rsid w:val="00112582"/>
    <w:rsid w:val="00112B6E"/>
    <w:rsid w:val="0011301A"/>
    <w:rsid w:val="001131D5"/>
    <w:rsid w:val="0011349E"/>
    <w:rsid w:val="001142A6"/>
    <w:rsid w:val="00114547"/>
    <w:rsid w:val="00114D62"/>
    <w:rsid w:val="00115189"/>
    <w:rsid w:val="00115E7F"/>
    <w:rsid w:val="0011616D"/>
    <w:rsid w:val="00116C2D"/>
    <w:rsid w:val="00120FD4"/>
    <w:rsid w:val="00121021"/>
    <w:rsid w:val="001213C2"/>
    <w:rsid w:val="001218E8"/>
    <w:rsid w:val="00122533"/>
    <w:rsid w:val="0012284F"/>
    <w:rsid w:val="0012379F"/>
    <w:rsid w:val="00123B00"/>
    <w:rsid w:val="00123B49"/>
    <w:rsid w:val="001241DA"/>
    <w:rsid w:val="00124519"/>
    <w:rsid w:val="00124B7A"/>
    <w:rsid w:val="00124DAA"/>
    <w:rsid w:val="00124EBC"/>
    <w:rsid w:val="0012531A"/>
    <w:rsid w:val="0012655C"/>
    <w:rsid w:val="00126AFF"/>
    <w:rsid w:val="00126D19"/>
    <w:rsid w:val="00126E4E"/>
    <w:rsid w:val="00127605"/>
    <w:rsid w:val="001276AE"/>
    <w:rsid w:val="001300AE"/>
    <w:rsid w:val="00130436"/>
    <w:rsid w:val="001307DC"/>
    <w:rsid w:val="0013136E"/>
    <w:rsid w:val="00131F04"/>
    <w:rsid w:val="00132791"/>
    <w:rsid w:val="0013296E"/>
    <w:rsid w:val="00132B6D"/>
    <w:rsid w:val="00132E06"/>
    <w:rsid w:val="0013311F"/>
    <w:rsid w:val="001334AF"/>
    <w:rsid w:val="001339FF"/>
    <w:rsid w:val="00134A2C"/>
    <w:rsid w:val="00135108"/>
    <w:rsid w:val="0013523B"/>
    <w:rsid w:val="001355B8"/>
    <w:rsid w:val="00136BD7"/>
    <w:rsid w:val="001379FF"/>
    <w:rsid w:val="00137F72"/>
    <w:rsid w:val="0014024A"/>
    <w:rsid w:val="00140571"/>
    <w:rsid w:val="00141CE2"/>
    <w:rsid w:val="00141DB8"/>
    <w:rsid w:val="001424CB"/>
    <w:rsid w:val="0014422F"/>
    <w:rsid w:val="0014483A"/>
    <w:rsid w:val="001449BA"/>
    <w:rsid w:val="00144E96"/>
    <w:rsid w:val="001467C5"/>
    <w:rsid w:val="00146AAE"/>
    <w:rsid w:val="00146D49"/>
    <w:rsid w:val="001479DB"/>
    <w:rsid w:val="0015069E"/>
    <w:rsid w:val="00150875"/>
    <w:rsid w:val="00150922"/>
    <w:rsid w:val="00150998"/>
    <w:rsid w:val="00150A18"/>
    <w:rsid w:val="00151376"/>
    <w:rsid w:val="001513CC"/>
    <w:rsid w:val="0015148F"/>
    <w:rsid w:val="00151A08"/>
    <w:rsid w:val="00151A42"/>
    <w:rsid w:val="001526CD"/>
    <w:rsid w:val="00152E83"/>
    <w:rsid w:val="001541CB"/>
    <w:rsid w:val="00154B15"/>
    <w:rsid w:val="001552FC"/>
    <w:rsid w:val="0015578D"/>
    <w:rsid w:val="001561AD"/>
    <w:rsid w:val="001561B4"/>
    <w:rsid w:val="00156597"/>
    <w:rsid w:val="001571C1"/>
    <w:rsid w:val="00157843"/>
    <w:rsid w:val="0016032A"/>
    <w:rsid w:val="00160925"/>
    <w:rsid w:val="00161E20"/>
    <w:rsid w:val="00161E7B"/>
    <w:rsid w:val="00162511"/>
    <w:rsid w:val="00162EC1"/>
    <w:rsid w:val="00163447"/>
    <w:rsid w:val="00163927"/>
    <w:rsid w:val="00163D08"/>
    <w:rsid w:val="00163DC4"/>
    <w:rsid w:val="0016445F"/>
    <w:rsid w:val="00164E91"/>
    <w:rsid w:val="001661BE"/>
    <w:rsid w:val="001661EA"/>
    <w:rsid w:val="001663A8"/>
    <w:rsid w:val="00166793"/>
    <w:rsid w:val="0016764F"/>
    <w:rsid w:val="00167D8F"/>
    <w:rsid w:val="00170074"/>
    <w:rsid w:val="001701A5"/>
    <w:rsid w:val="00171F9C"/>
    <w:rsid w:val="00172084"/>
    <w:rsid w:val="00173408"/>
    <w:rsid w:val="00173F55"/>
    <w:rsid w:val="0017474A"/>
    <w:rsid w:val="00174E31"/>
    <w:rsid w:val="001750AE"/>
    <w:rsid w:val="001758C6"/>
    <w:rsid w:val="00175940"/>
    <w:rsid w:val="0017605C"/>
    <w:rsid w:val="0017660E"/>
    <w:rsid w:val="001769DA"/>
    <w:rsid w:val="00177EDE"/>
    <w:rsid w:val="00180020"/>
    <w:rsid w:val="00180279"/>
    <w:rsid w:val="001803EC"/>
    <w:rsid w:val="001804C1"/>
    <w:rsid w:val="00180942"/>
    <w:rsid w:val="00181A4C"/>
    <w:rsid w:val="00181F16"/>
    <w:rsid w:val="00182191"/>
    <w:rsid w:val="00182B98"/>
    <w:rsid w:val="00182B99"/>
    <w:rsid w:val="00182C82"/>
    <w:rsid w:val="001846E1"/>
    <w:rsid w:val="00184E5C"/>
    <w:rsid w:val="001855A4"/>
    <w:rsid w:val="0018567B"/>
    <w:rsid w:val="00185812"/>
    <w:rsid w:val="00185F30"/>
    <w:rsid w:val="00186572"/>
    <w:rsid w:val="00186793"/>
    <w:rsid w:val="00186848"/>
    <w:rsid w:val="00186B1F"/>
    <w:rsid w:val="00186F0B"/>
    <w:rsid w:val="0019021F"/>
    <w:rsid w:val="00190447"/>
    <w:rsid w:val="001915D1"/>
    <w:rsid w:val="0019182A"/>
    <w:rsid w:val="0019197A"/>
    <w:rsid w:val="00191A80"/>
    <w:rsid w:val="00191E71"/>
    <w:rsid w:val="001920D7"/>
    <w:rsid w:val="0019211F"/>
    <w:rsid w:val="001923B2"/>
    <w:rsid w:val="00192E97"/>
    <w:rsid w:val="0019368C"/>
    <w:rsid w:val="00193AD4"/>
    <w:rsid w:val="00193CA2"/>
    <w:rsid w:val="00194073"/>
    <w:rsid w:val="00194282"/>
    <w:rsid w:val="001953BA"/>
    <w:rsid w:val="0019591F"/>
    <w:rsid w:val="00195F9C"/>
    <w:rsid w:val="001962E8"/>
    <w:rsid w:val="00196A34"/>
    <w:rsid w:val="00197175"/>
    <w:rsid w:val="001973FB"/>
    <w:rsid w:val="00197661"/>
    <w:rsid w:val="00197C7F"/>
    <w:rsid w:val="001A0C37"/>
    <w:rsid w:val="001A0EC4"/>
    <w:rsid w:val="001A1491"/>
    <w:rsid w:val="001A1A1C"/>
    <w:rsid w:val="001A1D48"/>
    <w:rsid w:val="001A2452"/>
    <w:rsid w:val="001A31CA"/>
    <w:rsid w:val="001A39D3"/>
    <w:rsid w:val="001A3DD4"/>
    <w:rsid w:val="001A3F34"/>
    <w:rsid w:val="001A44BE"/>
    <w:rsid w:val="001A47FC"/>
    <w:rsid w:val="001A6558"/>
    <w:rsid w:val="001A6D6C"/>
    <w:rsid w:val="001A7502"/>
    <w:rsid w:val="001A7A09"/>
    <w:rsid w:val="001B0766"/>
    <w:rsid w:val="001B124D"/>
    <w:rsid w:val="001B1448"/>
    <w:rsid w:val="001B2135"/>
    <w:rsid w:val="001B22CE"/>
    <w:rsid w:val="001B2335"/>
    <w:rsid w:val="001B2666"/>
    <w:rsid w:val="001B298D"/>
    <w:rsid w:val="001B343A"/>
    <w:rsid w:val="001B34D2"/>
    <w:rsid w:val="001B4CEF"/>
    <w:rsid w:val="001B6005"/>
    <w:rsid w:val="001B6095"/>
    <w:rsid w:val="001B67C9"/>
    <w:rsid w:val="001B6E61"/>
    <w:rsid w:val="001B740F"/>
    <w:rsid w:val="001B7411"/>
    <w:rsid w:val="001B7995"/>
    <w:rsid w:val="001B79FB"/>
    <w:rsid w:val="001B7CC8"/>
    <w:rsid w:val="001B7E98"/>
    <w:rsid w:val="001C0D69"/>
    <w:rsid w:val="001C10B9"/>
    <w:rsid w:val="001C1525"/>
    <w:rsid w:val="001C16CC"/>
    <w:rsid w:val="001C215C"/>
    <w:rsid w:val="001C22AB"/>
    <w:rsid w:val="001C32CE"/>
    <w:rsid w:val="001C33AB"/>
    <w:rsid w:val="001C33E6"/>
    <w:rsid w:val="001C35A2"/>
    <w:rsid w:val="001C3CC4"/>
    <w:rsid w:val="001C4614"/>
    <w:rsid w:val="001C46E8"/>
    <w:rsid w:val="001C4ADA"/>
    <w:rsid w:val="001C4FE4"/>
    <w:rsid w:val="001C524D"/>
    <w:rsid w:val="001C5BE4"/>
    <w:rsid w:val="001C5CC1"/>
    <w:rsid w:val="001C644C"/>
    <w:rsid w:val="001C6948"/>
    <w:rsid w:val="001C6984"/>
    <w:rsid w:val="001C76BB"/>
    <w:rsid w:val="001C7B76"/>
    <w:rsid w:val="001D0027"/>
    <w:rsid w:val="001D01AF"/>
    <w:rsid w:val="001D0EFF"/>
    <w:rsid w:val="001D12E4"/>
    <w:rsid w:val="001D256A"/>
    <w:rsid w:val="001D2797"/>
    <w:rsid w:val="001D2E7B"/>
    <w:rsid w:val="001D429A"/>
    <w:rsid w:val="001D43D5"/>
    <w:rsid w:val="001D5013"/>
    <w:rsid w:val="001D677D"/>
    <w:rsid w:val="001D6C21"/>
    <w:rsid w:val="001D77E7"/>
    <w:rsid w:val="001E054E"/>
    <w:rsid w:val="001E0986"/>
    <w:rsid w:val="001E0CBF"/>
    <w:rsid w:val="001E0D9D"/>
    <w:rsid w:val="001E19EE"/>
    <w:rsid w:val="001E24E4"/>
    <w:rsid w:val="001E2D43"/>
    <w:rsid w:val="001E2FB7"/>
    <w:rsid w:val="001E48E2"/>
    <w:rsid w:val="001E49DA"/>
    <w:rsid w:val="001E4ACE"/>
    <w:rsid w:val="001E4FEA"/>
    <w:rsid w:val="001E565E"/>
    <w:rsid w:val="001E5F69"/>
    <w:rsid w:val="001E620A"/>
    <w:rsid w:val="001E6541"/>
    <w:rsid w:val="001E74D3"/>
    <w:rsid w:val="001E7598"/>
    <w:rsid w:val="001E7961"/>
    <w:rsid w:val="001F00C9"/>
    <w:rsid w:val="001F09F4"/>
    <w:rsid w:val="001F0D9F"/>
    <w:rsid w:val="001F149F"/>
    <w:rsid w:val="001F263B"/>
    <w:rsid w:val="001F27ED"/>
    <w:rsid w:val="001F2F33"/>
    <w:rsid w:val="001F3817"/>
    <w:rsid w:val="001F405F"/>
    <w:rsid w:val="001F4B46"/>
    <w:rsid w:val="001F5110"/>
    <w:rsid w:val="001F5697"/>
    <w:rsid w:val="001F5AC7"/>
    <w:rsid w:val="001F5E38"/>
    <w:rsid w:val="001F6137"/>
    <w:rsid w:val="001F628B"/>
    <w:rsid w:val="001F6509"/>
    <w:rsid w:val="001F666A"/>
    <w:rsid w:val="001F6AAD"/>
    <w:rsid w:val="001F6F88"/>
    <w:rsid w:val="001F712B"/>
    <w:rsid w:val="001F7517"/>
    <w:rsid w:val="001F78F3"/>
    <w:rsid w:val="001F7927"/>
    <w:rsid w:val="001F7D16"/>
    <w:rsid w:val="002005C3"/>
    <w:rsid w:val="00200693"/>
    <w:rsid w:val="00200714"/>
    <w:rsid w:val="00200B0E"/>
    <w:rsid w:val="00200B23"/>
    <w:rsid w:val="00200B6E"/>
    <w:rsid w:val="002010D6"/>
    <w:rsid w:val="002011DE"/>
    <w:rsid w:val="00202BCE"/>
    <w:rsid w:val="002034F1"/>
    <w:rsid w:val="002037CA"/>
    <w:rsid w:val="00204DF3"/>
    <w:rsid w:val="00205463"/>
    <w:rsid w:val="002057C7"/>
    <w:rsid w:val="00205C0D"/>
    <w:rsid w:val="00205E6F"/>
    <w:rsid w:val="00206312"/>
    <w:rsid w:val="002063F4"/>
    <w:rsid w:val="00206D0C"/>
    <w:rsid w:val="0020703E"/>
    <w:rsid w:val="002071A0"/>
    <w:rsid w:val="0021014E"/>
    <w:rsid w:val="002102A2"/>
    <w:rsid w:val="00210652"/>
    <w:rsid w:val="00210723"/>
    <w:rsid w:val="00211FC6"/>
    <w:rsid w:val="0021212D"/>
    <w:rsid w:val="0021261A"/>
    <w:rsid w:val="0021332C"/>
    <w:rsid w:val="00213982"/>
    <w:rsid w:val="00213D86"/>
    <w:rsid w:val="0021486E"/>
    <w:rsid w:val="002154BC"/>
    <w:rsid w:val="00215D66"/>
    <w:rsid w:val="00216172"/>
    <w:rsid w:val="00220557"/>
    <w:rsid w:val="002207F6"/>
    <w:rsid w:val="00220873"/>
    <w:rsid w:val="00220CD6"/>
    <w:rsid w:val="00221333"/>
    <w:rsid w:val="002217EC"/>
    <w:rsid w:val="00221A1D"/>
    <w:rsid w:val="00222140"/>
    <w:rsid w:val="00222364"/>
    <w:rsid w:val="002229F0"/>
    <w:rsid w:val="0022485D"/>
    <w:rsid w:val="00226B5A"/>
    <w:rsid w:val="0022714F"/>
    <w:rsid w:val="002272F3"/>
    <w:rsid w:val="00227E49"/>
    <w:rsid w:val="00230B7E"/>
    <w:rsid w:val="00230FE1"/>
    <w:rsid w:val="002311B4"/>
    <w:rsid w:val="00231760"/>
    <w:rsid w:val="00231998"/>
    <w:rsid w:val="00231CD8"/>
    <w:rsid w:val="002331B8"/>
    <w:rsid w:val="002335D7"/>
    <w:rsid w:val="00233754"/>
    <w:rsid w:val="00233F50"/>
    <w:rsid w:val="002340BA"/>
    <w:rsid w:val="00234F83"/>
    <w:rsid w:val="0023614B"/>
    <w:rsid w:val="00236BC5"/>
    <w:rsid w:val="00237066"/>
    <w:rsid w:val="002374FF"/>
    <w:rsid w:val="0024000D"/>
    <w:rsid w:val="00240313"/>
    <w:rsid w:val="00240411"/>
    <w:rsid w:val="0024047F"/>
    <w:rsid w:val="0024206E"/>
    <w:rsid w:val="00243127"/>
    <w:rsid w:val="002434D8"/>
    <w:rsid w:val="00243A10"/>
    <w:rsid w:val="00243A27"/>
    <w:rsid w:val="0024416D"/>
    <w:rsid w:val="00244252"/>
    <w:rsid w:val="0024445C"/>
    <w:rsid w:val="00244901"/>
    <w:rsid w:val="00245269"/>
    <w:rsid w:val="0024700F"/>
    <w:rsid w:val="00247345"/>
    <w:rsid w:val="0024773C"/>
    <w:rsid w:val="0025008D"/>
    <w:rsid w:val="002509BE"/>
    <w:rsid w:val="002509E2"/>
    <w:rsid w:val="002516C3"/>
    <w:rsid w:val="002516D9"/>
    <w:rsid w:val="00251DBB"/>
    <w:rsid w:val="0025218A"/>
    <w:rsid w:val="00252538"/>
    <w:rsid w:val="00252F1B"/>
    <w:rsid w:val="002536C6"/>
    <w:rsid w:val="002537BE"/>
    <w:rsid w:val="00253982"/>
    <w:rsid w:val="0025526C"/>
    <w:rsid w:val="00255513"/>
    <w:rsid w:val="00255E30"/>
    <w:rsid w:val="002564C1"/>
    <w:rsid w:val="00256879"/>
    <w:rsid w:val="00257413"/>
    <w:rsid w:val="00260A6A"/>
    <w:rsid w:val="0026117B"/>
    <w:rsid w:val="00261360"/>
    <w:rsid w:val="00261808"/>
    <w:rsid w:val="002624AE"/>
    <w:rsid w:val="0026597D"/>
    <w:rsid w:val="00265ABD"/>
    <w:rsid w:val="002662BF"/>
    <w:rsid w:val="00266452"/>
    <w:rsid w:val="002668F4"/>
    <w:rsid w:val="00266CA6"/>
    <w:rsid w:val="00266DF0"/>
    <w:rsid w:val="00267BEA"/>
    <w:rsid w:val="00270117"/>
    <w:rsid w:val="0027046C"/>
    <w:rsid w:val="00270784"/>
    <w:rsid w:val="00270B7B"/>
    <w:rsid w:val="00270C7C"/>
    <w:rsid w:val="002711F2"/>
    <w:rsid w:val="00271534"/>
    <w:rsid w:val="00271911"/>
    <w:rsid w:val="00272797"/>
    <w:rsid w:val="00272F9A"/>
    <w:rsid w:val="00273187"/>
    <w:rsid w:val="0027368C"/>
    <w:rsid w:val="00274D43"/>
    <w:rsid w:val="0027544D"/>
    <w:rsid w:val="00275698"/>
    <w:rsid w:val="00275DBC"/>
    <w:rsid w:val="00275E6C"/>
    <w:rsid w:val="0027612A"/>
    <w:rsid w:val="00276975"/>
    <w:rsid w:val="00276D05"/>
    <w:rsid w:val="002777DF"/>
    <w:rsid w:val="002779A5"/>
    <w:rsid w:val="00277A0C"/>
    <w:rsid w:val="002800A0"/>
    <w:rsid w:val="002801B3"/>
    <w:rsid w:val="00280493"/>
    <w:rsid w:val="002805E2"/>
    <w:rsid w:val="00280E24"/>
    <w:rsid w:val="00281060"/>
    <w:rsid w:val="002814BC"/>
    <w:rsid w:val="00281CFE"/>
    <w:rsid w:val="00282473"/>
    <w:rsid w:val="002827A0"/>
    <w:rsid w:val="00282C2A"/>
    <w:rsid w:val="00282D5B"/>
    <w:rsid w:val="00283419"/>
    <w:rsid w:val="00283897"/>
    <w:rsid w:val="00283902"/>
    <w:rsid w:val="00284050"/>
    <w:rsid w:val="00285BD0"/>
    <w:rsid w:val="00286E15"/>
    <w:rsid w:val="0028710A"/>
    <w:rsid w:val="00287186"/>
    <w:rsid w:val="0028759A"/>
    <w:rsid w:val="00287A79"/>
    <w:rsid w:val="00287DA0"/>
    <w:rsid w:val="00290402"/>
    <w:rsid w:val="00290541"/>
    <w:rsid w:val="00290803"/>
    <w:rsid w:val="002908D3"/>
    <w:rsid w:val="00290C4E"/>
    <w:rsid w:val="00290CCA"/>
    <w:rsid w:val="00290EF9"/>
    <w:rsid w:val="002913B9"/>
    <w:rsid w:val="002919B0"/>
    <w:rsid w:val="00291A42"/>
    <w:rsid w:val="00291C63"/>
    <w:rsid w:val="00292887"/>
    <w:rsid w:val="00292BC6"/>
    <w:rsid w:val="00293441"/>
    <w:rsid w:val="00293526"/>
    <w:rsid w:val="00293AEF"/>
    <w:rsid w:val="002940E8"/>
    <w:rsid w:val="00294751"/>
    <w:rsid w:val="0029562A"/>
    <w:rsid w:val="00295760"/>
    <w:rsid w:val="0029601A"/>
    <w:rsid w:val="002965BF"/>
    <w:rsid w:val="00296D2E"/>
    <w:rsid w:val="00296DA2"/>
    <w:rsid w:val="00297009"/>
    <w:rsid w:val="00297212"/>
    <w:rsid w:val="002979A8"/>
    <w:rsid w:val="00297A22"/>
    <w:rsid w:val="002A0B80"/>
    <w:rsid w:val="002A0D5B"/>
    <w:rsid w:val="002A0EB5"/>
    <w:rsid w:val="002A0F59"/>
    <w:rsid w:val="002A102F"/>
    <w:rsid w:val="002A1814"/>
    <w:rsid w:val="002A18A2"/>
    <w:rsid w:val="002A1C11"/>
    <w:rsid w:val="002A1C63"/>
    <w:rsid w:val="002A1D64"/>
    <w:rsid w:val="002A3C0D"/>
    <w:rsid w:val="002A3E35"/>
    <w:rsid w:val="002A46C9"/>
    <w:rsid w:val="002A5070"/>
    <w:rsid w:val="002A52E6"/>
    <w:rsid w:val="002A5416"/>
    <w:rsid w:val="002A54C5"/>
    <w:rsid w:val="002A62F7"/>
    <w:rsid w:val="002A68B7"/>
    <w:rsid w:val="002A6D7C"/>
    <w:rsid w:val="002A6E50"/>
    <w:rsid w:val="002A763A"/>
    <w:rsid w:val="002A7EB4"/>
    <w:rsid w:val="002B0066"/>
    <w:rsid w:val="002B01A6"/>
    <w:rsid w:val="002B16DC"/>
    <w:rsid w:val="002B1703"/>
    <w:rsid w:val="002B1A58"/>
    <w:rsid w:val="002B1AFA"/>
    <w:rsid w:val="002B1F1C"/>
    <w:rsid w:val="002B255F"/>
    <w:rsid w:val="002B28F1"/>
    <w:rsid w:val="002B3148"/>
    <w:rsid w:val="002B3268"/>
    <w:rsid w:val="002B3559"/>
    <w:rsid w:val="002B4298"/>
    <w:rsid w:val="002B535C"/>
    <w:rsid w:val="002B56CD"/>
    <w:rsid w:val="002B5965"/>
    <w:rsid w:val="002B60D4"/>
    <w:rsid w:val="002B62EA"/>
    <w:rsid w:val="002B642E"/>
    <w:rsid w:val="002B6855"/>
    <w:rsid w:val="002B689D"/>
    <w:rsid w:val="002B72B7"/>
    <w:rsid w:val="002B7433"/>
    <w:rsid w:val="002B7A36"/>
    <w:rsid w:val="002B7E22"/>
    <w:rsid w:val="002B7F59"/>
    <w:rsid w:val="002B7F8F"/>
    <w:rsid w:val="002C05B6"/>
    <w:rsid w:val="002C0B0B"/>
    <w:rsid w:val="002C11F8"/>
    <w:rsid w:val="002C1ACE"/>
    <w:rsid w:val="002C1CF1"/>
    <w:rsid w:val="002C24B1"/>
    <w:rsid w:val="002C256A"/>
    <w:rsid w:val="002C2981"/>
    <w:rsid w:val="002C2A4A"/>
    <w:rsid w:val="002C2D63"/>
    <w:rsid w:val="002C41DF"/>
    <w:rsid w:val="002C44C2"/>
    <w:rsid w:val="002C4526"/>
    <w:rsid w:val="002C4C80"/>
    <w:rsid w:val="002C5411"/>
    <w:rsid w:val="002C5A14"/>
    <w:rsid w:val="002C5AA2"/>
    <w:rsid w:val="002C5B22"/>
    <w:rsid w:val="002C6D5D"/>
    <w:rsid w:val="002C7A71"/>
    <w:rsid w:val="002D0014"/>
    <w:rsid w:val="002D0477"/>
    <w:rsid w:val="002D0B14"/>
    <w:rsid w:val="002D0B79"/>
    <w:rsid w:val="002D1557"/>
    <w:rsid w:val="002D28EA"/>
    <w:rsid w:val="002D2A3C"/>
    <w:rsid w:val="002D34F7"/>
    <w:rsid w:val="002D3529"/>
    <w:rsid w:val="002D3AAB"/>
    <w:rsid w:val="002D50F5"/>
    <w:rsid w:val="002D5226"/>
    <w:rsid w:val="002D537E"/>
    <w:rsid w:val="002D53EB"/>
    <w:rsid w:val="002D5E4E"/>
    <w:rsid w:val="002D643F"/>
    <w:rsid w:val="002D651D"/>
    <w:rsid w:val="002D6A5C"/>
    <w:rsid w:val="002D6F14"/>
    <w:rsid w:val="002D73C9"/>
    <w:rsid w:val="002D7B77"/>
    <w:rsid w:val="002D7BB2"/>
    <w:rsid w:val="002D7DE6"/>
    <w:rsid w:val="002E003E"/>
    <w:rsid w:val="002E0C4C"/>
    <w:rsid w:val="002E0CF8"/>
    <w:rsid w:val="002E14DE"/>
    <w:rsid w:val="002E179A"/>
    <w:rsid w:val="002E19CA"/>
    <w:rsid w:val="002E1B28"/>
    <w:rsid w:val="002E2501"/>
    <w:rsid w:val="002E2561"/>
    <w:rsid w:val="002E277D"/>
    <w:rsid w:val="002E2841"/>
    <w:rsid w:val="002E472D"/>
    <w:rsid w:val="002E4EE8"/>
    <w:rsid w:val="002E4FD5"/>
    <w:rsid w:val="002E59E5"/>
    <w:rsid w:val="002E64B4"/>
    <w:rsid w:val="002E6B9B"/>
    <w:rsid w:val="002E6E46"/>
    <w:rsid w:val="002E7222"/>
    <w:rsid w:val="002E73C2"/>
    <w:rsid w:val="002E7CCF"/>
    <w:rsid w:val="002E7D2F"/>
    <w:rsid w:val="002F0226"/>
    <w:rsid w:val="002F16A1"/>
    <w:rsid w:val="002F1977"/>
    <w:rsid w:val="002F1F68"/>
    <w:rsid w:val="002F30B1"/>
    <w:rsid w:val="002F3188"/>
    <w:rsid w:val="002F3529"/>
    <w:rsid w:val="002F355F"/>
    <w:rsid w:val="002F3AE7"/>
    <w:rsid w:val="002F3CFB"/>
    <w:rsid w:val="002F3D94"/>
    <w:rsid w:val="002F496D"/>
    <w:rsid w:val="002F4B72"/>
    <w:rsid w:val="002F5271"/>
    <w:rsid w:val="002F55C2"/>
    <w:rsid w:val="002F6055"/>
    <w:rsid w:val="002F6474"/>
    <w:rsid w:val="002F7108"/>
    <w:rsid w:val="002F7326"/>
    <w:rsid w:val="002F7978"/>
    <w:rsid w:val="002F7A88"/>
    <w:rsid w:val="00300076"/>
    <w:rsid w:val="00300AE9"/>
    <w:rsid w:val="00300ED3"/>
    <w:rsid w:val="00301319"/>
    <w:rsid w:val="0030162D"/>
    <w:rsid w:val="00303405"/>
    <w:rsid w:val="00303D4B"/>
    <w:rsid w:val="00304D76"/>
    <w:rsid w:val="00304EA9"/>
    <w:rsid w:val="0030584A"/>
    <w:rsid w:val="00305970"/>
    <w:rsid w:val="00305A24"/>
    <w:rsid w:val="00305A7F"/>
    <w:rsid w:val="00305CC2"/>
    <w:rsid w:val="00305D1A"/>
    <w:rsid w:val="00306095"/>
    <w:rsid w:val="003061DC"/>
    <w:rsid w:val="00306565"/>
    <w:rsid w:val="003069D9"/>
    <w:rsid w:val="003119C2"/>
    <w:rsid w:val="00311DBA"/>
    <w:rsid w:val="00311E6C"/>
    <w:rsid w:val="00312E0B"/>
    <w:rsid w:val="00314254"/>
    <w:rsid w:val="003143F6"/>
    <w:rsid w:val="00314642"/>
    <w:rsid w:val="00315151"/>
    <w:rsid w:val="003152FE"/>
    <w:rsid w:val="00315B27"/>
    <w:rsid w:val="00315BC9"/>
    <w:rsid w:val="00316E08"/>
    <w:rsid w:val="00317C79"/>
    <w:rsid w:val="003211E5"/>
    <w:rsid w:val="00321A62"/>
    <w:rsid w:val="003228C2"/>
    <w:rsid w:val="00322E57"/>
    <w:rsid w:val="00323514"/>
    <w:rsid w:val="00323601"/>
    <w:rsid w:val="003236A8"/>
    <w:rsid w:val="003247AA"/>
    <w:rsid w:val="00324EF9"/>
    <w:rsid w:val="0032550C"/>
    <w:rsid w:val="00326DF5"/>
    <w:rsid w:val="00326F74"/>
    <w:rsid w:val="003270FA"/>
    <w:rsid w:val="00327239"/>
    <w:rsid w:val="00327306"/>
    <w:rsid w:val="00327436"/>
    <w:rsid w:val="00330A21"/>
    <w:rsid w:val="00330E24"/>
    <w:rsid w:val="003310C2"/>
    <w:rsid w:val="0033173B"/>
    <w:rsid w:val="00332B3E"/>
    <w:rsid w:val="00333050"/>
    <w:rsid w:val="0033385F"/>
    <w:rsid w:val="00333C5D"/>
    <w:rsid w:val="00333F99"/>
    <w:rsid w:val="00333FE7"/>
    <w:rsid w:val="003344DC"/>
    <w:rsid w:val="003346E0"/>
    <w:rsid w:val="003348DE"/>
    <w:rsid w:val="00335E3C"/>
    <w:rsid w:val="00335F1D"/>
    <w:rsid w:val="00335F66"/>
    <w:rsid w:val="00337489"/>
    <w:rsid w:val="00337C5E"/>
    <w:rsid w:val="00337EEF"/>
    <w:rsid w:val="0034003D"/>
    <w:rsid w:val="00340C16"/>
    <w:rsid w:val="003415C3"/>
    <w:rsid w:val="00341723"/>
    <w:rsid w:val="00341B79"/>
    <w:rsid w:val="00341C4C"/>
    <w:rsid w:val="00342A21"/>
    <w:rsid w:val="00342E51"/>
    <w:rsid w:val="00343078"/>
    <w:rsid w:val="00343222"/>
    <w:rsid w:val="003437DF"/>
    <w:rsid w:val="003438B0"/>
    <w:rsid w:val="00343A6A"/>
    <w:rsid w:val="00343B61"/>
    <w:rsid w:val="00344123"/>
    <w:rsid w:val="0034438F"/>
    <w:rsid w:val="003446A7"/>
    <w:rsid w:val="00344733"/>
    <w:rsid w:val="00344BAE"/>
    <w:rsid w:val="00344BD6"/>
    <w:rsid w:val="0034532D"/>
    <w:rsid w:val="0034567F"/>
    <w:rsid w:val="00345974"/>
    <w:rsid w:val="00346052"/>
    <w:rsid w:val="00346687"/>
    <w:rsid w:val="0034704C"/>
    <w:rsid w:val="0034722A"/>
    <w:rsid w:val="003472B0"/>
    <w:rsid w:val="003474EF"/>
    <w:rsid w:val="00347DCE"/>
    <w:rsid w:val="003501DE"/>
    <w:rsid w:val="0035025F"/>
    <w:rsid w:val="00350912"/>
    <w:rsid w:val="00350AD2"/>
    <w:rsid w:val="003515DA"/>
    <w:rsid w:val="00351677"/>
    <w:rsid w:val="00351CD6"/>
    <w:rsid w:val="00352382"/>
    <w:rsid w:val="00353143"/>
    <w:rsid w:val="003535A1"/>
    <w:rsid w:val="00353EB6"/>
    <w:rsid w:val="00354356"/>
    <w:rsid w:val="0035458D"/>
    <w:rsid w:val="0035472A"/>
    <w:rsid w:val="00355114"/>
    <w:rsid w:val="0035528D"/>
    <w:rsid w:val="00355299"/>
    <w:rsid w:val="003554E4"/>
    <w:rsid w:val="00355628"/>
    <w:rsid w:val="00355945"/>
    <w:rsid w:val="00356088"/>
    <w:rsid w:val="003564BD"/>
    <w:rsid w:val="00356B37"/>
    <w:rsid w:val="00356C29"/>
    <w:rsid w:val="00356CC6"/>
    <w:rsid w:val="00357682"/>
    <w:rsid w:val="00357DFB"/>
    <w:rsid w:val="00357E0A"/>
    <w:rsid w:val="0036044D"/>
    <w:rsid w:val="00360B82"/>
    <w:rsid w:val="0036180A"/>
    <w:rsid w:val="00361821"/>
    <w:rsid w:val="00361E9E"/>
    <w:rsid w:val="00362BD7"/>
    <w:rsid w:val="00362D33"/>
    <w:rsid w:val="00363464"/>
    <w:rsid w:val="00363472"/>
    <w:rsid w:val="0036456E"/>
    <w:rsid w:val="003645F2"/>
    <w:rsid w:val="00364814"/>
    <w:rsid w:val="00364E4C"/>
    <w:rsid w:val="00365DB0"/>
    <w:rsid w:val="003666A0"/>
    <w:rsid w:val="00366884"/>
    <w:rsid w:val="00367327"/>
    <w:rsid w:val="0036747A"/>
    <w:rsid w:val="003677F5"/>
    <w:rsid w:val="00367A67"/>
    <w:rsid w:val="00370610"/>
    <w:rsid w:val="00370AA2"/>
    <w:rsid w:val="00370DCB"/>
    <w:rsid w:val="00372552"/>
    <w:rsid w:val="00372AD5"/>
    <w:rsid w:val="00374F7E"/>
    <w:rsid w:val="003753EE"/>
    <w:rsid w:val="003759AC"/>
    <w:rsid w:val="00375B7A"/>
    <w:rsid w:val="00375C7E"/>
    <w:rsid w:val="00375CDF"/>
    <w:rsid w:val="003769A4"/>
    <w:rsid w:val="00377351"/>
    <w:rsid w:val="0037797D"/>
    <w:rsid w:val="00377A08"/>
    <w:rsid w:val="003801EB"/>
    <w:rsid w:val="003803C1"/>
    <w:rsid w:val="003806A9"/>
    <w:rsid w:val="003806BF"/>
    <w:rsid w:val="0038072D"/>
    <w:rsid w:val="00380B0F"/>
    <w:rsid w:val="00380F3D"/>
    <w:rsid w:val="0038133C"/>
    <w:rsid w:val="003813F9"/>
    <w:rsid w:val="00381B05"/>
    <w:rsid w:val="00382054"/>
    <w:rsid w:val="003831E2"/>
    <w:rsid w:val="0038321C"/>
    <w:rsid w:val="003832E0"/>
    <w:rsid w:val="0038338E"/>
    <w:rsid w:val="003843F8"/>
    <w:rsid w:val="003849D5"/>
    <w:rsid w:val="00384FD3"/>
    <w:rsid w:val="00385401"/>
    <w:rsid w:val="0038573F"/>
    <w:rsid w:val="00386301"/>
    <w:rsid w:val="0038667B"/>
    <w:rsid w:val="0038674B"/>
    <w:rsid w:val="00386888"/>
    <w:rsid w:val="00386A37"/>
    <w:rsid w:val="00386CA4"/>
    <w:rsid w:val="00386F0F"/>
    <w:rsid w:val="003874E7"/>
    <w:rsid w:val="00391593"/>
    <w:rsid w:val="00391A76"/>
    <w:rsid w:val="00391B32"/>
    <w:rsid w:val="00391F7C"/>
    <w:rsid w:val="00392478"/>
    <w:rsid w:val="00392858"/>
    <w:rsid w:val="00392CDA"/>
    <w:rsid w:val="003933CE"/>
    <w:rsid w:val="00393A98"/>
    <w:rsid w:val="00393DB1"/>
    <w:rsid w:val="00393E38"/>
    <w:rsid w:val="00395CC4"/>
    <w:rsid w:val="00395CC9"/>
    <w:rsid w:val="00395E2A"/>
    <w:rsid w:val="00395F3C"/>
    <w:rsid w:val="0039613B"/>
    <w:rsid w:val="00396F80"/>
    <w:rsid w:val="00397BC2"/>
    <w:rsid w:val="003A0835"/>
    <w:rsid w:val="003A09A2"/>
    <w:rsid w:val="003A0DCA"/>
    <w:rsid w:val="003A150B"/>
    <w:rsid w:val="003A19C9"/>
    <w:rsid w:val="003A283D"/>
    <w:rsid w:val="003A2D84"/>
    <w:rsid w:val="003A2E33"/>
    <w:rsid w:val="003A39BC"/>
    <w:rsid w:val="003A5AAF"/>
    <w:rsid w:val="003A691E"/>
    <w:rsid w:val="003A6ABD"/>
    <w:rsid w:val="003A6F85"/>
    <w:rsid w:val="003A6FF9"/>
    <w:rsid w:val="003A7DB6"/>
    <w:rsid w:val="003B03FC"/>
    <w:rsid w:val="003B05AD"/>
    <w:rsid w:val="003B0AAC"/>
    <w:rsid w:val="003B0C74"/>
    <w:rsid w:val="003B0CB5"/>
    <w:rsid w:val="003B0F27"/>
    <w:rsid w:val="003B3217"/>
    <w:rsid w:val="003B353B"/>
    <w:rsid w:val="003B3790"/>
    <w:rsid w:val="003B3EFB"/>
    <w:rsid w:val="003B48B6"/>
    <w:rsid w:val="003B55CE"/>
    <w:rsid w:val="003B626A"/>
    <w:rsid w:val="003B6562"/>
    <w:rsid w:val="003B6BB3"/>
    <w:rsid w:val="003B6CF2"/>
    <w:rsid w:val="003B6F43"/>
    <w:rsid w:val="003B700A"/>
    <w:rsid w:val="003C15C0"/>
    <w:rsid w:val="003C1923"/>
    <w:rsid w:val="003C1B22"/>
    <w:rsid w:val="003C1C03"/>
    <w:rsid w:val="003C1D2C"/>
    <w:rsid w:val="003C1E34"/>
    <w:rsid w:val="003C20CA"/>
    <w:rsid w:val="003C2B33"/>
    <w:rsid w:val="003C52BC"/>
    <w:rsid w:val="003C59A5"/>
    <w:rsid w:val="003C5D05"/>
    <w:rsid w:val="003C7C6F"/>
    <w:rsid w:val="003C7D5D"/>
    <w:rsid w:val="003C7FBE"/>
    <w:rsid w:val="003D0EB8"/>
    <w:rsid w:val="003D227C"/>
    <w:rsid w:val="003D2615"/>
    <w:rsid w:val="003D2AE8"/>
    <w:rsid w:val="003D2B4D"/>
    <w:rsid w:val="003D3189"/>
    <w:rsid w:val="003D360C"/>
    <w:rsid w:val="003D3DB7"/>
    <w:rsid w:val="003D4EC3"/>
    <w:rsid w:val="003D5253"/>
    <w:rsid w:val="003D551B"/>
    <w:rsid w:val="003D5E7E"/>
    <w:rsid w:val="003D5FC6"/>
    <w:rsid w:val="003D637D"/>
    <w:rsid w:val="003D6968"/>
    <w:rsid w:val="003D7667"/>
    <w:rsid w:val="003D7ABD"/>
    <w:rsid w:val="003E064B"/>
    <w:rsid w:val="003E0857"/>
    <w:rsid w:val="003E0D3C"/>
    <w:rsid w:val="003E1862"/>
    <w:rsid w:val="003E1EBB"/>
    <w:rsid w:val="003E1EC4"/>
    <w:rsid w:val="003E2484"/>
    <w:rsid w:val="003E2896"/>
    <w:rsid w:val="003E3660"/>
    <w:rsid w:val="003E3D4B"/>
    <w:rsid w:val="003E4303"/>
    <w:rsid w:val="003E4731"/>
    <w:rsid w:val="003E4C79"/>
    <w:rsid w:val="003E4C9F"/>
    <w:rsid w:val="003E53E3"/>
    <w:rsid w:val="003E5501"/>
    <w:rsid w:val="003E6EEB"/>
    <w:rsid w:val="003E77C7"/>
    <w:rsid w:val="003E7864"/>
    <w:rsid w:val="003F04CF"/>
    <w:rsid w:val="003F0B8A"/>
    <w:rsid w:val="003F0E03"/>
    <w:rsid w:val="003F1717"/>
    <w:rsid w:val="003F21A3"/>
    <w:rsid w:val="003F2756"/>
    <w:rsid w:val="003F2C4A"/>
    <w:rsid w:val="003F2F8F"/>
    <w:rsid w:val="003F369A"/>
    <w:rsid w:val="003F37F5"/>
    <w:rsid w:val="003F45A8"/>
    <w:rsid w:val="003F5698"/>
    <w:rsid w:val="003F57D1"/>
    <w:rsid w:val="003F62E5"/>
    <w:rsid w:val="003F7A45"/>
    <w:rsid w:val="003F7F91"/>
    <w:rsid w:val="004009A2"/>
    <w:rsid w:val="00400C74"/>
    <w:rsid w:val="00400D35"/>
    <w:rsid w:val="00400D8C"/>
    <w:rsid w:val="004010AC"/>
    <w:rsid w:val="00401610"/>
    <w:rsid w:val="00401785"/>
    <w:rsid w:val="00402669"/>
    <w:rsid w:val="00402A3B"/>
    <w:rsid w:val="0040352D"/>
    <w:rsid w:val="00403A74"/>
    <w:rsid w:val="00403D78"/>
    <w:rsid w:val="0040448E"/>
    <w:rsid w:val="00404B5C"/>
    <w:rsid w:val="00404D53"/>
    <w:rsid w:val="00404F4B"/>
    <w:rsid w:val="004053B5"/>
    <w:rsid w:val="00405D18"/>
    <w:rsid w:val="00405FFD"/>
    <w:rsid w:val="00406F31"/>
    <w:rsid w:val="00407595"/>
    <w:rsid w:val="0040784F"/>
    <w:rsid w:val="004104B2"/>
    <w:rsid w:val="004117CF"/>
    <w:rsid w:val="004119AC"/>
    <w:rsid w:val="00411B5D"/>
    <w:rsid w:val="00411BAB"/>
    <w:rsid w:val="00412141"/>
    <w:rsid w:val="0041254F"/>
    <w:rsid w:val="004126FE"/>
    <w:rsid w:val="00412708"/>
    <w:rsid w:val="00412AC6"/>
    <w:rsid w:val="00412D9D"/>
    <w:rsid w:val="00412F63"/>
    <w:rsid w:val="00412F84"/>
    <w:rsid w:val="00413C5F"/>
    <w:rsid w:val="00414AD3"/>
    <w:rsid w:val="004151ED"/>
    <w:rsid w:val="0041560F"/>
    <w:rsid w:val="004158E4"/>
    <w:rsid w:val="00415D8B"/>
    <w:rsid w:val="00415EFB"/>
    <w:rsid w:val="00415EFC"/>
    <w:rsid w:val="0041660E"/>
    <w:rsid w:val="00417776"/>
    <w:rsid w:val="00417A1E"/>
    <w:rsid w:val="00420050"/>
    <w:rsid w:val="004202D2"/>
    <w:rsid w:val="00420B27"/>
    <w:rsid w:val="00420B4F"/>
    <w:rsid w:val="00421276"/>
    <w:rsid w:val="00421C83"/>
    <w:rsid w:val="00421EBB"/>
    <w:rsid w:val="0042281C"/>
    <w:rsid w:val="00422DA6"/>
    <w:rsid w:val="0042307F"/>
    <w:rsid w:val="00423822"/>
    <w:rsid w:val="00424325"/>
    <w:rsid w:val="004244E1"/>
    <w:rsid w:val="004246F4"/>
    <w:rsid w:val="00424D64"/>
    <w:rsid w:val="0042505F"/>
    <w:rsid w:val="004251E8"/>
    <w:rsid w:val="00425A52"/>
    <w:rsid w:val="00425A9E"/>
    <w:rsid w:val="0042637B"/>
    <w:rsid w:val="00427737"/>
    <w:rsid w:val="00427ABA"/>
    <w:rsid w:val="00427B45"/>
    <w:rsid w:val="00427D13"/>
    <w:rsid w:val="00427E8B"/>
    <w:rsid w:val="0043050F"/>
    <w:rsid w:val="00430731"/>
    <w:rsid w:val="004307D2"/>
    <w:rsid w:val="00430BEE"/>
    <w:rsid w:val="0043128B"/>
    <w:rsid w:val="0043215A"/>
    <w:rsid w:val="004323F3"/>
    <w:rsid w:val="00432627"/>
    <w:rsid w:val="0043270B"/>
    <w:rsid w:val="00433719"/>
    <w:rsid w:val="00433D24"/>
    <w:rsid w:val="00433D9E"/>
    <w:rsid w:val="00435198"/>
    <w:rsid w:val="004356D3"/>
    <w:rsid w:val="00435C6D"/>
    <w:rsid w:val="00437F48"/>
    <w:rsid w:val="00440026"/>
    <w:rsid w:val="00440483"/>
    <w:rsid w:val="00440CEB"/>
    <w:rsid w:val="00441679"/>
    <w:rsid w:val="0044270A"/>
    <w:rsid w:val="00443004"/>
    <w:rsid w:val="00443086"/>
    <w:rsid w:val="004443D0"/>
    <w:rsid w:val="00444603"/>
    <w:rsid w:val="004448C1"/>
    <w:rsid w:val="004448DF"/>
    <w:rsid w:val="00444A88"/>
    <w:rsid w:val="00445997"/>
    <w:rsid w:val="00445D66"/>
    <w:rsid w:val="00446066"/>
    <w:rsid w:val="0044613A"/>
    <w:rsid w:val="00447090"/>
    <w:rsid w:val="00447F50"/>
    <w:rsid w:val="00450653"/>
    <w:rsid w:val="0045091A"/>
    <w:rsid w:val="0045126A"/>
    <w:rsid w:val="0045177A"/>
    <w:rsid w:val="00451C6B"/>
    <w:rsid w:val="00451DB7"/>
    <w:rsid w:val="004520DA"/>
    <w:rsid w:val="0045239D"/>
    <w:rsid w:val="004524EF"/>
    <w:rsid w:val="004524FE"/>
    <w:rsid w:val="00452BD8"/>
    <w:rsid w:val="004537EA"/>
    <w:rsid w:val="00453909"/>
    <w:rsid w:val="0045434A"/>
    <w:rsid w:val="00454C67"/>
    <w:rsid w:val="00456BDF"/>
    <w:rsid w:val="00456E46"/>
    <w:rsid w:val="004578C3"/>
    <w:rsid w:val="00457CEF"/>
    <w:rsid w:val="004600AB"/>
    <w:rsid w:val="00460137"/>
    <w:rsid w:val="0046016C"/>
    <w:rsid w:val="004608D1"/>
    <w:rsid w:val="00460906"/>
    <w:rsid w:val="00461225"/>
    <w:rsid w:val="004614C7"/>
    <w:rsid w:val="004616A6"/>
    <w:rsid w:val="004617A6"/>
    <w:rsid w:val="00461DA9"/>
    <w:rsid w:val="00461F4D"/>
    <w:rsid w:val="00462DE4"/>
    <w:rsid w:val="0046337E"/>
    <w:rsid w:val="00463487"/>
    <w:rsid w:val="004636E4"/>
    <w:rsid w:val="004640E2"/>
    <w:rsid w:val="00464AB1"/>
    <w:rsid w:val="0046543F"/>
    <w:rsid w:val="00465468"/>
    <w:rsid w:val="004656E6"/>
    <w:rsid w:val="00465851"/>
    <w:rsid w:val="00465A90"/>
    <w:rsid w:val="00465D4D"/>
    <w:rsid w:val="00465EC1"/>
    <w:rsid w:val="00466E8B"/>
    <w:rsid w:val="0046730C"/>
    <w:rsid w:val="00467311"/>
    <w:rsid w:val="0046776D"/>
    <w:rsid w:val="004678BC"/>
    <w:rsid w:val="004679A0"/>
    <w:rsid w:val="00467BE2"/>
    <w:rsid w:val="00467D77"/>
    <w:rsid w:val="00467DAB"/>
    <w:rsid w:val="004706E7"/>
    <w:rsid w:val="00471847"/>
    <w:rsid w:val="00471C5A"/>
    <w:rsid w:val="00471DC1"/>
    <w:rsid w:val="004723D8"/>
    <w:rsid w:val="004726D1"/>
    <w:rsid w:val="0047274C"/>
    <w:rsid w:val="00472F2C"/>
    <w:rsid w:val="0047380F"/>
    <w:rsid w:val="00474045"/>
    <w:rsid w:val="0047426A"/>
    <w:rsid w:val="0047474B"/>
    <w:rsid w:val="00474DA4"/>
    <w:rsid w:val="00474E2F"/>
    <w:rsid w:val="004758A7"/>
    <w:rsid w:val="0047595C"/>
    <w:rsid w:val="0047598B"/>
    <w:rsid w:val="00475E1F"/>
    <w:rsid w:val="00476B4D"/>
    <w:rsid w:val="00476F16"/>
    <w:rsid w:val="0047741A"/>
    <w:rsid w:val="0047744B"/>
    <w:rsid w:val="00477958"/>
    <w:rsid w:val="00477D1E"/>
    <w:rsid w:val="004805FA"/>
    <w:rsid w:val="00480727"/>
    <w:rsid w:val="0048088D"/>
    <w:rsid w:val="00480D71"/>
    <w:rsid w:val="00481E33"/>
    <w:rsid w:val="004823AF"/>
    <w:rsid w:val="00482486"/>
    <w:rsid w:val="004824CF"/>
    <w:rsid w:val="0048294A"/>
    <w:rsid w:val="00482DCC"/>
    <w:rsid w:val="0048360A"/>
    <w:rsid w:val="0048391C"/>
    <w:rsid w:val="00483A38"/>
    <w:rsid w:val="00483E31"/>
    <w:rsid w:val="00483FA4"/>
    <w:rsid w:val="0048413A"/>
    <w:rsid w:val="00484280"/>
    <w:rsid w:val="00484947"/>
    <w:rsid w:val="00484AE5"/>
    <w:rsid w:val="00485257"/>
    <w:rsid w:val="004853F1"/>
    <w:rsid w:val="00485611"/>
    <w:rsid w:val="0048622E"/>
    <w:rsid w:val="004869EB"/>
    <w:rsid w:val="0048769D"/>
    <w:rsid w:val="00487C83"/>
    <w:rsid w:val="00490327"/>
    <w:rsid w:val="0049044F"/>
    <w:rsid w:val="00490806"/>
    <w:rsid w:val="00490C58"/>
    <w:rsid w:val="004913C6"/>
    <w:rsid w:val="004918F5"/>
    <w:rsid w:val="00491CB7"/>
    <w:rsid w:val="00492197"/>
    <w:rsid w:val="00492535"/>
    <w:rsid w:val="0049279B"/>
    <w:rsid w:val="004928F7"/>
    <w:rsid w:val="004935D2"/>
    <w:rsid w:val="00493AD7"/>
    <w:rsid w:val="00493B23"/>
    <w:rsid w:val="00494118"/>
    <w:rsid w:val="0049437D"/>
    <w:rsid w:val="004955D6"/>
    <w:rsid w:val="004955E2"/>
    <w:rsid w:val="004958D1"/>
    <w:rsid w:val="004960A4"/>
    <w:rsid w:val="004967A0"/>
    <w:rsid w:val="00496885"/>
    <w:rsid w:val="00496EA3"/>
    <w:rsid w:val="004A05A4"/>
    <w:rsid w:val="004A1FF4"/>
    <w:rsid w:val="004A23FF"/>
    <w:rsid w:val="004A2921"/>
    <w:rsid w:val="004A2E86"/>
    <w:rsid w:val="004A2FD5"/>
    <w:rsid w:val="004A3003"/>
    <w:rsid w:val="004A324A"/>
    <w:rsid w:val="004A37BC"/>
    <w:rsid w:val="004A3A64"/>
    <w:rsid w:val="004A3B75"/>
    <w:rsid w:val="004A3F0B"/>
    <w:rsid w:val="004A40E8"/>
    <w:rsid w:val="004A5CFC"/>
    <w:rsid w:val="004A5D21"/>
    <w:rsid w:val="004A60D7"/>
    <w:rsid w:val="004A695E"/>
    <w:rsid w:val="004A6E12"/>
    <w:rsid w:val="004A6F60"/>
    <w:rsid w:val="004A7413"/>
    <w:rsid w:val="004B071F"/>
    <w:rsid w:val="004B0F87"/>
    <w:rsid w:val="004B1215"/>
    <w:rsid w:val="004B14CE"/>
    <w:rsid w:val="004B1563"/>
    <w:rsid w:val="004B16D3"/>
    <w:rsid w:val="004B2442"/>
    <w:rsid w:val="004B268A"/>
    <w:rsid w:val="004B278C"/>
    <w:rsid w:val="004B426E"/>
    <w:rsid w:val="004B461A"/>
    <w:rsid w:val="004B4C6B"/>
    <w:rsid w:val="004B540D"/>
    <w:rsid w:val="004B5C67"/>
    <w:rsid w:val="004B6220"/>
    <w:rsid w:val="004B6584"/>
    <w:rsid w:val="004B6FC2"/>
    <w:rsid w:val="004B7676"/>
    <w:rsid w:val="004B7C0C"/>
    <w:rsid w:val="004B7E4E"/>
    <w:rsid w:val="004C03F0"/>
    <w:rsid w:val="004C05F5"/>
    <w:rsid w:val="004C05FF"/>
    <w:rsid w:val="004C12D9"/>
    <w:rsid w:val="004C22D8"/>
    <w:rsid w:val="004C27E1"/>
    <w:rsid w:val="004C3127"/>
    <w:rsid w:val="004C3275"/>
    <w:rsid w:val="004C3675"/>
    <w:rsid w:val="004C3E64"/>
    <w:rsid w:val="004C44FB"/>
    <w:rsid w:val="004C49F9"/>
    <w:rsid w:val="004C5268"/>
    <w:rsid w:val="004C535E"/>
    <w:rsid w:val="004C53CB"/>
    <w:rsid w:val="004C6AEF"/>
    <w:rsid w:val="004C74C5"/>
    <w:rsid w:val="004D047D"/>
    <w:rsid w:val="004D048A"/>
    <w:rsid w:val="004D050B"/>
    <w:rsid w:val="004D0DC4"/>
    <w:rsid w:val="004D0DD6"/>
    <w:rsid w:val="004D1263"/>
    <w:rsid w:val="004D23C7"/>
    <w:rsid w:val="004D25A7"/>
    <w:rsid w:val="004D2700"/>
    <w:rsid w:val="004D2896"/>
    <w:rsid w:val="004D3732"/>
    <w:rsid w:val="004D3961"/>
    <w:rsid w:val="004D62ED"/>
    <w:rsid w:val="004D6570"/>
    <w:rsid w:val="004D68A8"/>
    <w:rsid w:val="004D6A15"/>
    <w:rsid w:val="004D6CFF"/>
    <w:rsid w:val="004D6D8B"/>
    <w:rsid w:val="004D7807"/>
    <w:rsid w:val="004D7E58"/>
    <w:rsid w:val="004E05AA"/>
    <w:rsid w:val="004E0968"/>
    <w:rsid w:val="004E0B07"/>
    <w:rsid w:val="004E1E87"/>
    <w:rsid w:val="004E20CA"/>
    <w:rsid w:val="004E238B"/>
    <w:rsid w:val="004E2DFC"/>
    <w:rsid w:val="004E3111"/>
    <w:rsid w:val="004E36B7"/>
    <w:rsid w:val="004E41E1"/>
    <w:rsid w:val="004E447E"/>
    <w:rsid w:val="004E4B6F"/>
    <w:rsid w:val="004E5331"/>
    <w:rsid w:val="004E57C1"/>
    <w:rsid w:val="004E627D"/>
    <w:rsid w:val="004E6E0F"/>
    <w:rsid w:val="004E6E78"/>
    <w:rsid w:val="004E740A"/>
    <w:rsid w:val="004E7A82"/>
    <w:rsid w:val="004F09D0"/>
    <w:rsid w:val="004F0B26"/>
    <w:rsid w:val="004F0E63"/>
    <w:rsid w:val="004F0EA3"/>
    <w:rsid w:val="004F1333"/>
    <w:rsid w:val="004F1446"/>
    <w:rsid w:val="004F1E9E"/>
    <w:rsid w:val="004F211C"/>
    <w:rsid w:val="004F235D"/>
    <w:rsid w:val="004F249A"/>
    <w:rsid w:val="004F2E47"/>
    <w:rsid w:val="004F305A"/>
    <w:rsid w:val="004F30C8"/>
    <w:rsid w:val="004F35CA"/>
    <w:rsid w:val="004F3C6C"/>
    <w:rsid w:val="004F3DF5"/>
    <w:rsid w:val="004F45A9"/>
    <w:rsid w:val="004F52F2"/>
    <w:rsid w:val="004F53B2"/>
    <w:rsid w:val="004F5C36"/>
    <w:rsid w:val="004F5F2A"/>
    <w:rsid w:val="004F6243"/>
    <w:rsid w:val="004F639F"/>
    <w:rsid w:val="004F6F35"/>
    <w:rsid w:val="004F746D"/>
    <w:rsid w:val="004F76F9"/>
    <w:rsid w:val="004F7CD8"/>
    <w:rsid w:val="004F7D1C"/>
    <w:rsid w:val="005001C4"/>
    <w:rsid w:val="00500597"/>
    <w:rsid w:val="00500822"/>
    <w:rsid w:val="0050127D"/>
    <w:rsid w:val="00501352"/>
    <w:rsid w:val="00501AE3"/>
    <w:rsid w:val="005020B2"/>
    <w:rsid w:val="00502348"/>
    <w:rsid w:val="0050288C"/>
    <w:rsid w:val="00504684"/>
    <w:rsid w:val="0050500F"/>
    <w:rsid w:val="005050A3"/>
    <w:rsid w:val="00505850"/>
    <w:rsid w:val="005058A6"/>
    <w:rsid w:val="00505EA5"/>
    <w:rsid w:val="005061D8"/>
    <w:rsid w:val="005063E1"/>
    <w:rsid w:val="0050672D"/>
    <w:rsid w:val="005068E0"/>
    <w:rsid w:val="00507181"/>
    <w:rsid w:val="0050749A"/>
    <w:rsid w:val="00507CA7"/>
    <w:rsid w:val="005107E3"/>
    <w:rsid w:val="005110C8"/>
    <w:rsid w:val="00511D2F"/>
    <w:rsid w:val="00511EBF"/>
    <w:rsid w:val="00512164"/>
    <w:rsid w:val="0051248A"/>
    <w:rsid w:val="005124CE"/>
    <w:rsid w:val="0051282C"/>
    <w:rsid w:val="00512847"/>
    <w:rsid w:val="00512DB9"/>
    <w:rsid w:val="00513991"/>
    <w:rsid w:val="00513C99"/>
    <w:rsid w:val="005149AA"/>
    <w:rsid w:val="00515148"/>
    <w:rsid w:val="00515882"/>
    <w:rsid w:val="00515AB2"/>
    <w:rsid w:val="00515B1A"/>
    <w:rsid w:val="00515E94"/>
    <w:rsid w:val="0051623B"/>
    <w:rsid w:val="00516339"/>
    <w:rsid w:val="005171DE"/>
    <w:rsid w:val="0051785D"/>
    <w:rsid w:val="00520297"/>
    <w:rsid w:val="005203CA"/>
    <w:rsid w:val="00520CD0"/>
    <w:rsid w:val="0052170C"/>
    <w:rsid w:val="00521772"/>
    <w:rsid w:val="00521AB1"/>
    <w:rsid w:val="0052227A"/>
    <w:rsid w:val="00522379"/>
    <w:rsid w:val="005225FF"/>
    <w:rsid w:val="005229AA"/>
    <w:rsid w:val="00523212"/>
    <w:rsid w:val="00523216"/>
    <w:rsid w:val="00523A2D"/>
    <w:rsid w:val="00524A11"/>
    <w:rsid w:val="00524E59"/>
    <w:rsid w:val="00524EB7"/>
    <w:rsid w:val="0052517C"/>
    <w:rsid w:val="005253D6"/>
    <w:rsid w:val="00525A6D"/>
    <w:rsid w:val="0052666B"/>
    <w:rsid w:val="005266B0"/>
    <w:rsid w:val="00526A22"/>
    <w:rsid w:val="0052765A"/>
    <w:rsid w:val="0053008C"/>
    <w:rsid w:val="00530B6D"/>
    <w:rsid w:val="00530C78"/>
    <w:rsid w:val="005311A5"/>
    <w:rsid w:val="00531588"/>
    <w:rsid w:val="0053178B"/>
    <w:rsid w:val="00531CED"/>
    <w:rsid w:val="00531D6A"/>
    <w:rsid w:val="00531ED2"/>
    <w:rsid w:val="005324B1"/>
    <w:rsid w:val="00532AE4"/>
    <w:rsid w:val="00532D73"/>
    <w:rsid w:val="00532EB2"/>
    <w:rsid w:val="00532EE6"/>
    <w:rsid w:val="005338F9"/>
    <w:rsid w:val="00533D15"/>
    <w:rsid w:val="00533DE8"/>
    <w:rsid w:val="00533F23"/>
    <w:rsid w:val="00534061"/>
    <w:rsid w:val="0053465B"/>
    <w:rsid w:val="00534D8D"/>
    <w:rsid w:val="005354E8"/>
    <w:rsid w:val="005357E4"/>
    <w:rsid w:val="0053590F"/>
    <w:rsid w:val="0053628A"/>
    <w:rsid w:val="00536F4E"/>
    <w:rsid w:val="00536F6A"/>
    <w:rsid w:val="00537045"/>
    <w:rsid w:val="00537623"/>
    <w:rsid w:val="005401F2"/>
    <w:rsid w:val="00540DBF"/>
    <w:rsid w:val="005423C9"/>
    <w:rsid w:val="005425DA"/>
    <w:rsid w:val="0054270C"/>
    <w:rsid w:val="0054281C"/>
    <w:rsid w:val="00543A81"/>
    <w:rsid w:val="00543C55"/>
    <w:rsid w:val="00544499"/>
    <w:rsid w:val="00544581"/>
    <w:rsid w:val="00544D74"/>
    <w:rsid w:val="00545175"/>
    <w:rsid w:val="0054555E"/>
    <w:rsid w:val="0054584E"/>
    <w:rsid w:val="00546641"/>
    <w:rsid w:val="00546BC2"/>
    <w:rsid w:val="00547173"/>
    <w:rsid w:val="005475C8"/>
    <w:rsid w:val="00547DA9"/>
    <w:rsid w:val="00550156"/>
    <w:rsid w:val="005502E5"/>
    <w:rsid w:val="005511A8"/>
    <w:rsid w:val="005515F7"/>
    <w:rsid w:val="00551BCA"/>
    <w:rsid w:val="0055268D"/>
    <w:rsid w:val="0055306B"/>
    <w:rsid w:val="00553367"/>
    <w:rsid w:val="005535E0"/>
    <w:rsid w:val="005546B8"/>
    <w:rsid w:val="00554E26"/>
    <w:rsid w:val="00554EEF"/>
    <w:rsid w:val="00554FDA"/>
    <w:rsid w:val="00555619"/>
    <w:rsid w:val="00555660"/>
    <w:rsid w:val="00555CCA"/>
    <w:rsid w:val="00555FD7"/>
    <w:rsid w:val="005566EF"/>
    <w:rsid w:val="005567C5"/>
    <w:rsid w:val="00556B2C"/>
    <w:rsid w:val="0055765A"/>
    <w:rsid w:val="00560707"/>
    <w:rsid w:val="005607CC"/>
    <w:rsid w:val="0056092A"/>
    <w:rsid w:val="00560A1C"/>
    <w:rsid w:val="0056102C"/>
    <w:rsid w:val="00561136"/>
    <w:rsid w:val="00561946"/>
    <w:rsid w:val="005623A0"/>
    <w:rsid w:val="00562827"/>
    <w:rsid w:val="005628EC"/>
    <w:rsid w:val="00562B32"/>
    <w:rsid w:val="005636D0"/>
    <w:rsid w:val="005638A7"/>
    <w:rsid w:val="00563D42"/>
    <w:rsid w:val="00563E49"/>
    <w:rsid w:val="00563F09"/>
    <w:rsid w:val="00563F77"/>
    <w:rsid w:val="0056414E"/>
    <w:rsid w:val="005646D1"/>
    <w:rsid w:val="00564757"/>
    <w:rsid w:val="00564B12"/>
    <w:rsid w:val="00565224"/>
    <w:rsid w:val="005656E8"/>
    <w:rsid w:val="005659F2"/>
    <w:rsid w:val="00565F07"/>
    <w:rsid w:val="00566235"/>
    <w:rsid w:val="005669B2"/>
    <w:rsid w:val="005670B4"/>
    <w:rsid w:val="005674D8"/>
    <w:rsid w:val="00567FFB"/>
    <w:rsid w:val="00570301"/>
    <w:rsid w:val="005706DE"/>
    <w:rsid w:val="00570B69"/>
    <w:rsid w:val="00571CFE"/>
    <w:rsid w:val="00571D22"/>
    <w:rsid w:val="00572856"/>
    <w:rsid w:val="005728DD"/>
    <w:rsid w:val="00572920"/>
    <w:rsid w:val="0057299A"/>
    <w:rsid w:val="00572AB4"/>
    <w:rsid w:val="005739C3"/>
    <w:rsid w:val="00573D2F"/>
    <w:rsid w:val="0057480E"/>
    <w:rsid w:val="0057570C"/>
    <w:rsid w:val="005757AF"/>
    <w:rsid w:val="0057592C"/>
    <w:rsid w:val="00575A06"/>
    <w:rsid w:val="00575DE2"/>
    <w:rsid w:val="0057619C"/>
    <w:rsid w:val="005767E3"/>
    <w:rsid w:val="0057690C"/>
    <w:rsid w:val="00576BE4"/>
    <w:rsid w:val="00577460"/>
    <w:rsid w:val="0057757C"/>
    <w:rsid w:val="00577605"/>
    <w:rsid w:val="005779DB"/>
    <w:rsid w:val="005809AF"/>
    <w:rsid w:val="00580D90"/>
    <w:rsid w:val="005810F6"/>
    <w:rsid w:val="0058146E"/>
    <w:rsid w:val="00581CCE"/>
    <w:rsid w:val="0058233A"/>
    <w:rsid w:val="00582C16"/>
    <w:rsid w:val="005833FF"/>
    <w:rsid w:val="00583464"/>
    <w:rsid w:val="00584141"/>
    <w:rsid w:val="005848E5"/>
    <w:rsid w:val="00584A8E"/>
    <w:rsid w:val="00584E23"/>
    <w:rsid w:val="0058617E"/>
    <w:rsid w:val="0058626B"/>
    <w:rsid w:val="00586444"/>
    <w:rsid w:val="005864E9"/>
    <w:rsid w:val="00586500"/>
    <w:rsid w:val="00586B6A"/>
    <w:rsid w:val="00586CF7"/>
    <w:rsid w:val="00586FC1"/>
    <w:rsid w:val="005871D9"/>
    <w:rsid w:val="005877CE"/>
    <w:rsid w:val="00587A01"/>
    <w:rsid w:val="00587A7D"/>
    <w:rsid w:val="00587CC9"/>
    <w:rsid w:val="00591D80"/>
    <w:rsid w:val="00591DC8"/>
    <w:rsid w:val="005924C8"/>
    <w:rsid w:val="00593B73"/>
    <w:rsid w:val="0059407A"/>
    <w:rsid w:val="00594490"/>
    <w:rsid w:val="00594B8F"/>
    <w:rsid w:val="0059535A"/>
    <w:rsid w:val="00595766"/>
    <w:rsid w:val="00595996"/>
    <w:rsid w:val="00596353"/>
    <w:rsid w:val="00596D76"/>
    <w:rsid w:val="00597113"/>
    <w:rsid w:val="00597271"/>
    <w:rsid w:val="00597858"/>
    <w:rsid w:val="00597949"/>
    <w:rsid w:val="005A0EB7"/>
    <w:rsid w:val="005A0FC9"/>
    <w:rsid w:val="005A15AD"/>
    <w:rsid w:val="005A2A67"/>
    <w:rsid w:val="005A2B70"/>
    <w:rsid w:val="005A30DF"/>
    <w:rsid w:val="005A3D22"/>
    <w:rsid w:val="005A3EFE"/>
    <w:rsid w:val="005A400A"/>
    <w:rsid w:val="005A436D"/>
    <w:rsid w:val="005A46C5"/>
    <w:rsid w:val="005A4E80"/>
    <w:rsid w:val="005A4FA1"/>
    <w:rsid w:val="005A51DE"/>
    <w:rsid w:val="005A565F"/>
    <w:rsid w:val="005A693A"/>
    <w:rsid w:val="005A736F"/>
    <w:rsid w:val="005A7AB3"/>
    <w:rsid w:val="005A7D96"/>
    <w:rsid w:val="005B0809"/>
    <w:rsid w:val="005B1B70"/>
    <w:rsid w:val="005B1F87"/>
    <w:rsid w:val="005B20C9"/>
    <w:rsid w:val="005B269D"/>
    <w:rsid w:val="005B2833"/>
    <w:rsid w:val="005B2C53"/>
    <w:rsid w:val="005B363A"/>
    <w:rsid w:val="005B3758"/>
    <w:rsid w:val="005B3919"/>
    <w:rsid w:val="005B3E57"/>
    <w:rsid w:val="005B3F46"/>
    <w:rsid w:val="005B3F4F"/>
    <w:rsid w:val="005B4311"/>
    <w:rsid w:val="005B47CA"/>
    <w:rsid w:val="005B4CF6"/>
    <w:rsid w:val="005B5043"/>
    <w:rsid w:val="005B5F5A"/>
    <w:rsid w:val="005B6990"/>
    <w:rsid w:val="005B6A72"/>
    <w:rsid w:val="005B7100"/>
    <w:rsid w:val="005B712B"/>
    <w:rsid w:val="005B7A01"/>
    <w:rsid w:val="005C1129"/>
    <w:rsid w:val="005C19B4"/>
    <w:rsid w:val="005C1BAD"/>
    <w:rsid w:val="005C1FB0"/>
    <w:rsid w:val="005C4464"/>
    <w:rsid w:val="005C4B71"/>
    <w:rsid w:val="005C4E5E"/>
    <w:rsid w:val="005C57F4"/>
    <w:rsid w:val="005C5AD0"/>
    <w:rsid w:val="005C654B"/>
    <w:rsid w:val="005C67E5"/>
    <w:rsid w:val="005C6A15"/>
    <w:rsid w:val="005C71DD"/>
    <w:rsid w:val="005C71FE"/>
    <w:rsid w:val="005C79F8"/>
    <w:rsid w:val="005C7A35"/>
    <w:rsid w:val="005C7D09"/>
    <w:rsid w:val="005D02BC"/>
    <w:rsid w:val="005D02EB"/>
    <w:rsid w:val="005D055E"/>
    <w:rsid w:val="005D056A"/>
    <w:rsid w:val="005D058B"/>
    <w:rsid w:val="005D0A11"/>
    <w:rsid w:val="005D0C32"/>
    <w:rsid w:val="005D0CBA"/>
    <w:rsid w:val="005D13B3"/>
    <w:rsid w:val="005D163E"/>
    <w:rsid w:val="005D1AB1"/>
    <w:rsid w:val="005D2C08"/>
    <w:rsid w:val="005D3039"/>
    <w:rsid w:val="005D512F"/>
    <w:rsid w:val="005D52DE"/>
    <w:rsid w:val="005D53C2"/>
    <w:rsid w:val="005D5627"/>
    <w:rsid w:val="005D5B5E"/>
    <w:rsid w:val="005D612B"/>
    <w:rsid w:val="005D63D8"/>
    <w:rsid w:val="005D65A7"/>
    <w:rsid w:val="005D696D"/>
    <w:rsid w:val="005D6A6C"/>
    <w:rsid w:val="005D7B88"/>
    <w:rsid w:val="005D7BB1"/>
    <w:rsid w:val="005E0320"/>
    <w:rsid w:val="005E0857"/>
    <w:rsid w:val="005E0BA4"/>
    <w:rsid w:val="005E17C3"/>
    <w:rsid w:val="005E1EC8"/>
    <w:rsid w:val="005E21CC"/>
    <w:rsid w:val="005E23FF"/>
    <w:rsid w:val="005E2504"/>
    <w:rsid w:val="005E2E43"/>
    <w:rsid w:val="005E334C"/>
    <w:rsid w:val="005E3804"/>
    <w:rsid w:val="005E3F26"/>
    <w:rsid w:val="005E43E7"/>
    <w:rsid w:val="005E4546"/>
    <w:rsid w:val="005E45A1"/>
    <w:rsid w:val="005E45F4"/>
    <w:rsid w:val="005E4C0D"/>
    <w:rsid w:val="005E53A0"/>
    <w:rsid w:val="005E557F"/>
    <w:rsid w:val="005E5871"/>
    <w:rsid w:val="005E5DEC"/>
    <w:rsid w:val="005E6588"/>
    <w:rsid w:val="005E6C5C"/>
    <w:rsid w:val="005E72D6"/>
    <w:rsid w:val="005E7466"/>
    <w:rsid w:val="005E77BF"/>
    <w:rsid w:val="005E7C0C"/>
    <w:rsid w:val="005F09D4"/>
    <w:rsid w:val="005F0D79"/>
    <w:rsid w:val="005F1530"/>
    <w:rsid w:val="005F240F"/>
    <w:rsid w:val="005F3D83"/>
    <w:rsid w:val="005F457A"/>
    <w:rsid w:val="005F4912"/>
    <w:rsid w:val="005F51D5"/>
    <w:rsid w:val="005F5A6C"/>
    <w:rsid w:val="005F5AA1"/>
    <w:rsid w:val="005F5CF2"/>
    <w:rsid w:val="005F6901"/>
    <w:rsid w:val="005F6BC5"/>
    <w:rsid w:val="005F73E0"/>
    <w:rsid w:val="005F7A04"/>
    <w:rsid w:val="005F7B92"/>
    <w:rsid w:val="005F7D13"/>
    <w:rsid w:val="005F7F6E"/>
    <w:rsid w:val="00600959"/>
    <w:rsid w:val="00600E0B"/>
    <w:rsid w:val="00601C56"/>
    <w:rsid w:val="00601D0A"/>
    <w:rsid w:val="0060246C"/>
    <w:rsid w:val="006039DD"/>
    <w:rsid w:val="00603FC9"/>
    <w:rsid w:val="00604642"/>
    <w:rsid w:val="00604A6F"/>
    <w:rsid w:val="00604D01"/>
    <w:rsid w:val="006053A0"/>
    <w:rsid w:val="00606406"/>
    <w:rsid w:val="00606705"/>
    <w:rsid w:val="006068FB"/>
    <w:rsid w:val="0060694F"/>
    <w:rsid w:val="00606D7D"/>
    <w:rsid w:val="006070F7"/>
    <w:rsid w:val="006071B9"/>
    <w:rsid w:val="00607C29"/>
    <w:rsid w:val="00607F23"/>
    <w:rsid w:val="00610437"/>
    <w:rsid w:val="006104D9"/>
    <w:rsid w:val="00610D5A"/>
    <w:rsid w:val="006117FA"/>
    <w:rsid w:val="00611A05"/>
    <w:rsid w:val="00611EDD"/>
    <w:rsid w:val="0061223E"/>
    <w:rsid w:val="00612379"/>
    <w:rsid w:val="00612EEB"/>
    <w:rsid w:val="00613378"/>
    <w:rsid w:val="00614942"/>
    <w:rsid w:val="006153B6"/>
    <w:rsid w:val="0061555F"/>
    <w:rsid w:val="00615878"/>
    <w:rsid w:val="00615C27"/>
    <w:rsid w:val="00615E88"/>
    <w:rsid w:val="00616096"/>
    <w:rsid w:val="006164EB"/>
    <w:rsid w:val="00616F7F"/>
    <w:rsid w:val="00617070"/>
    <w:rsid w:val="0061758A"/>
    <w:rsid w:val="0061796A"/>
    <w:rsid w:val="00617970"/>
    <w:rsid w:val="00617B87"/>
    <w:rsid w:val="00620354"/>
    <w:rsid w:val="00620648"/>
    <w:rsid w:val="00620AB1"/>
    <w:rsid w:val="00621092"/>
    <w:rsid w:val="00621721"/>
    <w:rsid w:val="00621E99"/>
    <w:rsid w:val="00622986"/>
    <w:rsid w:val="00622C84"/>
    <w:rsid w:val="006238B3"/>
    <w:rsid w:val="00623AAC"/>
    <w:rsid w:val="00623D15"/>
    <w:rsid w:val="006243E3"/>
    <w:rsid w:val="006245C3"/>
    <w:rsid w:val="006245ED"/>
    <w:rsid w:val="00624C84"/>
    <w:rsid w:val="00625928"/>
    <w:rsid w:val="00625F84"/>
    <w:rsid w:val="0062736F"/>
    <w:rsid w:val="0062765C"/>
    <w:rsid w:val="0062779F"/>
    <w:rsid w:val="0063040D"/>
    <w:rsid w:val="0063049F"/>
    <w:rsid w:val="00630C5C"/>
    <w:rsid w:val="00631B8D"/>
    <w:rsid w:val="00631FFE"/>
    <w:rsid w:val="00632689"/>
    <w:rsid w:val="006329D5"/>
    <w:rsid w:val="006339FF"/>
    <w:rsid w:val="00633C6B"/>
    <w:rsid w:val="006350D9"/>
    <w:rsid w:val="00635527"/>
    <w:rsid w:val="00635C33"/>
    <w:rsid w:val="00636432"/>
    <w:rsid w:val="00636CA6"/>
    <w:rsid w:val="006375C5"/>
    <w:rsid w:val="006402CA"/>
    <w:rsid w:val="0064050D"/>
    <w:rsid w:val="0064073F"/>
    <w:rsid w:val="00641200"/>
    <w:rsid w:val="006424DB"/>
    <w:rsid w:val="00642989"/>
    <w:rsid w:val="00642A87"/>
    <w:rsid w:val="00643BCD"/>
    <w:rsid w:val="0064517A"/>
    <w:rsid w:val="006454A0"/>
    <w:rsid w:val="006455B0"/>
    <w:rsid w:val="00645ACC"/>
    <w:rsid w:val="00645CA8"/>
    <w:rsid w:val="00646B3A"/>
    <w:rsid w:val="00647683"/>
    <w:rsid w:val="00647734"/>
    <w:rsid w:val="00647B22"/>
    <w:rsid w:val="0065069D"/>
    <w:rsid w:val="00650A58"/>
    <w:rsid w:val="00650ED1"/>
    <w:rsid w:val="00651405"/>
    <w:rsid w:val="006529AA"/>
    <w:rsid w:val="006535F1"/>
    <w:rsid w:val="006537C5"/>
    <w:rsid w:val="0065418D"/>
    <w:rsid w:val="00654422"/>
    <w:rsid w:val="00654695"/>
    <w:rsid w:val="00654E3E"/>
    <w:rsid w:val="006552D4"/>
    <w:rsid w:val="00656B5E"/>
    <w:rsid w:val="00657B38"/>
    <w:rsid w:val="00660DDD"/>
    <w:rsid w:val="00660F12"/>
    <w:rsid w:val="00661125"/>
    <w:rsid w:val="00662304"/>
    <w:rsid w:val="0066233E"/>
    <w:rsid w:val="006628EB"/>
    <w:rsid w:val="0066314F"/>
    <w:rsid w:val="00663545"/>
    <w:rsid w:val="00664746"/>
    <w:rsid w:val="00664DBD"/>
    <w:rsid w:val="006655D3"/>
    <w:rsid w:val="006666C3"/>
    <w:rsid w:val="00666F4D"/>
    <w:rsid w:val="00667404"/>
    <w:rsid w:val="00667559"/>
    <w:rsid w:val="006676EB"/>
    <w:rsid w:val="00667BC0"/>
    <w:rsid w:val="006709BF"/>
    <w:rsid w:val="00670AF7"/>
    <w:rsid w:val="006714B6"/>
    <w:rsid w:val="00671507"/>
    <w:rsid w:val="00672678"/>
    <w:rsid w:val="00672889"/>
    <w:rsid w:val="006732B2"/>
    <w:rsid w:val="00673EC2"/>
    <w:rsid w:val="00673FA3"/>
    <w:rsid w:val="0067524C"/>
    <w:rsid w:val="0067534C"/>
    <w:rsid w:val="006755E8"/>
    <w:rsid w:val="00675852"/>
    <w:rsid w:val="00676059"/>
    <w:rsid w:val="006760B6"/>
    <w:rsid w:val="0067627C"/>
    <w:rsid w:val="00676AD1"/>
    <w:rsid w:val="00676DA7"/>
    <w:rsid w:val="006770C7"/>
    <w:rsid w:val="006803F5"/>
    <w:rsid w:val="00680CD2"/>
    <w:rsid w:val="0068173F"/>
    <w:rsid w:val="00681EFF"/>
    <w:rsid w:val="00681F07"/>
    <w:rsid w:val="00681F32"/>
    <w:rsid w:val="00682EF7"/>
    <w:rsid w:val="006836A0"/>
    <w:rsid w:val="00683EFD"/>
    <w:rsid w:val="00684168"/>
    <w:rsid w:val="006841F9"/>
    <w:rsid w:val="00684E02"/>
    <w:rsid w:val="00685D09"/>
    <w:rsid w:val="00686687"/>
    <w:rsid w:val="00686831"/>
    <w:rsid w:val="00687147"/>
    <w:rsid w:val="00687EB4"/>
    <w:rsid w:val="00690E48"/>
    <w:rsid w:val="006912E4"/>
    <w:rsid w:val="00691723"/>
    <w:rsid w:val="00691DA5"/>
    <w:rsid w:val="00691E63"/>
    <w:rsid w:val="006926A7"/>
    <w:rsid w:val="00692706"/>
    <w:rsid w:val="00692FA3"/>
    <w:rsid w:val="00693132"/>
    <w:rsid w:val="0069360B"/>
    <w:rsid w:val="00693908"/>
    <w:rsid w:val="00694552"/>
    <w:rsid w:val="006952ED"/>
    <w:rsid w:val="00695C56"/>
    <w:rsid w:val="00696787"/>
    <w:rsid w:val="00696A41"/>
    <w:rsid w:val="00696BF5"/>
    <w:rsid w:val="00696CCB"/>
    <w:rsid w:val="006973DC"/>
    <w:rsid w:val="006974DE"/>
    <w:rsid w:val="006A0B5C"/>
    <w:rsid w:val="006A1521"/>
    <w:rsid w:val="006A1549"/>
    <w:rsid w:val="006A27DE"/>
    <w:rsid w:val="006A282E"/>
    <w:rsid w:val="006A2956"/>
    <w:rsid w:val="006A345B"/>
    <w:rsid w:val="006A37A5"/>
    <w:rsid w:val="006A5CA0"/>
    <w:rsid w:val="006A5CB2"/>
    <w:rsid w:val="006A5CDE"/>
    <w:rsid w:val="006A5CE8"/>
    <w:rsid w:val="006A5D57"/>
    <w:rsid w:val="006A5ED3"/>
    <w:rsid w:val="006A644A"/>
    <w:rsid w:val="006A6BED"/>
    <w:rsid w:val="006A70D2"/>
    <w:rsid w:val="006B0424"/>
    <w:rsid w:val="006B059B"/>
    <w:rsid w:val="006B06E0"/>
    <w:rsid w:val="006B0912"/>
    <w:rsid w:val="006B098D"/>
    <w:rsid w:val="006B10FC"/>
    <w:rsid w:val="006B17D2"/>
    <w:rsid w:val="006B19ED"/>
    <w:rsid w:val="006B209D"/>
    <w:rsid w:val="006B3048"/>
    <w:rsid w:val="006B3106"/>
    <w:rsid w:val="006B32E0"/>
    <w:rsid w:val="006B389A"/>
    <w:rsid w:val="006B3DD3"/>
    <w:rsid w:val="006B3ED8"/>
    <w:rsid w:val="006B4019"/>
    <w:rsid w:val="006B4A9E"/>
    <w:rsid w:val="006B675F"/>
    <w:rsid w:val="006B693E"/>
    <w:rsid w:val="006B6B4F"/>
    <w:rsid w:val="006B758F"/>
    <w:rsid w:val="006B7FB2"/>
    <w:rsid w:val="006C0B8D"/>
    <w:rsid w:val="006C127E"/>
    <w:rsid w:val="006C12CD"/>
    <w:rsid w:val="006C1424"/>
    <w:rsid w:val="006C224E"/>
    <w:rsid w:val="006C22B6"/>
    <w:rsid w:val="006C34FE"/>
    <w:rsid w:val="006C4077"/>
    <w:rsid w:val="006C46BE"/>
    <w:rsid w:val="006C4DD4"/>
    <w:rsid w:val="006C5D08"/>
    <w:rsid w:val="006C5ED9"/>
    <w:rsid w:val="006C6314"/>
    <w:rsid w:val="006D0D3B"/>
    <w:rsid w:val="006D2101"/>
    <w:rsid w:val="006D2A11"/>
    <w:rsid w:val="006D2BAA"/>
    <w:rsid w:val="006D35DF"/>
    <w:rsid w:val="006D3943"/>
    <w:rsid w:val="006D396C"/>
    <w:rsid w:val="006D3CCE"/>
    <w:rsid w:val="006D4202"/>
    <w:rsid w:val="006D466D"/>
    <w:rsid w:val="006D4A57"/>
    <w:rsid w:val="006D4E8F"/>
    <w:rsid w:val="006D581B"/>
    <w:rsid w:val="006D5DD7"/>
    <w:rsid w:val="006D736C"/>
    <w:rsid w:val="006D780A"/>
    <w:rsid w:val="006D792C"/>
    <w:rsid w:val="006D7D14"/>
    <w:rsid w:val="006D7E93"/>
    <w:rsid w:val="006E0427"/>
    <w:rsid w:val="006E0D1D"/>
    <w:rsid w:val="006E1297"/>
    <w:rsid w:val="006E25FD"/>
    <w:rsid w:val="006E2B22"/>
    <w:rsid w:val="006E3205"/>
    <w:rsid w:val="006E33BA"/>
    <w:rsid w:val="006E3B11"/>
    <w:rsid w:val="006E3DC8"/>
    <w:rsid w:val="006E3EF2"/>
    <w:rsid w:val="006E4234"/>
    <w:rsid w:val="006E4E96"/>
    <w:rsid w:val="006E516D"/>
    <w:rsid w:val="006E5F03"/>
    <w:rsid w:val="006E6044"/>
    <w:rsid w:val="006E605E"/>
    <w:rsid w:val="006E6D2A"/>
    <w:rsid w:val="006E778B"/>
    <w:rsid w:val="006E7969"/>
    <w:rsid w:val="006F0027"/>
    <w:rsid w:val="006F0AFD"/>
    <w:rsid w:val="006F0CCC"/>
    <w:rsid w:val="006F0D6A"/>
    <w:rsid w:val="006F0EA4"/>
    <w:rsid w:val="006F0FDC"/>
    <w:rsid w:val="006F131B"/>
    <w:rsid w:val="006F16AD"/>
    <w:rsid w:val="006F18C1"/>
    <w:rsid w:val="006F1BB1"/>
    <w:rsid w:val="006F1C01"/>
    <w:rsid w:val="006F2FA7"/>
    <w:rsid w:val="006F3491"/>
    <w:rsid w:val="006F3990"/>
    <w:rsid w:val="006F4892"/>
    <w:rsid w:val="006F4963"/>
    <w:rsid w:val="006F5C90"/>
    <w:rsid w:val="006F674D"/>
    <w:rsid w:val="006F6E8B"/>
    <w:rsid w:val="006F7E87"/>
    <w:rsid w:val="00700053"/>
    <w:rsid w:val="00700196"/>
    <w:rsid w:val="0070094B"/>
    <w:rsid w:val="00700D6E"/>
    <w:rsid w:val="00700E59"/>
    <w:rsid w:val="0070109D"/>
    <w:rsid w:val="0070112F"/>
    <w:rsid w:val="007015A2"/>
    <w:rsid w:val="007016DB"/>
    <w:rsid w:val="007022FD"/>
    <w:rsid w:val="0070276C"/>
    <w:rsid w:val="00703C51"/>
    <w:rsid w:val="00703DC1"/>
    <w:rsid w:val="00703E56"/>
    <w:rsid w:val="00704B0B"/>
    <w:rsid w:val="00704D72"/>
    <w:rsid w:val="00704ECF"/>
    <w:rsid w:val="0070575B"/>
    <w:rsid w:val="007058D9"/>
    <w:rsid w:val="00706311"/>
    <w:rsid w:val="007065B4"/>
    <w:rsid w:val="00706F73"/>
    <w:rsid w:val="00706F8E"/>
    <w:rsid w:val="0070728D"/>
    <w:rsid w:val="00707404"/>
    <w:rsid w:val="00710271"/>
    <w:rsid w:val="007102F0"/>
    <w:rsid w:val="007106B2"/>
    <w:rsid w:val="00710AF4"/>
    <w:rsid w:val="00710DBC"/>
    <w:rsid w:val="007110FB"/>
    <w:rsid w:val="0071271E"/>
    <w:rsid w:val="00712F72"/>
    <w:rsid w:val="0071310B"/>
    <w:rsid w:val="0071347A"/>
    <w:rsid w:val="00713C4C"/>
    <w:rsid w:val="00713CED"/>
    <w:rsid w:val="00714462"/>
    <w:rsid w:val="007150D0"/>
    <w:rsid w:val="00715115"/>
    <w:rsid w:val="0071551F"/>
    <w:rsid w:val="00716379"/>
    <w:rsid w:val="00716739"/>
    <w:rsid w:val="00716916"/>
    <w:rsid w:val="00716EC2"/>
    <w:rsid w:val="0071719F"/>
    <w:rsid w:val="00717A30"/>
    <w:rsid w:val="00717DAA"/>
    <w:rsid w:val="00717E62"/>
    <w:rsid w:val="00720F8C"/>
    <w:rsid w:val="007211DA"/>
    <w:rsid w:val="00721248"/>
    <w:rsid w:val="00721A11"/>
    <w:rsid w:val="00721B48"/>
    <w:rsid w:val="00722198"/>
    <w:rsid w:val="00722261"/>
    <w:rsid w:val="00722C56"/>
    <w:rsid w:val="00722CAD"/>
    <w:rsid w:val="00722D4C"/>
    <w:rsid w:val="0072305B"/>
    <w:rsid w:val="00723E74"/>
    <w:rsid w:val="00723F6E"/>
    <w:rsid w:val="00724159"/>
    <w:rsid w:val="007250CD"/>
    <w:rsid w:val="00725EAD"/>
    <w:rsid w:val="007261C9"/>
    <w:rsid w:val="00727099"/>
    <w:rsid w:val="007271FA"/>
    <w:rsid w:val="007314AC"/>
    <w:rsid w:val="00731750"/>
    <w:rsid w:val="00731E24"/>
    <w:rsid w:val="007321CB"/>
    <w:rsid w:val="007324FB"/>
    <w:rsid w:val="00732615"/>
    <w:rsid w:val="007329D2"/>
    <w:rsid w:val="00732C6B"/>
    <w:rsid w:val="00732CF3"/>
    <w:rsid w:val="00732DEC"/>
    <w:rsid w:val="00733241"/>
    <w:rsid w:val="0073361A"/>
    <w:rsid w:val="007351F2"/>
    <w:rsid w:val="00735B15"/>
    <w:rsid w:val="00735B17"/>
    <w:rsid w:val="00735BD5"/>
    <w:rsid w:val="00735D17"/>
    <w:rsid w:val="00737042"/>
    <w:rsid w:val="00737B1C"/>
    <w:rsid w:val="00737C35"/>
    <w:rsid w:val="007405ED"/>
    <w:rsid w:val="007407FB"/>
    <w:rsid w:val="00740910"/>
    <w:rsid w:val="00740A18"/>
    <w:rsid w:val="0074120E"/>
    <w:rsid w:val="00741816"/>
    <w:rsid w:val="00741AE5"/>
    <w:rsid w:val="00741F13"/>
    <w:rsid w:val="00742436"/>
    <w:rsid w:val="00742CA7"/>
    <w:rsid w:val="00743EEF"/>
    <w:rsid w:val="00744A2C"/>
    <w:rsid w:val="00744BAD"/>
    <w:rsid w:val="00745108"/>
    <w:rsid w:val="007451EC"/>
    <w:rsid w:val="00745F45"/>
    <w:rsid w:val="007466CE"/>
    <w:rsid w:val="00746F0D"/>
    <w:rsid w:val="007474A8"/>
    <w:rsid w:val="00747572"/>
    <w:rsid w:val="00747ECF"/>
    <w:rsid w:val="007501B3"/>
    <w:rsid w:val="00750764"/>
    <w:rsid w:val="00750B65"/>
    <w:rsid w:val="00751185"/>
    <w:rsid w:val="00751613"/>
    <w:rsid w:val="007519BC"/>
    <w:rsid w:val="007525EB"/>
    <w:rsid w:val="007526AA"/>
    <w:rsid w:val="007528DF"/>
    <w:rsid w:val="0075339B"/>
    <w:rsid w:val="0075362C"/>
    <w:rsid w:val="0075373A"/>
    <w:rsid w:val="00753EE9"/>
    <w:rsid w:val="007548FA"/>
    <w:rsid w:val="0075566A"/>
    <w:rsid w:val="007556F6"/>
    <w:rsid w:val="007560E2"/>
    <w:rsid w:val="00756BC9"/>
    <w:rsid w:val="00756EFD"/>
    <w:rsid w:val="007604AB"/>
    <w:rsid w:val="00760EA7"/>
    <w:rsid w:val="00760EEF"/>
    <w:rsid w:val="00761188"/>
    <w:rsid w:val="00761FEF"/>
    <w:rsid w:val="00762284"/>
    <w:rsid w:val="00762609"/>
    <w:rsid w:val="00762754"/>
    <w:rsid w:val="007628CE"/>
    <w:rsid w:val="0076360F"/>
    <w:rsid w:val="00763611"/>
    <w:rsid w:val="00763E48"/>
    <w:rsid w:val="0076415A"/>
    <w:rsid w:val="00764C17"/>
    <w:rsid w:val="007651EA"/>
    <w:rsid w:val="007657C5"/>
    <w:rsid w:val="00765A3D"/>
    <w:rsid w:val="00765B1D"/>
    <w:rsid w:val="00766DA4"/>
    <w:rsid w:val="00767033"/>
    <w:rsid w:val="00767698"/>
    <w:rsid w:val="00767874"/>
    <w:rsid w:val="00767B63"/>
    <w:rsid w:val="00770177"/>
    <w:rsid w:val="00770334"/>
    <w:rsid w:val="007704FA"/>
    <w:rsid w:val="007709A9"/>
    <w:rsid w:val="00770A78"/>
    <w:rsid w:val="007710AC"/>
    <w:rsid w:val="0077143F"/>
    <w:rsid w:val="00771692"/>
    <w:rsid w:val="00771A27"/>
    <w:rsid w:val="007721ED"/>
    <w:rsid w:val="007721FE"/>
    <w:rsid w:val="00772954"/>
    <w:rsid w:val="00772DE4"/>
    <w:rsid w:val="0077386D"/>
    <w:rsid w:val="00773F71"/>
    <w:rsid w:val="00774161"/>
    <w:rsid w:val="0077437D"/>
    <w:rsid w:val="00774870"/>
    <w:rsid w:val="00775B78"/>
    <w:rsid w:val="00775C0F"/>
    <w:rsid w:val="00775F1D"/>
    <w:rsid w:val="0077699B"/>
    <w:rsid w:val="007773FF"/>
    <w:rsid w:val="007779F0"/>
    <w:rsid w:val="00777AA7"/>
    <w:rsid w:val="00777B17"/>
    <w:rsid w:val="00777EE5"/>
    <w:rsid w:val="0078005E"/>
    <w:rsid w:val="007806B4"/>
    <w:rsid w:val="00780D3C"/>
    <w:rsid w:val="0078204B"/>
    <w:rsid w:val="00782333"/>
    <w:rsid w:val="0078238D"/>
    <w:rsid w:val="007823F4"/>
    <w:rsid w:val="00782E28"/>
    <w:rsid w:val="00782F61"/>
    <w:rsid w:val="00783539"/>
    <w:rsid w:val="0078405C"/>
    <w:rsid w:val="00784408"/>
    <w:rsid w:val="00784836"/>
    <w:rsid w:val="00784895"/>
    <w:rsid w:val="00784F3E"/>
    <w:rsid w:val="007853A3"/>
    <w:rsid w:val="007862A2"/>
    <w:rsid w:val="0078659C"/>
    <w:rsid w:val="0078708E"/>
    <w:rsid w:val="007876D8"/>
    <w:rsid w:val="0079023E"/>
    <w:rsid w:val="007902A8"/>
    <w:rsid w:val="0079043E"/>
    <w:rsid w:val="007918EF"/>
    <w:rsid w:val="00791C21"/>
    <w:rsid w:val="00792640"/>
    <w:rsid w:val="00792D13"/>
    <w:rsid w:val="00793371"/>
    <w:rsid w:val="0079397C"/>
    <w:rsid w:val="00793BB4"/>
    <w:rsid w:val="007942E2"/>
    <w:rsid w:val="00794700"/>
    <w:rsid w:val="00794C0B"/>
    <w:rsid w:val="00794FAF"/>
    <w:rsid w:val="00795A6A"/>
    <w:rsid w:val="007961B0"/>
    <w:rsid w:val="0079696D"/>
    <w:rsid w:val="00796BD6"/>
    <w:rsid w:val="00796CE9"/>
    <w:rsid w:val="007973BD"/>
    <w:rsid w:val="00797705"/>
    <w:rsid w:val="0079798E"/>
    <w:rsid w:val="00797CAF"/>
    <w:rsid w:val="007A0D1B"/>
    <w:rsid w:val="007A0E30"/>
    <w:rsid w:val="007A153E"/>
    <w:rsid w:val="007A1946"/>
    <w:rsid w:val="007A1D7C"/>
    <w:rsid w:val="007A2854"/>
    <w:rsid w:val="007A3046"/>
    <w:rsid w:val="007A31A9"/>
    <w:rsid w:val="007A35C8"/>
    <w:rsid w:val="007A35D2"/>
    <w:rsid w:val="007A39D6"/>
    <w:rsid w:val="007A39E3"/>
    <w:rsid w:val="007A3C3E"/>
    <w:rsid w:val="007A4DEB"/>
    <w:rsid w:val="007A51BD"/>
    <w:rsid w:val="007A5A57"/>
    <w:rsid w:val="007A6101"/>
    <w:rsid w:val="007A7092"/>
    <w:rsid w:val="007A7B2B"/>
    <w:rsid w:val="007B05A1"/>
    <w:rsid w:val="007B0EA3"/>
    <w:rsid w:val="007B1328"/>
    <w:rsid w:val="007B133E"/>
    <w:rsid w:val="007B1D5C"/>
    <w:rsid w:val="007B1E24"/>
    <w:rsid w:val="007B2105"/>
    <w:rsid w:val="007B255F"/>
    <w:rsid w:val="007B25AF"/>
    <w:rsid w:val="007B2D1F"/>
    <w:rsid w:val="007B4447"/>
    <w:rsid w:val="007B4484"/>
    <w:rsid w:val="007B4C51"/>
    <w:rsid w:val="007B4C74"/>
    <w:rsid w:val="007B5988"/>
    <w:rsid w:val="007B5EB0"/>
    <w:rsid w:val="007B62F5"/>
    <w:rsid w:val="007B6D39"/>
    <w:rsid w:val="007B76B1"/>
    <w:rsid w:val="007C08C6"/>
    <w:rsid w:val="007C1C4B"/>
    <w:rsid w:val="007C1D92"/>
    <w:rsid w:val="007C1FF4"/>
    <w:rsid w:val="007C2392"/>
    <w:rsid w:val="007C2606"/>
    <w:rsid w:val="007C31D4"/>
    <w:rsid w:val="007C343C"/>
    <w:rsid w:val="007C3A3B"/>
    <w:rsid w:val="007C4862"/>
    <w:rsid w:val="007C4CB9"/>
    <w:rsid w:val="007C50AC"/>
    <w:rsid w:val="007C5747"/>
    <w:rsid w:val="007C624A"/>
    <w:rsid w:val="007C6902"/>
    <w:rsid w:val="007C69F2"/>
    <w:rsid w:val="007C6BBF"/>
    <w:rsid w:val="007D098C"/>
    <w:rsid w:val="007D0B9D"/>
    <w:rsid w:val="007D107B"/>
    <w:rsid w:val="007D14DF"/>
    <w:rsid w:val="007D19B0"/>
    <w:rsid w:val="007D1D0C"/>
    <w:rsid w:val="007D2F94"/>
    <w:rsid w:val="007D34C0"/>
    <w:rsid w:val="007D3512"/>
    <w:rsid w:val="007D3E7B"/>
    <w:rsid w:val="007D4B39"/>
    <w:rsid w:val="007D5229"/>
    <w:rsid w:val="007D5473"/>
    <w:rsid w:val="007D60C9"/>
    <w:rsid w:val="007D63E3"/>
    <w:rsid w:val="007D6B77"/>
    <w:rsid w:val="007D701D"/>
    <w:rsid w:val="007D70F7"/>
    <w:rsid w:val="007D7720"/>
    <w:rsid w:val="007D7BBB"/>
    <w:rsid w:val="007D7DAE"/>
    <w:rsid w:val="007E0144"/>
    <w:rsid w:val="007E04F6"/>
    <w:rsid w:val="007E09A4"/>
    <w:rsid w:val="007E16C9"/>
    <w:rsid w:val="007E1B3D"/>
    <w:rsid w:val="007E1FFC"/>
    <w:rsid w:val="007E2479"/>
    <w:rsid w:val="007E2998"/>
    <w:rsid w:val="007E368B"/>
    <w:rsid w:val="007E4414"/>
    <w:rsid w:val="007E48C1"/>
    <w:rsid w:val="007E5211"/>
    <w:rsid w:val="007E5BC1"/>
    <w:rsid w:val="007E634A"/>
    <w:rsid w:val="007E6A10"/>
    <w:rsid w:val="007F050F"/>
    <w:rsid w:val="007F15DA"/>
    <w:rsid w:val="007F17A9"/>
    <w:rsid w:val="007F1ABF"/>
    <w:rsid w:val="007F3B71"/>
    <w:rsid w:val="007F3D99"/>
    <w:rsid w:val="007F3FFC"/>
    <w:rsid w:val="007F48A8"/>
    <w:rsid w:val="007F498F"/>
    <w:rsid w:val="007F51DF"/>
    <w:rsid w:val="007F607C"/>
    <w:rsid w:val="007F670D"/>
    <w:rsid w:val="007F674B"/>
    <w:rsid w:val="007F6F66"/>
    <w:rsid w:val="007F7666"/>
    <w:rsid w:val="0080023F"/>
    <w:rsid w:val="00800953"/>
    <w:rsid w:val="00800B0A"/>
    <w:rsid w:val="0080185F"/>
    <w:rsid w:val="00802064"/>
    <w:rsid w:val="008021CB"/>
    <w:rsid w:val="00802389"/>
    <w:rsid w:val="00802F50"/>
    <w:rsid w:val="0080309D"/>
    <w:rsid w:val="00803DCC"/>
    <w:rsid w:val="0080535F"/>
    <w:rsid w:val="00805FE6"/>
    <w:rsid w:val="00805FFA"/>
    <w:rsid w:val="00806424"/>
    <w:rsid w:val="00806744"/>
    <w:rsid w:val="0080679D"/>
    <w:rsid w:val="00807627"/>
    <w:rsid w:val="00807B50"/>
    <w:rsid w:val="008100C8"/>
    <w:rsid w:val="00810508"/>
    <w:rsid w:val="008108B0"/>
    <w:rsid w:val="00810A5F"/>
    <w:rsid w:val="00810E0C"/>
    <w:rsid w:val="00811A2C"/>
    <w:rsid w:val="00811B20"/>
    <w:rsid w:val="00811CBA"/>
    <w:rsid w:val="008125A9"/>
    <w:rsid w:val="00812609"/>
    <w:rsid w:val="00812A1B"/>
    <w:rsid w:val="00813AAC"/>
    <w:rsid w:val="00814F6C"/>
    <w:rsid w:val="00814FCE"/>
    <w:rsid w:val="00815639"/>
    <w:rsid w:val="00815B47"/>
    <w:rsid w:val="00815CA3"/>
    <w:rsid w:val="00816775"/>
    <w:rsid w:val="008167C2"/>
    <w:rsid w:val="008171E1"/>
    <w:rsid w:val="00817F3F"/>
    <w:rsid w:val="008200B1"/>
    <w:rsid w:val="008211B5"/>
    <w:rsid w:val="00821C4C"/>
    <w:rsid w:val="00822354"/>
    <w:rsid w:val="0082296E"/>
    <w:rsid w:val="00822C7A"/>
    <w:rsid w:val="00822C8E"/>
    <w:rsid w:val="00824099"/>
    <w:rsid w:val="00825018"/>
    <w:rsid w:val="0082541D"/>
    <w:rsid w:val="00825D33"/>
    <w:rsid w:val="00825D6D"/>
    <w:rsid w:val="00826316"/>
    <w:rsid w:val="00826536"/>
    <w:rsid w:val="00826856"/>
    <w:rsid w:val="008269D1"/>
    <w:rsid w:val="00826EFA"/>
    <w:rsid w:val="0082737C"/>
    <w:rsid w:val="00827FAE"/>
    <w:rsid w:val="00827FB9"/>
    <w:rsid w:val="00830CA1"/>
    <w:rsid w:val="00830FDD"/>
    <w:rsid w:val="00831030"/>
    <w:rsid w:val="008316D4"/>
    <w:rsid w:val="008320D1"/>
    <w:rsid w:val="00833632"/>
    <w:rsid w:val="008338F6"/>
    <w:rsid w:val="00833C54"/>
    <w:rsid w:val="00834014"/>
    <w:rsid w:val="00834F66"/>
    <w:rsid w:val="00835004"/>
    <w:rsid w:val="008351C6"/>
    <w:rsid w:val="008354BD"/>
    <w:rsid w:val="00835856"/>
    <w:rsid w:val="008359CA"/>
    <w:rsid w:val="00836BEA"/>
    <w:rsid w:val="00837596"/>
    <w:rsid w:val="0083787F"/>
    <w:rsid w:val="008379F4"/>
    <w:rsid w:val="00840327"/>
    <w:rsid w:val="00840506"/>
    <w:rsid w:val="00840562"/>
    <w:rsid w:val="008424DE"/>
    <w:rsid w:val="00842504"/>
    <w:rsid w:val="00843350"/>
    <w:rsid w:val="0084404B"/>
    <w:rsid w:val="00844172"/>
    <w:rsid w:val="008454CE"/>
    <w:rsid w:val="00845670"/>
    <w:rsid w:val="00845EFC"/>
    <w:rsid w:val="00846475"/>
    <w:rsid w:val="008468D5"/>
    <w:rsid w:val="00846D7C"/>
    <w:rsid w:val="00847871"/>
    <w:rsid w:val="00847A2D"/>
    <w:rsid w:val="00850B1C"/>
    <w:rsid w:val="008526F0"/>
    <w:rsid w:val="0085396B"/>
    <w:rsid w:val="00853A91"/>
    <w:rsid w:val="00853AFF"/>
    <w:rsid w:val="00854D14"/>
    <w:rsid w:val="00855041"/>
    <w:rsid w:val="00855252"/>
    <w:rsid w:val="008553E2"/>
    <w:rsid w:val="00855614"/>
    <w:rsid w:val="0086046D"/>
    <w:rsid w:val="008604E6"/>
    <w:rsid w:val="00860C12"/>
    <w:rsid w:val="00861109"/>
    <w:rsid w:val="00861307"/>
    <w:rsid w:val="008620BD"/>
    <w:rsid w:val="0086232D"/>
    <w:rsid w:val="00862C7A"/>
    <w:rsid w:val="00862D66"/>
    <w:rsid w:val="00862DC1"/>
    <w:rsid w:val="00862F15"/>
    <w:rsid w:val="00864643"/>
    <w:rsid w:val="00864C6B"/>
    <w:rsid w:val="00864CFA"/>
    <w:rsid w:val="0086532D"/>
    <w:rsid w:val="008658E7"/>
    <w:rsid w:val="00865C51"/>
    <w:rsid w:val="008674ED"/>
    <w:rsid w:val="00867AC1"/>
    <w:rsid w:val="00867BF4"/>
    <w:rsid w:val="008700A0"/>
    <w:rsid w:val="008707B8"/>
    <w:rsid w:val="00870823"/>
    <w:rsid w:val="00870920"/>
    <w:rsid w:val="00870C1D"/>
    <w:rsid w:val="00870F08"/>
    <w:rsid w:val="00870F33"/>
    <w:rsid w:val="00871FD6"/>
    <w:rsid w:val="00872DD7"/>
    <w:rsid w:val="00872E6B"/>
    <w:rsid w:val="00873113"/>
    <w:rsid w:val="0087379C"/>
    <w:rsid w:val="008737D8"/>
    <w:rsid w:val="0087387F"/>
    <w:rsid w:val="00874081"/>
    <w:rsid w:val="008745F7"/>
    <w:rsid w:val="008749CF"/>
    <w:rsid w:val="008751CC"/>
    <w:rsid w:val="008751DE"/>
    <w:rsid w:val="00875319"/>
    <w:rsid w:val="008753B5"/>
    <w:rsid w:val="00876B1D"/>
    <w:rsid w:val="00876FD3"/>
    <w:rsid w:val="0087702D"/>
    <w:rsid w:val="0087717B"/>
    <w:rsid w:val="00880110"/>
    <w:rsid w:val="00880304"/>
    <w:rsid w:val="008803E4"/>
    <w:rsid w:val="00880A14"/>
    <w:rsid w:val="008813A3"/>
    <w:rsid w:val="00881544"/>
    <w:rsid w:val="00881FD5"/>
    <w:rsid w:val="00882B78"/>
    <w:rsid w:val="00882BFA"/>
    <w:rsid w:val="00882DAB"/>
    <w:rsid w:val="0088387C"/>
    <w:rsid w:val="008847AB"/>
    <w:rsid w:val="0088483D"/>
    <w:rsid w:val="008848F6"/>
    <w:rsid w:val="00885284"/>
    <w:rsid w:val="008855A2"/>
    <w:rsid w:val="00885F99"/>
    <w:rsid w:val="00885FD5"/>
    <w:rsid w:val="00886781"/>
    <w:rsid w:val="00887543"/>
    <w:rsid w:val="00890DF8"/>
    <w:rsid w:val="00891417"/>
    <w:rsid w:val="008917DC"/>
    <w:rsid w:val="008919ED"/>
    <w:rsid w:val="00892307"/>
    <w:rsid w:val="008925FD"/>
    <w:rsid w:val="0089260E"/>
    <w:rsid w:val="00892BAB"/>
    <w:rsid w:val="00892F53"/>
    <w:rsid w:val="00893C65"/>
    <w:rsid w:val="00893CDF"/>
    <w:rsid w:val="008940BB"/>
    <w:rsid w:val="008947DB"/>
    <w:rsid w:val="00894AE6"/>
    <w:rsid w:val="008955C6"/>
    <w:rsid w:val="00895829"/>
    <w:rsid w:val="00896388"/>
    <w:rsid w:val="00896466"/>
    <w:rsid w:val="00896568"/>
    <w:rsid w:val="00896D36"/>
    <w:rsid w:val="0089746A"/>
    <w:rsid w:val="00897511"/>
    <w:rsid w:val="0089759D"/>
    <w:rsid w:val="008977D2"/>
    <w:rsid w:val="00897B27"/>
    <w:rsid w:val="008A01B4"/>
    <w:rsid w:val="008A0508"/>
    <w:rsid w:val="008A0896"/>
    <w:rsid w:val="008A0ADE"/>
    <w:rsid w:val="008A0EA5"/>
    <w:rsid w:val="008A14CD"/>
    <w:rsid w:val="008A1586"/>
    <w:rsid w:val="008A1775"/>
    <w:rsid w:val="008A18A6"/>
    <w:rsid w:val="008A2602"/>
    <w:rsid w:val="008A277E"/>
    <w:rsid w:val="008A2C97"/>
    <w:rsid w:val="008A38EB"/>
    <w:rsid w:val="008A39B1"/>
    <w:rsid w:val="008A3D32"/>
    <w:rsid w:val="008A40C8"/>
    <w:rsid w:val="008A50FA"/>
    <w:rsid w:val="008A60C9"/>
    <w:rsid w:val="008A637F"/>
    <w:rsid w:val="008A6746"/>
    <w:rsid w:val="008A6856"/>
    <w:rsid w:val="008A743F"/>
    <w:rsid w:val="008A7F65"/>
    <w:rsid w:val="008B1086"/>
    <w:rsid w:val="008B1721"/>
    <w:rsid w:val="008B1CD0"/>
    <w:rsid w:val="008B1D30"/>
    <w:rsid w:val="008B1F81"/>
    <w:rsid w:val="008B30B7"/>
    <w:rsid w:val="008B3129"/>
    <w:rsid w:val="008B3185"/>
    <w:rsid w:val="008B3190"/>
    <w:rsid w:val="008B321F"/>
    <w:rsid w:val="008B3AC4"/>
    <w:rsid w:val="008B45BC"/>
    <w:rsid w:val="008B4D04"/>
    <w:rsid w:val="008B5271"/>
    <w:rsid w:val="008B5418"/>
    <w:rsid w:val="008B5905"/>
    <w:rsid w:val="008B5C31"/>
    <w:rsid w:val="008B5E04"/>
    <w:rsid w:val="008B5FDC"/>
    <w:rsid w:val="008B6343"/>
    <w:rsid w:val="008B7811"/>
    <w:rsid w:val="008B7C54"/>
    <w:rsid w:val="008C027A"/>
    <w:rsid w:val="008C031F"/>
    <w:rsid w:val="008C0586"/>
    <w:rsid w:val="008C0970"/>
    <w:rsid w:val="008C0AD1"/>
    <w:rsid w:val="008C18E6"/>
    <w:rsid w:val="008C1BC1"/>
    <w:rsid w:val="008C1D35"/>
    <w:rsid w:val="008C1F06"/>
    <w:rsid w:val="008C1F3A"/>
    <w:rsid w:val="008C245E"/>
    <w:rsid w:val="008C2479"/>
    <w:rsid w:val="008C399F"/>
    <w:rsid w:val="008C3E6C"/>
    <w:rsid w:val="008C3FBB"/>
    <w:rsid w:val="008C41AB"/>
    <w:rsid w:val="008C4315"/>
    <w:rsid w:val="008C43A7"/>
    <w:rsid w:val="008C4617"/>
    <w:rsid w:val="008C4812"/>
    <w:rsid w:val="008C4A1B"/>
    <w:rsid w:val="008C5D73"/>
    <w:rsid w:val="008C622F"/>
    <w:rsid w:val="008C6780"/>
    <w:rsid w:val="008C728E"/>
    <w:rsid w:val="008C73C0"/>
    <w:rsid w:val="008C73F1"/>
    <w:rsid w:val="008C765B"/>
    <w:rsid w:val="008C784F"/>
    <w:rsid w:val="008D09F8"/>
    <w:rsid w:val="008D0BC5"/>
    <w:rsid w:val="008D0EC8"/>
    <w:rsid w:val="008D1339"/>
    <w:rsid w:val="008D16AA"/>
    <w:rsid w:val="008D16B9"/>
    <w:rsid w:val="008D1D6F"/>
    <w:rsid w:val="008D2154"/>
    <w:rsid w:val="008D23BA"/>
    <w:rsid w:val="008D2CF7"/>
    <w:rsid w:val="008D2D20"/>
    <w:rsid w:val="008D3A78"/>
    <w:rsid w:val="008D4155"/>
    <w:rsid w:val="008D416F"/>
    <w:rsid w:val="008D4318"/>
    <w:rsid w:val="008D43D4"/>
    <w:rsid w:val="008D481F"/>
    <w:rsid w:val="008D566B"/>
    <w:rsid w:val="008D56A4"/>
    <w:rsid w:val="008D5BDD"/>
    <w:rsid w:val="008D68B7"/>
    <w:rsid w:val="008D7876"/>
    <w:rsid w:val="008D7B2D"/>
    <w:rsid w:val="008D7F2D"/>
    <w:rsid w:val="008E0062"/>
    <w:rsid w:val="008E069B"/>
    <w:rsid w:val="008E0BAC"/>
    <w:rsid w:val="008E0D16"/>
    <w:rsid w:val="008E2C8A"/>
    <w:rsid w:val="008E347E"/>
    <w:rsid w:val="008E45D3"/>
    <w:rsid w:val="008E4829"/>
    <w:rsid w:val="008E49B8"/>
    <w:rsid w:val="008E4E75"/>
    <w:rsid w:val="008E52AD"/>
    <w:rsid w:val="008E5717"/>
    <w:rsid w:val="008E5907"/>
    <w:rsid w:val="008E5BFB"/>
    <w:rsid w:val="008E6D6E"/>
    <w:rsid w:val="008E7147"/>
    <w:rsid w:val="008E716D"/>
    <w:rsid w:val="008E7E70"/>
    <w:rsid w:val="008E7FE6"/>
    <w:rsid w:val="008F0733"/>
    <w:rsid w:val="008F187F"/>
    <w:rsid w:val="008F1BEF"/>
    <w:rsid w:val="008F20D4"/>
    <w:rsid w:val="008F23B7"/>
    <w:rsid w:val="008F2BEE"/>
    <w:rsid w:val="008F3526"/>
    <w:rsid w:val="008F3FAE"/>
    <w:rsid w:val="008F4359"/>
    <w:rsid w:val="008F4721"/>
    <w:rsid w:val="008F48E4"/>
    <w:rsid w:val="008F621C"/>
    <w:rsid w:val="008F6C06"/>
    <w:rsid w:val="008F7664"/>
    <w:rsid w:val="008F7D1E"/>
    <w:rsid w:val="008F7E25"/>
    <w:rsid w:val="00900292"/>
    <w:rsid w:val="00900957"/>
    <w:rsid w:val="00900C26"/>
    <w:rsid w:val="00900D06"/>
    <w:rsid w:val="0090197F"/>
    <w:rsid w:val="00901EB4"/>
    <w:rsid w:val="009028D6"/>
    <w:rsid w:val="00902F8D"/>
    <w:rsid w:val="0090311D"/>
    <w:rsid w:val="00903264"/>
    <w:rsid w:val="0090357F"/>
    <w:rsid w:val="00903D12"/>
    <w:rsid w:val="00904E5F"/>
    <w:rsid w:val="009055A3"/>
    <w:rsid w:val="00905D76"/>
    <w:rsid w:val="009061F5"/>
    <w:rsid w:val="00906608"/>
    <w:rsid w:val="00906DDC"/>
    <w:rsid w:val="0090794A"/>
    <w:rsid w:val="00910F0D"/>
    <w:rsid w:val="00911155"/>
    <w:rsid w:val="00911464"/>
    <w:rsid w:val="00912020"/>
    <w:rsid w:val="00912535"/>
    <w:rsid w:val="009128B3"/>
    <w:rsid w:val="009149D8"/>
    <w:rsid w:val="00914A77"/>
    <w:rsid w:val="009150E5"/>
    <w:rsid w:val="009154C2"/>
    <w:rsid w:val="00916173"/>
    <w:rsid w:val="009162B1"/>
    <w:rsid w:val="009173E0"/>
    <w:rsid w:val="0091758E"/>
    <w:rsid w:val="009175AC"/>
    <w:rsid w:val="00917A93"/>
    <w:rsid w:val="00917AD6"/>
    <w:rsid w:val="00917B63"/>
    <w:rsid w:val="00917ECE"/>
    <w:rsid w:val="0092068A"/>
    <w:rsid w:val="009209DF"/>
    <w:rsid w:val="00920D7F"/>
    <w:rsid w:val="00921152"/>
    <w:rsid w:val="00921F05"/>
    <w:rsid w:val="00922488"/>
    <w:rsid w:val="00922F12"/>
    <w:rsid w:val="00923235"/>
    <w:rsid w:val="009232AB"/>
    <w:rsid w:val="00923B5E"/>
    <w:rsid w:val="009248BD"/>
    <w:rsid w:val="00924FE0"/>
    <w:rsid w:val="00925110"/>
    <w:rsid w:val="0092559D"/>
    <w:rsid w:val="00925A13"/>
    <w:rsid w:val="00926745"/>
    <w:rsid w:val="00930476"/>
    <w:rsid w:val="00930544"/>
    <w:rsid w:val="00930A79"/>
    <w:rsid w:val="00930C75"/>
    <w:rsid w:val="00930FCA"/>
    <w:rsid w:val="009312B8"/>
    <w:rsid w:val="009313AB"/>
    <w:rsid w:val="009319CA"/>
    <w:rsid w:val="00932E53"/>
    <w:rsid w:val="00932EB0"/>
    <w:rsid w:val="0093345B"/>
    <w:rsid w:val="009338CF"/>
    <w:rsid w:val="00933E52"/>
    <w:rsid w:val="00934E09"/>
    <w:rsid w:val="009355DA"/>
    <w:rsid w:val="00936253"/>
    <w:rsid w:val="009365BD"/>
    <w:rsid w:val="009368BA"/>
    <w:rsid w:val="00936A85"/>
    <w:rsid w:val="009376C4"/>
    <w:rsid w:val="00937BE6"/>
    <w:rsid w:val="00937E6A"/>
    <w:rsid w:val="00940D46"/>
    <w:rsid w:val="00941140"/>
    <w:rsid w:val="009413F1"/>
    <w:rsid w:val="00941449"/>
    <w:rsid w:val="00941784"/>
    <w:rsid w:val="00941B17"/>
    <w:rsid w:val="009425E8"/>
    <w:rsid w:val="00942767"/>
    <w:rsid w:val="00942A8B"/>
    <w:rsid w:val="00942C82"/>
    <w:rsid w:val="00942D35"/>
    <w:rsid w:val="00943047"/>
    <w:rsid w:val="0094368E"/>
    <w:rsid w:val="0094370A"/>
    <w:rsid w:val="00943770"/>
    <w:rsid w:val="009438AD"/>
    <w:rsid w:val="00943B05"/>
    <w:rsid w:val="00943FAC"/>
    <w:rsid w:val="00944386"/>
    <w:rsid w:val="00944817"/>
    <w:rsid w:val="00944845"/>
    <w:rsid w:val="009452B6"/>
    <w:rsid w:val="00945568"/>
    <w:rsid w:val="0094574A"/>
    <w:rsid w:val="00945EB9"/>
    <w:rsid w:val="00945FB7"/>
    <w:rsid w:val="009461FC"/>
    <w:rsid w:val="00946223"/>
    <w:rsid w:val="0094658C"/>
    <w:rsid w:val="009465D3"/>
    <w:rsid w:val="0094694C"/>
    <w:rsid w:val="00946BF0"/>
    <w:rsid w:val="00946DF1"/>
    <w:rsid w:val="00947120"/>
    <w:rsid w:val="00947221"/>
    <w:rsid w:val="00947368"/>
    <w:rsid w:val="009476B7"/>
    <w:rsid w:val="00947D36"/>
    <w:rsid w:val="0095082B"/>
    <w:rsid w:val="00951234"/>
    <w:rsid w:val="0095199D"/>
    <w:rsid w:val="009525BA"/>
    <w:rsid w:val="009525F5"/>
    <w:rsid w:val="00952B23"/>
    <w:rsid w:val="00952DD4"/>
    <w:rsid w:val="00952EB0"/>
    <w:rsid w:val="0095315B"/>
    <w:rsid w:val="009531C0"/>
    <w:rsid w:val="009533FA"/>
    <w:rsid w:val="00953B94"/>
    <w:rsid w:val="00954782"/>
    <w:rsid w:val="00954D6F"/>
    <w:rsid w:val="00955825"/>
    <w:rsid w:val="009561F4"/>
    <w:rsid w:val="00956712"/>
    <w:rsid w:val="00956CF7"/>
    <w:rsid w:val="00957BCD"/>
    <w:rsid w:val="00957C0B"/>
    <w:rsid w:val="00960073"/>
    <w:rsid w:val="009611B7"/>
    <w:rsid w:val="00961AA8"/>
    <w:rsid w:val="009622FF"/>
    <w:rsid w:val="009623BA"/>
    <w:rsid w:val="00963618"/>
    <w:rsid w:val="009642CA"/>
    <w:rsid w:val="00964319"/>
    <w:rsid w:val="00964E20"/>
    <w:rsid w:val="0096513E"/>
    <w:rsid w:val="00965160"/>
    <w:rsid w:val="00965A14"/>
    <w:rsid w:val="00965AE7"/>
    <w:rsid w:val="00966418"/>
    <w:rsid w:val="0096654D"/>
    <w:rsid w:val="009667B5"/>
    <w:rsid w:val="00967E7B"/>
    <w:rsid w:val="00967F50"/>
    <w:rsid w:val="00970FED"/>
    <w:rsid w:val="00971781"/>
    <w:rsid w:val="00971D54"/>
    <w:rsid w:val="00972023"/>
    <w:rsid w:val="00972793"/>
    <w:rsid w:val="00972B6B"/>
    <w:rsid w:val="00973032"/>
    <w:rsid w:val="00973ED2"/>
    <w:rsid w:val="009740A7"/>
    <w:rsid w:val="009748A1"/>
    <w:rsid w:val="00974904"/>
    <w:rsid w:val="0097598F"/>
    <w:rsid w:val="00975B04"/>
    <w:rsid w:val="00976243"/>
    <w:rsid w:val="00976698"/>
    <w:rsid w:val="009771AB"/>
    <w:rsid w:val="009777F4"/>
    <w:rsid w:val="00977CF4"/>
    <w:rsid w:val="00980143"/>
    <w:rsid w:val="0098030A"/>
    <w:rsid w:val="00980667"/>
    <w:rsid w:val="00980D17"/>
    <w:rsid w:val="00980E17"/>
    <w:rsid w:val="009816D2"/>
    <w:rsid w:val="009820A1"/>
    <w:rsid w:val="00982531"/>
    <w:rsid w:val="00982901"/>
    <w:rsid w:val="00982A55"/>
    <w:rsid w:val="00982DB4"/>
    <w:rsid w:val="009831B8"/>
    <w:rsid w:val="00983361"/>
    <w:rsid w:val="00984B9B"/>
    <w:rsid w:val="00984CBD"/>
    <w:rsid w:val="00984EA5"/>
    <w:rsid w:val="009861AE"/>
    <w:rsid w:val="00986F3D"/>
    <w:rsid w:val="0098703D"/>
    <w:rsid w:val="0098764F"/>
    <w:rsid w:val="00987C12"/>
    <w:rsid w:val="00990476"/>
    <w:rsid w:val="009905D8"/>
    <w:rsid w:val="00990632"/>
    <w:rsid w:val="009915D3"/>
    <w:rsid w:val="00991E55"/>
    <w:rsid w:val="009924E5"/>
    <w:rsid w:val="00992B04"/>
    <w:rsid w:val="00992C25"/>
    <w:rsid w:val="00992D82"/>
    <w:rsid w:val="00994331"/>
    <w:rsid w:val="00994B4F"/>
    <w:rsid w:val="00994FE7"/>
    <w:rsid w:val="0099542A"/>
    <w:rsid w:val="009955CF"/>
    <w:rsid w:val="009956B4"/>
    <w:rsid w:val="00996B9B"/>
    <w:rsid w:val="00997029"/>
    <w:rsid w:val="009A0C83"/>
    <w:rsid w:val="009A1264"/>
    <w:rsid w:val="009A1E39"/>
    <w:rsid w:val="009A26F0"/>
    <w:rsid w:val="009A2B27"/>
    <w:rsid w:val="009A2FCA"/>
    <w:rsid w:val="009A397D"/>
    <w:rsid w:val="009A454D"/>
    <w:rsid w:val="009A4688"/>
    <w:rsid w:val="009A46D8"/>
    <w:rsid w:val="009A4A69"/>
    <w:rsid w:val="009A4E9F"/>
    <w:rsid w:val="009A4FAA"/>
    <w:rsid w:val="009A5555"/>
    <w:rsid w:val="009A5CBD"/>
    <w:rsid w:val="009A6F0D"/>
    <w:rsid w:val="009A6F83"/>
    <w:rsid w:val="009A71CC"/>
    <w:rsid w:val="009A7339"/>
    <w:rsid w:val="009A7426"/>
    <w:rsid w:val="009A7462"/>
    <w:rsid w:val="009A7C72"/>
    <w:rsid w:val="009A7E47"/>
    <w:rsid w:val="009B035C"/>
    <w:rsid w:val="009B0C28"/>
    <w:rsid w:val="009B1751"/>
    <w:rsid w:val="009B1A2A"/>
    <w:rsid w:val="009B1BF5"/>
    <w:rsid w:val="009B229B"/>
    <w:rsid w:val="009B23C9"/>
    <w:rsid w:val="009B2C6C"/>
    <w:rsid w:val="009B3229"/>
    <w:rsid w:val="009B3D35"/>
    <w:rsid w:val="009B41CF"/>
    <w:rsid w:val="009B440E"/>
    <w:rsid w:val="009B44DC"/>
    <w:rsid w:val="009B4DE5"/>
    <w:rsid w:val="009B5082"/>
    <w:rsid w:val="009B6E1C"/>
    <w:rsid w:val="009B7090"/>
    <w:rsid w:val="009B7244"/>
    <w:rsid w:val="009B725C"/>
    <w:rsid w:val="009B7735"/>
    <w:rsid w:val="009C0F1A"/>
    <w:rsid w:val="009C10AB"/>
    <w:rsid w:val="009C119F"/>
    <w:rsid w:val="009C1D1A"/>
    <w:rsid w:val="009C1D4B"/>
    <w:rsid w:val="009C26C0"/>
    <w:rsid w:val="009C3793"/>
    <w:rsid w:val="009C3A10"/>
    <w:rsid w:val="009C4218"/>
    <w:rsid w:val="009C4446"/>
    <w:rsid w:val="009C4EE4"/>
    <w:rsid w:val="009C5129"/>
    <w:rsid w:val="009C51B2"/>
    <w:rsid w:val="009C59B0"/>
    <w:rsid w:val="009C6BB7"/>
    <w:rsid w:val="009C6EE1"/>
    <w:rsid w:val="009C7602"/>
    <w:rsid w:val="009C7B42"/>
    <w:rsid w:val="009D014D"/>
    <w:rsid w:val="009D0931"/>
    <w:rsid w:val="009D143A"/>
    <w:rsid w:val="009D19F4"/>
    <w:rsid w:val="009D1B63"/>
    <w:rsid w:val="009D2427"/>
    <w:rsid w:val="009D249C"/>
    <w:rsid w:val="009D2592"/>
    <w:rsid w:val="009D284B"/>
    <w:rsid w:val="009D2F33"/>
    <w:rsid w:val="009D3305"/>
    <w:rsid w:val="009D34C0"/>
    <w:rsid w:val="009D49EF"/>
    <w:rsid w:val="009D4D69"/>
    <w:rsid w:val="009D4F62"/>
    <w:rsid w:val="009D524E"/>
    <w:rsid w:val="009D54D9"/>
    <w:rsid w:val="009D55EA"/>
    <w:rsid w:val="009D56B6"/>
    <w:rsid w:val="009D5A56"/>
    <w:rsid w:val="009D5D2A"/>
    <w:rsid w:val="009D5D76"/>
    <w:rsid w:val="009D6099"/>
    <w:rsid w:val="009D6363"/>
    <w:rsid w:val="009D65B0"/>
    <w:rsid w:val="009D67B1"/>
    <w:rsid w:val="009D690D"/>
    <w:rsid w:val="009D6DA1"/>
    <w:rsid w:val="009D7841"/>
    <w:rsid w:val="009E026C"/>
    <w:rsid w:val="009E04A0"/>
    <w:rsid w:val="009E05A6"/>
    <w:rsid w:val="009E07CA"/>
    <w:rsid w:val="009E1251"/>
    <w:rsid w:val="009E19D1"/>
    <w:rsid w:val="009E1BAE"/>
    <w:rsid w:val="009E26E5"/>
    <w:rsid w:val="009E2F02"/>
    <w:rsid w:val="009E31E8"/>
    <w:rsid w:val="009E376F"/>
    <w:rsid w:val="009E3B38"/>
    <w:rsid w:val="009E4964"/>
    <w:rsid w:val="009E4A21"/>
    <w:rsid w:val="009E4FF8"/>
    <w:rsid w:val="009E50C2"/>
    <w:rsid w:val="009E57DA"/>
    <w:rsid w:val="009E5957"/>
    <w:rsid w:val="009E60D6"/>
    <w:rsid w:val="009E65B6"/>
    <w:rsid w:val="009E6955"/>
    <w:rsid w:val="009E6F2B"/>
    <w:rsid w:val="009E7682"/>
    <w:rsid w:val="009E787D"/>
    <w:rsid w:val="009E7894"/>
    <w:rsid w:val="009E7A69"/>
    <w:rsid w:val="009E7AD7"/>
    <w:rsid w:val="009E7B78"/>
    <w:rsid w:val="009F03CE"/>
    <w:rsid w:val="009F0946"/>
    <w:rsid w:val="009F0A51"/>
    <w:rsid w:val="009F0F63"/>
    <w:rsid w:val="009F154D"/>
    <w:rsid w:val="009F17F0"/>
    <w:rsid w:val="009F183B"/>
    <w:rsid w:val="009F1CE6"/>
    <w:rsid w:val="009F26A9"/>
    <w:rsid w:val="009F2A7F"/>
    <w:rsid w:val="009F3B7C"/>
    <w:rsid w:val="009F3DA3"/>
    <w:rsid w:val="009F457E"/>
    <w:rsid w:val="009F5318"/>
    <w:rsid w:val="009F5818"/>
    <w:rsid w:val="009F5BEE"/>
    <w:rsid w:val="009F5DAC"/>
    <w:rsid w:val="009F67BE"/>
    <w:rsid w:val="009F6BC3"/>
    <w:rsid w:val="009F77CF"/>
    <w:rsid w:val="009F785D"/>
    <w:rsid w:val="009F7AC2"/>
    <w:rsid w:val="009F7CA6"/>
    <w:rsid w:val="00A00C69"/>
    <w:rsid w:val="00A01694"/>
    <w:rsid w:val="00A02AC8"/>
    <w:rsid w:val="00A03130"/>
    <w:rsid w:val="00A031AB"/>
    <w:rsid w:val="00A03ECA"/>
    <w:rsid w:val="00A05FFB"/>
    <w:rsid w:val="00A0669E"/>
    <w:rsid w:val="00A06744"/>
    <w:rsid w:val="00A0687E"/>
    <w:rsid w:val="00A06EED"/>
    <w:rsid w:val="00A07225"/>
    <w:rsid w:val="00A07785"/>
    <w:rsid w:val="00A11950"/>
    <w:rsid w:val="00A11C11"/>
    <w:rsid w:val="00A11E87"/>
    <w:rsid w:val="00A120BB"/>
    <w:rsid w:val="00A12259"/>
    <w:rsid w:val="00A123FA"/>
    <w:rsid w:val="00A12E28"/>
    <w:rsid w:val="00A12FB9"/>
    <w:rsid w:val="00A13ACF"/>
    <w:rsid w:val="00A1484C"/>
    <w:rsid w:val="00A148F3"/>
    <w:rsid w:val="00A156B7"/>
    <w:rsid w:val="00A17C8C"/>
    <w:rsid w:val="00A2036B"/>
    <w:rsid w:val="00A20CA6"/>
    <w:rsid w:val="00A216E8"/>
    <w:rsid w:val="00A21B9D"/>
    <w:rsid w:val="00A21BD3"/>
    <w:rsid w:val="00A21CDB"/>
    <w:rsid w:val="00A21EFA"/>
    <w:rsid w:val="00A21EFF"/>
    <w:rsid w:val="00A23269"/>
    <w:rsid w:val="00A234B3"/>
    <w:rsid w:val="00A23E7C"/>
    <w:rsid w:val="00A240F4"/>
    <w:rsid w:val="00A2418A"/>
    <w:rsid w:val="00A244B5"/>
    <w:rsid w:val="00A24664"/>
    <w:rsid w:val="00A24C10"/>
    <w:rsid w:val="00A24D4B"/>
    <w:rsid w:val="00A25465"/>
    <w:rsid w:val="00A2548C"/>
    <w:rsid w:val="00A2572C"/>
    <w:rsid w:val="00A25AC3"/>
    <w:rsid w:val="00A26565"/>
    <w:rsid w:val="00A26610"/>
    <w:rsid w:val="00A269BE"/>
    <w:rsid w:val="00A27030"/>
    <w:rsid w:val="00A27494"/>
    <w:rsid w:val="00A27510"/>
    <w:rsid w:val="00A27C20"/>
    <w:rsid w:val="00A27CED"/>
    <w:rsid w:val="00A27ECF"/>
    <w:rsid w:val="00A306A8"/>
    <w:rsid w:val="00A307C9"/>
    <w:rsid w:val="00A30DE9"/>
    <w:rsid w:val="00A3112B"/>
    <w:rsid w:val="00A31D1D"/>
    <w:rsid w:val="00A32CFE"/>
    <w:rsid w:val="00A32DBB"/>
    <w:rsid w:val="00A32F56"/>
    <w:rsid w:val="00A3304D"/>
    <w:rsid w:val="00A33562"/>
    <w:rsid w:val="00A33912"/>
    <w:rsid w:val="00A33F05"/>
    <w:rsid w:val="00A345E4"/>
    <w:rsid w:val="00A3484D"/>
    <w:rsid w:val="00A348CE"/>
    <w:rsid w:val="00A34CDD"/>
    <w:rsid w:val="00A3543E"/>
    <w:rsid w:val="00A355D2"/>
    <w:rsid w:val="00A35D48"/>
    <w:rsid w:val="00A36EA8"/>
    <w:rsid w:val="00A370B7"/>
    <w:rsid w:val="00A3723E"/>
    <w:rsid w:val="00A377A9"/>
    <w:rsid w:val="00A37AC1"/>
    <w:rsid w:val="00A400D6"/>
    <w:rsid w:val="00A406CE"/>
    <w:rsid w:val="00A409F5"/>
    <w:rsid w:val="00A40BB5"/>
    <w:rsid w:val="00A40FE3"/>
    <w:rsid w:val="00A41937"/>
    <w:rsid w:val="00A41AAD"/>
    <w:rsid w:val="00A42038"/>
    <w:rsid w:val="00A42927"/>
    <w:rsid w:val="00A42AC3"/>
    <w:rsid w:val="00A42C52"/>
    <w:rsid w:val="00A430CF"/>
    <w:rsid w:val="00A443F7"/>
    <w:rsid w:val="00A447E8"/>
    <w:rsid w:val="00A44B9D"/>
    <w:rsid w:val="00A4595C"/>
    <w:rsid w:val="00A46200"/>
    <w:rsid w:val="00A463B4"/>
    <w:rsid w:val="00A46AC9"/>
    <w:rsid w:val="00A4729F"/>
    <w:rsid w:val="00A4742F"/>
    <w:rsid w:val="00A47973"/>
    <w:rsid w:val="00A47E0C"/>
    <w:rsid w:val="00A50411"/>
    <w:rsid w:val="00A50A05"/>
    <w:rsid w:val="00A51770"/>
    <w:rsid w:val="00A51BC4"/>
    <w:rsid w:val="00A51EAE"/>
    <w:rsid w:val="00A5206A"/>
    <w:rsid w:val="00A52863"/>
    <w:rsid w:val="00A5316D"/>
    <w:rsid w:val="00A53AD3"/>
    <w:rsid w:val="00A53ED5"/>
    <w:rsid w:val="00A53F3A"/>
    <w:rsid w:val="00A54141"/>
    <w:rsid w:val="00A54309"/>
    <w:rsid w:val="00A54ACC"/>
    <w:rsid w:val="00A54B50"/>
    <w:rsid w:val="00A55A05"/>
    <w:rsid w:val="00A55AB9"/>
    <w:rsid w:val="00A56EE7"/>
    <w:rsid w:val="00A571DD"/>
    <w:rsid w:val="00A60411"/>
    <w:rsid w:val="00A610A9"/>
    <w:rsid w:val="00A61484"/>
    <w:rsid w:val="00A619D8"/>
    <w:rsid w:val="00A61B0F"/>
    <w:rsid w:val="00A61B67"/>
    <w:rsid w:val="00A626FF"/>
    <w:rsid w:val="00A62EF2"/>
    <w:rsid w:val="00A63852"/>
    <w:rsid w:val="00A63FD6"/>
    <w:rsid w:val="00A64141"/>
    <w:rsid w:val="00A64288"/>
    <w:rsid w:val="00A642D5"/>
    <w:rsid w:val="00A64516"/>
    <w:rsid w:val="00A6513B"/>
    <w:rsid w:val="00A65ACB"/>
    <w:rsid w:val="00A65DA1"/>
    <w:rsid w:val="00A66752"/>
    <w:rsid w:val="00A66C3A"/>
    <w:rsid w:val="00A67379"/>
    <w:rsid w:val="00A67CA5"/>
    <w:rsid w:val="00A70E99"/>
    <w:rsid w:val="00A7140B"/>
    <w:rsid w:val="00A71729"/>
    <w:rsid w:val="00A721DB"/>
    <w:rsid w:val="00A72579"/>
    <w:rsid w:val="00A72647"/>
    <w:rsid w:val="00A72991"/>
    <w:rsid w:val="00A72A6B"/>
    <w:rsid w:val="00A72C75"/>
    <w:rsid w:val="00A739BA"/>
    <w:rsid w:val="00A73F2F"/>
    <w:rsid w:val="00A7410A"/>
    <w:rsid w:val="00A748DE"/>
    <w:rsid w:val="00A75159"/>
    <w:rsid w:val="00A75CCD"/>
    <w:rsid w:val="00A76206"/>
    <w:rsid w:val="00A7682F"/>
    <w:rsid w:val="00A770DD"/>
    <w:rsid w:val="00A80CB1"/>
    <w:rsid w:val="00A80F2A"/>
    <w:rsid w:val="00A812E9"/>
    <w:rsid w:val="00A81507"/>
    <w:rsid w:val="00A82237"/>
    <w:rsid w:val="00A822CC"/>
    <w:rsid w:val="00A822E0"/>
    <w:rsid w:val="00A82B27"/>
    <w:rsid w:val="00A8320D"/>
    <w:rsid w:val="00A83381"/>
    <w:rsid w:val="00A833B9"/>
    <w:rsid w:val="00A84425"/>
    <w:rsid w:val="00A84F20"/>
    <w:rsid w:val="00A8515B"/>
    <w:rsid w:val="00A855C7"/>
    <w:rsid w:val="00A85D3E"/>
    <w:rsid w:val="00A85DBB"/>
    <w:rsid w:val="00A85E5F"/>
    <w:rsid w:val="00A85F2F"/>
    <w:rsid w:val="00A85FF3"/>
    <w:rsid w:val="00A863C2"/>
    <w:rsid w:val="00A86F5B"/>
    <w:rsid w:val="00A87005"/>
    <w:rsid w:val="00A90114"/>
    <w:rsid w:val="00A911D8"/>
    <w:rsid w:val="00A915D8"/>
    <w:rsid w:val="00A91B8A"/>
    <w:rsid w:val="00A92356"/>
    <w:rsid w:val="00A92A1B"/>
    <w:rsid w:val="00A944DF"/>
    <w:rsid w:val="00A95293"/>
    <w:rsid w:val="00A95569"/>
    <w:rsid w:val="00A9582E"/>
    <w:rsid w:val="00A959D4"/>
    <w:rsid w:val="00A96C33"/>
    <w:rsid w:val="00A9705C"/>
    <w:rsid w:val="00A97184"/>
    <w:rsid w:val="00A972AE"/>
    <w:rsid w:val="00A97321"/>
    <w:rsid w:val="00A97444"/>
    <w:rsid w:val="00A97FDC"/>
    <w:rsid w:val="00AA0359"/>
    <w:rsid w:val="00AA07EA"/>
    <w:rsid w:val="00AA111A"/>
    <w:rsid w:val="00AA1459"/>
    <w:rsid w:val="00AA1B82"/>
    <w:rsid w:val="00AA24ED"/>
    <w:rsid w:val="00AA279A"/>
    <w:rsid w:val="00AA301A"/>
    <w:rsid w:val="00AA3403"/>
    <w:rsid w:val="00AA3472"/>
    <w:rsid w:val="00AA3958"/>
    <w:rsid w:val="00AA3979"/>
    <w:rsid w:val="00AA446D"/>
    <w:rsid w:val="00AA50B3"/>
    <w:rsid w:val="00AA64EA"/>
    <w:rsid w:val="00AA7329"/>
    <w:rsid w:val="00AB070C"/>
    <w:rsid w:val="00AB0A16"/>
    <w:rsid w:val="00AB138B"/>
    <w:rsid w:val="00AB1916"/>
    <w:rsid w:val="00AB1CE6"/>
    <w:rsid w:val="00AB27C4"/>
    <w:rsid w:val="00AB2B93"/>
    <w:rsid w:val="00AB2D56"/>
    <w:rsid w:val="00AB39E4"/>
    <w:rsid w:val="00AB4A99"/>
    <w:rsid w:val="00AB4EB9"/>
    <w:rsid w:val="00AB516C"/>
    <w:rsid w:val="00AB530F"/>
    <w:rsid w:val="00AB5531"/>
    <w:rsid w:val="00AB660D"/>
    <w:rsid w:val="00AB704B"/>
    <w:rsid w:val="00AB7E5B"/>
    <w:rsid w:val="00AC0389"/>
    <w:rsid w:val="00AC06E8"/>
    <w:rsid w:val="00AC0840"/>
    <w:rsid w:val="00AC0A07"/>
    <w:rsid w:val="00AC1969"/>
    <w:rsid w:val="00AC19A9"/>
    <w:rsid w:val="00AC19C3"/>
    <w:rsid w:val="00AC27E4"/>
    <w:rsid w:val="00AC2883"/>
    <w:rsid w:val="00AC2989"/>
    <w:rsid w:val="00AC2A30"/>
    <w:rsid w:val="00AC3EF1"/>
    <w:rsid w:val="00AC417F"/>
    <w:rsid w:val="00AC43FA"/>
    <w:rsid w:val="00AC4D70"/>
    <w:rsid w:val="00AC59DA"/>
    <w:rsid w:val="00AC6976"/>
    <w:rsid w:val="00AC6A86"/>
    <w:rsid w:val="00AC6CE7"/>
    <w:rsid w:val="00AC6D11"/>
    <w:rsid w:val="00AC6F2F"/>
    <w:rsid w:val="00AC73DC"/>
    <w:rsid w:val="00AC743B"/>
    <w:rsid w:val="00AC7532"/>
    <w:rsid w:val="00AD05C0"/>
    <w:rsid w:val="00AD1895"/>
    <w:rsid w:val="00AD19B9"/>
    <w:rsid w:val="00AD28CE"/>
    <w:rsid w:val="00AD2BA9"/>
    <w:rsid w:val="00AD3E20"/>
    <w:rsid w:val="00AD45CD"/>
    <w:rsid w:val="00AD4893"/>
    <w:rsid w:val="00AD4D37"/>
    <w:rsid w:val="00AD567F"/>
    <w:rsid w:val="00AD6412"/>
    <w:rsid w:val="00AD6BA3"/>
    <w:rsid w:val="00AD6D04"/>
    <w:rsid w:val="00AD7116"/>
    <w:rsid w:val="00AD7790"/>
    <w:rsid w:val="00AD781D"/>
    <w:rsid w:val="00AE0187"/>
    <w:rsid w:val="00AE02AA"/>
    <w:rsid w:val="00AE03D7"/>
    <w:rsid w:val="00AE08CF"/>
    <w:rsid w:val="00AE08DD"/>
    <w:rsid w:val="00AE0EF1"/>
    <w:rsid w:val="00AE0FCE"/>
    <w:rsid w:val="00AE11AB"/>
    <w:rsid w:val="00AE1263"/>
    <w:rsid w:val="00AE16CC"/>
    <w:rsid w:val="00AE17C5"/>
    <w:rsid w:val="00AE19D7"/>
    <w:rsid w:val="00AE21D8"/>
    <w:rsid w:val="00AE22BC"/>
    <w:rsid w:val="00AE24BB"/>
    <w:rsid w:val="00AE2937"/>
    <w:rsid w:val="00AE2A90"/>
    <w:rsid w:val="00AE2CDF"/>
    <w:rsid w:val="00AE408F"/>
    <w:rsid w:val="00AE51D6"/>
    <w:rsid w:val="00AE7840"/>
    <w:rsid w:val="00AE7998"/>
    <w:rsid w:val="00AE79C8"/>
    <w:rsid w:val="00AE7BC8"/>
    <w:rsid w:val="00AE7FF8"/>
    <w:rsid w:val="00AF026F"/>
    <w:rsid w:val="00AF02EA"/>
    <w:rsid w:val="00AF04EA"/>
    <w:rsid w:val="00AF05CD"/>
    <w:rsid w:val="00AF1760"/>
    <w:rsid w:val="00AF2084"/>
    <w:rsid w:val="00AF2092"/>
    <w:rsid w:val="00AF2707"/>
    <w:rsid w:val="00AF2D34"/>
    <w:rsid w:val="00AF2F22"/>
    <w:rsid w:val="00AF3BB8"/>
    <w:rsid w:val="00AF3EA3"/>
    <w:rsid w:val="00AF4771"/>
    <w:rsid w:val="00AF49F6"/>
    <w:rsid w:val="00AF4F05"/>
    <w:rsid w:val="00AF5337"/>
    <w:rsid w:val="00AF54F1"/>
    <w:rsid w:val="00AF55F8"/>
    <w:rsid w:val="00AF5BC8"/>
    <w:rsid w:val="00AF65C3"/>
    <w:rsid w:val="00AF6D03"/>
    <w:rsid w:val="00AF6D15"/>
    <w:rsid w:val="00AF6F49"/>
    <w:rsid w:val="00AF723E"/>
    <w:rsid w:val="00AF735E"/>
    <w:rsid w:val="00AF7F98"/>
    <w:rsid w:val="00B00501"/>
    <w:rsid w:val="00B00507"/>
    <w:rsid w:val="00B00D30"/>
    <w:rsid w:val="00B01324"/>
    <w:rsid w:val="00B0207A"/>
    <w:rsid w:val="00B0232C"/>
    <w:rsid w:val="00B0240F"/>
    <w:rsid w:val="00B02FEC"/>
    <w:rsid w:val="00B03116"/>
    <w:rsid w:val="00B047A8"/>
    <w:rsid w:val="00B04B8B"/>
    <w:rsid w:val="00B0504C"/>
    <w:rsid w:val="00B05525"/>
    <w:rsid w:val="00B0615D"/>
    <w:rsid w:val="00B0703A"/>
    <w:rsid w:val="00B071F9"/>
    <w:rsid w:val="00B07301"/>
    <w:rsid w:val="00B07408"/>
    <w:rsid w:val="00B07EF7"/>
    <w:rsid w:val="00B10AFF"/>
    <w:rsid w:val="00B10C70"/>
    <w:rsid w:val="00B10DAF"/>
    <w:rsid w:val="00B10E1F"/>
    <w:rsid w:val="00B10FE7"/>
    <w:rsid w:val="00B11630"/>
    <w:rsid w:val="00B11F3E"/>
    <w:rsid w:val="00B12D70"/>
    <w:rsid w:val="00B1358C"/>
    <w:rsid w:val="00B13ACF"/>
    <w:rsid w:val="00B14557"/>
    <w:rsid w:val="00B15396"/>
    <w:rsid w:val="00B155D3"/>
    <w:rsid w:val="00B15E0F"/>
    <w:rsid w:val="00B16776"/>
    <w:rsid w:val="00B16963"/>
    <w:rsid w:val="00B17229"/>
    <w:rsid w:val="00B17871"/>
    <w:rsid w:val="00B17E17"/>
    <w:rsid w:val="00B17F9E"/>
    <w:rsid w:val="00B203B7"/>
    <w:rsid w:val="00B209E3"/>
    <w:rsid w:val="00B214BB"/>
    <w:rsid w:val="00B21587"/>
    <w:rsid w:val="00B21876"/>
    <w:rsid w:val="00B21A28"/>
    <w:rsid w:val="00B21E8D"/>
    <w:rsid w:val="00B21FF4"/>
    <w:rsid w:val="00B224DE"/>
    <w:rsid w:val="00B22847"/>
    <w:rsid w:val="00B22D65"/>
    <w:rsid w:val="00B22E39"/>
    <w:rsid w:val="00B2335E"/>
    <w:rsid w:val="00B24D83"/>
    <w:rsid w:val="00B25E1E"/>
    <w:rsid w:val="00B26ED1"/>
    <w:rsid w:val="00B26FE8"/>
    <w:rsid w:val="00B27159"/>
    <w:rsid w:val="00B276BA"/>
    <w:rsid w:val="00B30019"/>
    <w:rsid w:val="00B30252"/>
    <w:rsid w:val="00B30ECA"/>
    <w:rsid w:val="00B310CB"/>
    <w:rsid w:val="00B315B1"/>
    <w:rsid w:val="00B31A2C"/>
    <w:rsid w:val="00B31C0E"/>
    <w:rsid w:val="00B31C3A"/>
    <w:rsid w:val="00B321FD"/>
    <w:rsid w:val="00B3248A"/>
    <w:rsid w:val="00B324D4"/>
    <w:rsid w:val="00B3332D"/>
    <w:rsid w:val="00B3433F"/>
    <w:rsid w:val="00B3446B"/>
    <w:rsid w:val="00B35046"/>
    <w:rsid w:val="00B351FD"/>
    <w:rsid w:val="00B355BF"/>
    <w:rsid w:val="00B356A6"/>
    <w:rsid w:val="00B357A7"/>
    <w:rsid w:val="00B35DD3"/>
    <w:rsid w:val="00B35FA1"/>
    <w:rsid w:val="00B40F4C"/>
    <w:rsid w:val="00B41025"/>
    <w:rsid w:val="00B410BB"/>
    <w:rsid w:val="00B410F8"/>
    <w:rsid w:val="00B417EA"/>
    <w:rsid w:val="00B4232E"/>
    <w:rsid w:val="00B42510"/>
    <w:rsid w:val="00B42E83"/>
    <w:rsid w:val="00B42FAC"/>
    <w:rsid w:val="00B435C2"/>
    <w:rsid w:val="00B43801"/>
    <w:rsid w:val="00B43A7D"/>
    <w:rsid w:val="00B442C8"/>
    <w:rsid w:val="00B44EE7"/>
    <w:rsid w:val="00B452FB"/>
    <w:rsid w:val="00B45980"/>
    <w:rsid w:val="00B4656D"/>
    <w:rsid w:val="00B46575"/>
    <w:rsid w:val="00B465BE"/>
    <w:rsid w:val="00B4690B"/>
    <w:rsid w:val="00B4724F"/>
    <w:rsid w:val="00B472DD"/>
    <w:rsid w:val="00B4739A"/>
    <w:rsid w:val="00B47938"/>
    <w:rsid w:val="00B47EED"/>
    <w:rsid w:val="00B50400"/>
    <w:rsid w:val="00B50484"/>
    <w:rsid w:val="00B50B2F"/>
    <w:rsid w:val="00B51004"/>
    <w:rsid w:val="00B51580"/>
    <w:rsid w:val="00B51B36"/>
    <w:rsid w:val="00B51B9A"/>
    <w:rsid w:val="00B51D17"/>
    <w:rsid w:val="00B52247"/>
    <w:rsid w:val="00B5244E"/>
    <w:rsid w:val="00B52570"/>
    <w:rsid w:val="00B52821"/>
    <w:rsid w:val="00B52FDB"/>
    <w:rsid w:val="00B534B4"/>
    <w:rsid w:val="00B5399E"/>
    <w:rsid w:val="00B53E85"/>
    <w:rsid w:val="00B552D0"/>
    <w:rsid w:val="00B552FE"/>
    <w:rsid w:val="00B557D3"/>
    <w:rsid w:val="00B559A3"/>
    <w:rsid w:val="00B55F68"/>
    <w:rsid w:val="00B5606D"/>
    <w:rsid w:val="00B5673C"/>
    <w:rsid w:val="00B56C82"/>
    <w:rsid w:val="00B56F83"/>
    <w:rsid w:val="00B571CD"/>
    <w:rsid w:val="00B57952"/>
    <w:rsid w:val="00B57B49"/>
    <w:rsid w:val="00B57F0B"/>
    <w:rsid w:val="00B57FAA"/>
    <w:rsid w:val="00B605FC"/>
    <w:rsid w:val="00B6069F"/>
    <w:rsid w:val="00B608A2"/>
    <w:rsid w:val="00B60A05"/>
    <w:rsid w:val="00B61777"/>
    <w:rsid w:val="00B61981"/>
    <w:rsid w:val="00B622E6"/>
    <w:rsid w:val="00B6273E"/>
    <w:rsid w:val="00B62D0E"/>
    <w:rsid w:val="00B62EE6"/>
    <w:rsid w:val="00B63323"/>
    <w:rsid w:val="00B63959"/>
    <w:rsid w:val="00B63B4D"/>
    <w:rsid w:val="00B65569"/>
    <w:rsid w:val="00B65A1E"/>
    <w:rsid w:val="00B66977"/>
    <w:rsid w:val="00B66C66"/>
    <w:rsid w:val="00B67157"/>
    <w:rsid w:val="00B678E8"/>
    <w:rsid w:val="00B67B88"/>
    <w:rsid w:val="00B700AD"/>
    <w:rsid w:val="00B70652"/>
    <w:rsid w:val="00B70DDA"/>
    <w:rsid w:val="00B71070"/>
    <w:rsid w:val="00B71452"/>
    <w:rsid w:val="00B71643"/>
    <w:rsid w:val="00B719CD"/>
    <w:rsid w:val="00B7200F"/>
    <w:rsid w:val="00B7248D"/>
    <w:rsid w:val="00B724CF"/>
    <w:rsid w:val="00B72ED5"/>
    <w:rsid w:val="00B749F6"/>
    <w:rsid w:val="00B75002"/>
    <w:rsid w:val="00B75180"/>
    <w:rsid w:val="00B75188"/>
    <w:rsid w:val="00B75438"/>
    <w:rsid w:val="00B757EE"/>
    <w:rsid w:val="00B7587D"/>
    <w:rsid w:val="00B75F36"/>
    <w:rsid w:val="00B76FB7"/>
    <w:rsid w:val="00B77AAF"/>
    <w:rsid w:val="00B77EBE"/>
    <w:rsid w:val="00B81032"/>
    <w:rsid w:val="00B814B9"/>
    <w:rsid w:val="00B81DA3"/>
    <w:rsid w:val="00B83E82"/>
    <w:rsid w:val="00B84BBD"/>
    <w:rsid w:val="00B84BD2"/>
    <w:rsid w:val="00B856E7"/>
    <w:rsid w:val="00B859F1"/>
    <w:rsid w:val="00B85A32"/>
    <w:rsid w:val="00B86DBB"/>
    <w:rsid w:val="00B86DFF"/>
    <w:rsid w:val="00B8789B"/>
    <w:rsid w:val="00B87C3B"/>
    <w:rsid w:val="00B87FEF"/>
    <w:rsid w:val="00B903CE"/>
    <w:rsid w:val="00B908E7"/>
    <w:rsid w:val="00B90A60"/>
    <w:rsid w:val="00B9126F"/>
    <w:rsid w:val="00B91536"/>
    <w:rsid w:val="00B91CFE"/>
    <w:rsid w:val="00B92143"/>
    <w:rsid w:val="00B9215B"/>
    <w:rsid w:val="00B92414"/>
    <w:rsid w:val="00B92517"/>
    <w:rsid w:val="00B9268A"/>
    <w:rsid w:val="00B92765"/>
    <w:rsid w:val="00B930DE"/>
    <w:rsid w:val="00B9316B"/>
    <w:rsid w:val="00B93403"/>
    <w:rsid w:val="00B935D5"/>
    <w:rsid w:val="00B94798"/>
    <w:rsid w:val="00B949E7"/>
    <w:rsid w:val="00B94C26"/>
    <w:rsid w:val="00B9546F"/>
    <w:rsid w:val="00B967AF"/>
    <w:rsid w:val="00B969A5"/>
    <w:rsid w:val="00B9701C"/>
    <w:rsid w:val="00B97A13"/>
    <w:rsid w:val="00BA08F5"/>
    <w:rsid w:val="00BA10D8"/>
    <w:rsid w:val="00BA1A95"/>
    <w:rsid w:val="00BA1B5A"/>
    <w:rsid w:val="00BA1ECB"/>
    <w:rsid w:val="00BA2020"/>
    <w:rsid w:val="00BA2458"/>
    <w:rsid w:val="00BA2698"/>
    <w:rsid w:val="00BA2814"/>
    <w:rsid w:val="00BA2A0A"/>
    <w:rsid w:val="00BA2E4D"/>
    <w:rsid w:val="00BA30B2"/>
    <w:rsid w:val="00BA43FB"/>
    <w:rsid w:val="00BA4E9E"/>
    <w:rsid w:val="00BA5859"/>
    <w:rsid w:val="00BA5B5F"/>
    <w:rsid w:val="00BA5ED3"/>
    <w:rsid w:val="00BA69F9"/>
    <w:rsid w:val="00BA75A9"/>
    <w:rsid w:val="00BA7625"/>
    <w:rsid w:val="00BB06E3"/>
    <w:rsid w:val="00BB071C"/>
    <w:rsid w:val="00BB16A5"/>
    <w:rsid w:val="00BB1A1A"/>
    <w:rsid w:val="00BB1B17"/>
    <w:rsid w:val="00BB2F7B"/>
    <w:rsid w:val="00BB30E6"/>
    <w:rsid w:val="00BB3249"/>
    <w:rsid w:val="00BB3545"/>
    <w:rsid w:val="00BB385B"/>
    <w:rsid w:val="00BB3A8C"/>
    <w:rsid w:val="00BB3C79"/>
    <w:rsid w:val="00BB4024"/>
    <w:rsid w:val="00BB4D28"/>
    <w:rsid w:val="00BB51DB"/>
    <w:rsid w:val="00BB5263"/>
    <w:rsid w:val="00BB52BB"/>
    <w:rsid w:val="00BB5D72"/>
    <w:rsid w:val="00BB62FB"/>
    <w:rsid w:val="00BB6478"/>
    <w:rsid w:val="00BB656C"/>
    <w:rsid w:val="00BB691D"/>
    <w:rsid w:val="00BB7551"/>
    <w:rsid w:val="00BB77A7"/>
    <w:rsid w:val="00BB7971"/>
    <w:rsid w:val="00BB7CF1"/>
    <w:rsid w:val="00BC0B3C"/>
    <w:rsid w:val="00BC0BAC"/>
    <w:rsid w:val="00BC0CDD"/>
    <w:rsid w:val="00BC127D"/>
    <w:rsid w:val="00BC12A9"/>
    <w:rsid w:val="00BC1442"/>
    <w:rsid w:val="00BC1FE6"/>
    <w:rsid w:val="00BC2571"/>
    <w:rsid w:val="00BC28A3"/>
    <w:rsid w:val="00BC293B"/>
    <w:rsid w:val="00BC33F1"/>
    <w:rsid w:val="00BC4232"/>
    <w:rsid w:val="00BC44DD"/>
    <w:rsid w:val="00BC46C0"/>
    <w:rsid w:val="00BC48AF"/>
    <w:rsid w:val="00BC531F"/>
    <w:rsid w:val="00BC5340"/>
    <w:rsid w:val="00BC5487"/>
    <w:rsid w:val="00BC5658"/>
    <w:rsid w:val="00BC68E8"/>
    <w:rsid w:val="00BC6C9F"/>
    <w:rsid w:val="00BC70EF"/>
    <w:rsid w:val="00BC7560"/>
    <w:rsid w:val="00BC757F"/>
    <w:rsid w:val="00BD0716"/>
    <w:rsid w:val="00BD243C"/>
    <w:rsid w:val="00BD24D5"/>
    <w:rsid w:val="00BD29AD"/>
    <w:rsid w:val="00BD2AF8"/>
    <w:rsid w:val="00BD3F4A"/>
    <w:rsid w:val="00BD5271"/>
    <w:rsid w:val="00BD58C7"/>
    <w:rsid w:val="00BD5E25"/>
    <w:rsid w:val="00BD5EEB"/>
    <w:rsid w:val="00BD62FF"/>
    <w:rsid w:val="00BD6944"/>
    <w:rsid w:val="00BD6B69"/>
    <w:rsid w:val="00BD6EE5"/>
    <w:rsid w:val="00BD7059"/>
    <w:rsid w:val="00BD7405"/>
    <w:rsid w:val="00BD7CFE"/>
    <w:rsid w:val="00BE07EE"/>
    <w:rsid w:val="00BE1567"/>
    <w:rsid w:val="00BE16E5"/>
    <w:rsid w:val="00BE1901"/>
    <w:rsid w:val="00BE2630"/>
    <w:rsid w:val="00BE2C00"/>
    <w:rsid w:val="00BE2D00"/>
    <w:rsid w:val="00BE2E6E"/>
    <w:rsid w:val="00BE3C81"/>
    <w:rsid w:val="00BE42B6"/>
    <w:rsid w:val="00BE43B0"/>
    <w:rsid w:val="00BE4872"/>
    <w:rsid w:val="00BE536B"/>
    <w:rsid w:val="00BE58ED"/>
    <w:rsid w:val="00BE657A"/>
    <w:rsid w:val="00BE6870"/>
    <w:rsid w:val="00BE7482"/>
    <w:rsid w:val="00BE7CB4"/>
    <w:rsid w:val="00BF053A"/>
    <w:rsid w:val="00BF0BAC"/>
    <w:rsid w:val="00BF17C3"/>
    <w:rsid w:val="00BF191F"/>
    <w:rsid w:val="00BF2416"/>
    <w:rsid w:val="00BF2CB1"/>
    <w:rsid w:val="00BF3AE0"/>
    <w:rsid w:val="00BF4A99"/>
    <w:rsid w:val="00BF4BBD"/>
    <w:rsid w:val="00BF57D0"/>
    <w:rsid w:val="00BF585B"/>
    <w:rsid w:val="00BF587A"/>
    <w:rsid w:val="00BF5A30"/>
    <w:rsid w:val="00BF5E65"/>
    <w:rsid w:val="00BF5EA8"/>
    <w:rsid w:val="00BF642C"/>
    <w:rsid w:val="00BF76E0"/>
    <w:rsid w:val="00C00008"/>
    <w:rsid w:val="00C0052E"/>
    <w:rsid w:val="00C0076B"/>
    <w:rsid w:val="00C00821"/>
    <w:rsid w:val="00C00843"/>
    <w:rsid w:val="00C008B0"/>
    <w:rsid w:val="00C01868"/>
    <w:rsid w:val="00C01E4F"/>
    <w:rsid w:val="00C0234F"/>
    <w:rsid w:val="00C0364A"/>
    <w:rsid w:val="00C039BC"/>
    <w:rsid w:val="00C03CB7"/>
    <w:rsid w:val="00C03D2E"/>
    <w:rsid w:val="00C04396"/>
    <w:rsid w:val="00C0456F"/>
    <w:rsid w:val="00C04759"/>
    <w:rsid w:val="00C04DD4"/>
    <w:rsid w:val="00C061B6"/>
    <w:rsid w:val="00C06579"/>
    <w:rsid w:val="00C06B18"/>
    <w:rsid w:val="00C06B5E"/>
    <w:rsid w:val="00C0732C"/>
    <w:rsid w:val="00C10B45"/>
    <w:rsid w:val="00C1248D"/>
    <w:rsid w:val="00C13040"/>
    <w:rsid w:val="00C13310"/>
    <w:rsid w:val="00C1390D"/>
    <w:rsid w:val="00C14143"/>
    <w:rsid w:val="00C14787"/>
    <w:rsid w:val="00C14971"/>
    <w:rsid w:val="00C14C3E"/>
    <w:rsid w:val="00C15808"/>
    <w:rsid w:val="00C1595E"/>
    <w:rsid w:val="00C15BC9"/>
    <w:rsid w:val="00C165B6"/>
    <w:rsid w:val="00C16FEA"/>
    <w:rsid w:val="00C179DB"/>
    <w:rsid w:val="00C17FD9"/>
    <w:rsid w:val="00C205DC"/>
    <w:rsid w:val="00C20A31"/>
    <w:rsid w:val="00C20BCB"/>
    <w:rsid w:val="00C20BF4"/>
    <w:rsid w:val="00C2133C"/>
    <w:rsid w:val="00C213C8"/>
    <w:rsid w:val="00C21942"/>
    <w:rsid w:val="00C21B50"/>
    <w:rsid w:val="00C22042"/>
    <w:rsid w:val="00C22292"/>
    <w:rsid w:val="00C227F9"/>
    <w:rsid w:val="00C22887"/>
    <w:rsid w:val="00C22936"/>
    <w:rsid w:val="00C229AF"/>
    <w:rsid w:val="00C22DFC"/>
    <w:rsid w:val="00C23A93"/>
    <w:rsid w:val="00C23D1A"/>
    <w:rsid w:val="00C23DC1"/>
    <w:rsid w:val="00C2446C"/>
    <w:rsid w:val="00C2458D"/>
    <w:rsid w:val="00C246E0"/>
    <w:rsid w:val="00C24CB8"/>
    <w:rsid w:val="00C25053"/>
    <w:rsid w:val="00C25569"/>
    <w:rsid w:val="00C25745"/>
    <w:rsid w:val="00C26472"/>
    <w:rsid w:val="00C268F8"/>
    <w:rsid w:val="00C27B94"/>
    <w:rsid w:val="00C30137"/>
    <w:rsid w:val="00C30543"/>
    <w:rsid w:val="00C30661"/>
    <w:rsid w:val="00C30BAE"/>
    <w:rsid w:val="00C30E51"/>
    <w:rsid w:val="00C31602"/>
    <w:rsid w:val="00C325C6"/>
    <w:rsid w:val="00C32660"/>
    <w:rsid w:val="00C32B1C"/>
    <w:rsid w:val="00C3433C"/>
    <w:rsid w:val="00C34416"/>
    <w:rsid w:val="00C3485D"/>
    <w:rsid w:val="00C36071"/>
    <w:rsid w:val="00C366B5"/>
    <w:rsid w:val="00C3680B"/>
    <w:rsid w:val="00C36AE5"/>
    <w:rsid w:val="00C37693"/>
    <w:rsid w:val="00C379BA"/>
    <w:rsid w:val="00C37ACC"/>
    <w:rsid w:val="00C400D0"/>
    <w:rsid w:val="00C406C8"/>
    <w:rsid w:val="00C408E8"/>
    <w:rsid w:val="00C41189"/>
    <w:rsid w:val="00C41DAA"/>
    <w:rsid w:val="00C41F17"/>
    <w:rsid w:val="00C42698"/>
    <w:rsid w:val="00C42AA3"/>
    <w:rsid w:val="00C4316C"/>
    <w:rsid w:val="00C434E7"/>
    <w:rsid w:val="00C437A3"/>
    <w:rsid w:val="00C43EB9"/>
    <w:rsid w:val="00C444B6"/>
    <w:rsid w:val="00C44C6D"/>
    <w:rsid w:val="00C44FC3"/>
    <w:rsid w:val="00C45876"/>
    <w:rsid w:val="00C45CBA"/>
    <w:rsid w:val="00C45D69"/>
    <w:rsid w:val="00C46654"/>
    <w:rsid w:val="00C46CE8"/>
    <w:rsid w:val="00C47101"/>
    <w:rsid w:val="00C50117"/>
    <w:rsid w:val="00C524FD"/>
    <w:rsid w:val="00C52689"/>
    <w:rsid w:val="00C527FA"/>
    <w:rsid w:val="00C5280D"/>
    <w:rsid w:val="00C5326F"/>
    <w:rsid w:val="00C5335D"/>
    <w:rsid w:val="00C53DE3"/>
    <w:rsid w:val="00C53EB3"/>
    <w:rsid w:val="00C54CEF"/>
    <w:rsid w:val="00C55038"/>
    <w:rsid w:val="00C55351"/>
    <w:rsid w:val="00C5535E"/>
    <w:rsid w:val="00C55E09"/>
    <w:rsid w:val="00C5661A"/>
    <w:rsid w:val="00C5791C"/>
    <w:rsid w:val="00C604BD"/>
    <w:rsid w:val="00C60530"/>
    <w:rsid w:val="00C606DE"/>
    <w:rsid w:val="00C60848"/>
    <w:rsid w:val="00C608C3"/>
    <w:rsid w:val="00C60EEC"/>
    <w:rsid w:val="00C618E7"/>
    <w:rsid w:val="00C622EE"/>
    <w:rsid w:val="00C62495"/>
    <w:rsid w:val="00C62A13"/>
    <w:rsid w:val="00C63340"/>
    <w:rsid w:val="00C63480"/>
    <w:rsid w:val="00C64290"/>
    <w:rsid w:val="00C6429F"/>
    <w:rsid w:val="00C6435A"/>
    <w:rsid w:val="00C644C9"/>
    <w:rsid w:val="00C6464E"/>
    <w:rsid w:val="00C64A0A"/>
    <w:rsid w:val="00C64B05"/>
    <w:rsid w:val="00C6586E"/>
    <w:rsid w:val="00C65ADE"/>
    <w:rsid w:val="00C65BF0"/>
    <w:rsid w:val="00C65CE4"/>
    <w:rsid w:val="00C65EBC"/>
    <w:rsid w:val="00C6612F"/>
    <w:rsid w:val="00C66290"/>
    <w:rsid w:val="00C66E20"/>
    <w:rsid w:val="00C66EA6"/>
    <w:rsid w:val="00C6729A"/>
    <w:rsid w:val="00C67586"/>
    <w:rsid w:val="00C67DCB"/>
    <w:rsid w:val="00C70512"/>
    <w:rsid w:val="00C709F1"/>
    <w:rsid w:val="00C70B25"/>
    <w:rsid w:val="00C70E37"/>
    <w:rsid w:val="00C721CE"/>
    <w:rsid w:val="00C721FE"/>
    <w:rsid w:val="00C7229C"/>
    <w:rsid w:val="00C726DB"/>
    <w:rsid w:val="00C72AA6"/>
    <w:rsid w:val="00C72B7A"/>
    <w:rsid w:val="00C73527"/>
    <w:rsid w:val="00C73E14"/>
    <w:rsid w:val="00C7524A"/>
    <w:rsid w:val="00C75483"/>
    <w:rsid w:val="00C756BA"/>
    <w:rsid w:val="00C7575F"/>
    <w:rsid w:val="00C75A58"/>
    <w:rsid w:val="00C7640B"/>
    <w:rsid w:val="00C7655F"/>
    <w:rsid w:val="00C76571"/>
    <w:rsid w:val="00C77178"/>
    <w:rsid w:val="00C77189"/>
    <w:rsid w:val="00C775F0"/>
    <w:rsid w:val="00C77BFB"/>
    <w:rsid w:val="00C77EBD"/>
    <w:rsid w:val="00C80D47"/>
    <w:rsid w:val="00C8133B"/>
    <w:rsid w:val="00C81515"/>
    <w:rsid w:val="00C8179D"/>
    <w:rsid w:val="00C820D5"/>
    <w:rsid w:val="00C82173"/>
    <w:rsid w:val="00C835DA"/>
    <w:rsid w:val="00C8409B"/>
    <w:rsid w:val="00C84715"/>
    <w:rsid w:val="00C852E3"/>
    <w:rsid w:val="00C855BA"/>
    <w:rsid w:val="00C861A9"/>
    <w:rsid w:val="00C86FAA"/>
    <w:rsid w:val="00C90A77"/>
    <w:rsid w:val="00C90B8A"/>
    <w:rsid w:val="00C90CA7"/>
    <w:rsid w:val="00C914B0"/>
    <w:rsid w:val="00C91554"/>
    <w:rsid w:val="00C915A2"/>
    <w:rsid w:val="00C91CDF"/>
    <w:rsid w:val="00C926B7"/>
    <w:rsid w:val="00C92BB1"/>
    <w:rsid w:val="00C93151"/>
    <w:rsid w:val="00C932CB"/>
    <w:rsid w:val="00C93B49"/>
    <w:rsid w:val="00C9461F"/>
    <w:rsid w:val="00C94CBE"/>
    <w:rsid w:val="00C967A3"/>
    <w:rsid w:val="00C96875"/>
    <w:rsid w:val="00C973F2"/>
    <w:rsid w:val="00C97836"/>
    <w:rsid w:val="00C97D6A"/>
    <w:rsid w:val="00CA08EE"/>
    <w:rsid w:val="00CA0C3A"/>
    <w:rsid w:val="00CA109A"/>
    <w:rsid w:val="00CA15CA"/>
    <w:rsid w:val="00CA186D"/>
    <w:rsid w:val="00CA1F19"/>
    <w:rsid w:val="00CA20B9"/>
    <w:rsid w:val="00CA2176"/>
    <w:rsid w:val="00CA304C"/>
    <w:rsid w:val="00CA3282"/>
    <w:rsid w:val="00CA357E"/>
    <w:rsid w:val="00CA371D"/>
    <w:rsid w:val="00CA3F06"/>
    <w:rsid w:val="00CA3F5E"/>
    <w:rsid w:val="00CA3FC2"/>
    <w:rsid w:val="00CA408B"/>
    <w:rsid w:val="00CA4428"/>
    <w:rsid w:val="00CA4CEE"/>
    <w:rsid w:val="00CA4F18"/>
    <w:rsid w:val="00CA5710"/>
    <w:rsid w:val="00CA67C8"/>
    <w:rsid w:val="00CA6D85"/>
    <w:rsid w:val="00CA6DC7"/>
    <w:rsid w:val="00CA70D5"/>
    <w:rsid w:val="00CA7342"/>
    <w:rsid w:val="00CA774A"/>
    <w:rsid w:val="00CA7E57"/>
    <w:rsid w:val="00CA7F86"/>
    <w:rsid w:val="00CB04E4"/>
    <w:rsid w:val="00CB071E"/>
    <w:rsid w:val="00CB0907"/>
    <w:rsid w:val="00CB0A6F"/>
    <w:rsid w:val="00CB1BCF"/>
    <w:rsid w:val="00CB1F05"/>
    <w:rsid w:val="00CB2CC1"/>
    <w:rsid w:val="00CB323B"/>
    <w:rsid w:val="00CB3965"/>
    <w:rsid w:val="00CB3BBB"/>
    <w:rsid w:val="00CB3C3F"/>
    <w:rsid w:val="00CB40ED"/>
    <w:rsid w:val="00CB41CB"/>
    <w:rsid w:val="00CB46B3"/>
    <w:rsid w:val="00CB4921"/>
    <w:rsid w:val="00CB4A9D"/>
    <w:rsid w:val="00CB51C4"/>
    <w:rsid w:val="00CB5A1D"/>
    <w:rsid w:val="00CB5F6D"/>
    <w:rsid w:val="00CB61FE"/>
    <w:rsid w:val="00CB65D4"/>
    <w:rsid w:val="00CB67E7"/>
    <w:rsid w:val="00CB70F9"/>
    <w:rsid w:val="00CB7CF7"/>
    <w:rsid w:val="00CC06B8"/>
    <w:rsid w:val="00CC0825"/>
    <w:rsid w:val="00CC11B0"/>
    <w:rsid w:val="00CC162B"/>
    <w:rsid w:val="00CC1AE3"/>
    <w:rsid w:val="00CC1F0F"/>
    <w:rsid w:val="00CC1F80"/>
    <w:rsid w:val="00CC2736"/>
    <w:rsid w:val="00CC2841"/>
    <w:rsid w:val="00CC336B"/>
    <w:rsid w:val="00CC368A"/>
    <w:rsid w:val="00CC3DEC"/>
    <w:rsid w:val="00CC3F97"/>
    <w:rsid w:val="00CC4122"/>
    <w:rsid w:val="00CC5098"/>
    <w:rsid w:val="00CC548F"/>
    <w:rsid w:val="00CC62BA"/>
    <w:rsid w:val="00CC63AD"/>
    <w:rsid w:val="00CC72CC"/>
    <w:rsid w:val="00CC7BBB"/>
    <w:rsid w:val="00CD030F"/>
    <w:rsid w:val="00CD0440"/>
    <w:rsid w:val="00CD0982"/>
    <w:rsid w:val="00CD102E"/>
    <w:rsid w:val="00CD1348"/>
    <w:rsid w:val="00CD1556"/>
    <w:rsid w:val="00CD15E4"/>
    <w:rsid w:val="00CD1DED"/>
    <w:rsid w:val="00CD1EA1"/>
    <w:rsid w:val="00CD2E40"/>
    <w:rsid w:val="00CD2E58"/>
    <w:rsid w:val="00CD2EFE"/>
    <w:rsid w:val="00CD35C6"/>
    <w:rsid w:val="00CD3B00"/>
    <w:rsid w:val="00CD436E"/>
    <w:rsid w:val="00CD4482"/>
    <w:rsid w:val="00CD460A"/>
    <w:rsid w:val="00CD4968"/>
    <w:rsid w:val="00CD4BCB"/>
    <w:rsid w:val="00CD4D73"/>
    <w:rsid w:val="00CD4F7E"/>
    <w:rsid w:val="00CD4F83"/>
    <w:rsid w:val="00CD5620"/>
    <w:rsid w:val="00CD66E5"/>
    <w:rsid w:val="00CD6FB0"/>
    <w:rsid w:val="00CD74B5"/>
    <w:rsid w:val="00CD78E5"/>
    <w:rsid w:val="00CD7C9E"/>
    <w:rsid w:val="00CE02B0"/>
    <w:rsid w:val="00CE0E84"/>
    <w:rsid w:val="00CE102E"/>
    <w:rsid w:val="00CE1E38"/>
    <w:rsid w:val="00CE2A89"/>
    <w:rsid w:val="00CE2CE6"/>
    <w:rsid w:val="00CE2E0A"/>
    <w:rsid w:val="00CE3062"/>
    <w:rsid w:val="00CE30C0"/>
    <w:rsid w:val="00CE3A5E"/>
    <w:rsid w:val="00CE4C53"/>
    <w:rsid w:val="00CE51F8"/>
    <w:rsid w:val="00CE62F5"/>
    <w:rsid w:val="00CE683A"/>
    <w:rsid w:val="00CE702F"/>
    <w:rsid w:val="00CE71D8"/>
    <w:rsid w:val="00CE7301"/>
    <w:rsid w:val="00CE76F8"/>
    <w:rsid w:val="00CE7B25"/>
    <w:rsid w:val="00CF00EA"/>
    <w:rsid w:val="00CF0E04"/>
    <w:rsid w:val="00CF0FC4"/>
    <w:rsid w:val="00CF1330"/>
    <w:rsid w:val="00CF199F"/>
    <w:rsid w:val="00CF1FC8"/>
    <w:rsid w:val="00CF214C"/>
    <w:rsid w:val="00CF240B"/>
    <w:rsid w:val="00CF2626"/>
    <w:rsid w:val="00CF291B"/>
    <w:rsid w:val="00CF31D0"/>
    <w:rsid w:val="00CF40DF"/>
    <w:rsid w:val="00CF44A0"/>
    <w:rsid w:val="00CF4CA2"/>
    <w:rsid w:val="00CF4DF2"/>
    <w:rsid w:val="00CF52BF"/>
    <w:rsid w:val="00CF53F2"/>
    <w:rsid w:val="00CF5555"/>
    <w:rsid w:val="00CF559B"/>
    <w:rsid w:val="00CF55EB"/>
    <w:rsid w:val="00CF56C9"/>
    <w:rsid w:val="00CF70DF"/>
    <w:rsid w:val="00CF765F"/>
    <w:rsid w:val="00CF7E36"/>
    <w:rsid w:val="00CF7FE0"/>
    <w:rsid w:val="00D003F6"/>
    <w:rsid w:val="00D00C24"/>
    <w:rsid w:val="00D0106A"/>
    <w:rsid w:val="00D027B5"/>
    <w:rsid w:val="00D030EC"/>
    <w:rsid w:val="00D03A61"/>
    <w:rsid w:val="00D044BF"/>
    <w:rsid w:val="00D0466A"/>
    <w:rsid w:val="00D04BC7"/>
    <w:rsid w:val="00D04D39"/>
    <w:rsid w:val="00D0576F"/>
    <w:rsid w:val="00D06193"/>
    <w:rsid w:val="00D06BFA"/>
    <w:rsid w:val="00D0703D"/>
    <w:rsid w:val="00D07D7C"/>
    <w:rsid w:val="00D103E4"/>
    <w:rsid w:val="00D11DD9"/>
    <w:rsid w:val="00D12CA6"/>
    <w:rsid w:val="00D12FEB"/>
    <w:rsid w:val="00D13AAD"/>
    <w:rsid w:val="00D13E87"/>
    <w:rsid w:val="00D14748"/>
    <w:rsid w:val="00D151AA"/>
    <w:rsid w:val="00D15713"/>
    <w:rsid w:val="00D15E99"/>
    <w:rsid w:val="00D167FD"/>
    <w:rsid w:val="00D16960"/>
    <w:rsid w:val="00D16B5F"/>
    <w:rsid w:val="00D172D4"/>
    <w:rsid w:val="00D1771A"/>
    <w:rsid w:val="00D17D59"/>
    <w:rsid w:val="00D20237"/>
    <w:rsid w:val="00D20818"/>
    <w:rsid w:val="00D21336"/>
    <w:rsid w:val="00D22B98"/>
    <w:rsid w:val="00D23864"/>
    <w:rsid w:val="00D23F74"/>
    <w:rsid w:val="00D23FE2"/>
    <w:rsid w:val="00D244B0"/>
    <w:rsid w:val="00D24D68"/>
    <w:rsid w:val="00D25662"/>
    <w:rsid w:val="00D25B1C"/>
    <w:rsid w:val="00D25CFE"/>
    <w:rsid w:val="00D27733"/>
    <w:rsid w:val="00D27A78"/>
    <w:rsid w:val="00D27BE6"/>
    <w:rsid w:val="00D30342"/>
    <w:rsid w:val="00D30631"/>
    <w:rsid w:val="00D30676"/>
    <w:rsid w:val="00D30F41"/>
    <w:rsid w:val="00D31519"/>
    <w:rsid w:val="00D3159C"/>
    <w:rsid w:val="00D32AC0"/>
    <w:rsid w:val="00D330C3"/>
    <w:rsid w:val="00D34145"/>
    <w:rsid w:val="00D34C7F"/>
    <w:rsid w:val="00D359A7"/>
    <w:rsid w:val="00D35B0E"/>
    <w:rsid w:val="00D360CA"/>
    <w:rsid w:val="00D363E2"/>
    <w:rsid w:val="00D36506"/>
    <w:rsid w:val="00D365DB"/>
    <w:rsid w:val="00D3708D"/>
    <w:rsid w:val="00D3793D"/>
    <w:rsid w:val="00D40426"/>
    <w:rsid w:val="00D408ED"/>
    <w:rsid w:val="00D40E2F"/>
    <w:rsid w:val="00D41370"/>
    <w:rsid w:val="00D41DCB"/>
    <w:rsid w:val="00D41EE7"/>
    <w:rsid w:val="00D42595"/>
    <w:rsid w:val="00D435AB"/>
    <w:rsid w:val="00D443B2"/>
    <w:rsid w:val="00D445F2"/>
    <w:rsid w:val="00D45F76"/>
    <w:rsid w:val="00D46369"/>
    <w:rsid w:val="00D47FB2"/>
    <w:rsid w:val="00D47FBD"/>
    <w:rsid w:val="00D50699"/>
    <w:rsid w:val="00D50970"/>
    <w:rsid w:val="00D50A3B"/>
    <w:rsid w:val="00D514C8"/>
    <w:rsid w:val="00D52D8E"/>
    <w:rsid w:val="00D5305E"/>
    <w:rsid w:val="00D5308B"/>
    <w:rsid w:val="00D54020"/>
    <w:rsid w:val="00D5470E"/>
    <w:rsid w:val="00D54BD2"/>
    <w:rsid w:val="00D55697"/>
    <w:rsid w:val="00D55ED9"/>
    <w:rsid w:val="00D5646A"/>
    <w:rsid w:val="00D569CD"/>
    <w:rsid w:val="00D571A7"/>
    <w:rsid w:val="00D57522"/>
    <w:rsid w:val="00D57748"/>
    <w:rsid w:val="00D579E6"/>
    <w:rsid w:val="00D57C96"/>
    <w:rsid w:val="00D57CEF"/>
    <w:rsid w:val="00D57D18"/>
    <w:rsid w:val="00D57EED"/>
    <w:rsid w:val="00D61014"/>
    <w:rsid w:val="00D6139F"/>
    <w:rsid w:val="00D619CE"/>
    <w:rsid w:val="00D61AFD"/>
    <w:rsid w:val="00D6262E"/>
    <w:rsid w:val="00D62A00"/>
    <w:rsid w:val="00D62FEF"/>
    <w:rsid w:val="00D639A0"/>
    <w:rsid w:val="00D63D3D"/>
    <w:rsid w:val="00D64512"/>
    <w:rsid w:val="00D64563"/>
    <w:rsid w:val="00D64702"/>
    <w:rsid w:val="00D65571"/>
    <w:rsid w:val="00D65FEA"/>
    <w:rsid w:val="00D6602E"/>
    <w:rsid w:val="00D669BB"/>
    <w:rsid w:val="00D66AC1"/>
    <w:rsid w:val="00D6717D"/>
    <w:rsid w:val="00D67E3F"/>
    <w:rsid w:val="00D67EF2"/>
    <w:rsid w:val="00D70026"/>
    <w:rsid w:val="00D7037B"/>
    <w:rsid w:val="00D70492"/>
    <w:rsid w:val="00D706C8"/>
    <w:rsid w:val="00D70E65"/>
    <w:rsid w:val="00D710BE"/>
    <w:rsid w:val="00D716B8"/>
    <w:rsid w:val="00D717A8"/>
    <w:rsid w:val="00D71C8F"/>
    <w:rsid w:val="00D71FB1"/>
    <w:rsid w:val="00D72A09"/>
    <w:rsid w:val="00D72B05"/>
    <w:rsid w:val="00D7330A"/>
    <w:rsid w:val="00D73A16"/>
    <w:rsid w:val="00D742FA"/>
    <w:rsid w:val="00D747D4"/>
    <w:rsid w:val="00D74F24"/>
    <w:rsid w:val="00D76147"/>
    <w:rsid w:val="00D77416"/>
    <w:rsid w:val="00D77672"/>
    <w:rsid w:val="00D778C1"/>
    <w:rsid w:val="00D77949"/>
    <w:rsid w:val="00D77996"/>
    <w:rsid w:val="00D80739"/>
    <w:rsid w:val="00D80BA6"/>
    <w:rsid w:val="00D80C52"/>
    <w:rsid w:val="00D82FCD"/>
    <w:rsid w:val="00D83173"/>
    <w:rsid w:val="00D84033"/>
    <w:rsid w:val="00D845AF"/>
    <w:rsid w:val="00D84BDE"/>
    <w:rsid w:val="00D8563D"/>
    <w:rsid w:val="00D85739"/>
    <w:rsid w:val="00D86530"/>
    <w:rsid w:val="00D86EC8"/>
    <w:rsid w:val="00D874FE"/>
    <w:rsid w:val="00D875B8"/>
    <w:rsid w:val="00D87C1F"/>
    <w:rsid w:val="00D87C20"/>
    <w:rsid w:val="00D90A07"/>
    <w:rsid w:val="00D90F2B"/>
    <w:rsid w:val="00D91042"/>
    <w:rsid w:val="00D911D9"/>
    <w:rsid w:val="00D91203"/>
    <w:rsid w:val="00D912BF"/>
    <w:rsid w:val="00D918F7"/>
    <w:rsid w:val="00D91A5F"/>
    <w:rsid w:val="00D92282"/>
    <w:rsid w:val="00D92C79"/>
    <w:rsid w:val="00D92D52"/>
    <w:rsid w:val="00D93288"/>
    <w:rsid w:val="00D93303"/>
    <w:rsid w:val="00D94271"/>
    <w:rsid w:val="00D95174"/>
    <w:rsid w:val="00D9526F"/>
    <w:rsid w:val="00D95D17"/>
    <w:rsid w:val="00D95DE8"/>
    <w:rsid w:val="00D95FF7"/>
    <w:rsid w:val="00D962D6"/>
    <w:rsid w:val="00D96AC8"/>
    <w:rsid w:val="00D96F9D"/>
    <w:rsid w:val="00D96FB6"/>
    <w:rsid w:val="00D97023"/>
    <w:rsid w:val="00D9784A"/>
    <w:rsid w:val="00DA0068"/>
    <w:rsid w:val="00DA0821"/>
    <w:rsid w:val="00DA1403"/>
    <w:rsid w:val="00DA1527"/>
    <w:rsid w:val="00DA1586"/>
    <w:rsid w:val="00DA17AC"/>
    <w:rsid w:val="00DA1D0B"/>
    <w:rsid w:val="00DA1FEA"/>
    <w:rsid w:val="00DA2639"/>
    <w:rsid w:val="00DA3655"/>
    <w:rsid w:val="00DA367B"/>
    <w:rsid w:val="00DA36C6"/>
    <w:rsid w:val="00DA3B1F"/>
    <w:rsid w:val="00DA3C76"/>
    <w:rsid w:val="00DA417D"/>
    <w:rsid w:val="00DA46AE"/>
    <w:rsid w:val="00DA4973"/>
    <w:rsid w:val="00DA4D55"/>
    <w:rsid w:val="00DA4DF8"/>
    <w:rsid w:val="00DA4F72"/>
    <w:rsid w:val="00DA51C8"/>
    <w:rsid w:val="00DA579C"/>
    <w:rsid w:val="00DA64AB"/>
    <w:rsid w:val="00DA64B6"/>
    <w:rsid w:val="00DA68A9"/>
    <w:rsid w:val="00DA6C1E"/>
    <w:rsid w:val="00DA6D05"/>
    <w:rsid w:val="00DA6F36"/>
    <w:rsid w:val="00DA7607"/>
    <w:rsid w:val="00DA7A6B"/>
    <w:rsid w:val="00DB0D2E"/>
    <w:rsid w:val="00DB0E3E"/>
    <w:rsid w:val="00DB138E"/>
    <w:rsid w:val="00DB1E45"/>
    <w:rsid w:val="00DB231E"/>
    <w:rsid w:val="00DB2AEC"/>
    <w:rsid w:val="00DB331E"/>
    <w:rsid w:val="00DB38EE"/>
    <w:rsid w:val="00DB4319"/>
    <w:rsid w:val="00DB45E4"/>
    <w:rsid w:val="00DB4912"/>
    <w:rsid w:val="00DB4E6F"/>
    <w:rsid w:val="00DB596E"/>
    <w:rsid w:val="00DB5B3C"/>
    <w:rsid w:val="00DB5C9B"/>
    <w:rsid w:val="00DB6CAC"/>
    <w:rsid w:val="00DB701A"/>
    <w:rsid w:val="00DB727E"/>
    <w:rsid w:val="00DB7773"/>
    <w:rsid w:val="00DB7F57"/>
    <w:rsid w:val="00DB7F64"/>
    <w:rsid w:val="00DC00EA"/>
    <w:rsid w:val="00DC0163"/>
    <w:rsid w:val="00DC0541"/>
    <w:rsid w:val="00DC08B8"/>
    <w:rsid w:val="00DC1116"/>
    <w:rsid w:val="00DC27C0"/>
    <w:rsid w:val="00DC2905"/>
    <w:rsid w:val="00DC2E5E"/>
    <w:rsid w:val="00DC3802"/>
    <w:rsid w:val="00DC3C11"/>
    <w:rsid w:val="00DC3D4D"/>
    <w:rsid w:val="00DC4054"/>
    <w:rsid w:val="00DC407B"/>
    <w:rsid w:val="00DC45AE"/>
    <w:rsid w:val="00DC650D"/>
    <w:rsid w:val="00DC684A"/>
    <w:rsid w:val="00DC6A29"/>
    <w:rsid w:val="00DC7CEB"/>
    <w:rsid w:val="00DD0289"/>
    <w:rsid w:val="00DD0A48"/>
    <w:rsid w:val="00DD10FE"/>
    <w:rsid w:val="00DD1303"/>
    <w:rsid w:val="00DD1A0B"/>
    <w:rsid w:val="00DD211F"/>
    <w:rsid w:val="00DD21C0"/>
    <w:rsid w:val="00DD2C8E"/>
    <w:rsid w:val="00DD3139"/>
    <w:rsid w:val="00DD342C"/>
    <w:rsid w:val="00DD348A"/>
    <w:rsid w:val="00DD3B60"/>
    <w:rsid w:val="00DD457F"/>
    <w:rsid w:val="00DD49B7"/>
    <w:rsid w:val="00DD4AE2"/>
    <w:rsid w:val="00DD5889"/>
    <w:rsid w:val="00DD5C8B"/>
    <w:rsid w:val="00DD6116"/>
    <w:rsid w:val="00DD6208"/>
    <w:rsid w:val="00DD64A6"/>
    <w:rsid w:val="00DD6CC8"/>
    <w:rsid w:val="00DD7090"/>
    <w:rsid w:val="00DD7739"/>
    <w:rsid w:val="00DD7FC6"/>
    <w:rsid w:val="00DE0764"/>
    <w:rsid w:val="00DE0894"/>
    <w:rsid w:val="00DE0AB3"/>
    <w:rsid w:val="00DE0EFA"/>
    <w:rsid w:val="00DE1622"/>
    <w:rsid w:val="00DE193D"/>
    <w:rsid w:val="00DE1E1D"/>
    <w:rsid w:val="00DE22DD"/>
    <w:rsid w:val="00DE267C"/>
    <w:rsid w:val="00DE2E21"/>
    <w:rsid w:val="00DE3151"/>
    <w:rsid w:val="00DE419C"/>
    <w:rsid w:val="00DE47D9"/>
    <w:rsid w:val="00DE6314"/>
    <w:rsid w:val="00DE64F2"/>
    <w:rsid w:val="00DE6642"/>
    <w:rsid w:val="00DE78D8"/>
    <w:rsid w:val="00DE7E44"/>
    <w:rsid w:val="00DF120B"/>
    <w:rsid w:val="00DF16C0"/>
    <w:rsid w:val="00DF1E9D"/>
    <w:rsid w:val="00DF207A"/>
    <w:rsid w:val="00DF20AA"/>
    <w:rsid w:val="00DF2A8F"/>
    <w:rsid w:val="00DF2C4E"/>
    <w:rsid w:val="00DF2DED"/>
    <w:rsid w:val="00DF3013"/>
    <w:rsid w:val="00DF3BCA"/>
    <w:rsid w:val="00DF3D32"/>
    <w:rsid w:val="00DF45C6"/>
    <w:rsid w:val="00DF4783"/>
    <w:rsid w:val="00DF478F"/>
    <w:rsid w:val="00DF4959"/>
    <w:rsid w:val="00DF5694"/>
    <w:rsid w:val="00DF5C13"/>
    <w:rsid w:val="00DF5F48"/>
    <w:rsid w:val="00DF5F80"/>
    <w:rsid w:val="00DF66A7"/>
    <w:rsid w:val="00DF6C00"/>
    <w:rsid w:val="00DF6CBF"/>
    <w:rsid w:val="00DF749F"/>
    <w:rsid w:val="00DF7B92"/>
    <w:rsid w:val="00DF7E8A"/>
    <w:rsid w:val="00DF7E99"/>
    <w:rsid w:val="00E006D0"/>
    <w:rsid w:val="00E0088D"/>
    <w:rsid w:val="00E0148B"/>
    <w:rsid w:val="00E016A3"/>
    <w:rsid w:val="00E016AD"/>
    <w:rsid w:val="00E0218C"/>
    <w:rsid w:val="00E032CA"/>
    <w:rsid w:val="00E03380"/>
    <w:rsid w:val="00E0373D"/>
    <w:rsid w:val="00E038F9"/>
    <w:rsid w:val="00E03BA6"/>
    <w:rsid w:val="00E041C6"/>
    <w:rsid w:val="00E04B1D"/>
    <w:rsid w:val="00E04FFC"/>
    <w:rsid w:val="00E0550D"/>
    <w:rsid w:val="00E056CE"/>
    <w:rsid w:val="00E05BEA"/>
    <w:rsid w:val="00E05F61"/>
    <w:rsid w:val="00E06179"/>
    <w:rsid w:val="00E061AB"/>
    <w:rsid w:val="00E062A6"/>
    <w:rsid w:val="00E06773"/>
    <w:rsid w:val="00E07D87"/>
    <w:rsid w:val="00E07FCC"/>
    <w:rsid w:val="00E104BF"/>
    <w:rsid w:val="00E10825"/>
    <w:rsid w:val="00E12F7F"/>
    <w:rsid w:val="00E1412F"/>
    <w:rsid w:val="00E14519"/>
    <w:rsid w:val="00E14B5F"/>
    <w:rsid w:val="00E15172"/>
    <w:rsid w:val="00E152CF"/>
    <w:rsid w:val="00E15969"/>
    <w:rsid w:val="00E15BDC"/>
    <w:rsid w:val="00E17B9D"/>
    <w:rsid w:val="00E17F20"/>
    <w:rsid w:val="00E20341"/>
    <w:rsid w:val="00E203A6"/>
    <w:rsid w:val="00E211F8"/>
    <w:rsid w:val="00E21592"/>
    <w:rsid w:val="00E21871"/>
    <w:rsid w:val="00E22759"/>
    <w:rsid w:val="00E2346A"/>
    <w:rsid w:val="00E23B24"/>
    <w:rsid w:val="00E23BE0"/>
    <w:rsid w:val="00E249C8"/>
    <w:rsid w:val="00E25C2F"/>
    <w:rsid w:val="00E25EA4"/>
    <w:rsid w:val="00E26B50"/>
    <w:rsid w:val="00E26D51"/>
    <w:rsid w:val="00E274B2"/>
    <w:rsid w:val="00E27A08"/>
    <w:rsid w:val="00E301F8"/>
    <w:rsid w:val="00E3021F"/>
    <w:rsid w:val="00E30CA0"/>
    <w:rsid w:val="00E316BD"/>
    <w:rsid w:val="00E31892"/>
    <w:rsid w:val="00E31F8A"/>
    <w:rsid w:val="00E32101"/>
    <w:rsid w:val="00E3229D"/>
    <w:rsid w:val="00E3276E"/>
    <w:rsid w:val="00E32A53"/>
    <w:rsid w:val="00E32AD2"/>
    <w:rsid w:val="00E32C34"/>
    <w:rsid w:val="00E32F7E"/>
    <w:rsid w:val="00E336EA"/>
    <w:rsid w:val="00E33D30"/>
    <w:rsid w:val="00E33F7F"/>
    <w:rsid w:val="00E35068"/>
    <w:rsid w:val="00E352AF"/>
    <w:rsid w:val="00E36298"/>
    <w:rsid w:val="00E362F6"/>
    <w:rsid w:val="00E36374"/>
    <w:rsid w:val="00E36845"/>
    <w:rsid w:val="00E36CCF"/>
    <w:rsid w:val="00E379B3"/>
    <w:rsid w:val="00E403D6"/>
    <w:rsid w:val="00E409B7"/>
    <w:rsid w:val="00E40C2D"/>
    <w:rsid w:val="00E40F8A"/>
    <w:rsid w:val="00E417E4"/>
    <w:rsid w:val="00E41C21"/>
    <w:rsid w:val="00E41F14"/>
    <w:rsid w:val="00E41F2B"/>
    <w:rsid w:val="00E42234"/>
    <w:rsid w:val="00E42E14"/>
    <w:rsid w:val="00E42EA1"/>
    <w:rsid w:val="00E4345D"/>
    <w:rsid w:val="00E43C35"/>
    <w:rsid w:val="00E43F44"/>
    <w:rsid w:val="00E44D98"/>
    <w:rsid w:val="00E44F75"/>
    <w:rsid w:val="00E45461"/>
    <w:rsid w:val="00E45D72"/>
    <w:rsid w:val="00E45E74"/>
    <w:rsid w:val="00E45FA2"/>
    <w:rsid w:val="00E46493"/>
    <w:rsid w:val="00E47519"/>
    <w:rsid w:val="00E479AF"/>
    <w:rsid w:val="00E47AD5"/>
    <w:rsid w:val="00E47D62"/>
    <w:rsid w:val="00E504F9"/>
    <w:rsid w:val="00E5054C"/>
    <w:rsid w:val="00E50834"/>
    <w:rsid w:val="00E50BB0"/>
    <w:rsid w:val="00E50EEB"/>
    <w:rsid w:val="00E513C3"/>
    <w:rsid w:val="00E51942"/>
    <w:rsid w:val="00E51B16"/>
    <w:rsid w:val="00E51E83"/>
    <w:rsid w:val="00E5211C"/>
    <w:rsid w:val="00E5267B"/>
    <w:rsid w:val="00E53FCC"/>
    <w:rsid w:val="00E54564"/>
    <w:rsid w:val="00E54816"/>
    <w:rsid w:val="00E54A1C"/>
    <w:rsid w:val="00E54E39"/>
    <w:rsid w:val="00E55346"/>
    <w:rsid w:val="00E557E4"/>
    <w:rsid w:val="00E559F0"/>
    <w:rsid w:val="00E55D62"/>
    <w:rsid w:val="00E5687F"/>
    <w:rsid w:val="00E56A01"/>
    <w:rsid w:val="00E56E4E"/>
    <w:rsid w:val="00E57972"/>
    <w:rsid w:val="00E57E6B"/>
    <w:rsid w:val="00E60756"/>
    <w:rsid w:val="00E60EA2"/>
    <w:rsid w:val="00E6138E"/>
    <w:rsid w:val="00E617D6"/>
    <w:rsid w:val="00E62B8B"/>
    <w:rsid w:val="00E62BF4"/>
    <w:rsid w:val="00E63359"/>
    <w:rsid w:val="00E634F6"/>
    <w:rsid w:val="00E63773"/>
    <w:rsid w:val="00E637D2"/>
    <w:rsid w:val="00E63C0E"/>
    <w:rsid w:val="00E6466D"/>
    <w:rsid w:val="00E64A1B"/>
    <w:rsid w:val="00E64C24"/>
    <w:rsid w:val="00E652C8"/>
    <w:rsid w:val="00E655F5"/>
    <w:rsid w:val="00E661FC"/>
    <w:rsid w:val="00E66554"/>
    <w:rsid w:val="00E672FC"/>
    <w:rsid w:val="00E67E63"/>
    <w:rsid w:val="00E70118"/>
    <w:rsid w:val="00E70587"/>
    <w:rsid w:val="00E70C85"/>
    <w:rsid w:val="00E70EC9"/>
    <w:rsid w:val="00E7138B"/>
    <w:rsid w:val="00E71525"/>
    <w:rsid w:val="00E71644"/>
    <w:rsid w:val="00E71646"/>
    <w:rsid w:val="00E7263E"/>
    <w:rsid w:val="00E729E6"/>
    <w:rsid w:val="00E72D49"/>
    <w:rsid w:val="00E73E69"/>
    <w:rsid w:val="00E7498A"/>
    <w:rsid w:val="00E74F83"/>
    <w:rsid w:val="00E751EB"/>
    <w:rsid w:val="00E75266"/>
    <w:rsid w:val="00E75404"/>
    <w:rsid w:val="00E757CD"/>
    <w:rsid w:val="00E7593C"/>
    <w:rsid w:val="00E759CA"/>
    <w:rsid w:val="00E76366"/>
    <w:rsid w:val="00E7678A"/>
    <w:rsid w:val="00E76AA5"/>
    <w:rsid w:val="00E76AC7"/>
    <w:rsid w:val="00E77E13"/>
    <w:rsid w:val="00E8061B"/>
    <w:rsid w:val="00E80873"/>
    <w:rsid w:val="00E80919"/>
    <w:rsid w:val="00E809D2"/>
    <w:rsid w:val="00E81153"/>
    <w:rsid w:val="00E81689"/>
    <w:rsid w:val="00E82064"/>
    <w:rsid w:val="00E82A26"/>
    <w:rsid w:val="00E82BCF"/>
    <w:rsid w:val="00E83645"/>
    <w:rsid w:val="00E83D9A"/>
    <w:rsid w:val="00E84634"/>
    <w:rsid w:val="00E8464A"/>
    <w:rsid w:val="00E8491B"/>
    <w:rsid w:val="00E84DD4"/>
    <w:rsid w:val="00E853ED"/>
    <w:rsid w:val="00E8629B"/>
    <w:rsid w:val="00E867DA"/>
    <w:rsid w:val="00E8694B"/>
    <w:rsid w:val="00E86F85"/>
    <w:rsid w:val="00E87222"/>
    <w:rsid w:val="00E87342"/>
    <w:rsid w:val="00E87571"/>
    <w:rsid w:val="00E875AE"/>
    <w:rsid w:val="00E87E1B"/>
    <w:rsid w:val="00E9019E"/>
    <w:rsid w:val="00E902F2"/>
    <w:rsid w:val="00E90C01"/>
    <w:rsid w:val="00E90F6B"/>
    <w:rsid w:val="00E91102"/>
    <w:rsid w:val="00E913FA"/>
    <w:rsid w:val="00E91697"/>
    <w:rsid w:val="00E920A1"/>
    <w:rsid w:val="00E925D9"/>
    <w:rsid w:val="00E9270C"/>
    <w:rsid w:val="00E92716"/>
    <w:rsid w:val="00E928CA"/>
    <w:rsid w:val="00E92F37"/>
    <w:rsid w:val="00E935F1"/>
    <w:rsid w:val="00E9387A"/>
    <w:rsid w:val="00E94271"/>
    <w:rsid w:val="00E9483C"/>
    <w:rsid w:val="00E94A81"/>
    <w:rsid w:val="00E9568A"/>
    <w:rsid w:val="00E956DA"/>
    <w:rsid w:val="00E95804"/>
    <w:rsid w:val="00E96315"/>
    <w:rsid w:val="00E96490"/>
    <w:rsid w:val="00E96A36"/>
    <w:rsid w:val="00E96F08"/>
    <w:rsid w:val="00E97410"/>
    <w:rsid w:val="00E97501"/>
    <w:rsid w:val="00E97502"/>
    <w:rsid w:val="00EA02E0"/>
    <w:rsid w:val="00EA09A2"/>
    <w:rsid w:val="00EA0B53"/>
    <w:rsid w:val="00EA10B0"/>
    <w:rsid w:val="00EA187E"/>
    <w:rsid w:val="00EA1B10"/>
    <w:rsid w:val="00EA1FFB"/>
    <w:rsid w:val="00EA2D42"/>
    <w:rsid w:val="00EA358A"/>
    <w:rsid w:val="00EA3872"/>
    <w:rsid w:val="00EA3E29"/>
    <w:rsid w:val="00EA4C0F"/>
    <w:rsid w:val="00EA4C58"/>
    <w:rsid w:val="00EA5372"/>
    <w:rsid w:val="00EA55D5"/>
    <w:rsid w:val="00EA56C9"/>
    <w:rsid w:val="00EA6056"/>
    <w:rsid w:val="00EA629F"/>
    <w:rsid w:val="00EA6348"/>
    <w:rsid w:val="00EA66BB"/>
    <w:rsid w:val="00EA727D"/>
    <w:rsid w:val="00EA7301"/>
    <w:rsid w:val="00EA76AE"/>
    <w:rsid w:val="00EB048E"/>
    <w:rsid w:val="00EB249C"/>
    <w:rsid w:val="00EB25BF"/>
    <w:rsid w:val="00EB27CD"/>
    <w:rsid w:val="00EB3A4F"/>
    <w:rsid w:val="00EB3AD6"/>
    <w:rsid w:val="00EB3C30"/>
    <w:rsid w:val="00EB3C93"/>
    <w:rsid w:val="00EB3DA1"/>
    <w:rsid w:val="00EB4148"/>
    <w:rsid w:val="00EB4B36"/>
    <w:rsid w:val="00EB4BC7"/>
    <w:rsid w:val="00EB4E9C"/>
    <w:rsid w:val="00EB5C1F"/>
    <w:rsid w:val="00EB5C58"/>
    <w:rsid w:val="00EB6B03"/>
    <w:rsid w:val="00EB7133"/>
    <w:rsid w:val="00EB7901"/>
    <w:rsid w:val="00EB7949"/>
    <w:rsid w:val="00EB7CAC"/>
    <w:rsid w:val="00EC10BC"/>
    <w:rsid w:val="00EC177D"/>
    <w:rsid w:val="00EC1B19"/>
    <w:rsid w:val="00EC27B7"/>
    <w:rsid w:val="00EC360B"/>
    <w:rsid w:val="00EC3969"/>
    <w:rsid w:val="00EC453F"/>
    <w:rsid w:val="00EC583B"/>
    <w:rsid w:val="00EC5F05"/>
    <w:rsid w:val="00EC6139"/>
    <w:rsid w:val="00EC6A26"/>
    <w:rsid w:val="00EC70C6"/>
    <w:rsid w:val="00EC723C"/>
    <w:rsid w:val="00EC76BC"/>
    <w:rsid w:val="00EC78C9"/>
    <w:rsid w:val="00ED02ED"/>
    <w:rsid w:val="00ED0EB5"/>
    <w:rsid w:val="00ED151E"/>
    <w:rsid w:val="00ED1547"/>
    <w:rsid w:val="00ED20CA"/>
    <w:rsid w:val="00ED214E"/>
    <w:rsid w:val="00ED2483"/>
    <w:rsid w:val="00ED2892"/>
    <w:rsid w:val="00ED291D"/>
    <w:rsid w:val="00ED298E"/>
    <w:rsid w:val="00ED3449"/>
    <w:rsid w:val="00ED35C7"/>
    <w:rsid w:val="00ED49FF"/>
    <w:rsid w:val="00ED4AE8"/>
    <w:rsid w:val="00ED58FB"/>
    <w:rsid w:val="00ED5B99"/>
    <w:rsid w:val="00ED5C99"/>
    <w:rsid w:val="00ED64AC"/>
    <w:rsid w:val="00ED6557"/>
    <w:rsid w:val="00ED689C"/>
    <w:rsid w:val="00ED6DCC"/>
    <w:rsid w:val="00ED7153"/>
    <w:rsid w:val="00EE207E"/>
    <w:rsid w:val="00EE258E"/>
    <w:rsid w:val="00EE2A08"/>
    <w:rsid w:val="00EE34DF"/>
    <w:rsid w:val="00EE433C"/>
    <w:rsid w:val="00EE46D8"/>
    <w:rsid w:val="00EE47DA"/>
    <w:rsid w:val="00EE4AA3"/>
    <w:rsid w:val="00EE5090"/>
    <w:rsid w:val="00EE51F9"/>
    <w:rsid w:val="00EE540E"/>
    <w:rsid w:val="00EE56AA"/>
    <w:rsid w:val="00EE67A6"/>
    <w:rsid w:val="00EE6C13"/>
    <w:rsid w:val="00EE73E7"/>
    <w:rsid w:val="00EE78C3"/>
    <w:rsid w:val="00EE78E2"/>
    <w:rsid w:val="00EF0192"/>
    <w:rsid w:val="00EF025E"/>
    <w:rsid w:val="00EF08D9"/>
    <w:rsid w:val="00EF098C"/>
    <w:rsid w:val="00EF172B"/>
    <w:rsid w:val="00EF17F0"/>
    <w:rsid w:val="00EF1DD3"/>
    <w:rsid w:val="00EF1FC8"/>
    <w:rsid w:val="00EF2F89"/>
    <w:rsid w:val="00EF37FE"/>
    <w:rsid w:val="00EF41A8"/>
    <w:rsid w:val="00EF4B06"/>
    <w:rsid w:val="00EF6977"/>
    <w:rsid w:val="00EF7239"/>
    <w:rsid w:val="00EF729A"/>
    <w:rsid w:val="00EF7309"/>
    <w:rsid w:val="00EF7525"/>
    <w:rsid w:val="00EF7DE4"/>
    <w:rsid w:val="00EF7ED2"/>
    <w:rsid w:val="00F00265"/>
    <w:rsid w:val="00F00BBA"/>
    <w:rsid w:val="00F00D8E"/>
    <w:rsid w:val="00F0170D"/>
    <w:rsid w:val="00F01CA6"/>
    <w:rsid w:val="00F01EB1"/>
    <w:rsid w:val="00F03CD1"/>
    <w:rsid w:val="00F03E98"/>
    <w:rsid w:val="00F05845"/>
    <w:rsid w:val="00F062A5"/>
    <w:rsid w:val="00F06555"/>
    <w:rsid w:val="00F066D5"/>
    <w:rsid w:val="00F067D0"/>
    <w:rsid w:val="00F06DCD"/>
    <w:rsid w:val="00F077CE"/>
    <w:rsid w:val="00F07C12"/>
    <w:rsid w:val="00F10B5C"/>
    <w:rsid w:val="00F10DFC"/>
    <w:rsid w:val="00F10FDE"/>
    <w:rsid w:val="00F11AB6"/>
    <w:rsid w:val="00F11E5D"/>
    <w:rsid w:val="00F12288"/>
    <w:rsid w:val="00F1237A"/>
    <w:rsid w:val="00F124F8"/>
    <w:rsid w:val="00F125D6"/>
    <w:rsid w:val="00F12855"/>
    <w:rsid w:val="00F12A95"/>
    <w:rsid w:val="00F12C81"/>
    <w:rsid w:val="00F14370"/>
    <w:rsid w:val="00F145B0"/>
    <w:rsid w:val="00F15551"/>
    <w:rsid w:val="00F1559D"/>
    <w:rsid w:val="00F15A2E"/>
    <w:rsid w:val="00F15D0E"/>
    <w:rsid w:val="00F16897"/>
    <w:rsid w:val="00F2000A"/>
    <w:rsid w:val="00F2006D"/>
    <w:rsid w:val="00F20452"/>
    <w:rsid w:val="00F20750"/>
    <w:rsid w:val="00F21037"/>
    <w:rsid w:val="00F217D7"/>
    <w:rsid w:val="00F22091"/>
    <w:rsid w:val="00F229BB"/>
    <w:rsid w:val="00F22CBD"/>
    <w:rsid w:val="00F22E5D"/>
    <w:rsid w:val="00F23157"/>
    <w:rsid w:val="00F23580"/>
    <w:rsid w:val="00F23A91"/>
    <w:rsid w:val="00F23C2E"/>
    <w:rsid w:val="00F23DA7"/>
    <w:rsid w:val="00F23EB5"/>
    <w:rsid w:val="00F23F17"/>
    <w:rsid w:val="00F255A8"/>
    <w:rsid w:val="00F25C53"/>
    <w:rsid w:val="00F25C71"/>
    <w:rsid w:val="00F2700A"/>
    <w:rsid w:val="00F272F1"/>
    <w:rsid w:val="00F300D0"/>
    <w:rsid w:val="00F306A8"/>
    <w:rsid w:val="00F307D7"/>
    <w:rsid w:val="00F30AD2"/>
    <w:rsid w:val="00F30CCB"/>
    <w:rsid w:val="00F30DAC"/>
    <w:rsid w:val="00F310DF"/>
    <w:rsid w:val="00F31412"/>
    <w:rsid w:val="00F31888"/>
    <w:rsid w:val="00F325BB"/>
    <w:rsid w:val="00F32B19"/>
    <w:rsid w:val="00F33024"/>
    <w:rsid w:val="00F332BF"/>
    <w:rsid w:val="00F34288"/>
    <w:rsid w:val="00F344C1"/>
    <w:rsid w:val="00F34BAD"/>
    <w:rsid w:val="00F34C92"/>
    <w:rsid w:val="00F34FF7"/>
    <w:rsid w:val="00F36171"/>
    <w:rsid w:val="00F37688"/>
    <w:rsid w:val="00F376EB"/>
    <w:rsid w:val="00F37708"/>
    <w:rsid w:val="00F37F62"/>
    <w:rsid w:val="00F4025E"/>
    <w:rsid w:val="00F406B1"/>
    <w:rsid w:val="00F41781"/>
    <w:rsid w:val="00F41882"/>
    <w:rsid w:val="00F41BC9"/>
    <w:rsid w:val="00F423E5"/>
    <w:rsid w:val="00F42DBB"/>
    <w:rsid w:val="00F42E26"/>
    <w:rsid w:val="00F42F2A"/>
    <w:rsid w:val="00F4392D"/>
    <w:rsid w:val="00F43AE3"/>
    <w:rsid w:val="00F43E02"/>
    <w:rsid w:val="00F44059"/>
    <w:rsid w:val="00F445CB"/>
    <w:rsid w:val="00F44790"/>
    <w:rsid w:val="00F44B19"/>
    <w:rsid w:val="00F45372"/>
    <w:rsid w:val="00F453A4"/>
    <w:rsid w:val="00F458D4"/>
    <w:rsid w:val="00F45E38"/>
    <w:rsid w:val="00F46CC2"/>
    <w:rsid w:val="00F46E39"/>
    <w:rsid w:val="00F46FFE"/>
    <w:rsid w:val="00F472C8"/>
    <w:rsid w:val="00F472D9"/>
    <w:rsid w:val="00F472F7"/>
    <w:rsid w:val="00F47360"/>
    <w:rsid w:val="00F5009D"/>
    <w:rsid w:val="00F507A8"/>
    <w:rsid w:val="00F50EAD"/>
    <w:rsid w:val="00F53496"/>
    <w:rsid w:val="00F535F6"/>
    <w:rsid w:val="00F53FC2"/>
    <w:rsid w:val="00F54622"/>
    <w:rsid w:val="00F54682"/>
    <w:rsid w:val="00F549C8"/>
    <w:rsid w:val="00F5538E"/>
    <w:rsid w:val="00F557B6"/>
    <w:rsid w:val="00F55E3D"/>
    <w:rsid w:val="00F55EAA"/>
    <w:rsid w:val="00F56093"/>
    <w:rsid w:val="00F560BF"/>
    <w:rsid w:val="00F560F7"/>
    <w:rsid w:val="00F56325"/>
    <w:rsid w:val="00F56671"/>
    <w:rsid w:val="00F568E7"/>
    <w:rsid w:val="00F56AA8"/>
    <w:rsid w:val="00F57A3C"/>
    <w:rsid w:val="00F57ADB"/>
    <w:rsid w:val="00F57B10"/>
    <w:rsid w:val="00F57D29"/>
    <w:rsid w:val="00F604C8"/>
    <w:rsid w:val="00F60554"/>
    <w:rsid w:val="00F61470"/>
    <w:rsid w:val="00F615D3"/>
    <w:rsid w:val="00F61747"/>
    <w:rsid w:val="00F61DB7"/>
    <w:rsid w:val="00F6229D"/>
    <w:rsid w:val="00F6251B"/>
    <w:rsid w:val="00F6334D"/>
    <w:rsid w:val="00F63599"/>
    <w:rsid w:val="00F63D1A"/>
    <w:rsid w:val="00F644D4"/>
    <w:rsid w:val="00F64907"/>
    <w:rsid w:val="00F64C3B"/>
    <w:rsid w:val="00F64EB8"/>
    <w:rsid w:val="00F66302"/>
    <w:rsid w:val="00F664DF"/>
    <w:rsid w:val="00F675C8"/>
    <w:rsid w:val="00F71781"/>
    <w:rsid w:val="00F7239D"/>
    <w:rsid w:val="00F73B8C"/>
    <w:rsid w:val="00F74441"/>
    <w:rsid w:val="00F74AB2"/>
    <w:rsid w:val="00F75A88"/>
    <w:rsid w:val="00F7601B"/>
    <w:rsid w:val="00F768E6"/>
    <w:rsid w:val="00F774E2"/>
    <w:rsid w:val="00F801EC"/>
    <w:rsid w:val="00F8041D"/>
    <w:rsid w:val="00F806AA"/>
    <w:rsid w:val="00F808ED"/>
    <w:rsid w:val="00F80BC4"/>
    <w:rsid w:val="00F80D84"/>
    <w:rsid w:val="00F831B7"/>
    <w:rsid w:val="00F833F0"/>
    <w:rsid w:val="00F8359D"/>
    <w:rsid w:val="00F83BB8"/>
    <w:rsid w:val="00F83D8A"/>
    <w:rsid w:val="00F83EA8"/>
    <w:rsid w:val="00F83F12"/>
    <w:rsid w:val="00F84382"/>
    <w:rsid w:val="00F84E01"/>
    <w:rsid w:val="00F852AC"/>
    <w:rsid w:val="00F85995"/>
    <w:rsid w:val="00F860B1"/>
    <w:rsid w:val="00F87461"/>
    <w:rsid w:val="00F87621"/>
    <w:rsid w:val="00F87C2D"/>
    <w:rsid w:val="00F9022E"/>
    <w:rsid w:val="00F903A9"/>
    <w:rsid w:val="00F90503"/>
    <w:rsid w:val="00F9076F"/>
    <w:rsid w:val="00F90F43"/>
    <w:rsid w:val="00F91BC0"/>
    <w:rsid w:val="00F925F1"/>
    <w:rsid w:val="00F9307C"/>
    <w:rsid w:val="00F945AD"/>
    <w:rsid w:val="00F94A42"/>
    <w:rsid w:val="00F94F05"/>
    <w:rsid w:val="00F955E2"/>
    <w:rsid w:val="00F955F1"/>
    <w:rsid w:val="00F96773"/>
    <w:rsid w:val="00F9727E"/>
    <w:rsid w:val="00FA0725"/>
    <w:rsid w:val="00FA0814"/>
    <w:rsid w:val="00FA0EEA"/>
    <w:rsid w:val="00FA1B1D"/>
    <w:rsid w:val="00FA24E9"/>
    <w:rsid w:val="00FA2AF4"/>
    <w:rsid w:val="00FA2D6C"/>
    <w:rsid w:val="00FA3C80"/>
    <w:rsid w:val="00FA4673"/>
    <w:rsid w:val="00FA49AB"/>
    <w:rsid w:val="00FA535D"/>
    <w:rsid w:val="00FA55A6"/>
    <w:rsid w:val="00FA5C7F"/>
    <w:rsid w:val="00FA5C86"/>
    <w:rsid w:val="00FA6090"/>
    <w:rsid w:val="00FA6E38"/>
    <w:rsid w:val="00FA7699"/>
    <w:rsid w:val="00FA77AE"/>
    <w:rsid w:val="00FB0025"/>
    <w:rsid w:val="00FB0204"/>
    <w:rsid w:val="00FB031F"/>
    <w:rsid w:val="00FB0A40"/>
    <w:rsid w:val="00FB15F5"/>
    <w:rsid w:val="00FB1A7A"/>
    <w:rsid w:val="00FB20D6"/>
    <w:rsid w:val="00FB262B"/>
    <w:rsid w:val="00FB2BB4"/>
    <w:rsid w:val="00FB3990"/>
    <w:rsid w:val="00FB3EEF"/>
    <w:rsid w:val="00FB518E"/>
    <w:rsid w:val="00FB519F"/>
    <w:rsid w:val="00FB5832"/>
    <w:rsid w:val="00FB60FD"/>
    <w:rsid w:val="00FB6275"/>
    <w:rsid w:val="00FB723A"/>
    <w:rsid w:val="00FB743B"/>
    <w:rsid w:val="00FC063B"/>
    <w:rsid w:val="00FC0B60"/>
    <w:rsid w:val="00FC202F"/>
    <w:rsid w:val="00FC20D7"/>
    <w:rsid w:val="00FC2A48"/>
    <w:rsid w:val="00FC39FB"/>
    <w:rsid w:val="00FC4076"/>
    <w:rsid w:val="00FC447F"/>
    <w:rsid w:val="00FC4491"/>
    <w:rsid w:val="00FC4AC1"/>
    <w:rsid w:val="00FC4B62"/>
    <w:rsid w:val="00FC4E85"/>
    <w:rsid w:val="00FC4F57"/>
    <w:rsid w:val="00FC5A4A"/>
    <w:rsid w:val="00FC5FD0"/>
    <w:rsid w:val="00FC7025"/>
    <w:rsid w:val="00FC7247"/>
    <w:rsid w:val="00FC7372"/>
    <w:rsid w:val="00FC742D"/>
    <w:rsid w:val="00FC7A1B"/>
    <w:rsid w:val="00FD082B"/>
    <w:rsid w:val="00FD0A36"/>
    <w:rsid w:val="00FD0ED9"/>
    <w:rsid w:val="00FD199B"/>
    <w:rsid w:val="00FD1C29"/>
    <w:rsid w:val="00FD1C2A"/>
    <w:rsid w:val="00FD1EEB"/>
    <w:rsid w:val="00FD2127"/>
    <w:rsid w:val="00FD2711"/>
    <w:rsid w:val="00FD2735"/>
    <w:rsid w:val="00FD2BCA"/>
    <w:rsid w:val="00FD3023"/>
    <w:rsid w:val="00FD343E"/>
    <w:rsid w:val="00FD353E"/>
    <w:rsid w:val="00FD43D2"/>
    <w:rsid w:val="00FD44BC"/>
    <w:rsid w:val="00FD494B"/>
    <w:rsid w:val="00FD4C3C"/>
    <w:rsid w:val="00FD559A"/>
    <w:rsid w:val="00FD658A"/>
    <w:rsid w:val="00FD68D5"/>
    <w:rsid w:val="00FD6F17"/>
    <w:rsid w:val="00FD7012"/>
    <w:rsid w:val="00FE0145"/>
    <w:rsid w:val="00FE0177"/>
    <w:rsid w:val="00FE041B"/>
    <w:rsid w:val="00FE0C1A"/>
    <w:rsid w:val="00FE11C2"/>
    <w:rsid w:val="00FE16D1"/>
    <w:rsid w:val="00FE20D4"/>
    <w:rsid w:val="00FE2A7D"/>
    <w:rsid w:val="00FE2A87"/>
    <w:rsid w:val="00FE3041"/>
    <w:rsid w:val="00FE3422"/>
    <w:rsid w:val="00FE39C7"/>
    <w:rsid w:val="00FE3E71"/>
    <w:rsid w:val="00FE451B"/>
    <w:rsid w:val="00FE4606"/>
    <w:rsid w:val="00FE48E7"/>
    <w:rsid w:val="00FE56A2"/>
    <w:rsid w:val="00FE56EA"/>
    <w:rsid w:val="00FE57E7"/>
    <w:rsid w:val="00FE60C7"/>
    <w:rsid w:val="00FE7629"/>
    <w:rsid w:val="00FF0705"/>
    <w:rsid w:val="00FF11D5"/>
    <w:rsid w:val="00FF1435"/>
    <w:rsid w:val="00FF143D"/>
    <w:rsid w:val="00FF220A"/>
    <w:rsid w:val="00FF27CD"/>
    <w:rsid w:val="00FF32E8"/>
    <w:rsid w:val="00FF355C"/>
    <w:rsid w:val="00FF3833"/>
    <w:rsid w:val="00FF4330"/>
    <w:rsid w:val="00FF4353"/>
    <w:rsid w:val="00FF4CE7"/>
    <w:rsid w:val="00FF4D07"/>
    <w:rsid w:val="00FF5483"/>
    <w:rsid w:val="00FF592B"/>
    <w:rsid w:val="00FF5BDD"/>
    <w:rsid w:val="00FF658F"/>
    <w:rsid w:val="00FF6FDA"/>
    <w:rsid w:val="00FF709F"/>
    <w:rsid w:val="00FF7883"/>
    <w:rsid w:val="00FF788C"/>
    <w:rsid w:val="00FF7BA8"/>
    <w:rsid w:val="0774576B"/>
    <w:rsid w:val="0887FE0E"/>
    <w:rsid w:val="08BEF431"/>
    <w:rsid w:val="099AC085"/>
    <w:rsid w:val="09AF1F0A"/>
    <w:rsid w:val="0A30376A"/>
    <w:rsid w:val="0ABD2CF1"/>
    <w:rsid w:val="0BA49270"/>
    <w:rsid w:val="11529803"/>
    <w:rsid w:val="16A11DC6"/>
    <w:rsid w:val="16DDE4B5"/>
    <w:rsid w:val="183A515E"/>
    <w:rsid w:val="19E432E6"/>
    <w:rsid w:val="1A37BB22"/>
    <w:rsid w:val="1B86C784"/>
    <w:rsid w:val="1BAD3671"/>
    <w:rsid w:val="1C25157A"/>
    <w:rsid w:val="1CBDF29D"/>
    <w:rsid w:val="1D9CC9FB"/>
    <w:rsid w:val="1E9C8410"/>
    <w:rsid w:val="218065A9"/>
    <w:rsid w:val="238254DA"/>
    <w:rsid w:val="24AC7BCB"/>
    <w:rsid w:val="277B8DE8"/>
    <w:rsid w:val="2C0FCEED"/>
    <w:rsid w:val="2D7FD1DC"/>
    <w:rsid w:val="364DA926"/>
    <w:rsid w:val="3A6C874E"/>
    <w:rsid w:val="3E11445A"/>
    <w:rsid w:val="3E3907D6"/>
    <w:rsid w:val="40700DBB"/>
    <w:rsid w:val="42F55903"/>
    <w:rsid w:val="43F18805"/>
    <w:rsid w:val="45673724"/>
    <w:rsid w:val="4B70942C"/>
    <w:rsid w:val="5326A770"/>
    <w:rsid w:val="5335063C"/>
    <w:rsid w:val="5359AFA7"/>
    <w:rsid w:val="547F315C"/>
    <w:rsid w:val="56FF7B09"/>
    <w:rsid w:val="57A5EF09"/>
    <w:rsid w:val="5946B778"/>
    <w:rsid w:val="59A3A09D"/>
    <w:rsid w:val="5D55A6AD"/>
    <w:rsid w:val="5D86081C"/>
    <w:rsid w:val="5DC2189A"/>
    <w:rsid w:val="5DE13067"/>
    <w:rsid w:val="61109CAA"/>
    <w:rsid w:val="6121CD56"/>
    <w:rsid w:val="63D1AD3D"/>
    <w:rsid w:val="6416ECF8"/>
    <w:rsid w:val="65A62517"/>
    <w:rsid w:val="68663855"/>
    <w:rsid w:val="68D68E2D"/>
    <w:rsid w:val="6AC5D215"/>
    <w:rsid w:val="6B3BD5DF"/>
    <w:rsid w:val="6F8A2F4D"/>
    <w:rsid w:val="73A7DA29"/>
    <w:rsid w:val="73E8A472"/>
    <w:rsid w:val="77282DE5"/>
    <w:rsid w:val="79468370"/>
    <w:rsid w:val="79F50F32"/>
    <w:rsid w:val="7B38C66F"/>
    <w:rsid w:val="7B619296"/>
    <w:rsid w:val="7CB17C4A"/>
    <w:rsid w:val="7CBC9C29"/>
    <w:rsid w:val="7D663BFE"/>
    <w:rsid w:val="7E3A51F8"/>
    <w:rsid w:val="7E58EEA1"/>
    <w:rsid w:val="7E675C77"/>
    <w:rsid w:val="7ED78D6B"/>
    <w:rsid w:val="7F04636B"/>
    <w:rsid w:val="7F2D0F11"/>
    <w:rsid w:val="7F5C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69BC84"/>
  <w15:docId w15:val="{18B94FFB-9032-47A8-9A40-1C1C261E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546F"/>
    <w:pPr>
      <w:jc w:val="both"/>
    </w:pPr>
    <w:rPr>
      <w:rFonts w:ascii="Arial" w:hAnsi="Arial"/>
      <w:lang w:val="es-ES_tradnl"/>
    </w:rPr>
  </w:style>
  <w:style w:type="paragraph" w:styleId="Heading1">
    <w:name w:val="heading 1"/>
    <w:next w:val="Normal"/>
    <w:link w:val="Heading1Char"/>
    <w:autoRedefine/>
    <w:qFormat/>
    <w:rsid w:val="00C437A3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qFormat/>
    <w:rsid w:val="004617A6"/>
    <w:pPr>
      <w:keepNext/>
      <w:jc w:val="both"/>
      <w:outlineLvl w:val="1"/>
    </w:pPr>
    <w:rPr>
      <w:rFonts w:ascii="Arial" w:eastAsiaTheme="minorEastAsia" w:hAnsi="Arial"/>
      <w:lang w:eastAsia="ja-JP"/>
    </w:rPr>
  </w:style>
  <w:style w:type="paragraph" w:styleId="Heading3">
    <w:name w:val="heading 3"/>
    <w:next w:val="Normal"/>
    <w:link w:val="Heading3Char"/>
    <w:autoRedefine/>
    <w:qFormat/>
    <w:rsid w:val="00C437A3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link w:val="Heading4Char"/>
    <w:autoRedefine/>
    <w:qFormat/>
    <w:rsid w:val="00C437A3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link w:val="Heading5Char"/>
    <w:autoRedefine/>
    <w:qFormat/>
    <w:rsid w:val="00C437A3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6">
    <w:name w:val="heading 6"/>
    <w:basedOn w:val="Normal"/>
    <w:next w:val="Normal"/>
    <w:link w:val="Heading6Char"/>
    <w:unhideWhenUsed/>
    <w:qFormat/>
    <w:rsid w:val="00E90C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90C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0C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qFormat/>
    <w:rsid w:val="00C437A3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C437A3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C437A3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C437A3"/>
    <w:rPr>
      <w:rFonts w:ascii="Arial" w:hAnsi="Arial"/>
      <w:sz w:val="20"/>
    </w:rPr>
  </w:style>
  <w:style w:type="paragraph" w:styleId="Title">
    <w:name w:val="Title"/>
    <w:basedOn w:val="Normal"/>
    <w:link w:val="TitleChar"/>
    <w:qFormat/>
    <w:rsid w:val="00C437A3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C437A3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C437A3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link w:val="DecisionParagraphsChar"/>
    <w:qFormat/>
    <w:rsid w:val="00C437A3"/>
    <w:pPr>
      <w:tabs>
        <w:tab w:val="left" w:pos="5387"/>
      </w:tabs>
      <w:ind w:left="4820"/>
    </w:pPr>
    <w:rPr>
      <w:i/>
    </w:rPr>
  </w:style>
  <w:style w:type="paragraph" w:styleId="FootnoteText">
    <w:name w:val="footnote text"/>
    <w:link w:val="FootnoteTextChar"/>
    <w:autoRedefine/>
    <w:rsid w:val="00DF749F"/>
    <w:pPr>
      <w:spacing w:before="60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rsid w:val="00C437A3"/>
    <w:rPr>
      <w:vertAlign w:val="superscript"/>
    </w:rPr>
  </w:style>
  <w:style w:type="paragraph" w:styleId="Closing">
    <w:name w:val="Closing"/>
    <w:basedOn w:val="Normal"/>
    <w:link w:val="ClosingChar"/>
    <w:rsid w:val="00C437A3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C437A3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C437A3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C437A3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link w:val="MacroTextChar"/>
    <w:semiHidden/>
    <w:rsid w:val="00C437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link w:val="SignatureChar"/>
    <w:rsid w:val="00C437A3"/>
    <w:pPr>
      <w:ind w:left="4536"/>
      <w:jc w:val="center"/>
    </w:pPr>
  </w:style>
  <w:style w:type="character" w:customStyle="1" w:styleId="Doclang">
    <w:name w:val="Doc_lang"/>
    <w:basedOn w:val="DefaultParagraphFont"/>
    <w:rsid w:val="00C437A3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C437A3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C437A3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qFormat/>
    <w:rsid w:val="00C437A3"/>
  </w:style>
  <w:style w:type="paragraph" w:customStyle="1" w:styleId="Disclaimer">
    <w:name w:val="Disclaimer"/>
    <w:next w:val="Normal"/>
    <w:qFormat/>
    <w:rsid w:val="00C437A3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C437A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C437A3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C437A3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C437A3"/>
  </w:style>
  <w:style w:type="paragraph" w:styleId="EndnoteText">
    <w:name w:val="endnote text"/>
    <w:basedOn w:val="Normal"/>
    <w:link w:val="EndnoteTextChar"/>
    <w:rsid w:val="00C437A3"/>
  </w:style>
  <w:style w:type="character" w:styleId="EndnoteReference">
    <w:name w:val="endnote reference"/>
    <w:basedOn w:val="DefaultParagraphFont"/>
    <w:semiHidden/>
    <w:rsid w:val="00C437A3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C437A3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C437A3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link w:val="DateChar"/>
    <w:rsid w:val="00C437A3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C437A3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C437A3"/>
    <w:pPr>
      <w:spacing w:before="60" w:after="480"/>
      <w:jc w:val="center"/>
    </w:pPr>
  </w:style>
  <w:style w:type="paragraph" w:customStyle="1" w:styleId="Lettrine">
    <w:name w:val="Lettrine"/>
    <w:basedOn w:val="Normal"/>
    <w:rsid w:val="00C437A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437A3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C437A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C437A3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C437A3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C437A3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C437A3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C437A3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C437A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link w:val="TitleofdocChar"/>
    <w:rsid w:val="00C437A3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C437A3"/>
    <w:pPr>
      <w:spacing w:before="0" w:after="240"/>
      <w:jc w:val="left"/>
    </w:pPr>
    <w:rPr>
      <w:iCs/>
    </w:rPr>
  </w:style>
  <w:style w:type="character" w:customStyle="1" w:styleId="CodeChar">
    <w:name w:val="Code Char"/>
    <w:basedOn w:val="DefaultParagraphFont"/>
    <w:link w:val="Code"/>
    <w:semiHidden/>
    <w:rsid w:val="00C437A3"/>
    <w:rPr>
      <w:rFonts w:ascii="Arial" w:hAnsi="Arial"/>
      <w:b/>
      <w:bCs/>
      <w:spacing w:val="10"/>
    </w:rPr>
  </w:style>
  <w:style w:type="paragraph" w:customStyle="1" w:styleId="endofdoc">
    <w:name w:val="end_of_doc"/>
    <w:next w:val="Header"/>
    <w:autoRedefine/>
    <w:rsid w:val="00C437A3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C437A3"/>
    <w:rPr>
      <w:rFonts w:ascii="Arial" w:hAnsi="Arial"/>
      <w:b/>
      <w:bCs/>
      <w:spacing w:val="10"/>
      <w:sz w:val="18"/>
    </w:rPr>
  </w:style>
  <w:style w:type="paragraph" w:styleId="TOC2">
    <w:name w:val="toc 2"/>
    <w:basedOn w:val="Normal"/>
    <w:next w:val="Normal"/>
    <w:uiPriority w:val="39"/>
    <w:qFormat/>
    <w:rsid w:val="000E3522"/>
    <w:pPr>
      <w:tabs>
        <w:tab w:val="right" w:leader="dot" w:pos="9639"/>
      </w:tabs>
      <w:spacing w:after="120"/>
      <w:ind w:left="284" w:right="851"/>
      <w:contextualSpacing/>
      <w:jc w:val="left"/>
    </w:pPr>
    <w:rPr>
      <w:rFonts w:eastAsiaTheme="minorHAnsi" w:cs="Arial"/>
      <w:noProof/>
      <w:sz w:val="18"/>
      <w:szCs w:val="18"/>
    </w:rPr>
  </w:style>
  <w:style w:type="paragraph" w:styleId="TOC3">
    <w:name w:val="toc 3"/>
    <w:next w:val="Normal"/>
    <w:uiPriority w:val="39"/>
    <w:qFormat/>
    <w:rsid w:val="00C437A3"/>
    <w:pPr>
      <w:tabs>
        <w:tab w:val="right" w:leader="dot" w:pos="9639"/>
      </w:tabs>
      <w:spacing w:after="60"/>
      <w:ind w:left="567" w:right="1418"/>
      <w:contextualSpacing/>
    </w:pPr>
    <w:rPr>
      <w:rFonts w:ascii="Arial" w:hAnsi="Arial" w:cs="Arial"/>
      <w:i/>
      <w:noProof/>
      <w:sz w:val="18"/>
    </w:rPr>
  </w:style>
  <w:style w:type="character" w:styleId="Hyperlink">
    <w:name w:val="Hyperlink"/>
    <w:basedOn w:val="DefaultParagraphFont"/>
    <w:uiPriority w:val="99"/>
    <w:rsid w:val="00C437A3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uiPriority w:val="39"/>
    <w:rsid w:val="00C437A3"/>
    <w:pPr>
      <w:tabs>
        <w:tab w:val="right" w:leader="dot" w:pos="9639"/>
      </w:tabs>
      <w:spacing w:before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basedOn w:val="Normal"/>
    <w:next w:val="Normal"/>
    <w:uiPriority w:val="39"/>
    <w:qFormat/>
    <w:rsid w:val="000E3522"/>
    <w:pPr>
      <w:tabs>
        <w:tab w:val="right" w:leader="dot" w:pos="9639"/>
      </w:tabs>
      <w:spacing w:before="120" w:after="120"/>
      <w:ind w:right="1418"/>
      <w:jc w:val="left"/>
    </w:pPr>
    <w:rPr>
      <w:rFonts w:cs="Arial"/>
      <w:bCs/>
      <w:caps/>
      <w:noProof/>
      <w:sz w:val="18"/>
    </w:rPr>
  </w:style>
  <w:style w:type="paragraph" w:styleId="TOC5">
    <w:name w:val="toc 5"/>
    <w:next w:val="Normal"/>
    <w:autoRedefine/>
    <w:rsid w:val="00C437A3"/>
    <w:pPr>
      <w:tabs>
        <w:tab w:val="right" w:leader="dot" w:pos="9639"/>
      </w:tabs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C43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A3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C437A3"/>
    <w:rPr>
      <w:rFonts w:ascii="Arial" w:hAnsi="Arial"/>
      <w:b/>
      <w:bCs/>
      <w:spacing w:val="10"/>
      <w:sz w:val="18"/>
    </w:rPr>
  </w:style>
  <w:style w:type="character" w:customStyle="1" w:styleId="TitleofdocChar">
    <w:name w:val="Title_of_doc Char"/>
    <w:link w:val="Titleofdoc0"/>
    <w:rsid w:val="00704ECF"/>
    <w:rPr>
      <w:rFonts w:ascii="Arial" w:hAnsi="Arial"/>
      <w:b/>
      <w:caps/>
    </w:rPr>
  </w:style>
  <w:style w:type="paragraph" w:customStyle="1" w:styleId="Sessiontwp">
    <w:name w:val="Session_twp"/>
    <w:basedOn w:val="Normal"/>
    <w:next w:val="Normal"/>
    <w:qFormat/>
    <w:rsid w:val="00C437A3"/>
    <w:rPr>
      <w:b/>
    </w:rPr>
  </w:style>
  <w:style w:type="paragraph" w:customStyle="1" w:styleId="Sessiontwpplacedate">
    <w:name w:val="Session_twp_place_date"/>
    <w:basedOn w:val="Normal"/>
    <w:next w:val="Normal"/>
    <w:qFormat/>
    <w:rsid w:val="00C437A3"/>
  </w:style>
  <w:style w:type="paragraph" w:styleId="ListParagraph">
    <w:name w:val="List Paragraph"/>
    <w:aliases w:val="auto_list_(i),List Paragraph1"/>
    <w:basedOn w:val="Normal"/>
    <w:link w:val="ListParagraphChar"/>
    <w:uiPriority w:val="34"/>
    <w:qFormat/>
    <w:rsid w:val="00A21EFF"/>
    <w:pPr>
      <w:spacing w:before="180" w:after="240"/>
      <w:ind w:left="720"/>
      <w:contextualSpacing/>
      <w:jc w:val="left"/>
    </w:pPr>
    <w:rPr>
      <w:rFonts w:eastAsiaTheme="minorEastAsia" w:cs="Noto Sans Display"/>
      <w:kern w:val="2"/>
      <w:sz w:val="22"/>
      <w:szCs w:val="22"/>
      <w:lang w:eastAsia="ja-JP"/>
      <w14:ligatures w14:val="standardContextual"/>
    </w:rPr>
  </w:style>
  <w:style w:type="character" w:styleId="CommentReference">
    <w:name w:val="annotation reference"/>
    <w:basedOn w:val="DefaultParagraphFont"/>
    <w:unhideWhenUsed/>
    <w:rsid w:val="00A21EF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21EFF"/>
    <w:pPr>
      <w:spacing w:before="180" w:after="240"/>
      <w:jc w:val="left"/>
    </w:pPr>
    <w:rPr>
      <w:rFonts w:eastAsiaTheme="minorEastAsia" w:cs="Noto Sans Display"/>
      <w:kern w:val="2"/>
      <w:lang w:eastAsia="ja-JP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rsid w:val="00A21EFF"/>
    <w:rPr>
      <w:rFonts w:ascii="Arial" w:eastAsiaTheme="minorEastAsia" w:hAnsi="Arial" w:cs="Noto Sans Display"/>
      <w:kern w:val="2"/>
      <w:lang w:eastAsia="ja-JP"/>
      <w14:ligatures w14:val="standardContextual"/>
    </w:rPr>
  </w:style>
  <w:style w:type="numbering" w:customStyle="1" w:styleId="CurrentList1">
    <w:name w:val="Current List1"/>
    <w:uiPriority w:val="99"/>
    <w:rsid w:val="003813F9"/>
    <w:pPr>
      <w:numPr>
        <w:numId w:val="1"/>
      </w:numPr>
    </w:pPr>
  </w:style>
  <w:style w:type="table" w:styleId="TableGrid">
    <w:name w:val="Table Grid"/>
    <w:basedOn w:val="TableNormal"/>
    <w:rsid w:val="00E90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902A8"/>
    <w:rPr>
      <w:rFonts w:ascii="Arial" w:hAnsi="Arial"/>
      <w:caps/>
    </w:rPr>
  </w:style>
  <w:style w:type="character" w:customStyle="1" w:styleId="Heading2Char">
    <w:name w:val="Heading 2 Char"/>
    <w:basedOn w:val="DefaultParagraphFont"/>
    <w:link w:val="Heading2"/>
    <w:rsid w:val="004617A6"/>
    <w:rPr>
      <w:rFonts w:ascii="Arial" w:eastAsiaTheme="minorEastAsia" w:hAnsi="Arial"/>
      <w:lang w:eastAsia="ja-JP"/>
    </w:rPr>
  </w:style>
  <w:style w:type="character" w:customStyle="1" w:styleId="BodyTextChar">
    <w:name w:val="Body Text Char"/>
    <w:basedOn w:val="DefaultParagraphFont"/>
    <w:link w:val="BodyText"/>
    <w:rsid w:val="007902A8"/>
    <w:rPr>
      <w:rFonts w:ascii="Arial" w:hAnsi="Arial"/>
    </w:rPr>
  </w:style>
  <w:style w:type="character" w:customStyle="1" w:styleId="ListParagraphChar">
    <w:name w:val="List Paragraph Char"/>
    <w:aliases w:val="auto_list_(i) Char,List Paragraph1 Char"/>
    <w:basedOn w:val="DefaultParagraphFont"/>
    <w:link w:val="ListParagraph"/>
    <w:uiPriority w:val="34"/>
    <w:rsid w:val="007902A8"/>
    <w:rPr>
      <w:rFonts w:ascii="Arial" w:eastAsiaTheme="minorEastAsia" w:hAnsi="Arial" w:cs="Noto Sans Display"/>
      <w:kern w:val="2"/>
      <w:sz w:val="22"/>
      <w:szCs w:val="22"/>
      <w:lang w:eastAsia="ja-JP"/>
      <w14:ligatures w14:val="standardContextual"/>
    </w:rPr>
  </w:style>
  <w:style w:type="character" w:customStyle="1" w:styleId="DecisionParagraphsChar">
    <w:name w:val="DecisionParagraphs Char"/>
    <w:basedOn w:val="DefaultParagraphFont"/>
    <w:link w:val="DecisionParagraphs"/>
    <w:rsid w:val="00817F3F"/>
    <w:rPr>
      <w:rFonts w:ascii="Arial" w:hAnsi="Arial"/>
      <w:i/>
    </w:rPr>
  </w:style>
  <w:style w:type="table" w:styleId="GridTable1Light-Accent1">
    <w:name w:val="Grid Table 1 Light Accent 1"/>
    <w:basedOn w:val="TableNormal"/>
    <w:uiPriority w:val="46"/>
    <w:rsid w:val="00D360CA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</w:style>
  <w:style w:type="paragraph" w:styleId="CommentSubject">
    <w:name w:val="annotation subject"/>
    <w:basedOn w:val="CommentText"/>
    <w:next w:val="CommentText"/>
    <w:link w:val="CommentSubjectChar"/>
    <w:unhideWhenUsed/>
    <w:rsid w:val="008F20D4"/>
    <w:pPr>
      <w:spacing w:before="0" w:after="0"/>
      <w:jc w:val="both"/>
    </w:pPr>
    <w:rPr>
      <w:rFonts w:eastAsia="Times New Roman" w:cs="Times New Roman"/>
      <w:b/>
      <w:bCs/>
      <w:kern w:val="0"/>
      <w:lang w:eastAsia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8F20D4"/>
    <w:rPr>
      <w:rFonts w:ascii="Arial" w:eastAsiaTheme="minorEastAsia" w:hAnsi="Arial" w:cs="Noto Sans Display"/>
      <w:b/>
      <w:bCs/>
      <w:kern w:val="2"/>
      <w:lang w:eastAsia="ja-JP"/>
      <w14:ligatures w14:val="standardContextual"/>
    </w:rPr>
  </w:style>
  <w:style w:type="paragraph" w:styleId="Revision">
    <w:name w:val="Revision"/>
    <w:hidden/>
    <w:uiPriority w:val="99"/>
    <w:semiHidden/>
    <w:rsid w:val="00CB2CC1"/>
    <w:rPr>
      <w:rFonts w:ascii="Arial" w:hAnsi="Arial"/>
    </w:rPr>
  </w:style>
  <w:style w:type="character" w:customStyle="1" w:styleId="FootnoteTextChar">
    <w:name w:val="Footnote Text Char"/>
    <w:basedOn w:val="DefaultParagraphFont"/>
    <w:link w:val="FootnoteText"/>
    <w:rsid w:val="00DF749F"/>
    <w:rPr>
      <w:rFonts w:ascii="Arial" w:hAnsi="Arial"/>
      <w:sz w:val="16"/>
    </w:rPr>
  </w:style>
  <w:style w:type="character" w:customStyle="1" w:styleId="Heading6Char">
    <w:name w:val="Heading 6 Char"/>
    <w:basedOn w:val="DefaultParagraphFont"/>
    <w:link w:val="Heading6"/>
    <w:rsid w:val="00E90C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E90C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E90C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styleId="Mention">
    <w:name w:val="Mention"/>
    <w:basedOn w:val="DefaultParagraphFont"/>
    <w:uiPriority w:val="99"/>
    <w:unhideWhenUsed/>
    <w:rsid w:val="00E90C01"/>
    <w:rPr>
      <w:color w:val="2B579A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E90C01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E90C01"/>
  </w:style>
  <w:style w:type="character" w:customStyle="1" w:styleId="Heading3Char">
    <w:name w:val="Heading 3 Char"/>
    <w:basedOn w:val="DefaultParagraphFont"/>
    <w:link w:val="Heading3"/>
    <w:rsid w:val="00E90C01"/>
    <w:rPr>
      <w:rFonts w:ascii="Arial" w:hAnsi="Arial"/>
      <w:i/>
    </w:rPr>
  </w:style>
  <w:style w:type="numbering" w:customStyle="1" w:styleId="NoList11">
    <w:name w:val="No List11"/>
    <w:next w:val="NoList"/>
    <w:uiPriority w:val="99"/>
    <w:semiHidden/>
    <w:unhideWhenUsed/>
    <w:rsid w:val="00E90C01"/>
  </w:style>
  <w:style w:type="character" w:customStyle="1" w:styleId="Heading4Char">
    <w:name w:val="Heading 4 Char"/>
    <w:basedOn w:val="DefaultParagraphFont"/>
    <w:link w:val="Heading4"/>
    <w:rsid w:val="00E90C01"/>
    <w:rPr>
      <w:rFonts w:ascii="Arial" w:hAnsi="Arial"/>
      <w:u w:val="single"/>
      <w:lang w:val="fr-FR"/>
    </w:rPr>
  </w:style>
  <w:style w:type="character" w:customStyle="1" w:styleId="Heading5Char">
    <w:name w:val="Heading 5 Char"/>
    <w:link w:val="Heading5"/>
    <w:locked/>
    <w:rsid w:val="00E90C01"/>
    <w:rPr>
      <w:rFonts w:ascii="Arial" w:hAnsi="Arial"/>
      <w:i/>
    </w:rPr>
  </w:style>
  <w:style w:type="numbering" w:customStyle="1" w:styleId="NoList111">
    <w:name w:val="No List111"/>
    <w:next w:val="NoList"/>
    <w:uiPriority w:val="99"/>
    <w:semiHidden/>
    <w:unhideWhenUsed/>
    <w:rsid w:val="00E90C01"/>
  </w:style>
  <w:style w:type="character" w:customStyle="1" w:styleId="HeaderChar">
    <w:name w:val="Header Char"/>
    <w:basedOn w:val="DefaultParagraphFont"/>
    <w:link w:val="Header"/>
    <w:rsid w:val="00E90C01"/>
    <w:rPr>
      <w:rFonts w:ascii="Arial" w:hAnsi="Arial"/>
      <w:lang w:val="fr-FR"/>
    </w:rPr>
  </w:style>
  <w:style w:type="paragraph" w:styleId="BodyText2">
    <w:name w:val="Body Text 2"/>
    <w:basedOn w:val="Normal"/>
    <w:link w:val="BodyText2Char"/>
    <w:unhideWhenUsed/>
    <w:rsid w:val="00E90C01"/>
    <w:pPr>
      <w:spacing w:line="240" w:lineRule="atLeast"/>
    </w:pPr>
    <w:rPr>
      <w:rFonts w:eastAsia="Times New Roman" w:cs="Maiandra GD"/>
      <w:snapToGrid w:val="0"/>
      <w:color w:val="FF0000"/>
      <w:szCs w:val="18"/>
      <w:lang w:eastAsia="nl-NL"/>
    </w:rPr>
  </w:style>
  <w:style w:type="character" w:customStyle="1" w:styleId="BodyText2Char">
    <w:name w:val="Body Text 2 Char"/>
    <w:basedOn w:val="DefaultParagraphFont"/>
    <w:link w:val="BodyText2"/>
    <w:rsid w:val="00E90C01"/>
    <w:rPr>
      <w:rFonts w:ascii="Arial" w:eastAsia="Times New Roman" w:hAnsi="Arial" w:cs="Maiandra GD"/>
      <w:snapToGrid w:val="0"/>
      <w:color w:val="FF0000"/>
      <w:szCs w:val="18"/>
      <w:lang w:eastAsia="nl-NL"/>
    </w:rPr>
  </w:style>
  <w:style w:type="paragraph" w:customStyle="1" w:styleId="ui-datalist-item">
    <w:name w:val="ui-datalist-item"/>
    <w:basedOn w:val="Normal"/>
    <w:rsid w:val="00E90C0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E90C01"/>
    <w:rPr>
      <w:rFonts w:eastAsia="Times New Roman"/>
    </w:rPr>
  </w:style>
  <w:style w:type="character" w:customStyle="1" w:styleId="SalutationChar">
    <w:name w:val="Salutation Char"/>
    <w:basedOn w:val="DefaultParagraphFont"/>
    <w:link w:val="Salutation"/>
    <w:rsid w:val="00E90C01"/>
    <w:rPr>
      <w:rFonts w:ascii="Arial" w:eastAsia="Times New Roman" w:hAnsi="Arial"/>
    </w:rPr>
  </w:style>
  <w:style w:type="paragraph" w:styleId="Caption">
    <w:name w:val="caption"/>
    <w:basedOn w:val="Normal"/>
    <w:next w:val="Normal"/>
    <w:qFormat/>
    <w:rsid w:val="00E90C01"/>
    <w:rPr>
      <w:rFonts w:eastAsia="Times New Roman"/>
      <w:b/>
      <w:bCs/>
      <w:sz w:val="18"/>
    </w:rPr>
  </w:style>
  <w:style w:type="paragraph" w:customStyle="1" w:styleId="ONUMFS">
    <w:name w:val="ONUM FS"/>
    <w:basedOn w:val="BodyText"/>
    <w:rsid w:val="00E90C01"/>
    <w:pPr>
      <w:numPr>
        <w:numId w:val="8"/>
      </w:numPr>
      <w:spacing w:after="220"/>
    </w:pPr>
    <w:rPr>
      <w:rFonts w:eastAsia="Times New Roman"/>
    </w:rPr>
  </w:style>
  <w:style w:type="paragraph" w:customStyle="1" w:styleId="ONUME">
    <w:name w:val="ONUM E"/>
    <w:basedOn w:val="BodyText"/>
    <w:rsid w:val="00E90C01"/>
    <w:pPr>
      <w:numPr>
        <w:numId w:val="7"/>
      </w:numPr>
      <w:spacing w:after="220"/>
    </w:pPr>
    <w:rPr>
      <w:rFonts w:eastAsia="Times New Roman"/>
    </w:rPr>
  </w:style>
  <w:style w:type="paragraph" w:styleId="ListNumber">
    <w:name w:val="List Number"/>
    <w:basedOn w:val="Normal"/>
    <w:rsid w:val="00E90C01"/>
    <w:pPr>
      <w:numPr>
        <w:numId w:val="9"/>
      </w:numPr>
    </w:pPr>
    <w:rPr>
      <w:rFonts w:eastAsia="Times New Roman"/>
    </w:rPr>
  </w:style>
  <w:style w:type="character" w:customStyle="1" w:styleId="Heading9Char">
    <w:name w:val="Heading 9 Char"/>
    <w:basedOn w:val="DefaultParagraphFont"/>
    <w:link w:val="Heading9"/>
    <w:rsid w:val="00E90C01"/>
    <w:rPr>
      <w:rFonts w:ascii="Arial" w:hAnsi="Arial"/>
      <w:i/>
      <w:sz w:val="18"/>
    </w:rPr>
  </w:style>
  <w:style w:type="character" w:customStyle="1" w:styleId="TitleChar">
    <w:name w:val="Title Char"/>
    <w:basedOn w:val="DefaultParagraphFont"/>
    <w:link w:val="Title"/>
    <w:rsid w:val="00E90C01"/>
    <w:rPr>
      <w:rFonts w:ascii="Arial" w:hAnsi="Arial"/>
      <w:b/>
      <w:caps/>
      <w:kern w:val="28"/>
      <w:sz w:val="30"/>
    </w:rPr>
  </w:style>
  <w:style w:type="paragraph" w:styleId="Subtitle">
    <w:name w:val="Subtitle"/>
    <w:basedOn w:val="Normal"/>
    <w:next w:val="Normal"/>
    <w:link w:val="SubtitleChar"/>
    <w:qFormat/>
    <w:rsid w:val="00E90C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90C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C01"/>
    <w:pPr>
      <w:spacing w:before="160" w:after="160"/>
      <w:jc w:val="center"/>
    </w:pPr>
    <w:rPr>
      <w:rFonts w:eastAsia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C01"/>
    <w:rPr>
      <w:rFonts w:ascii="Arial" w:eastAsia="Times New Roman" w:hAnsi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90C0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C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="Times New Roman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C01"/>
    <w:rPr>
      <w:rFonts w:ascii="Arial" w:eastAsia="Times New Roman" w:hAnsi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C01"/>
    <w:rPr>
      <w:b/>
      <w:bCs/>
      <w:smallCaps/>
      <w:color w:val="365F91" w:themeColor="accent1" w:themeShade="BF"/>
      <w:spacing w:val="5"/>
    </w:rPr>
  </w:style>
  <w:style w:type="character" w:customStyle="1" w:styleId="FooterChar">
    <w:name w:val="Footer Char"/>
    <w:aliases w:val="doc_path_name Char"/>
    <w:basedOn w:val="DefaultParagraphFont"/>
    <w:link w:val="Footer"/>
    <w:rsid w:val="00E90C01"/>
    <w:rPr>
      <w:rFonts w:ascii="Arial" w:hAnsi="Arial"/>
      <w:sz w:val="14"/>
    </w:rPr>
  </w:style>
  <w:style w:type="character" w:customStyle="1" w:styleId="ClosingChar">
    <w:name w:val="Closing Char"/>
    <w:basedOn w:val="DefaultParagraphFont"/>
    <w:link w:val="Closing"/>
    <w:rsid w:val="00E90C01"/>
    <w:rPr>
      <w:rFonts w:ascii="Arial" w:hAnsi="Arial"/>
    </w:rPr>
  </w:style>
  <w:style w:type="character" w:customStyle="1" w:styleId="MacroTextChar">
    <w:name w:val="Macro Text Char"/>
    <w:basedOn w:val="DefaultParagraphFont"/>
    <w:link w:val="MacroText"/>
    <w:semiHidden/>
    <w:rsid w:val="00E90C01"/>
    <w:rPr>
      <w:rFonts w:ascii="Courier New" w:hAnsi="Courier New"/>
      <w:sz w:val="16"/>
    </w:rPr>
  </w:style>
  <w:style w:type="character" w:customStyle="1" w:styleId="SignatureChar">
    <w:name w:val="Signature Char"/>
    <w:basedOn w:val="DefaultParagraphFont"/>
    <w:link w:val="Signature"/>
    <w:rsid w:val="00E90C01"/>
    <w:rPr>
      <w:rFonts w:ascii="Arial" w:hAnsi="Arial"/>
    </w:rPr>
  </w:style>
  <w:style w:type="character" w:customStyle="1" w:styleId="EndnoteTextChar">
    <w:name w:val="Endnote Text Char"/>
    <w:basedOn w:val="DefaultParagraphFont"/>
    <w:link w:val="EndnoteText"/>
    <w:rsid w:val="00E90C01"/>
    <w:rPr>
      <w:rFonts w:ascii="Arial" w:hAnsi="Arial"/>
    </w:rPr>
  </w:style>
  <w:style w:type="character" w:customStyle="1" w:styleId="DateChar">
    <w:name w:val="Date Char"/>
    <w:basedOn w:val="DefaultParagraphFont"/>
    <w:link w:val="Date"/>
    <w:rsid w:val="00E90C01"/>
    <w:rPr>
      <w:rFonts w:ascii="Arial" w:hAnsi="Arial"/>
      <w:b/>
      <w:sz w:val="22"/>
    </w:rPr>
  </w:style>
  <w:style w:type="paragraph" w:customStyle="1" w:styleId="StyleDocoriginalNotBold">
    <w:name w:val="Style Doc_original + Not Bold"/>
    <w:basedOn w:val="Docoriginal"/>
    <w:link w:val="StyleDocoriginalNotBoldChar"/>
    <w:autoRedefine/>
    <w:rsid w:val="00E90C01"/>
    <w:pPr>
      <w:ind w:left="1589"/>
    </w:pPr>
    <w:rPr>
      <w:rFonts w:eastAsia="Times New Roman"/>
      <w:lang w:val="fr-FR"/>
    </w:rPr>
  </w:style>
  <w:style w:type="character" w:customStyle="1" w:styleId="StyleDocoriginalNotBoldChar">
    <w:name w:val="Style Doc_original + Not Bold Char"/>
    <w:basedOn w:val="DocoriginalChar"/>
    <w:link w:val="StyleDocoriginalNotBold"/>
    <w:rsid w:val="00E90C01"/>
    <w:rPr>
      <w:rFonts w:ascii="Arial" w:eastAsia="Times New Roman" w:hAnsi="Arial"/>
      <w:b/>
      <w:bCs/>
      <w:spacing w:val="10"/>
      <w:sz w:val="18"/>
      <w:lang w:val="fr-FR"/>
    </w:rPr>
  </w:style>
  <w:style w:type="paragraph" w:customStyle="1" w:styleId="StyleDocoriginal">
    <w:name w:val="Style Doc_original"/>
    <w:basedOn w:val="Docoriginal"/>
    <w:link w:val="StyleDocoriginalChar"/>
    <w:rsid w:val="00E90C01"/>
    <w:rPr>
      <w:rFonts w:eastAsia="Times New Roman"/>
      <w:lang w:val="fr-FR"/>
    </w:rPr>
  </w:style>
  <w:style w:type="character" w:customStyle="1" w:styleId="StyleDocoriginalChar">
    <w:name w:val="Style Doc_original Char"/>
    <w:basedOn w:val="DocoriginalChar"/>
    <w:link w:val="StyleDocoriginal"/>
    <w:rsid w:val="00E90C01"/>
    <w:rPr>
      <w:rFonts w:ascii="Arial" w:eastAsia="Times New Roman" w:hAnsi="Arial"/>
      <w:b/>
      <w:bCs/>
      <w:spacing w:val="10"/>
      <w:sz w:val="18"/>
      <w:lang w:val="fr-FR"/>
    </w:rPr>
  </w:style>
  <w:style w:type="numbering" w:customStyle="1" w:styleId="NoList1111">
    <w:name w:val="No List1111"/>
    <w:next w:val="NoList"/>
    <w:uiPriority w:val="99"/>
    <w:semiHidden/>
    <w:unhideWhenUsed/>
    <w:rsid w:val="00E90C01"/>
  </w:style>
  <w:style w:type="character" w:customStyle="1" w:styleId="StyleDocoriginalNotBold1">
    <w:name w:val="Style Doc_original + Not Bold1"/>
    <w:basedOn w:val="DefaultParagraphFont"/>
    <w:rsid w:val="00E90C01"/>
    <w:rPr>
      <w:rFonts w:ascii="Arial" w:hAnsi="Arial"/>
      <w:b/>
      <w:bCs/>
      <w:spacing w:val="10"/>
      <w:lang w:val="en-US" w:eastAsia="en-US" w:bidi="ar-SA"/>
    </w:rPr>
  </w:style>
  <w:style w:type="paragraph" w:customStyle="1" w:styleId="StyleDocnumber">
    <w:name w:val="Style Doc_number"/>
    <w:basedOn w:val="Docoriginal"/>
    <w:rsid w:val="00E90C01"/>
    <w:pPr>
      <w:spacing w:before="0" w:line="280" w:lineRule="exact"/>
      <w:ind w:left="1589"/>
      <w:contextualSpacing w:val="0"/>
      <w:jc w:val="both"/>
    </w:pPr>
    <w:rPr>
      <w:sz w:val="20"/>
    </w:rPr>
  </w:style>
  <w:style w:type="paragraph" w:customStyle="1" w:styleId="StyleStyleDocoriginalNotBoldNotBold">
    <w:name w:val="Style Style Doc_original + Not Bold + Not Bold"/>
    <w:basedOn w:val="StyleDocoriginalNotBold"/>
    <w:link w:val="StyleStyleDocoriginalNotBoldNotBoldChar"/>
    <w:rsid w:val="00E90C01"/>
    <w:pPr>
      <w:spacing w:before="0" w:line="280" w:lineRule="exact"/>
      <w:contextualSpacing w:val="0"/>
    </w:pPr>
    <w:rPr>
      <w:b w:val="0"/>
      <w:bCs w:val="0"/>
    </w:rPr>
  </w:style>
  <w:style w:type="character" w:customStyle="1" w:styleId="StyleStyleDocoriginalNotBoldNotBoldChar">
    <w:name w:val="Style Style Doc_original + Not Bold + Not Bold Char"/>
    <w:basedOn w:val="StyleDocoriginalNotBoldChar"/>
    <w:link w:val="StyleStyleDocoriginalNotBoldNotBold"/>
    <w:rsid w:val="00E90C01"/>
    <w:rPr>
      <w:rFonts w:ascii="Arial" w:eastAsia="Times New Roman" w:hAnsi="Arial"/>
      <w:b w:val="0"/>
      <w:bCs w:val="0"/>
      <w:spacing w:val="10"/>
      <w:sz w:val="18"/>
      <w:lang w:val="fr-FR"/>
    </w:rPr>
  </w:style>
  <w:style w:type="character" w:customStyle="1" w:styleId="StyleDoclangBold">
    <w:name w:val="Style Doc_lang + Bold"/>
    <w:basedOn w:val="Doclang"/>
    <w:rsid w:val="00E90C01"/>
    <w:rPr>
      <w:rFonts w:ascii="Arial" w:hAnsi="Arial"/>
      <w:b/>
      <w:bCs/>
      <w:sz w:val="20"/>
      <w:lang w:val="en-US"/>
    </w:rPr>
  </w:style>
  <w:style w:type="paragraph" w:customStyle="1" w:styleId="Default">
    <w:name w:val="Default"/>
    <w:rsid w:val="00E9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rsid w:val="00E90C01"/>
    <w:pPr>
      <w:spacing w:after="120" w:line="480" w:lineRule="auto"/>
      <w:ind w:left="283"/>
    </w:pPr>
    <w:rPr>
      <w:rFonts w:eastAsiaTheme="minorEastAsia"/>
    </w:rPr>
  </w:style>
  <w:style w:type="character" w:customStyle="1" w:styleId="BodyTextIndent2Char">
    <w:name w:val="Body Text Indent 2 Char"/>
    <w:basedOn w:val="DefaultParagraphFont"/>
    <w:link w:val="BodyTextIndent2"/>
    <w:rsid w:val="00E90C01"/>
    <w:rPr>
      <w:rFonts w:ascii="Arial" w:eastAsiaTheme="minorEastAsia" w:hAnsi="Arial"/>
    </w:rPr>
  </w:style>
  <w:style w:type="character" w:customStyle="1" w:styleId="CommentTextChar1">
    <w:name w:val="Comment Text Char1"/>
    <w:basedOn w:val="DefaultParagraphFont"/>
    <w:rsid w:val="00E90C01"/>
    <w:rPr>
      <w:rFonts w:ascii="Arial" w:hAnsi="Arial" w:cs="Arial"/>
      <w:sz w:val="18"/>
    </w:rPr>
  </w:style>
  <w:style w:type="paragraph" w:customStyle="1" w:styleId="dec">
    <w:name w:val="dec"/>
    <w:basedOn w:val="Normal"/>
    <w:link w:val="decChar"/>
    <w:qFormat/>
    <w:rsid w:val="00E90C01"/>
    <w:pPr>
      <w:ind w:left="4536"/>
    </w:pPr>
    <w:rPr>
      <w:rFonts w:eastAsiaTheme="minorEastAsia"/>
      <w:i/>
      <w:spacing w:val="-2"/>
    </w:rPr>
  </w:style>
  <w:style w:type="character" w:customStyle="1" w:styleId="decChar">
    <w:name w:val="dec Char"/>
    <w:basedOn w:val="DefaultParagraphFont"/>
    <w:link w:val="dec"/>
    <w:rsid w:val="00E90C01"/>
    <w:rPr>
      <w:rFonts w:ascii="Arial" w:eastAsiaTheme="minorEastAsia" w:hAnsi="Arial"/>
      <w:i/>
      <w:spacing w:val="-2"/>
    </w:rPr>
  </w:style>
  <w:style w:type="character" w:customStyle="1" w:styleId="CharChar19">
    <w:name w:val="Char Char19"/>
    <w:locked/>
    <w:rsid w:val="00E90C01"/>
    <w:rPr>
      <w:rFonts w:ascii="Arial" w:hAnsi="Arial"/>
      <w:caps/>
      <w:lang w:val="en-US" w:eastAsia="en-US" w:bidi="ar-SA"/>
    </w:rPr>
  </w:style>
  <w:style w:type="paragraph" w:customStyle="1" w:styleId="ZchnZchn1">
    <w:name w:val="Zchn Zchn1"/>
    <w:basedOn w:val="Normal"/>
    <w:rsid w:val="00E90C01"/>
    <w:pPr>
      <w:spacing w:after="160" w:line="240" w:lineRule="exact"/>
      <w:jc w:val="left"/>
    </w:pPr>
    <w:rPr>
      <w:rFonts w:ascii="Verdana" w:eastAsia="PMingLiU" w:hAnsi="Verdana"/>
    </w:rPr>
  </w:style>
  <w:style w:type="paragraph" w:styleId="BlockText">
    <w:name w:val="Block Text"/>
    <w:basedOn w:val="Normal"/>
    <w:rsid w:val="00E90C01"/>
    <w:pPr>
      <w:ind w:left="1134" w:right="-1" w:hanging="567"/>
    </w:pPr>
    <w:rPr>
      <w:rFonts w:ascii="Times New Roman" w:hAnsi="Times New Roman"/>
      <w:sz w:val="24"/>
    </w:rPr>
  </w:style>
  <w:style w:type="paragraph" w:customStyle="1" w:styleId="indentpara">
    <w:name w:val="indentpara"/>
    <w:basedOn w:val="Normal"/>
    <w:rsid w:val="00E90C01"/>
    <w:pPr>
      <w:numPr>
        <w:numId w:val="10"/>
      </w:numPr>
    </w:pPr>
    <w:rPr>
      <w:rFonts w:ascii="Times New Roman" w:hAnsi="Times New Roman"/>
      <w:sz w:val="24"/>
    </w:rPr>
  </w:style>
  <w:style w:type="paragraph" w:styleId="NormalWeb">
    <w:name w:val="Normal (Web)"/>
    <w:basedOn w:val="Normal"/>
    <w:rsid w:val="00E90C0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egnTegnCharChar">
    <w:name w:val="Tegn Tegn Char Char"/>
    <w:basedOn w:val="Normal"/>
    <w:rsid w:val="00E90C01"/>
    <w:pPr>
      <w:spacing w:after="160" w:line="240" w:lineRule="exact"/>
      <w:jc w:val="left"/>
    </w:pPr>
    <w:rPr>
      <w:rFonts w:ascii="Verdana" w:eastAsia="PMingLiU" w:hAnsi="Verdana"/>
    </w:rPr>
  </w:style>
  <w:style w:type="paragraph" w:styleId="BodyTextIndent">
    <w:name w:val="Body Text Indent"/>
    <w:basedOn w:val="Normal"/>
    <w:link w:val="BodyTextIndentChar"/>
    <w:rsid w:val="00E90C01"/>
    <w:pPr>
      <w:ind w:left="567"/>
      <w:jc w:val="left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90C01"/>
    <w:rPr>
      <w:sz w:val="24"/>
    </w:rPr>
  </w:style>
  <w:style w:type="paragraph" w:customStyle="1" w:styleId="Committee">
    <w:name w:val="Committee"/>
    <w:basedOn w:val="Normal"/>
    <w:rsid w:val="00E90C01"/>
    <w:pPr>
      <w:spacing w:after="300"/>
      <w:jc w:val="center"/>
    </w:pPr>
    <w:rPr>
      <w:b/>
      <w:caps/>
      <w:kern w:val="28"/>
      <w:sz w:val="30"/>
    </w:rPr>
  </w:style>
  <w:style w:type="paragraph" w:customStyle="1" w:styleId="DecisionInvitingPara">
    <w:name w:val="Decision Inviting Para."/>
    <w:basedOn w:val="Normal"/>
    <w:rsid w:val="00E90C01"/>
    <w:pPr>
      <w:ind w:left="4536"/>
      <w:jc w:val="left"/>
    </w:pPr>
    <w:rPr>
      <w:rFonts w:ascii="Times New Roman" w:hAnsi="Times New Roman"/>
      <w:i/>
      <w:sz w:val="24"/>
    </w:rPr>
  </w:style>
  <w:style w:type="paragraph" w:customStyle="1" w:styleId="Endofdocument">
    <w:name w:val="End of document"/>
    <w:basedOn w:val="Normal"/>
    <w:rsid w:val="00E90C01"/>
    <w:pPr>
      <w:ind w:left="4536"/>
      <w:jc w:val="center"/>
    </w:pPr>
    <w:rPr>
      <w:rFonts w:ascii="Times New Roman" w:hAnsi="Times New Roman"/>
      <w:sz w:val="24"/>
    </w:rPr>
  </w:style>
  <w:style w:type="paragraph" w:customStyle="1" w:styleId="MTDisplayEquation">
    <w:name w:val="MTDisplayEquation"/>
    <w:basedOn w:val="Normal"/>
    <w:next w:val="Normal"/>
    <w:rsid w:val="00E90C01"/>
    <w:pPr>
      <w:tabs>
        <w:tab w:val="center" w:pos="5000"/>
        <w:tab w:val="right" w:pos="9980"/>
      </w:tabs>
      <w:jc w:val="left"/>
    </w:pPr>
    <w:rPr>
      <w:rFonts w:ascii="Times New Roman" w:hAnsi="Times New Roman"/>
      <w:sz w:val="24"/>
      <w:szCs w:val="24"/>
      <w:lang w:val="en-GB"/>
    </w:rPr>
  </w:style>
  <w:style w:type="character" w:styleId="FollowedHyperlink">
    <w:name w:val="FollowedHyperlink"/>
    <w:rsid w:val="00E90C01"/>
    <w:rPr>
      <w:rFonts w:cs="Times New Roman"/>
      <w:color w:val="800080"/>
      <w:u w:val="single"/>
    </w:rPr>
  </w:style>
  <w:style w:type="character" w:styleId="Emphasis">
    <w:name w:val="Emphasis"/>
    <w:qFormat/>
    <w:rsid w:val="00E90C01"/>
    <w:rPr>
      <w:rFonts w:ascii="Arial" w:hAnsi="Arial" w:cs="Times New Roman"/>
      <w:b/>
      <w:i/>
    </w:rPr>
  </w:style>
  <w:style w:type="character" w:customStyle="1" w:styleId="StyleTimesNewRomanPSMT">
    <w:name w:val="Style TimesNewRomanPSMT"/>
    <w:rsid w:val="00E90C01"/>
    <w:rPr>
      <w:rFonts w:ascii="Arial" w:hAnsi="Arial"/>
      <w:sz w:val="20"/>
    </w:rPr>
  </w:style>
  <w:style w:type="numbering" w:customStyle="1" w:styleId="NoList11111">
    <w:name w:val="No List11111"/>
    <w:next w:val="NoList"/>
    <w:uiPriority w:val="99"/>
    <w:semiHidden/>
    <w:unhideWhenUsed/>
    <w:rsid w:val="00E90C01"/>
  </w:style>
  <w:style w:type="numbering" w:customStyle="1" w:styleId="NoList2">
    <w:name w:val="No List2"/>
    <w:next w:val="NoList"/>
    <w:uiPriority w:val="99"/>
    <w:semiHidden/>
    <w:unhideWhenUsed/>
    <w:rsid w:val="00E90C01"/>
  </w:style>
  <w:style w:type="numbering" w:customStyle="1" w:styleId="NoList12">
    <w:name w:val="No List12"/>
    <w:next w:val="NoList"/>
    <w:uiPriority w:val="99"/>
    <w:semiHidden/>
    <w:unhideWhenUsed/>
    <w:rsid w:val="00E90C01"/>
  </w:style>
  <w:style w:type="character" w:styleId="LineNumber">
    <w:name w:val="line number"/>
    <w:basedOn w:val="DefaultParagraphFont"/>
    <w:semiHidden/>
    <w:unhideWhenUsed/>
    <w:rsid w:val="00E90C01"/>
  </w:style>
  <w:style w:type="paragraph" w:styleId="TOCHeading">
    <w:name w:val="TOC Heading"/>
    <w:basedOn w:val="Heading1"/>
    <w:next w:val="Normal"/>
    <w:uiPriority w:val="39"/>
    <w:unhideWhenUsed/>
    <w:qFormat/>
    <w:rsid w:val="00E90C01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90C0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font5">
    <w:name w:val="font5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lang w:val="en-GB" w:eastAsia="en-GB"/>
    </w:rPr>
  </w:style>
  <w:style w:type="paragraph" w:customStyle="1" w:styleId="font6">
    <w:name w:val="font6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i/>
      <w:iCs/>
      <w:lang w:val="en-GB" w:eastAsia="en-GB"/>
    </w:rPr>
  </w:style>
  <w:style w:type="paragraph" w:customStyle="1" w:styleId="font7">
    <w:name w:val="font7"/>
    <w:basedOn w:val="Normal"/>
    <w:rsid w:val="00E90C01"/>
    <w:pPr>
      <w:spacing w:before="100" w:beforeAutospacing="1" w:after="100" w:afterAutospacing="1"/>
      <w:jc w:val="left"/>
    </w:pPr>
    <w:rPr>
      <w:rFonts w:ascii="Calibri" w:eastAsia="Times New Roman" w:hAnsi="Calibri" w:cs="Calibri"/>
      <w:sz w:val="22"/>
      <w:szCs w:val="22"/>
      <w:lang w:val="en-GB" w:eastAsia="en-GB"/>
    </w:rPr>
  </w:style>
  <w:style w:type="paragraph" w:customStyle="1" w:styleId="font8">
    <w:name w:val="font8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lang w:val="en-GB" w:eastAsia="en-GB"/>
    </w:rPr>
  </w:style>
  <w:style w:type="paragraph" w:customStyle="1" w:styleId="font9">
    <w:name w:val="font9"/>
    <w:basedOn w:val="Normal"/>
    <w:rsid w:val="00E90C01"/>
    <w:pPr>
      <w:spacing w:before="100" w:beforeAutospacing="1" w:after="100" w:afterAutospacing="1"/>
      <w:jc w:val="left"/>
    </w:pPr>
    <w:rPr>
      <w:rFonts w:eastAsia="Times New Roman" w:cs="Arial"/>
      <w:i/>
      <w:iCs/>
      <w:lang w:val="en-GB" w:eastAsia="en-GB"/>
    </w:rPr>
  </w:style>
  <w:style w:type="paragraph" w:customStyle="1" w:styleId="xl70">
    <w:name w:val="xl70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71">
    <w:name w:val="xl71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72">
    <w:name w:val="xl72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3">
    <w:name w:val="xl73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4">
    <w:name w:val="xl74"/>
    <w:basedOn w:val="Normal"/>
    <w:rsid w:val="00E90C01"/>
    <w:pP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5">
    <w:name w:val="xl75"/>
    <w:basedOn w:val="Normal"/>
    <w:rsid w:val="00E90C01"/>
    <w:pP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76">
    <w:name w:val="xl76"/>
    <w:basedOn w:val="Normal"/>
    <w:rsid w:val="00E90C01"/>
    <w:pP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  <w:lang w:val="en-GB" w:eastAsia="en-GB"/>
    </w:rPr>
  </w:style>
  <w:style w:type="paragraph" w:customStyle="1" w:styleId="xl77">
    <w:name w:val="xl77"/>
    <w:basedOn w:val="Normal"/>
    <w:rsid w:val="00E90C01"/>
    <w:pPr>
      <w:pBdr>
        <w:top w:val="single" w:sz="4" w:space="0" w:color="auto"/>
        <w:left w:val="single" w:sz="4" w:space="0" w:color="auto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8">
    <w:name w:val="xl78"/>
    <w:basedOn w:val="Normal"/>
    <w:rsid w:val="00E90C01"/>
    <w:pPr>
      <w:pBdr>
        <w:top w:val="single" w:sz="4" w:space="0" w:color="auto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79">
    <w:name w:val="xl79"/>
    <w:basedOn w:val="Normal"/>
    <w:rsid w:val="00E90C01"/>
    <w:pPr>
      <w:pBdr>
        <w:top w:val="single" w:sz="4" w:space="0" w:color="auto"/>
        <w:left w:val="single" w:sz="4" w:space="0" w:color="BFBFBF"/>
        <w:bottom w:val="single" w:sz="4" w:space="0" w:color="BFBFBF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80">
    <w:name w:val="xl80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1">
    <w:name w:val="xl8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2">
    <w:name w:val="xl82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3">
    <w:name w:val="xl8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b/>
      <w:bCs/>
      <w:color w:val="FF0000"/>
      <w:sz w:val="24"/>
      <w:szCs w:val="24"/>
      <w:lang w:val="en-GB" w:eastAsia="en-GB"/>
    </w:rPr>
  </w:style>
  <w:style w:type="paragraph" w:customStyle="1" w:styleId="xl84">
    <w:name w:val="xl8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5">
    <w:name w:val="xl8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6">
    <w:name w:val="xl8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87">
    <w:name w:val="xl8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8">
    <w:name w:val="xl88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89">
    <w:name w:val="xl89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0">
    <w:name w:val="xl90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1">
    <w:name w:val="xl9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2">
    <w:name w:val="xl92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3">
    <w:name w:val="xl9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4">
    <w:name w:val="xl9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95">
    <w:name w:val="xl9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96">
    <w:name w:val="xl9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7">
    <w:name w:val="xl9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  <w:lang w:val="en-GB" w:eastAsia="en-GB"/>
    </w:rPr>
  </w:style>
  <w:style w:type="paragraph" w:customStyle="1" w:styleId="xl98">
    <w:name w:val="xl98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BFBFBF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99">
    <w:name w:val="xl9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sz w:val="22"/>
      <w:szCs w:val="22"/>
      <w:lang w:val="en-GB" w:eastAsia="en-GB"/>
    </w:rPr>
  </w:style>
  <w:style w:type="paragraph" w:customStyle="1" w:styleId="xl100">
    <w:name w:val="xl100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24"/>
      <w:szCs w:val="24"/>
      <w:lang w:val="en-GB" w:eastAsia="en-GB"/>
    </w:rPr>
  </w:style>
  <w:style w:type="paragraph" w:customStyle="1" w:styleId="xl101">
    <w:name w:val="xl10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b/>
      <w:bCs/>
      <w:color w:val="FF0000"/>
      <w:sz w:val="22"/>
      <w:szCs w:val="22"/>
      <w:lang w:val="en-GB" w:eastAsia="en-GB"/>
    </w:rPr>
  </w:style>
  <w:style w:type="paragraph" w:customStyle="1" w:styleId="xl102">
    <w:name w:val="xl102"/>
    <w:basedOn w:val="Normal"/>
    <w:rsid w:val="00E90C01"/>
    <w:pPr>
      <w:pBdr>
        <w:top w:val="single" w:sz="4" w:space="0" w:color="BFBFBF"/>
        <w:left w:val="single" w:sz="4" w:space="0" w:color="auto"/>
        <w:bottom w:val="single" w:sz="4" w:space="0" w:color="auto"/>
        <w:right w:val="single" w:sz="4" w:space="0" w:color="BFBFBF"/>
      </w:pBdr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3">
    <w:name w:val="xl10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04">
    <w:name w:val="xl104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5">
    <w:name w:val="xl105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b/>
      <w:bCs/>
      <w:color w:val="FF0000"/>
      <w:sz w:val="22"/>
      <w:szCs w:val="22"/>
      <w:lang w:val="en-GB" w:eastAsia="en-GB"/>
    </w:rPr>
  </w:style>
  <w:style w:type="paragraph" w:customStyle="1" w:styleId="xl106">
    <w:name w:val="xl106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07">
    <w:name w:val="xl10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  <w:lang w:val="en-GB" w:eastAsia="en-GB"/>
    </w:rPr>
  </w:style>
  <w:style w:type="paragraph" w:customStyle="1" w:styleId="xl108">
    <w:name w:val="xl108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  <w:lang w:val="en-GB" w:eastAsia="en-GB"/>
    </w:rPr>
  </w:style>
  <w:style w:type="paragraph" w:customStyle="1" w:styleId="xl109">
    <w:name w:val="xl10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10">
    <w:name w:val="xl11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1">
    <w:name w:val="xl111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2">
    <w:name w:val="xl112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3">
    <w:name w:val="xl113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4">
    <w:name w:val="xl114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15">
    <w:name w:val="xl115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</w:rPr>
  </w:style>
  <w:style w:type="paragraph" w:customStyle="1" w:styleId="xl116">
    <w:name w:val="xl116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i/>
      <w:iCs/>
      <w:sz w:val="24"/>
      <w:szCs w:val="24"/>
    </w:rPr>
  </w:style>
  <w:style w:type="paragraph" w:customStyle="1" w:styleId="xl117">
    <w:name w:val="xl117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8">
    <w:name w:val="xl118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19">
    <w:name w:val="xl119"/>
    <w:basedOn w:val="Normal"/>
    <w:rsid w:val="00E90C01"/>
    <w:pPr>
      <w:pBdr>
        <w:top w:val="single" w:sz="4" w:space="0" w:color="BFBFBF"/>
        <w:bottom w:val="single" w:sz="4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0">
    <w:name w:val="xl12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1">
    <w:name w:val="xl121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Calibri" w:eastAsia="Times New Roman" w:hAnsi="Calibri" w:cs="Calibri"/>
      <w:sz w:val="22"/>
      <w:szCs w:val="22"/>
    </w:rPr>
  </w:style>
  <w:style w:type="paragraph" w:customStyle="1" w:styleId="xl122">
    <w:name w:val="xl122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szCs w:val="24"/>
    </w:rPr>
  </w:style>
  <w:style w:type="paragraph" w:customStyle="1" w:styleId="xl123">
    <w:name w:val="xl123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4">
    <w:name w:val="xl124"/>
    <w:basedOn w:val="Normal"/>
    <w:rsid w:val="00E90C01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5">
    <w:name w:val="xl125"/>
    <w:basedOn w:val="Normal"/>
    <w:rsid w:val="00E90C01"/>
    <w:pPr>
      <w:pBdr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6">
    <w:name w:val="xl126"/>
    <w:basedOn w:val="Normal"/>
    <w:rsid w:val="00E90C01"/>
    <w:pPr>
      <w:pBdr>
        <w:left w:val="single" w:sz="4" w:space="0" w:color="BFBFBF"/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27">
    <w:name w:val="xl127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8">
    <w:name w:val="xl128"/>
    <w:basedOn w:val="Normal"/>
    <w:rsid w:val="00E90C01"/>
    <w:pPr>
      <w:pBdr>
        <w:top w:val="single" w:sz="8" w:space="0" w:color="auto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29">
    <w:name w:val="xl129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30">
    <w:name w:val="xl130"/>
    <w:basedOn w:val="Normal"/>
    <w:rsid w:val="00E90C01"/>
    <w:pPr>
      <w:pBdr>
        <w:top w:val="single" w:sz="8" w:space="0" w:color="auto"/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31">
    <w:name w:val="xl131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2">
    <w:name w:val="xl132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3">
    <w:name w:val="xl133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4">
    <w:name w:val="xl134"/>
    <w:basedOn w:val="Normal"/>
    <w:rsid w:val="00E90C01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5">
    <w:name w:val="xl135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paragraph" w:customStyle="1" w:styleId="xl136">
    <w:name w:val="xl136"/>
    <w:basedOn w:val="Normal"/>
    <w:rsid w:val="00E90C01"/>
    <w:pPr>
      <w:pBdr>
        <w:top w:val="single" w:sz="8" w:space="0" w:color="auto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37">
    <w:name w:val="xl137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8">
    <w:name w:val="xl138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39">
    <w:name w:val="xl139"/>
    <w:basedOn w:val="Normal"/>
    <w:rsid w:val="00E90C01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0">
    <w:name w:val="xl140"/>
    <w:basedOn w:val="Normal"/>
    <w:rsid w:val="00E90C01"/>
    <w:pPr>
      <w:pBdr>
        <w:top w:val="single" w:sz="4" w:space="0" w:color="BFBFBF"/>
        <w:left w:val="single" w:sz="4" w:space="0" w:color="BFBFBF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1">
    <w:name w:val="xl141"/>
    <w:basedOn w:val="Normal"/>
    <w:rsid w:val="00E90C01"/>
    <w:pPr>
      <w:pBdr>
        <w:top w:val="single" w:sz="8" w:space="0" w:color="auto"/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2">
    <w:name w:val="xl142"/>
    <w:basedOn w:val="Normal"/>
    <w:rsid w:val="00E90C01"/>
    <w:pPr>
      <w:pBdr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3">
    <w:name w:val="xl143"/>
    <w:basedOn w:val="Normal"/>
    <w:rsid w:val="00E90C01"/>
    <w:pPr>
      <w:pBdr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44">
    <w:name w:val="xl144"/>
    <w:basedOn w:val="Normal"/>
    <w:rsid w:val="00E90C01"/>
    <w:pPr>
      <w:pBdr>
        <w:top w:val="single" w:sz="8" w:space="0" w:color="auto"/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5">
    <w:name w:val="xl145"/>
    <w:basedOn w:val="Normal"/>
    <w:rsid w:val="00E90C01"/>
    <w:pPr>
      <w:pBdr>
        <w:left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6">
    <w:name w:val="xl146"/>
    <w:basedOn w:val="Normal"/>
    <w:rsid w:val="00E90C01"/>
    <w:pPr>
      <w:pBdr>
        <w:left w:val="single" w:sz="4" w:space="0" w:color="BFBFBF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i/>
      <w:iCs/>
      <w:sz w:val="24"/>
      <w:szCs w:val="24"/>
    </w:rPr>
  </w:style>
  <w:style w:type="paragraph" w:customStyle="1" w:styleId="xl147">
    <w:name w:val="xl147"/>
    <w:basedOn w:val="Normal"/>
    <w:rsid w:val="00E90C01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Arial"/>
      <w:sz w:val="24"/>
      <w:szCs w:val="24"/>
    </w:rPr>
  </w:style>
  <w:style w:type="character" w:customStyle="1" w:styleId="Mention1">
    <w:name w:val="Mention1"/>
    <w:basedOn w:val="DefaultParagraphFont"/>
    <w:uiPriority w:val="99"/>
    <w:unhideWhenUsed/>
    <w:rsid w:val="00E90C01"/>
    <w:rPr>
      <w:color w:val="2B579A"/>
      <w:shd w:val="clear" w:color="auto" w:fill="E1DFDD"/>
    </w:rPr>
  </w:style>
  <w:style w:type="paragraph" w:customStyle="1" w:styleId="Annexparagraphnumbering">
    <w:name w:val="Annex paragraph numbering"/>
    <w:basedOn w:val="Normal"/>
    <w:rsid w:val="00E90C01"/>
    <w:pPr>
      <w:numPr>
        <w:numId w:val="11"/>
      </w:numPr>
      <w:spacing w:after="240"/>
    </w:pPr>
    <w:rPr>
      <w:rFonts w:eastAsia="Times New Roman"/>
    </w:rPr>
  </w:style>
  <w:style w:type="paragraph" w:customStyle="1" w:styleId="BasistekstNaktuinbouw">
    <w:name w:val="Basistekst Naktuinbouw"/>
    <w:basedOn w:val="Normal"/>
    <w:qFormat/>
    <w:rsid w:val="00E90C01"/>
    <w:pPr>
      <w:spacing w:line="240" w:lineRule="atLeast"/>
      <w:jc w:val="left"/>
    </w:pPr>
    <w:rPr>
      <w:rFonts w:eastAsia="Times New Roman" w:cs="Maiandra GD"/>
      <w:color w:val="000000" w:themeColor="text1"/>
      <w:szCs w:val="18"/>
      <w:lang w:val="nl-NL" w:eastAsia="nl-NL"/>
    </w:rPr>
  </w:style>
  <w:style w:type="paragraph" w:styleId="Bibliography">
    <w:name w:val="Bibliography"/>
    <w:basedOn w:val="Normal"/>
    <w:next w:val="Normal"/>
    <w:uiPriority w:val="37"/>
    <w:semiHidden/>
    <w:unhideWhenUsed/>
    <w:rsid w:val="00E90C01"/>
    <w:rPr>
      <w:rFonts w:eastAsia="Times New Roman"/>
    </w:rPr>
  </w:style>
  <w:style w:type="paragraph" w:styleId="BodyText3">
    <w:name w:val="Body Text 3"/>
    <w:basedOn w:val="Normal"/>
    <w:link w:val="BodyText3Char"/>
    <w:semiHidden/>
    <w:unhideWhenUsed/>
    <w:rsid w:val="00E90C01"/>
    <w:pPr>
      <w:spacing w:after="120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90C01"/>
    <w:rPr>
      <w:rFonts w:ascii="Arial" w:eastAsia="Times New Roman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E90C01"/>
    <w:pPr>
      <w:ind w:firstLine="360"/>
    </w:pPr>
    <w:rPr>
      <w:rFonts w:eastAsia="Times New Roman"/>
    </w:rPr>
  </w:style>
  <w:style w:type="character" w:customStyle="1" w:styleId="BodyTextFirstIndentChar">
    <w:name w:val="Body Text First Indent Char"/>
    <w:basedOn w:val="BodyTextChar"/>
    <w:link w:val="BodyTextFirstIndent"/>
    <w:rsid w:val="00E90C01"/>
    <w:rPr>
      <w:rFonts w:ascii="Arial" w:eastAsia="Times New Roman" w:hAnsi="Arial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E90C01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90C01"/>
    <w:rPr>
      <w:sz w:val="24"/>
    </w:rPr>
  </w:style>
  <w:style w:type="paragraph" w:styleId="BodyTextIndent3">
    <w:name w:val="Body Text Indent 3"/>
    <w:basedOn w:val="Normal"/>
    <w:link w:val="BodyTextIndent3Char"/>
    <w:semiHidden/>
    <w:unhideWhenUsed/>
    <w:rsid w:val="00E90C01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C01"/>
    <w:rPr>
      <w:rFonts w:ascii="Arial" w:eastAsia="Times New Roman" w:hAnsi="Arial"/>
      <w:sz w:val="16"/>
      <w:szCs w:val="16"/>
    </w:rPr>
  </w:style>
  <w:style w:type="paragraph" w:styleId="DocumentMap">
    <w:name w:val="Document Map"/>
    <w:basedOn w:val="Normal"/>
    <w:link w:val="DocumentMapChar"/>
    <w:semiHidden/>
    <w:unhideWhenUsed/>
    <w:rsid w:val="00E90C01"/>
    <w:rPr>
      <w:rFonts w:ascii="Segoe UI" w:eastAsia="Times New Roman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90C01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90C01"/>
    <w:rPr>
      <w:rFonts w:eastAsia="Times New Roman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E90C01"/>
    <w:rPr>
      <w:rFonts w:ascii="Arial" w:eastAsia="Times New Roman" w:hAnsi="Arial"/>
    </w:rPr>
  </w:style>
  <w:style w:type="paragraph" w:styleId="EnvelopeAddress">
    <w:name w:val="envelope address"/>
    <w:basedOn w:val="Normal"/>
    <w:semiHidden/>
    <w:unhideWhenUsed/>
    <w:rsid w:val="00E90C0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E90C01"/>
    <w:rPr>
      <w:rFonts w:asciiTheme="majorHAnsi" w:eastAsiaTheme="majorEastAsia" w:hAnsiTheme="majorHAnsi" w:cstheme="majorBidi"/>
    </w:rPr>
  </w:style>
  <w:style w:type="paragraph" w:customStyle="1" w:styleId="Heading3tg">
    <w:name w:val="Heading 3tg"/>
    <w:basedOn w:val="Heading3"/>
    <w:rsid w:val="00E90C01"/>
    <w:pPr>
      <w:numPr>
        <w:numId w:val="12"/>
      </w:numPr>
      <w:spacing w:after="240"/>
    </w:pPr>
    <w:rPr>
      <w:rFonts w:eastAsia="Times New Roman" w:cs="Angsana New"/>
      <w:i w:val="0"/>
      <w:szCs w:val="24"/>
      <w:u w:val="single"/>
      <w:lang w:val="en-GB" w:eastAsia="ja-JP" w:bidi="th-TH"/>
    </w:rPr>
  </w:style>
  <w:style w:type="paragraph" w:customStyle="1" w:styleId="Heading4tg">
    <w:name w:val="Heading 4tg"/>
    <w:basedOn w:val="Heading4"/>
    <w:rsid w:val="00E90C01"/>
    <w:pPr>
      <w:keepLines/>
      <w:tabs>
        <w:tab w:val="left" w:pos="709"/>
      </w:tabs>
      <w:spacing w:after="240"/>
      <w:ind w:left="709" w:hanging="709"/>
      <w:jc w:val="left"/>
    </w:pPr>
    <w:rPr>
      <w:rFonts w:eastAsia="Times New Roman" w:cs="Angsana New"/>
      <w:i/>
      <w:iCs/>
      <w:szCs w:val="24"/>
      <w:lang w:eastAsia="ja-JP" w:bidi="th-TH"/>
    </w:rPr>
  </w:style>
  <w:style w:type="paragraph" w:styleId="HTMLAddress">
    <w:name w:val="HTML Address"/>
    <w:basedOn w:val="Normal"/>
    <w:link w:val="HTMLAddressChar"/>
    <w:semiHidden/>
    <w:unhideWhenUsed/>
    <w:rsid w:val="00E90C01"/>
    <w:rPr>
      <w:rFonts w:eastAsia="Times New Roman"/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90C01"/>
    <w:rPr>
      <w:rFonts w:ascii="Arial" w:eastAsia="Times New Roman" w:hAnsi="Arial"/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E90C01"/>
    <w:rPr>
      <w:rFonts w:ascii="Consolas" w:eastAsia="Times New Roman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90C01"/>
    <w:rPr>
      <w:rFonts w:ascii="Consolas" w:eastAsia="Times New Roman" w:hAnsi="Consolas"/>
    </w:rPr>
  </w:style>
  <w:style w:type="paragraph" w:styleId="Index4">
    <w:name w:val="index 4"/>
    <w:basedOn w:val="Normal"/>
    <w:next w:val="Normal"/>
    <w:autoRedefine/>
    <w:semiHidden/>
    <w:unhideWhenUsed/>
    <w:rsid w:val="00E90C01"/>
    <w:pPr>
      <w:ind w:left="800" w:hanging="200"/>
    </w:pPr>
    <w:rPr>
      <w:rFonts w:eastAsia="Times New Roman"/>
    </w:rPr>
  </w:style>
  <w:style w:type="paragraph" w:styleId="Index5">
    <w:name w:val="index 5"/>
    <w:basedOn w:val="Normal"/>
    <w:next w:val="Normal"/>
    <w:autoRedefine/>
    <w:semiHidden/>
    <w:unhideWhenUsed/>
    <w:rsid w:val="00E90C01"/>
    <w:pPr>
      <w:ind w:left="1000" w:hanging="200"/>
    </w:pPr>
    <w:rPr>
      <w:rFonts w:eastAsia="Times New Roman"/>
    </w:rPr>
  </w:style>
  <w:style w:type="paragraph" w:styleId="Index6">
    <w:name w:val="index 6"/>
    <w:basedOn w:val="Normal"/>
    <w:next w:val="Normal"/>
    <w:autoRedefine/>
    <w:semiHidden/>
    <w:unhideWhenUsed/>
    <w:rsid w:val="00E90C01"/>
    <w:pPr>
      <w:ind w:left="1200" w:hanging="200"/>
    </w:pPr>
    <w:rPr>
      <w:rFonts w:eastAsia="Times New Roman"/>
    </w:rPr>
  </w:style>
  <w:style w:type="paragraph" w:styleId="Index7">
    <w:name w:val="index 7"/>
    <w:basedOn w:val="Normal"/>
    <w:next w:val="Normal"/>
    <w:autoRedefine/>
    <w:semiHidden/>
    <w:unhideWhenUsed/>
    <w:rsid w:val="00E90C01"/>
    <w:pPr>
      <w:ind w:left="1400" w:hanging="200"/>
    </w:pPr>
    <w:rPr>
      <w:rFonts w:eastAsia="Times New Roman"/>
    </w:rPr>
  </w:style>
  <w:style w:type="paragraph" w:styleId="Index8">
    <w:name w:val="index 8"/>
    <w:basedOn w:val="Normal"/>
    <w:next w:val="Normal"/>
    <w:autoRedefine/>
    <w:semiHidden/>
    <w:unhideWhenUsed/>
    <w:rsid w:val="00E90C01"/>
    <w:pPr>
      <w:ind w:left="1600" w:hanging="200"/>
    </w:pPr>
    <w:rPr>
      <w:rFonts w:eastAsia="Times New Roman"/>
    </w:rPr>
  </w:style>
  <w:style w:type="paragraph" w:styleId="Index9">
    <w:name w:val="index 9"/>
    <w:basedOn w:val="Normal"/>
    <w:next w:val="Normal"/>
    <w:autoRedefine/>
    <w:semiHidden/>
    <w:unhideWhenUsed/>
    <w:rsid w:val="00E90C01"/>
    <w:pPr>
      <w:ind w:left="1800" w:hanging="200"/>
    </w:pPr>
    <w:rPr>
      <w:rFonts w:eastAsia="Times New Roman"/>
    </w:rPr>
  </w:style>
  <w:style w:type="paragraph" w:styleId="IndexHeading">
    <w:name w:val="index heading"/>
    <w:basedOn w:val="Normal"/>
    <w:next w:val="Index1"/>
    <w:semiHidden/>
    <w:unhideWhenUsed/>
    <w:rsid w:val="00E90C01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rsid w:val="00E90C01"/>
    <w:pPr>
      <w:ind w:left="283" w:hanging="283"/>
      <w:contextualSpacing/>
    </w:pPr>
    <w:rPr>
      <w:rFonts w:eastAsia="Times New Roman"/>
    </w:rPr>
  </w:style>
  <w:style w:type="paragraph" w:styleId="List2">
    <w:name w:val="List 2"/>
    <w:basedOn w:val="Normal"/>
    <w:semiHidden/>
    <w:unhideWhenUsed/>
    <w:rsid w:val="00E90C01"/>
    <w:pPr>
      <w:ind w:left="566" w:hanging="283"/>
      <w:contextualSpacing/>
    </w:pPr>
    <w:rPr>
      <w:rFonts w:eastAsia="Times New Roman"/>
    </w:rPr>
  </w:style>
  <w:style w:type="paragraph" w:styleId="List3">
    <w:name w:val="List 3"/>
    <w:basedOn w:val="Normal"/>
    <w:semiHidden/>
    <w:unhideWhenUsed/>
    <w:rsid w:val="00E90C01"/>
    <w:pPr>
      <w:ind w:left="849" w:hanging="283"/>
      <w:contextualSpacing/>
    </w:pPr>
    <w:rPr>
      <w:rFonts w:eastAsia="Times New Roman"/>
    </w:rPr>
  </w:style>
  <w:style w:type="paragraph" w:styleId="List4">
    <w:name w:val="List 4"/>
    <w:basedOn w:val="Normal"/>
    <w:rsid w:val="00E90C01"/>
    <w:pPr>
      <w:ind w:left="1132" w:hanging="283"/>
      <w:contextualSpacing/>
    </w:pPr>
    <w:rPr>
      <w:rFonts w:eastAsia="Times New Roman"/>
    </w:rPr>
  </w:style>
  <w:style w:type="paragraph" w:styleId="List5">
    <w:name w:val="List 5"/>
    <w:basedOn w:val="Normal"/>
    <w:rsid w:val="00E90C01"/>
    <w:pPr>
      <w:ind w:left="1415" w:hanging="283"/>
      <w:contextualSpacing/>
    </w:pPr>
    <w:rPr>
      <w:rFonts w:eastAsia="Times New Roman"/>
    </w:rPr>
  </w:style>
  <w:style w:type="paragraph" w:styleId="ListBullet">
    <w:name w:val="List Bullet"/>
    <w:basedOn w:val="Normal"/>
    <w:semiHidden/>
    <w:unhideWhenUsed/>
    <w:rsid w:val="00E90C01"/>
    <w:pPr>
      <w:numPr>
        <w:numId w:val="13"/>
      </w:numPr>
      <w:contextualSpacing/>
    </w:pPr>
    <w:rPr>
      <w:rFonts w:eastAsia="Times New Roman"/>
    </w:rPr>
  </w:style>
  <w:style w:type="paragraph" w:styleId="ListBullet2">
    <w:name w:val="List Bullet 2"/>
    <w:basedOn w:val="Normal"/>
    <w:semiHidden/>
    <w:unhideWhenUsed/>
    <w:rsid w:val="00E90C01"/>
    <w:pPr>
      <w:numPr>
        <w:numId w:val="14"/>
      </w:numPr>
      <w:contextualSpacing/>
    </w:pPr>
    <w:rPr>
      <w:rFonts w:eastAsia="Times New Roman"/>
    </w:rPr>
  </w:style>
  <w:style w:type="paragraph" w:styleId="ListBullet3">
    <w:name w:val="List Bullet 3"/>
    <w:basedOn w:val="Normal"/>
    <w:semiHidden/>
    <w:unhideWhenUsed/>
    <w:rsid w:val="00E90C01"/>
    <w:pPr>
      <w:numPr>
        <w:numId w:val="15"/>
      </w:numPr>
      <w:contextualSpacing/>
    </w:pPr>
    <w:rPr>
      <w:rFonts w:eastAsia="Times New Roman"/>
    </w:rPr>
  </w:style>
  <w:style w:type="paragraph" w:styleId="ListBullet4">
    <w:name w:val="List Bullet 4"/>
    <w:basedOn w:val="Normal"/>
    <w:semiHidden/>
    <w:unhideWhenUsed/>
    <w:rsid w:val="00E90C01"/>
    <w:pPr>
      <w:numPr>
        <w:numId w:val="16"/>
      </w:numPr>
      <w:contextualSpacing/>
    </w:pPr>
    <w:rPr>
      <w:rFonts w:eastAsia="Times New Roman"/>
    </w:rPr>
  </w:style>
  <w:style w:type="paragraph" w:styleId="ListBullet5">
    <w:name w:val="List Bullet 5"/>
    <w:basedOn w:val="Normal"/>
    <w:semiHidden/>
    <w:unhideWhenUsed/>
    <w:rsid w:val="00E90C01"/>
    <w:pPr>
      <w:numPr>
        <w:numId w:val="17"/>
      </w:numPr>
      <w:contextualSpacing/>
    </w:pPr>
    <w:rPr>
      <w:rFonts w:eastAsia="Times New Roman"/>
    </w:rPr>
  </w:style>
  <w:style w:type="paragraph" w:styleId="ListContinue">
    <w:name w:val="List Continue"/>
    <w:basedOn w:val="Normal"/>
    <w:semiHidden/>
    <w:unhideWhenUsed/>
    <w:rsid w:val="00E90C01"/>
    <w:pPr>
      <w:spacing w:after="120"/>
      <w:ind w:left="283"/>
      <w:contextualSpacing/>
    </w:pPr>
    <w:rPr>
      <w:rFonts w:eastAsia="Times New Roman"/>
    </w:rPr>
  </w:style>
  <w:style w:type="paragraph" w:styleId="ListContinue2">
    <w:name w:val="List Continue 2"/>
    <w:basedOn w:val="Normal"/>
    <w:semiHidden/>
    <w:unhideWhenUsed/>
    <w:rsid w:val="00E90C01"/>
    <w:pPr>
      <w:spacing w:after="120"/>
      <w:ind w:left="566"/>
      <w:contextualSpacing/>
    </w:pPr>
    <w:rPr>
      <w:rFonts w:eastAsia="Times New Roman"/>
    </w:rPr>
  </w:style>
  <w:style w:type="paragraph" w:styleId="ListContinue3">
    <w:name w:val="List Continue 3"/>
    <w:basedOn w:val="Normal"/>
    <w:semiHidden/>
    <w:unhideWhenUsed/>
    <w:rsid w:val="00E90C01"/>
    <w:pPr>
      <w:spacing w:after="120"/>
      <w:ind w:left="849"/>
      <w:contextualSpacing/>
    </w:pPr>
    <w:rPr>
      <w:rFonts w:eastAsia="Times New Roman"/>
    </w:rPr>
  </w:style>
  <w:style w:type="paragraph" w:styleId="ListContinue4">
    <w:name w:val="List Continue 4"/>
    <w:basedOn w:val="Normal"/>
    <w:semiHidden/>
    <w:unhideWhenUsed/>
    <w:rsid w:val="00E90C01"/>
    <w:pPr>
      <w:spacing w:after="120"/>
      <w:ind w:left="1132"/>
      <w:contextualSpacing/>
    </w:pPr>
    <w:rPr>
      <w:rFonts w:eastAsia="Times New Roman"/>
    </w:rPr>
  </w:style>
  <w:style w:type="paragraph" w:styleId="ListContinue5">
    <w:name w:val="List Continue 5"/>
    <w:basedOn w:val="Normal"/>
    <w:semiHidden/>
    <w:unhideWhenUsed/>
    <w:rsid w:val="00E90C01"/>
    <w:pPr>
      <w:spacing w:after="120"/>
      <w:ind w:left="1415"/>
      <w:contextualSpacing/>
    </w:pPr>
    <w:rPr>
      <w:rFonts w:eastAsia="Times New Roman"/>
    </w:rPr>
  </w:style>
  <w:style w:type="paragraph" w:styleId="ListNumber2">
    <w:name w:val="List Number 2"/>
    <w:basedOn w:val="Normal"/>
    <w:semiHidden/>
    <w:unhideWhenUsed/>
    <w:rsid w:val="00E90C01"/>
    <w:pPr>
      <w:numPr>
        <w:numId w:val="18"/>
      </w:numPr>
      <w:contextualSpacing/>
    </w:pPr>
    <w:rPr>
      <w:rFonts w:eastAsia="Times New Roman"/>
    </w:rPr>
  </w:style>
  <w:style w:type="paragraph" w:styleId="ListNumber3">
    <w:name w:val="List Number 3"/>
    <w:basedOn w:val="Normal"/>
    <w:semiHidden/>
    <w:unhideWhenUsed/>
    <w:rsid w:val="00E90C01"/>
    <w:pPr>
      <w:numPr>
        <w:numId w:val="19"/>
      </w:numPr>
      <w:contextualSpacing/>
    </w:pPr>
    <w:rPr>
      <w:rFonts w:eastAsia="Times New Roman"/>
    </w:rPr>
  </w:style>
  <w:style w:type="paragraph" w:styleId="ListNumber4">
    <w:name w:val="List Number 4"/>
    <w:basedOn w:val="Normal"/>
    <w:semiHidden/>
    <w:unhideWhenUsed/>
    <w:rsid w:val="00E90C01"/>
    <w:pPr>
      <w:numPr>
        <w:numId w:val="20"/>
      </w:numPr>
      <w:contextualSpacing/>
    </w:pPr>
    <w:rPr>
      <w:rFonts w:eastAsia="Times New Roman"/>
    </w:rPr>
  </w:style>
  <w:style w:type="paragraph" w:styleId="ListNumber5">
    <w:name w:val="List Number 5"/>
    <w:basedOn w:val="Normal"/>
    <w:semiHidden/>
    <w:unhideWhenUsed/>
    <w:rsid w:val="00E90C01"/>
    <w:pPr>
      <w:numPr>
        <w:numId w:val="21"/>
      </w:numPr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semiHidden/>
    <w:unhideWhenUsed/>
    <w:rsid w:val="00E90C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90C0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90C01"/>
    <w:pPr>
      <w:jc w:val="both"/>
    </w:pPr>
    <w:rPr>
      <w:rFonts w:ascii="Arial" w:eastAsia="Times New Roman" w:hAnsi="Arial"/>
    </w:rPr>
  </w:style>
  <w:style w:type="paragraph" w:styleId="NormalIndent">
    <w:name w:val="Normal Indent"/>
    <w:basedOn w:val="Normal"/>
    <w:semiHidden/>
    <w:unhideWhenUsed/>
    <w:rsid w:val="00E90C01"/>
    <w:pPr>
      <w:ind w:left="567"/>
    </w:pPr>
    <w:rPr>
      <w:rFonts w:eastAsia="Times New Roman"/>
    </w:rPr>
  </w:style>
  <w:style w:type="paragraph" w:customStyle="1" w:styleId="Normalt">
    <w:name w:val="Normalt"/>
    <w:basedOn w:val="Normal"/>
    <w:link w:val="NormaltChar"/>
    <w:rsid w:val="00E90C01"/>
    <w:pPr>
      <w:spacing w:before="120" w:after="120"/>
      <w:jc w:val="left"/>
    </w:pPr>
    <w:rPr>
      <w:rFonts w:ascii="Times New Roman" w:eastAsia="Times New Roman" w:hAnsi="Times New Roman"/>
      <w:noProof/>
      <w:lang w:eastAsia="es-ES"/>
    </w:rPr>
  </w:style>
  <w:style w:type="character" w:customStyle="1" w:styleId="NormaltChar">
    <w:name w:val="Normalt Char"/>
    <w:link w:val="Normalt"/>
    <w:locked/>
    <w:rsid w:val="00E90C01"/>
    <w:rPr>
      <w:rFonts w:eastAsia="Times New Roman"/>
      <w:noProof/>
      <w:lang w:eastAsia="es-ES"/>
    </w:rPr>
  </w:style>
  <w:style w:type="paragraph" w:customStyle="1" w:styleId="Normaltb">
    <w:name w:val="Normaltb"/>
    <w:basedOn w:val="Normalt"/>
    <w:rsid w:val="00E90C01"/>
    <w:pPr>
      <w:keepNext/>
    </w:pPr>
    <w:rPr>
      <w:b/>
    </w:rPr>
  </w:style>
  <w:style w:type="paragraph" w:customStyle="1" w:styleId="Normaltg">
    <w:name w:val="Normaltg"/>
    <w:basedOn w:val="Normal"/>
    <w:rsid w:val="00E90C01"/>
    <w:pPr>
      <w:tabs>
        <w:tab w:val="left" w:pos="709"/>
        <w:tab w:val="left" w:pos="1418"/>
      </w:tabs>
    </w:pPr>
    <w:rPr>
      <w:rFonts w:eastAsia="Times New Roman"/>
      <w:lang w:val="fr-FR"/>
    </w:rPr>
  </w:style>
  <w:style w:type="paragraph" w:styleId="NoteHeading">
    <w:name w:val="Note Heading"/>
    <w:basedOn w:val="Normal"/>
    <w:next w:val="Normal"/>
    <w:link w:val="NoteHeadingChar"/>
    <w:semiHidden/>
    <w:unhideWhenUsed/>
    <w:rsid w:val="00E90C01"/>
    <w:rPr>
      <w:rFonts w:eastAsia="Times New Roman"/>
    </w:rPr>
  </w:style>
  <w:style w:type="character" w:customStyle="1" w:styleId="NoteHeadingChar">
    <w:name w:val="Note Heading Char"/>
    <w:basedOn w:val="DefaultParagraphFont"/>
    <w:link w:val="NoteHeading"/>
    <w:semiHidden/>
    <w:rsid w:val="00E90C01"/>
    <w:rPr>
      <w:rFonts w:ascii="Arial" w:eastAsia="Times New Roman" w:hAnsi="Arial"/>
    </w:rPr>
  </w:style>
  <w:style w:type="paragraph" w:styleId="PlainText">
    <w:name w:val="Plain Text"/>
    <w:basedOn w:val="Normal"/>
    <w:link w:val="PlainTextChar"/>
    <w:semiHidden/>
    <w:unhideWhenUsed/>
    <w:rsid w:val="00E90C01"/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90C01"/>
    <w:rPr>
      <w:rFonts w:ascii="Consolas" w:eastAsia="Times New Roman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E90C01"/>
    <w:rPr>
      <w:b/>
      <w:bCs/>
    </w:rPr>
  </w:style>
  <w:style w:type="paragraph" w:customStyle="1" w:styleId="Style1">
    <w:name w:val="Style1"/>
    <w:basedOn w:val="Normal"/>
    <w:rsid w:val="00E90C01"/>
    <w:pPr>
      <w:tabs>
        <w:tab w:val="decimal" w:pos="907"/>
        <w:tab w:val="left" w:pos="1077"/>
      </w:tabs>
    </w:pPr>
    <w:rPr>
      <w:szCs w:val="24"/>
      <w:lang w:eastAsia="ja-JP"/>
    </w:rPr>
  </w:style>
  <w:style w:type="table" w:customStyle="1" w:styleId="TableGrid1">
    <w:name w:val="Table Grid1"/>
    <w:basedOn w:val="TableNormal"/>
    <w:next w:val="TableGrid"/>
    <w:rsid w:val="00E90C01"/>
    <w:pPr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unhideWhenUsed/>
    <w:rsid w:val="00E90C01"/>
    <w:pPr>
      <w:ind w:left="200" w:hanging="200"/>
    </w:pPr>
    <w:rPr>
      <w:rFonts w:eastAsia="Times New Roman"/>
    </w:rPr>
  </w:style>
  <w:style w:type="paragraph" w:styleId="TableofFigures">
    <w:name w:val="table of figures"/>
    <w:basedOn w:val="Normal"/>
    <w:next w:val="Normal"/>
    <w:semiHidden/>
    <w:unhideWhenUsed/>
    <w:rsid w:val="00E90C01"/>
    <w:rPr>
      <w:rFonts w:eastAsia="Times New Roman"/>
    </w:rPr>
  </w:style>
  <w:style w:type="paragraph" w:styleId="TOAHeading">
    <w:name w:val="toa heading"/>
    <w:basedOn w:val="Normal"/>
    <w:next w:val="Normal"/>
    <w:semiHidden/>
    <w:unhideWhenUsed/>
    <w:rsid w:val="00E90C0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6">
    <w:name w:val="toc 6"/>
    <w:basedOn w:val="Normal"/>
    <w:next w:val="Normal"/>
    <w:autoRedefine/>
    <w:semiHidden/>
    <w:unhideWhenUsed/>
    <w:rsid w:val="00E90C01"/>
    <w:pPr>
      <w:spacing w:after="100"/>
      <w:ind w:left="1000"/>
    </w:pPr>
    <w:rPr>
      <w:rFonts w:eastAsia="Times New Roman"/>
    </w:rPr>
  </w:style>
  <w:style w:type="paragraph" w:styleId="TOC7">
    <w:name w:val="toc 7"/>
    <w:basedOn w:val="Normal"/>
    <w:next w:val="Normal"/>
    <w:autoRedefine/>
    <w:semiHidden/>
    <w:unhideWhenUsed/>
    <w:rsid w:val="00E90C01"/>
    <w:pPr>
      <w:spacing w:after="100"/>
      <w:ind w:left="1200"/>
    </w:pPr>
    <w:rPr>
      <w:rFonts w:eastAsia="Times New Roman"/>
    </w:rPr>
  </w:style>
  <w:style w:type="paragraph" w:styleId="TOC8">
    <w:name w:val="toc 8"/>
    <w:basedOn w:val="Normal"/>
    <w:next w:val="Normal"/>
    <w:autoRedefine/>
    <w:semiHidden/>
    <w:unhideWhenUsed/>
    <w:rsid w:val="00E90C01"/>
    <w:pPr>
      <w:spacing w:after="100"/>
      <w:ind w:left="1400"/>
    </w:pPr>
    <w:rPr>
      <w:rFonts w:eastAsia="Times New Roman"/>
    </w:rPr>
  </w:style>
  <w:style w:type="paragraph" w:styleId="TOC9">
    <w:name w:val="toc 9"/>
    <w:basedOn w:val="Normal"/>
    <w:next w:val="Normal"/>
    <w:autoRedefine/>
    <w:semiHidden/>
    <w:unhideWhenUsed/>
    <w:rsid w:val="00E90C01"/>
    <w:pPr>
      <w:spacing w:after="100"/>
      <w:ind w:left="1600"/>
    </w:pPr>
    <w:rPr>
      <w:rFonts w:eastAsia="Times New Roman"/>
    </w:rPr>
  </w:style>
  <w:style w:type="character" w:customStyle="1" w:styleId="ui-provider">
    <w:name w:val="ui-provider"/>
    <w:basedOn w:val="DefaultParagraphFont"/>
    <w:rsid w:val="00E90C01"/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E90C01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90C01"/>
    <w:rPr>
      <w:rFonts w:eastAsiaTheme="minorEastAsi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chezv\Downloads\SESSIONS_2026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AF5E84653936E549829E09A97CBDD378" ma:contentTypeVersion="143" ma:contentTypeDescription="" ma:contentTypeScope="" ma:versionID="c68713d55233078dab0c6dacd15172f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db8793f1b706c3d087ac1f7e93cb4e44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</documentManagement>
</p:properties>
</file>

<file path=customXml/item5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3C9083A-3317-4DF0-BB51-D1CCA2911A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A13046-FC53-4FA1-957A-2869B0A70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21CE53-8D99-4FB9-9672-84443FBDDD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06F68C-1A67-4F0E-9498-6B35F7EBB47C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5.xml><?xml version="1.0" encoding="utf-8"?>
<ds:datastoreItem xmlns:ds="http://schemas.openxmlformats.org/officeDocument/2006/customXml" ds:itemID="{A0CC7CBF-B742-4004-839E-022BAF3CD799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B4C8E5D7-711C-488C-BC8A-D40FC5DD893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SESSIONS_2026_EN.dotx</Template>
  <TotalTime>11</TotalTime>
  <Pages>3</Pages>
  <Words>579</Words>
  <Characters>2957</Characters>
  <Application>Microsoft Office Word</Application>
  <DocSecurity>0</DocSecurity>
  <Lines>105</Lines>
  <Paragraphs>46</Paragraphs>
  <ScaleCrop>false</ScaleCrop>
  <Company>UPOV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SESSIONS/2026/5 Add.</dc:title>
  <dc:subject/>
  <dc:creator>UPOV</dc:creator>
  <cp:keywords>, docId:DCDFF50D775908BFB7CB7FD812C5BE46</cp:keywords>
  <cp:lastModifiedBy>SANCHEZ VIZCAINO GOMEZ Rosa Maria</cp:lastModifiedBy>
  <cp:revision>16</cp:revision>
  <cp:lastPrinted>2026-09-17T15:47:00Z</cp:lastPrinted>
  <dcterms:created xsi:type="dcterms:W3CDTF">2026-09-17T15:27:00Z</dcterms:created>
  <dcterms:modified xsi:type="dcterms:W3CDTF">2026-09-17T15:47:00Z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0x01010055C8466DB2DC0041BD825C52736E99FC00AF5E84653936E549829E09A97CBDD378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RMClassification">
    <vt:lpwstr>4</vt:lpwstr>
  </property>
  <property fmtid="{D5CDD505-2E9C-101B-9397-08002B2CF9AE}" pid="13" name="_dlc_DocIdItemGuid">
    <vt:lpwstr>cc7fc274-0bc6-45ae-9e40-6db76473376e</vt:lpwstr>
  </property>
  <property fmtid="{D5CDD505-2E9C-101B-9397-08002B2CF9AE}" pid="14" name="ECCM_Year">
    <vt:lpwstr>721</vt:lpwstr>
  </property>
  <property fmtid="{D5CDD505-2E9C-101B-9397-08002B2CF9AE}" pid="15" name="_dlc_DocId">
    <vt:lpwstr>UPOVBFP-2006234167-489</vt:lpwstr>
  </property>
  <property fmtid="{D5CDD505-2E9C-101B-9397-08002B2CF9AE}" pid="16" name="_dlc_DocIdUrl">
    <vt:lpwstr>https://wipoprod.sharepoint.com/sites/SPS-INT-BFP-UPOV-MeetEven/_layouts/15/DocIdRedir.aspx?ID=UPOVBFP-2006234167-489, UPOVBFP-2006234167-489</vt:lpwstr>
  </property>
  <property fmtid="{D5CDD505-2E9C-101B-9397-08002B2CF9AE}" pid="17" name="docLang">
    <vt:lpwstr>en</vt:lpwstr>
  </property>
</Properties>
</file>