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161674" w:rsidRPr="00815738" w:rsidTr="006E28C0">
        <w:tc>
          <w:tcPr>
            <w:tcW w:w="6522" w:type="dxa"/>
          </w:tcPr>
          <w:p w:rsidR="00161674" w:rsidRPr="00AC2883" w:rsidRDefault="00161674" w:rsidP="006E28C0">
            <w:r w:rsidRPr="00D250C5">
              <w:rPr>
                <w:noProof/>
              </w:rPr>
              <w:drawing>
                <wp:inline distT="0" distB="0" distL="0" distR="0" wp14:anchorId="5FB59BC4" wp14:editId="55258ABD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161674" w:rsidRPr="007C1D92" w:rsidRDefault="00B63701" w:rsidP="006E28C0">
            <w:pPr>
              <w:pStyle w:val="Lettrine"/>
            </w:pPr>
            <w:r>
              <w:t>S</w:t>
            </w:r>
          </w:p>
        </w:tc>
      </w:tr>
      <w:tr w:rsidR="00161674" w:rsidRPr="0060798A" w:rsidTr="006E28C0">
        <w:trPr>
          <w:trHeight w:val="219"/>
        </w:trPr>
        <w:tc>
          <w:tcPr>
            <w:tcW w:w="6522" w:type="dxa"/>
          </w:tcPr>
          <w:p w:rsidR="00161674" w:rsidRPr="00A306D5" w:rsidRDefault="00A306D5" w:rsidP="006E28C0">
            <w:pPr>
              <w:pStyle w:val="upove"/>
              <w:rPr>
                <w:lang w:val="es-ES"/>
              </w:rPr>
            </w:pPr>
            <w:r w:rsidRPr="00A306D5">
              <w:rPr>
                <w:lang w:val="es-ES"/>
              </w:rPr>
              <w:t>Unión Internacional para la Protección de las Obtenciones Vegetales</w:t>
            </w:r>
          </w:p>
        </w:tc>
        <w:tc>
          <w:tcPr>
            <w:tcW w:w="3117" w:type="dxa"/>
          </w:tcPr>
          <w:p w:rsidR="00161674" w:rsidRPr="00A306D5" w:rsidRDefault="00161674" w:rsidP="006E28C0">
            <w:pPr>
              <w:rPr>
                <w:lang w:val="es-ES"/>
              </w:rPr>
            </w:pPr>
          </w:p>
        </w:tc>
      </w:tr>
    </w:tbl>
    <w:p w:rsidR="00161674" w:rsidRPr="00A306D5" w:rsidRDefault="00161674" w:rsidP="00161674">
      <w:pPr>
        <w:rPr>
          <w:lang w:val="es-ES"/>
        </w:rPr>
      </w:pPr>
    </w:p>
    <w:p w:rsidR="00161674" w:rsidRPr="00A306D5" w:rsidRDefault="00161674" w:rsidP="00161674">
      <w:pPr>
        <w:rPr>
          <w:lang w:val="es-ES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161674" w:rsidRPr="00A306D5" w:rsidTr="006E28C0">
        <w:tc>
          <w:tcPr>
            <w:tcW w:w="6512" w:type="dxa"/>
          </w:tcPr>
          <w:p w:rsidR="00A306D5" w:rsidRPr="0060798A" w:rsidRDefault="00A306D5" w:rsidP="00A306D5">
            <w:pPr>
              <w:pStyle w:val="Sessiontc"/>
              <w:spacing w:line="240" w:lineRule="auto"/>
              <w:rPr>
                <w:rFonts w:cs="Arial"/>
                <w:lang w:val="es-ES"/>
              </w:rPr>
            </w:pPr>
            <w:r w:rsidRPr="0060798A">
              <w:rPr>
                <w:lang w:val="es-ES"/>
              </w:rPr>
              <w:t>Consejo</w:t>
            </w:r>
          </w:p>
          <w:p w:rsidR="00161674" w:rsidRDefault="00A306D5" w:rsidP="00A306D5">
            <w:pPr>
              <w:pStyle w:val="Sessiontc"/>
              <w:spacing w:line="240" w:lineRule="auto"/>
              <w:rPr>
                <w:b w:val="0"/>
                <w:lang w:val="es-ES"/>
              </w:rPr>
            </w:pPr>
            <w:r w:rsidRPr="00A306D5">
              <w:rPr>
                <w:b w:val="0"/>
                <w:lang w:val="es-ES"/>
              </w:rPr>
              <w:t>Quincuagésima sexta sesión ordinaria</w:t>
            </w:r>
            <w:r w:rsidRPr="00A306D5">
              <w:rPr>
                <w:b w:val="0"/>
                <w:lang w:val="es-ES"/>
              </w:rPr>
              <w:br/>
              <w:t>Ginebra, 28 de octubre de 2022</w:t>
            </w:r>
          </w:p>
          <w:p w:rsidR="00A306D5" w:rsidRPr="00A306D5" w:rsidRDefault="00A306D5" w:rsidP="00A306D5">
            <w:pPr>
              <w:pStyle w:val="Sessiontc"/>
              <w:spacing w:line="240" w:lineRule="auto"/>
              <w:rPr>
                <w:b w:val="0"/>
                <w:lang w:val="es-ES"/>
              </w:rPr>
            </w:pPr>
          </w:p>
          <w:p w:rsidR="00B63701" w:rsidRPr="00A306D5" w:rsidRDefault="00B63701" w:rsidP="00B63701">
            <w:pPr>
              <w:pStyle w:val="Sessiontc"/>
              <w:spacing w:line="240" w:lineRule="auto"/>
              <w:rPr>
                <w:b w:val="0"/>
                <w:lang w:val="es-ES"/>
              </w:rPr>
            </w:pPr>
            <w:r w:rsidRPr="00A306D5">
              <w:rPr>
                <w:lang w:val="es-ES"/>
              </w:rPr>
              <w:t xml:space="preserve">Comité Administrativo y Jurídico </w:t>
            </w:r>
            <w:r w:rsidRPr="00A306D5">
              <w:rPr>
                <w:lang w:val="es-ES"/>
              </w:rPr>
              <w:br/>
            </w:r>
            <w:r w:rsidRPr="00A306D5">
              <w:rPr>
                <w:b w:val="0"/>
                <w:lang w:val="es-ES"/>
              </w:rPr>
              <w:t xml:space="preserve">Septuagésima novena sesión </w:t>
            </w:r>
          </w:p>
          <w:p w:rsidR="00161674" w:rsidRPr="00A306D5" w:rsidRDefault="00B63701" w:rsidP="00B63701">
            <w:pPr>
              <w:pStyle w:val="Sessiontc"/>
              <w:spacing w:line="240" w:lineRule="auto"/>
              <w:rPr>
                <w:b w:val="0"/>
                <w:lang w:val="es-ES"/>
              </w:rPr>
            </w:pPr>
            <w:r w:rsidRPr="00A306D5">
              <w:rPr>
                <w:b w:val="0"/>
                <w:lang w:val="es-ES"/>
              </w:rPr>
              <w:t>Ginebra, 26 de octubre de 2022</w:t>
            </w:r>
          </w:p>
          <w:p w:rsidR="00B63701" w:rsidRPr="00B63701" w:rsidRDefault="00B63701" w:rsidP="00B63701">
            <w:pPr>
              <w:pStyle w:val="Sessiontc"/>
              <w:spacing w:line="240" w:lineRule="auto"/>
              <w:rPr>
                <w:b w:val="0"/>
                <w:sz w:val="22"/>
                <w:lang w:val="es-ES"/>
              </w:rPr>
            </w:pPr>
          </w:p>
          <w:p w:rsidR="00A306D5" w:rsidRPr="006A629A" w:rsidRDefault="00A306D5" w:rsidP="00A306D5">
            <w:pPr>
              <w:pStyle w:val="Sessiontc"/>
              <w:spacing w:line="240" w:lineRule="auto"/>
              <w:rPr>
                <w:rFonts w:cs="Arial"/>
                <w:lang w:val="es-419"/>
              </w:rPr>
            </w:pPr>
            <w:r w:rsidRPr="006A629A">
              <w:rPr>
                <w:lang w:val="es-419"/>
              </w:rPr>
              <w:t>Comité Técnico</w:t>
            </w:r>
          </w:p>
          <w:p w:rsidR="00161674" w:rsidRPr="00A306D5" w:rsidRDefault="00A306D5" w:rsidP="00A306D5">
            <w:pPr>
              <w:pStyle w:val="Sessiontc"/>
              <w:spacing w:line="240" w:lineRule="auto"/>
              <w:rPr>
                <w:b w:val="0"/>
                <w:sz w:val="22"/>
                <w:lang w:val="es-ES"/>
              </w:rPr>
            </w:pPr>
            <w:r w:rsidRPr="00A306D5">
              <w:rPr>
                <w:b w:val="0"/>
                <w:lang w:val="es-419"/>
              </w:rPr>
              <w:t>Quincuagésima octava sesión</w:t>
            </w:r>
            <w:r w:rsidRPr="00A306D5">
              <w:rPr>
                <w:b w:val="0"/>
                <w:lang w:val="es-419"/>
              </w:rPr>
              <w:br/>
              <w:t>Ginebra, 24 y 25 de octubre de 2022</w:t>
            </w:r>
          </w:p>
        </w:tc>
        <w:tc>
          <w:tcPr>
            <w:tcW w:w="3127" w:type="dxa"/>
          </w:tcPr>
          <w:p w:rsidR="00161674" w:rsidRPr="0060798A" w:rsidRDefault="00161674" w:rsidP="006E28C0">
            <w:pPr>
              <w:pStyle w:val="Doccode"/>
              <w:spacing w:line="240" w:lineRule="atLeast"/>
              <w:rPr>
                <w:b w:val="0"/>
                <w:sz w:val="20"/>
                <w:lang w:val="es-ES"/>
              </w:rPr>
            </w:pPr>
            <w:r w:rsidRPr="0060798A">
              <w:rPr>
                <w:lang w:val="es-ES"/>
              </w:rPr>
              <w:t>C/5</w:t>
            </w:r>
            <w:r w:rsidR="00A27812" w:rsidRPr="0060798A">
              <w:rPr>
                <w:lang w:val="es-ES"/>
              </w:rPr>
              <w:t>6</w:t>
            </w:r>
            <w:r w:rsidRPr="0060798A">
              <w:rPr>
                <w:lang w:val="es-ES"/>
              </w:rPr>
              <w:t>/INF/2</w:t>
            </w:r>
            <w:r w:rsidRPr="0060798A">
              <w:rPr>
                <w:b w:val="0"/>
                <w:sz w:val="20"/>
                <w:lang w:val="es-ES"/>
              </w:rPr>
              <w:br/>
            </w:r>
            <w:r w:rsidRPr="0060798A">
              <w:rPr>
                <w:b w:val="0"/>
                <w:sz w:val="20"/>
                <w:lang w:val="es-ES"/>
              </w:rPr>
              <w:br/>
            </w:r>
          </w:p>
          <w:p w:rsidR="00161674" w:rsidRPr="0060798A" w:rsidRDefault="00161674" w:rsidP="006E28C0">
            <w:pPr>
              <w:pStyle w:val="Doccode"/>
              <w:rPr>
                <w:b w:val="0"/>
                <w:sz w:val="20"/>
                <w:lang w:val="es-ES"/>
              </w:rPr>
            </w:pPr>
          </w:p>
          <w:p w:rsidR="00161674" w:rsidRPr="0060798A" w:rsidRDefault="00A27812" w:rsidP="006E28C0">
            <w:pPr>
              <w:pStyle w:val="Doccode"/>
              <w:spacing w:line="240" w:lineRule="atLeast"/>
              <w:rPr>
                <w:lang w:val="es-ES"/>
              </w:rPr>
            </w:pPr>
            <w:r w:rsidRPr="0060798A">
              <w:rPr>
                <w:lang w:val="es-ES"/>
              </w:rPr>
              <w:t>CAJ/79/INF/2</w:t>
            </w:r>
            <w:r w:rsidR="00161674" w:rsidRPr="0060798A">
              <w:rPr>
                <w:sz w:val="20"/>
                <w:lang w:val="es-ES"/>
              </w:rPr>
              <w:br/>
            </w:r>
            <w:r w:rsidR="00161674" w:rsidRPr="0060798A">
              <w:rPr>
                <w:sz w:val="20"/>
                <w:lang w:val="es-ES"/>
              </w:rPr>
              <w:br/>
            </w:r>
          </w:p>
          <w:p w:rsidR="00161674" w:rsidRPr="0060798A" w:rsidRDefault="00161674" w:rsidP="006E28C0">
            <w:pPr>
              <w:pStyle w:val="Doccode"/>
              <w:rPr>
                <w:rFonts w:cs="Arial"/>
                <w:b w:val="0"/>
                <w:sz w:val="20"/>
                <w:lang w:val="es-ES"/>
              </w:rPr>
            </w:pPr>
          </w:p>
          <w:p w:rsidR="00161674" w:rsidRPr="0060798A" w:rsidRDefault="00161674" w:rsidP="006E28C0">
            <w:pPr>
              <w:pStyle w:val="Doccode"/>
              <w:spacing w:line="240" w:lineRule="atLeast"/>
              <w:rPr>
                <w:lang w:val="es-ES"/>
              </w:rPr>
            </w:pPr>
            <w:r w:rsidRPr="0060798A">
              <w:rPr>
                <w:rFonts w:cs="Arial"/>
                <w:lang w:val="es-ES"/>
              </w:rPr>
              <w:t>TC/5</w:t>
            </w:r>
            <w:r w:rsidR="00A27812" w:rsidRPr="0060798A">
              <w:rPr>
                <w:rFonts w:cs="Arial"/>
                <w:lang w:val="es-ES"/>
              </w:rPr>
              <w:t>8</w:t>
            </w:r>
            <w:r w:rsidRPr="0060798A">
              <w:rPr>
                <w:rFonts w:cs="Arial"/>
                <w:lang w:val="es-ES"/>
              </w:rPr>
              <w:t>/INF/</w:t>
            </w:r>
            <w:r w:rsidR="00BF3F82" w:rsidRPr="0060798A">
              <w:rPr>
                <w:rFonts w:cs="Arial"/>
                <w:lang w:val="es-ES"/>
              </w:rPr>
              <w:t>5</w:t>
            </w:r>
            <w:r w:rsidRPr="0060798A">
              <w:rPr>
                <w:rFonts w:cs="Arial"/>
                <w:lang w:val="es-ES"/>
              </w:rPr>
              <w:br/>
            </w:r>
            <w:r w:rsidRPr="0060798A">
              <w:rPr>
                <w:lang w:val="es-ES"/>
              </w:rPr>
              <w:br/>
            </w:r>
          </w:p>
          <w:p w:rsidR="00A306D5" w:rsidRPr="00A306D5" w:rsidRDefault="00A306D5" w:rsidP="00A306D5">
            <w:pPr>
              <w:pStyle w:val="Doccode"/>
              <w:spacing w:line="240" w:lineRule="atLeast"/>
              <w:rPr>
                <w:lang w:val="es-419"/>
              </w:rPr>
            </w:pPr>
            <w:r w:rsidRPr="00A306D5">
              <w:rPr>
                <w:lang w:val="es-419"/>
              </w:rPr>
              <w:t xml:space="preserve">Original: </w:t>
            </w:r>
            <w:r w:rsidRPr="00A306D5">
              <w:rPr>
                <w:b w:val="0"/>
                <w:lang w:val="es-419"/>
              </w:rPr>
              <w:t>Inglés</w:t>
            </w:r>
          </w:p>
          <w:p w:rsidR="00161674" w:rsidRPr="00A306D5" w:rsidRDefault="00A306D5" w:rsidP="00A306D5">
            <w:pPr>
              <w:pStyle w:val="Doccode"/>
              <w:spacing w:line="240" w:lineRule="atLeast"/>
              <w:rPr>
                <w:lang w:val="es-ES"/>
              </w:rPr>
            </w:pPr>
            <w:r w:rsidRPr="00A306D5">
              <w:rPr>
                <w:lang w:val="es-419"/>
              </w:rPr>
              <w:t xml:space="preserve">Fecha: </w:t>
            </w:r>
            <w:r w:rsidRPr="00A306D5">
              <w:rPr>
                <w:b w:val="0"/>
                <w:lang w:val="es-419"/>
              </w:rPr>
              <w:t xml:space="preserve">27 </w:t>
            </w:r>
            <w:r>
              <w:rPr>
                <w:b w:val="0"/>
                <w:spacing w:val="0"/>
                <w:lang w:val="es-419"/>
              </w:rPr>
              <w:t>de septiembre</w:t>
            </w:r>
            <w:r w:rsidRPr="004D34CF">
              <w:rPr>
                <w:b w:val="0"/>
                <w:spacing w:val="0"/>
                <w:lang w:val="es-419"/>
              </w:rPr>
              <w:t xml:space="preserve"> de </w:t>
            </w:r>
            <w:r>
              <w:rPr>
                <w:b w:val="0"/>
                <w:spacing w:val="0"/>
                <w:lang w:val="es-419"/>
              </w:rPr>
              <w:t>2022</w:t>
            </w:r>
          </w:p>
        </w:tc>
      </w:tr>
    </w:tbl>
    <w:p w:rsidR="00A306D5" w:rsidRPr="004244C9" w:rsidRDefault="00A306D5" w:rsidP="00A306D5">
      <w:pPr>
        <w:pStyle w:val="Titleofdoc0"/>
        <w:rPr>
          <w:lang w:val="es-419"/>
        </w:rPr>
      </w:pPr>
      <w:r w:rsidRPr="004244C9">
        <w:rPr>
          <w:lang w:val="es-419"/>
        </w:rPr>
        <w:t>Informe del secretario general adjunto sobre las novedades acaecidas en la UPOV</w:t>
      </w:r>
    </w:p>
    <w:p w:rsidR="00A306D5" w:rsidRPr="004244C9" w:rsidRDefault="00A306D5" w:rsidP="00A306D5">
      <w:pPr>
        <w:pStyle w:val="preparedby1"/>
        <w:jc w:val="left"/>
        <w:rPr>
          <w:lang w:val="es-419"/>
        </w:rPr>
      </w:pPr>
      <w:r w:rsidRPr="004244C9">
        <w:rPr>
          <w:lang w:val="es-419"/>
        </w:rPr>
        <w:t>Documento preparado por la Oficina de la Unión</w:t>
      </w:r>
    </w:p>
    <w:p w:rsidR="00A306D5" w:rsidRPr="004244C9" w:rsidRDefault="00A306D5" w:rsidP="00A306D5">
      <w:pPr>
        <w:pStyle w:val="Disclaimer"/>
        <w:rPr>
          <w:lang w:val="es-419"/>
        </w:rPr>
      </w:pPr>
      <w:r w:rsidRPr="004244C9">
        <w:rPr>
          <w:lang w:val="es-419"/>
        </w:rPr>
        <w:t>Descargo de responsabilidad: El presente documento no constituye un documento de política u orientación de la UPOV</w:t>
      </w:r>
    </w:p>
    <w:p w:rsidR="00A306D5" w:rsidRPr="004244C9" w:rsidRDefault="00A306D5" w:rsidP="00A306D5">
      <w:pPr>
        <w:rPr>
          <w:rFonts w:cs="Arial"/>
          <w:lang w:val="es-419"/>
        </w:rPr>
      </w:pPr>
      <w:r w:rsidRPr="004244C9">
        <w:rPr>
          <w:snapToGrid w:val="0"/>
          <w:lang w:val="es-419"/>
        </w:rPr>
        <w:fldChar w:fldCharType="begin"/>
      </w:r>
      <w:r w:rsidRPr="004244C9">
        <w:rPr>
          <w:snapToGrid w:val="0"/>
          <w:lang w:val="es-419"/>
        </w:rPr>
        <w:instrText xml:space="preserve"> AUTONUM  </w:instrText>
      </w:r>
      <w:r w:rsidRPr="004244C9">
        <w:rPr>
          <w:snapToGrid w:val="0"/>
          <w:lang w:val="es-419"/>
        </w:rPr>
        <w:fldChar w:fldCharType="end"/>
      </w:r>
      <w:r w:rsidRPr="004244C9">
        <w:rPr>
          <w:snapToGrid w:val="0"/>
          <w:lang w:val="es-419"/>
        </w:rPr>
        <w:tab/>
        <w:t xml:space="preserve">En el Anexo del presente documento figura una copia de la ponencia titulada “Informe sobre las novedades acaecidas en la UPOV”, presentada por el Secretario General Adjunto, por videoconferencia, </w:t>
      </w:r>
      <w:r>
        <w:rPr>
          <w:snapToGrid w:val="0"/>
          <w:lang w:val="es-419"/>
        </w:rPr>
        <w:br/>
        <w:t>para</w:t>
      </w:r>
      <w:r w:rsidRPr="004244C9">
        <w:rPr>
          <w:snapToGrid w:val="0"/>
          <w:lang w:val="es-419"/>
        </w:rPr>
        <w:t xml:space="preserve"> la </w:t>
      </w:r>
      <w:r>
        <w:rPr>
          <w:snapToGrid w:val="0"/>
          <w:lang w:val="es-419"/>
        </w:rPr>
        <w:t>q</w:t>
      </w:r>
      <w:r w:rsidRPr="00A306D5">
        <w:rPr>
          <w:snapToGrid w:val="0"/>
          <w:lang w:val="es-419"/>
        </w:rPr>
        <w:t xml:space="preserve">uincuagésima sexta sesión ordinaria </w:t>
      </w:r>
      <w:r w:rsidRPr="004244C9">
        <w:rPr>
          <w:snapToGrid w:val="0"/>
          <w:lang w:val="es-419"/>
        </w:rPr>
        <w:t xml:space="preserve">del Consejo, la septuagésima </w:t>
      </w:r>
      <w:r w:rsidRPr="00A306D5">
        <w:rPr>
          <w:snapToGrid w:val="0"/>
          <w:lang w:val="es-419"/>
        </w:rPr>
        <w:t>novena</w:t>
      </w:r>
      <w:r>
        <w:rPr>
          <w:snapToGrid w:val="0"/>
          <w:lang w:val="es-419"/>
        </w:rPr>
        <w:t xml:space="preserve"> </w:t>
      </w:r>
      <w:r w:rsidRPr="004244C9">
        <w:rPr>
          <w:snapToGrid w:val="0"/>
          <w:lang w:val="es-419"/>
        </w:rPr>
        <w:t xml:space="preserve">sesión del </w:t>
      </w:r>
      <w:r w:rsidR="0060798A">
        <w:rPr>
          <w:snapToGrid w:val="0"/>
          <w:lang w:val="es-419"/>
        </w:rPr>
        <w:br/>
      </w:r>
      <w:bookmarkStart w:id="0" w:name="_GoBack"/>
      <w:bookmarkEnd w:id="0"/>
      <w:r w:rsidRPr="004244C9">
        <w:rPr>
          <w:snapToGrid w:val="0"/>
          <w:lang w:val="es-419"/>
        </w:rPr>
        <w:t xml:space="preserve">Comité Administrativo y Jurídico (CAJ) y la quincuagésima </w:t>
      </w:r>
      <w:r w:rsidRPr="00A306D5">
        <w:rPr>
          <w:snapToGrid w:val="0"/>
          <w:lang w:val="es-419"/>
        </w:rPr>
        <w:t>octava</w:t>
      </w:r>
      <w:r w:rsidRPr="004244C9">
        <w:rPr>
          <w:snapToGrid w:val="0"/>
          <w:lang w:val="es-419"/>
        </w:rPr>
        <w:t xml:space="preserve"> sesión del Comité Técnico.</w:t>
      </w:r>
    </w:p>
    <w:p w:rsidR="00161674" w:rsidRPr="00A306D5" w:rsidRDefault="00161674" w:rsidP="00161674">
      <w:pPr>
        <w:rPr>
          <w:rFonts w:cs="Arial"/>
          <w:lang w:val="es-419"/>
        </w:rPr>
      </w:pPr>
    </w:p>
    <w:p w:rsidR="002375B7" w:rsidRPr="00A306D5" w:rsidRDefault="002375B7" w:rsidP="002375B7">
      <w:pPr>
        <w:rPr>
          <w:rFonts w:cs="Arial"/>
          <w:lang w:val="es-ES"/>
        </w:rPr>
      </w:pPr>
      <w:r>
        <w:rPr>
          <w:snapToGrid w:val="0"/>
        </w:rPr>
        <w:fldChar w:fldCharType="begin"/>
      </w:r>
      <w:r w:rsidRPr="00A306D5">
        <w:rPr>
          <w:snapToGrid w:val="0"/>
          <w:lang w:val="es-ES"/>
        </w:rPr>
        <w:instrText xml:space="preserve"> AUTONUM  </w:instrText>
      </w:r>
      <w:r>
        <w:rPr>
          <w:snapToGrid w:val="0"/>
        </w:rPr>
        <w:fldChar w:fldCharType="end"/>
      </w:r>
      <w:r w:rsidRPr="00A306D5">
        <w:rPr>
          <w:snapToGrid w:val="0"/>
          <w:lang w:val="es-ES"/>
        </w:rPr>
        <w:tab/>
      </w:r>
      <w:r w:rsidR="00A306D5" w:rsidRPr="004244C9">
        <w:rPr>
          <w:snapToGrid w:val="0"/>
          <w:lang w:val="es-419"/>
        </w:rPr>
        <w:t>La ponencia, grabada en vídeo en inglés, con subtítulos en alemán, español, francés e inglés, está disponible en las siguientes páginas web</w:t>
      </w:r>
      <w:r w:rsidR="00A306D5" w:rsidRPr="00A306D5">
        <w:rPr>
          <w:lang w:val="es-ES"/>
        </w:rPr>
        <w:t xml:space="preserve"> </w:t>
      </w:r>
      <w:hyperlink r:id="rId9" w:history="1">
        <w:r w:rsidRPr="00A306D5">
          <w:rPr>
            <w:rStyle w:val="Hyperlink"/>
            <w:rFonts w:cs="Arial"/>
            <w:lang w:val="es-ES"/>
          </w:rPr>
          <w:t>C/5</w:t>
        </w:r>
        <w:r w:rsidR="00C85431" w:rsidRPr="00A306D5">
          <w:rPr>
            <w:rStyle w:val="Hyperlink"/>
            <w:rFonts w:cs="Arial"/>
            <w:lang w:val="es-ES"/>
          </w:rPr>
          <w:t>6</w:t>
        </w:r>
      </w:hyperlink>
      <w:r w:rsidRPr="00A306D5">
        <w:rPr>
          <w:rFonts w:cs="Arial"/>
          <w:lang w:val="es-ES"/>
        </w:rPr>
        <w:t xml:space="preserve">, </w:t>
      </w:r>
      <w:hyperlink r:id="rId10" w:history="1">
        <w:r w:rsidRPr="00A306D5">
          <w:rPr>
            <w:rStyle w:val="Hyperlink"/>
            <w:rFonts w:cs="Arial"/>
            <w:lang w:val="es-ES"/>
          </w:rPr>
          <w:t>CAJ/7</w:t>
        </w:r>
        <w:r w:rsidR="00C85431" w:rsidRPr="00A306D5">
          <w:rPr>
            <w:rStyle w:val="Hyperlink"/>
            <w:rFonts w:cs="Arial"/>
            <w:lang w:val="es-ES"/>
          </w:rPr>
          <w:t>9</w:t>
        </w:r>
      </w:hyperlink>
      <w:r w:rsidR="00A306D5">
        <w:rPr>
          <w:rFonts w:cs="Arial"/>
          <w:lang w:val="es-ES"/>
        </w:rPr>
        <w:t xml:space="preserve"> y </w:t>
      </w:r>
      <w:hyperlink r:id="rId11" w:history="1">
        <w:r w:rsidRPr="00A306D5">
          <w:rPr>
            <w:rStyle w:val="Hyperlink"/>
            <w:rFonts w:cs="Arial"/>
            <w:lang w:val="es-ES"/>
          </w:rPr>
          <w:t>TC/5</w:t>
        </w:r>
        <w:r w:rsidR="00C85431" w:rsidRPr="00A306D5">
          <w:rPr>
            <w:rStyle w:val="Hyperlink"/>
            <w:rFonts w:cs="Arial"/>
            <w:lang w:val="es-ES"/>
          </w:rPr>
          <w:t>8</w:t>
        </w:r>
      </w:hyperlink>
      <w:r w:rsidRPr="00A306D5">
        <w:rPr>
          <w:rFonts w:cs="Arial"/>
          <w:lang w:val="es-ES"/>
        </w:rPr>
        <w:t>.</w:t>
      </w:r>
    </w:p>
    <w:p w:rsidR="00161674" w:rsidRPr="00A306D5" w:rsidRDefault="00161674" w:rsidP="00161674">
      <w:pPr>
        <w:rPr>
          <w:lang w:val="es-ES"/>
        </w:rPr>
      </w:pPr>
    </w:p>
    <w:p w:rsidR="00161674" w:rsidRPr="00A306D5" w:rsidRDefault="00161674" w:rsidP="00161674">
      <w:pPr>
        <w:jc w:val="left"/>
        <w:rPr>
          <w:lang w:val="es-ES"/>
        </w:rPr>
      </w:pPr>
    </w:p>
    <w:p w:rsidR="00161674" w:rsidRPr="00A306D5" w:rsidRDefault="00161674" w:rsidP="00161674">
      <w:pPr>
        <w:rPr>
          <w:lang w:val="es-ES"/>
        </w:rPr>
      </w:pPr>
    </w:p>
    <w:p w:rsidR="00FB422F" w:rsidRDefault="00A306D5" w:rsidP="00A306D5">
      <w:pPr>
        <w:jc w:val="right"/>
        <w:sectPr w:rsidR="00FB422F" w:rsidSect="0004198B">
          <w:headerReference w:type="default" r:id="rId12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  <w:r w:rsidRPr="004244C9">
        <w:rPr>
          <w:lang w:val="es-419"/>
        </w:rPr>
        <w:t>[Sigue el Anexo]</w:t>
      </w:r>
      <w:r>
        <w:t xml:space="preserve"> </w:t>
      </w:r>
    </w:p>
    <w:p w:rsidR="00FB422F" w:rsidRDefault="00FB422F" w:rsidP="00161674">
      <w:pPr>
        <w:jc w:val="right"/>
      </w:pPr>
    </w:p>
    <w:p w:rsidR="00903264" w:rsidRDefault="00903264">
      <w:pPr>
        <w:jc w:val="left"/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2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" y="4732"/>
                            <a:ext cx="94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8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2852" w:right="2886"/>
                                <w:jc w:val="center"/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2A611C"/>
                                  <w:sz w:val="32"/>
                                </w:rPr>
                                <w:t>Developments in UPOV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rPr>
                                  <w:rFonts w:ascii="Tahoma"/>
                                  <w:sz w:val="43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line="290" w:lineRule="exact"/>
                                <w:ind w:left="2886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Peter Button</w:t>
                              </w:r>
                            </w:p>
                            <w:p w:rsidR="00FB422F" w:rsidRDefault="00FB422F" w:rsidP="00FB422F">
                              <w:pPr>
                                <w:spacing w:line="472" w:lineRule="auto"/>
                                <w:ind w:left="2891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Vice Secretary</w:t>
                              </w:r>
                              <w:r w:rsidR="007526FF">
                                <w:rPr>
                                  <w:i/>
                                  <w:color w:val="00650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General, UPOV September 1, 2022</w:t>
                              </w: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11"/>
                                <w:rPr>
                                  <w:i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4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105"/>
                                  <w:sz w:val="10"/>
                                </w:rPr>
                                <w:t>International Union for the Protection of New Varieties of Plants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1" o:spid="_x0000_s1026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27" type="#_x0000_t75" style="position:absolute;left:484;top:4732;width:9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0" o:spid="_x0000_s1028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spacing w:before="8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ind w:left="2852" w:right="2886"/>
                          <w:jc w:val="center"/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2A611C"/>
                            <w:sz w:val="32"/>
                          </w:rPr>
                          <w:t>Developments in UPOV</w:t>
                        </w:r>
                      </w:p>
                      <w:p w:rsidR="00FB422F" w:rsidRDefault="00FB422F" w:rsidP="00FB422F">
                        <w:pPr>
                          <w:spacing w:before="10"/>
                          <w:rPr>
                            <w:rFonts w:ascii="Tahoma"/>
                            <w:sz w:val="43"/>
                          </w:rPr>
                        </w:pPr>
                      </w:p>
                      <w:p w:rsidR="00FB422F" w:rsidRDefault="00FB422F" w:rsidP="00FB422F">
                        <w:pPr>
                          <w:spacing w:line="290" w:lineRule="exact"/>
                          <w:ind w:left="2886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Peter Button</w:t>
                        </w:r>
                      </w:p>
                      <w:p w:rsidR="00FB422F" w:rsidRDefault="00FB422F" w:rsidP="00FB422F">
                        <w:pPr>
                          <w:spacing w:line="472" w:lineRule="auto"/>
                          <w:ind w:left="2891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Vice Secretary</w:t>
                        </w:r>
                        <w:r w:rsidR="007526FF">
                          <w:rPr>
                            <w:i/>
                            <w:color w:val="006500"/>
                            <w:sz w:val="24"/>
                          </w:rPr>
                          <w:t>-</w:t>
                        </w:r>
                        <w:r>
                          <w:rPr>
                            <w:i/>
                            <w:color w:val="006500"/>
                            <w:sz w:val="24"/>
                          </w:rPr>
                          <w:t>General, UPOV September 1, 2022</w:t>
                        </w: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spacing w:before="11"/>
                          <w:rPr>
                            <w:i/>
                          </w:rPr>
                        </w:pPr>
                      </w:p>
                      <w:p w:rsidR="00FB422F" w:rsidRDefault="00FB422F" w:rsidP="00FB422F">
                        <w:pPr>
                          <w:ind w:left="467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International Union for the Protection of New Varieties of Plants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9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4" y="921"/>
                            <a:ext cx="6966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9" style="position:absolute;left:0;text-align:left;margin-left:65.95pt;margin-top:16.95pt;width:480pt;height:270pt;z-index:-25165004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">
                <v:shape id="Picture 127" o:spid="_x0000_s1030" type="#_x0000_t75" style="position:absolute;left:2674;top:921;width:6966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">
                  <v:imagedata r:id="rId16" o:title=""/>
                </v:shape>
                <v:shape id="Text Box 128" o:spid="_x0000_s1031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FB422F">
          <w:headerReference w:type="default" r:id="rId17"/>
          <w:pgSz w:w="12240" w:h="15840"/>
          <w:pgMar w:top="1560" w:right="1220" w:bottom="280" w:left="1200" w:header="122" w:footer="720" w:gutter="0"/>
          <w:pgNumType w:start="1"/>
          <w:cols w:space="720"/>
        </w:sectPr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575"/>
                            <a:ext cx="6998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5" o:spid="_x0000_s1032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FHywnUdrgEAHa4BABUAAABkcnMvbWVkaWEv&#10;aW1hZ2UxLmpwZWf/2P/gABBKRklGAAEBAQBgAGAAAP/bAEMAAwICAwICAwMDAwQDAwQFCAUFBAQF&#10;CgcHBggMCgwMCwoLCw0OEhANDhEOCwsQFhARExQVFRUMDxcYFhQYEhQVFP/bAEMBAwQEBQQFCQUF&#10;CRQNCw0UFBQUFBQUFBQUFBQUFBQUFBQUFBQUFBQUFBQUFBQUFBQUFBQUFBQUFBQUFBQUFBQUFP/A&#10;ABEIAsAE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">
                <v:shape id="Picture 106" o:spid="_x0000_s1033" type="#_x0000_t75" style="position:absolute;left:1355;top:575;width:6998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">
                  <v:imagedata r:id="rId19" o:title=""/>
                </v:shape>
                <v:shape id="Text Box 107" o:spid="_x0000_s1034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1179"/>
                            <a:ext cx="672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Ghana accedes to the UPOV Convention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ind w:left="2208" w:right="288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45E1A"/>
                                  <w:sz w:val="18"/>
                                </w:rPr>
                                <w:t>December 3, 2021</w:t>
                              </w:r>
                            </w:p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>
                              <w:pPr>
                                <w:spacing w:before="158"/>
                                <w:ind w:left="3113" w:right="278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26500"/>
                                  <w:sz w:val="18"/>
                                </w:rPr>
                                <w:t xml:space="preserve">UPOV now has 78 members </w:t>
                              </w:r>
                              <w:r w:rsidR="007526FF">
                                <w:rPr>
                                  <w:color w:val="326500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color w:val="326500"/>
                                  <w:sz w:val="18"/>
                                </w:rPr>
                                <w:t>covering 97 States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35" style="position:absolute;left:0;text-align:left;margin-left:65.95pt;margin-top:16.95pt;width:480pt;height:270pt;z-index:-251649024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">
                <v:shape id="Picture 130" o:spid="_x0000_s1036" type="#_x0000_t75" style="position:absolute;left:2760;top:1179;width:672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">
                  <v:imagedata r:id="rId21" o:title=""/>
                </v:shape>
                <v:shape id="Text Box 131" o:spid="_x0000_s1037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Ghana accedes to the UPOV Convention</w:t>
                        </w:r>
                      </w:p>
                      <w:p w:rsidR="00FB422F" w:rsidRDefault="00FB422F" w:rsidP="00FB422F">
                        <w:pPr>
                          <w:spacing w:before="10"/>
                          <w:ind w:left="2208" w:right="288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45E1A"/>
                            <w:sz w:val="18"/>
                          </w:rPr>
                          <w:t>December 3, 2021</w:t>
                        </w:r>
                      </w:p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>
                        <w:pPr>
                          <w:spacing w:before="158"/>
                          <w:ind w:left="3113" w:right="27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26500"/>
                            <w:sz w:val="18"/>
                          </w:rPr>
                          <w:t xml:space="preserve">UPOV now has 78 members </w:t>
                        </w:r>
                        <w:r w:rsidR="007526FF">
                          <w:rPr>
                            <w:color w:val="326500"/>
                            <w:sz w:val="18"/>
                          </w:rPr>
                          <w:br/>
                        </w:r>
                        <w:r>
                          <w:rPr>
                            <w:color w:val="326500"/>
                            <w:sz w:val="18"/>
                          </w:rPr>
                          <w:t>covering 97 States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D6096D">
          <w:headerReference w:type="default" r:id="rId22"/>
          <w:pgSz w:w="12240" w:h="15840"/>
          <w:pgMar w:top="1560" w:right="1220" w:bottom="280" w:left="1200" w:header="270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635"/>
                <wp:effectExtent l="8255" t="2540" r="1270" b="6350"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635"/>
                          <a:chOff x="0" y="0"/>
                          <a:chExt cx="9600" cy="5401"/>
                        </a:xfrm>
                      </wpg:grpSpPr>
                      <pic:pic xmlns:pic="http://schemas.openxmlformats.org/drawingml/2006/picture">
                        <pic:nvPicPr>
                          <pic:cNvPr id="3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069"/>
                            <a:ext cx="5413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2395"/>
                            <a:ext cx="1966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3894"/>
                            <a:ext cx="2659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1" y="2251"/>
                            <a:ext cx="1881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4012"/>
                            <a:ext cx="2214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4012"/>
                            <a:ext cx="2233" cy="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85"/>
                            <a:ext cx="2064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1" y="313"/>
                            <a:ext cx="2142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91"/>
                            <a:ext cx="2725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2ED07" id="Group 391" o:spid="_x0000_s1026" style="width:480pt;height:270.05pt;mso-position-horizontal-relative:char;mso-position-vertical-relative:line" coordsize="9600,5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">
                <v:shape id="Picture 64" o:spid="_x0000_s1027" type="#_x0000_t75" style="position:absolute;left:2153;top:2069;width:5413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">
                  <v:imagedata r:id="rId32" o:title=""/>
                </v:shape>
                <v:shape id="Picture 65" o:spid="_x0000_s1028" type="#_x0000_t75" style="position:absolute;left:241;top:2395;width:1966;height: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">
                  <v:imagedata r:id="rId33" o:title=""/>
                </v:shape>
                <v:shape id="Picture 66" o:spid="_x0000_s1029" type="#_x0000_t75" style="position:absolute;left:3475;top:3894;width:2659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">
                  <v:imagedata r:id="rId34" o:title=""/>
                </v:shape>
                <v:shape id="Picture 67" o:spid="_x0000_s1030" type="#_x0000_t75" style="position:absolute;left:7671;top:2251;width:1881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">
                  <v:imagedata r:id="rId35" o:title=""/>
                </v:shape>
                <v:shape id="Picture 68" o:spid="_x0000_s1031" type="#_x0000_t75" style="position:absolute;left:6931;top:4012;width:2214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">
                  <v:imagedata r:id="rId36" o:title=""/>
                </v:shape>
                <v:shape id="Picture 69" o:spid="_x0000_s1032" type="#_x0000_t75" style="position:absolute;left:497;top:4012;width:2233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">
                  <v:imagedata r:id="rId37" o:title=""/>
                </v:shape>
                <v:shape id="Picture 70" o:spid="_x0000_s1033" type="#_x0000_t75" style="position:absolute;left:503;top:385;width:2064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">
                  <v:imagedata r:id="rId38" o:title=""/>
                </v:shape>
                <v:shape id="Picture 71" o:spid="_x0000_s1034" type="#_x0000_t75" style="position:absolute;left:6761;top:313;width:2142;height: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">
                  <v:imagedata r:id="rId39" o:title=""/>
                </v:shape>
                <v:shape id="Picture 72" o:spid="_x0000_s1035" type="#_x0000_t75" style="position:absolute;left:3436;top:91;width:2725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">
                  <v:imagedata r:id="rId40" o:title=""/>
                </v:shape>
                <v:rect id="Rectangle 73" o:spid="_x0000_s1036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66762C" wp14:editId="5CD029D5">
            <wp:simplePos x="0" y="0"/>
            <wp:positionH relativeFrom="column">
              <wp:posOffset>209550</wp:posOffset>
            </wp:positionH>
            <wp:positionV relativeFrom="paragraph">
              <wp:posOffset>911860</wp:posOffset>
            </wp:positionV>
            <wp:extent cx="1746250" cy="982224"/>
            <wp:effectExtent l="0" t="0" r="6350" b="8890"/>
            <wp:wrapNone/>
            <wp:docPr id="19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98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64B39A" wp14:editId="554B1FB8">
                <wp:simplePos x="0" y="0"/>
                <wp:positionH relativeFrom="page">
                  <wp:align>center</wp:align>
                </wp:positionH>
                <wp:positionV relativeFrom="paragraph">
                  <wp:posOffset>317500</wp:posOffset>
                </wp:positionV>
                <wp:extent cx="6083300" cy="3416300"/>
                <wp:effectExtent l="0" t="0" r="12700" b="12700"/>
                <wp:wrapNone/>
                <wp:docPr id="19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3416300"/>
                        </a:xfrm>
                        <a:prstGeom prst="rect">
                          <a:avLst/>
                        </a:prstGeom>
                        <a:noFill/>
                        <a:ln w="1295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206"/>
                              <w:ind w:left="50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145E1A"/>
                                <w:sz w:val="28"/>
                              </w:rPr>
                              <w:t>Visit to the Netherlands by Daren Tang, UPOV Secretary-General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4B39A" id="Text Box 101" o:spid="_x0000_s1038" type="#_x0000_t202" style="position:absolute;margin-left:0;margin-top:25pt;width:479pt;height:269pt;z-index:25168998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" filled="f" strokeweight="1.02pt">
                <v:textbox inset="0,0,0,0">
                  <w:txbxContent>
                    <w:p w:rsidR="008A5AE7" w:rsidRDefault="008A5AE7" w:rsidP="008A5AE7">
                      <w:pPr>
                        <w:spacing w:before="206"/>
                        <w:ind w:left="500"/>
                        <w:rPr>
                          <w:sz w:val="28"/>
                        </w:rPr>
                      </w:pPr>
                      <w:r>
                        <w:rPr>
                          <w:color w:val="145E1A"/>
                          <w:sz w:val="28"/>
                        </w:rPr>
                        <w:t>Visit to the Netherlands by Daren Tang, UPOV Secretary-General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A7D4D40" wp14:editId="74096B0F">
                <wp:simplePos x="0" y="0"/>
                <wp:positionH relativeFrom="page">
                  <wp:align>center</wp:align>
                </wp:positionH>
                <wp:positionV relativeFrom="page">
                  <wp:posOffset>5898515</wp:posOffset>
                </wp:positionV>
                <wp:extent cx="5558155" cy="2857500"/>
                <wp:effectExtent l="0" t="0" r="4445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155" cy="2857500"/>
                          <a:chOff x="1680" y="2435"/>
                          <a:chExt cx="8753" cy="4500"/>
                        </a:xfrm>
                      </wpg:grpSpPr>
                      <pic:pic xmlns:pic="http://schemas.openxmlformats.org/drawingml/2006/picture">
                        <pic:nvPicPr>
                          <pic:cNvPr id="1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2434"/>
                            <a:ext cx="510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4774"/>
                            <a:ext cx="28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4669"/>
                            <a:ext cx="4013" cy="2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530C6" id="Group 194" o:spid="_x0000_s1026" style="position:absolute;margin-left:0;margin-top:464.45pt;width:437.65pt;height:225pt;z-index:-251628544;mso-position-horizontal:center;mso-position-horizontal-relative:page;mso-position-vertical-relative:page" coordorigin="1680,2435" coordsize="8753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">
                <v:shape id="Picture 112" o:spid="_x0000_s1027" type="#_x0000_t75" style="position:absolute;left:4320;top:2434;width:510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">
                  <v:imagedata r:id="rId45" o:title=""/>
                </v:shape>
                <v:shape id="Picture 113" o:spid="_x0000_s1028" type="#_x0000_t75" style="position:absolute;left:1680;top:4774;width:28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">
                  <v:imagedata r:id="rId46" o:title=""/>
                </v:shape>
                <v:shape id="Picture 114" o:spid="_x0000_s1029" type="#_x0000_t75" style="position:absolute;left:6420;top:4669;width:4013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48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72"/>
                            <a:ext cx="4996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94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Number of missions, activities and meetings involving 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5" o:spid="_x0000_s1039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S/brb/AJ7J/wB9Ufbrb/nsn/fVRf2PZ/8APun5Uf2PZ/8APun5UAS/brb/&#10;AJ7J/wB9Ufbrb/nsn/fVRf2PZ/8APun5Uf2PZ/8APun5UAS/brb/AJ7J/wB9Ufbrb/nsn/fVRf2P&#10;Z/8APun5Uf2PZ/8APun5UAS/brb/AJ7J/wB9Ufbrb/nsn/fVRf2PZ/8APun5Uf2PZ/8APun5UAS/&#10;brb/AJ7J/wB9Ufbrb/nsn/fVRf2PZ/8APun5Uf2PZ/8APun5UAS/brb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">
                <v:shape id="Picture 61" o:spid="_x0000_s1040" type="#_x0000_t75" style="position:absolute;left:2153;top:772;width:4996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">
                  <v:imagedata r:id="rId50" o:title=""/>
                </v:shape>
                <v:shape id="Text Box 62" o:spid="_x0000_s1041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949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Number of missions, activities and meetings involving UPOV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" y="1020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042" style="position:absolute;margin-left:65.95pt;margin-top:16.95pt;width:480pt;height:270pt;z-index:-25163980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">
                <v:shape id="Picture 89" o:spid="_x0000_s1043" type="#_x0000_t75" style="position:absolute;left:2589;top:1020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">
                  <v:imagedata r:id="rId52" o:title=""/>
                </v:shape>
                <v:shape id="Text Box 90" o:spid="_x0000_s1044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5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7270750</wp:posOffset>
                </wp:positionV>
                <wp:extent cx="238125" cy="198755"/>
                <wp:effectExtent l="0" t="3175" r="2540" b="0"/>
                <wp:wrapNone/>
                <wp:docPr id="381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line="312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326500"/>
                                <w:sz w:val="28"/>
                              </w:rPr>
                              <w:t>rial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1" o:spid="_x0000_s1045" type="#_x0000_t202" style="position:absolute;margin-left:203.05pt;margin-top:572.5pt;width:18.75pt;height:15.6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zIYsQ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" filled="f" stroked="f">
                <v:textbox inset="0,0,0,0">
                  <w:txbxContent>
                    <w:p w:rsidR="008A5AE7" w:rsidRDefault="008A5AE7" w:rsidP="008A5AE7">
                      <w:pPr>
                        <w:spacing w:line="312" w:lineRule="exact"/>
                        <w:rPr>
                          <w:sz w:val="28"/>
                        </w:rPr>
                      </w:pPr>
                      <w:r>
                        <w:rPr>
                          <w:color w:val="326500"/>
                          <w:sz w:val="28"/>
                        </w:rPr>
                        <w:t>rial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2981960</wp:posOffset>
                </wp:positionH>
                <wp:positionV relativeFrom="page">
                  <wp:posOffset>1517015</wp:posOffset>
                </wp:positionV>
                <wp:extent cx="3755390" cy="2963545"/>
                <wp:effectExtent l="635" t="2540" r="0" b="0"/>
                <wp:wrapNone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2963545"/>
                          <a:chOff x="4696" y="2389"/>
                          <a:chExt cx="5914" cy="4667"/>
                        </a:xfrm>
                      </wpg:grpSpPr>
                      <pic:pic xmlns:pic="http://schemas.openxmlformats.org/drawingml/2006/picture">
                        <pic:nvPicPr>
                          <pic:cNvPr id="37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2389"/>
                            <a:ext cx="2090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4" y="3175"/>
                            <a:ext cx="3104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5374"/>
                            <a:ext cx="2760" cy="1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9" y="4144"/>
                            <a:ext cx="1871" cy="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80"/>
                        <wps:cNvSpPr>
                          <a:spLocks/>
                        </wps:cNvSpPr>
                        <wps:spPr bwMode="auto">
                          <a:xfrm>
                            <a:off x="7851" y="5637"/>
                            <a:ext cx="2640" cy="660"/>
                          </a:xfrm>
                          <a:custGeom>
                            <a:avLst/>
                            <a:gdLst>
                              <a:gd name="T0" fmla="+- 0 9058 7852"/>
                              <a:gd name="T1" fmla="*/ T0 w 2640"/>
                              <a:gd name="T2" fmla="+- 0 5639 5638"/>
                              <a:gd name="T3" fmla="*/ 5639 h 660"/>
                              <a:gd name="T4" fmla="+- 0 8838 7852"/>
                              <a:gd name="T5" fmla="*/ T4 w 2640"/>
                              <a:gd name="T6" fmla="+- 0 5648 5638"/>
                              <a:gd name="T7" fmla="*/ 5648 h 660"/>
                              <a:gd name="T8" fmla="+- 0 8633 7852"/>
                              <a:gd name="T9" fmla="*/ T8 w 2640"/>
                              <a:gd name="T10" fmla="+- 0 5666 5638"/>
                              <a:gd name="T11" fmla="*/ 5666 h 660"/>
                              <a:gd name="T12" fmla="+- 0 8444 7852"/>
                              <a:gd name="T13" fmla="*/ T12 w 2640"/>
                              <a:gd name="T14" fmla="+- 0 5692 5638"/>
                              <a:gd name="T15" fmla="*/ 5692 h 660"/>
                              <a:gd name="T16" fmla="+- 0 8276 7852"/>
                              <a:gd name="T17" fmla="*/ T16 w 2640"/>
                              <a:gd name="T18" fmla="+- 0 5725 5638"/>
                              <a:gd name="T19" fmla="*/ 5725 h 660"/>
                              <a:gd name="T20" fmla="+- 0 8132 7852"/>
                              <a:gd name="T21" fmla="*/ T20 w 2640"/>
                              <a:gd name="T22" fmla="+- 0 5764 5638"/>
                              <a:gd name="T23" fmla="*/ 5764 h 660"/>
                              <a:gd name="T24" fmla="+- 0 7966 7852"/>
                              <a:gd name="T25" fmla="*/ T24 w 2640"/>
                              <a:gd name="T26" fmla="+- 0 5833 5638"/>
                              <a:gd name="T27" fmla="*/ 5833 h 660"/>
                              <a:gd name="T28" fmla="+- 0 7856 7852"/>
                              <a:gd name="T29" fmla="*/ T28 w 2640"/>
                              <a:gd name="T30" fmla="+- 0 5939 5638"/>
                              <a:gd name="T31" fmla="*/ 5939 h 660"/>
                              <a:gd name="T32" fmla="+- 0 7856 7852"/>
                              <a:gd name="T33" fmla="*/ T32 w 2640"/>
                              <a:gd name="T34" fmla="+- 0 5996 5638"/>
                              <a:gd name="T35" fmla="*/ 5996 h 660"/>
                              <a:gd name="T36" fmla="+- 0 7966 7852"/>
                              <a:gd name="T37" fmla="*/ T36 w 2640"/>
                              <a:gd name="T38" fmla="+- 0 6102 5638"/>
                              <a:gd name="T39" fmla="*/ 6102 h 660"/>
                              <a:gd name="T40" fmla="+- 0 8132 7852"/>
                              <a:gd name="T41" fmla="*/ T40 w 2640"/>
                              <a:gd name="T42" fmla="+- 0 6171 5638"/>
                              <a:gd name="T43" fmla="*/ 6171 h 660"/>
                              <a:gd name="T44" fmla="+- 0 8276 7852"/>
                              <a:gd name="T45" fmla="*/ T44 w 2640"/>
                              <a:gd name="T46" fmla="+- 0 6210 5638"/>
                              <a:gd name="T47" fmla="*/ 6210 h 660"/>
                              <a:gd name="T48" fmla="+- 0 8444 7852"/>
                              <a:gd name="T49" fmla="*/ T48 w 2640"/>
                              <a:gd name="T50" fmla="+- 0 6243 5638"/>
                              <a:gd name="T51" fmla="*/ 6243 h 660"/>
                              <a:gd name="T52" fmla="+- 0 8633 7852"/>
                              <a:gd name="T53" fmla="*/ T52 w 2640"/>
                              <a:gd name="T54" fmla="+- 0 6269 5638"/>
                              <a:gd name="T55" fmla="*/ 6269 h 660"/>
                              <a:gd name="T56" fmla="+- 0 8838 7852"/>
                              <a:gd name="T57" fmla="*/ T56 w 2640"/>
                              <a:gd name="T58" fmla="+- 0 6287 5638"/>
                              <a:gd name="T59" fmla="*/ 6287 h 660"/>
                              <a:gd name="T60" fmla="+- 0 9058 7852"/>
                              <a:gd name="T61" fmla="*/ T60 w 2640"/>
                              <a:gd name="T62" fmla="+- 0 6296 5638"/>
                              <a:gd name="T63" fmla="*/ 6296 h 660"/>
                              <a:gd name="T64" fmla="+- 0 9285 7852"/>
                              <a:gd name="T65" fmla="*/ T64 w 2640"/>
                              <a:gd name="T66" fmla="+- 0 6296 5638"/>
                              <a:gd name="T67" fmla="*/ 6296 h 660"/>
                              <a:gd name="T68" fmla="+- 0 9505 7852"/>
                              <a:gd name="T69" fmla="*/ T68 w 2640"/>
                              <a:gd name="T70" fmla="+- 0 6287 5638"/>
                              <a:gd name="T71" fmla="*/ 6287 h 660"/>
                              <a:gd name="T72" fmla="+- 0 9710 7852"/>
                              <a:gd name="T73" fmla="*/ T72 w 2640"/>
                              <a:gd name="T74" fmla="+- 0 6269 5638"/>
                              <a:gd name="T75" fmla="*/ 6269 h 660"/>
                              <a:gd name="T76" fmla="+- 0 9898 7852"/>
                              <a:gd name="T77" fmla="*/ T76 w 2640"/>
                              <a:gd name="T78" fmla="+- 0 6243 5638"/>
                              <a:gd name="T79" fmla="*/ 6243 h 660"/>
                              <a:gd name="T80" fmla="+- 0 10066 7852"/>
                              <a:gd name="T81" fmla="*/ T80 w 2640"/>
                              <a:gd name="T82" fmla="+- 0 6210 5638"/>
                              <a:gd name="T83" fmla="*/ 6210 h 660"/>
                              <a:gd name="T84" fmla="+- 0 10211 7852"/>
                              <a:gd name="T85" fmla="*/ T84 w 2640"/>
                              <a:gd name="T86" fmla="+- 0 6171 5638"/>
                              <a:gd name="T87" fmla="*/ 6171 h 660"/>
                              <a:gd name="T88" fmla="+- 0 10329 7852"/>
                              <a:gd name="T89" fmla="*/ T88 w 2640"/>
                              <a:gd name="T90" fmla="+- 0 6126 5638"/>
                              <a:gd name="T91" fmla="*/ 6126 h 660"/>
                              <a:gd name="T92" fmla="+- 0 10472 7852"/>
                              <a:gd name="T93" fmla="*/ T92 w 2640"/>
                              <a:gd name="T94" fmla="+- 0 6024 5638"/>
                              <a:gd name="T95" fmla="*/ 6024 h 660"/>
                              <a:gd name="T96" fmla="+- 0 10487 7852"/>
                              <a:gd name="T97" fmla="*/ T96 w 2640"/>
                              <a:gd name="T98" fmla="+- 0 5939 5638"/>
                              <a:gd name="T99" fmla="*/ 5939 h 660"/>
                              <a:gd name="T100" fmla="+- 0 10377 7852"/>
                              <a:gd name="T101" fmla="*/ T100 w 2640"/>
                              <a:gd name="T102" fmla="+- 0 5833 5638"/>
                              <a:gd name="T103" fmla="*/ 5833 h 660"/>
                              <a:gd name="T104" fmla="+- 0 10211 7852"/>
                              <a:gd name="T105" fmla="*/ T104 w 2640"/>
                              <a:gd name="T106" fmla="+- 0 5764 5638"/>
                              <a:gd name="T107" fmla="*/ 5764 h 660"/>
                              <a:gd name="T108" fmla="+- 0 10066 7852"/>
                              <a:gd name="T109" fmla="*/ T108 w 2640"/>
                              <a:gd name="T110" fmla="+- 0 5725 5638"/>
                              <a:gd name="T111" fmla="*/ 5725 h 660"/>
                              <a:gd name="T112" fmla="+- 0 9898 7852"/>
                              <a:gd name="T113" fmla="*/ T112 w 2640"/>
                              <a:gd name="T114" fmla="+- 0 5692 5638"/>
                              <a:gd name="T115" fmla="*/ 5692 h 660"/>
                              <a:gd name="T116" fmla="+- 0 9710 7852"/>
                              <a:gd name="T117" fmla="*/ T116 w 2640"/>
                              <a:gd name="T118" fmla="+- 0 5666 5638"/>
                              <a:gd name="T119" fmla="*/ 5666 h 660"/>
                              <a:gd name="T120" fmla="+- 0 9505 7852"/>
                              <a:gd name="T121" fmla="*/ T120 w 2640"/>
                              <a:gd name="T122" fmla="+- 0 5648 5638"/>
                              <a:gd name="T123" fmla="*/ 5648 h 660"/>
                              <a:gd name="T124" fmla="+- 0 9285 7852"/>
                              <a:gd name="T125" fmla="*/ T124 w 2640"/>
                              <a:gd name="T126" fmla="+- 0 5639 5638"/>
                              <a:gd name="T127" fmla="*/ 5639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40" h="660">
                                <a:moveTo>
                                  <a:pt x="1320" y="0"/>
                                </a:moveTo>
                                <a:lnTo>
                                  <a:pt x="1206" y="1"/>
                                </a:lnTo>
                                <a:lnTo>
                                  <a:pt x="1094" y="4"/>
                                </a:lnTo>
                                <a:lnTo>
                                  <a:pt x="986" y="10"/>
                                </a:lnTo>
                                <a:lnTo>
                                  <a:pt x="882" y="18"/>
                                </a:lnTo>
                                <a:lnTo>
                                  <a:pt x="781" y="28"/>
                                </a:lnTo>
                                <a:lnTo>
                                  <a:pt x="684" y="40"/>
                                </a:lnTo>
                                <a:lnTo>
                                  <a:pt x="592" y="54"/>
                                </a:lnTo>
                                <a:lnTo>
                                  <a:pt x="506" y="70"/>
                                </a:lnTo>
                                <a:lnTo>
                                  <a:pt x="424" y="87"/>
                                </a:lnTo>
                                <a:lnTo>
                                  <a:pt x="349" y="106"/>
                                </a:lnTo>
                                <a:lnTo>
                                  <a:pt x="280" y="126"/>
                                </a:lnTo>
                                <a:lnTo>
                                  <a:pt x="217" y="148"/>
                                </a:lnTo>
                                <a:lnTo>
                                  <a:pt x="114" y="195"/>
                                </a:lnTo>
                                <a:lnTo>
                                  <a:pt x="42" y="246"/>
                                </a:lnTo>
                                <a:lnTo>
                                  <a:pt x="4" y="301"/>
                                </a:lnTo>
                                <a:lnTo>
                                  <a:pt x="0" y="330"/>
                                </a:lnTo>
                                <a:lnTo>
                                  <a:pt x="4" y="358"/>
                                </a:lnTo>
                                <a:lnTo>
                                  <a:pt x="42" y="413"/>
                                </a:lnTo>
                                <a:lnTo>
                                  <a:pt x="114" y="464"/>
                                </a:lnTo>
                                <a:lnTo>
                                  <a:pt x="217" y="511"/>
                                </a:lnTo>
                                <a:lnTo>
                                  <a:pt x="280" y="533"/>
                                </a:lnTo>
                                <a:lnTo>
                                  <a:pt x="349" y="553"/>
                                </a:lnTo>
                                <a:lnTo>
                                  <a:pt x="424" y="572"/>
                                </a:lnTo>
                                <a:lnTo>
                                  <a:pt x="506" y="590"/>
                                </a:lnTo>
                                <a:lnTo>
                                  <a:pt x="592" y="605"/>
                                </a:lnTo>
                                <a:lnTo>
                                  <a:pt x="684" y="619"/>
                                </a:lnTo>
                                <a:lnTo>
                                  <a:pt x="781" y="631"/>
                                </a:lnTo>
                                <a:lnTo>
                                  <a:pt x="882" y="641"/>
                                </a:lnTo>
                                <a:lnTo>
                                  <a:pt x="986" y="649"/>
                                </a:lnTo>
                                <a:lnTo>
                                  <a:pt x="1094" y="655"/>
                                </a:lnTo>
                                <a:lnTo>
                                  <a:pt x="1206" y="658"/>
                                </a:lnTo>
                                <a:lnTo>
                                  <a:pt x="1320" y="660"/>
                                </a:lnTo>
                                <a:lnTo>
                                  <a:pt x="1433" y="658"/>
                                </a:lnTo>
                                <a:lnTo>
                                  <a:pt x="1545" y="655"/>
                                </a:lnTo>
                                <a:lnTo>
                                  <a:pt x="1653" y="649"/>
                                </a:lnTo>
                                <a:lnTo>
                                  <a:pt x="1757" y="641"/>
                                </a:lnTo>
                                <a:lnTo>
                                  <a:pt x="1858" y="631"/>
                                </a:lnTo>
                                <a:lnTo>
                                  <a:pt x="1954" y="619"/>
                                </a:lnTo>
                                <a:lnTo>
                                  <a:pt x="2046" y="605"/>
                                </a:lnTo>
                                <a:lnTo>
                                  <a:pt x="2133" y="590"/>
                                </a:lnTo>
                                <a:lnTo>
                                  <a:pt x="2214" y="572"/>
                                </a:lnTo>
                                <a:lnTo>
                                  <a:pt x="2290" y="553"/>
                                </a:lnTo>
                                <a:lnTo>
                                  <a:pt x="2359" y="533"/>
                                </a:lnTo>
                                <a:lnTo>
                                  <a:pt x="2421" y="511"/>
                                </a:lnTo>
                                <a:lnTo>
                                  <a:pt x="2477" y="488"/>
                                </a:lnTo>
                                <a:lnTo>
                                  <a:pt x="2565" y="439"/>
                                </a:lnTo>
                                <a:lnTo>
                                  <a:pt x="2620" y="386"/>
                                </a:lnTo>
                                <a:lnTo>
                                  <a:pt x="2640" y="330"/>
                                </a:lnTo>
                                <a:lnTo>
                                  <a:pt x="2635" y="301"/>
                                </a:lnTo>
                                <a:lnTo>
                                  <a:pt x="2597" y="246"/>
                                </a:lnTo>
                                <a:lnTo>
                                  <a:pt x="2525" y="195"/>
                                </a:lnTo>
                                <a:lnTo>
                                  <a:pt x="2421" y="148"/>
                                </a:lnTo>
                                <a:lnTo>
                                  <a:pt x="2359" y="126"/>
                                </a:lnTo>
                                <a:lnTo>
                                  <a:pt x="2290" y="106"/>
                                </a:lnTo>
                                <a:lnTo>
                                  <a:pt x="2214" y="87"/>
                                </a:lnTo>
                                <a:lnTo>
                                  <a:pt x="2133" y="70"/>
                                </a:lnTo>
                                <a:lnTo>
                                  <a:pt x="2046" y="54"/>
                                </a:lnTo>
                                <a:lnTo>
                                  <a:pt x="1954" y="40"/>
                                </a:lnTo>
                                <a:lnTo>
                                  <a:pt x="1858" y="28"/>
                                </a:lnTo>
                                <a:lnTo>
                                  <a:pt x="1757" y="18"/>
                                </a:lnTo>
                                <a:lnTo>
                                  <a:pt x="1653" y="10"/>
                                </a:lnTo>
                                <a:lnTo>
                                  <a:pt x="1545" y="4"/>
                                </a:lnTo>
                                <a:lnTo>
                                  <a:pt x="1433" y="1"/>
                                </a:lnTo>
                                <a:lnTo>
                                  <a:pt x="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5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81"/>
                        <wps:cNvSpPr>
                          <a:spLocks/>
                        </wps:cNvSpPr>
                        <wps:spPr bwMode="auto">
                          <a:xfrm>
                            <a:off x="7840" y="5628"/>
                            <a:ext cx="2661" cy="680"/>
                          </a:xfrm>
                          <a:custGeom>
                            <a:avLst/>
                            <a:gdLst>
                              <a:gd name="T0" fmla="+- 0 8828 7841"/>
                              <a:gd name="T1" fmla="*/ T0 w 2661"/>
                              <a:gd name="T2" fmla="+- 0 5639 5628"/>
                              <a:gd name="T3" fmla="*/ 5639 h 680"/>
                              <a:gd name="T4" fmla="+- 0 8394 7841"/>
                              <a:gd name="T5" fmla="*/ T4 w 2661"/>
                              <a:gd name="T6" fmla="+- 0 5690 5628"/>
                              <a:gd name="T7" fmla="*/ 5690 h 680"/>
                              <a:gd name="T8" fmla="+- 0 7996 7841"/>
                              <a:gd name="T9" fmla="*/ T8 w 2661"/>
                              <a:gd name="T10" fmla="+- 0 5808 5628"/>
                              <a:gd name="T11" fmla="*/ 5808 h 680"/>
                              <a:gd name="T12" fmla="+- 0 7858 7841"/>
                              <a:gd name="T13" fmla="*/ T12 w 2661"/>
                              <a:gd name="T14" fmla="+- 0 5912 5628"/>
                              <a:gd name="T15" fmla="*/ 5912 h 680"/>
                              <a:gd name="T16" fmla="+- 0 7842 7841"/>
                              <a:gd name="T17" fmla="*/ T16 w 2661"/>
                              <a:gd name="T18" fmla="+- 0 5966 5628"/>
                              <a:gd name="T19" fmla="*/ 5966 h 680"/>
                              <a:gd name="T20" fmla="+- 0 7849 7841"/>
                              <a:gd name="T21" fmla="*/ T20 w 2661"/>
                              <a:gd name="T22" fmla="+- 0 6005 5628"/>
                              <a:gd name="T23" fmla="*/ 6005 h 680"/>
                              <a:gd name="T24" fmla="+- 0 7902 7841"/>
                              <a:gd name="T25" fmla="*/ T24 w 2661"/>
                              <a:gd name="T26" fmla="+- 0 6070 5628"/>
                              <a:gd name="T27" fmla="*/ 6070 h 680"/>
                              <a:gd name="T28" fmla="+- 0 8155 7841"/>
                              <a:gd name="T29" fmla="*/ T28 w 2661"/>
                              <a:gd name="T30" fmla="+- 0 6189 5628"/>
                              <a:gd name="T31" fmla="*/ 6189 h 680"/>
                              <a:gd name="T32" fmla="+- 0 8533 7841"/>
                              <a:gd name="T33" fmla="*/ T32 w 2661"/>
                              <a:gd name="T34" fmla="+- 0 6267 5628"/>
                              <a:gd name="T35" fmla="*/ 6267 h 680"/>
                              <a:gd name="T36" fmla="+- 0 8983 7841"/>
                              <a:gd name="T37" fmla="*/ T36 w 2661"/>
                              <a:gd name="T38" fmla="+- 0 6304 5628"/>
                              <a:gd name="T39" fmla="*/ 6304 h 680"/>
                              <a:gd name="T40" fmla="+- 0 9455 7841"/>
                              <a:gd name="T41" fmla="*/ T40 w 2661"/>
                              <a:gd name="T42" fmla="+- 0 6300 5628"/>
                              <a:gd name="T43" fmla="*/ 6300 h 680"/>
                              <a:gd name="T44" fmla="+- 0 8984 7841"/>
                              <a:gd name="T45" fmla="*/ T44 w 2661"/>
                              <a:gd name="T46" fmla="+- 0 6284 5628"/>
                              <a:gd name="T47" fmla="*/ 6284 h 680"/>
                              <a:gd name="T48" fmla="+- 0 8540 7841"/>
                              <a:gd name="T49" fmla="*/ T48 w 2661"/>
                              <a:gd name="T50" fmla="+- 0 6248 5628"/>
                              <a:gd name="T51" fmla="*/ 6248 h 680"/>
                              <a:gd name="T52" fmla="+- 0 8167 7841"/>
                              <a:gd name="T53" fmla="*/ T52 w 2661"/>
                              <a:gd name="T54" fmla="+- 0 6172 5628"/>
                              <a:gd name="T55" fmla="*/ 6172 h 680"/>
                              <a:gd name="T56" fmla="+- 0 7916 7841"/>
                              <a:gd name="T57" fmla="*/ T56 w 2661"/>
                              <a:gd name="T58" fmla="+- 0 6056 5628"/>
                              <a:gd name="T59" fmla="*/ 6056 h 680"/>
                              <a:gd name="T60" fmla="+- 0 7867 7841"/>
                              <a:gd name="T61" fmla="*/ T60 w 2661"/>
                              <a:gd name="T62" fmla="+- 0 5999 5628"/>
                              <a:gd name="T63" fmla="*/ 5999 h 680"/>
                              <a:gd name="T64" fmla="+- 0 7861 7841"/>
                              <a:gd name="T65" fmla="*/ T64 w 2661"/>
                              <a:gd name="T66" fmla="+- 0 5966 5628"/>
                              <a:gd name="T67" fmla="*/ 5966 h 680"/>
                              <a:gd name="T68" fmla="+- 0 7868 7841"/>
                              <a:gd name="T69" fmla="*/ T68 w 2661"/>
                              <a:gd name="T70" fmla="+- 0 5936 5628"/>
                              <a:gd name="T71" fmla="*/ 5936 h 680"/>
                              <a:gd name="T72" fmla="+- 0 7956 7841"/>
                              <a:gd name="T73" fmla="*/ T72 w 2661"/>
                              <a:gd name="T74" fmla="+- 0 5852 5628"/>
                              <a:gd name="T75" fmla="*/ 5852 h 680"/>
                              <a:gd name="T76" fmla="+- 0 8236 7841"/>
                              <a:gd name="T77" fmla="*/ T76 w 2661"/>
                              <a:gd name="T78" fmla="+- 0 5745 5628"/>
                              <a:gd name="T79" fmla="*/ 5745 h 680"/>
                              <a:gd name="T80" fmla="+- 0 8627 7841"/>
                              <a:gd name="T81" fmla="*/ T80 w 2661"/>
                              <a:gd name="T82" fmla="+- 0 5677 5628"/>
                              <a:gd name="T83" fmla="*/ 5677 h 680"/>
                              <a:gd name="T84" fmla="+- 0 9079 7841"/>
                              <a:gd name="T85" fmla="*/ T84 w 2661"/>
                              <a:gd name="T86" fmla="+- 0 5649 5628"/>
                              <a:gd name="T87" fmla="*/ 5649 h 680"/>
                              <a:gd name="T88" fmla="+- 0 9368 7841"/>
                              <a:gd name="T89" fmla="*/ T88 w 2661"/>
                              <a:gd name="T90" fmla="+- 0 5631 5628"/>
                              <a:gd name="T91" fmla="*/ 5631 h 680"/>
                              <a:gd name="T92" fmla="+- 0 10425 7841"/>
                              <a:gd name="T93" fmla="*/ T92 w 2661"/>
                              <a:gd name="T94" fmla="+- 0 6057 5628"/>
                              <a:gd name="T95" fmla="*/ 6057 h 680"/>
                              <a:gd name="T96" fmla="+- 0 10174 7841"/>
                              <a:gd name="T97" fmla="*/ T96 w 2661"/>
                              <a:gd name="T98" fmla="+- 0 6172 5628"/>
                              <a:gd name="T99" fmla="*/ 6172 h 680"/>
                              <a:gd name="T100" fmla="+- 0 9800 7841"/>
                              <a:gd name="T101" fmla="*/ T100 w 2661"/>
                              <a:gd name="T102" fmla="+- 0 6248 5628"/>
                              <a:gd name="T103" fmla="*/ 6248 h 680"/>
                              <a:gd name="T104" fmla="+- 0 9356 7841"/>
                              <a:gd name="T105" fmla="*/ T104 w 2661"/>
                              <a:gd name="T106" fmla="+- 0 6284 5628"/>
                              <a:gd name="T107" fmla="*/ 6284 h 680"/>
                              <a:gd name="T108" fmla="+- 0 9726 7841"/>
                              <a:gd name="T109" fmla="*/ T108 w 2661"/>
                              <a:gd name="T110" fmla="+- 0 6278 5628"/>
                              <a:gd name="T111" fmla="*/ 6278 h 680"/>
                              <a:gd name="T112" fmla="+- 0 10122 7841"/>
                              <a:gd name="T113" fmla="*/ T112 w 2661"/>
                              <a:gd name="T114" fmla="+- 0 6207 5628"/>
                              <a:gd name="T115" fmla="*/ 6207 h 680"/>
                              <a:gd name="T116" fmla="+- 0 10404 7841"/>
                              <a:gd name="T117" fmla="*/ T116 w 2661"/>
                              <a:gd name="T118" fmla="+- 0 6096 5628"/>
                              <a:gd name="T119" fmla="*/ 6096 h 680"/>
                              <a:gd name="T120" fmla="+- 0 10486 7841"/>
                              <a:gd name="T121" fmla="*/ T120 w 2661"/>
                              <a:gd name="T122" fmla="+- 0 6023 5628"/>
                              <a:gd name="T123" fmla="*/ 6023 h 680"/>
                              <a:gd name="T124" fmla="+- 0 7874 7841"/>
                              <a:gd name="T125" fmla="*/ T124 w 2661"/>
                              <a:gd name="T126" fmla="+- 0 6012 5628"/>
                              <a:gd name="T127" fmla="*/ 6012 h 680"/>
                              <a:gd name="T128" fmla="+- 0 10468 7841"/>
                              <a:gd name="T129" fmla="*/ T128 w 2661"/>
                              <a:gd name="T130" fmla="+- 0 6013 5628"/>
                              <a:gd name="T131" fmla="*/ 6013 h 680"/>
                              <a:gd name="T132" fmla="+- 0 7867 7841"/>
                              <a:gd name="T133" fmla="*/ T132 w 2661"/>
                              <a:gd name="T134" fmla="+- 0 5996 5628"/>
                              <a:gd name="T135" fmla="*/ 5996 h 680"/>
                              <a:gd name="T136" fmla="+- 0 10475 7841"/>
                              <a:gd name="T137" fmla="*/ T136 w 2661"/>
                              <a:gd name="T138" fmla="+- 0 5999 5628"/>
                              <a:gd name="T139" fmla="*/ 5999 h 680"/>
                              <a:gd name="T140" fmla="+- 0 10500 7841"/>
                              <a:gd name="T141" fmla="*/ T140 w 2661"/>
                              <a:gd name="T142" fmla="+- 0 5983 5628"/>
                              <a:gd name="T143" fmla="*/ 5983 h 680"/>
                              <a:gd name="T144" fmla="+- 0 7864 7841"/>
                              <a:gd name="T145" fmla="*/ T144 w 2661"/>
                              <a:gd name="T146" fmla="+- 0 5983 5628"/>
                              <a:gd name="T147" fmla="*/ 5983 h 680"/>
                              <a:gd name="T148" fmla="+- 0 10482 7841"/>
                              <a:gd name="T149" fmla="*/ T148 w 2661"/>
                              <a:gd name="T150" fmla="+- 0 5969 5628"/>
                              <a:gd name="T151" fmla="*/ 5969 h 680"/>
                              <a:gd name="T152" fmla="+- 0 10482 7841"/>
                              <a:gd name="T153" fmla="*/ T152 w 2661"/>
                              <a:gd name="T154" fmla="+- 0 5968 5628"/>
                              <a:gd name="T155" fmla="*/ 5968 h 680"/>
                              <a:gd name="T156" fmla="+- 0 7862 7841"/>
                              <a:gd name="T157" fmla="*/ T156 w 2661"/>
                              <a:gd name="T158" fmla="+- 0 5969 5628"/>
                              <a:gd name="T159" fmla="*/ 5969 h 680"/>
                              <a:gd name="T160" fmla="+- 0 7862 7841"/>
                              <a:gd name="T161" fmla="*/ T160 w 2661"/>
                              <a:gd name="T162" fmla="+- 0 5966 5628"/>
                              <a:gd name="T163" fmla="*/ 5966 h 680"/>
                              <a:gd name="T164" fmla="+- 0 10501 7841"/>
                              <a:gd name="T165" fmla="*/ T164 w 2661"/>
                              <a:gd name="T166" fmla="+- 0 5966 5628"/>
                              <a:gd name="T167" fmla="*/ 5966 h 680"/>
                              <a:gd name="T168" fmla="+- 0 7864 7841"/>
                              <a:gd name="T169" fmla="*/ T168 w 2661"/>
                              <a:gd name="T170" fmla="+- 0 5952 5628"/>
                              <a:gd name="T171" fmla="*/ 5952 h 680"/>
                              <a:gd name="T172" fmla="+- 0 10500 7841"/>
                              <a:gd name="T173" fmla="*/ T172 w 2661"/>
                              <a:gd name="T174" fmla="+- 0 5948 5628"/>
                              <a:gd name="T175" fmla="*/ 5948 h 680"/>
                              <a:gd name="T176" fmla="+- 0 7868 7841"/>
                              <a:gd name="T177" fmla="*/ T176 w 2661"/>
                              <a:gd name="T178" fmla="+- 0 5936 5628"/>
                              <a:gd name="T179" fmla="*/ 5936 h 680"/>
                              <a:gd name="T180" fmla="+- 0 10468 7841"/>
                              <a:gd name="T181" fmla="*/ T180 w 2661"/>
                              <a:gd name="T182" fmla="+- 0 5922 5628"/>
                              <a:gd name="T183" fmla="*/ 5922 h 680"/>
                              <a:gd name="T184" fmla="+- 0 10490 7841"/>
                              <a:gd name="T185" fmla="*/ T184 w 2661"/>
                              <a:gd name="T186" fmla="+- 0 5922 5628"/>
                              <a:gd name="T187" fmla="*/ 5922 h 680"/>
                              <a:gd name="T188" fmla="+- 0 9626 7841"/>
                              <a:gd name="T189" fmla="*/ T188 w 2661"/>
                              <a:gd name="T190" fmla="+- 0 5648 5628"/>
                              <a:gd name="T191" fmla="*/ 5648 h 680"/>
                              <a:gd name="T192" fmla="+- 0 9542 7841"/>
                              <a:gd name="T193" fmla="*/ T192 w 2661"/>
                              <a:gd name="T194" fmla="+- 0 5661 5628"/>
                              <a:gd name="T195" fmla="*/ 5661 h 680"/>
                              <a:gd name="T196" fmla="+- 0 9963 7841"/>
                              <a:gd name="T197" fmla="*/ T196 w 2661"/>
                              <a:gd name="T198" fmla="+- 0 5713 5628"/>
                              <a:gd name="T199" fmla="*/ 5713 h 680"/>
                              <a:gd name="T200" fmla="+- 0 10293 7841"/>
                              <a:gd name="T201" fmla="*/ T200 w 2661"/>
                              <a:gd name="T202" fmla="+- 0 5805 5628"/>
                              <a:gd name="T203" fmla="*/ 5805 h 680"/>
                              <a:gd name="T204" fmla="+- 0 10468 7841"/>
                              <a:gd name="T205" fmla="*/ T204 w 2661"/>
                              <a:gd name="T206" fmla="+- 0 5923 5628"/>
                              <a:gd name="T207" fmla="*/ 5923 h 680"/>
                              <a:gd name="T208" fmla="+- 0 10484 7841"/>
                              <a:gd name="T209" fmla="*/ T208 w 2661"/>
                              <a:gd name="T210" fmla="+- 0 5911 5628"/>
                              <a:gd name="T211" fmla="*/ 5911 h 680"/>
                              <a:gd name="T212" fmla="+- 0 10276 7841"/>
                              <a:gd name="T213" fmla="*/ T212 w 2661"/>
                              <a:gd name="T214" fmla="+- 0 5777 5628"/>
                              <a:gd name="T215" fmla="*/ 5777 h 680"/>
                              <a:gd name="T216" fmla="+- 0 9859 7841"/>
                              <a:gd name="T217" fmla="*/ T216 w 2661"/>
                              <a:gd name="T218" fmla="+- 0 5675 5628"/>
                              <a:gd name="T219" fmla="*/ 567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61" h="680">
                                <a:moveTo>
                                  <a:pt x="1331" y="0"/>
                                </a:moveTo>
                                <a:lnTo>
                                  <a:pt x="1195" y="1"/>
                                </a:lnTo>
                                <a:lnTo>
                                  <a:pt x="1133" y="3"/>
                                </a:lnTo>
                                <a:lnTo>
                                  <a:pt x="1064" y="6"/>
                                </a:lnTo>
                                <a:lnTo>
                                  <a:pt x="987" y="11"/>
                                </a:lnTo>
                                <a:lnTo>
                                  <a:pt x="906" y="17"/>
                                </a:lnTo>
                                <a:lnTo>
                                  <a:pt x="820" y="25"/>
                                </a:lnTo>
                                <a:lnTo>
                                  <a:pt x="732" y="35"/>
                                </a:lnTo>
                                <a:lnTo>
                                  <a:pt x="642" y="48"/>
                                </a:lnTo>
                                <a:lnTo>
                                  <a:pt x="553" y="62"/>
                                </a:lnTo>
                                <a:lnTo>
                                  <a:pt x="465" y="80"/>
                                </a:lnTo>
                                <a:lnTo>
                                  <a:pt x="379" y="100"/>
                                </a:lnTo>
                                <a:lnTo>
                                  <a:pt x="299" y="123"/>
                                </a:lnTo>
                                <a:lnTo>
                                  <a:pt x="223" y="150"/>
                                </a:lnTo>
                                <a:lnTo>
                                  <a:pt x="155" y="180"/>
                                </a:lnTo>
                                <a:lnTo>
                                  <a:pt x="95" y="213"/>
                                </a:lnTo>
                                <a:lnTo>
                                  <a:pt x="44" y="251"/>
                                </a:lnTo>
                                <a:lnTo>
                                  <a:pt x="29" y="268"/>
                                </a:lnTo>
                                <a:lnTo>
                                  <a:pt x="18" y="283"/>
                                </a:lnTo>
                                <a:lnTo>
                                  <a:pt x="17" y="284"/>
                                </a:lnTo>
                                <a:lnTo>
                                  <a:pt x="8" y="301"/>
                                </a:lnTo>
                                <a:lnTo>
                                  <a:pt x="8" y="302"/>
                                </a:lnTo>
                                <a:lnTo>
                                  <a:pt x="2" y="319"/>
                                </a:lnTo>
                                <a:lnTo>
                                  <a:pt x="2" y="324"/>
                                </a:lnTo>
                                <a:lnTo>
                                  <a:pt x="1" y="338"/>
                                </a:lnTo>
                                <a:lnTo>
                                  <a:pt x="0" y="340"/>
                                </a:lnTo>
                                <a:lnTo>
                                  <a:pt x="1" y="341"/>
                                </a:lnTo>
                                <a:lnTo>
                                  <a:pt x="2" y="355"/>
                                </a:lnTo>
                                <a:lnTo>
                                  <a:pt x="2" y="360"/>
                                </a:lnTo>
                                <a:lnTo>
                                  <a:pt x="8" y="377"/>
                                </a:lnTo>
                                <a:lnTo>
                                  <a:pt x="8" y="378"/>
                                </a:lnTo>
                                <a:lnTo>
                                  <a:pt x="17" y="395"/>
                                </a:lnTo>
                                <a:lnTo>
                                  <a:pt x="18" y="396"/>
                                </a:lnTo>
                                <a:lnTo>
                                  <a:pt x="30" y="413"/>
                                </a:lnTo>
                                <a:lnTo>
                                  <a:pt x="61" y="442"/>
                                </a:lnTo>
                                <a:lnTo>
                                  <a:pt x="99" y="469"/>
                                </a:lnTo>
                                <a:lnTo>
                                  <a:pt x="144" y="494"/>
                                </a:lnTo>
                                <a:lnTo>
                                  <a:pt x="195" y="518"/>
                                </a:lnTo>
                                <a:lnTo>
                                  <a:pt x="251" y="540"/>
                                </a:lnTo>
                                <a:lnTo>
                                  <a:pt x="314" y="561"/>
                                </a:lnTo>
                                <a:lnTo>
                                  <a:pt x="381" y="580"/>
                                </a:lnTo>
                                <a:lnTo>
                                  <a:pt x="453" y="597"/>
                                </a:lnTo>
                                <a:lnTo>
                                  <a:pt x="529" y="613"/>
                                </a:lnTo>
                                <a:lnTo>
                                  <a:pt x="608" y="627"/>
                                </a:lnTo>
                                <a:lnTo>
                                  <a:pt x="692" y="639"/>
                                </a:lnTo>
                                <a:lnTo>
                                  <a:pt x="778" y="650"/>
                                </a:lnTo>
                                <a:lnTo>
                                  <a:pt x="866" y="659"/>
                                </a:lnTo>
                                <a:lnTo>
                                  <a:pt x="957" y="666"/>
                                </a:lnTo>
                                <a:lnTo>
                                  <a:pt x="1049" y="672"/>
                                </a:lnTo>
                                <a:lnTo>
                                  <a:pt x="1142" y="676"/>
                                </a:lnTo>
                                <a:lnTo>
                                  <a:pt x="1237" y="678"/>
                                </a:lnTo>
                                <a:lnTo>
                                  <a:pt x="1331" y="679"/>
                                </a:lnTo>
                                <a:lnTo>
                                  <a:pt x="1426" y="678"/>
                                </a:lnTo>
                                <a:lnTo>
                                  <a:pt x="1520" y="676"/>
                                </a:lnTo>
                                <a:lnTo>
                                  <a:pt x="1614" y="672"/>
                                </a:lnTo>
                                <a:lnTo>
                                  <a:pt x="1706" y="666"/>
                                </a:lnTo>
                                <a:lnTo>
                                  <a:pt x="1792" y="659"/>
                                </a:lnTo>
                                <a:lnTo>
                                  <a:pt x="1329" y="659"/>
                                </a:lnTo>
                                <a:lnTo>
                                  <a:pt x="1236" y="658"/>
                                </a:lnTo>
                                <a:lnTo>
                                  <a:pt x="1143" y="656"/>
                                </a:lnTo>
                                <a:lnTo>
                                  <a:pt x="1051" y="652"/>
                                </a:lnTo>
                                <a:lnTo>
                                  <a:pt x="960" y="646"/>
                                </a:lnTo>
                                <a:lnTo>
                                  <a:pt x="870" y="639"/>
                                </a:lnTo>
                                <a:lnTo>
                                  <a:pt x="784" y="630"/>
                                </a:lnTo>
                                <a:lnTo>
                                  <a:pt x="699" y="620"/>
                                </a:lnTo>
                                <a:lnTo>
                                  <a:pt x="617" y="608"/>
                                </a:lnTo>
                                <a:lnTo>
                                  <a:pt x="538" y="594"/>
                                </a:lnTo>
                                <a:lnTo>
                                  <a:pt x="463" y="579"/>
                                </a:lnTo>
                                <a:lnTo>
                                  <a:pt x="392" y="562"/>
                                </a:lnTo>
                                <a:lnTo>
                                  <a:pt x="326" y="544"/>
                                </a:lnTo>
                                <a:lnTo>
                                  <a:pt x="265" y="524"/>
                                </a:lnTo>
                                <a:lnTo>
                                  <a:pt x="208" y="502"/>
                                </a:lnTo>
                                <a:lnTo>
                                  <a:pt x="158" y="479"/>
                                </a:lnTo>
                                <a:lnTo>
                                  <a:pt x="113" y="454"/>
                                </a:lnTo>
                                <a:lnTo>
                                  <a:pt x="75" y="428"/>
                                </a:lnTo>
                                <a:lnTo>
                                  <a:pt x="44" y="400"/>
                                </a:lnTo>
                                <a:lnTo>
                                  <a:pt x="33" y="384"/>
                                </a:lnTo>
                                <a:lnTo>
                                  <a:pt x="34" y="384"/>
                                </a:lnTo>
                                <a:lnTo>
                                  <a:pt x="27" y="371"/>
                                </a:lnTo>
                                <a:lnTo>
                                  <a:pt x="26" y="371"/>
                                </a:lnTo>
                                <a:lnTo>
                                  <a:pt x="21" y="354"/>
                                </a:lnTo>
                                <a:lnTo>
                                  <a:pt x="22" y="354"/>
                                </a:lnTo>
                                <a:lnTo>
                                  <a:pt x="21" y="341"/>
                                </a:lnTo>
                                <a:lnTo>
                                  <a:pt x="20" y="341"/>
                                </a:lnTo>
                                <a:lnTo>
                                  <a:pt x="20" y="338"/>
                                </a:lnTo>
                                <a:lnTo>
                                  <a:pt x="21" y="338"/>
                                </a:lnTo>
                                <a:lnTo>
                                  <a:pt x="22" y="325"/>
                                </a:lnTo>
                                <a:lnTo>
                                  <a:pt x="21" y="325"/>
                                </a:lnTo>
                                <a:lnTo>
                                  <a:pt x="26" y="308"/>
                                </a:lnTo>
                                <a:lnTo>
                                  <a:pt x="27" y="308"/>
                                </a:lnTo>
                                <a:lnTo>
                                  <a:pt x="34" y="295"/>
                                </a:lnTo>
                                <a:lnTo>
                                  <a:pt x="33" y="295"/>
                                </a:lnTo>
                                <a:lnTo>
                                  <a:pt x="45" y="278"/>
                                </a:lnTo>
                                <a:lnTo>
                                  <a:pt x="77" y="251"/>
                                </a:lnTo>
                                <a:lnTo>
                                  <a:pt x="115" y="224"/>
                                </a:lnTo>
                                <a:lnTo>
                                  <a:pt x="159" y="200"/>
                                </a:lnTo>
                                <a:lnTo>
                                  <a:pt x="210" y="176"/>
                                </a:lnTo>
                                <a:lnTo>
                                  <a:pt x="266" y="155"/>
                                </a:lnTo>
                                <a:lnTo>
                                  <a:pt x="328" y="135"/>
                                </a:lnTo>
                                <a:lnTo>
                                  <a:pt x="395" y="117"/>
                                </a:lnTo>
                                <a:lnTo>
                                  <a:pt x="466" y="100"/>
                                </a:lnTo>
                                <a:lnTo>
                                  <a:pt x="541" y="85"/>
                                </a:lnTo>
                                <a:lnTo>
                                  <a:pt x="619" y="71"/>
                                </a:lnTo>
                                <a:lnTo>
                                  <a:pt x="701" y="59"/>
                                </a:lnTo>
                                <a:lnTo>
                                  <a:pt x="786" y="49"/>
                                </a:lnTo>
                                <a:lnTo>
                                  <a:pt x="873" y="40"/>
                                </a:lnTo>
                                <a:lnTo>
                                  <a:pt x="963" y="33"/>
                                </a:lnTo>
                                <a:lnTo>
                                  <a:pt x="1053" y="27"/>
                                </a:lnTo>
                                <a:lnTo>
                                  <a:pt x="1146" y="23"/>
                                </a:lnTo>
                                <a:lnTo>
                                  <a:pt x="1238" y="21"/>
                                </a:lnTo>
                                <a:lnTo>
                                  <a:pt x="1785" y="20"/>
                                </a:lnTo>
                                <a:lnTo>
                                  <a:pt x="1755" y="17"/>
                                </a:lnTo>
                                <a:lnTo>
                                  <a:pt x="1674" y="11"/>
                                </a:lnTo>
                                <a:lnTo>
                                  <a:pt x="1597" y="7"/>
                                </a:lnTo>
                                <a:lnTo>
                                  <a:pt x="1527" y="3"/>
                                </a:lnTo>
                                <a:lnTo>
                                  <a:pt x="1465" y="1"/>
                                </a:lnTo>
                                <a:lnTo>
                                  <a:pt x="1331" y="0"/>
                                </a:lnTo>
                                <a:close/>
                                <a:moveTo>
                                  <a:pt x="2627" y="384"/>
                                </a:moveTo>
                                <a:lnTo>
                                  <a:pt x="2616" y="401"/>
                                </a:lnTo>
                                <a:lnTo>
                                  <a:pt x="2584" y="429"/>
                                </a:lnTo>
                                <a:lnTo>
                                  <a:pt x="2546" y="455"/>
                                </a:lnTo>
                                <a:lnTo>
                                  <a:pt x="2502" y="480"/>
                                </a:lnTo>
                                <a:lnTo>
                                  <a:pt x="2451" y="503"/>
                                </a:lnTo>
                                <a:lnTo>
                                  <a:pt x="2394" y="524"/>
                                </a:lnTo>
                                <a:lnTo>
                                  <a:pt x="2333" y="544"/>
                                </a:lnTo>
                                <a:lnTo>
                                  <a:pt x="2266" y="563"/>
                                </a:lnTo>
                                <a:lnTo>
                                  <a:pt x="2195" y="579"/>
                                </a:lnTo>
                                <a:lnTo>
                                  <a:pt x="2120" y="595"/>
                                </a:lnTo>
                                <a:lnTo>
                                  <a:pt x="2041" y="608"/>
                                </a:lnTo>
                                <a:lnTo>
                                  <a:pt x="1959" y="620"/>
                                </a:lnTo>
                                <a:lnTo>
                                  <a:pt x="1874" y="630"/>
                                </a:lnTo>
                                <a:lnTo>
                                  <a:pt x="1787" y="639"/>
                                </a:lnTo>
                                <a:lnTo>
                                  <a:pt x="1698" y="646"/>
                                </a:lnTo>
                                <a:lnTo>
                                  <a:pt x="1607" y="652"/>
                                </a:lnTo>
                                <a:lnTo>
                                  <a:pt x="1515" y="656"/>
                                </a:lnTo>
                                <a:lnTo>
                                  <a:pt x="1422" y="658"/>
                                </a:lnTo>
                                <a:lnTo>
                                  <a:pt x="1329" y="659"/>
                                </a:lnTo>
                                <a:lnTo>
                                  <a:pt x="1792" y="659"/>
                                </a:lnTo>
                                <a:lnTo>
                                  <a:pt x="1797" y="659"/>
                                </a:lnTo>
                                <a:lnTo>
                                  <a:pt x="1885" y="650"/>
                                </a:lnTo>
                                <a:lnTo>
                                  <a:pt x="1971" y="639"/>
                                </a:lnTo>
                                <a:lnTo>
                                  <a:pt x="2054" y="626"/>
                                </a:lnTo>
                                <a:lnTo>
                                  <a:pt x="2134" y="612"/>
                                </a:lnTo>
                                <a:lnTo>
                                  <a:pt x="2210" y="597"/>
                                </a:lnTo>
                                <a:lnTo>
                                  <a:pt x="2281" y="579"/>
                                </a:lnTo>
                                <a:lnTo>
                                  <a:pt x="2348" y="560"/>
                                </a:lnTo>
                                <a:lnTo>
                                  <a:pt x="2411" y="540"/>
                                </a:lnTo>
                                <a:lnTo>
                                  <a:pt x="2467" y="517"/>
                                </a:lnTo>
                                <a:lnTo>
                                  <a:pt x="2518" y="493"/>
                                </a:lnTo>
                                <a:lnTo>
                                  <a:pt x="2563" y="468"/>
                                </a:lnTo>
                                <a:lnTo>
                                  <a:pt x="2601" y="441"/>
                                </a:lnTo>
                                <a:lnTo>
                                  <a:pt x="2631" y="412"/>
                                </a:lnTo>
                                <a:lnTo>
                                  <a:pt x="2643" y="396"/>
                                </a:lnTo>
                                <a:lnTo>
                                  <a:pt x="2643" y="395"/>
                                </a:lnTo>
                                <a:lnTo>
                                  <a:pt x="2645" y="395"/>
                                </a:lnTo>
                                <a:lnTo>
                                  <a:pt x="2649" y="385"/>
                                </a:lnTo>
                                <a:lnTo>
                                  <a:pt x="2627" y="385"/>
                                </a:lnTo>
                                <a:lnTo>
                                  <a:pt x="2627" y="384"/>
                                </a:lnTo>
                                <a:close/>
                                <a:moveTo>
                                  <a:pt x="34" y="384"/>
                                </a:moveTo>
                                <a:lnTo>
                                  <a:pt x="33" y="384"/>
                                </a:lnTo>
                                <a:lnTo>
                                  <a:pt x="35" y="385"/>
                                </a:lnTo>
                                <a:lnTo>
                                  <a:pt x="34" y="384"/>
                                </a:lnTo>
                                <a:close/>
                                <a:moveTo>
                                  <a:pt x="2655" y="368"/>
                                </a:moveTo>
                                <a:lnTo>
                                  <a:pt x="2635" y="368"/>
                                </a:lnTo>
                                <a:lnTo>
                                  <a:pt x="2627" y="385"/>
                                </a:lnTo>
                                <a:lnTo>
                                  <a:pt x="2649" y="385"/>
                                </a:lnTo>
                                <a:lnTo>
                                  <a:pt x="2653" y="378"/>
                                </a:lnTo>
                                <a:lnTo>
                                  <a:pt x="2653" y="377"/>
                                </a:lnTo>
                                <a:lnTo>
                                  <a:pt x="2655" y="368"/>
                                </a:lnTo>
                                <a:close/>
                                <a:moveTo>
                                  <a:pt x="26" y="368"/>
                                </a:moveTo>
                                <a:lnTo>
                                  <a:pt x="26" y="371"/>
                                </a:lnTo>
                                <a:lnTo>
                                  <a:pt x="27" y="371"/>
                                </a:lnTo>
                                <a:lnTo>
                                  <a:pt x="26" y="368"/>
                                </a:lnTo>
                                <a:close/>
                                <a:moveTo>
                                  <a:pt x="2639" y="354"/>
                                </a:moveTo>
                                <a:lnTo>
                                  <a:pt x="2634" y="371"/>
                                </a:lnTo>
                                <a:lnTo>
                                  <a:pt x="2635" y="368"/>
                                </a:lnTo>
                                <a:lnTo>
                                  <a:pt x="2655" y="368"/>
                                </a:lnTo>
                                <a:lnTo>
                                  <a:pt x="2658" y="360"/>
                                </a:lnTo>
                                <a:lnTo>
                                  <a:pt x="2659" y="359"/>
                                </a:lnTo>
                                <a:lnTo>
                                  <a:pt x="2659" y="355"/>
                                </a:lnTo>
                                <a:lnTo>
                                  <a:pt x="2639" y="355"/>
                                </a:lnTo>
                                <a:lnTo>
                                  <a:pt x="2639" y="354"/>
                                </a:lnTo>
                                <a:close/>
                                <a:moveTo>
                                  <a:pt x="22" y="354"/>
                                </a:moveTo>
                                <a:lnTo>
                                  <a:pt x="21" y="354"/>
                                </a:lnTo>
                                <a:lnTo>
                                  <a:pt x="23" y="355"/>
                                </a:lnTo>
                                <a:lnTo>
                                  <a:pt x="22" y="354"/>
                                </a:lnTo>
                                <a:close/>
                                <a:moveTo>
                                  <a:pt x="2660" y="338"/>
                                </a:moveTo>
                                <a:lnTo>
                                  <a:pt x="2641" y="338"/>
                                </a:lnTo>
                                <a:lnTo>
                                  <a:pt x="2641" y="341"/>
                                </a:lnTo>
                                <a:lnTo>
                                  <a:pt x="2639" y="355"/>
                                </a:lnTo>
                                <a:lnTo>
                                  <a:pt x="2659" y="355"/>
                                </a:lnTo>
                                <a:lnTo>
                                  <a:pt x="2660" y="341"/>
                                </a:lnTo>
                                <a:lnTo>
                                  <a:pt x="2641" y="341"/>
                                </a:lnTo>
                                <a:lnTo>
                                  <a:pt x="2641" y="340"/>
                                </a:lnTo>
                                <a:lnTo>
                                  <a:pt x="2660" y="340"/>
                                </a:lnTo>
                                <a:lnTo>
                                  <a:pt x="2660" y="338"/>
                                </a:lnTo>
                                <a:close/>
                                <a:moveTo>
                                  <a:pt x="20" y="340"/>
                                </a:moveTo>
                                <a:lnTo>
                                  <a:pt x="20" y="341"/>
                                </a:lnTo>
                                <a:lnTo>
                                  <a:pt x="21" y="341"/>
                                </a:lnTo>
                                <a:lnTo>
                                  <a:pt x="20" y="340"/>
                                </a:lnTo>
                                <a:close/>
                                <a:moveTo>
                                  <a:pt x="21" y="338"/>
                                </a:moveTo>
                                <a:lnTo>
                                  <a:pt x="20" y="338"/>
                                </a:lnTo>
                                <a:lnTo>
                                  <a:pt x="20" y="340"/>
                                </a:lnTo>
                                <a:lnTo>
                                  <a:pt x="21" y="338"/>
                                </a:lnTo>
                                <a:close/>
                                <a:moveTo>
                                  <a:pt x="2659" y="324"/>
                                </a:moveTo>
                                <a:lnTo>
                                  <a:pt x="2639" y="324"/>
                                </a:lnTo>
                                <a:lnTo>
                                  <a:pt x="2641" y="340"/>
                                </a:lnTo>
                                <a:lnTo>
                                  <a:pt x="2641" y="338"/>
                                </a:lnTo>
                                <a:lnTo>
                                  <a:pt x="2660" y="338"/>
                                </a:lnTo>
                                <a:lnTo>
                                  <a:pt x="2659" y="324"/>
                                </a:lnTo>
                                <a:close/>
                                <a:moveTo>
                                  <a:pt x="23" y="324"/>
                                </a:moveTo>
                                <a:lnTo>
                                  <a:pt x="21" y="325"/>
                                </a:lnTo>
                                <a:lnTo>
                                  <a:pt x="22" y="325"/>
                                </a:lnTo>
                                <a:lnTo>
                                  <a:pt x="23" y="324"/>
                                </a:lnTo>
                                <a:close/>
                                <a:moveTo>
                                  <a:pt x="2634" y="308"/>
                                </a:moveTo>
                                <a:lnTo>
                                  <a:pt x="2639" y="325"/>
                                </a:lnTo>
                                <a:lnTo>
                                  <a:pt x="2639" y="324"/>
                                </a:lnTo>
                                <a:lnTo>
                                  <a:pt x="2659" y="324"/>
                                </a:lnTo>
                                <a:lnTo>
                                  <a:pt x="2659" y="320"/>
                                </a:lnTo>
                                <a:lnTo>
                                  <a:pt x="2658" y="319"/>
                                </a:lnTo>
                                <a:lnTo>
                                  <a:pt x="2655" y="311"/>
                                </a:lnTo>
                                <a:lnTo>
                                  <a:pt x="2635" y="311"/>
                                </a:lnTo>
                                <a:lnTo>
                                  <a:pt x="2634" y="308"/>
                                </a:lnTo>
                                <a:close/>
                                <a:moveTo>
                                  <a:pt x="27" y="308"/>
                                </a:moveTo>
                                <a:lnTo>
                                  <a:pt x="26" y="308"/>
                                </a:lnTo>
                                <a:lnTo>
                                  <a:pt x="26" y="311"/>
                                </a:lnTo>
                                <a:lnTo>
                                  <a:pt x="27" y="308"/>
                                </a:lnTo>
                                <a:close/>
                                <a:moveTo>
                                  <a:pt x="2649" y="294"/>
                                </a:moveTo>
                                <a:lnTo>
                                  <a:pt x="2627" y="294"/>
                                </a:lnTo>
                                <a:lnTo>
                                  <a:pt x="2635" y="311"/>
                                </a:lnTo>
                                <a:lnTo>
                                  <a:pt x="2655" y="311"/>
                                </a:lnTo>
                                <a:lnTo>
                                  <a:pt x="2653" y="302"/>
                                </a:lnTo>
                                <a:lnTo>
                                  <a:pt x="2653" y="301"/>
                                </a:lnTo>
                                <a:lnTo>
                                  <a:pt x="2649" y="294"/>
                                </a:lnTo>
                                <a:close/>
                                <a:moveTo>
                                  <a:pt x="35" y="294"/>
                                </a:moveTo>
                                <a:lnTo>
                                  <a:pt x="33" y="295"/>
                                </a:lnTo>
                                <a:lnTo>
                                  <a:pt x="34" y="295"/>
                                </a:lnTo>
                                <a:lnTo>
                                  <a:pt x="35" y="294"/>
                                </a:lnTo>
                                <a:close/>
                                <a:moveTo>
                                  <a:pt x="1785" y="20"/>
                                </a:moveTo>
                                <a:lnTo>
                                  <a:pt x="1332" y="20"/>
                                </a:lnTo>
                                <a:lnTo>
                                  <a:pt x="1425" y="21"/>
                                </a:lnTo>
                                <a:lnTo>
                                  <a:pt x="1518" y="23"/>
                                </a:lnTo>
                                <a:lnTo>
                                  <a:pt x="1610" y="27"/>
                                </a:lnTo>
                                <a:lnTo>
                                  <a:pt x="1701" y="33"/>
                                </a:lnTo>
                                <a:lnTo>
                                  <a:pt x="1790" y="40"/>
                                </a:lnTo>
                                <a:lnTo>
                                  <a:pt x="1877" y="49"/>
                                </a:lnTo>
                                <a:lnTo>
                                  <a:pt x="1962" y="59"/>
                                </a:lnTo>
                                <a:lnTo>
                                  <a:pt x="2044" y="71"/>
                                </a:lnTo>
                                <a:lnTo>
                                  <a:pt x="2122" y="85"/>
                                </a:lnTo>
                                <a:lnTo>
                                  <a:pt x="2197" y="100"/>
                                </a:lnTo>
                                <a:lnTo>
                                  <a:pt x="2268" y="117"/>
                                </a:lnTo>
                                <a:lnTo>
                                  <a:pt x="2335" y="135"/>
                                </a:lnTo>
                                <a:lnTo>
                                  <a:pt x="2396" y="155"/>
                                </a:lnTo>
                                <a:lnTo>
                                  <a:pt x="2452" y="177"/>
                                </a:lnTo>
                                <a:lnTo>
                                  <a:pt x="2503" y="200"/>
                                </a:lnTo>
                                <a:lnTo>
                                  <a:pt x="2547" y="225"/>
                                </a:lnTo>
                                <a:lnTo>
                                  <a:pt x="2585" y="252"/>
                                </a:lnTo>
                                <a:lnTo>
                                  <a:pt x="2616" y="280"/>
                                </a:lnTo>
                                <a:lnTo>
                                  <a:pt x="2627" y="295"/>
                                </a:lnTo>
                                <a:lnTo>
                                  <a:pt x="2627" y="294"/>
                                </a:lnTo>
                                <a:lnTo>
                                  <a:pt x="2649" y="294"/>
                                </a:lnTo>
                                <a:lnTo>
                                  <a:pt x="2645" y="284"/>
                                </a:lnTo>
                                <a:lnTo>
                                  <a:pt x="2643" y="284"/>
                                </a:lnTo>
                                <a:lnTo>
                                  <a:pt x="2643" y="283"/>
                                </a:lnTo>
                                <a:lnTo>
                                  <a:pt x="2631" y="266"/>
                                </a:lnTo>
                                <a:lnTo>
                                  <a:pt x="2616" y="250"/>
                                </a:lnTo>
                                <a:lnTo>
                                  <a:pt x="2565" y="212"/>
                                </a:lnTo>
                                <a:lnTo>
                                  <a:pt x="2504" y="179"/>
                                </a:lnTo>
                                <a:lnTo>
                                  <a:pt x="2435" y="149"/>
                                </a:lnTo>
                                <a:lnTo>
                                  <a:pt x="2360" y="122"/>
                                </a:lnTo>
                                <a:lnTo>
                                  <a:pt x="2279" y="99"/>
                                </a:lnTo>
                                <a:lnTo>
                                  <a:pt x="2194" y="79"/>
                                </a:lnTo>
                                <a:lnTo>
                                  <a:pt x="2107" y="62"/>
                                </a:lnTo>
                                <a:lnTo>
                                  <a:pt x="2018" y="47"/>
                                </a:lnTo>
                                <a:lnTo>
                                  <a:pt x="1929" y="35"/>
                                </a:lnTo>
                                <a:lnTo>
                                  <a:pt x="1841" y="25"/>
                                </a:lnTo>
                                <a:lnTo>
                                  <a:pt x="178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E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F08D7" id="Group 374" o:spid="_x0000_s1026" style="position:absolute;margin-left:234.8pt;margin-top:119.45pt;width:295.7pt;height:233.35pt;z-index:-251645952;mso-position-horizontal-relative:page;mso-position-vertical-relative:page" coordorigin="4696,2389" coordsize="5914,4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">
                <v:shape id="Picture 76" o:spid="_x0000_s1027" type="#_x0000_t75" style="position:absolute;left:5030;top:2389;width:2090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">
                  <v:imagedata r:id="rId58" o:title=""/>
                </v:shape>
                <v:shape id="Picture 77" o:spid="_x0000_s1028" type="#_x0000_t75" style="position:absolute;left:7504;top:3175;width:3104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">
                  <v:imagedata r:id="rId59" o:title=""/>
                </v:shape>
                <v:shape id="Picture 78" o:spid="_x0000_s1029" type="#_x0000_t75" style="position:absolute;left:4695;top:5374;width:2760;height:1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">
                  <v:imagedata r:id="rId60" o:title=""/>
                </v:shape>
                <v:shape id="Picture 79" o:spid="_x0000_s1030" type="#_x0000_t75" style="position:absolute;left:5139;top:4144;width:187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">
                  <v:imagedata r:id="rId61" o:title=""/>
                </v:shape>
                <v:shape id="Freeform 80" o:spid="_x0000_s1031" style="position:absolute;left:7851;top:5637;width:2640;height:660;visibility:visible;mso-wrap-style:square;v-text-anchor:top" coordsize="264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" path="m1320,l1206,1,1094,4,986,10,882,18,781,28,684,40,592,54,506,70,424,87r-75,19l280,126r-63,22l114,195,42,246,4,301,,330r4,28l42,413r72,51l217,511r63,22l349,553r75,19l506,590r86,15l684,619r97,12l882,641r104,8l1094,655r112,3l1320,660r113,-2l1545,655r108,-6l1757,641r101,-10l1954,619r92,-14l2133,590r81,-18l2290,553r69,-20l2421,511r56,-23l2565,439r55,-53l2640,330r-5,-29l2597,246r-72,-51l2421,148r-62,-22l2290,106,2214,87,2133,70,2046,54,1954,40,1858,28,1757,18,1653,10,1545,4,1433,1,1320,xe" fillcolor="#1c5236" stroked="f">
                  <v:path arrowok="t" o:connecttype="custom" o:connectlocs="1206,5639;986,5648;781,5666;592,5692;424,5725;280,5764;114,5833;4,5939;4,5996;114,6102;280,6171;424,6210;592,6243;781,6269;986,6287;1206,6296;1433,6296;1653,6287;1858,6269;2046,6243;2214,6210;2359,6171;2477,6126;2620,6024;2635,5939;2525,5833;2359,5764;2214,5725;2046,5692;1858,5666;1653,5648;1433,5639" o:connectangles="0,0,0,0,0,0,0,0,0,0,0,0,0,0,0,0,0,0,0,0,0,0,0,0,0,0,0,0,0,0,0,0"/>
                </v:shape>
                <v:shape id="AutoShape 81" o:spid="_x0000_s1032" style="position:absolute;left:7840;top:5628;width:2661;height:680;visibility:visible;mso-wrap-style:square;v-text-anchor:top" coordsize="2661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" path="m1331,l1195,1r-62,2l1064,6r-77,5l906,17r-86,8l732,35,642,48,553,62,465,80r-86,20l299,123r-76,27l155,180,95,213,44,251,29,268,18,283r-1,1l8,301r,1l2,319r,5l1,338,,340r1,1l2,355r,5l8,377r,1l17,395r1,1l30,413r31,29l99,469r45,25l195,518r56,22l314,561r67,19l453,597r76,16l608,627r84,12l778,650r88,9l957,666r92,6l1142,676r95,2l1331,679r95,-1l1520,676r94,-4l1706,666r86,-7l1329,659r-93,-1l1143,656r-92,-4l960,646r-90,-7l784,630,699,620,617,608,538,594,463,579,392,562,326,544,265,524,208,502,158,479,113,454,75,428,44,400,33,384r1,l27,371r-1,l21,354r1,l21,341r-1,l20,338r1,l22,325r-1,l26,308r1,l34,295r-1,l45,278,77,251r38,-27l159,200r51,-24l266,155r62,-20l395,117r71,-17l541,85,619,71,701,59,786,49r87,-9l963,33r90,-6l1146,23r92,-2l1785,20r-30,-3l1674,11,1597,7,1527,3,1465,1,1331,xm2627,384r-11,17l2584,429r-38,26l2502,480r-51,23l2394,524r-61,20l2266,563r-71,16l2120,595r-79,13l1959,620r-85,10l1787,639r-89,7l1607,652r-92,4l1422,658r-93,1l1792,659r5,l1885,650r86,-11l2054,626r80,-14l2210,597r71,-18l2348,560r63,-20l2467,517r51,-24l2563,468r38,-27l2631,412r12,-16l2643,395r2,l2649,385r-22,l2627,384xm34,384r-1,l35,385r-1,-1xm2655,368r-20,l2627,385r22,l2653,378r,-1l2655,368xm26,368r,3l27,371r-1,-3xm2639,354r-5,17l2635,368r20,l2658,360r1,-1l2659,355r-20,l2639,354xm22,354r-1,l23,355r-1,-1xm2660,338r-19,l2641,341r-2,14l2659,355r1,-14l2641,341r,-1l2660,340r,-2xm20,340r,1l21,341r-1,-1xm21,338r-1,l20,340r1,-2xm2659,324r-20,l2641,340r,-2l2660,338r-1,-14xm23,324r-2,1l22,325r1,-1xm2634,308r5,17l2639,324r20,l2659,320r-1,-1l2655,311r-20,l2634,308xm27,308r-1,l26,311r1,-3xm2649,294r-22,l2635,311r20,l2653,302r,-1l2649,294xm35,294r-2,1l34,295r1,-1xm1785,20r-453,l1425,21r93,2l1610,27r91,6l1790,40r87,9l1962,59r82,12l2122,85r75,15l2268,117r67,18l2396,155r56,22l2503,200r44,25l2585,252r31,28l2627,295r,-1l2649,294r-4,-10l2643,284r,-1l2631,266r-15,-16l2565,212r-61,-33l2435,149r-75,-27l2279,99,2194,79,2107,62,2018,47,1929,35,1841,25r-56,-5xe" fillcolor="#a9e1c4" stroked="f">
                  <v:path arrowok="t" o:connecttype="custom" o:connectlocs="987,5639;553,5690;155,5808;17,5912;1,5966;8,6005;61,6070;314,6189;692,6267;1142,6304;1614,6300;1143,6284;699,6248;326,6172;75,6056;26,5999;20,5966;27,5936;115,5852;395,5745;786,5677;1238,5649;1527,5631;2584,6057;2333,6172;1959,6248;1515,6284;1885,6278;2281,6207;2563,6096;2645,6023;33,6012;2627,6013;26,5996;2634,5999;2659,5983;23,5983;2641,5969;2641,5968;21,5969;21,5966;2660,5966;23,5952;2659,5948;27,5936;2627,5922;2649,5922;1785,5648;1701,5661;2122,5713;2452,5805;2627,5923;2643,5911;2435,5777;2018,5675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1552" behindDoc="1" locked="0" layoutInCell="1" allowOverlap="1" wp14:anchorId="60415010" wp14:editId="44A96934">
            <wp:simplePos x="0" y="0"/>
            <wp:positionH relativeFrom="page">
              <wp:posOffset>2633472</wp:posOffset>
            </wp:positionH>
            <wp:positionV relativeFrom="page">
              <wp:posOffset>6599681</wp:posOffset>
            </wp:positionV>
            <wp:extent cx="2649270" cy="1429131"/>
            <wp:effectExtent l="0" t="0" r="0" b="0"/>
            <wp:wrapNone/>
            <wp:docPr id="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70" cy="142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2576" behindDoc="1" locked="0" layoutInCell="1" allowOverlap="1" wp14:anchorId="3235BF3E" wp14:editId="52F66EB6">
            <wp:simplePos x="0" y="0"/>
            <wp:positionH relativeFrom="page">
              <wp:posOffset>4078985</wp:posOffset>
            </wp:positionH>
            <wp:positionV relativeFrom="page">
              <wp:posOffset>8235695</wp:posOffset>
            </wp:positionV>
            <wp:extent cx="2075708" cy="634841"/>
            <wp:effectExtent l="0" t="0" r="0" b="0"/>
            <wp:wrapNone/>
            <wp:docPr id="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708" cy="634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523525" wp14:editId="46437652">
                <wp:simplePos x="0" y="0"/>
                <wp:positionH relativeFrom="column">
                  <wp:posOffset>4133850</wp:posOffset>
                </wp:positionH>
                <wp:positionV relativeFrom="paragraph">
                  <wp:posOffset>2407285</wp:posOffset>
                </wp:positionV>
                <wp:extent cx="1847850" cy="781050"/>
                <wp:effectExtent l="0" t="0" r="19050" b="19050"/>
                <wp:wrapNone/>
                <wp:docPr id="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781050"/>
                        </a:xfrm>
                        <a:prstGeom prst="ellipse">
                          <a:avLst/>
                        </a:prstGeom>
                        <a:solidFill>
                          <a:srgbClr val="1D5337"/>
                        </a:solidFill>
                        <a:ln>
                          <a:solidFill>
                            <a:srgbClr val="AAE2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8A5AE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8A5AE7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20"/>
                              </w:rPr>
                              <w:t>94% of PVP applications covered by UPOV TGs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23525" id="Oval 3" o:spid="_x0000_s1046" style="position:absolute;left:0;text-align:left;margin-left:325.5pt;margin-top:189.55pt;width:145.5pt;height:61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" fillcolor="#1d5337" strokecolor="#aae2c5" strokeweight="2pt">
                <v:textbox>
                  <w:txbxContent>
                    <w:p w:rsidR="008A5AE7" w:rsidRPr="008A5AE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8A5AE7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20"/>
                        </w:rPr>
                        <w:t>94% of PVP applications covered by UPOV TGs</w:t>
                      </w:r>
                    </w:p>
                  </w:txbxContent>
                </v:textbox>
              </v:oval>
            </w:pict>
          </mc:Fallback>
        </mc:AlternateContent>
      </w: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7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1374"/>
                            <a:ext cx="2568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5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Survey on the needs in relation to Technical Working Parties (TWPs)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212" w:line="218" w:lineRule="exact"/>
                                <w:ind w:left="6949" w:right="843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94% of 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6949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applications covered by UPOV TGs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1" o:spid="_x0000_s1047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sLH+1HvJZbq7VhcyIFjuGQKFOBwDVz+wYv8An7vv/AuT/Gm+Hv8AV33/AF+T&#10;/wDoVa1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">
                <v:shape id="Picture 58" o:spid="_x0000_s1048" type="#_x0000_t75" style="position:absolute;left:713;top:1374;width:2568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">
                  <v:imagedata r:id="rId65" o:title=""/>
                </v:shape>
                <v:shape id="Text Box 59" o:spid="_x0000_s1049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532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Survey on the needs in relation to Technical Working Parties (TWPs)</w:t>
                        </w: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212" w:line="218" w:lineRule="exact"/>
                          <w:ind w:left="6949" w:right="84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94% of 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6949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applications covered by UPOV TGs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863600</wp:posOffset>
            </wp:positionH>
            <wp:positionV relativeFrom="paragraph">
              <wp:posOffset>238760</wp:posOffset>
            </wp:positionV>
            <wp:extent cx="6051550" cy="3384550"/>
            <wp:effectExtent l="0" t="0" r="6350" b="635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69" cy="340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4" y="1259"/>
                            <a:ext cx="38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2888" w:right="288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Information and guidance</w:t>
                              </w:r>
                            </w:p>
                            <w:p w:rsidR="008A5AE7" w:rsidRDefault="008A5AE7" w:rsidP="008A5AE7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  <w:tab w:val="left" w:pos="5545"/>
                                </w:tabs>
                                <w:autoSpaceDE w:val="0"/>
                                <w:autoSpaceDN w:val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Essentially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Derived</w:t>
                              </w:r>
                              <w:r>
                                <w:rPr>
                                  <w:color w:val="3265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>Varieties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color w:val="326500"/>
                                  <w:position w:val="-28"/>
                                  <w:sz w:val="28"/>
                                </w:rPr>
                                <w:drawing>
                                  <wp:inline distT="0" distB="0" distL="0" distR="0" wp14:anchorId="670F929E" wp14:editId="5B78A697">
                                    <wp:extent cx="263875" cy="460248"/>
                                    <wp:effectExtent l="0" t="0" r="0" b="0"/>
                                    <wp:docPr id="5" name="image28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image28.jpeg"/>
                                            <pic:cNvPicPr/>
                                          </pic:nvPicPr>
                                          <pic:blipFill>
                                            <a:blip r:embed="rId6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3875" cy="46024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A5AE7" w:rsidRDefault="008A5AE7" w:rsidP="008A5AE7">
                              <w:pPr>
                                <w:spacing w:before="5"/>
                                <w:rPr>
                                  <w:sz w:val="98"/>
                                </w:rPr>
                              </w:pP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Harvested</w:t>
                              </w:r>
                              <w:r w:rsidRPr="008A5AE7"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mate</w:t>
                              </w: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"/>
                                <w:rPr>
                                  <w:sz w:val="2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</w:tabs>
                                <w:autoSpaceDE w:val="0"/>
                                <w:autoSpaceDN w:val="0"/>
                                <w:spacing w:line="249" w:lineRule="auto"/>
                                <w:ind w:right="4692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Smallholder farmers in relation to private and non-commercial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50" style="position:absolute;margin-left:65.95pt;margin-top:16.95pt;width:480pt;height:270pt;z-index:-251658240;mso-wrap-distance-left:0;mso-wrap-distance-right:0;mso-position-horizontal-relative:page;mso-position-vertical-relative:text" coordorigin="1319,339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">
                <v:shape id="Picture 92" o:spid="_x0000_s1051" type="#_x0000_t75" style="position:absolute;left:7774;top:1259;width:384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">
                  <v:imagedata r:id="rId69" o:title=""/>
                </v:shape>
                <v:shape id="Text Box 93" o:spid="_x0000_s1052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2888" w:right="288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Information and guidance</w:t>
                        </w:r>
                      </w:p>
                      <w:p w:rsidR="008A5AE7" w:rsidRDefault="008A5AE7" w:rsidP="008A5AE7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  <w:tab w:val="left" w:pos="5545"/>
                          </w:tabs>
                          <w:autoSpaceDE w:val="0"/>
                          <w:autoSpaceDN w:val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Essentially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Derived</w:t>
                        </w:r>
                        <w:r>
                          <w:rPr>
                            <w:color w:val="3265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>Varieties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ab/>
                        </w:r>
                        <w:r>
                          <w:rPr>
                            <w:noProof/>
                            <w:color w:val="326500"/>
                            <w:position w:val="-28"/>
                            <w:sz w:val="28"/>
                          </w:rPr>
                          <w:drawing>
                            <wp:inline distT="0" distB="0" distL="0" distR="0" wp14:anchorId="670F929E" wp14:editId="5B78A697">
                              <wp:extent cx="263875" cy="460248"/>
                              <wp:effectExtent l="0" t="0" r="0" b="0"/>
                              <wp:docPr id="5" name="image2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28.jpeg"/>
                                      <pic:cNvPicPr/>
                                    </pic:nvPicPr>
                                    <pic:blipFill>
                                      <a:blip r:embed="rId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875" cy="4602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A5AE7" w:rsidRDefault="008A5AE7" w:rsidP="008A5AE7">
                        <w:pPr>
                          <w:spacing w:before="5"/>
                          <w:rPr>
                            <w:sz w:val="98"/>
                          </w:rPr>
                        </w:pP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  <w:r w:rsidRPr="008A5AE7">
                          <w:rPr>
                            <w:color w:val="326500"/>
                            <w:sz w:val="28"/>
                          </w:rPr>
                          <w:t>Harvested</w:t>
                        </w:r>
                        <w:r w:rsidRPr="008A5AE7"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 w:rsidRPr="008A5AE7">
                          <w:rPr>
                            <w:color w:val="326500"/>
                            <w:sz w:val="28"/>
                          </w:rPr>
                          <w:t>mate</w:t>
                        </w: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1"/>
                          <w:rPr>
                            <w:sz w:val="28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</w:tabs>
                          <w:autoSpaceDE w:val="0"/>
                          <w:autoSpaceDN w:val="0"/>
                          <w:spacing w:line="249" w:lineRule="auto"/>
                          <w:ind w:right="4692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Smallholder farmers in relation to private and non-commercial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7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681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5" o:spid="_x0000_s1053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">
                <v:shape id="Picture 55" o:spid="_x0000_s1054" type="#_x0000_t75" style="position:absolute;left:1270;top:681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">
                  <v:imagedata r:id="rId73" o:title=""/>
                </v:shape>
                <v:shape id="Text Box 56" o:spid="_x0000_s1055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226060</wp:posOffset>
                </wp:positionV>
                <wp:extent cx="6083300" cy="3416300"/>
                <wp:effectExtent l="0" t="0" r="12700" b="12700"/>
                <wp:wrapTopAndBottom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49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34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91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AutoShape 96"/>
                        <wps:cNvSpPr>
                          <a:spLocks/>
                        </wps:cNvSpPr>
                        <wps:spPr bwMode="auto">
                          <a:xfrm>
                            <a:off x="3696" y="948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48 948"/>
                              <a:gd name="T3" fmla="*/ 948 h 830"/>
                              <a:gd name="T4" fmla="+- 0 3758 3696"/>
                              <a:gd name="T5" fmla="*/ T4 w 6350"/>
                              <a:gd name="T6" fmla="+- 0 979 948"/>
                              <a:gd name="T7" fmla="*/ 979 h 830"/>
                              <a:gd name="T8" fmla="+- 0 3702 3696"/>
                              <a:gd name="T9" fmla="*/ T8 w 6350"/>
                              <a:gd name="T10" fmla="+- 0 1059 948"/>
                              <a:gd name="T11" fmla="*/ 1059 h 830"/>
                              <a:gd name="T12" fmla="+- 0 3696 3696"/>
                              <a:gd name="T13" fmla="*/ T12 w 6350"/>
                              <a:gd name="T14" fmla="+- 0 1089 948"/>
                              <a:gd name="T15" fmla="*/ 1089 h 830"/>
                              <a:gd name="T16" fmla="+- 0 3698 3696"/>
                              <a:gd name="T17" fmla="*/ T16 w 6350"/>
                              <a:gd name="T18" fmla="+- 0 1655 948"/>
                              <a:gd name="T19" fmla="*/ 1655 h 830"/>
                              <a:gd name="T20" fmla="+- 0 3708 3696"/>
                              <a:gd name="T21" fmla="*/ T20 w 6350"/>
                              <a:gd name="T22" fmla="+- 0 1685 948"/>
                              <a:gd name="T23" fmla="*/ 1685 h 830"/>
                              <a:gd name="T24" fmla="+- 0 3727 3696"/>
                              <a:gd name="T25" fmla="*/ T24 w 6350"/>
                              <a:gd name="T26" fmla="+- 0 1717 948"/>
                              <a:gd name="T27" fmla="*/ 1717 h 830"/>
                              <a:gd name="T28" fmla="+- 0 3752 3696"/>
                              <a:gd name="T29" fmla="*/ T28 w 6350"/>
                              <a:gd name="T30" fmla="+- 0 1744 948"/>
                              <a:gd name="T31" fmla="*/ 1744 h 830"/>
                              <a:gd name="T32" fmla="+- 0 3778 3696"/>
                              <a:gd name="T33" fmla="*/ T32 w 6350"/>
                              <a:gd name="T34" fmla="+- 0 1759 948"/>
                              <a:gd name="T35" fmla="*/ 1759 h 830"/>
                              <a:gd name="T36" fmla="+- 0 3813 3696"/>
                              <a:gd name="T37" fmla="*/ T36 w 6350"/>
                              <a:gd name="T38" fmla="+- 0 1774 948"/>
                              <a:gd name="T39" fmla="*/ 1774 h 830"/>
                              <a:gd name="T40" fmla="+- 0 3851 3696"/>
                              <a:gd name="T41" fmla="*/ T40 w 6350"/>
                              <a:gd name="T42" fmla="+- 0 1777 948"/>
                              <a:gd name="T43" fmla="*/ 1777 h 830"/>
                              <a:gd name="T44" fmla="+- 0 9923 3696"/>
                              <a:gd name="T45" fmla="*/ T44 w 6350"/>
                              <a:gd name="T46" fmla="+- 0 1775 948"/>
                              <a:gd name="T47" fmla="*/ 1775 h 830"/>
                              <a:gd name="T48" fmla="+- 0 10004 3696"/>
                              <a:gd name="T49" fmla="*/ T48 w 6350"/>
                              <a:gd name="T50" fmla="+- 0 1728 948"/>
                              <a:gd name="T51" fmla="*/ 1728 h 830"/>
                              <a:gd name="T52" fmla="+- 0 3817 3696"/>
                              <a:gd name="T53" fmla="*/ T52 w 6350"/>
                              <a:gd name="T54" fmla="+- 0 1723 948"/>
                              <a:gd name="T55" fmla="*/ 1723 h 830"/>
                              <a:gd name="T56" fmla="+- 0 3765 3696"/>
                              <a:gd name="T57" fmla="*/ T56 w 6350"/>
                              <a:gd name="T58" fmla="+- 0 1683 948"/>
                              <a:gd name="T59" fmla="*/ 1683 h 830"/>
                              <a:gd name="T60" fmla="+- 0 3748 3696"/>
                              <a:gd name="T61" fmla="*/ T60 w 6350"/>
                              <a:gd name="T62" fmla="+- 0 1643 948"/>
                              <a:gd name="T63" fmla="*/ 1643 h 830"/>
                              <a:gd name="T64" fmla="+- 0 3745 3696"/>
                              <a:gd name="T65" fmla="*/ T64 w 6350"/>
                              <a:gd name="T66" fmla="+- 0 1103 948"/>
                              <a:gd name="T67" fmla="*/ 1103 h 830"/>
                              <a:gd name="T68" fmla="+- 0 3748 3696"/>
                              <a:gd name="T69" fmla="*/ T68 w 6350"/>
                              <a:gd name="T70" fmla="+- 0 1080 948"/>
                              <a:gd name="T71" fmla="*/ 1080 h 830"/>
                              <a:gd name="T72" fmla="+- 0 3764 3696"/>
                              <a:gd name="T73" fmla="*/ T72 w 6350"/>
                              <a:gd name="T74" fmla="+- 0 1043 948"/>
                              <a:gd name="T75" fmla="*/ 1043 h 830"/>
                              <a:gd name="T76" fmla="+- 0 3778 3696"/>
                              <a:gd name="T77" fmla="*/ T76 w 6350"/>
                              <a:gd name="T78" fmla="+- 0 1027 948"/>
                              <a:gd name="T79" fmla="*/ 1027 h 830"/>
                              <a:gd name="T80" fmla="+- 0 3793 3696"/>
                              <a:gd name="T81" fmla="*/ T80 w 6350"/>
                              <a:gd name="T82" fmla="+- 0 1015 948"/>
                              <a:gd name="T83" fmla="*/ 1015 h 830"/>
                              <a:gd name="T84" fmla="+- 0 3815 3696"/>
                              <a:gd name="T85" fmla="*/ T84 w 6350"/>
                              <a:gd name="T86" fmla="+- 0 1004 948"/>
                              <a:gd name="T87" fmla="*/ 1004 h 830"/>
                              <a:gd name="T88" fmla="+- 0 3838 3696"/>
                              <a:gd name="T89" fmla="*/ T88 w 6350"/>
                              <a:gd name="T90" fmla="+- 0 999 948"/>
                              <a:gd name="T91" fmla="*/ 999 h 830"/>
                              <a:gd name="T92" fmla="+- 0 10002 3696"/>
                              <a:gd name="T93" fmla="*/ T92 w 6350"/>
                              <a:gd name="T94" fmla="+- 0 997 948"/>
                              <a:gd name="T95" fmla="*/ 997 h 830"/>
                              <a:gd name="T96" fmla="+- 0 9953 3696"/>
                              <a:gd name="T97" fmla="*/ T96 w 6350"/>
                              <a:gd name="T98" fmla="+- 0 961 948"/>
                              <a:gd name="T99" fmla="*/ 961 h 830"/>
                              <a:gd name="T100" fmla="+- 0 10002 3696"/>
                              <a:gd name="T101" fmla="*/ T100 w 6350"/>
                              <a:gd name="T102" fmla="+- 0 997 948"/>
                              <a:gd name="T103" fmla="*/ 997 h 830"/>
                              <a:gd name="T104" fmla="+- 0 9902 3696"/>
                              <a:gd name="T105" fmla="*/ T104 w 6350"/>
                              <a:gd name="T106" fmla="+- 0 999 948"/>
                              <a:gd name="T107" fmla="*/ 999 h 830"/>
                              <a:gd name="T108" fmla="+- 0 9944 3696"/>
                              <a:gd name="T109" fmla="*/ T108 w 6350"/>
                              <a:gd name="T110" fmla="+- 0 1013 948"/>
                              <a:gd name="T111" fmla="*/ 1013 h 830"/>
                              <a:gd name="T112" fmla="+- 0 9987 3696"/>
                              <a:gd name="T113" fmla="*/ T112 w 6350"/>
                              <a:gd name="T114" fmla="+- 0 1061 948"/>
                              <a:gd name="T115" fmla="*/ 1061 h 830"/>
                              <a:gd name="T116" fmla="+- 0 9996 3696"/>
                              <a:gd name="T117" fmla="*/ T116 w 6350"/>
                              <a:gd name="T118" fmla="+- 0 1103 948"/>
                              <a:gd name="T119" fmla="*/ 1103 h 830"/>
                              <a:gd name="T120" fmla="+- 0 9995 3696"/>
                              <a:gd name="T121" fmla="*/ T120 w 6350"/>
                              <a:gd name="T122" fmla="+- 0 1635 948"/>
                              <a:gd name="T123" fmla="*/ 1635 h 830"/>
                              <a:gd name="T124" fmla="+- 0 9981 3696"/>
                              <a:gd name="T125" fmla="*/ T124 w 6350"/>
                              <a:gd name="T126" fmla="+- 0 1677 948"/>
                              <a:gd name="T127" fmla="*/ 1677 h 830"/>
                              <a:gd name="T128" fmla="+- 0 9933 3696"/>
                              <a:gd name="T129" fmla="*/ T128 w 6350"/>
                              <a:gd name="T130" fmla="+- 0 1719 948"/>
                              <a:gd name="T131" fmla="*/ 1719 h 830"/>
                              <a:gd name="T132" fmla="+- 0 9889 3696"/>
                              <a:gd name="T133" fmla="*/ T132 w 6350"/>
                              <a:gd name="T134" fmla="+- 0 1728 948"/>
                              <a:gd name="T135" fmla="*/ 1728 h 830"/>
                              <a:gd name="T136" fmla="+- 0 10007 3696"/>
                              <a:gd name="T137" fmla="*/ T136 w 6350"/>
                              <a:gd name="T138" fmla="+- 0 1726 948"/>
                              <a:gd name="T139" fmla="*/ 1726 h 830"/>
                              <a:gd name="T140" fmla="+- 0 10045 3696"/>
                              <a:gd name="T141" fmla="*/ T140 w 6350"/>
                              <a:gd name="T142" fmla="+- 0 1637 948"/>
                              <a:gd name="T143" fmla="*/ 1637 h 830"/>
                              <a:gd name="T144" fmla="+- 0 10042 3696"/>
                              <a:gd name="T145" fmla="*/ T144 w 6350"/>
                              <a:gd name="T146" fmla="+- 0 1071 948"/>
                              <a:gd name="T147" fmla="*/ 1071 h 830"/>
                              <a:gd name="T148" fmla="+- 0 10002 3696"/>
                              <a:gd name="T149" fmla="*/ T148 w 635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7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9"/>
                                </a:lnTo>
                                <a:lnTo>
                                  <a:pt x="6257" y="13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1"/>
                                </a:lnTo>
                                <a:lnTo>
                                  <a:pt x="6217" y="52"/>
                                </a:lnTo>
                                <a:lnTo>
                                  <a:pt x="6248" y="65"/>
                                </a:lnTo>
                                <a:lnTo>
                                  <a:pt x="6273" y="86"/>
                                </a:lnTo>
                                <a:lnTo>
                                  <a:pt x="6291" y="113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5"/>
                                </a:lnTo>
                                <a:lnTo>
                                  <a:pt x="6300" y="675"/>
                                </a:lnTo>
                                <a:lnTo>
                                  <a:pt x="6299" y="687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9"/>
                                </a:lnTo>
                                <a:lnTo>
                                  <a:pt x="6264" y="754"/>
                                </a:lnTo>
                                <a:lnTo>
                                  <a:pt x="6237" y="771"/>
                                </a:lnTo>
                                <a:lnTo>
                                  <a:pt x="6204" y="779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8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9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3"/>
                                </a:lnTo>
                                <a:lnTo>
                                  <a:pt x="6328" y="76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77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AutoShape 98"/>
                        <wps:cNvSpPr>
                          <a:spLocks/>
                        </wps:cNvSpPr>
                        <wps:spPr bwMode="auto">
                          <a:xfrm>
                            <a:off x="3696" y="1728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728 1728"/>
                              <a:gd name="T3" fmla="*/ 1728 h 3002"/>
                              <a:gd name="T4" fmla="+- 0 4065 3696"/>
                              <a:gd name="T5" fmla="*/ T4 w 6350"/>
                              <a:gd name="T6" fmla="+- 0 1749 1728"/>
                              <a:gd name="T7" fmla="*/ 1749 h 3002"/>
                              <a:gd name="T8" fmla="+- 0 3934 3696"/>
                              <a:gd name="T9" fmla="*/ T8 w 6350"/>
                              <a:gd name="T10" fmla="+- 0 1810 1728"/>
                              <a:gd name="T11" fmla="*/ 1810 h 3002"/>
                              <a:gd name="T12" fmla="+- 0 3824 3696"/>
                              <a:gd name="T13" fmla="*/ T12 w 6350"/>
                              <a:gd name="T14" fmla="+- 0 1904 1728"/>
                              <a:gd name="T15" fmla="*/ 1904 h 3002"/>
                              <a:gd name="T16" fmla="+- 0 3745 3696"/>
                              <a:gd name="T17" fmla="*/ T16 w 6350"/>
                              <a:gd name="T18" fmla="+- 0 2024 1728"/>
                              <a:gd name="T19" fmla="*/ 2024 h 3002"/>
                              <a:gd name="T20" fmla="+- 0 3702 3696"/>
                              <a:gd name="T21" fmla="*/ T20 w 6350"/>
                              <a:gd name="T22" fmla="+- 0 2166 1728"/>
                              <a:gd name="T23" fmla="*/ 2166 h 3002"/>
                              <a:gd name="T24" fmla="+- 0 3696 3696"/>
                              <a:gd name="T25" fmla="*/ T24 w 6350"/>
                              <a:gd name="T26" fmla="+- 0 2218 1728"/>
                              <a:gd name="T27" fmla="*/ 2218 h 3002"/>
                              <a:gd name="T28" fmla="+- 0 3698 3696"/>
                              <a:gd name="T29" fmla="*/ T28 w 6350"/>
                              <a:gd name="T30" fmla="+- 0 4266 1728"/>
                              <a:gd name="T31" fmla="*/ 4266 h 3002"/>
                              <a:gd name="T32" fmla="+- 0 3729 3696"/>
                              <a:gd name="T33" fmla="*/ T32 w 6350"/>
                              <a:gd name="T34" fmla="+- 0 4395 1728"/>
                              <a:gd name="T35" fmla="*/ 4395 h 3002"/>
                              <a:gd name="T36" fmla="+- 0 3809 3696"/>
                              <a:gd name="T37" fmla="*/ T36 w 6350"/>
                              <a:gd name="T38" fmla="+- 0 4536 1728"/>
                              <a:gd name="T39" fmla="*/ 4536 h 3002"/>
                              <a:gd name="T40" fmla="+- 0 3884 3696"/>
                              <a:gd name="T41" fmla="*/ T40 w 6350"/>
                              <a:gd name="T42" fmla="+- 0 4612 1728"/>
                              <a:gd name="T43" fmla="*/ 4612 h 3002"/>
                              <a:gd name="T44" fmla="+- 0 3973 3696"/>
                              <a:gd name="T45" fmla="*/ T44 w 6350"/>
                              <a:gd name="T46" fmla="+- 0 4671 1728"/>
                              <a:gd name="T47" fmla="*/ 4671 h 3002"/>
                              <a:gd name="T48" fmla="+- 0 4130 3696"/>
                              <a:gd name="T49" fmla="*/ T48 w 6350"/>
                              <a:gd name="T50" fmla="+- 0 4723 1728"/>
                              <a:gd name="T51" fmla="*/ 4723 h 3002"/>
                              <a:gd name="T52" fmla="+- 0 9529 3696"/>
                              <a:gd name="T53" fmla="*/ T52 w 6350"/>
                              <a:gd name="T54" fmla="+- 0 4729 1728"/>
                              <a:gd name="T55" fmla="*/ 4729 h 3002"/>
                              <a:gd name="T56" fmla="+- 0 9582 3696"/>
                              <a:gd name="T57" fmla="*/ T56 w 6350"/>
                              <a:gd name="T58" fmla="+- 0 4726 1728"/>
                              <a:gd name="T59" fmla="*/ 4726 h 3002"/>
                              <a:gd name="T60" fmla="+- 0 9726 3696"/>
                              <a:gd name="T61" fmla="*/ T60 w 6350"/>
                              <a:gd name="T62" fmla="+- 0 4690 1728"/>
                              <a:gd name="T63" fmla="*/ 4690 h 3002"/>
                              <a:gd name="T64" fmla="+- 0 4212 3696"/>
                              <a:gd name="T65" fmla="*/ T64 w 6350"/>
                              <a:gd name="T66" fmla="+- 0 4679 1728"/>
                              <a:gd name="T67" fmla="*/ 4679 h 3002"/>
                              <a:gd name="T68" fmla="+- 0 4065 3696"/>
                              <a:gd name="T69" fmla="*/ T68 w 6350"/>
                              <a:gd name="T70" fmla="+- 0 4656 1728"/>
                              <a:gd name="T71" fmla="*/ 4656 h 3002"/>
                              <a:gd name="T72" fmla="+- 0 3937 3696"/>
                              <a:gd name="T73" fmla="*/ T72 w 6350"/>
                              <a:gd name="T74" fmla="+- 0 4589 1728"/>
                              <a:gd name="T75" fmla="*/ 4589 h 3002"/>
                              <a:gd name="T76" fmla="+- 0 3835 3696"/>
                              <a:gd name="T77" fmla="*/ T76 w 6350"/>
                              <a:gd name="T78" fmla="+- 0 4487 1728"/>
                              <a:gd name="T79" fmla="*/ 4487 h 3002"/>
                              <a:gd name="T80" fmla="+- 0 3768 3696"/>
                              <a:gd name="T81" fmla="*/ T80 w 6350"/>
                              <a:gd name="T82" fmla="+- 0 4356 1728"/>
                              <a:gd name="T83" fmla="*/ 4356 h 3002"/>
                              <a:gd name="T84" fmla="+- 0 3748 3696"/>
                              <a:gd name="T85" fmla="*/ T84 w 6350"/>
                              <a:gd name="T86" fmla="+- 0 4259 1728"/>
                              <a:gd name="T87" fmla="*/ 4259 h 3002"/>
                              <a:gd name="T88" fmla="+- 0 3745 3696"/>
                              <a:gd name="T89" fmla="*/ T88 w 6350"/>
                              <a:gd name="T90" fmla="+- 0 4212 1728"/>
                              <a:gd name="T91" fmla="*/ 4212 h 3002"/>
                              <a:gd name="T92" fmla="+- 0 3747 3696"/>
                              <a:gd name="T93" fmla="*/ T92 w 6350"/>
                              <a:gd name="T94" fmla="+- 0 2218 1728"/>
                              <a:gd name="T95" fmla="*/ 2218 h 3002"/>
                              <a:gd name="T96" fmla="+- 0 3755 3696"/>
                              <a:gd name="T97" fmla="*/ T96 w 6350"/>
                              <a:gd name="T98" fmla="+- 0 2151 1728"/>
                              <a:gd name="T99" fmla="*/ 2151 h 3002"/>
                              <a:gd name="T100" fmla="+- 0 3807 3696"/>
                              <a:gd name="T101" fmla="*/ T100 w 6350"/>
                              <a:gd name="T102" fmla="+- 0 2013 1728"/>
                              <a:gd name="T103" fmla="*/ 2013 h 3002"/>
                              <a:gd name="T104" fmla="+- 0 3899 3696"/>
                              <a:gd name="T105" fmla="*/ T104 w 6350"/>
                              <a:gd name="T106" fmla="+- 0 1899 1728"/>
                              <a:gd name="T107" fmla="*/ 1899 h 3002"/>
                              <a:gd name="T108" fmla="+- 0 3934 3696"/>
                              <a:gd name="T109" fmla="*/ T108 w 6350"/>
                              <a:gd name="T110" fmla="+- 0 1870 1728"/>
                              <a:gd name="T111" fmla="*/ 1870 h 3002"/>
                              <a:gd name="T112" fmla="+- 0 4066 3696"/>
                              <a:gd name="T113" fmla="*/ T112 w 6350"/>
                              <a:gd name="T114" fmla="+- 0 1802 1728"/>
                              <a:gd name="T115" fmla="*/ 1802 h 3002"/>
                              <a:gd name="T116" fmla="+- 0 4213 3696"/>
                              <a:gd name="T117" fmla="*/ T116 w 6350"/>
                              <a:gd name="T118" fmla="+- 0 1777 1728"/>
                              <a:gd name="T119" fmla="*/ 1777 h 3002"/>
                              <a:gd name="T120" fmla="+- 0 9700 3696"/>
                              <a:gd name="T121" fmla="*/ T120 w 6350"/>
                              <a:gd name="T122" fmla="+- 0 1757 1728"/>
                              <a:gd name="T123" fmla="*/ 1757 h 3002"/>
                              <a:gd name="T124" fmla="+- 0 9554 3696"/>
                              <a:gd name="T125" fmla="*/ T124 w 6350"/>
                              <a:gd name="T126" fmla="+- 0 1728 1728"/>
                              <a:gd name="T127" fmla="*/ 1728 h 3002"/>
                              <a:gd name="T128" fmla="+- 0 9529 3696"/>
                              <a:gd name="T129" fmla="*/ T128 w 6350"/>
                              <a:gd name="T130" fmla="+- 0 1777 1728"/>
                              <a:gd name="T131" fmla="*/ 1777 h 3002"/>
                              <a:gd name="T132" fmla="+- 0 9577 3696"/>
                              <a:gd name="T133" fmla="*/ T132 w 6350"/>
                              <a:gd name="T134" fmla="+- 0 1781 1728"/>
                              <a:gd name="T135" fmla="*/ 1781 h 3002"/>
                              <a:gd name="T136" fmla="+- 0 9720 3696"/>
                              <a:gd name="T137" fmla="*/ T136 w 6350"/>
                              <a:gd name="T138" fmla="+- 0 1819 1728"/>
                              <a:gd name="T139" fmla="*/ 1819 h 3002"/>
                              <a:gd name="T140" fmla="+- 0 9842 3696"/>
                              <a:gd name="T141" fmla="*/ T140 w 6350"/>
                              <a:gd name="T142" fmla="+- 0 1898 1728"/>
                              <a:gd name="T143" fmla="*/ 1898 h 3002"/>
                              <a:gd name="T144" fmla="+- 0 9933 3696"/>
                              <a:gd name="T145" fmla="*/ T144 w 6350"/>
                              <a:gd name="T146" fmla="+- 0 2011 1728"/>
                              <a:gd name="T147" fmla="*/ 2011 h 3002"/>
                              <a:gd name="T148" fmla="+- 0 9985 3696"/>
                              <a:gd name="T149" fmla="*/ T148 w 6350"/>
                              <a:gd name="T150" fmla="+- 0 2147 1728"/>
                              <a:gd name="T151" fmla="*/ 2147 h 3002"/>
                              <a:gd name="T152" fmla="+- 0 9996 3696"/>
                              <a:gd name="T153" fmla="*/ T152 w 6350"/>
                              <a:gd name="T154" fmla="+- 0 2245 1728"/>
                              <a:gd name="T155" fmla="*/ 2245 h 3002"/>
                              <a:gd name="T156" fmla="+- 0 9995 3696"/>
                              <a:gd name="T157" fmla="*/ T156 w 6350"/>
                              <a:gd name="T158" fmla="+- 0 4240 1728"/>
                              <a:gd name="T159" fmla="*/ 4240 h 3002"/>
                              <a:gd name="T160" fmla="+- 0 9979 3696"/>
                              <a:gd name="T161" fmla="*/ T160 w 6350"/>
                              <a:gd name="T162" fmla="+- 0 4335 1728"/>
                              <a:gd name="T163" fmla="*/ 4335 h 3002"/>
                              <a:gd name="T164" fmla="+- 0 9919 3696"/>
                              <a:gd name="T165" fmla="*/ T164 w 6350"/>
                              <a:gd name="T166" fmla="+- 0 4468 1728"/>
                              <a:gd name="T167" fmla="*/ 4468 h 3002"/>
                              <a:gd name="T168" fmla="+- 0 9823 3696"/>
                              <a:gd name="T169" fmla="*/ T168 w 6350"/>
                              <a:gd name="T170" fmla="+- 0 4575 1728"/>
                              <a:gd name="T171" fmla="*/ 4575 h 3002"/>
                              <a:gd name="T172" fmla="+- 0 9698 3696"/>
                              <a:gd name="T173" fmla="*/ T172 w 6350"/>
                              <a:gd name="T174" fmla="+- 0 4648 1728"/>
                              <a:gd name="T175" fmla="*/ 4648 h 3002"/>
                              <a:gd name="T176" fmla="+- 0 9552 3696"/>
                              <a:gd name="T177" fmla="*/ T176 w 6350"/>
                              <a:gd name="T178" fmla="+- 0 4679 1728"/>
                              <a:gd name="T179" fmla="*/ 4679 h 3002"/>
                              <a:gd name="T180" fmla="+- 0 9791 3696"/>
                              <a:gd name="T181" fmla="*/ T180 w 6350"/>
                              <a:gd name="T182" fmla="+- 0 4658 1728"/>
                              <a:gd name="T183" fmla="*/ 4658 h 3002"/>
                              <a:gd name="T184" fmla="+- 0 9904 3696"/>
                              <a:gd name="T185" fmla="*/ T184 w 6350"/>
                              <a:gd name="T186" fmla="+- 0 4568 1728"/>
                              <a:gd name="T187" fmla="*/ 4568 h 3002"/>
                              <a:gd name="T188" fmla="+- 0 9987 3696"/>
                              <a:gd name="T189" fmla="*/ T188 w 6350"/>
                              <a:gd name="T190" fmla="+- 0 4451 1728"/>
                              <a:gd name="T191" fmla="*/ 4451 h 3002"/>
                              <a:gd name="T192" fmla="+- 0 10036 3696"/>
                              <a:gd name="T193" fmla="*/ T192 w 6350"/>
                              <a:gd name="T194" fmla="+- 0 4313 1728"/>
                              <a:gd name="T195" fmla="*/ 4313 h 3002"/>
                              <a:gd name="T196" fmla="+- 0 10045 3696"/>
                              <a:gd name="T197" fmla="*/ T196 w 6350"/>
                              <a:gd name="T198" fmla="+- 0 2218 1728"/>
                              <a:gd name="T199" fmla="*/ 2218 h 3002"/>
                              <a:gd name="T200" fmla="+- 0 10030 3696"/>
                              <a:gd name="T201" fmla="*/ T200 w 6350"/>
                              <a:gd name="T202" fmla="+- 0 2117 1728"/>
                              <a:gd name="T203" fmla="*/ 2117 h 3002"/>
                              <a:gd name="T204" fmla="+- 0 9974 3696"/>
                              <a:gd name="T205" fmla="*/ T204 w 6350"/>
                              <a:gd name="T206" fmla="+- 0 1982 1728"/>
                              <a:gd name="T207" fmla="*/ 1982 h 3002"/>
                              <a:gd name="T208" fmla="+- 0 9884 3696"/>
                              <a:gd name="T209" fmla="*/ T208 w 6350"/>
                              <a:gd name="T210" fmla="+- 0 1870 1728"/>
                              <a:gd name="T211" fmla="*/ 1870 h 3002"/>
                              <a:gd name="T212" fmla="+- 0 9767 3696"/>
                              <a:gd name="T213" fmla="*/ T212 w 6350"/>
                              <a:gd name="T214" fmla="+- 0 1786 1728"/>
                              <a:gd name="T215" fmla="*/ 1786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6"/>
                                </a:lnTo>
                                <a:lnTo>
                                  <a:pt x="369" y="21"/>
                                </a:lnTo>
                                <a:lnTo>
                                  <a:pt x="301" y="47"/>
                                </a:lnTo>
                                <a:lnTo>
                                  <a:pt x="238" y="82"/>
                                </a:lnTo>
                                <a:lnTo>
                                  <a:pt x="180" y="125"/>
                                </a:lnTo>
                                <a:lnTo>
                                  <a:pt x="128" y="176"/>
                                </a:lnTo>
                                <a:lnTo>
                                  <a:pt x="84" y="233"/>
                                </a:lnTo>
                                <a:lnTo>
                                  <a:pt x="49" y="296"/>
                                </a:lnTo>
                                <a:lnTo>
                                  <a:pt x="22" y="365"/>
                                </a:lnTo>
                                <a:lnTo>
                                  <a:pt x="6" y="438"/>
                                </a:lnTo>
                                <a:lnTo>
                                  <a:pt x="2" y="465"/>
                                </a:lnTo>
                                <a:lnTo>
                                  <a:pt x="0" y="490"/>
                                </a:lnTo>
                                <a:lnTo>
                                  <a:pt x="0" y="2512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9"/>
                                </a:lnTo>
                                <a:lnTo>
                                  <a:pt x="33" y="2667"/>
                                </a:lnTo>
                                <a:lnTo>
                                  <a:pt x="67" y="2741"/>
                                </a:lnTo>
                                <a:lnTo>
                                  <a:pt x="113" y="2808"/>
                                </a:lnTo>
                                <a:lnTo>
                                  <a:pt x="169" y="2867"/>
                                </a:lnTo>
                                <a:lnTo>
                                  <a:pt x="188" y="2884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3"/>
                                </a:lnTo>
                                <a:lnTo>
                                  <a:pt x="353" y="2975"/>
                                </a:lnTo>
                                <a:lnTo>
                                  <a:pt x="434" y="2995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8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1"/>
                                </a:lnTo>
                                <a:lnTo>
                                  <a:pt x="516" y="2951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8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1"/>
                                </a:lnTo>
                                <a:lnTo>
                                  <a:pt x="186" y="2814"/>
                                </a:lnTo>
                                <a:lnTo>
                                  <a:pt x="139" y="2759"/>
                                </a:lnTo>
                                <a:lnTo>
                                  <a:pt x="100" y="2697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5"/>
                                </a:lnTo>
                                <a:lnTo>
                                  <a:pt x="52" y="2531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90"/>
                                </a:lnTo>
                                <a:lnTo>
                                  <a:pt x="52" y="468"/>
                                </a:lnTo>
                                <a:lnTo>
                                  <a:pt x="59" y="423"/>
                                </a:lnTo>
                                <a:lnTo>
                                  <a:pt x="80" y="352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5"/>
                                </a:lnTo>
                                <a:lnTo>
                                  <a:pt x="203" y="171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2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4"/>
                                </a:lnTo>
                                <a:lnTo>
                                  <a:pt x="442" y="56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9"/>
                                </a:lnTo>
                                <a:lnTo>
                                  <a:pt x="5933" y="10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1"/>
                                </a:lnTo>
                                <a:lnTo>
                                  <a:pt x="5881" y="53"/>
                                </a:lnTo>
                                <a:lnTo>
                                  <a:pt x="5955" y="66"/>
                                </a:lnTo>
                                <a:lnTo>
                                  <a:pt x="6024" y="91"/>
                                </a:lnTo>
                                <a:lnTo>
                                  <a:pt x="6088" y="126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3"/>
                                </a:lnTo>
                                <a:lnTo>
                                  <a:pt x="6237" y="283"/>
                                </a:lnTo>
                                <a:lnTo>
                                  <a:pt x="6268" y="349"/>
                                </a:lnTo>
                                <a:lnTo>
                                  <a:pt x="6289" y="419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2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7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40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7"/>
                                </a:lnTo>
                                <a:lnTo>
                                  <a:pt x="6068" y="2888"/>
                                </a:lnTo>
                                <a:lnTo>
                                  <a:pt x="6002" y="2920"/>
                                </a:lnTo>
                                <a:lnTo>
                                  <a:pt x="5931" y="2941"/>
                                </a:lnTo>
                                <a:lnTo>
                                  <a:pt x="5856" y="2951"/>
                                </a:lnTo>
                                <a:lnTo>
                                  <a:pt x="6053" y="2951"/>
                                </a:lnTo>
                                <a:lnTo>
                                  <a:pt x="6095" y="2930"/>
                                </a:lnTo>
                                <a:lnTo>
                                  <a:pt x="6154" y="2889"/>
                                </a:lnTo>
                                <a:lnTo>
                                  <a:pt x="6208" y="2840"/>
                                </a:lnTo>
                                <a:lnTo>
                                  <a:pt x="6253" y="2785"/>
                                </a:lnTo>
                                <a:lnTo>
                                  <a:pt x="6291" y="2723"/>
                                </a:lnTo>
                                <a:lnTo>
                                  <a:pt x="6320" y="2656"/>
                                </a:lnTo>
                                <a:lnTo>
                                  <a:pt x="6340" y="2585"/>
                                </a:lnTo>
                                <a:lnTo>
                                  <a:pt x="6349" y="2512"/>
                                </a:lnTo>
                                <a:lnTo>
                                  <a:pt x="6349" y="490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4"/>
                                </a:lnTo>
                                <a:lnTo>
                                  <a:pt x="6237" y="195"/>
                                </a:lnTo>
                                <a:lnTo>
                                  <a:pt x="6188" y="142"/>
                                </a:lnTo>
                                <a:lnTo>
                                  <a:pt x="6133" y="96"/>
                                </a:lnTo>
                                <a:lnTo>
                                  <a:pt x="6071" y="58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99"/>
                        <wps:cNvSpPr>
                          <a:spLocks/>
                        </wps:cNvSpPr>
                        <wps:spPr bwMode="auto">
                          <a:xfrm>
                            <a:off x="3696" y="4706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707 4707"/>
                              <a:gd name="T3" fmla="*/ 4707 h 662"/>
                              <a:gd name="T4" fmla="+- 0 3746 3696"/>
                              <a:gd name="T5" fmla="*/ T4 w 6350"/>
                              <a:gd name="T6" fmla="+- 0 4733 4707"/>
                              <a:gd name="T7" fmla="*/ 4733 h 662"/>
                              <a:gd name="T8" fmla="+- 0 3701 3696"/>
                              <a:gd name="T9" fmla="*/ T8 w 6350"/>
                              <a:gd name="T10" fmla="+- 0 4798 4707"/>
                              <a:gd name="T11" fmla="*/ 4798 h 662"/>
                              <a:gd name="T12" fmla="+- 0 3696 3696"/>
                              <a:gd name="T13" fmla="*/ T12 w 6350"/>
                              <a:gd name="T14" fmla="+- 0 5255 4707"/>
                              <a:gd name="T15" fmla="*/ 5255 h 662"/>
                              <a:gd name="T16" fmla="+- 0 3706 3696"/>
                              <a:gd name="T17" fmla="*/ T16 w 6350"/>
                              <a:gd name="T18" fmla="+- 0 5292 4707"/>
                              <a:gd name="T19" fmla="*/ 5292 h 662"/>
                              <a:gd name="T20" fmla="+- 0 3721 3696"/>
                              <a:gd name="T21" fmla="*/ T20 w 6350"/>
                              <a:gd name="T22" fmla="+- 0 5318 4707"/>
                              <a:gd name="T23" fmla="*/ 5318 h 662"/>
                              <a:gd name="T24" fmla="+- 0 3743 3696"/>
                              <a:gd name="T25" fmla="*/ T24 w 6350"/>
                              <a:gd name="T26" fmla="+- 0 5340 4707"/>
                              <a:gd name="T27" fmla="*/ 5340 h 662"/>
                              <a:gd name="T28" fmla="+- 0 3763 3696"/>
                              <a:gd name="T29" fmla="*/ T28 w 6350"/>
                              <a:gd name="T30" fmla="+- 0 5353 4707"/>
                              <a:gd name="T31" fmla="*/ 5353 h 662"/>
                              <a:gd name="T32" fmla="+- 0 3792 3696"/>
                              <a:gd name="T33" fmla="*/ T32 w 6350"/>
                              <a:gd name="T34" fmla="+- 0 5364 4707"/>
                              <a:gd name="T35" fmla="*/ 5364 h 662"/>
                              <a:gd name="T36" fmla="+- 0 3822 3696"/>
                              <a:gd name="T37" fmla="*/ T36 w 6350"/>
                              <a:gd name="T38" fmla="+- 0 5368 4707"/>
                              <a:gd name="T39" fmla="*/ 5368 h 662"/>
                              <a:gd name="T40" fmla="+- 0 9946 3696"/>
                              <a:gd name="T41" fmla="*/ T40 w 6350"/>
                              <a:gd name="T42" fmla="+- 0 5365 4707"/>
                              <a:gd name="T43" fmla="*/ 5365 h 662"/>
                              <a:gd name="T44" fmla="+- 0 10014 3696"/>
                              <a:gd name="T45" fmla="*/ T44 w 6350"/>
                              <a:gd name="T46" fmla="+- 0 5325 4707"/>
                              <a:gd name="T47" fmla="*/ 5325 h 662"/>
                              <a:gd name="T48" fmla="+- 0 3822 3696"/>
                              <a:gd name="T49" fmla="*/ T48 w 6350"/>
                              <a:gd name="T50" fmla="+- 0 5319 4707"/>
                              <a:gd name="T51" fmla="*/ 5319 h 662"/>
                              <a:gd name="T52" fmla="+- 0 3776 3696"/>
                              <a:gd name="T53" fmla="*/ T52 w 6350"/>
                              <a:gd name="T54" fmla="+- 0 5303 4707"/>
                              <a:gd name="T55" fmla="*/ 5303 h 662"/>
                              <a:gd name="T56" fmla="+- 0 3749 3696"/>
                              <a:gd name="T57" fmla="*/ T56 w 6350"/>
                              <a:gd name="T58" fmla="+- 0 5263 4707"/>
                              <a:gd name="T59" fmla="*/ 5263 h 662"/>
                              <a:gd name="T60" fmla="+- 0 3745 3696"/>
                              <a:gd name="T61" fmla="*/ T60 w 6350"/>
                              <a:gd name="T62" fmla="+- 0 5248 4707"/>
                              <a:gd name="T63" fmla="*/ 5248 h 662"/>
                              <a:gd name="T64" fmla="+- 0 3746 3696"/>
                              <a:gd name="T65" fmla="*/ T64 w 6350"/>
                              <a:gd name="T66" fmla="+- 0 4824 4707"/>
                              <a:gd name="T67" fmla="*/ 4824 h 662"/>
                              <a:gd name="T68" fmla="+- 0 3752 3696"/>
                              <a:gd name="T69" fmla="*/ T68 w 6350"/>
                              <a:gd name="T70" fmla="+- 0 4803 4707"/>
                              <a:gd name="T71" fmla="*/ 4803 h 662"/>
                              <a:gd name="T72" fmla="+- 0 3766 3696"/>
                              <a:gd name="T73" fmla="*/ T72 w 6350"/>
                              <a:gd name="T74" fmla="+- 0 4782 4707"/>
                              <a:gd name="T75" fmla="*/ 4782 h 662"/>
                              <a:gd name="T76" fmla="+- 0 3780 3696"/>
                              <a:gd name="T77" fmla="*/ T76 w 6350"/>
                              <a:gd name="T78" fmla="+- 0 4769 4707"/>
                              <a:gd name="T79" fmla="*/ 4769 h 662"/>
                              <a:gd name="T80" fmla="+- 0 3799 3696"/>
                              <a:gd name="T81" fmla="*/ T80 w 6350"/>
                              <a:gd name="T82" fmla="+- 0 4761 4707"/>
                              <a:gd name="T83" fmla="*/ 4761 h 662"/>
                              <a:gd name="T84" fmla="+- 0 10017 3696"/>
                              <a:gd name="T85" fmla="*/ T84 w 6350"/>
                              <a:gd name="T86" fmla="+- 0 4756 4707"/>
                              <a:gd name="T87" fmla="*/ 4756 h 662"/>
                              <a:gd name="T88" fmla="+- 0 9969 3696"/>
                              <a:gd name="T89" fmla="*/ T88 w 6350"/>
                              <a:gd name="T90" fmla="+- 0 4717 4707"/>
                              <a:gd name="T91" fmla="*/ 4717 h 662"/>
                              <a:gd name="T92" fmla="+- 0 9919 3696"/>
                              <a:gd name="T93" fmla="*/ T92 w 6350"/>
                              <a:gd name="T94" fmla="+- 0 4707 4707"/>
                              <a:gd name="T95" fmla="*/ 4707 h 662"/>
                              <a:gd name="T96" fmla="+- 0 3811 3696"/>
                              <a:gd name="T97" fmla="*/ T96 w 6350"/>
                              <a:gd name="T98" fmla="+- 0 4756 4707"/>
                              <a:gd name="T99" fmla="*/ 4756 h 662"/>
                              <a:gd name="T100" fmla="+- 0 9928 3696"/>
                              <a:gd name="T101" fmla="*/ T100 w 6350"/>
                              <a:gd name="T102" fmla="+- 0 4757 4707"/>
                              <a:gd name="T103" fmla="*/ 4757 h 662"/>
                              <a:gd name="T104" fmla="+- 0 9958 3696"/>
                              <a:gd name="T105" fmla="*/ T104 w 6350"/>
                              <a:gd name="T106" fmla="+- 0 4768 4707"/>
                              <a:gd name="T107" fmla="*/ 4768 h 662"/>
                              <a:gd name="T108" fmla="+- 0 9990 3696"/>
                              <a:gd name="T109" fmla="*/ T108 w 6350"/>
                              <a:gd name="T110" fmla="+- 0 4805 4707"/>
                              <a:gd name="T111" fmla="*/ 4805 h 662"/>
                              <a:gd name="T112" fmla="+- 0 9996 3696"/>
                              <a:gd name="T113" fmla="*/ T112 w 6350"/>
                              <a:gd name="T114" fmla="+- 0 4834 4707"/>
                              <a:gd name="T115" fmla="*/ 4834 h 662"/>
                              <a:gd name="T116" fmla="+- 0 9994 3696"/>
                              <a:gd name="T117" fmla="*/ T116 w 6350"/>
                              <a:gd name="T118" fmla="+- 0 5259 4707"/>
                              <a:gd name="T119" fmla="*/ 5259 h 662"/>
                              <a:gd name="T120" fmla="+- 0 9969 3696"/>
                              <a:gd name="T121" fmla="*/ T120 w 6350"/>
                              <a:gd name="T122" fmla="+- 0 5300 4707"/>
                              <a:gd name="T123" fmla="*/ 5300 h 662"/>
                              <a:gd name="T124" fmla="+- 0 9925 3696"/>
                              <a:gd name="T125" fmla="*/ T124 w 6350"/>
                              <a:gd name="T126" fmla="+- 0 5317 4707"/>
                              <a:gd name="T127" fmla="*/ 5317 h 662"/>
                              <a:gd name="T128" fmla="+- 0 10018 3696"/>
                              <a:gd name="T129" fmla="*/ T128 w 6350"/>
                              <a:gd name="T130" fmla="+- 0 5319 4707"/>
                              <a:gd name="T131" fmla="*/ 5319 h 662"/>
                              <a:gd name="T132" fmla="+- 0 10045 3696"/>
                              <a:gd name="T133" fmla="*/ T132 w 6350"/>
                              <a:gd name="T134" fmla="+- 0 5253 4707"/>
                              <a:gd name="T135" fmla="*/ 5253 h 662"/>
                              <a:gd name="T136" fmla="+- 0 10043 3696"/>
                              <a:gd name="T137" fmla="*/ T136 w 6350"/>
                              <a:gd name="T138" fmla="+- 0 4807 4707"/>
                              <a:gd name="T139" fmla="*/ 4807 h 662"/>
                              <a:gd name="T140" fmla="+- 0 10017 3696"/>
                              <a:gd name="T141" fmla="*/ T140 w 6350"/>
                              <a:gd name="T142" fmla="+- 0 4756 4707"/>
                              <a:gd name="T143" fmla="*/ 475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8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8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4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0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2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5"/>
                                </a:lnTo>
                                <a:lnTo>
                                  <a:pt x="6229" y="610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2"/>
                                </a:lnTo>
                                <a:lnTo>
                                  <a:pt x="6347" y="100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70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57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AutoShape 102"/>
                        <wps:cNvSpPr>
                          <a:spLocks/>
                        </wps:cNvSpPr>
                        <wps:spPr bwMode="auto">
                          <a:xfrm>
                            <a:off x="2196" y="948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48 948"/>
                              <a:gd name="T3" fmla="*/ 948 h 830"/>
                              <a:gd name="T4" fmla="+- 0 2258 2196"/>
                              <a:gd name="T5" fmla="*/ T4 w 1430"/>
                              <a:gd name="T6" fmla="+- 0 979 948"/>
                              <a:gd name="T7" fmla="*/ 979 h 830"/>
                              <a:gd name="T8" fmla="+- 0 2202 2196"/>
                              <a:gd name="T9" fmla="*/ T8 w 1430"/>
                              <a:gd name="T10" fmla="+- 0 1059 948"/>
                              <a:gd name="T11" fmla="*/ 1059 h 830"/>
                              <a:gd name="T12" fmla="+- 0 2196 2196"/>
                              <a:gd name="T13" fmla="*/ T12 w 1430"/>
                              <a:gd name="T14" fmla="+- 0 1089 948"/>
                              <a:gd name="T15" fmla="*/ 1089 h 830"/>
                              <a:gd name="T16" fmla="+- 0 2198 2196"/>
                              <a:gd name="T17" fmla="*/ T16 w 1430"/>
                              <a:gd name="T18" fmla="+- 0 1655 948"/>
                              <a:gd name="T19" fmla="*/ 1655 h 830"/>
                              <a:gd name="T20" fmla="+- 0 2208 2196"/>
                              <a:gd name="T21" fmla="*/ T20 w 1430"/>
                              <a:gd name="T22" fmla="+- 0 1685 948"/>
                              <a:gd name="T23" fmla="*/ 1685 h 830"/>
                              <a:gd name="T24" fmla="+- 0 2227 2196"/>
                              <a:gd name="T25" fmla="*/ T24 w 1430"/>
                              <a:gd name="T26" fmla="+- 0 1717 948"/>
                              <a:gd name="T27" fmla="*/ 1717 h 830"/>
                              <a:gd name="T28" fmla="+- 0 2252 2196"/>
                              <a:gd name="T29" fmla="*/ T28 w 1430"/>
                              <a:gd name="T30" fmla="+- 0 1744 948"/>
                              <a:gd name="T31" fmla="*/ 1744 h 830"/>
                              <a:gd name="T32" fmla="+- 0 2278 2196"/>
                              <a:gd name="T33" fmla="*/ T32 w 1430"/>
                              <a:gd name="T34" fmla="+- 0 1759 948"/>
                              <a:gd name="T35" fmla="*/ 1759 h 830"/>
                              <a:gd name="T36" fmla="+- 0 2313 2196"/>
                              <a:gd name="T37" fmla="*/ T36 w 1430"/>
                              <a:gd name="T38" fmla="+- 0 1774 948"/>
                              <a:gd name="T39" fmla="*/ 1774 h 830"/>
                              <a:gd name="T40" fmla="+- 0 2351 2196"/>
                              <a:gd name="T41" fmla="*/ T40 w 1430"/>
                              <a:gd name="T42" fmla="+- 0 1777 948"/>
                              <a:gd name="T43" fmla="*/ 1777 h 830"/>
                              <a:gd name="T44" fmla="+- 0 3503 2196"/>
                              <a:gd name="T45" fmla="*/ T44 w 1430"/>
                              <a:gd name="T46" fmla="+- 0 1775 948"/>
                              <a:gd name="T47" fmla="*/ 1775 h 830"/>
                              <a:gd name="T48" fmla="+- 0 3584 2196"/>
                              <a:gd name="T49" fmla="*/ T48 w 1430"/>
                              <a:gd name="T50" fmla="+- 0 1728 948"/>
                              <a:gd name="T51" fmla="*/ 1728 h 830"/>
                              <a:gd name="T52" fmla="+- 0 2317 2196"/>
                              <a:gd name="T53" fmla="*/ T52 w 1430"/>
                              <a:gd name="T54" fmla="+- 0 1723 948"/>
                              <a:gd name="T55" fmla="*/ 1723 h 830"/>
                              <a:gd name="T56" fmla="+- 0 2265 2196"/>
                              <a:gd name="T57" fmla="*/ T56 w 1430"/>
                              <a:gd name="T58" fmla="+- 0 1683 948"/>
                              <a:gd name="T59" fmla="*/ 1683 h 830"/>
                              <a:gd name="T60" fmla="+- 0 2248 2196"/>
                              <a:gd name="T61" fmla="*/ T60 w 1430"/>
                              <a:gd name="T62" fmla="+- 0 1643 948"/>
                              <a:gd name="T63" fmla="*/ 1643 h 830"/>
                              <a:gd name="T64" fmla="+- 0 2245 2196"/>
                              <a:gd name="T65" fmla="*/ T64 w 1430"/>
                              <a:gd name="T66" fmla="+- 0 1103 948"/>
                              <a:gd name="T67" fmla="*/ 1103 h 830"/>
                              <a:gd name="T68" fmla="+- 0 2248 2196"/>
                              <a:gd name="T69" fmla="*/ T68 w 1430"/>
                              <a:gd name="T70" fmla="+- 0 1080 948"/>
                              <a:gd name="T71" fmla="*/ 1080 h 830"/>
                              <a:gd name="T72" fmla="+- 0 2264 2196"/>
                              <a:gd name="T73" fmla="*/ T72 w 1430"/>
                              <a:gd name="T74" fmla="+- 0 1043 948"/>
                              <a:gd name="T75" fmla="*/ 1043 h 830"/>
                              <a:gd name="T76" fmla="+- 0 2278 2196"/>
                              <a:gd name="T77" fmla="*/ T76 w 1430"/>
                              <a:gd name="T78" fmla="+- 0 1027 948"/>
                              <a:gd name="T79" fmla="*/ 1027 h 830"/>
                              <a:gd name="T80" fmla="+- 0 2293 2196"/>
                              <a:gd name="T81" fmla="*/ T80 w 1430"/>
                              <a:gd name="T82" fmla="+- 0 1015 948"/>
                              <a:gd name="T83" fmla="*/ 1015 h 830"/>
                              <a:gd name="T84" fmla="+- 0 2315 2196"/>
                              <a:gd name="T85" fmla="*/ T84 w 1430"/>
                              <a:gd name="T86" fmla="+- 0 1004 948"/>
                              <a:gd name="T87" fmla="*/ 1004 h 830"/>
                              <a:gd name="T88" fmla="+- 0 2338 2196"/>
                              <a:gd name="T89" fmla="*/ T88 w 1430"/>
                              <a:gd name="T90" fmla="+- 0 999 948"/>
                              <a:gd name="T91" fmla="*/ 999 h 830"/>
                              <a:gd name="T92" fmla="+- 0 3582 2196"/>
                              <a:gd name="T93" fmla="*/ T92 w 1430"/>
                              <a:gd name="T94" fmla="+- 0 997 948"/>
                              <a:gd name="T95" fmla="*/ 997 h 830"/>
                              <a:gd name="T96" fmla="+- 0 3533 2196"/>
                              <a:gd name="T97" fmla="*/ T96 w 1430"/>
                              <a:gd name="T98" fmla="+- 0 961 948"/>
                              <a:gd name="T99" fmla="*/ 961 h 830"/>
                              <a:gd name="T100" fmla="+- 0 3582 2196"/>
                              <a:gd name="T101" fmla="*/ T100 w 1430"/>
                              <a:gd name="T102" fmla="+- 0 997 948"/>
                              <a:gd name="T103" fmla="*/ 997 h 830"/>
                              <a:gd name="T104" fmla="+- 0 3482 2196"/>
                              <a:gd name="T105" fmla="*/ T104 w 1430"/>
                              <a:gd name="T106" fmla="+- 0 999 948"/>
                              <a:gd name="T107" fmla="*/ 999 h 830"/>
                              <a:gd name="T108" fmla="+- 0 3524 2196"/>
                              <a:gd name="T109" fmla="*/ T108 w 1430"/>
                              <a:gd name="T110" fmla="+- 0 1013 948"/>
                              <a:gd name="T111" fmla="*/ 1013 h 830"/>
                              <a:gd name="T112" fmla="+- 0 3567 2196"/>
                              <a:gd name="T113" fmla="*/ T112 w 1430"/>
                              <a:gd name="T114" fmla="+- 0 1061 948"/>
                              <a:gd name="T115" fmla="*/ 1061 h 830"/>
                              <a:gd name="T116" fmla="+- 0 3576 2196"/>
                              <a:gd name="T117" fmla="*/ T116 w 1430"/>
                              <a:gd name="T118" fmla="+- 0 1103 948"/>
                              <a:gd name="T119" fmla="*/ 1103 h 830"/>
                              <a:gd name="T120" fmla="+- 0 3575 2196"/>
                              <a:gd name="T121" fmla="*/ T120 w 1430"/>
                              <a:gd name="T122" fmla="+- 0 1635 948"/>
                              <a:gd name="T123" fmla="*/ 1635 h 830"/>
                              <a:gd name="T124" fmla="+- 0 3561 2196"/>
                              <a:gd name="T125" fmla="*/ T124 w 1430"/>
                              <a:gd name="T126" fmla="+- 0 1677 948"/>
                              <a:gd name="T127" fmla="*/ 1677 h 830"/>
                              <a:gd name="T128" fmla="+- 0 3513 2196"/>
                              <a:gd name="T129" fmla="*/ T128 w 1430"/>
                              <a:gd name="T130" fmla="+- 0 1719 948"/>
                              <a:gd name="T131" fmla="*/ 1719 h 830"/>
                              <a:gd name="T132" fmla="+- 0 3469 2196"/>
                              <a:gd name="T133" fmla="*/ T132 w 1430"/>
                              <a:gd name="T134" fmla="+- 0 1728 948"/>
                              <a:gd name="T135" fmla="*/ 1728 h 830"/>
                              <a:gd name="T136" fmla="+- 0 3587 2196"/>
                              <a:gd name="T137" fmla="*/ T136 w 1430"/>
                              <a:gd name="T138" fmla="+- 0 1726 948"/>
                              <a:gd name="T139" fmla="*/ 1726 h 830"/>
                              <a:gd name="T140" fmla="+- 0 3625 2196"/>
                              <a:gd name="T141" fmla="*/ T140 w 1430"/>
                              <a:gd name="T142" fmla="+- 0 1637 948"/>
                              <a:gd name="T143" fmla="*/ 1637 h 830"/>
                              <a:gd name="T144" fmla="+- 0 3622 2196"/>
                              <a:gd name="T145" fmla="*/ T144 w 1430"/>
                              <a:gd name="T146" fmla="+- 0 1071 948"/>
                              <a:gd name="T147" fmla="*/ 1071 h 830"/>
                              <a:gd name="T148" fmla="+- 0 3582 2196"/>
                              <a:gd name="T149" fmla="*/ T148 w 143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7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9"/>
                                </a:lnTo>
                                <a:lnTo>
                                  <a:pt x="1337" y="13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1"/>
                                </a:lnTo>
                                <a:lnTo>
                                  <a:pt x="1297" y="52"/>
                                </a:lnTo>
                                <a:lnTo>
                                  <a:pt x="1328" y="65"/>
                                </a:lnTo>
                                <a:lnTo>
                                  <a:pt x="1353" y="86"/>
                                </a:lnTo>
                                <a:lnTo>
                                  <a:pt x="1371" y="113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5"/>
                                </a:lnTo>
                                <a:lnTo>
                                  <a:pt x="1380" y="675"/>
                                </a:lnTo>
                                <a:lnTo>
                                  <a:pt x="1379" y="687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9"/>
                                </a:lnTo>
                                <a:lnTo>
                                  <a:pt x="1344" y="754"/>
                                </a:lnTo>
                                <a:lnTo>
                                  <a:pt x="1317" y="771"/>
                                </a:lnTo>
                                <a:lnTo>
                                  <a:pt x="1284" y="779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8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9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3"/>
                                </a:lnTo>
                                <a:lnTo>
                                  <a:pt x="1408" y="76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03"/>
                        <wps:cNvSpPr>
                          <a:spLocks/>
                        </wps:cNvSpPr>
                        <wps:spPr bwMode="auto">
                          <a:xfrm>
                            <a:off x="2196" y="1728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728 1728"/>
                              <a:gd name="T3" fmla="*/ 1728 h 3002"/>
                              <a:gd name="T4" fmla="+- 0 2313 2196"/>
                              <a:gd name="T5" fmla="*/ T4 w 1430"/>
                              <a:gd name="T6" fmla="+- 0 1769 1728"/>
                              <a:gd name="T7" fmla="*/ 1769 h 3002"/>
                              <a:gd name="T8" fmla="+- 0 2219 2196"/>
                              <a:gd name="T9" fmla="*/ T8 w 1430"/>
                              <a:gd name="T10" fmla="+- 0 1875 1728"/>
                              <a:gd name="T11" fmla="*/ 1875 h 3002"/>
                              <a:gd name="T12" fmla="+- 0 2197 2196"/>
                              <a:gd name="T13" fmla="*/ T12 w 1430"/>
                              <a:gd name="T14" fmla="+- 0 1957 1728"/>
                              <a:gd name="T15" fmla="*/ 1957 h 3002"/>
                              <a:gd name="T16" fmla="+- 0 2196 2196"/>
                              <a:gd name="T17" fmla="*/ T16 w 1430"/>
                              <a:gd name="T18" fmla="+- 0 4488 1728"/>
                              <a:gd name="T19" fmla="*/ 4488 h 3002"/>
                              <a:gd name="T20" fmla="+- 0 2198 2196"/>
                              <a:gd name="T21" fmla="*/ T20 w 1430"/>
                              <a:gd name="T22" fmla="+- 0 4513 1728"/>
                              <a:gd name="T23" fmla="*/ 4513 h 3002"/>
                              <a:gd name="T24" fmla="+- 0 2214 2196"/>
                              <a:gd name="T25" fmla="*/ T24 w 1430"/>
                              <a:gd name="T26" fmla="+- 0 4568 1728"/>
                              <a:gd name="T27" fmla="*/ 4568 h 3002"/>
                              <a:gd name="T28" fmla="+- 0 2259 2196"/>
                              <a:gd name="T29" fmla="*/ T28 w 1430"/>
                              <a:gd name="T30" fmla="+- 0 4642 1728"/>
                              <a:gd name="T31" fmla="*/ 4642 h 3002"/>
                              <a:gd name="T32" fmla="+- 0 2309 2196"/>
                              <a:gd name="T33" fmla="*/ T32 w 1430"/>
                              <a:gd name="T34" fmla="+- 0 4686 1728"/>
                              <a:gd name="T35" fmla="*/ 4686 h 3002"/>
                              <a:gd name="T36" fmla="+- 0 2349 2196"/>
                              <a:gd name="T37" fmla="*/ T36 w 1430"/>
                              <a:gd name="T38" fmla="+- 0 4708 1728"/>
                              <a:gd name="T39" fmla="*/ 4708 h 3002"/>
                              <a:gd name="T40" fmla="+- 0 2416 2196"/>
                              <a:gd name="T41" fmla="*/ T40 w 1430"/>
                              <a:gd name="T42" fmla="+- 0 4727 1728"/>
                              <a:gd name="T43" fmla="*/ 4727 h 3002"/>
                              <a:gd name="T44" fmla="+- 0 3371 2196"/>
                              <a:gd name="T45" fmla="*/ T44 w 1430"/>
                              <a:gd name="T46" fmla="+- 0 4729 1728"/>
                              <a:gd name="T47" fmla="*/ 4729 h 3002"/>
                              <a:gd name="T48" fmla="+- 0 3397 2196"/>
                              <a:gd name="T49" fmla="*/ T48 w 1430"/>
                              <a:gd name="T50" fmla="+- 0 4728 1728"/>
                              <a:gd name="T51" fmla="*/ 4728 h 3002"/>
                              <a:gd name="T52" fmla="+- 0 3521 2196"/>
                              <a:gd name="T53" fmla="*/ T52 w 1430"/>
                              <a:gd name="T54" fmla="+- 0 4679 1728"/>
                              <a:gd name="T55" fmla="*/ 4679 h 3002"/>
                              <a:gd name="T56" fmla="+- 0 2379 2196"/>
                              <a:gd name="T57" fmla="*/ T56 w 1430"/>
                              <a:gd name="T58" fmla="+- 0 4667 1728"/>
                              <a:gd name="T59" fmla="*/ 4667 h 3002"/>
                              <a:gd name="T60" fmla="+- 0 2271 2196"/>
                              <a:gd name="T61" fmla="*/ T60 w 1430"/>
                              <a:gd name="T62" fmla="+- 0 4573 1728"/>
                              <a:gd name="T63" fmla="*/ 4573 h 3002"/>
                              <a:gd name="T64" fmla="+- 0 2246 2196"/>
                              <a:gd name="T65" fmla="*/ T64 w 1430"/>
                              <a:gd name="T66" fmla="+- 0 4494 1728"/>
                              <a:gd name="T67" fmla="*/ 4494 h 3002"/>
                              <a:gd name="T68" fmla="+- 0 2245 2196"/>
                              <a:gd name="T69" fmla="*/ T68 w 1430"/>
                              <a:gd name="T70" fmla="+- 0 1983 1728"/>
                              <a:gd name="T71" fmla="*/ 1983 h 3002"/>
                              <a:gd name="T72" fmla="+- 0 2246 2196"/>
                              <a:gd name="T73" fmla="*/ T72 w 1430"/>
                              <a:gd name="T74" fmla="+- 0 1961 1728"/>
                              <a:gd name="T75" fmla="*/ 1961 h 3002"/>
                              <a:gd name="T76" fmla="+- 0 2250 2196"/>
                              <a:gd name="T77" fmla="*/ T76 w 1430"/>
                              <a:gd name="T78" fmla="+- 0 1941 1728"/>
                              <a:gd name="T79" fmla="*/ 1941 h 3002"/>
                              <a:gd name="T80" fmla="+- 0 2275 2196"/>
                              <a:gd name="T81" fmla="*/ T80 w 1430"/>
                              <a:gd name="T82" fmla="+- 0 1877 1728"/>
                              <a:gd name="T83" fmla="*/ 1877 h 3002"/>
                              <a:gd name="T84" fmla="+- 0 2321 2196"/>
                              <a:gd name="T85" fmla="*/ T84 w 1430"/>
                              <a:gd name="T86" fmla="+- 0 1824 1728"/>
                              <a:gd name="T87" fmla="*/ 1824 h 3002"/>
                              <a:gd name="T88" fmla="+- 0 2345 2196"/>
                              <a:gd name="T89" fmla="*/ T88 w 1430"/>
                              <a:gd name="T90" fmla="+- 0 1807 1728"/>
                              <a:gd name="T91" fmla="*/ 1807 h 3002"/>
                              <a:gd name="T92" fmla="+- 0 2396 2196"/>
                              <a:gd name="T93" fmla="*/ T92 w 1430"/>
                              <a:gd name="T94" fmla="+- 0 1786 1728"/>
                              <a:gd name="T95" fmla="*/ 1786 h 3002"/>
                              <a:gd name="T96" fmla="+- 0 2452 2196"/>
                              <a:gd name="T97" fmla="*/ T96 w 1430"/>
                              <a:gd name="T98" fmla="+- 0 1777 1728"/>
                              <a:gd name="T99" fmla="*/ 1777 h 3002"/>
                              <a:gd name="T100" fmla="+- 0 3518 2196"/>
                              <a:gd name="T101" fmla="*/ T100 w 1430"/>
                              <a:gd name="T102" fmla="+- 0 1775 1728"/>
                              <a:gd name="T103" fmla="*/ 1775 h 3002"/>
                              <a:gd name="T104" fmla="+- 0 3383 2196"/>
                              <a:gd name="T105" fmla="*/ T104 w 1430"/>
                              <a:gd name="T106" fmla="+- 0 1728 1728"/>
                              <a:gd name="T107" fmla="*/ 1728 h 3002"/>
                              <a:gd name="T108" fmla="+- 0 3371 2196"/>
                              <a:gd name="T109" fmla="*/ T108 w 1430"/>
                              <a:gd name="T110" fmla="+- 0 1777 1728"/>
                              <a:gd name="T111" fmla="*/ 1777 h 3002"/>
                              <a:gd name="T112" fmla="+- 0 3392 2196"/>
                              <a:gd name="T113" fmla="*/ T112 w 1430"/>
                              <a:gd name="T114" fmla="+- 0 1779 1728"/>
                              <a:gd name="T115" fmla="*/ 1779 h 3002"/>
                              <a:gd name="T116" fmla="+- 0 3520 2196"/>
                              <a:gd name="T117" fmla="*/ T116 w 1430"/>
                              <a:gd name="T118" fmla="+- 0 1843 1728"/>
                              <a:gd name="T119" fmla="*/ 1843 h 3002"/>
                              <a:gd name="T120" fmla="+- 0 3575 2196"/>
                              <a:gd name="T121" fmla="*/ T120 w 1430"/>
                              <a:gd name="T122" fmla="+- 0 1973 1728"/>
                              <a:gd name="T123" fmla="*/ 1973 h 3002"/>
                              <a:gd name="T124" fmla="+- 0 3576 2196"/>
                              <a:gd name="T125" fmla="*/ T124 w 1430"/>
                              <a:gd name="T126" fmla="+- 0 4474 1728"/>
                              <a:gd name="T127" fmla="*/ 4474 h 3002"/>
                              <a:gd name="T128" fmla="+- 0 3575 2196"/>
                              <a:gd name="T129" fmla="*/ T128 w 1430"/>
                              <a:gd name="T130" fmla="+- 0 4495 1728"/>
                              <a:gd name="T131" fmla="*/ 4495 h 3002"/>
                              <a:gd name="T132" fmla="+- 0 3512 2196"/>
                              <a:gd name="T133" fmla="*/ T132 w 1430"/>
                              <a:gd name="T134" fmla="+- 0 4623 1728"/>
                              <a:gd name="T135" fmla="*/ 4623 h 3002"/>
                              <a:gd name="T136" fmla="+- 0 3380 2196"/>
                              <a:gd name="T137" fmla="*/ T136 w 1430"/>
                              <a:gd name="T138" fmla="+- 0 4679 1728"/>
                              <a:gd name="T139" fmla="*/ 4679 h 3002"/>
                              <a:gd name="T140" fmla="+- 0 3530 2196"/>
                              <a:gd name="T141" fmla="*/ T140 w 1430"/>
                              <a:gd name="T142" fmla="+- 0 4673 1728"/>
                              <a:gd name="T143" fmla="*/ 4673 h 3002"/>
                              <a:gd name="T144" fmla="+- 0 3611 2196"/>
                              <a:gd name="T145" fmla="*/ T144 w 1430"/>
                              <a:gd name="T146" fmla="+- 0 4559 1728"/>
                              <a:gd name="T147" fmla="*/ 4559 h 3002"/>
                              <a:gd name="T148" fmla="+- 0 3625 2196"/>
                              <a:gd name="T149" fmla="*/ T148 w 1430"/>
                              <a:gd name="T150" fmla="+- 0 1969 1728"/>
                              <a:gd name="T151" fmla="*/ 1969 h 3002"/>
                              <a:gd name="T152" fmla="+- 0 3606 2196"/>
                              <a:gd name="T153" fmla="*/ T152 w 1430"/>
                              <a:gd name="T154" fmla="+- 0 1885 1728"/>
                              <a:gd name="T155" fmla="*/ 1885 h 3002"/>
                              <a:gd name="T156" fmla="+- 0 3520 2196"/>
                              <a:gd name="T157" fmla="*/ T156 w 1430"/>
                              <a:gd name="T158" fmla="+- 0 1777 1728"/>
                              <a:gd name="T159" fmla="*/ 1777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1"/>
                                </a:lnTo>
                                <a:lnTo>
                                  <a:pt x="117" y="41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9"/>
                                </a:lnTo>
                                <a:lnTo>
                                  <a:pt x="18" y="2840"/>
                                </a:lnTo>
                                <a:lnTo>
                                  <a:pt x="37" y="2879"/>
                                </a:lnTo>
                                <a:lnTo>
                                  <a:pt x="63" y="2914"/>
                                </a:lnTo>
                                <a:lnTo>
                                  <a:pt x="94" y="2944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80"/>
                                </a:lnTo>
                                <a:lnTo>
                                  <a:pt x="186" y="2992"/>
                                </a:lnTo>
                                <a:lnTo>
                                  <a:pt x="220" y="2999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2"/>
                                </a:lnTo>
                                <a:lnTo>
                                  <a:pt x="1325" y="2951"/>
                                </a:lnTo>
                                <a:lnTo>
                                  <a:pt x="254" y="2951"/>
                                </a:lnTo>
                                <a:lnTo>
                                  <a:pt x="183" y="2939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7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8"/>
                                </a:lnTo>
                                <a:lnTo>
                                  <a:pt x="49" y="255"/>
                                </a:lnTo>
                                <a:lnTo>
                                  <a:pt x="50" y="245"/>
                                </a:lnTo>
                                <a:lnTo>
                                  <a:pt x="50" y="233"/>
                                </a:lnTo>
                                <a:lnTo>
                                  <a:pt x="52" y="223"/>
                                </a:lnTo>
                                <a:lnTo>
                                  <a:pt x="54" y="213"/>
                                </a:lnTo>
                                <a:lnTo>
                                  <a:pt x="64" y="178"/>
                                </a:lnTo>
                                <a:lnTo>
                                  <a:pt x="79" y="149"/>
                                </a:lnTo>
                                <a:lnTo>
                                  <a:pt x="99" y="122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7"/>
                                </a:lnTo>
                                <a:lnTo>
                                  <a:pt x="200" y="58"/>
                                </a:lnTo>
                                <a:lnTo>
                                  <a:pt x="227" y="52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7"/>
                                </a:lnTo>
                                <a:lnTo>
                                  <a:pt x="1259" y="14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1"/>
                                </a:lnTo>
                                <a:lnTo>
                                  <a:pt x="1196" y="51"/>
                                </a:lnTo>
                                <a:lnTo>
                                  <a:pt x="1267" y="72"/>
                                </a:lnTo>
                                <a:lnTo>
                                  <a:pt x="1324" y="115"/>
                                </a:lnTo>
                                <a:lnTo>
                                  <a:pt x="1363" y="174"/>
                                </a:lnTo>
                                <a:lnTo>
                                  <a:pt x="1379" y="245"/>
                                </a:lnTo>
                                <a:lnTo>
                                  <a:pt x="1380" y="255"/>
                                </a:lnTo>
                                <a:lnTo>
                                  <a:pt x="1380" y="2746"/>
                                </a:lnTo>
                                <a:lnTo>
                                  <a:pt x="1379" y="2757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8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5"/>
                                </a:lnTo>
                                <a:lnTo>
                                  <a:pt x="1184" y="2951"/>
                                </a:lnTo>
                                <a:lnTo>
                                  <a:pt x="1325" y="2951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9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6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04"/>
                        <wps:cNvSpPr>
                          <a:spLocks/>
                        </wps:cNvSpPr>
                        <wps:spPr bwMode="auto">
                          <a:xfrm>
                            <a:off x="2196" y="4706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707 4707"/>
                              <a:gd name="T3" fmla="*/ 4707 h 662"/>
                              <a:gd name="T4" fmla="+- 0 2246 2196"/>
                              <a:gd name="T5" fmla="*/ T4 w 1430"/>
                              <a:gd name="T6" fmla="+- 0 4733 4707"/>
                              <a:gd name="T7" fmla="*/ 4733 h 662"/>
                              <a:gd name="T8" fmla="+- 0 2201 2196"/>
                              <a:gd name="T9" fmla="*/ T8 w 1430"/>
                              <a:gd name="T10" fmla="+- 0 4798 4707"/>
                              <a:gd name="T11" fmla="*/ 4798 h 662"/>
                              <a:gd name="T12" fmla="+- 0 2196 2196"/>
                              <a:gd name="T13" fmla="*/ T12 w 1430"/>
                              <a:gd name="T14" fmla="+- 0 5255 4707"/>
                              <a:gd name="T15" fmla="*/ 5255 h 662"/>
                              <a:gd name="T16" fmla="+- 0 2206 2196"/>
                              <a:gd name="T17" fmla="*/ T16 w 1430"/>
                              <a:gd name="T18" fmla="+- 0 5292 4707"/>
                              <a:gd name="T19" fmla="*/ 5292 h 662"/>
                              <a:gd name="T20" fmla="+- 0 2221 2196"/>
                              <a:gd name="T21" fmla="*/ T20 w 1430"/>
                              <a:gd name="T22" fmla="+- 0 5318 4707"/>
                              <a:gd name="T23" fmla="*/ 5318 h 662"/>
                              <a:gd name="T24" fmla="+- 0 2243 2196"/>
                              <a:gd name="T25" fmla="*/ T24 w 1430"/>
                              <a:gd name="T26" fmla="+- 0 5340 4707"/>
                              <a:gd name="T27" fmla="*/ 5340 h 662"/>
                              <a:gd name="T28" fmla="+- 0 2263 2196"/>
                              <a:gd name="T29" fmla="*/ T28 w 1430"/>
                              <a:gd name="T30" fmla="+- 0 5353 4707"/>
                              <a:gd name="T31" fmla="*/ 5353 h 662"/>
                              <a:gd name="T32" fmla="+- 0 2292 2196"/>
                              <a:gd name="T33" fmla="*/ T32 w 1430"/>
                              <a:gd name="T34" fmla="+- 0 5364 4707"/>
                              <a:gd name="T35" fmla="*/ 5364 h 662"/>
                              <a:gd name="T36" fmla="+- 0 2322 2196"/>
                              <a:gd name="T37" fmla="*/ T36 w 1430"/>
                              <a:gd name="T38" fmla="+- 0 5368 4707"/>
                              <a:gd name="T39" fmla="*/ 5368 h 662"/>
                              <a:gd name="T40" fmla="+- 0 3526 2196"/>
                              <a:gd name="T41" fmla="*/ T40 w 1430"/>
                              <a:gd name="T42" fmla="+- 0 5365 4707"/>
                              <a:gd name="T43" fmla="*/ 5365 h 662"/>
                              <a:gd name="T44" fmla="+- 0 3594 2196"/>
                              <a:gd name="T45" fmla="*/ T44 w 1430"/>
                              <a:gd name="T46" fmla="+- 0 5325 4707"/>
                              <a:gd name="T47" fmla="*/ 5325 h 662"/>
                              <a:gd name="T48" fmla="+- 0 2322 2196"/>
                              <a:gd name="T49" fmla="*/ T48 w 1430"/>
                              <a:gd name="T50" fmla="+- 0 5319 4707"/>
                              <a:gd name="T51" fmla="*/ 5319 h 662"/>
                              <a:gd name="T52" fmla="+- 0 2276 2196"/>
                              <a:gd name="T53" fmla="*/ T52 w 1430"/>
                              <a:gd name="T54" fmla="+- 0 5303 4707"/>
                              <a:gd name="T55" fmla="*/ 5303 h 662"/>
                              <a:gd name="T56" fmla="+- 0 2249 2196"/>
                              <a:gd name="T57" fmla="*/ T56 w 1430"/>
                              <a:gd name="T58" fmla="+- 0 5263 4707"/>
                              <a:gd name="T59" fmla="*/ 5263 h 662"/>
                              <a:gd name="T60" fmla="+- 0 2245 2196"/>
                              <a:gd name="T61" fmla="*/ T60 w 1430"/>
                              <a:gd name="T62" fmla="+- 0 5248 4707"/>
                              <a:gd name="T63" fmla="*/ 5248 h 662"/>
                              <a:gd name="T64" fmla="+- 0 2246 2196"/>
                              <a:gd name="T65" fmla="*/ T64 w 1430"/>
                              <a:gd name="T66" fmla="+- 0 4824 4707"/>
                              <a:gd name="T67" fmla="*/ 4824 h 662"/>
                              <a:gd name="T68" fmla="+- 0 2252 2196"/>
                              <a:gd name="T69" fmla="*/ T68 w 1430"/>
                              <a:gd name="T70" fmla="+- 0 4803 4707"/>
                              <a:gd name="T71" fmla="*/ 4803 h 662"/>
                              <a:gd name="T72" fmla="+- 0 2261 2196"/>
                              <a:gd name="T73" fmla="*/ T72 w 1430"/>
                              <a:gd name="T74" fmla="+- 0 4787 4707"/>
                              <a:gd name="T75" fmla="*/ 4787 h 662"/>
                              <a:gd name="T76" fmla="+- 0 2274 2196"/>
                              <a:gd name="T77" fmla="*/ T76 w 1430"/>
                              <a:gd name="T78" fmla="+- 0 4774 4707"/>
                              <a:gd name="T79" fmla="*/ 4774 h 662"/>
                              <a:gd name="T80" fmla="+- 0 2287 2196"/>
                              <a:gd name="T81" fmla="*/ T80 w 1430"/>
                              <a:gd name="T82" fmla="+- 0 4765 4707"/>
                              <a:gd name="T83" fmla="*/ 4765 h 662"/>
                              <a:gd name="T84" fmla="+- 0 2311 2196"/>
                              <a:gd name="T85" fmla="*/ T84 w 1430"/>
                              <a:gd name="T86" fmla="+- 0 4756 4707"/>
                              <a:gd name="T87" fmla="*/ 4756 h 662"/>
                              <a:gd name="T88" fmla="+- 0 3583 2196"/>
                              <a:gd name="T89" fmla="*/ T88 w 1430"/>
                              <a:gd name="T90" fmla="+- 0 4739 4707"/>
                              <a:gd name="T91" fmla="*/ 4739 h 662"/>
                              <a:gd name="T92" fmla="+- 0 3510 2196"/>
                              <a:gd name="T93" fmla="*/ T92 w 1430"/>
                              <a:gd name="T94" fmla="+- 0 4708 4707"/>
                              <a:gd name="T95" fmla="*/ 4708 h 662"/>
                              <a:gd name="T96" fmla="+- 0 3597 2196"/>
                              <a:gd name="T97" fmla="*/ T96 w 1430"/>
                              <a:gd name="T98" fmla="+- 0 4756 4707"/>
                              <a:gd name="T99" fmla="*/ 4756 h 662"/>
                              <a:gd name="T100" fmla="+- 0 2323 2196"/>
                              <a:gd name="T101" fmla="*/ T100 w 1430"/>
                              <a:gd name="T102" fmla="+- 0 4757 4707"/>
                              <a:gd name="T103" fmla="*/ 4757 h 662"/>
                              <a:gd name="T104" fmla="+- 0 3516 2196"/>
                              <a:gd name="T105" fmla="*/ T104 w 1430"/>
                              <a:gd name="T106" fmla="+- 0 4759 4707"/>
                              <a:gd name="T107" fmla="*/ 4759 h 662"/>
                              <a:gd name="T108" fmla="+- 0 3557 2196"/>
                              <a:gd name="T109" fmla="*/ T108 w 1430"/>
                              <a:gd name="T110" fmla="+- 0 4784 4707"/>
                              <a:gd name="T111" fmla="*/ 4784 h 662"/>
                              <a:gd name="T112" fmla="+- 0 3575 2196"/>
                              <a:gd name="T113" fmla="*/ T112 w 1430"/>
                              <a:gd name="T114" fmla="+- 0 4828 4707"/>
                              <a:gd name="T115" fmla="*/ 4828 h 662"/>
                              <a:gd name="T116" fmla="+- 0 3576 2196"/>
                              <a:gd name="T117" fmla="*/ T116 w 1430"/>
                              <a:gd name="T118" fmla="+- 0 5242 4707"/>
                              <a:gd name="T119" fmla="*/ 5242 h 662"/>
                              <a:gd name="T120" fmla="+- 0 3564 2196"/>
                              <a:gd name="T121" fmla="*/ T120 w 1430"/>
                              <a:gd name="T122" fmla="+- 0 5281 4707"/>
                              <a:gd name="T123" fmla="*/ 5281 h 662"/>
                              <a:gd name="T124" fmla="+- 0 3529 2196"/>
                              <a:gd name="T125" fmla="*/ T124 w 1430"/>
                              <a:gd name="T126" fmla="+- 0 5312 4707"/>
                              <a:gd name="T127" fmla="*/ 5312 h 662"/>
                              <a:gd name="T128" fmla="+- 0 3498 2196"/>
                              <a:gd name="T129" fmla="*/ T128 w 1430"/>
                              <a:gd name="T130" fmla="+- 0 5319 4707"/>
                              <a:gd name="T131" fmla="*/ 5319 h 662"/>
                              <a:gd name="T132" fmla="+- 0 3615 2196"/>
                              <a:gd name="T133" fmla="*/ T132 w 1430"/>
                              <a:gd name="T134" fmla="+- 0 5292 4707"/>
                              <a:gd name="T135" fmla="*/ 5292 h 662"/>
                              <a:gd name="T136" fmla="+- 0 3625 2196"/>
                              <a:gd name="T137" fmla="*/ T136 w 1430"/>
                              <a:gd name="T138" fmla="+- 0 4819 4707"/>
                              <a:gd name="T139" fmla="*/ 4819 h 662"/>
                              <a:gd name="T140" fmla="+- 0 3608 2196"/>
                              <a:gd name="T141" fmla="*/ T140 w 1430"/>
                              <a:gd name="T142" fmla="+- 0 4770 4707"/>
                              <a:gd name="T143" fmla="*/ 4770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8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8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0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2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5"/>
                                </a:lnTo>
                                <a:lnTo>
                                  <a:pt x="1309" y="610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2"/>
                                </a:lnTo>
                                <a:lnTo>
                                  <a:pt x="1427" y="100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61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599" y="4961"/>
                            <a:ext cx="842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2439" y="1928"/>
                            <a:ext cx="105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1237"/>
                            <a:ext cx="1064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73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56" style="position:absolute;margin-left:66.5pt;margin-top:17.8pt;width:479pt;height:269pt;z-index:-251637760;mso-wrap-distance-left:0;mso-wrap-distance-right:0;mso-position-horizontal-relative:page;mso-position-vertical-relative:text" coordorigin="1329,349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">
                <v:shape id="Picture 95" o:spid="_x0000_s1057" type="#_x0000_t75" style="position:absolute;left:5540;top:1791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">
                  <v:imagedata r:id="rId78" o:title=""/>
                </v:shape>
                <v:shape id="AutoShape 96" o:spid="_x0000_s1058" style="position:absolute;left:3696;top:948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" path="m6209,l154,,105,8,62,31,28,66,6,111,2,125,,141,,693r2,14l7,723r5,14l21,754r10,15l43,782r13,14l68,804r14,7l98,820r19,6l137,829r18,l6211,829r16,-2l6273,808r35,-28l155,780r-34,-5l92,759,69,735,54,705,52,695,49,675r,-520l50,143r2,-11l62,103r6,-8l74,88r8,-9l89,73r8,-6l106,63r13,-7l130,53r12,-2l156,49r6150,l6298,39,6257,13,6209,xm6306,49r-112,l6206,51r11,1l6248,65r25,21l6291,113r8,32l6300,155r,520l6299,687r-1,10l6285,729r-21,25l6237,771r-33,8l6193,780r115,l6311,778r26,-41l6349,689r,-551l6346,123,6328,76,6306,49xe" fillcolor="#1d5b3c" stroked="f">
                  <v:path arrowok="t" o:connecttype="custom" o:connectlocs="154,948;62,979;6,1059;0,1089;2,1655;12,1685;31,1717;56,1744;82,1759;117,1774;155,1777;6227,1775;6308,1728;121,1723;69,1683;52,1643;49,1103;52,1080;68,1043;82,1027;97,1015;119,1004;142,999;6306,997;6257,961;6306,997;6206,999;6248,1013;6291,1061;6300,1103;6299,1635;6285,1677;6237,1719;6193,1728;6311,1726;6349,1637;6346,1071;6306,997" o:connectangles="0,0,0,0,0,0,0,0,0,0,0,0,0,0,0,0,0,0,0,0,0,0,0,0,0,0,0,0,0,0,0,0,0,0,0,0,0,0"/>
                </v:shape>
                <v:shape id="Picture 97" o:spid="_x0000_s1059" type="#_x0000_t75" style="position:absolute;left:4624;top:4777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">
                  <v:imagedata r:id="rId79" o:title=""/>
                </v:shape>
                <v:shape id="AutoShape 98" o:spid="_x0000_s1060" style="position:absolute;left:3696;top:1728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" path="m5858,l516,,441,6,369,21,301,47,238,82r-58,43l128,176,84,233,49,296,22,365,6,438,2,465,,490,,2512r2,26l10,2589r23,78l67,2741r46,67l169,2867r19,17l208,2898r69,45l353,2975r81,20l516,3001r5317,l5860,3000r26,-2l5960,2985r70,-23l6053,2951r-5537,l441,2945r-72,-17l302,2899r-61,-38l186,2814r-47,-55l100,2697,72,2628,55,2555r-3,-24l50,2508r-1,-24l49,517r2,-27l52,468r7,-45l80,352r31,-67l152,225r51,-54l220,156r18,-14l302,102,370,74,442,56r75,-7l6051,49,6004,29,5933,10,5858,xm6051,49r-218,l5857,51r24,2l5955,66r69,25l6088,126r58,44l6195,223r42,60l6268,349r21,70l6299,493r1,24l6300,2484r-1,28l6298,2532r-15,75l6258,2676r-35,64l6179,2797r-52,50l6068,2888r-66,32l5931,2941r-75,10l6053,2951r42,-21l6154,2889r54,-49l6253,2785r38,-62l6320,2656r20,-71l6349,2512r,-2022l6347,463r-13,-74l6311,319r-33,-65l6237,195r-49,-53l6133,96,6071,58r-20,-9xe" fillcolor="#1d5b3c" stroked="f">
                  <v:path arrowok="t" o:connecttype="custom" o:connectlocs="516,1728;369,1749;238,1810;128,1904;49,2024;6,2166;0,2218;2,4266;33,4395;113,4536;188,4612;277,4671;434,4723;5833,4729;5886,4726;6030,4690;516,4679;369,4656;241,4589;139,4487;72,4356;52,4259;49,4212;51,2218;59,2151;111,2013;203,1899;238,1870;370,1802;517,1777;6004,1757;5858,1728;5833,1777;5881,1781;6024,1819;6146,1898;6237,2011;6289,2147;6300,2245;6299,4240;6283,4335;6223,4468;6127,4575;6002,4648;5856,4679;6095,4658;6208,4568;6291,4451;6340,4313;6349,2218;6334,2117;6278,1982;6188,1870;6071,1786" o:connectangles="0,0,0,0,0,0,0,0,0,0,0,0,0,0,0,0,0,0,0,0,0,0,0,0,0,0,0,0,0,0,0,0,0,0,0,0,0,0,0,0,0,0,0,0,0,0,0,0,0,0,0,0,0,0"/>
                </v:shape>
                <v:shape id="AutoShape 99" o:spid="_x0000_s1061" style="position:absolute;left:3696;top:4706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" path="m6223,l125,,85,7,50,26,23,54,5,91,,115,,548r2,13l10,585r8,15l25,611r9,11l47,633r9,7l67,646r14,7l96,657r15,3l126,661r6110,l6250,658r37,-14l6318,618r4,-6l126,612r-24,-5l80,596,64,579,53,556r-3,-7l49,541r,-414l50,117r3,-14l56,96,60,84,70,75r8,-8l84,62r7,-4l103,54r12,-5l6321,49,6307,32,6273,10,6234,1,6223,xm6321,49l115,49r12,1l6232,50r8,2l6262,61r19,16l6294,98r5,23l6300,127r,408l6298,552r-10,22l6273,593r-20,12l6229,610r-7,2l6322,612r17,-27l6349,546r,-434l6347,100,6332,63,6321,49xe" fillcolor="#1d5b3c" stroked="f">
                  <v:path arrowok="t" o:connecttype="custom" o:connectlocs="125,4707;50,4733;5,4798;0,5255;10,5292;25,5318;47,5340;67,5353;96,5364;126,5368;6250,5365;6318,5325;126,5319;80,5303;53,5263;49,5248;50,4824;56,4803;70,4782;84,4769;103,4761;6321,4756;6273,4717;6223,4707;115,4756;6232,4757;6262,4768;6294,4805;6300,4834;6298,5259;6273,5300;6229,5317;6322,5319;6349,5253;6347,4807;6321,4756" o:connectangles="0,0,0,0,0,0,0,0,0,0,0,0,0,0,0,0,0,0,0,0,0,0,0,0,0,0,0,0,0,0,0,0,0,0,0,0"/>
                </v:shape>
                <v:shape id="Picture 100" o:spid="_x0000_s1062" type="#_x0000_t75" style="position:absolute;left:4782;top:1170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">
                  <v:imagedata r:id="rId80" o:title=""/>
                </v:shape>
                <v:shape id="Picture 101" o:spid="_x0000_s1063" type="#_x0000_t75" style="position:absolute;left:8539;top:4757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">
                  <v:imagedata r:id="rId81" o:title=""/>
                </v:shape>
                <v:shape id="AutoShape 102" o:spid="_x0000_s1064" style="position:absolute;left:2196;top:948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" path="m1289,l154,,105,8,62,31,28,66,6,111,2,125,,141,,693r2,14l7,723r5,14l21,754r10,15l43,782r13,14l68,804r14,7l98,820r19,6l137,829r18,l1291,829r16,-2l1353,808r35,-28l155,780r-34,-5l92,759,69,735,54,705,52,695,49,675r,-520l50,143r2,-11l62,103r6,-8l74,88r8,-9l89,73r8,-6l106,63r13,-7l130,53r12,-2l156,49r1230,l1378,39,1337,13,1289,xm1386,49r-112,l1286,51r11,1l1328,65r25,21l1371,113r8,32l1380,155r,520l1379,687r-1,10l1365,729r-21,25l1317,771r-33,8l1273,780r115,l1391,778r26,-41l1429,689r,-551l1426,123,1408,76,1386,49xe" fillcolor="#1d5b3c" stroked="f">
                  <v:path arrowok="t" o:connecttype="custom" o:connectlocs="154,948;62,979;6,1059;0,1089;2,1655;12,1685;31,1717;56,1744;82,1759;117,1774;155,1777;1307,1775;1388,1728;121,1723;69,1683;52,1643;49,1103;52,1080;68,1043;82,1027;97,1015;119,1004;142,999;1386,997;1337,961;1386,997;1286,999;1328,1013;1371,1061;1380,1103;1379,1635;1365,1677;1317,1719;1273,1728;1391,1726;1429,1637;1426,1071;1386,997" o:connectangles="0,0,0,0,0,0,0,0,0,0,0,0,0,0,0,0,0,0,0,0,0,0,0,0,0,0,0,0,0,0,0,0,0,0,0,0,0,0"/>
                </v:shape>
                <v:shape id="AutoShape 103" o:spid="_x0000_s1065" style="position:absolute;left:2196;top:1728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" path="m1187,l254,,182,11,117,41,63,87,23,147,2,217,1,229,,241,,2760r1,12l2,2785r3,14l18,2840r19,39l63,2914r31,30l113,2958r9,6l153,2980r33,12l220,2999r34,2l1175,3001r13,-1l1201,3000r72,-18l1325,2951r-1071,l183,2939r-62,-38l75,2845,52,2777r-2,-11l49,2758,49,255r1,-10l50,233r2,-10l54,213,64,178,79,149,99,122,125,96,140,84r9,-5l174,67r26,-9l227,52r29,-3l1324,49r-2,-2l1259,14,1187,xm1324,49r-149,l1186,51r10,l1267,72r57,43l1363,174r16,71l1380,255r,2491l1379,2757r,10l1358,2838r-42,57l1256,2935r-72,16l1325,2951r9,-6l1383,2894r32,-63l1429,2759r,-2518l1428,228r-18,-71l1374,96,1324,49xe" fillcolor="#1d5b3c" stroked="f">
                  <v:path arrowok="t" o:connecttype="custom" o:connectlocs="254,1728;117,1769;23,1875;1,1957;0,4488;2,4513;18,4568;63,4642;113,4686;153,4708;220,4727;1175,4729;1201,4728;1325,4679;183,4667;75,4573;50,4494;49,1983;50,1961;54,1941;79,1877;125,1824;149,1807;200,1786;256,1777;1322,1775;1187,1728;1175,1777;1196,1779;1324,1843;1379,1973;1380,4474;1379,4495;1316,4623;1184,4679;1334,4673;1415,4559;1429,1969;1410,1885;1324,1777" o:connectangles="0,0,0,0,0,0,0,0,0,0,0,0,0,0,0,0,0,0,0,0,0,0,0,0,0,0,0,0,0,0,0,0,0,0,0,0,0,0,0,0"/>
                </v:shape>
                <v:shape id="AutoShape 104" o:spid="_x0000_s1066" style="position:absolute;left:2196;top:4706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" path="m1303,l125,,84,7,50,26,23,54,5,91,,115,,548r2,13l10,585r8,15l25,611r9,11l47,633r9,7l67,646r14,7l96,657r15,3l126,661r1190,l1330,658r37,-14l1398,618r4,-6l126,612r-24,-5l80,596,64,579,53,556r-3,-7l49,541r,-414l50,117r3,-14l56,96,62,86r3,-6l70,75r8,-8l84,62r7,-4l103,54r12,-5l1401,49,1387,32,1353,10,1314,1,1303,xm1401,49l115,49r12,1l1312,50r8,2l1342,61r19,16l1374,98r5,23l1380,128r,407l1378,552r-10,22l1353,593r-20,12l1309,610r-7,2l1402,612r17,-27l1429,546r,-434l1427,100,1412,63,1401,49xe" fillcolor="#1d5b3c" stroked="f">
                  <v:path arrowok="t" o:connecttype="custom" o:connectlocs="125,4707;50,4733;5,4798;0,5255;10,5292;25,5318;47,5340;67,5353;96,5364;126,5368;1330,5365;1398,5325;126,5319;80,5303;53,5263;49,5248;50,4824;56,4803;65,4787;78,4774;91,4765;115,4756;1387,4739;1314,4708;1401,4756;127,4757;1320,4759;1361,4784;1379,4828;1380,5242;1368,5281;1333,5312;1302,5319;1419,5292;1429,4819;1412,4770" o:connectangles="0,0,0,0,0,0,0,0,0,0,0,0,0,0,0,0,0,0,0,0,0,0,0,0,0,0,0,0,0,0,0,0,0,0,0,0"/>
                </v:shape>
                <v:rect id="Rectangle 105" o:spid="_x0000_s1067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" filled="f" strokeweight="1.02pt"/>
                <v:shape id="Text Box 106" o:spid="_x0000_s1068" type="#_x0000_t202" style="position:absolute;left:5595;top:4961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07" o:spid="_x0000_s1069" type="#_x0000_t202" style="position:absolute;left:2599;top:4961;width:842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08" o:spid="_x0000_s1070" type="#_x0000_t202" style="position:absolute;left:2439;top:1928;width:1050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09" o:spid="_x0000_s1071" type="#_x0000_t202" style="position:absolute;left:2495;top:1237;width:106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10" o:spid="_x0000_s1072" type="#_x0000_t202" style="position:absolute;left:5610;top:373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82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ge">
                  <wp:posOffset>1126490</wp:posOffset>
                </wp:positionV>
                <wp:extent cx="6096000" cy="3429000"/>
                <wp:effectExtent l="8890" t="2540" r="635" b="6985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1774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4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7" y="1904"/>
                            <a:ext cx="2999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1784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2"/>
                                <w:ind w:left="17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Number of applications using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7933"/>
                                </w:tabs>
                                <w:spacing w:before="189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 xml:space="preserve">3000  </w:t>
                              </w:r>
                              <w:r>
                                <w:rPr>
                                  <w:color w:val="585858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9"/>
                                  <w:sz w:val="10"/>
                                  <w:u w:val="single" w:color="D8D8D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sz w:val="10"/>
                                  <w:u w:val="single" w:color="D8D8D8"/>
                                </w:rPr>
                                <w:tab/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0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2500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1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2000</w:t>
                              </w:r>
                            </w:p>
                            <w:p w:rsidR="008A5AE7" w:rsidRDefault="008A5AE7" w:rsidP="008A5AE7">
                              <w:pPr>
                                <w:spacing w:before="9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8053"/>
                                </w:tabs>
                                <w:spacing w:line="291" w:lineRule="exact"/>
                                <w:ind w:left="387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>1500</w:t>
                              </w: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24"/>
                                </w:rPr>
                                <w:t>+27%</w:t>
                              </w:r>
                            </w:p>
                            <w:p w:rsidR="008A5AE7" w:rsidRDefault="008A5AE7" w:rsidP="008A5AE7">
                              <w:pPr>
                                <w:spacing w:line="193" w:lineRule="exact"/>
                                <w:ind w:left="7925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in</w:t>
                              </w:r>
                            </w:p>
                            <w:p w:rsidR="008A5AE7" w:rsidRDefault="008A5AE7" w:rsidP="008A5AE7">
                              <w:pPr>
                                <w:spacing w:line="56" w:lineRule="exact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1000</w:t>
                              </w:r>
                            </w:p>
                            <w:p w:rsidR="008A5AE7" w:rsidRDefault="008A5AE7" w:rsidP="008A5AE7">
                              <w:pPr>
                                <w:spacing w:line="185" w:lineRule="exact"/>
                                <w:ind w:left="7927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8222"/>
                                </w:tabs>
                                <w:spacing w:line="216" w:lineRule="exact"/>
                                <w:ind w:left="39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500</w:t>
                              </w:r>
                              <w:r>
                                <w:rPr>
                                  <w:color w:val="585858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18"/>
                                </w:rPr>
                                <w:t>vs.</w:t>
                              </w:r>
                            </w:p>
                            <w:p w:rsidR="008A5AE7" w:rsidRDefault="008A5AE7" w:rsidP="008A5AE7">
                              <w:pPr>
                                <w:spacing w:line="210" w:lineRule="exact"/>
                                <w:ind w:left="7926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2021*</w:t>
                              </w:r>
                            </w:p>
                            <w:p w:rsidR="008A5AE7" w:rsidRDefault="008A5AE7" w:rsidP="008A5AE7">
                              <w:pPr>
                                <w:spacing w:line="109" w:lineRule="exact"/>
                                <w:ind w:right="1422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w w:val="99"/>
                                  <w:sz w:val="10"/>
                                </w:rPr>
                                <w:t>0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4963"/>
                                  <w:tab w:val="left" w:pos="5588"/>
                                  <w:tab w:val="left" w:pos="6215"/>
                                  <w:tab w:val="left" w:pos="6840"/>
                                  <w:tab w:val="left" w:pos="7465"/>
                                </w:tabs>
                                <w:spacing w:before="29"/>
                                <w:ind w:left="433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2017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2018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2019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2020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2021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ind w:left="7325" w:right="1623" w:firstLine="4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January to August</w:t>
                              </w:r>
                            </w:p>
                            <w:p w:rsidR="008A5AE7" w:rsidRDefault="008A5AE7" w:rsidP="008A5AE7">
                              <w:pPr>
                                <w:spacing w:before="2"/>
                                <w:ind w:left="590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85858"/>
                                  <w:sz w:val="16"/>
                                </w:rPr>
                                <w:t>Year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25"/>
                                <w:ind w:right="4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*Excluding June figures in 2021 and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73" style="position:absolute;margin-left:65.95pt;margin-top:88.7pt;width:480pt;height:270pt;z-index:-251642880;mso-position-horizontal-relative:page;mso-position-vertical-relative:page" coordorigin="1319,1774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">
                <v:shape id="Picture 83" o:spid="_x0000_s1074" type="#_x0000_t75" style="position:absolute;left:6287;top:1904;width:299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">
                  <v:imagedata r:id="rId84" o:title=""/>
                </v:shape>
                <v:shape id="Text Box 84" o:spid="_x0000_s1075" type="#_x0000_t202" style="position:absolute;left:1329;top:1784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2"/>
                          <w:ind w:left="175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Number of applications using</w:t>
                        </w:r>
                      </w:p>
                      <w:p w:rsidR="008A5AE7" w:rsidRDefault="008A5AE7" w:rsidP="008A5AE7">
                        <w:pPr>
                          <w:rPr>
                            <w:sz w:val="26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7933"/>
                          </w:tabs>
                          <w:spacing w:before="189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 xml:space="preserve">3000  </w:t>
                        </w:r>
                        <w:r>
                          <w:rPr>
                            <w:color w:val="585858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9"/>
                            <w:sz w:val="10"/>
                            <w:u w:val="single" w:color="D8D8D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sz w:val="10"/>
                            <w:u w:val="single" w:color="D8D8D8"/>
                          </w:rPr>
                          <w:tab/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0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2500</w:t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1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2000</w:t>
                        </w:r>
                      </w:p>
                      <w:p w:rsidR="008A5AE7" w:rsidRDefault="008A5AE7" w:rsidP="008A5AE7">
                        <w:pPr>
                          <w:spacing w:before="9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8053"/>
                          </w:tabs>
                          <w:spacing w:line="291" w:lineRule="exact"/>
                          <w:ind w:left="3872"/>
                          <w:rPr>
                            <w:sz w:val="24"/>
                          </w:rPr>
                        </w:pP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>1500</w:t>
                        </w: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24"/>
                          </w:rPr>
                          <w:t>+27%</w:t>
                        </w:r>
                      </w:p>
                      <w:p w:rsidR="008A5AE7" w:rsidRDefault="008A5AE7" w:rsidP="008A5AE7">
                        <w:pPr>
                          <w:spacing w:line="193" w:lineRule="exact"/>
                          <w:ind w:left="7925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in</w:t>
                        </w:r>
                      </w:p>
                      <w:p w:rsidR="008A5AE7" w:rsidRDefault="008A5AE7" w:rsidP="008A5AE7">
                        <w:pPr>
                          <w:spacing w:line="56" w:lineRule="exact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1000</w:t>
                        </w:r>
                      </w:p>
                      <w:p w:rsidR="008A5AE7" w:rsidRDefault="008A5AE7" w:rsidP="008A5AE7">
                        <w:pPr>
                          <w:spacing w:line="185" w:lineRule="exact"/>
                          <w:ind w:left="7927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2022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8222"/>
                          </w:tabs>
                          <w:spacing w:line="216" w:lineRule="exact"/>
                          <w:ind w:left="3929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500</w:t>
                        </w:r>
                        <w:r>
                          <w:rPr>
                            <w:color w:val="585858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18"/>
                          </w:rPr>
                          <w:t>vs.</w:t>
                        </w:r>
                      </w:p>
                      <w:p w:rsidR="008A5AE7" w:rsidRDefault="008A5AE7" w:rsidP="008A5AE7">
                        <w:pPr>
                          <w:spacing w:line="210" w:lineRule="exact"/>
                          <w:ind w:left="7926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2021*</w:t>
                        </w:r>
                      </w:p>
                      <w:p w:rsidR="008A5AE7" w:rsidRDefault="008A5AE7" w:rsidP="008A5AE7">
                        <w:pPr>
                          <w:spacing w:line="109" w:lineRule="exact"/>
                          <w:ind w:right="1422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w w:val="99"/>
                            <w:sz w:val="10"/>
                          </w:rPr>
                          <w:t>0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4963"/>
                            <w:tab w:val="left" w:pos="5588"/>
                            <w:tab w:val="left" w:pos="6215"/>
                            <w:tab w:val="left" w:pos="6840"/>
                            <w:tab w:val="left" w:pos="7465"/>
                          </w:tabs>
                          <w:spacing w:before="29"/>
                          <w:ind w:left="4338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2017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2018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2019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2020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2021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2022</w:t>
                        </w:r>
                      </w:p>
                      <w:p w:rsidR="008A5AE7" w:rsidRDefault="008A5AE7" w:rsidP="008A5AE7">
                        <w:pPr>
                          <w:ind w:left="7325" w:right="1623" w:firstLine="46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January to August</w:t>
                        </w:r>
                      </w:p>
                      <w:p w:rsidR="008A5AE7" w:rsidRDefault="008A5AE7" w:rsidP="008A5AE7">
                        <w:pPr>
                          <w:spacing w:before="2"/>
                          <w:ind w:left="5906"/>
                          <w:rPr>
                            <w:sz w:val="16"/>
                          </w:rPr>
                        </w:pPr>
                        <w:r>
                          <w:rPr>
                            <w:color w:val="585858"/>
                            <w:sz w:val="16"/>
                          </w:rPr>
                          <w:t>Year</w:t>
                        </w: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spacing w:before="125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*Excluding June figures in 2021 and 2022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3159760</wp:posOffset>
                </wp:positionH>
                <wp:positionV relativeFrom="page">
                  <wp:posOffset>1692275</wp:posOffset>
                </wp:positionV>
                <wp:extent cx="3333115" cy="1926590"/>
                <wp:effectExtent l="6985" t="6350" r="3175" b="635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115" cy="1926590"/>
                          <a:chOff x="4976" y="2665"/>
                          <a:chExt cx="5249" cy="3034"/>
                        </a:xfrm>
                      </wpg:grpSpPr>
                      <wps:wsp>
                        <wps:cNvPr id="332" name="AutoShape 143"/>
                        <wps:cNvSpPr>
                          <a:spLocks/>
                        </wps:cNvSpPr>
                        <wps:spPr bwMode="auto">
                          <a:xfrm>
                            <a:off x="5521" y="4541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144"/>
                        <wps:cNvSpPr>
                          <a:spLocks/>
                        </wps:cNvSpPr>
                        <wps:spPr bwMode="auto">
                          <a:xfrm>
                            <a:off x="5521" y="4197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145"/>
                        <wps:cNvSpPr>
                          <a:spLocks/>
                        </wps:cNvSpPr>
                        <wps:spPr bwMode="auto">
                          <a:xfrm>
                            <a:off x="5521" y="3853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146"/>
                        <wps:cNvSpPr>
                          <a:spLocks/>
                        </wps:cNvSpPr>
                        <wps:spPr bwMode="auto">
                          <a:xfrm>
                            <a:off x="5521" y="3167"/>
                            <a:ext cx="3753" cy="344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3511 3167"/>
                              <a:gd name="T3" fmla="*/ 3511 h 344"/>
                              <a:gd name="T4" fmla="+- 0 9274 5521"/>
                              <a:gd name="T5" fmla="*/ T4 w 3753"/>
                              <a:gd name="T6" fmla="+- 0 3511 3167"/>
                              <a:gd name="T7" fmla="*/ 3511 h 344"/>
                              <a:gd name="T8" fmla="+- 0 5521 5521"/>
                              <a:gd name="T9" fmla="*/ T8 w 3753"/>
                              <a:gd name="T10" fmla="+- 0 3511 3167"/>
                              <a:gd name="T11" fmla="*/ 3511 h 344"/>
                              <a:gd name="T12" fmla="+- 0 8237 5521"/>
                              <a:gd name="T13" fmla="*/ T12 w 3753"/>
                              <a:gd name="T14" fmla="+- 0 3511 3167"/>
                              <a:gd name="T15" fmla="*/ 3511 h 344"/>
                              <a:gd name="T16" fmla="+- 0 8434 5521"/>
                              <a:gd name="T17" fmla="*/ T16 w 3753"/>
                              <a:gd name="T18" fmla="+- 0 3167 3167"/>
                              <a:gd name="T19" fmla="*/ 3167 h 344"/>
                              <a:gd name="T20" fmla="+- 0 9274 5521"/>
                              <a:gd name="T21" fmla="*/ T20 w 3753"/>
                              <a:gd name="T22" fmla="+- 0 3167 3167"/>
                              <a:gd name="T23" fmla="*/ 3167 h 344"/>
                              <a:gd name="T24" fmla="+- 0 5521 5521"/>
                              <a:gd name="T25" fmla="*/ T24 w 3753"/>
                              <a:gd name="T26" fmla="+- 0 3167 3167"/>
                              <a:gd name="T27" fmla="*/ 3167 h 344"/>
                              <a:gd name="T28" fmla="+- 0 8237 5521"/>
                              <a:gd name="T29" fmla="*/ T28 w 3753"/>
                              <a:gd name="T30" fmla="+- 0 3167 3167"/>
                              <a:gd name="T31" fmla="*/ 3167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53" h="344">
                                <a:moveTo>
                                  <a:pt x="2913" y="344"/>
                                </a:moveTo>
                                <a:lnTo>
                                  <a:pt x="3753" y="344"/>
                                </a:lnTo>
                                <a:moveTo>
                                  <a:pt x="0" y="344"/>
                                </a:moveTo>
                                <a:lnTo>
                                  <a:pt x="2716" y="344"/>
                                </a:lnTo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8236" y="3160"/>
                            <a:ext cx="197" cy="1724"/>
                          </a:xfrm>
                          <a:prstGeom prst="rect">
                            <a:avLst/>
                          </a:pr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4054"/>
                            <a:ext cx="197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5735" y="4879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6360" y="4858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AutoShape 151"/>
                        <wps:cNvSpPr>
                          <a:spLocks/>
                        </wps:cNvSpPr>
                        <wps:spPr bwMode="auto">
                          <a:xfrm>
                            <a:off x="6985" y="4731"/>
                            <a:ext cx="822" cy="153"/>
                          </a:xfrm>
                          <a:custGeom>
                            <a:avLst/>
                            <a:gdLst>
                              <a:gd name="T0" fmla="+- 0 7182 6985"/>
                              <a:gd name="T1" fmla="*/ T0 w 822"/>
                              <a:gd name="T2" fmla="+- 0 4734 4732"/>
                              <a:gd name="T3" fmla="*/ 4734 h 153"/>
                              <a:gd name="T4" fmla="+- 0 6985 6985"/>
                              <a:gd name="T5" fmla="*/ T4 w 822"/>
                              <a:gd name="T6" fmla="+- 0 4734 4732"/>
                              <a:gd name="T7" fmla="*/ 4734 h 153"/>
                              <a:gd name="T8" fmla="+- 0 6985 6985"/>
                              <a:gd name="T9" fmla="*/ T8 w 822"/>
                              <a:gd name="T10" fmla="+- 0 4884 4732"/>
                              <a:gd name="T11" fmla="*/ 4884 h 153"/>
                              <a:gd name="T12" fmla="+- 0 7182 6985"/>
                              <a:gd name="T13" fmla="*/ T12 w 822"/>
                              <a:gd name="T14" fmla="+- 0 4884 4732"/>
                              <a:gd name="T15" fmla="*/ 4884 h 153"/>
                              <a:gd name="T16" fmla="+- 0 7182 6985"/>
                              <a:gd name="T17" fmla="*/ T16 w 822"/>
                              <a:gd name="T18" fmla="+- 0 4734 4732"/>
                              <a:gd name="T19" fmla="*/ 4734 h 153"/>
                              <a:gd name="T20" fmla="+- 0 7807 6985"/>
                              <a:gd name="T21" fmla="*/ T20 w 822"/>
                              <a:gd name="T22" fmla="+- 0 4732 4732"/>
                              <a:gd name="T23" fmla="*/ 4732 h 153"/>
                              <a:gd name="T24" fmla="+- 0 7612 6985"/>
                              <a:gd name="T25" fmla="*/ T24 w 822"/>
                              <a:gd name="T26" fmla="+- 0 4732 4732"/>
                              <a:gd name="T27" fmla="*/ 4732 h 153"/>
                              <a:gd name="T28" fmla="+- 0 7612 6985"/>
                              <a:gd name="T29" fmla="*/ T28 w 822"/>
                              <a:gd name="T30" fmla="+- 0 4884 4732"/>
                              <a:gd name="T31" fmla="*/ 4884 h 153"/>
                              <a:gd name="T32" fmla="+- 0 7807 6985"/>
                              <a:gd name="T33" fmla="*/ T32 w 822"/>
                              <a:gd name="T34" fmla="+- 0 4884 4732"/>
                              <a:gd name="T35" fmla="*/ 4884 h 153"/>
                              <a:gd name="T36" fmla="+- 0 7807 6985"/>
                              <a:gd name="T37" fmla="*/ T36 w 822"/>
                              <a:gd name="T38" fmla="+- 0 4732 4732"/>
                              <a:gd name="T39" fmla="*/ 473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" h="153">
                                <a:moveTo>
                                  <a:pt x="19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52"/>
                                </a:lnTo>
                                <a:lnTo>
                                  <a:pt x="197" y="152"/>
                                </a:lnTo>
                                <a:lnTo>
                                  <a:pt x="197" y="2"/>
                                </a:lnTo>
                                <a:moveTo>
                                  <a:pt x="822" y="0"/>
                                </a:moveTo>
                                <a:lnTo>
                                  <a:pt x="627" y="0"/>
                                </a:lnTo>
                                <a:lnTo>
                                  <a:pt x="627" y="152"/>
                                </a:lnTo>
                                <a:lnTo>
                                  <a:pt x="822" y="152"/>
                                </a:lnTo>
                                <a:lnTo>
                                  <a:pt x="822" y="0"/>
                                </a:lnTo>
                              </a:path>
                            </a:pathLst>
                          </a:cu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521" y="4884"/>
                            <a:ext cx="375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AutoShape 153"/>
                        <wps:cNvSpPr>
                          <a:spLocks/>
                        </wps:cNvSpPr>
                        <wps:spPr bwMode="auto">
                          <a:xfrm>
                            <a:off x="4976" y="2665"/>
                            <a:ext cx="4316" cy="3034"/>
                          </a:xfrm>
                          <a:custGeom>
                            <a:avLst/>
                            <a:gdLst>
                              <a:gd name="T0" fmla="+- 0 9290 4976"/>
                              <a:gd name="T1" fmla="*/ T0 w 4316"/>
                              <a:gd name="T2" fmla="+- 0 2665 2665"/>
                              <a:gd name="T3" fmla="*/ 2665 h 3034"/>
                              <a:gd name="T4" fmla="+- 0 4979 4976"/>
                              <a:gd name="T5" fmla="*/ T4 w 4316"/>
                              <a:gd name="T6" fmla="+- 0 2665 2665"/>
                              <a:gd name="T7" fmla="*/ 2665 h 3034"/>
                              <a:gd name="T8" fmla="+- 0 4976 4976"/>
                              <a:gd name="T9" fmla="*/ T8 w 4316"/>
                              <a:gd name="T10" fmla="+- 0 2666 2665"/>
                              <a:gd name="T11" fmla="*/ 2666 h 3034"/>
                              <a:gd name="T12" fmla="+- 0 4976 4976"/>
                              <a:gd name="T13" fmla="*/ T12 w 4316"/>
                              <a:gd name="T14" fmla="+- 0 5696 2665"/>
                              <a:gd name="T15" fmla="*/ 5696 h 3034"/>
                              <a:gd name="T16" fmla="+- 0 4979 4976"/>
                              <a:gd name="T17" fmla="*/ T16 w 4316"/>
                              <a:gd name="T18" fmla="+- 0 5699 2665"/>
                              <a:gd name="T19" fmla="*/ 5699 h 3034"/>
                              <a:gd name="T20" fmla="+- 0 9290 4976"/>
                              <a:gd name="T21" fmla="*/ T20 w 4316"/>
                              <a:gd name="T22" fmla="+- 0 5699 2665"/>
                              <a:gd name="T23" fmla="*/ 5699 h 3034"/>
                              <a:gd name="T24" fmla="+- 0 9292 4976"/>
                              <a:gd name="T25" fmla="*/ T24 w 4316"/>
                              <a:gd name="T26" fmla="+- 0 5696 2665"/>
                              <a:gd name="T27" fmla="*/ 5696 h 3034"/>
                              <a:gd name="T28" fmla="+- 0 9292 4976"/>
                              <a:gd name="T29" fmla="*/ T28 w 4316"/>
                              <a:gd name="T30" fmla="+- 0 5695 2665"/>
                              <a:gd name="T31" fmla="*/ 5695 h 3034"/>
                              <a:gd name="T32" fmla="+- 0 4985 4976"/>
                              <a:gd name="T33" fmla="*/ T32 w 4316"/>
                              <a:gd name="T34" fmla="+- 0 5695 2665"/>
                              <a:gd name="T35" fmla="*/ 5695 h 3034"/>
                              <a:gd name="T36" fmla="+- 0 4980 4976"/>
                              <a:gd name="T37" fmla="*/ T36 w 4316"/>
                              <a:gd name="T38" fmla="+- 0 5690 2665"/>
                              <a:gd name="T39" fmla="*/ 5690 h 3034"/>
                              <a:gd name="T40" fmla="+- 0 4985 4976"/>
                              <a:gd name="T41" fmla="*/ T40 w 4316"/>
                              <a:gd name="T42" fmla="+- 0 5690 2665"/>
                              <a:gd name="T43" fmla="*/ 5690 h 3034"/>
                              <a:gd name="T44" fmla="+- 0 4985 4976"/>
                              <a:gd name="T45" fmla="*/ T44 w 4316"/>
                              <a:gd name="T46" fmla="+- 0 2672 2665"/>
                              <a:gd name="T47" fmla="*/ 2672 h 3034"/>
                              <a:gd name="T48" fmla="+- 0 4980 4976"/>
                              <a:gd name="T49" fmla="*/ T48 w 4316"/>
                              <a:gd name="T50" fmla="+- 0 2672 2665"/>
                              <a:gd name="T51" fmla="*/ 2672 h 3034"/>
                              <a:gd name="T52" fmla="+- 0 4985 4976"/>
                              <a:gd name="T53" fmla="*/ T52 w 4316"/>
                              <a:gd name="T54" fmla="+- 0 2669 2665"/>
                              <a:gd name="T55" fmla="*/ 2669 h 3034"/>
                              <a:gd name="T56" fmla="+- 0 9292 4976"/>
                              <a:gd name="T57" fmla="*/ T56 w 4316"/>
                              <a:gd name="T58" fmla="+- 0 2669 2665"/>
                              <a:gd name="T59" fmla="*/ 2669 h 3034"/>
                              <a:gd name="T60" fmla="+- 0 9292 4976"/>
                              <a:gd name="T61" fmla="*/ T60 w 4316"/>
                              <a:gd name="T62" fmla="+- 0 2666 2665"/>
                              <a:gd name="T63" fmla="*/ 2666 h 3034"/>
                              <a:gd name="T64" fmla="+- 0 9290 4976"/>
                              <a:gd name="T65" fmla="*/ T64 w 4316"/>
                              <a:gd name="T66" fmla="+- 0 2665 2665"/>
                              <a:gd name="T67" fmla="*/ 2665 h 3034"/>
                              <a:gd name="T68" fmla="+- 0 4985 4976"/>
                              <a:gd name="T69" fmla="*/ T68 w 4316"/>
                              <a:gd name="T70" fmla="+- 0 5690 2665"/>
                              <a:gd name="T71" fmla="*/ 5690 h 3034"/>
                              <a:gd name="T72" fmla="+- 0 4980 4976"/>
                              <a:gd name="T73" fmla="*/ T72 w 4316"/>
                              <a:gd name="T74" fmla="+- 0 5690 2665"/>
                              <a:gd name="T75" fmla="*/ 5690 h 3034"/>
                              <a:gd name="T76" fmla="+- 0 4985 4976"/>
                              <a:gd name="T77" fmla="*/ T76 w 4316"/>
                              <a:gd name="T78" fmla="+- 0 5695 2665"/>
                              <a:gd name="T79" fmla="*/ 5695 h 3034"/>
                              <a:gd name="T80" fmla="+- 0 4985 4976"/>
                              <a:gd name="T81" fmla="*/ T80 w 4316"/>
                              <a:gd name="T82" fmla="+- 0 5690 2665"/>
                              <a:gd name="T83" fmla="*/ 5690 h 3034"/>
                              <a:gd name="T84" fmla="+- 0 9284 4976"/>
                              <a:gd name="T85" fmla="*/ T84 w 4316"/>
                              <a:gd name="T86" fmla="+- 0 5690 2665"/>
                              <a:gd name="T87" fmla="*/ 5690 h 3034"/>
                              <a:gd name="T88" fmla="+- 0 4985 4976"/>
                              <a:gd name="T89" fmla="*/ T88 w 4316"/>
                              <a:gd name="T90" fmla="+- 0 5690 2665"/>
                              <a:gd name="T91" fmla="*/ 5690 h 3034"/>
                              <a:gd name="T92" fmla="+- 0 4985 4976"/>
                              <a:gd name="T93" fmla="*/ T92 w 4316"/>
                              <a:gd name="T94" fmla="+- 0 5695 2665"/>
                              <a:gd name="T95" fmla="*/ 5695 h 3034"/>
                              <a:gd name="T96" fmla="+- 0 9284 4976"/>
                              <a:gd name="T97" fmla="*/ T96 w 4316"/>
                              <a:gd name="T98" fmla="+- 0 5695 2665"/>
                              <a:gd name="T99" fmla="*/ 5695 h 3034"/>
                              <a:gd name="T100" fmla="+- 0 9284 4976"/>
                              <a:gd name="T101" fmla="*/ T100 w 4316"/>
                              <a:gd name="T102" fmla="+- 0 5690 2665"/>
                              <a:gd name="T103" fmla="*/ 5690 h 3034"/>
                              <a:gd name="T104" fmla="+- 0 9284 4976"/>
                              <a:gd name="T105" fmla="*/ T104 w 4316"/>
                              <a:gd name="T106" fmla="+- 0 2669 2665"/>
                              <a:gd name="T107" fmla="*/ 2669 h 3034"/>
                              <a:gd name="T108" fmla="+- 0 9284 4976"/>
                              <a:gd name="T109" fmla="*/ T108 w 4316"/>
                              <a:gd name="T110" fmla="+- 0 5695 2665"/>
                              <a:gd name="T111" fmla="*/ 5695 h 3034"/>
                              <a:gd name="T112" fmla="+- 0 9288 4976"/>
                              <a:gd name="T113" fmla="*/ T112 w 4316"/>
                              <a:gd name="T114" fmla="+- 0 5690 2665"/>
                              <a:gd name="T115" fmla="*/ 5690 h 3034"/>
                              <a:gd name="T116" fmla="+- 0 9292 4976"/>
                              <a:gd name="T117" fmla="*/ T116 w 4316"/>
                              <a:gd name="T118" fmla="+- 0 5690 2665"/>
                              <a:gd name="T119" fmla="*/ 5690 h 3034"/>
                              <a:gd name="T120" fmla="+- 0 9292 4976"/>
                              <a:gd name="T121" fmla="*/ T120 w 4316"/>
                              <a:gd name="T122" fmla="+- 0 2672 2665"/>
                              <a:gd name="T123" fmla="*/ 2672 h 3034"/>
                              <a:gd name="T124" fmla="+- 0 9288 4976"/>
                              <a:gd name="T125" fmla="*/ T124 w 4316"/>
                              <a:gd name="T126" fmla="+- 0 2672 2665"/>
                              <a:gd name="T127" fmla="*/ 2672 h 3034"/>
                              <a:gd name="T128" fmla="+- 0 9284 4976"/>
                              <a:gd name="T129" fmla="*/ T128 w 4316"/>
                              <a:gd name="T130" fmla="+- 0 2669 2665"/>
                              <a:gd name="T131" fmla="*/ 2669 h 3034"/>
                              <a:gd name="T132" fmla="+- 0 9292 4976"/>
                              <a:gd name="T133" fmla="*/ T132 w 4316"/>
                              <a:gd name="T134" fmla="+- 0 5690 2665"/>
                              <a:gd name="T135" fmla="*/ 5690 h 3034"/>
                              <a:gd name="T136" fmla="+- 0 9288 4976"/>
                              <a:gd name="T137" fmla="*/ T136 w 4316"/>
                              <a:gd name="T138" fmla="+- 0 5690 2665"/>
                              <a:gd name="T139" fmla="*/ 5690 h 3034"/>
                              <a:gd name="T140" fmla="+- 0 9284 4976"/>
                              <a:gd name="T141" fmla="*/ T140 w 4316"/>
                              <a:gd name="T142" fmla="+- 0 5695 2665"/>
                              <a:gd name="T143" fmla="*/ 5695 h 3034"/>
                              <a:gd name="T144" fmla="+- 0 9292 4976"/>
                              <a:gd name="T145" fmla="*/ T144 w 4316"/>
                              <a:gd name="T146" fmla="+- 0 5695 2665"/>
                              <a:gd name="T147" fmla="*/ 5695 h 3034"/>
                              <a:gd name="T148" fmla="+- 0 9292 4976"/>
                              <a:gd name="T149" fmla="*/ T148 w 4316"/>
                              <a:gd name="T150" fmla="+- 0 5690 2665"/>
                              <a:gd name="T151" fmla="*/ 5690 h 3034"/>
                              <a:gd name="T152" fmla="+- 0 4985 4976"/>
                              <a:gd name="T153" fmla="*/ T152 w 4316"/>
                              <a:gd name="T154" fmla="+- 0 2669 2665"/>
                              <a:gd name="T155" fmla="*/ 2669 h 3034"/>
                              <a:gd name="T156" fmla="+- 0 4980 4976"/>
                              <a:gd name="T157" fmla="*/ T156 w 4316"/>
                              <a:gd name="T158" fmla="+- 0 2672 2665"/>
                              <a:gd name="T159" fmla="*/ 2672 h 3034"/>
                              <a:gd name="T160" fmla="+- 0 4985 4976"/>
                              <a:gd name="T161" fmla="*/ T160 w 4316"/>
                              <a:gd name="T162" fmla="+- 0 2672 2665"/>
                              <a:gd name="T163" fmla="*/ 2672 h 3034"/>
                              <a:gd name="T164" fmla="+- 0 4985 4976"/>
                              <a:gd name="T165" fmla="*/ T164 w 4316"/>
                              <a:gd name="T166" fmla="+- 0 2669 2665"/>
                              <a:gd name="T167" fmla="*/ 2669 h 3034"/>
                              <a:gd name="T168" fmla="+- 0 9284 4976"/>
                              <a:gd name="T169" fmla="*/ T168 w 4316"/>
                              <a:gd name="T170" fmla="+- 0 2669 2665"/>
                              <a:gd name="T171" fmla="*/ 2669 h 3034"/>
                              <a:gd name="T172" fmla="+- 0 4985 4976"/>
                              <a:gd name="T173" fmla="*/ T172 w 4316"/>
                              <a:gd name="T174" fmla="+- 0 2669 2665"/>
                              <a:gd name="T175" fmla="*/ 2669 h 3034"/>
                              <a:gd name="T176" fmla="+- 0 4985 4976"/>
                              <a:gd name="T177" fmla="*/ T176 w 4316"/>
                              <a:gd name="T178" fmla="+- 0 2672 2665"/>
                              <a:gd name="T179" fmla="*/ 2672 h 3034"/>
                              <a:gd name="T180" fmla="+- 0 9284 4976"/>
                              <a:gd name="T181" fmla="*/ T180 w 4316"/>
                              <a:gd name="T182" fmla="+- 0 2672 2665"/>
                              <a:gd name="T183" fmla="*/ 2672 h 3034"/>
                              <a:gd name="T184" fmla="+- 0 9284 4976"/>
                              <a:gd name="T185" fmla="*/ T184 w 4316"/>
                              <a:gd name="T186" fmla="+- 0 2669 2665"/>
                              <a:gd name="T187" fmla="*/ 2669 h 3034"/>
                              <a:gd name="T188" fmla="+- 0 9292 4976"/>
                              <a:gd name="T189" fmla="*/ T188 w 4316"/>
                              <a:gd name="T190" fmla="+- 0 2669 2665"/>
                              <a:gd name="T191" fmla="*/ 2669 h 3034"/>
                              <a:gd name="T192" fmla="+- 0 9284 4976"/>
                              <a:gd name="T193" fmla="*/ T192 w 4316"/>
                              <a:gd name="T194" fmla="+- 0 2669 2665"/>
                              <a:gd name="T195" fmla="*/ 2669 h 3034"/>
                              <a:gd name="T196" fmla="+- 0 9288 4976"/>
                              <a:gd name="T197" fmla="*/ T196 w 4316"/>
                              <a:gd name="T198" fmla="+- 0 2672 2665"/>
                              <a:gd name="T199" fmla="*/ 2672 h 3034"/>
                              <a:gd name="T200" fmla="+- 0 9292 4976"/>
                              <a:gd name="T201" fmla="*/ T200 w 4316"/>
                              <a:gd name="T202" fmla="+- 0 2672 2665"/>
                              <a:gd name="T203" fmla="*/ 2672 h 3034"/>
                              <a:gd name="T204" fmla="+- 0 9292 4976"/>
                              <a:gd name="T205" fmla="*/ T204 w 4316"/>
                              <a:gd name="T206" fmla="+- 0 2669 2665"/>
                              <a:gd name="T207" fmla="*/ 2669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6" h="3034">
                                <a:moveTo>
                                  <a:pt x="431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031"/>
                                </a:lnTo>
                                <a:lnTo>
                                  <a:pt x="3" y="3034"/>
                                </a:lnTo>
                                <a:lnTo>
                                  <a:pt x="4314" y="3034"/>
                                </a:lnTo>
                                <a:lnTo>
                                  <a:pt x="4316" y="3031"/>
                                </a:lnTo>
                                <a:lnTo>
                                  <a:pt x="4316" y="3030"/>
                                </a:lnTo>
                                <a:lnTo>
                                  <a:pt x="9" y="3030"/>
                                </a:lnTo>
                                <a:lnTo>
                                  <a:pt x="4" y="3025"/>
                                </a:lnTo>
                                <a:lnTo>
                                  <a:pt x="9" y="3025"/>
                                </a:lnTo>
                                <a:lnTo>
                                  <a:pt x="9" y="7"/>
                                </a:lnTo>
                                <a:lnTo>
                                  <a:pt x="4" y="7"/>
                                </a:lnTo>
                                <a:lnTo>
                                  <a:pt x="9" y="4"/>
                                </a:lnTo>
                                <a:lnTo>
                                  <a:pt x="4316" y="4"/>
                                </a:lnTo>
                                <a:lnTo>
                                  <a:pt x="4316" y="1"/>
                                </a:lnTo>
                                <a:lnTo>
                                  <a:pt x="4314" y="0"/>
                                </a:lnTo>
                                <a:close/>
                                <a:moveTo>
                                  <a:pt x="9" y="3025"/>
                                </a:moveTo>
                                <a:lnTo>
                                  <a:pt x="4" y="3025"/>
                                </a:lnTo>
                                <a:lnTo>
                                  <a:pt x="9" y="3030"/>
                                </a:lnTo>
                                <a:lnTo>
                                  <a:pt x="9" y="3025"/>
                                </a:lnTo>
                                <a:close/>
                                <a:moveTo>
                                  <a:pt x="4308" y="3025"/>
                                </a:moveTo>
                                <a:lnTo>
                                  <a:pt x="9" y="3025"/>
                                </a:lnTo>
                                <a:lnTo>
                                  <a:pt x="9" y="3030"/>
                                </a:lnTo>
                                <a:lnTo>
                                  <a:pt x="4308" y="3030"/>
                                </a:lnTo>
                                <a:lnTo>
                                  <a:pt x="4308" y="3025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4308" y="3030"/>
                                </a:lnTo>
                                <a:lnTo>
                                  <a:pt x="4312" y="3025"/>
                                </a:lnTo>
                                <a:lnTo>
                                  <a:pt x="4316" y="3025"/>
                                </a:lnTo>
                                <a:lnTo>
                                  <a:pt x="4316" y="7"/>
                                </a:lnTo>
                                <a:lnTo>
                                  <a:pt x="4312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3025"/>
                                </a:moveTo>
                                <a:lnTo>
                                  <a:pt x="4312" y="3025"/>
                                </a:lnTo>
                                <a:lnTo>
                                  <a:pt x="4308" y="3030"/>
                                </a:lnTo>
                                <a:lnTo>
                                  <a:pt x="4316" y="3030"/>
                                </a:lnTo>
                                <a:lnTo>
                                  <a:pt x="4316" y="3025"/>
                                </a:lnTo>
                                <a:close/>
                                <a:moveTo>
                                  <a:pt x="9" y="4"/>
                                </a:moveTo>
                                <a:lnTo>
                                  <a:pt x="4" y="7"/>
                                </a:lnTo>
                                <a:lnTo>
                                  <a:pt x="9" y="7"/>
                                </a:lnTo>
                                <a:lnTo>
                                  <a:pt x="9" y="4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9" y="4"/>
                                </a:lnTo>
                                <a:lnTo>
                                  <a:pt x="9" y="7"/>
                                </a:lnTo>
                                <a:lnTo>
                                  <a:pt x="4308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4"/>
                                </a:moveTo>
                                <a:lnTo>
                                  <a:pt x="4308" y="4"/>
                                </a:lnTo>
                                <a:lnTo>
                                  <a:pt x="4312" y="7"/>
                                </a:lnTo>
                                <a:lnTo>
                                  <a:pt x="4316" y="7"/>
                                </a:lnTo>
                                <a:lnTo>
                                  <a:pt x="431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154"/>
                        <wps:cNvSpPr>
                          <a:spLocks/>
                        </wps:cNvSpPr>
                        <wps:spPr bwMode="auto">
                          <a:xfrm>
                            <a:off x="9120" y="3400"/>
                            <a:ext cx="1080" cy="1440"/>
                          </a:xfrm>
                          <a:custGeom>
                            <a:avLst/>
                            <a:gdLst>
                              <a:gd name="T0" fmla="+- 0 9930 9120"/>
                              <a:gd name="T1" fmla="*/ T0 w 1080"/>
                              <a:gd name="T2" fmla="+- 0 3941 3401"/>
                              <a:gd name="T3" fmla="*/ 3941 h 1440"/>
                              <a:gd name="T4" fmla="+- 0 9390 9120"/>
                              <a:gd name="T5" fmla="*/ T4 w 1080"/>
                              <a:gd name="T6" fmla="+- 0 3941 3401"/>
                              <a:gd name="T7" fmla="*/ 3941 h 1440"/>
                              <a:gd name="T8" fmla="+- 0 9390 9120"/>
                              <a:gd name="T9" fmla="*/ T8 w 1080"/>
                              <a:gd name="T10" fmla="+- 0 4841 3401"/>
                              <a:gd name="T11" fmla="*/ 4841 h 1440"/>
                              <a:gd name="T12" fmla="+- 0 9930 9120"/>
                              <a:gd name="T13" fmla="*/ T12 w 1080"/>
                              <a:gd name="T14" fmla="+- 0 4841 3401"/>
                              <a:gd name="T15" fmla="*/ 4841 h 1440"/>
                              <a:gd name="T16" fmla="+- 0 9930 9120"/>
                              <a:gd name="T17" fmla="*/ T16 w 1080"/>
                              <a:gd name="T18" fmla="+- 0 3941 3401"/>
                              <a:gd name="T19" fmla="*/ 3941 h 1440"/>
                              <a:gd name="T20" fmla="+- 0 9660 9120"/>
                              <a:gd name="T21" fmla="*/ T20 w 1080"/>
                              <a:gd name="T22" fmla="+- 0 3401 3401"/>
                              <a:gd name="T23" fmla="*/ 3401 h 1440"/>
                              <a:gd name="T24" fmla="+- 0 9120 9120"/>
                              <a:gd name="T25" fmla="*/ T24 w 1080"/>
                              <a:gd name="T26" fmla="+- 0 3941 3401"/>
                              <a:gd name="T27" fmla="*/ 3941 h 1440"/>
                              <a:gd name="T28" fmla="+- 0 10200 9120"/>
                              <a:gd name="T29" fmla="*/ T28 w 1080"/>
                              <a:gd name="T30" fmla="+- 0 3941 3401"/>
                              <a:gd name="T31" fmla="*/ 3941 h 1440"/>
                              <a:gd name="T32" fmla="+- 0 9660 9120"/>
                              <a:gd name="T33" fmla="*/ T32 w 1080"/>
                              <a:gd name="T34" fmla="+- 0 3401 3401"/>
                              <a:gd name="T35" fmla="*/ 340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0" h="1440">
                                <a:moveTo>
                                  <a:pt x="810" y="540"/>
                                </a:moveTo>
                                <a:lnTo>
                                  <a:pt x="270" y="540"/>
                                </a:lnTo>
                                <a:lnTo>
                                  <a:pt x="270" y="1440"/>
                                </a:lnTo>
                                <a:lnTo>
                                  <a:pt x="810" y="1440"/>
                                </a:lnTo>
                                <a:lnTo>
                                  <a:pt x="810" y="540"/>
                                </a:lnTo>
                                <a:close/>
                                <a:moveTo>
                                  <a:pt x="540" y="0"/>
                                </a:moveTo>
                                <a:lnTo>
                                  <a:pt x="0" y="540"/>
                                </a:lnTo>
                                <a:lnTo>
                                  <a:pt x="1080" y="540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155"/>
                        <wps:cNvSpPr>
                          <a:spLocks/>
                        </wps:cNvSpPr>
                        <wps:spPr bwMode="auto">
                          <a:xfrm>
                            <a:off x="9096" y="3386"/>
                            <a:ext cx="1130" cy="1466"/>
                          </a:xfrm>
                          <a:custGeom>
                            <a:avLst/>
                            <a:gdLst>
                              <a:gd name="T0" fmla="+- 0 9380 9096"/>
                              <a:gd name="T1" fmla="*/ T0 w 1130"/>
                              <a:gd name="T2" fmla="+- 0 4852 3386"/>
                              <a:gd name="T3" fmla="*/ 4852 h 1466"/>
                              <a:gd name="T4" fmla="+- 0 9941 9096"/>
                              <a:gd name="T5" fmla="*/ T4 w 1130"/>
                              <a:gd name="T6" fmla="+- 0 4841 3386"/>
                              <a:gd name="T7" fmla="*/ 4841 h 1466"/>
                              <a:gd name="T8" fmla="+- 0 9390 9096"/>
                              <a:gd name="T9" fmla="*/ T8 w 1130"/>
                              <a:gd name="T10" fmla="+- 0 4831 3386"/>
                              <a:gd name="T11" fmla="*/ 4831 h 1466"/>
                              <a:gd name="T12" fmla="+- 0 9401 9096"/>
                              <a:gd name="T13" fmla="*/ T12 w 1130"/>
                              <a:gd name="T14" fmla="+- 0 3952 3386"/>
                              <a:gd name="T15" fmla="*/ 3952 h 1466"/>
                              <a:gd name="T16" fmla="+- 0 9380 9096"/>
                              <a:gd name="T17" fmla="*/ T16 w 1130"/>
                              <a:gd name="T18" fmla="+- 0 3941 3386"/>
                              <a:gd name="T19" fmla="*/ 3941 h 1466"/>
                              <a:gd name="T20" fmla="+- 0 9390 9096"/>
                              <a:gd name="T21" fmla="*/ T20 w 1130"/>
                              <a:gd name="T22" fmla="+- 0 4831 3386"/>
                              <a:gd name="T23" fmla="*/ 4831 h 1466"/>
                              <a:gd name="T24" fmla="+- 0 9401 9096"/>
                              <a:gd name="T25" fmla="*/ T24 w 1130"/>
                              <a:gd name="T26" fmla="+- 0 4831 3386"/>
                              <a:gd name="T27" fmla="*/ 4831 h 1466"/>
                              <a:gd name="T28" fmla="+- 0 9401 9096"/>
                              <a:gd name="T29" fmla="*/ T28 w 1130"/>
                              <a:gd name="T30" fmla="+- 0 4831 3386"/>
                              <a:gd name="T31" fmla="*/ 4831 h 1466"/>
                              <a:gd name="T32" fmla="+- 0 9920 9096"/>
                              <a:gd name="T33" fmla="*/ T32 w 1130"/>
                              <a:gd name="T34" fmla="+- 0 4841 3386"/>
                              <a:gd name="T35" fmla="*/ 4841 h 1466"/>
                              <a:gd name="T36" fmla="+- 0 10177 9096"/>
                              <a:gd name="T37" fmla="*/ T36 w 1130"/>
                              <a:gd name="T38" fmla="+- 0 3931 3386"/>
                              <a:gd name="T39" fmla="*/ 3931 h 1466"/>
                              <a:gd name="T40" fmla="+- 0 9920 9096"/>
                              <a:gd name="T41" fmla="*/ T40 w 1130"/>
                              <a:gd name="T42" fmla="+- 0 4841 3386"/>
                              <a:gd name="T43" fmla="*/ 4841 h 1466"/>
                              <a:gd name="T44" fmla="+- 0 9941 9096"/>
                              <a:gd name="T45" fmla="*/ T44 w 1130"/>
                              <a:gd name="T46" fmla="+- 0 4831 3386"/>
                              <a:gd name="T47" fmla="*/ 4831 h 1466"/>
                              <a:gd name="T48" fmla="+- 0 9930 9096"/>
                              <a:gd name="T49" fmla="*/ T48 w 1130"/>
                              <a:gd name="T50" fmla="+- 0 3952 3386"/>
                              <a:gd name="T51" fmla="*/ 3952 h 1466"/>
                              <a:gd name="T52" fmla="+- 0 10187 9096"/>
                              <a:gd name="T53" fmla="*/ T52 w 1130"/>
                              <a:gd name="T54" fmla="+- 0 3941 3386"/>
                              <a:gd name="T55" fmla="*/ 3941 h 1466"/>
                              <a:gd name="T56" fmla="+- 0 9941 9096"/>
                              <a:gd name="T57" fmla="*/ T56 w 1130"/>
                              <a:gd name="T58" fmla="+- 0 4831 3386"/>
                              <a:gd name="T59" fmla="*/ 4831 h 1466"/>
                              <a:gd name="T60" fmla="+- 0 9920 9096"/>
                              <a:gd name="T61" fmla="*/ T60 w 1130"/>
                              <a:gd name="T62" fmla="+- 0 4841 3386"/>
                              <a:gd name="T63" fmla="*/ 4841 h 1466"/>
                              <a:gd name="T64" fmla="+- 0 9941 9096"/>
                              <a:gd name="T65" fmla="*/ T64 w 1130"/>
                              <a:gd name="T66" fmla="+- 0 4831 3386"/>
                              <a:gd name="T67" fmla="*/ 4831 h 1466"/>
                              <a:gd name="T68" fmla="+- 0 9096 9096"/>
                              <a:gd name="T69" fmla="*/ T68 w 1130"/>
                              <a:gd name="T70" fmla="+- 0 3952 3386"/>
                              <a:gd name="T71" fmla="*/ 3952 h 1466"/>
                              <a:gd name="T72" fmla="+- 0 9380 9096"/>
                              <a:gd name="T73" fmla="*/ T72 w 1130"/>
                              <a:gd name="T74" fmla="+- 0 3948 3386"/>
                              <a:gd name="T75" fmla="*/ 3948 h 1466"/>
                              <a:gd name="T76" fmla="+- 0 9120 9096"/>
                              <a:gd name="T77" fmla="*/ T76 w 1130"/>
                              <a:gd name="T78" fmla="+- 0 3931 3386"/>
                              <a:gd name="T79" fmla="*/ 3931 h 1466"/>
                              <a:gd name="T80" fmla="+- 0 9661 9096"/>
                              <a:gd name="T81" fmla="*/ T80 w 1130"/>
                              <a:gd name="T82" fmla="+- 0 3415 3386"/>
                              <a:gd name="T83" fmla="*/ 3415 h 1466"/>
                              <a:gd name="T84" fmla="+- 0 9682 9096"/>
                              <a:gd name="T85" fmla="*/ T84 w 1130"/>
                              <a:gd name="T86" fmla="+- 0 3408 3386"/>
                              <a:gd name="T87" fmla="*/ 3408 h 1466"/>
                              <a:gd name="T88" fmla="+- 0 9401 9096"/>
                              <a:gd name="T89" fmla="*/ T88 w 1130"/>
                              <a:gd name="T90" fmla="+- 0 3941 3386"/>
                              <a:gd name="T91" fmla="*/ 3941 h 1466"/>
                              <a:gd name="T92" fmla="+- 0 9390 9096"/>
                              <a:gd name="T93" fmla="*/ T92 w 1130"/>
                              <a:gd name="T94" fmla="+- 0 3952 3386"/>
                              <a:gd name="T95" fmla="*/ 3952 h 1466"/>
                              <a:gd name="T96" fmla="+- 0 9401 9096"/>
                              <a:gd name="T97" fmla="*/ T96 w 1130"/>
                              <a:gd name="T98" fmla="+- 0 3941 3386"/>
                              <a:gd name="T99" fmla="*/ 3941 h 1466"/>
                              <a:gd name="T100" fmla="+- 0 9930 9096"/>
                              <a:gd name="T101" fmla="*/ T100 w 1130"/>
                              <a:gd name="T102" fmla="+- 0 3952 3386"/>
                              <a:gd name="T103" fmla="*/ 3952 h 1466"/>
                              <a:gd name="T104" fmla="+- 0 9941 9096"/>
                              <a:gd name="T105" fmla="*/ T104 w 1130"/>
                              <a:gd name="T106" fmla="+- 0 3941 3386"/>
                              <a:gd name="T107" fmla="*/ 3941 h 1466"/>
                              <a:gd name="T108" fmla="+- 0 9941 9096"/>
                              <a:gd name="T109" fmla="*/ T108 w 1130"/>
                              <a:gd name="T110" fmla="+- 0 3941 3386"/>
                              <a:gd name="T111" fmla="*/ 3941 h 1466"/>
                              <a:gd name="T112" fmla="+- 0 10225 9096"/>
                              <a:gd name="T113" fmla="*/ T112 w 1130"/>
                              <a:gd name="T114" fmla="+- 0 3952 3386"/>
                              <a:gd name="T115" fmla="*/ 3952 h 1466"/>
                              <a:gd name="T116" fmla="+- 0 10194 9096"/>
                              <a:gd name="T117" fmla="*/ T116 w 1130"/>
                              <a:gd name="T118" fmla="+- 0 3948 3386"/>
                              <a:gd name="T119" fmla="*/ 3948 h 1466"/>
                              <a:gd name="T120" fmla="+- 0 9144 9096"/>
                              <a:gd name="T121" fmla="*/ T120 w 1130"/>
                              <a:gd name="T122" fmla="+- 0 3931 3386"/>
                              <a:gd name="T123" fmla="*/ 3931 h 1466"/>
                              <a:gd name="T124" fmla="+- 0 9127 9096"/>
                              <a:gd name="T125" fmla="*/ T124 w 1130"/>
                              <a:gd name="T126" fmla="+- 0 3948 3386"/>
                              <a:gd name="T127" fmla="*/ 3948 h 1466"/>
                              <a:gd name="T128" fmla="+- 0 9401 9096"/>
                              <a:gd name="T129" fmla="*/ T128 w 1130"/>
                              <a:gd name="T130" fmla="+- 0 3931 3386"/>
                              <a:gd name="T131" fmla="*/ 3931 h 1466"/>
                              <a:gd name="T132" fmla="+- 0 9127 9096"/>
                              <a:gd name="T133" fmla="*/ T132 w 1130"/>
                              <a:gd name="T134" fmla="+- 0 3948 3386"/>
                              <a:gd name="T135" fmla="*/ 3948 h 1466"/>
                              <a:gd name="T136" fmla="+- 0 9380 9096"/>
                              <a:gd name="T137" fmla="*/ T136 w 1130"/>
                              <a:gd name="T138" fmla="+- 0 3941 3386"/>
                              <a:gd name="T139" fmla="*/ 3941 h 1466"/>
                              <a:gd name="T140" fmla="+- 0 9401 9096"/>
                              <a:gd name="T141" fmla="*/ T140 w 1130"/>
                              <a:gd name="T142" fmla="+- 0 3931 3386"/>
                              <a:gd name="T143" fmla="*/ 3931 h 1466"/>
                              <a:gd name="T144" fmla="+- 0 9667 9096"/>
                              <a:gd name="T145" fmla="*/ T144 w 1130"/>
                              <a:gd name="T146" fmla="+- 0 3408 3386"/>
                              <a:gd name="T147" fmla="*/ 3408 h 1466"/>
                              <a:gd name="T148" fmla="+- 0 10194 9096"/>
                              <a:gd name="T149" fmla="*/ T148 w 1130"/>
                              <a:gd name="T150" fmla="+- 0 3948 3386"/>
                              <a:gd name="T151" fmla="*/ 3948 h 1466"/>
                              <a:gd name="T152" fmla="+- 0 10205 9096"/>
                              <a:gd name="T153" fmla="*/ T152 w 1130"/>
                              <a:gd name="T154" fmla="+- 0 3931 3386"/>
                              <a:gd name="T155" fmla="*/ 3931 h 1466"/>
                              <a:gd name="T156" fmla="+- 0 10205 9096"/>
                              <a:gd name="T157" fmla="*/ T156 w 1130"/>
                              <a:gd name="T158" fmla="+- 0 3931 3386"/>
                              <a:gd name="T159" fmla="*/ 3931 h 1466"/>
                              <a:gd name="T160" fmla="+- 0 10194 9096"/>
                              <a:gd name="T161" fmla="*/ T160 w 1130"/>
                              <a:gd name="T162" fmla="+- 0 3948 3386"/>
                              <a:gd name="T163" fmla="*/ 3948 h 1466"/>
                              <a:gd name="T164" fmla="+- 0 10205 9096"/>
                              <a:gd name="T165" fmla="*/ T164 w 1130"/>
                              <a:gd name="T166" fmla="+- 0 3931 3386"/>
                              <a:gd name="T167" fmla="*/ 3931 h 1466"/>
                              <a:gd name="T168" fmla="+- 0 9654 9096"/>
                              <a:gd name="T169" fmla="*/ T168 w 1130"/>
                              <a:gd name="T170" fmla="+- 0 3408 3386"/>
                              <a:gd name="T171" fmla="*/ 3408 h 1466"/>
                              <a:gd name="T172" fmla="+- 0 9667 9096"/>
                              <a:gd name="T173" fmla="*/ T172 w 1130"/>
                              <a:gd name="T174" fmla="+- 0 3408 3386"/>
                              <a:gd name="T175" fmla="*/ 3408 h 1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30" h="1466">
                                <a:moveTo>
                                  <a:pt x="284" y="555"/>
                                </a:moveTo>
                                <a:lnTo>
                                  <a:pt x="284" y="1466"/>
                                </a:lnTo>
                                <a:lnTo>
                                  <a:pt x="845" y="1466"/>
                                </a:lnTo>
                                <a:lnTo>
                                  <a:pt x="845" y="1455"/>
                                </a:lnTo>
                                <a:lnTo>
                                  <a:pt x="305" y="1455"/>
                                </a:lnTo>
                                <a:lnTo>
                                  <a:pt x="294" y="1445"/>
                                </a:lnTo>
                                <a:lnTo>
                                  <a:pt x="305" y="1445"/>
                                </a:lnTo>
                                <a:lnTo>
                                  <a:pt x="305" y="566"/>
                                </a:lnTo>
                                <a:lnTo>
                                  <a:pt x="294" y="566"/>
                                </a:lnTo>
                                <a:lnTo>
                                  <a:pt x="284" y="555"/>
                                </a:lnTo>
                                <a:close/>
                                <a:moveTo>
                                  <a:pt x="305" y="1445"/>
                                </a:moveTo>
                                <a:lnTo>
                                  <a:pt x="294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305" y="1445"/>
                                </a:lnTo>
                                <a:close/>
                                <a:moveTo>
                                  <a:pt x="824" y="1445"/>
                                </a:moveTo>
                                <a:lnTo>
                                  <a:pt x="305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824" y="1455"/>
                                </a:lnTo>
                                <a:lnTo>
                                  <a:pt x="824" y="1445"/>
                                </a:lnTo>
                                <a:close/>
                                <a:moveTo>
                                  <a:pt x="1081" y="545"/>
                                </a:moveTo>
                                <a:lnTo>
                                  <a:pt x="824" y="545"/>
                                </a:lnTo>
                                <a:lnTo>
                                  <a:pt x="824" y="1455"/>
                                </a:lnTo>
                                <a:lnTo>
                                  <a:pt x="834" y="1445"/>
                                </a:lnTo>
                                <a:lnTo>
                                  <a:pt x="845" y="1445"/>
                                </a:lnTo>
                                <a:lnTo>
                                  <a:pt x="845" y="566"/>
                                </a:lnTo>
                                <a:lnTo>
                                  <a:pt x="834" y="566"/>
                                </a:lnTo>
                                <a:lnTo>
                                  <a:pt x="845" y="555"/>
                                </a:lnTo>
                                <a:lnTo>
                                  <a:pt x="1091" y="555"/>
                                </a:lnTo>
                                <a:lnTo>
                                  <a:pt x="1081" y="545"/>
                                </a:lnTo>
                                <a:close/>
                                <a:moveTo>
                                  <a:pt x="845" y="1445"/>
                                </a:moveTo>
                                <a:lnTo>
                                  <a:pt x="834" y="1445"/>
                                </a:lnTo>
                                <a:lnTo>
                                  <a:pt x="824" y="1455"/>
                                </a:lnTo>
                                <a:lnTo>
                                  <a:pt x="845" y="1455"/>
                                </a:lnTo>
                                <a:lnTo>
                                  <a:pt x="845" y="1445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0" y="566"/>
                                </a:lnTo>
                                <a:lnTo>
                                  <a:pt x="284" y="566"/>
                                </a:lnTo>
                                <a:lnTo>
                                  <a:pt x="284" y="562"/>
                                </a:lnTo>
                                <a:lnTo>
                                  <a:pt x="31" y="562"/>
                                </a:lnTo>
                                <a:lnTo>
                                  <a:pt x="24" y="545"/>
                                </a:lnTo>
                                <a:lnTo>
                                  <a:pt x="48" y="545"/>
                                </a:lnTo>
                                <a:lnTo>
                                  <a:pt x="565" y="29"/>
                                </a:lnTo>
                                <a:lnTo>
                                  <a:pt x="558" y="22"/>
                                </a:lnTo>
                                <a:lnTo>
                                  <a:pt x="586" y="22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305" y="555"/>
                                </a:moveTo>
                                <a:lnTo>
                                  <a:pt x="284" y="555"/>
                                </a:lnTo>
                                <a:lnTo>
                                  <a:pt x="294" y="566"/>
                                </a:lnTo>
                                <a:lnTo>
                                  <a:pt x="305" y="566"/>
                                </a:lnTo>
                                <a:lnTo>
                                  <a:pt x="305" y="555"/>
                                </a:lnTo>
                                <a:close/>
                                <a:moveTo>
                                  <a:pt x="845" y="555"/>
                                </a:moveTo>
                                <a:lnTo>
                                  <a:pt x="834" y="566"/>
                                </a:lnTo>
                                <a:lnTo>
                                  <a:pt x="845" y="566"/>
                                </a:lnTo>
                                <a:lnTo>
                                  <a:pt x="845" y="555"/>
                                </a:lnTo>
                                <a:close/>
                                <a:moveTo>
                                  <a:pt x="1091" y="555"/>
                                </a:moveTo>
                                <a:lnTo>
                                  <a:pt x="845" y="555"/>
                                </a:lnTo>
                                <a:lnTo>
                                  <a:pt x="845" y="566"/>
                                </a:lnTo>
                                <a:lnTo>
                                  <a:pt x="1129" y="566"/>
                                </a:lnTo>
                                <a:lnTo>
                                  <a:pt x="1126" y="562"/>
                                </a:lnTo>
                                <a:lnTo>
                                  <a:pt x="1098" y="562"/>
                                </a:lnTo>
                                <a:lnTo>
                                  <a:pt x="1091" y="555"/>
                                </a:lnTo>
                                <a:close/>
                                <a:moveTo>
                                  <a:pt x="48" y="545"/>
                                </a:moveTo>
                                <a:lnTo>
                                  <a:pt x="24" y="545"/>
                                </a:lnTo>
                                <a:lnTo>
                                  <a:pt x="31" y="562"/>
                                </a:lnTo>
                                <a:lnTo>
                                  <a:pt x="48" y="545"/>
                                </a:lnTo>
                                <a:close/>
                                <a:moveTo>
                                  <a:pt x="305" y="545"/>
                                </a:moveTo>
                                <a:lnTo>
                                  <a:pt x="48" y="545"/>
                                </a:lnTo>
                                <a:lnTo>
                                  <a:pt x="31" y="562"/>
                                </a:lnTo>
                                <a:lnTo>
                                  <a:pt x="284" y="562"/>
                                </a:lnTo>
                                <a:lnTo>
                                  <a:pt x="284" y="555"/>
                                </a:lnTo>
                                <a:lnTo>
                                  <a:pt x="305" y="555"/>
                                </a:lnTo>
                                <a:lnTo>
                                  <a:pt x="305" y="545"/>
                                </a:lnTo>
                                <a:close/>
                                <a:moveTo>
                                  <a:pt x="586" y="22"/>
                                </a:moveTo>
                                <a:lnTo>
                                  <a:pt x="571" y="22"/>
                                </a:lnTo>
                                <a:lnTo>
                                  <a:pt x="565" y="29"/>
                                </a:lnTo>
                                <a:lnTo>
                                  <a:pt x="1098" y="562"/>
                                </a:lnTo>
                                <a:lnTo>
                                  <a:pt x="1104" y="545"/>
                                </a:lnTo>
                                <a:lnTo>
                                  <a:pt x="1109" y="545"/>
                                </a:lnTo>
                                <a:lnTo>
                                  <a:pt x="586" y="22"/>
                                </a:lnTo>
                                <a:close/>
                                <a:moveTo>
                                  <a:pt x="1109" y="545"/>
                                </a:moveTo>
                                <a:lnTo>
                                  <a:pt x="1104" y="545"/>
                                </a:lnTo>
                                <a:lnTo>
                                  <a:pt x="1098" y="562"/>
                                </a:lnTo>
                                <a:lnTo>
                                  <a:pt x="1126" y="562"/>
                                </a:lnTo>
                                <a:lnTo>
                                  <a:pt x="1109" y="545"/>
                                </a:lnTo>
                                <a:close/>
                                <a:moveTo>
                                  <a:pt x="571" y="22"/>
                                </a:moveTo>
                                <a:lnTo>
                                  <a:pt x="558" y="22"/>
                                </a:lnTo>
                                <a:lnTo>
                                  <a:pt x="565" y="29"/>
                                </a:lnTo>
                                <a:lnTo>
                                  <a:pt x="571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C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75318" id="Group 331" o:spid="_x0000_s1026" style="position:absolute;margin-left:248.8pt;margin-top:133.25pt;width:262.45pt;height:151.7pt;z-index:251680768;mso-position-horizontal-relative:page;mso-position-vertical-relative:page" coordorigin="4976,2665" coordsize="5249,3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">
                <v:shape id="AutoShape 143" o:spid="_x0000_s1027" style="position:absolute;left:5521;top:4541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4" o:spid="_x0000_s1028" style="position:absolute;left:5521;top:4197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" path="m2913,r840,m,l2716,e" filled="f" strokecolor="#d8d8d8" strokeweight=".42pt">
                  <v:path arrowok="t" o:connecttype="custom" o:connectlocs="2913,0;3753,0;0,0;2716,0" o:connectangles="0,0,0,0"/>
                </v:shape>
                <v:shape id="AutoShape 145" o:spid="_x0000_s1029" style="position:absolute;left:5521;top:3853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6" o:spid="_x0000_s1030" style="position:absolute;left:5521;top:3167;width:3753;height:344;visibility:visible;mso-wrap-style:square;v-text-anchor:top" coordsize="3753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" path="m2913,344r840,m,344r2716,m2913,r840,m,l2716,e" filled="f" strokecolor="#d8d8d8" strokeweight=".42pt">
                  <v:path arrowok="t" o:connecttype="custom" o:connectlocs="2913,3511;3753,3511;0,3511;2716,3511;2913,3167;3753,3167;0,3167;2716,3167" o:connectangles="0,0,0,0,0,0,0,0"/>
                </v:shape>
                <v:rect id="Rectangle 147" o:spid="_x0000_s1031" style="position:absolute;left:8236;top:3160;width:197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" fillcolor="#329865" stroked="f"/>
                <v:shape id="Picture 148" o:spid="_x0000_s1032" type="#_x0000_t75" style="position:absolute;left:8862;top:4054;width:19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">
                  <v:imagedata r:id="rId86" o:title=""/>
                </v:shape>
                <v:line id="Line 149" o:spid="_x0000_s1033" style="position:absolute;visibility:visible;mso-wrap-style:square" from="5735,4879" to="5932,4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" strokecolor="#329865" strokeweight=".16936mm"/>
                <v:line id="Line 150" o:spid="_x0000_s1034" style="position:absolute;visibility:visible;mso-wrap-style:square" from="6360,4858" to="6557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" strokecolor="#329865" strokeweight="2.64pt"/>
                <v:shape id="AutoShape 151" o:spid="_x0000_s1035" style="position:absolute;left:6985;top:4731;width:822;height:153;visibility:visible;mso-wrap-style:square;v-text-anchor:top" coordsize="822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" path="m197,2l,2,,152r197,l197,2m822,l627,r,152l822,152,822,e" fillcolor="#329865" stroked="f">
                  <v:path arrowok="t" o:connecttype="custom" o:connectlocs="197,4734;0,4734;0,4884;197,4884;197,4734;822,4732;627,4732;627,4884;822,4884;822,4732" o:connectangles="0,0,0,0,0,0,0,0,0,0"/>
                </v:shape>
                <v:line id="Line 152" o:spid="_x0000_s1036" style="position:absolute;visibility:visible;mso-wrap-style:square" from="5521,4884" to="9274,4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" strokecolor="#d8d8d8" strokeweight=".36pt"/>
                <v:shape id="AutoShape 153" o:spid="_x0000_s1037" style="position:absolute;left:4976;top:2665;width:4316;height:3034;visibility:visible;mso-wrap-style:square;v-text-anchor:top" coordsize="4316,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" path="m4314,l3,,,1,,3031r3,3l4314,3034r2,-3l4316,3030,9,3030r-5,-5l9,3025,9,7,4,7,9,4r4307,l4316,1,4314,xm9,3025r-5,l9,3030r,-5xm4308,3025l9,3025r,5l4308,3030r,-5xm4308,4r,3026l4312,3025r4,l4316,7r-4,l4308,4xm4316,3025r-4,l4308,3030r8,l4316,3025xm9,4l4,7r5,l9,4xm4308,4l9,4r,3l4308,7r,-3xm4316,4r-8,l4312,7r4,l4316,4xe" fillcolor="#d8d8d8" stroked="f">
                  <v:path arrowok="t" o:connecttype="custom" o:connectlocs="4314,2665;3,2665;0,2666;0,5696;3,5699;4314,5699;4316,5696;4316,5695;9,5695;4,5690;9,5690;9,2672;4,2672;9,2669;4316,2669;4316,2666;4314,2665;9,5690;4,5690;9,5695;9,5690;4308,5690;9,5690;9,5695;4308,5695;4308,5690;4308,2669;4308,5695;4312,5690;4316,5690;4316,2672;4312,2672;4308,2669;4316,5690;4312,5690;4308,5695;4316,5695;4316,5690;9,2669;4,2672;9,2672;9,2669;4308,2669;9,2669;9,2672;4308,2672;4308,2669;4316,2669;4308,2669;4312,2672;4316,2672;4316,2669" o:connectangles="0,0,0,0,0,0,0,0,0,0,0,0,0,0,0,0,0,0,0,0,0,0,0,0,0,0,0,0,0,0,0,0,0,0,0,0,0,0,0,0,0,0,0,0,0,0,0,0,0,0,0,0"/>
                </v:shape>
                <v:shape id="AutoShape 154" o:spid="_x0000_s1038" style="position:absolute;left:9120;top:3400;width:1080;height:1440;visibility:visible;mso-wrap-style:square;v-text-anchor:top" coordsize="10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" path="m810,540r-540,l270,1440r540,l810,540xm540,l,540r1080,l540,xe" fillcolor="yellow" stroked="f">
                  <v:path arrowok="t" o:connecttype="custom" o:connectlocs="810,3941;270,3941;270,4841;810,4841;810,3941;540,3401;0,3941;1080,3941;540,3401" o:connectangles="0,0,0,0,0,0,0,0,0"/>
                </v:shape>
                <v:shape id="AutoShape 155" o:spid="_x0000_s1039" style="position:absolute;left:9096;top:3386;width:1130;height:1466;visibility:visible;mso-wrap-style:square;v-text-anchor:top" coordsize="1130,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" path="m284,555r,911l845,1466r,-11l305,1455r-11,-10l305,1445r,-879l294,566,284,555xm305,1445r-11,l305,1455r,-10xm824,1445r-519,l305,1455r519,l824,1445xm1081,545r-257,l824,1455r10,-10l845,1445r,-879l834,566r11,-11l1091,555r-10,-10xm845,1445r-11,l824,1455r21,l845,1445xm564,l,566r284,l284,562r-253,l24,545r24,l565,29r-7,-7l586,22,564,xm305,555r-21,l294,566r11,l305,555xm845,555r-11,11l845,566r,-11xm1091,555r-246,l845,566r284,l1126,562r-28,l1091,555xm48,545r-24,l31,562,48,545xm305,545r-257,l31,562r253,l284,555r21,l305,545xm586,22r-15,l565,29r533,533l1104,545r5,l586,22xm1109,545r-5,l1098,562r28,l1109,545xm571,22r-13,l565,29r6,-7xe" fillcolor="#375c89" stroked="f">
                  <v:path arrowok="t" o:connecttype="custom" o:connectlocs="284,4852;845,4841;294,4831;305,3952;284,3941;294,4831;305,4831;305,4831;824,4841;1081,3931;824,4841;845,4831;834,3952;1091,3941;845,4831;824,4841;845,4831;0,3952;284,3948;24,3931;565,3415;586,3408;305,3941;294,3952;305,3941;834,3952;845,3941;845,3941;1129,3952;1098,3948;48,3931;31,3948;305,3931;31,3948;284,3941;305,3931;571,3408;1098,3948;1109,3931;1109,3931;1098,3948;1109,3931;558,3408;571,3408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3165475</wp:posOffset>
                </wp:positionH>
                <wp:positionV relativeFrom="page">
                  <wp:posOffset>1915795</wp:posOffset>
                </wp:positionV>
                <wp:extent cx="139065" cy="1064895"/>
                <wp:effectExtent l="3175" t="1270" r="635" b="635"/>
                <wp:wrapNone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" cy="1064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14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858"/>
                                <w:sz w:val="16"/>
                              </w:rPr>
                              <w:t>Number of applications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76" type="#_x0000_t202" style="position:absolute;margin-left:249.25pt;margin-top:150.85pt;width:10.95pt;height:83.8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8A5AE7" w:rsidRDefault="008A5AE7" w:rsidP="008A5AE7">
                      <w:pPr>
                        <w:spacing w:before="14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585858"/>
                          <w:sz w:val="16"/>
                        </w:rPr>
                        <w:t>Number of applications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CB0D97"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EA7CED" wp14:editId="52C74AC4">
                <wp:simplePos x="0" y="0"/>
                <wp:positionH relativeFrom="column">
                  <wp:posOffset>5003800</wp:posOffset>
                </wp:positionH>
                <wp:positionV relativeFrom="paragraph">
                  <wp:posOffset>95250</wp:posOffset>
                </wp:positionV>
                <wp:extent cx="819150" cy="1143000"/>
                <wp:effectExtent l="19050" t="19050" r="38100" b="19050"/>
                <wp:wrapNone/>
                <wp:docPr id="6" name="Up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1143000"/>
                        </a:xfrm>
                        <a:prstGeom prst="upArrow">
                          <a:avLst>
                            <a:gd name="adj1" fmla="val 50000"/>
                            <a:gd name="adj2" fmla="val 49259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CB0D9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295F11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Cs w:val="22"/>
                              </w:rPr>
                              <w:t xml:space="preserve">+27% </w:t>
                            </w:r>
                            <w:r w:rsidRPr="00CB0D97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 w:val="22"/>
                                <w:szCs w:val="22"/>
                              </w:rPr>
                              <w:t>in 2022 vs. 2021*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A7CE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1" o:spid="_x0000_s1077" type="#_x0000_t68" style="position:absolute;margin-left:394pt;margin-top:7.5pt;width:64.5pt;height:9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" adj="7625" fillcolor="yellow" strokecolor="#243f60 [1604]" strokeweight="2pt">
                <v:textbox inset="0,,0">
                  <w:txbxContent>
                    <w:p w:rsidR="008A5AE7" w:rsidRPr="00CB0D9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295F11">
                        <w:rPr>
                          <w:rFonts w:asciiTheme="minorHAnsi" w:hAnsi="Calibri" w:cstheme="minorBidi"/>
                          <w:color w:val="313728"/>
                          <w:kern w:val="24"/>
                          <w:szCs w:val="22"/>
                        </w:rPr>
                        <w:t xml:space="preserve">+27% </w:t>
                      </w:r>
                      <w:r w:rsidRPr="00CB0D97">
                        <w:rPr>
                          <w:rFonts w:asciiTheme="minorHAnsi" w:hAnsi="Calibri" w:cstheme="minorBidi"/>
                          <w:color w:val="313728"/>
                          <w:kern w:val="24"/>
                          <w:sz w:val="22"/>
                          <w:szCs w:val="22"/>
                        </w:rPr>
                        <w:t>in 2022 vs. 2021*</w:t>
                      </w:r>
                    </w:p>
                  </w:txbxContent>
                </v:textbox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6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315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1917700" cy="1634490"/>
                <wp:effectExtent l="0" t="0" r="0" b="6350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0" cy="1634490"/>
                          <a:chOff x="0" y="0"/>
                          <a:chExt cx="3020" cy="2574"/>
                        </a:xfrm>
                      </wpg:grpSpPr>
                      <pic:pic xmlns:pic="http://schemas.openxmlformats.org/drawingml/2006/picture">
                        <pic:nvPicPr>
                          <pic:cNvPr id="32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" y="2212"/>
                            <a:ext cx="9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" cy="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D285F4" id="Group 327" o:spid="_x0000_s1026" style="width:151pt;height:128.7pt;mso-position-horizontal-relative:char;mso-position-vertical-relative:line" coordsize="3020,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">
                <v:shape id="Picture 52" o:spid="_x0000_s1027" type="#_x0000_t75" style="position:absolute;left:248;top:2212;width:9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">
                  <v:imagedata r:id="rId89" o:title=""/>
                </v:shape>
                <v:shape id="Picture 53" o:spid="_x0000_s1028" type="#_x0000_t75" style="position:absolute;width:3020;height: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">
                  <v:imagedata r:id="rId90" o:title=""/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2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193675</wp:posOffset>
                </wp:positionV>
                <wp:extent cx="6083300" cy="3416300"/>
                <wp:effectExtent l="0" t="0" r="12700" b="1270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05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9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47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AutoShape 113"/>
                        <wps:cNvSpPr>
                          <a:spLocks/>
                        </wps:cNvSpPr>
                        <wps:spPr bwMode="auto">
                          <a:xfrm>
                            <a:off x="3696" y="904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05 905"/>
                              <a:gd name="T3" fmla="*/ 905 h 830"/>
                              <a:gd name="T4" fmla="+- 0 3758 3696"/>
                              <a:gd name="T5" fmla="*/ T4 w 6350"/>
                              <a:gd name="T6" fmla="+- 0 935 905"/>
                              <a:gd name="T7" fmla="*/ 935 h 830"/>
                              <a:gd name="T8" fmla="+- 0 3702 3696"/>
                              <a:gd name="T9" fmla="*/ T8 w 6350"/>
                              <a:gd name="T10" fmla="+- 0 1015 905"/>
                              <a:gd name="T11" fmla="*/ 1015 h 830"/>
                              <a:gd name="T12" fmla="+- 0 3696 3696"/>
                              <a:gd name="T13" fmla="*/ T12 w 6350"/>
                              <a:gd name="T14" fmla="+- 0 1045 905"/>
                              <a:gd name="T15" fmla="*/ 1045 h 830"/>
                              <a:gd name="T16" fmla="+- 0 3698 3696"/>
                              <a:gd name="T17" fmla="*/ T16 w 6350"/>
                              <a:gd name="T18" fmla="+- 0 1611 905"/>
                              <a:gd name="T19" fmla="*/ 1611 h 830"/>
                              <a:gd name="T20" fmla="+- 0 3708 3696"/>
                              <a:gd name="T21" fmla="*/ T20 w 6350"/>
                              <a:gd name="T22" fmla="+- 0 1641 905"/>
                              <a:gd name="T23" fmla="*/ 1641 h 830"/>
                              <a:gd name="T24" fmla="+- 0 3727 3696"/>
                              <a:gd name="T25" fmla="*/ T24 w 6350"/>
                              <a:gd name="T26" fmla="+- 0 1673 905"/>
                              <a:gd name="T27" fmla="*/ 1673 h 830"/>
                              <a:gd name="T28" fmla="+- 0 3752 3696"/>
                              <a:gd name="T29" fmla="*/ T28 w 6350"/>
                              <a:gd name="T30" fmla="+- 0 1700 905"/>
                              <a:gd name="T31" fmla="*/ 1700 h 830"/>
                              <a:gd name="T32" fmla="+- 0 3778 3696"/>
                              <a:gd name="T33" fmla="*/ T32 w 6350"/>
                              <a:gd name="T34" fmla="+- 0 1716 905"/>
                              <a:gd name="T35" fmla="*/ 1716 h 830"/>
                              <a:gd name="T36" fmla="+- 0 3813 3696"/>
                              <a:gd name="T37" fmla="*/ T36 w 6350"/>
                              <a:gd name="T38" fmla="+- 0 1730 905"/>
                              <a:gd name="T39" fmla="*/ 1730 h 830"/>
                              <a:gd name="T40" fmla="+- 0 3851 3696"/>
                              <a:gd name="T41" fmla="*/ T40 w 6350"/>
                              <a:gd name="T42" fmla="+- 0 1734 905"/>
                              <a:gd name="T43" fmla="*/ 1734 h 830"/>
                              <a:gd name="T44" fmla="+- 0 9923 3696"/>
                              <a:gd name="T45" fmla="*/ T44 w 6350"/>
                              <a:gd name="T46" fmla="+- 0 1731 905"/>
                              <a:gd name="T47" fmla="*/ 1731 h 830"/>
                              <a:gd name="T48" fmla="+- 0 10004 3696"/>
                              <a:gd name="T49" fmla="*/ T48 w 6350"/>
                              <a:gd name="T50" fmla="+- 0 1685 905"/>
                              <a:gd name="T51" fmla="*/ 1685 h 830"/>
                              <a:gd name="T52" fmla="+- 0 3817 3696"/>
                              <a:gd name="T53" fmla="*/ T52 w 6350"/>
                              <a:gd name="T54" fmla="+- 0 1679 905"/>
                              <a:gd name="T55" fmla="*/ 1679 h 830"/>
                              <a:gd name="T56" fmla="+- 0 3765 3696"/>
                              <a:gd name="T57" fmla="*/ T56 w 6350"/>
                              <a:gd name="T58" fmla="+- 0 1639 905"/>
                              <a:gd name="T59" fmla="*/ 1639 h 830"/>
                              <a:gd name="T60" fmla="+- 0 3748 3696"/>
                              <a:gd name="T61" fmla="*/ T60 w 6350"/>
                              <a:gd name="T62" fmla="+- 0 1599 905"/>
                              <a:gd name="T63" fmla="*/ 1599 h 830"/>
                              <a:gd name="T64" fmla="+- 0 3745 3696"/>
                              <a:gd name="T65" fmla="*/ T64 w 6350"/>
                              <a:gd name="T66" fmla="+- 0 1059 905"/>
                              <a:gd name="T67" fmla="*/ 1059 h 830"/>
                              <a:gd name="T68" fmla="+- 0 3748 3696"/>
                              <a:gd name="T69" fmla="*/ T68 w 6350"/>
                              <a:gd name="T70" fmla="+- 0 1037 905"/>
                              <a:gd name="T71" fmla="*/ 1037 h 830"/>
                              <a:gd name="T72" fmla="+- 0 3764 3696"/>
                              <a:gd name="T73" fmla="*/ T72 w 6350"/>
                              <a:gd name="T74" fmla="+- 0 999 905"/>
                              <a:gd name="T75" fmla="*/ 999 h 830"/>
                              <a:gd name="T76" fmla="+- 0 3778 3696"/>
                              <a:gd name="T77" fmla="*/ T76 w 6350"/>
                              <a:gd name="T78" fmla="+- 0 984 905"/>
                              <a:gd name="T79" fmla="*/ 984 h 830"/>
                              <a:gd name="T80" fmla="+- 0 3793 3696"/>
                              <a:gd name="T81" fmla="*/ T80 w 6350"/>
                              <a:gd name="T82" fmla="+- 0 972 905"/>
                              <a:gd name="T83" fmla="*/ 972 h 830"/>
                              <a:gd name="T84" fmla="+- 0 3815 3696"/>
                              <a:gd name="T85" fmla="*/ T84 w 6350"/>
                              <a:gd name="T86" fmla="+- 0 961 905"/>
                              <a:gd name="T87" fmla="*/ 961 h 830"/>
                              <a:gd name="T88" fmla="+- 0 3838 3696"/>
                              <a:gd name="T89" fmla="*/ T88 w 6350"/>
                              <a:gd name="T90" fmla="+- 0 955 905"/>
                              <a:gd name="T91" fmla="*/ 955 h 830"/>
                              <a:gd name="T92" fmla="+- 0 10002 3696"/>
                              <a:gd name="T93" fmla="*/ T92 w 6350"/>
                              <a:gd name="T94" fmla="+- 0 954 905"/>
                              <a:gd name="T95" fmla="*/ 954 h 830"/>
                              <a:gd name="T96" fmla="+- 0 9953 3696"/>
                              <a:gd name="T97" fmla="*/ T96 w 6350"/>
                              <a:gd name="T98" fmla="+- 0 917 905"/>
                              <a:gd name="T99" fmla="*/ 917 h 830"/>
                              <a:gd name="T100" fmla="+- 0 10002 3696"/>
                              <a:gd name="T101" fmla="*/ T100 w 6350"/>
                              <a:gd name="T102" fmla="+- 0 954 905"/>
                              <a:gd name="T103" fmla="*/ 954 h 830"/>
                              <a:gd name="T104" fmla="+- 0 9902 3696"/>
                              <a:gd name="T105" fmla="*/ T104 w 6350"/>
                              <a:gd name="T106" fmla="+- 0 955 905"/>
                              <a:gd name="T107" fmla="*/ 955 h 830"/>
                              <a:gd name="T108" fmla="+- 0 9944 3696"/>
                              <a:gd name="T109" fmla="*/ T108 w 6350"/>
                              <a:gd name="T110" fmla="+- 0 969 905"/>
                              <a:gd name="T111" fmla="*/ 969 h 830"/>
                              <a:gd name="T112" fmla="+- 0 9987 3696"/>
                              <a:gd name="T113" fmla="*/ T112 w 6350"/>
                              <a:gd name="T114" fmla="+- 0 1017 905"/>
                              <a:gd name="T115" fmla="*/ 1017 h 830"/>
                              <a:gd name="T116" fmla="+- 0 9996 3696"/>
                              <a:gd name="T117" fmla="*/ T116 w 6350"/>
                              <a:gd name="T118" fmla="+- 0 1059 905"/>
                              <a:gd name="T119" fmla="*/ 1059 h 830"/>
                              <a:gd name="T120" fmla="+- 0 9995 3696"/>
                              <a:gd name="T121" fmla="*/ T120 w 6350"/>
                              <a:gd name="T122" fmla="+- 0 1591 905"/>
                              <a:gd name="T123" fmla="*/ 1591 h 830"/>
                              <a:gd name="T124" fmla="+- 0 9981 3696"/>
                              <a:gd name="T125" fmla="*/ T124 w 6350"/>
                              <a:gd name="T126" fmla="+- 0 1633 905"/>
                              <a:gd name="T127" fmla="*/ 1633 h 830"/>
                              <a:gd name="T128" fmla="+- 0 9933 3696"/>
                              <a:gd name="T129" fmla="*/ T128 w 6350"/>
                              <a:gd name="T130" fmla="+- 0 1675 905"/>
                              <a:gd name="T131" fmla="*/ 1675 h 830"/>
                              <a:gd name="T132" fmla="+- 0 9889 3696"/>
                              <a:gd name="T133" fmla="*/ T132 w 6350"/>
                              <a:gd name="T134" fmla="+- 0 1685 905"/>
                              <a:gd name="T135" fmla="*/ 1685 h 830"/>
                              <a:gd name="T136" fmla="+- 0 10007 3696"/>
                              <a:gd name="T137" fmla="*/ T136 w 6350"/>
                              <a:gd name="T138" fmla="+- 0 1682 905"/>
                              <a:gd name="T139" fmla="*/ 1682 h 830"/>
                              <a:gd name="T140" fmla="+- 0 10045 3696"/>
                              <a:gd name="T141" fmla="*/ T140 w 6350"/>
                              <a:gd name="T142" fmla="+- 0 1593 905"/>
                              <a:gd name="T143" fmla="*/ 1593 h 830"/>
                              <a:gd name="T144" fmla="+- 0 10042 3696"/>
                              <a:gd name="T145" fmla="*/ T144 w 6350"/>
                              <a:gd name="T146" fmla="+- 0 1027 905"/>
                              <a:gd name="T147" fmla="*/ 1027 h 830"/>
                              <a:gd name="T148" fmla="+- 0 10002 3696"/>
                              <a:gd name="T149" fmla="*/ T148 w 635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6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8"/>
                                </a:lnTo>
                                <a:lnTo>
                                  <a:pt x="6257" y="12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0"/>
                                </a:lnTo>
                                <a:lnTo>
                                  <a:pt x="6217" y="51"/>
                                </a:lnTo>
                                <a:lnTo>
                                  <a:pt x="6248" y="64"/>
                                </a:lnTo>
                                <a:lnTo>
                                  <a:pt x="6273" y="85"/>
                                </a:lnTo>
                                <a:lnTo>
                                  <a:pt x="6291" y="112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4"/>
                                </a:lnTo>
                                <a:lnTo>
                                  <a:pt x="6300" y="674"/>
                                </a:lnTo>
                                <a:lnTo>
                                  <a:pt x="6299" y="686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8"/>
                                </a:lnTo>
                                <a:lnTo>
                                  <a:pt x="6264" y="753"/>
                                </a:lnTo>
                                <a:lnTo>
                                  <a:pt x="6237" y="770"/>
                                </a:lnTo>
                                <a:lnTo>
                                  <a:pt x="6204" y="778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7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8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2"/>
                                </a:lnTo>
                                <a:lnTo>
                                  <a:pt x="6328" y="75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33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15"/>
                        <wps:cNvSpPr>
                          <a:spLocks/>
                        </wps:cNvSpPr>
                        <wps:spPr bwMode="auto">
                          <a:xfrm>
                            <a:off x="3696" y="1684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685 1685"/>
                              <a:gd name="T3" fmla="*/ 1685 h 3002"/>
                              <a:gd name="T4" fmla="+- 0 4065 3696"/>
                              <a:gd name="T5" fmla="*/ T4 w 6350"/>
                              <a:gd name="T6" fmla="+- 0 1706 1685"/>
                              <a:gd name="T7" fmla="*/ 1706 h 3002"/>
                              <a:gd name="T8" fmla="+- 0 3934 3696"/>
                              <a:gd name="T9" fmla="*/ T8 w 6350"/>
                              <a:gd name="T10" fmla="+- 0 1766 1685"/>
                              <a:gd name="T11" fmla="*/ 1766 h 3002"/>
                              <a:gd name="T12" fmla="+- 0 3824 3696"/>
                              <a:gd name="T13" fmla="*/ T12 w 6350"/>
                              <a:gd name="T14" fmla="+- 0 1860 1685"/>
                              <a:gd name="T15" fmla="*/ 1860 h 3002"/>
                              <a:gd name="T16" fmla="+- 0 3745 3696"/>
                              <a:gd name="T17" fmla="*/ T16 w 6350"/>
                              <a:gd name="T18" fmla="+- 0 1981 1685"/>
                              <a:gd name="T19" fmla="*/ 1981 h 3002"/>
                              <a:gd name="T20" fmla="+- 0 3702 3696"/>
                              <a:gd name="T21" fmla="*/ T20 w 6350"/>
                              <a:gd name="T22" fmla="+- 0 2123 1685"/>
                              <a:gd name="T23" fmla="*/ 2123 h 3002"/>
                              <a:gd name="T24" fmla="+- 0 3696 3696"/>
                              <a:gd name="T25" fmla="*/ T24 w 6350"/>
                              <a:gd name="T26" fmla="+- 0 2174 1685"/>
                              <a:gd name="T27" fmla="*/ 2174 h 3002"/>
                              <a:gd name="T28" fmla="+- 0 3698 3696"/>
                              <a:gd name="T29" fmla="*/ T28 w 6350"/>
                              <a:gd name="T30" fmla="+- 0 4223 1685"/>
                              <a:gd name="T31" fmla="*/ 4223 h 3002"/>
                              <a:gd name="T32" fmla="+- 0 3729 3696"/>
                              <a:gd name="T33" fmla="*/ T32 w 6350"/>
                              <a:gd name="T34" fmla="+- 0 4351 1685"/>
                              <a:gd name="T35" fmla="*/ 4351 h 3002"/>
                              <a:gd name="T36" fmla="+- 0 3809 3696"/>
                              <a:gd name="T37" fmla="*/ T36 w 6350"/>
                              <a:gd name="T38" fmla="+- 0 4492 1685"/>
                              <a:gd name="T39" fmla="*/ 4492 h 3002"/>
                              <a:gd name="T40" fmla="+- 0 3884 3696"/>
                              <a:gd name="T41" fmla="*/ T40 w 6350"/>
                              <a:gd name="T42" fmla="+- 0 4568 1685"/>
                              <a:gd name="T43" fmla="*/ 4568 h 3002"/>
                              <a:gd name="T44" fmla="+- 0 3973 3696"/>
                              <a:gd name="T45" fmla="*/ T44 w 6350"/>
                              <a:gd name="T46" fmla="+- 0 4627 1685"/>
                              <a:gd name="T47" fmla="*/ 4627 h 3002"/>
                              <a:gd name="T48" fmla="+- 0 4130 3696"/>
                              <a:gd name="T49" fmla="*/ T48 w 6350"/>
                              <a:gd name="T50" fmla="+- 0 4679 1685"/>
                              <a:gd name="T51" fmla="*/ 4679 h 3002"/>
                              <a:gd name="T52" fmla="+- 0 9529 3696"/>
                              <a:gd name="T53" fmla="*/ T52 w 6350"/>
                              <a:gd name="T54" fmla="+- 0 4686 1685"/>
                              <a:gd name="T55" fmla="*/ 4686 h 3002"/>
                              <a:gd name="T56" fmla="+- 0 9582 3696"/>
                              <a:gd name="T57" fmla="*/ T56 w 6350"/>
                              <a:gd name="T58" fmla="+- 0 4682 1685"/>
                              <a:gd name="T59" fmla="*/ 4682 h 3002"/>
                              <a:gd name="T60" fmla="+- 0 9726 3696"/>
                              <a:gd name="T61" fmla="*/ T60 w 6350"/>
                              <a:gd name="T62" fmla="+- 0 4647 1685"/>
                              <a:gd name="T63" fmla="*/ 4647 h 3002"/>
                              <a:gd name="T64" fmla="+- 0 4212 3696"/>
                              <a:gd name="T65" fmla="*/ T64 w 6350"/>
                              <a:gd name="T66" fmla="+- 0 4635 1685"/>
                              <a:gd name="T67" fmla="*/ 4635 h 3002"/>
                              <a:gd name="T68" fmla="+- 0 4065 3696"/>
                              <a:gd name="T69" fmla="*/ T68 w 6350"/>
                              <a:gd name="T70" fmla="+- 0 4612 1685"/>
                              <a:gd name="T71" fmla="*/ 4612 h 3002"/>
                              <a:gd name="T72" fmla="+- 0 3937 3696"/>
                              <a:gd name="T73" fmla="*/ T72 w 6350"/>
                              <a:gd name="T74" fmla="+- 0 4545 1685"/>
                              <a:gd name="T75" fmla="*/ 4545 h 3002"/>
                              <a:gd name="T76" fmla="+- 0 3835 3696"/>
                              <a:gd name="T77" fmla="*/ T76 w 6350"/>
                              <a:gd name="T78" fmla="+- 0 4443 1685"/>
                              <a:gd name="T79" fmla="*/ 4443 h 3002"/>
                              <a:gd name="T80" fmla="+- 0 3768 3696"/>
                              <a:gd name="T81" fmla="*/ T80 w 6350"/>
                              <a:gd name="T82" fmla="+- 0 4313 1685"/>
                              <a:gd name="T83" fmla="*/ 4313 h 3002"/>
                              <a:gd name="T84" fmla="+- 0 3748 3696"/>
                              <a:gd name="T85" fmla="*/ T84 w 6350"/>
                              <a:gd name="T86" fmla="+- 0 4215 1685"/>
                              <a:gd name="T87" fmla="*/ 4215 h 3002"/>
                              <a:gd name="T88" fmla="+- 0 3745 3696"/>
                              <a:gd name="T89" fmla="*/ T88 w 6350"/>
                              <a:gd name="T90" fmla="+- 0 4169 1685"/>
                              <a:gd name="T91" fmla="*/ 4169 h 3002"/>
                              <a:gd name="T92" fmla="+- 0 3747 3696"/>
                              <a:gd name="T93" fmla="*/ T92 w 6350"/>
                              <a:gd name="T94" fmla="+- 0 2174 1685"/>
                              <a:gd name="T95" fmla="*/ 2174 h 3002"/>
                              <a:gd name="T96" fmla="+- 0 3755 3696"/>
                              <a:gd name="T97" fmla="*/ T96 w 6350"/>
                              <a:gd name="T98" fmla="+- 0 2107 1685"/>
                              <a:gd name="T99" fmla="*/ 2107 h 3002"/>
                              <a:gd name="T100" fmla="+- 0 3807 3696"/>
                              <a:gd name="T101" fmla="*/ T100 w 6350"/>
                              <a:gd name="T102" fmla="+- 0 1970 1685"/>
                              <a:gd name="T103" fmla="*/ 1970 h 3002"/>
                              <a:gd name="T104" fmla="+- 0 3899 3696"/>
                              <a:gd name="T105" fmla="*/ T104 w 6350"/>
                              <a:gd name="T106" fmla="+- 0 1855 1685"/>
                              <a:gd name="T107" fmla="*/ 1855 h 3002"/>
                              <a:gd name="T108" fmla="+- 0 3934 3696"/>
                              <a:gd name="T109" fmla="*/ T108 w 6350"/>
                              <a:gd name="T110" fmla="+- 0 1826 1685"/>
                              <a:gd name="T111" fmla="*/ 1826 h 3002"/>
                              <a:gd name="T112" fmla="+- 0 4066 3696"/>
                              <a:gd name="T113" fmla="*/ T112 w 6350"/>
                              <a:gd name="T114" fmla="+- 0 1758 1685"/>
                              <a:gd name="T115" fmla="*/ 1758 h 3002"/>
                              <a:gd name="T116" fmla="+- 0 4213 3696"/>
                              <a:gd name="T117" fmla="*/ T116 w 6350"/>
                              <a:gd name="T118" fmla="+- 0 1734 1685"/>
                              <a:gd name="T119" fmla="*/ 1734 h 3002"/>
                              <a:gd name="T120" fmla="+- 0 9700 3696"/>
                              <a:gd name="T121" fmla="*/ T120 w 6350"/>
                              <a:gd name="T122" fmla="+- 0 1713 1685"/>
                              <a:gd name="T123" fmla="*/ 1713 h 3002"/>
                              <a:gd name="T124" fmla="+- 0 9554 3696"/>
                              <a:gd name="T125" fmla="*/ T124 w 6350"/>
                              <a:gd name="T126" fmla="+- 0 1685 1685"/>
                              <a:gd name="T127" fmla="*/ 1685 h 3002"/>
                              <a:gd name="T128" fmla="+- 0 9529 3696"/>
                              <a:gd name="T129" fmla="*/ T128 w 6350"/>
                              <a:gd name="T130" fmla="+- 0 1734 1685"/>
                              <a:gd name="T131" fmla="*/ 1734 h 3002"/>
                              <a:gd name="T132" fmla="+- 0 9577 3696"/>
                              <a:gd name="T133" fmla="*/ T132 w 6350"/>
                              <a:gd name="T134" fmla="+- 0 1737 1685"/>
                              <a:gd name="T135" fmla="*/ 1737 h 3002"/>
                              <a:gd name="T136" fmla="+- 0 9720 3696"/>
                              <a:gd name="T137" fmla="*/ T136 w 6350"/>
                              <a:gd name="T138" fmla="+- 0 1775 1685"/>
                              <a:gd name="T139" fmla="*/ 1775 h 3002"/>
                              <a:gd name="T140" fmla="+- 0 9842 3696"/>
                              <a:gd name="T141" fmla="*/ T140 w 6350"/>
                              <a:gd name="T142" fmla="+- 0 1855 1685"/>
                              <a:gd name="T143" fmla="*/ 1855 h 3002"/>
                              <a:gd name="T144" fmla="+- 0 9933 3696"/>
                              <a:gd name="T145" fmla="*/ T144 w 6350"/>
                              <a:gd name="T146" fmla="+- 0 1967 1685"/>
                              <a:gd name="T147" fmla="*/ 1967 h 3002"/>
                              <a:gd name="T148" fmla="+- 0 9985 3696"/>
                              <a:gd name="T149" fmla="*/ T148 w 6350"/>
                              <a:gd name="T150" fmla="+- 0 2103 1685"/>
                              <a:gd name="T151" fmla="*/ 2103 h 3002"/>
                              <a:gd name="T152" fmla="+- 0 9996 3696"/>
                              <a:gd name="T153" fmla="*/ T152 w 6350"/>
                              <a:gd name="T154" fmla="+- 0 2202 1685"/>
                              <a:gd name="T155" fmla="*/ 2202 h 3002"/>
                              <a:gd name="T156" fmla="+- 0 9995 3696"/>
                              <a:gd name="T157" fmla="*/ T156 w 6350"/>
                              <a:gd name="T158" fmla="+- 0 4196 1685"/>
                              <a:gd name="T159" fmla="*/ 4196 h 3002"/>
                              <a:gd name="T160" fmla="+- 0 9979 3696"/>
                              <a:gd name="T161" fmla="*/ T160 w 6350"/>
                              <a:gd name="T162" fmla="+- 0 4291 1685"/>
                              <a:gd name="T163" fmla="*/ 4291 h 3002"/>
                              <a:gd name="T164" fmla="+- 0 9919 3696"/>
                              <a:gd name="T165" fmla="*/ T164 w 6350"/>
                              <a:gd name="T166" fmla="+- 0 4424 1685"/>
                              <a:gd name="T167" fmla="*/ 4424 h 3002"/>
                              <a:gd name="T168" fmla="+- 0 9823 3696"/>
                              <a:gd name="T169" fmla="*/ T168 w 6350"/>
                              <a:gd name="T170" fmla="+- 0 4531 1685"/>
                              <a:gd name="T171" fmla="*/ 4531 h 3002"/>
                              <a:gd name="T172" fmla="+- 0 9698 3696"/>
                              <a:gd name="T173" fmla="*/ T172 w 6350"/>
                              <a:gd name="T174" fmla="+- 0 4604 1685"/>
                              <a:gd name="T175" fmla="*/ 4604 h 3002"/>
                              <a:gd name="T176" fmla="+- 0 9552 3696"/>
                              <a:gd name="T177" fmla="*/ T176 w 6350"/>
                              <a:gd name="T178" fmla="+- 0 4635 1685"/>
                              <a:gd name="T179" fmla="*/ 4635 h 3002"/>
                              <a:gd name="T180" fmla="+- 0 9791 3696"/>
                              <a:gd name="T181" fmla="*/ T180 w 6350"/>
                              <a:gd name="T182" fmla="+- 0 4614 1685"/>
                              <a:gd name="T183" fmla="*/ 4614 h 3002"/>
                              <a:gd name="T184" fmla="+- 0 9904 3696"/>
                              <a:gd name="T185" fmla="*/ T184 w 6350"/>
                              <a:gd name="T186" fmla="+- 0 4524 1685"/>
                              <a:gd name="T187" fmla="*/ 4524 h 3002"/>
                              <a:gd name="T188" fmla="+- 0 9987 3696"/>
                              <a:gd name="T189" fmla="*/ T188 w 6350"/>
                              <a:gd name="T190" fmla="+- 0 4407 1685"/>
                              <a:gd name="T191" fmla="*/ 4407 h 3002"/>
                              <a:gd name="T192" fmla="+- 0 10036 3696"/>
                              <a:gd name="T193" fmla="*/ T192 w 6350"/>
                              <a:gd name="T194" fmla="+- 0 4269 1685"/>
                              <a:gd name="T195" fmla="*/ 4269 h 3002"/>
                              <a:gd name="T196" fmla="+- 0 10045 3696"/>
                              <a:gd name="T197" fmla="*/ T196 w 6350"/>
                              <a:gd name="T198" fmla="+- 0 2174 1685"/>
                              <a:gd name="T199" fmla="*/ 2174 h 3002"/>
                              <a:gd name="T200" fmla="+- 0 10030 3696"/>
                              <a:gd name="T201" fmla="*/ T200 w 6350"/>
                              <a:gd name="T202" fmla="+- 0 2074 1685"/>
                              <a:gd name="T203" fmla="*/ 2074 h 3002"/>
                              <a:gd name="T204" fmla="+- 0 9974 3696"/>
                              <a:gd name="T205" fmla="*/ T204 w 6350"/>
                              <a:gd name="T206" fmla="+- 0 1938 1685"/>
                              <a:gd name="T207" fmla="*/ 1938 h 3002"/>
                              <a:gd name="T208" fmla="+- 0 9884 3696"/>
                              <a:gd name="T209" fmla="*/ T208 w 6350"/>
                              <a:gd name="T210" fmla="+- 0 1826 1685"/>
                              <a:gd name="T211" fmla="*/ 1826 h 3002"/>
                              <a:gd name="T212" fmla="+- 0 9767 3696"/>
                              <a:gd name="T213" fmla="*/ T212 w 6350"/>
                              <a:gd name="T214" fmla="+- 0 1742 1685"/>
                              <a:gd name="T215" fmla="*/ 1742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5"/>
                                </a:lnTo>
                                <a:lnTo>
                                  <a:pt x="369" y="21"/>
                                </a:lnTo>
                                <a:lnTo>
                                  <a:pt x="301" y="46"/>
                                </a:lnTo>
                                <a:lnTo>
                                  <a:pt x="238" y="81"/>
                                </a:lnTo>
                                <a:lnTo>
                                  <a:pt x="180" y="124"/>
                                </a:lnTo>
                                <a:lnTo>
                                  <a:pt x="128" y="175"/>
                                </a:lnTo>
                                <a:lnTo>
                                  <a:pt x="84" y="232"/>
                                </a:lnTo>
                                <a:lnTo>
                                  <a:pt x="49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8"/>
                                </a:lnTo>
                                <a:lnTo>
                                  <a:pt x="2" y="464"/>
                                </a:lnTo>
                                <a:lnTo>
                                  <a:pt x="0" y="489"/>
                                </a:lnTo>
                                <a:lnTo>
                                  <a:pt x="0" y="2511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8"/>
                                </a:lnTo>
                                <a:lnTo>
                                  <a:pt x="33" y="2666"/>
                                </a:lnTo>
                                <a:lnTo>
                                  <a:pt x="67" y="2740"/>
                                </a:lnTo>
                                <a:lnTo>
                                  <a:pt x="113" y="2807"/>
                                </a:lnTo>
                                <a:lnTo>
                                  <a:pt x="169" y="2866"/>
                                </a:lnTo>
                                <a:lnTo>
                                  <a:pt x="188" y="2883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2"/>
                                </a:lnTo>
                                <a:lnTo>
                                  <a:pt x="353" y="2974"/>
                                </a:lnTo>
                                <a:lnTo>
                                  <a:pt x="434" y="2994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7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0"/>
                                </a:lnTo>
                                <a:lnTo>
                                  <a:pt x="516" y="2950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7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0"/>
                                </a:lnTo>
                                <a:lnTo>
                                  <a:pt x="186" y="2813"/>
                                </a:lnTo>
                                <a:lnTo>
                                  <a:pt x="139" y="2758"/>
                                </a:lnTo>
                                <a:lnTo>
                                  <a:pt x="100" y="2696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4"/>
                                </a:lnTo>
                                <a:lnTo>
                                  <a:pt x="52" y="2530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89"/>
                                </a:lnTo>
                                <a:lnTo>
                                  <a:pt x="52" y="468"/>
                                </a:lnTo>
                                <a:lnTo>
                                  <a:pt x="59" y="422"/>
                                </a:lnTo>
                                <a:lnTo>
                                  <a:pt x="80" y="351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4"/>
                                </a:lnTo>
                                <a:lnTo>
                                  <a:pt x="203" y="170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1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3"/>
                                </a:lnTo>
                                <a:lnTo>
                                  <a:pt x="442" y="55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8"/>
                                </a:lnTo>
                                <a:lnTo>
                                  <a:pt x="5933" y="9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0"/>
                                </a:lnTo>
                                <a:lnTo>
                                  <a:pt x="5881" y="52"/>
                                </a:lnTo>
                                <a:lnTo>
                                  <a:pt x="5955" y="65"/>
                                </a:lnTo>
                                <a:lnTo>
                                  <a:pt x="6024" y="90"/>
                                </a:lnTo>
                                <a:lnTo>
                                  <a:pt x="6088" y="125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2"/>
                                </a:lnTo>
                                <a:lnTo>
                                  <a:pt x="6237" y="282"/>
                                </a:lnTo>
                                <a:lnTo>
                                  <a:pt x="6268" y="348"/>
                                </a:lnTo>
                                <a:lnTo>
                                  <a:pt x="6289" y="418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1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6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39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6"/>
                                </a:lnTo>
                                <a:lnTo>
                                  <a:pt x="6068" y="2887"/>
                                </a:lnTo>
                                <a:lnTo>
                                  <a:pt x="6002" y="2919"/>
                                </a:lnTo>
                                <a:lnTo>
                                  <a:pt x="5931" y="2940"/>
                                </a:lnTo>
                                <a:lnTo>
                                  <a:pt x="5856" y="2950"/>
                                </a:lnTo>
                                <a:lnTo>
                                  <a:pt x="6053" y="2950"/>
                                </a:lnTo>
                                <a:lnTo>
                                  <a:pt x="6095" y="2929"/>
                                </a:lnTo>
                                <a:lnTo>
                                  <a:pt x="6154" y="2888"/>
                                </a:lnTo>
                                <a:lnTo>
                                  <a:pt x="6208" y="2839"/>
                                </a:lnTo>
                                <a:lnTo>
                                  <a:pt x="6253" y="2784"/>
                                </a:lnTo>
                                <a:lnTo>
                                  <a:pt x="6291" y="2722"/>
                                </a:lnTo>
                                <a:lnTo>
                                  <a:pt x="6320" y="2655"/>
                                </a:lnTo>
                                <a:lnTo>
                                  <a:pt x="6340" y="2584"/>
                                </a:lnTo>
                                <a:lnTo>
                                  <a:pt x="6349" y="2511"/>
                                </a:lnTo>
                                <a:lnTo>
                                  <a:pt x="6349" y="489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3"/>
                                </a:lnTo>
                                <a:lnTo>
                                  <a:pt x="6237" y="194"/>
                                </a:lnTo>
                                <a:lnTo>
                                  <a:pt x="6188" y="141"/>
                                </a:lnTo>
                                <a:lnTo>
                                  <a:pt x="6133" y="95"/>
                                </a:lnTo>
                                <a:lnTo>
                                  <a:pt x="6071" y="57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AutoShape 116"/>
                        <wps:cNvSpPr>
                          <a:spLocks/>
                        </wps:cNvSpPr>
                        <wps:spPr bwMode="auto">
                          <a:xfrm>
                            <a:off x="3696" y="4662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663 4663"/>
                              <a:gd name="T3" fmla="*/ 4663 h 662"/>
                              <a:gd name="T4" fmla="+- 0 3746 3696"/>
                              <a:gd name="T5" fmla="*/ T4 w 6350"/>
                              <a:gd name="T6" fmla="+- 0 4689 4663"/>
                              <a:gd name="T7" fmla="*/ 4689 h 662"/>
                              <a:gd name="T8" fmla="+- 0 3701 3696"/>
                              <a:gd name="T9" fmla="*/ T8 w 6350"/>
                              <a:gd name="T10" fmla="+- 0 4754 4663"/>
                              <a:gd name="T11" fmla="*/ 4754 h 662"/>
                              <a:gd name="T12" fmla="+- 0 3696 3696"/>
                              <a:gd name="T13" fmla="*/ T12 w 6350"/>
                              <a:gd name="T14" fmla="+- 0 5211 4663"/>
                              <a:gd name="T15" fmla="*/ 5211 h 662"/>
                              <a:gd name="T16" fmla="+- 0 3706 3696"/>
                              <a:gd name="T17" fmla="*/ T16 w 6350"/>
                              <a:gd name="T18" fmla="+- 0 5249 4663"/>
                              <a:gd name="T19" fmla="*/ 5249 h 662"/>
                              <a:gd name="T20" fmla="+- 0 3721 3696"/>
                              <a:gd name="T21" fmla="*/ T20 w 6350"/>
                              <a:gd name="T22" fmla="+- 0 5275 4663"/>
                              <a:gd name="T23" fmla="*/ 5275 h 662"/>
                              <a:gd name="T24" fmla="+- 0 3743 3696"/>
                              <a:gd name="T25" fmla="*/ T24 w 6350"/>
                              <a:gd name="T26" fmla="+- 0 5297 4663"/>
                              <a:gd name="T27" fmla="*/ 5297 h 662"/>
                              <a:gd name="T28" fmla="+- 0 3763 3696"/>
                              <a:gd name="T29" fmla="*/ T28 w 6350"/>
                              <a:gd name="T30" fmla="+- 0 5310 4663"/>
                              <a:gd name="T31" fmla="*/ 5310 h 662"/>
                              <a:gd name="T32" fmla="+- 0 3792 3696"/>
                              <a:gd name="T33" fmla="*/ T32 w 6350"/>
                              <a:gd name="T34" fmla="+- 0 5321 4663"/>
                              <a:gd name="T35" fmla="*/ 5321 h 662"/>
                              <a:gd name="T36" fmla="+- 0 3822 3696"/>
                              <a:gd name="T37" fmla="*/ T36 w 6350"/>
                              <a:gd name="T38" fmla="+- 0 5324 4663"/>
                              <a:gd name="T39" fmla="*/ 5324 h 662"/>
                              <a:gd name="T40" fmla="+- 0 9946 3696"/>
                              <a:gd name="T41" fmla="*/ T40 w 6350"/>
                              <a:gd name="T42" fmla="+- 0 5322 4663"/>
                              <a:gd name="T43" fmla="*/ 5322 h 662"/>
                              <a:gd name="T44" fmla="+- 0 10014 3696"/>
                              <a:gd name="T45" fmla="*/ T44 w 6350"/>
                              <a:gd name="T46" fmla="+- 0 5282 4663"/>
                              <a:gd name="T47" fmla="*/ 5282 h 662"/>
                              <a:gd name="T48" fmla="+- 0 3822 3696"/>
                              <a:gd name="T49" fmla="*/ T48 w 6350"/>
                              <a:gd name="T50" fmla="+- 0 5275 4663"/>
                              <a:gd name="T51" fmla="*/ 5275 h 662"/>
                              <a:gd name="T52" fmla="+- 0 3776 3696"/>
                              <a:gd name="T53" fmla="*/ T52 w 6350"/>
                              <a:gd name="T54" fmla="+- 0 5259 4663"/>
                              <a:gd name="T55" fmla="*/ 5259 h 662"/>
                              <a:gd name="T56" fmla="+- 0 3749 3696"/>
                              <a:gd name="T57" fmla="*/ T56 w 6350"/>
                              <a:gd name="T58" fmla="+- 0 5220 4663"/>
                              <a:gd name="T59" fmla="*/ 5220 h 662"/>
                              <a:gd name="T60" fmla="+- 0 3745 3696"/>
                              <a:gd name="T61" fmla="*/ T60 w 6350"/>
                              <a:gd name="T62" fmla="+- 0 5204 4663"/>
                              <a:gd name="T63" fmla="*/ 5204 h 662"/>
                              <a:gd name="T64" fmla="+- 0 3746 3696"/>
                              <a:gd name="T65" fmla="*/ T64 w 6350"/>
                              <a:gd name="T66" fmla="+- 0 4781 4663"/>
                              <a:gd name="T67" fmla="*/ 4781 h 662"/>
                              <a:gd name="T68" fmla="+- 0 3752 3696"/>
                              <a:gd name="T69" fmla="*/ T68 w 6350"/>
                              <a:gd name="T70" fmla="+- 0 4759 4663"/>
                              <a:gd name="T71" fmla="*/ 4759 h 662"/>
                              <a:gd name="T72" fmla="+- 0 3766 3696"/>
                              <a:gd name="T73" fmla="*/ T72 w 6350"/>
                              <a:gd name="T74" fmla="+- 0 4738 4663"/>
                              <a:gd name="T75" fmla="*/ 4738 h 662"/>
                              <a:gd name="T76" fmla="+- 0 3780 3696"/>
                              <a:gd name="T77" fmla="*/ T76 w 6350"/>
                              <a:gd name="T78" fmla="+- 0 4725 4663"/>
                              <a:gd name="T79" fmla="*/ 4725 h 662"/>
                              <a:gd name="T80" fmla="+- 0 3799 3696"/>
                              <a:gd name="T81" fmla="*/ T80 w 6350"/>
                              <a:gd name="T82" fmla="+- 0 4717 4663"/>
                              <a:gd name="T83" fmla="*/ 4717 h 662"/>
                              <a:gd name="T84" fmla="+- 0 10017 3696"/>
                              <a:gd name="T85" fmla="*/ T84 w 6350"/>
                              <a:gd name="T86" fmla="+- 0 4712 4663"/>
                              <a:gd name="T87" fmla="*/ 4712 h 662"/>
                              <a:gd name="T88" fmla="+- 0 9969 3696"/>
                              <a:gd name="T89" fmla="*/ T88 w 6350"/>
                              <a:gd name="T90" fmla="+- 0 4674 4663"/>
                              <a:gd name="T91" fmla="*/ 4674 h 662"/>
                              <a:gd name="T92" fmla="+- 0 9919 3696"/>
                              <a:gd name="T93" fmla="*/ T92 w 6350"/>
                              <a:gd name="T94" fmla="+- 0 4663 4663"/>
                              <a:gd name="T95" fmla="*/ 4663 h 662"/>
                              <a:gd name="T96" fmla="+- 0 3811 3696"/>
                              <a:gd name="T97" fmla="*/ T96 w 6350"/>
                              <a:gd name="T98" fmla="+- 0 4712 4663"/>
                              <a:gd name="T99" fmla="*/ 4712 h 662"/>
                              <a:gd name="T100" fmla="+- 0 9928 3696"/>
                              <a:gd name="T101" fmla="*/ T100 w 6350"/>
                              <a:gd name="T102" fmla="+- 0 4713 4663"/>
                              <a:gd name="T103" fmla="*/ 4713 h 662"/>
                              <a:gd name="T104" fmla="+- 0 9958 3696"/>
                              <a:gd name="T105" fmla="*/ T104 w 6350"/>
                              <a:gd name="T106" fmla="+- 0 4724 4663"/>
                              <a:gd name="T107" fmla="*/ 4724 h 662"/>
                              <a:gd name="T108" fmla="+- 0 9990 3696"/>
                              <a:gd name="T109" fmla="*/ T108 w 6350"/>
                              <a:gd name="T110" fmla="+- 0 4761 4663"/>
                              <a:gd name="T111" fmla="*/ 4761 h 662"/>
                              <a:gd name="T112" fmla="+- 0 9996 3696"/>
                              <a:gd name="T113" fmla="*/ T112 w 6350"/>
                              <a:gd name="T114" fmla="+- 0 4790 4663"/>
                              <a:gd name="T115" fmla="*/ 4790 h 662"/>
                              <a:gd name="T116" fmla="+- 0 9994 3696"/>
                              <a:gd name="T117" fmla="*/ T116 w 6350"/>
                              <a:gd name="T118" fmla="+- 0 5215 4663"/>
                              <a:gd name="T119" fmla="*/ 5215 h 662"/>
                              <a:gd name="T120" fmla="+- 0 9969 3696"/>
                              <a:gd name="T121" fmla="*/ T120 w 6350"/>
                              <a:gd name="T122" fmla="+- 0 5256 4663"/>
                              <a:gd name="T123" fmla="*/ 5256 h 662"/>
                              <a:gd name="T124" fmla="+- 0 9925 3696"/>
                              <a:gd name="T125" fmla="*/ T124 w 6350"/>
                              <a:gd name="T126" fmla="+- 0 5274 4663"/>
                              <a:gd name="T127" fmla="*/ 5274 h 662"/>
                              <a:gd name="T128" fmla="+- 0 10018 3696"/>
                              <a:gd name="T129" fmla="*/ T128 w 6350"/>
                              <a:gd name="T130" fmla="+- 0 5275 4663"/>
                              <a:gd name="T131" fmla="*/ 5275 h 662"/>
                              <a:gd name="T132" fmla="+- 0 10045 3696"/>
                              <a:gd name="T133" fmla="*/ T132 w 6350"/>
                              <a:gd name="T134" fmla="+- 0 5209 4663"/>
                              <a:gd name="T135" fmla="*/ 5209 h 662"/>
                              <a:gd name="T136" fmla="+- 0 10043 3696"/>
                              <a:gd name="T137" fmla="*/ T136 w 6350"/>
                              <a:gd name="T138" fmla="+- 0 4764 4663"/>
                              <a:gd name="T139" fmla="*/ 4764 h 662"/>
                              <a:gd name="T140" fmla="+- 0 10017 3696"/>
                              <a:gd name="T141" fmla="*/ T140 w 6350"/>
                              <a:gd name="T142" fmla="+- 0 4712 4663"/>
                              <a:gd name="T143" fmla="*/ 471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9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9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5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1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3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6"/>
                                </a:lnTo>
                                <a:lnTo>
                                  <a:pt x="6229" y="611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3"/>
                                </a:lnTo>
                                <a:lnTo>
                                  <a:pt x="6347" y="101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26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1702"/>
                            <a:ext cx="2082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AutoShape 119"/>
                        <wps:cNvSpPr>
                          <a:spLocks/>
                        </wps:cNvSpPr>
                        <wps:spPr bwMode="auto">
                          <a:xfrm>
                            <a:off x="5569" y="1684"/>
                            <a:ext cx="2117" cy="3014"/>
                          </a:xfrm>
                          <a:custGeom>
                            <a:avLst/>
                            <a:gdLst>
                              <a:gd name="T0" fmla="+- 0 5938 5569"/>
                              <a:gd name="T1" fmla="*/ T0 w 2117"/>
                              <a:gd name="T2" fmla="+- 0 1685 1685"/>
                              <a:gd name="T3" fmla="*/ 1685 h 3014"/>
                              <a:gd name="T4" fmla="+- 0 5791 5569"/>
                              <a:gd name="T5" fmla="*/ T4 w 2117"/>
                              <a:gd name="T6" fmla="+- 0 1715 1685"/>
                              <a:gd name="T7" fmla="*/ 1715 h 3014"/>
                              <a:gd name="T8" fmla="+- 0 5671 5569"/>
                              <a:gd name="T9" fmla="*/ T8 w 2117"/>
                              <a:gd name="T10" fmla="+- 0 1799 1685"/>
                              <a:gd name="T11" fmla="*/ 1799 h 3014"/>
                              <a:gd name="T12" fmla="+- 0 5592 5569"/>
                              <a:gd name="T13" fmla="*/ T12 w 2117"/>
                              <a:gd name="T14" fmla="+- 0 1924 1685"/>
                              <a:gd name="T15" fmla="*/ 1924 h 3014"/>
                              <a:gd name="T16" fmla="+- 0 5570 5569"/>
                              <a:gd name="T17" fmla="*/ T16 w 2117"/>
                              <a:gd name="T18" fmla="+- 0 2017 1685"/>
                              <a:gd name="T19" fmla="*/ 2017 h 3014"/>
                              <a:gd name="T20" fmla="+- 0 5569 5569"/>
                              <a:gd name="T21" fmla="*/ T20 w 2117"/>
                              <a:gd name="T22" fmla="+- 0 4349 1685"/>
                              <a:gd name="T23" fmla="*/ 4349 h 3014"/>
                              <a:gd name="T24" fmla="+- 0 5573 5569"/>
                              <a:gd name="T25" fmla="*/ T24 w 2117"/>
                              <a:gd name="T26" fmla="+- 0 4386 1685"/>
                              <a:gd name="T27" fmla="*/ 4386 h 3014"/>
                              <a:gd name="T28" fmla="+- 0 5593 5569"/>
                              <a:gd name="T29" fmla="*/ T28 w 2117"/>
                              <a:gd name="T30" fmla="+- 0 4460 1685"/>
                              <a:gd name="T31" fmla="*/ 4460 h 3014"/>
                              <a:gd name="T32" fmla="+- 0 5650 5569"/>
                              <a:gd name="T33" fmla="*/ T32 w 2117"/>
                              <a:gd name="T34" fmla="+- 0 4560 1685"/>
                              <a:gd name="T35" fmla="*/ 4560 h 3014"/>
                              <a:gd name="T36" fmla="+- 0 5704 5569"/>
                              <a:gd name="T37" fmla="*/ T36 w 2117"/>
                              <a:gd name="T38" fmla="+- 0 4614 1685"/>
                              <a:gd name="T39" fmla="*/ 4614 h 3014"/>
                              <a:gd name="T40" fmla="+- 0 5768 5569"/>
                              <a:gd name="T41" fmla="*/ T40 w 2117"/>
                              <a:gd name="T42" fmla="+- 0 4656 1685"/>
                              <a:gd name="T43" fmla="*/ 4656 h 3014"/>
                              <a:gd name="T44" fmla="+- 0 5880 5569"/>
                              <a:gd name="T45" fmla="*/ T44 w 2117"/>
                              <a:gd name="T46" fmla="+- 0 4694 1685"/>
                              <a:gd name="T47" fmla="*/ 4694 h 3014"/>
                              <a:gd name="T48" fmla="+- 0 7337 5569"/>
                              <a:gd name="T49" fmla="*/ T48 w 2117"/>
                              <a:gd name="T50" fmla="+- 0 4698 1685"/>
                              <a:gd name="T51" fmla="*/ 4698 h 3014"/>
                              <a:gd name="T52" fmla="+- 0 7430 5569"/>
                              <a:gd name="T53" fmla="*/ T52 w 2117"/>
                              <a:gd name="T54" fmla="+- 0 4680 1685"/>
                              <a:gd name="T55" fmla="*/ 4680 h 3014"/>
                              <a:gd name="T56" fmla="+- 0 7501 5569"/>
                              <a:gd name="T57" fmla="*/ T56 w 2117"/>
                              <a:gd name="T58" fmla="+- 0 4649 1685"/>
                              <a:gd name="T59" fmla="*/ 4649 h 3014"/>
                              <a:gd name="T60" fmla="+- 0 5862 5569"/>
                              <a:gd name="T61" fmla="*/ T60 w 2117"/>
                              <a:gd name="T62" fmla="+- 0 4639 1685"/>
                              <a:gd name="T63" fmla="*/ 4639 h 3014"/>
                              <a:gd name="T64" fmla="+- 0 5730 5569"/>
                              <a:gd name="T65" fmla="*/ T64 w 2117"/>
                              <a:gd name="T66" fmla="+- 0 4571 1685"/>
                              <a:gd name="T67" fmla="*/ 4571 h 3014"/>
                              <a:gd name="T68" fmla="+- 0 5643 5569"/>
                              <a:gd name="T69" fmla="*/ T68 w 2117"/>
                              <a:gd name="T70" fmla="+- 0 4451 1685"/>
                              <a:gd name="T71" fmla="*/ 4451 h 3014"/>
                              <a:gd name="T72" fmla="+- 0 5621 5569"/>
                              <a:gd name="T73" fmla="*/ T72 w 2117"/>
                              <a:gd name="T74" fmla="+- 0 4361 1685"/>
                              <a:gd name="T75" fmla="*/ 4361 h 3014"/>
                              <a:gd name="T76" fmla="+- 0 5618 5569"/>
                              <a:gd name="T77" fmla="*/ T76 w 2117"/>
                              <a:gd name="T78" fmla="+- 0 4328 1685"/>
                              <a:gd name="T79" fmla="*/ 4328 h 3014"/>
                              <a:gd name="T80" fmla="+- 0 5621 5569"/>
                              <a:gd name="T81" fmla="*/ T80 w 2117"/>
                              <a:gd name="T82" fmla="+- 0 2021 1685"/>
                              <a:gd name="T83" fmla="*/ 2021 h 3014"/>
                              <a:gd name="T84" fmla="+- 0 5640 5569"/>
                              <a:gd name="T85" fmla="*/ T84 w 2117"/>
                              <a:gd name="T86" fmla="+- 0 1940 1685"/>
                              <a:gd name="T87" fmla="*/ 1940 h 3014"/>
                              <a:gd name="T88" fmla="+- 0 5689 5569"/>
                              <a:gd name="T89" fmla="*/ T88 w 2117"/>
                              <a:gd name="T90" fmla="+- 0 1855 1685"/>
                              <a:gd name="T91" fmla="*/ 1855 h 3014"/>
                              <a:gd name="T92" fmla="+- 0 5748 5569"/>
                              <a:gd name="T93" fmla="*/ T92 w 2117"/>
                              <a:gd name="T94" fmla="+- 0 1797 1685"/>
                              <a:gd name="T95" fmla="*/ 1797 h 3014"/>
                              <a:gd name="T96" fmla="+- 0 5838 5569"/>
                              <a:gd name="T97" fmla="*/ T96 w 2117"/>
                              <a:gd name="T98" fmla="+- 0 1750 1685"/>
                              <a:gd name="T99" fmla="*/ 1750 h 3014"/>
                              <a:gd name="T100" fmla="+- 0 5939 5569"/>
                              <a:gd name="T101" fmla="*/ T100 w 2117"/>
                              <a:gd name="T102" fmla="+- 0 1734 1685"/>
                              <a:gd name="T103" fmla="*/ 1734 h 3014"/>
                              <a:gd name="T104" fmla="+- 0 7481 5569"/>
                              <a:gd name="T105" fmla="*/ T104 w 2117"/>
                              <a:gd name="T106" fmla="+- 0 1723 1685"/>
                              <a:gd name="T107" fmla="*/ 1723 h 3014"/>
                              <a:gd name="T108" fmla="+- 0 7336 5569"/>
                              <a:gd name="T109" fmla="*/ T108 w 2117"/>
                              <a:gd name="T110" fmla="+- 0 1685 1685"/>
                              <a:gd name="T111" fmla="*/ 1685 h 3014"/>
                              <a:gd name="T112" fmla="+- 0 7316 5569"/>
                              <a:gd name="T113" fmla="*/ T112 w 2117"/>
                              <a:gd name="T114" fmla="+- 0 1734 1685"/>
                              <a:gd name="T115" fmla="*/ 1734 h 3014"/>
                              <a:gd name="T116" fmla="+- 0 7350 5569"/>
                              <a:gd name="T117" fmla="*/ T116 w 2117"/>
                              <a:gd name="T118" fmla="+- 0 1736 1685"/>
                              <a:gd name="T119" fmla="*/ 1736 h 3014"/>
                              <a:gd name="T120" fmla="+- 0 7492 5569"/>
                              <a:gd name="T121" fmla="*/ T120 w 2117"/>
                              <a:gd name="T122" fmla="+- 0 1787 1685"/>
                              <a:gd name="T123" fmla="*/ 1787 h 3014"/>
                              <a:gd name="T124" fmla="+- 0 7594 5569"/>
                              <a:gd name="T125" fmla="*/ T124 w 2117"/>
                              <a:gd name="T126" fmla="+- 0 1894 1685"/>
                              <a:gd name="T127" fmla="*/ 1894 h 3014"/>
                              <a:gd name="T128" fmla="+- 0 7636 5569"/>
                              <a:gd name="T129" fmla="*/ T128 w 2117"/>
                              <a:gd name="T130" fmla="+- 0 2039 1685"/>
                              <a:gd name="T131" fmla="*/ 2039 h 3014"/>
                              <a:gd name="T132" fmla="+- 0 7637 5569"/>
                              <a:gd name="T133" fmla="*/ T132 w 2117"/>
                              <a:gd name="T134" fmla="+- 0 4328 1685"/>
                              <a:gd name="T135" fmla="*/ 4328 h 3014"/>
                              <a:gd name="T136" fmla="+- 0 7634 5569"/>
                              <a:gd name="T137" fmla="*/ T136 w 2117"/>
                              <a:gd name="T138" fmla="+- 0 4362 1685"/>
                              <a:gd name="T139" fmla="*/ 4362 h 3014"/>
                              <a:gd name="T140" fmla="+- 0 7584 5569"/>
                              <a:gd name="T141" fmla="*/ T140 w 2117"/>
                              <a:gd name="T142" fmla="+- 0 4503 1685"/>
                              <a:gd name="T143" fmla="*/ 4503 h 3014"/>
                              <a:gd name="T144" fmla="+- 0 7477 5569"/>
                              <a:gd name="T145" fmla="*/ T144 w 2117"/>
                              <a:gd name="T146" fmla="+- 0 4605 1685"/>
                              <a:gd name="T147" fmla="*/ 4605 h 3014"/>
                              <a:gd name="T148" fmla="+- 0 7332 5569"/>
                              <a:gd name="T149" fmla="*/ T148 w 2117"/>
                              <a:gd name="T150" fmla="+- 0 4647 1685"/>
                              <a:gd name="T151" fmla="*/ 4647 h 3014"/>
                              <a:gd name="T152" fmla="+- 0 7501 5569"/>
                              <a:gd name="T153" fmla="*/ T152 w 2117"/>
                              <a:gd name="T154" fmla="+- 0 4649 1685"/>
                              <a:gd name="T155" fmla="*/ 4649 h 3014"/>
                              <a:gd name="T156" fmla="+- 0 7609 5569"/>
                              <a:gd name="T157" fmla="*/ T156 w 2117"/>
                              <a:gd name="T158" fmla="+- 0 4555 1685"/>
                              <a:gd name="T159" fmla="*/ 4555 h 3014"/>
                              <a:gd name="T160" fmla="+- 0 7674 5569"/>
                              <a:gd name="T161" fmla="*/ T160 w 2117"/>
                              <a:gd name="T162" fmla="+- 0 4423 1685"/>
                              <a:gd name="T163" fmla="*/ 4423 h 3014"/>
                              <a:gd name="T164" fmla="+- 0 7686 5569"/>
                              <a:gd name="T165" fmla="*/ T164 w 2117"/>
                              <a:gd name="T166" fmla="+- 0 2034 1685"/>
                              <a:gd name="T167" fmla="*/ 2034 h 3014"/>
                              <a:gd name="T168" fmla="+- 0 7669 5569"/>
                              <a:gd name="T169" fmla="*/ T168 w 2117"/>
                              <a:gd name="T170" fmla="+- 0 1941 1685"/>
                              <a:gd name="T171" fmla="*/ 1941 h 3014"/>
                              <a:gd name="T172" fmla="+- 0 7596 5569"/>
                              <a:gd name="T173" fmla="*/ T172 w 2117"/>
                              <a:gd name="T174" fmla="+- 0 1812 1685"/>
                              <a:gd name="T175" fmla="*/ 1812 h 3014"/>
                              <a:gd name="T176" fmla="+- 0 7499 5569"/>
                              <a:gd name="T177" fmla="*/ T176 w 2117"/>
                              <a:gd name="T178" fmla="+- 0 1734 1685"/>
                              <a:gd name="T179" fmla="*/ 1734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17" h="3014">
                                <a:moveTo>
                                  <a:pt x="1767" y="0"/>
                                </a:moveTo>
                                <a:lnTo>
                                  <a:pt x="369" y="0"/>
                                </a:lnTo>
                                <a:lnTo>
                                  <a:pt x="293" y="7"/>
                                </a:lnTo>
                                <a:lnTo>
                                  <a:pt x="222" y="30"/>
                                </a:lnTo>
                                <a:lnTo>
                                  <a:pt x="158" y="66"/>
                                </a:lnTo>
                                <a:lnTo>
                                  <a:pt x="102" y="114"/>
                                </a:lnTo>
                                <a:lnTo>
                                  <a:pt x="57" y="172"/>
                                </a:lnTo>
                                <a:lnTo>
                                  <a:pt x="23" y="239"/>
                                </a:lnTo>
                                <a:lnTo>
                                  <a:pt x="4" y="313"/>
                                </a:lnTo>
                                <a:lnTo>
                                  <a:pt x="1" y="332"/>
                                </a:lnTo>
                                <a:lnTo>
                                  <a:pt x="0" y="349"/>
                                </a:lnTo>
                                <a:lnTo>
                                  <a:pt x="0" y="2664"/>
                                </a:lnTo>
                                <a:lnTo>
                                  <a:pt x="1" y="2682"/>
                                </a:lnTo>
                                <a:lnTo>
                                  <a:pt x="4" y="2701"/>
                                </a:lnTo>
                                <a:lnTo>
                                  <a:pt x="7" y="2719"/>
                                </a:lnTo>
                                <a:lnTo>
                                  <a:pt x="24" y="2775"/>
                                </a:lnTo>
                                <a:lnTo>
                                  <a:pt x="49" y="2827"/>
                                </a:lnTo>
                                <a:lnTo>
                                  <a:pt x="81" y="2875"/>
                                </a:lnTo>
                                <a:lnTo>
                                  <a:pt x="121" y="2918"/>
                                </a:lnTo>
                                <a:lnTo>
                                  <a:pt x="135" y="2929"/>
                                </a:lnTo>
                                <a:lnTo>
                                  <a:pt x="149" y="2940"/>
                                </a:lnTo>
                                <a:lnTo>
                                  <a:pt x="199" y="2971"/>
                                </a:lnTo>
                                <a:lnTo>
                                  <a:pt x="253" y="2995"/>
                                </a:lnTo>
                                <a:lnTo>
                                  <a:pt x="311" y="3009"/>
                                </a:lnTo>
                                <a:lnTo>
                                  <a:pt x="370" y="3013"/>
                                </a:lnTo>
                                <a:lnTo>
                                  <a:pt x="1768" y="3013"/>
                                </a:lnTo>
                                <a:lnTo>
                                  <a:pt x="1786" y="3012"/>
                                </a:lnTo>
                                <a:lnTo>
                                  <a:pt x="1861" y="2995"/>
                                </a:lnTo>
                                <a:lnTo>
                                  <a:pt x="1929" y="2965"/>
                                </a:lnTo>
                                <a:lnTo>
                                  <a:pt x="1932" y="2964"/>
                                </a:lnTo>
                                <a:lnTo>
                                  <a:pt x="370" y="2964"/>
                                </a:lnTo>
                                <a:lnTo>
                                  <a:pt x="293" y="2954"/>
                                </a:lnTo>
                                <a:lnTo>
                                  <a:pt x="222" y="2927"/>
                                </a:lnTo>
                                <a:lnTo>
                                  <a:pt x="161" y="2886"/>
                                </a:lnTo>
                                <a:lnTo>
                                  <a:pt x="111" y="2831"/>
                                </a:lnTo>
                                <a:lnTo>
                                  <a:pt x="74" y="2766"/>
                                </a:lnTo>
                                <a:lnTo>
                                  <a:pt x="53" y="2691"/>
                                </a:lnTo>
                                <a:lnTo>
                                  <a:pt x="52" y="2676"/>
                                </a:lnTo>
                                <a:lnTo>
                                  <a:pt x="51" y="2659"/>
                                </a:lnTo>
                                <a:lnTo>
                                  <a:pt x="49" y="2643"/>
                                </a:lnTo>
                                <a:lnTo>
                                  <a:pt x="49" y="369"/>
                                </a:lnTo>
                                <a:lnTo>
                                  <a:pt x="52" y="336"/>
                                </a:lnTo>
                                <a:lnTo>
                                  <a:pt x="57" y="304"/>
                                </a:lnTo>
                                <a:lnTo>
                                  <a:pt x="71" y="255"/>
                                </a:lnTo>
                                <a:lnTo>
                                  <a:pt x="92" y="210"/>
                                </a:lnTo>
                                <a:lnTo>
                                  <a:pt x="120" y="170"/>
                                </a:lnTo>
                                <a:lnTo>
                                  <a:pt x="155" y="132"/>
                                </a:lnTo>
                                <a:lnTo>
                                  <a:pt x="179" y="112"/>
                                </a:lnTo>
                                <a:lnTo>
                                  <a:pt x="222" y="85"/>
                                </a:lnTo>
                                <a:lnTo>
                                  <a:pt x="269" y="65"/>
                                </a:lnTo>
                                <a:lnTo>
                                  <a:pt x="319" y="53"/>
                                </a:lnTo>
                                <a:lnTo>
                                  <a:pt x="370" y="49"/>
                                </a:lnTo>
                                <a:lnTo>
                                  <a:pt x="1930" y="49"/>
                                </a:lnTo>
                                <a:lnTo>
                                  <a:pt x="1912" y="38"/>
                                </a:lnTo>
                                <a:lnTo>
                                  <a:pt x="1842" y="11"/>
                                </a:lnTo>
                                <a:lnTo>
                                  <a:pt x="1767" y="0"/>
                                </a:lnTo>
                                <a:close/>
                                <a:moveTo>
                                  <a:pt x="1930" y="49"/>
                                </a:moveTo>
                                <a:lnTo>
                                  <a:pt x="1747" y="49"/>
                                </a:lnTo>
                                <a:lnTo>
                                  <a:pt x="1765" y="50"/>
                                </a:lnTo>
                                <a:lnTo>
                                  <a:pt x="1781" y="51"/>
                                </a:lnTo>
                                <a:lnTo>
                                  <a:pt x="1856" y="68"/>
                                </a:lnTo>
                                <a:lnTo>
                                  <a:pt x="1923" y="102"/>
                                </a:lnTo>
                                <a:lnTo>
                                  <a:pt x="1980" y="149"/>
                                </a:lnTo>
                                <a:lnTo>
                                  <a:pt x="2025" y="209"/>
                                </a:lnTo>
                                <a:lnTo>
                                  <a:pt x="2054" y="278"/>
                                </a:lnTo>
                                <a:lnTo>
                                  <a:pt x="2067" y="354"/>
                                </a:lnTo>
                                <a:lnTo>
                                  <a:pt x="2068" y="369"/>
                                </a:lnTo>
                                <a:lnTo>
                                  <a:pt x="2068" y="2643"/>
                                </a:lnTo>
                                <a:lnTo>
                                  <a:pt x="2067" y="2661"/>
                                </a:lnTo>
                                <a:lnTo>
                                  <a:pt x="2065" y="2677"/>
                                </a:lnTo>
                                <a:lnTo>
                                  <a:pt x="2049" y="2751"/>
                                </a:lnTo>
                                <a:lnTo>
                                  <a:pt x="2015" y="2818"/>
                                </a:lnTo>
                                <a:lnTo>
                                  <a:pt x="1967" y="2876"/>
                                </a:lnTo>
                                <a:lnTo>
                                  <a:pt x="1908" y="2920"/>
                                </a:lnTo>
                                <a:lnTo>
                                  <a:pt x="1839" y="2950"/>
                                </a:lnTo>
                                <a:lnTo>
                                  <a:pt x="1763" y="2962"/>
                                </a:lnTo>
                                <a:lnTo>
                                  <a:pt x="1747" y="2964"/>
                                </a:lnTo>
                                <a:lnTo>
                                  <a:pt x="1932" y="2964"/>
                                </a:lnTo>
                                <a:lnTo>
                                  <a:pt x="1990" y="2923"/>
                                </a:lnTo>
                                <a:lnTo>
                                  <a:pt x="2040" y="2870"/>
                                </a:lnTo>
                                <a:lnTo>
                                  <a:pt x="2079" y="2808"/>
                                </a:lnTo>
                                <a:lnTo>
                                  <a:pt x="2105" y="2738"/>
                                </a:lnTo>
                                <a:lnTo>
                                  <a:pt x="2117" y="2664"/>
                                </a:lnTo>
                                <a:lnTo>
                                  <a:pt x="2117" y="349"/>
                                </a:lnTo>
                                <a:lnTo>
                                  <a:pt x="2116" y="331"/>
                                </a:lnTo>
                                <a:lnTo>
                                  <a:pt x="2100" y="256"/>
                                </a:lnTo>
                                <a:lnTo>
                                  <a:pt x="2070" y="187"/>
                                </a:lnTo>
                                <a:lnTo>
                                  <a:pt x="2027" y="127"/>
                                </a:lnTo>
                                <a:lnTo>
                                  <a:pt x="1974" y="77"/>
                                </a:lnTo>
                                <a:lnTo>
                                  <a:pt x="193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651"/>
                            <a:ext cx="1697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121"/>
                        <wps:cNvSpPr>
                          <a:spLocks/>
                        </wps:cNvSpPr>
                        <wps:spPr bwMode="auto">
                          <a:xfrm>
                            <a:off x="3876" y="2633"/>
                            <a:ext cx="1732" cy="1202"/>
                          </a:xfrm>
                          <a:custGeom>
                            <a:avLst/>
                            <a:gdLst>
                              <a:gd name="T0" fmla="+- 0 4092 3876"/>
                              <a:gd name="T1" fmla="*/ T0 w 1732"/>
                              <a:gd name="T2" fmla="+- 0 2634 2634"/>
                              <a:gd name="T3" fmla="*/ 2634 h 1202"/>
                              <a:gd name="T4" fmla="+- 0 3951 3876"/>
                              <a:gd name="T5" fmla="*/ T4 w 1732"/>
                              <a:gd name="T6" fmla="+- 0 2686 2634"/>
                              <a:gd name="T7" fmla="*/ 2686 h 1202"/>
                              <a:gd name="T8" fmla="+- 0 3878 3876"/>
                              <a:gd name="T9" fmla="*/ T8 w 1732"/>
                              <a:gd name="T10" fmla="+- 0 2817 2634"/>
                              <a:gd name="T11" fmla="*/ 2817 h 1202"/>
                              <a:gd name="T12" fmla="+- 0 3876 3876"/>
                              <a:gd name="T13" fmla="*/ T12 w 1732"/>
                              <a:gd name="T14" fmla="+- 0 2839 2634"/>
                              <a:gd name="T15" fmla="*/ 2839 h 1202"/>
                              <a:gd name="T16" fmla="+- 0 3880 3876"/>
                              <a:gd name="T17" fmla="*/ T16 w 1732"/>
                              <a:gd name="T18" fmla="+- 0 3662 2634"/>
                              <a:gd name="T19" fmla="*/ 3662 h 1202"/>
                              <a:gd name="T20" fmla="+- 0 3907 3876"/>
                              <a:gd name="T21" fmla="*/ T20 w 1732"/>
                              <a:gd name="T22" fmla="+- 0 3730 2634"/>
                              <a:gd name="T23" fmla="*/ 3730 h 1202"/>
                              <a:gd name="T24" fmla="+- 0 3955 3876"/>
                              <a:gd name="T25" fmla="*/ T24 w 1732"/>
                              <a:gd name="T26" fmla="+- 0 3786 2634"/>
                              <a:gd name="T27" fmla="*/ 3786 h 1202"/>
                              <a:gd name="T28" fmla="+- 0 3990 3876"/>
                              <a:gd name="T29" fmla="*/ T28 w 1732"/>
                              <a:gd name="T30" fmla="+- 0 3809 2634"/>
                              <a:gd name="T31" fmla="*/ 3809 h 1202"/>
                              <a:gd name="T32" fmla="+- 0 4039 3876"/>
                              <a:gd name="T33" fmla="*/ T32 w 1732"/>
                              <a:gd name="T34" fmla="+- 0 3828 2634"/>
                              <a:gd name="T35" fmla="*/ 3828 h 1202"/>
                              <a:gd name="T36" fmla="+- 0 4092 3876"/>
                              <a:gd name="T37" fmla="*/ T36 w 1732"/>
                              <a:gd name="T38" fmla="+- 0 3835 2634"/>
                              <a:gd name="T39" fmla="*/ 3835 h 1202"/>
                              <a:gd name="T40" fmla="+- 0 5404 3876"/>
                              <a:gd name="T41" fmla="*/ T40 w 1732"/>
                              <a:gd name="T42" fmla="+- 0 3834 2634"/>
                              <a:gd name="T43" fmla="*/ 3834 h 1202"/>
                              <a:gd name="T44" fmla="+- 0 5489 3876"/>
                              <a:gd name="T45" fmla="*/ T44 w 1732"/>
                              <a:gd name="T46" fmla="+- 0 3811 2634"/>
                              <a:gd name="T47" fmla="*/ 3811 h 1202"/>
                              <a:gd name="T48" fmla="+- 0 4092 3876"/>
                              <a:gd name="T49" fmla="*/ T48 w 1732"/>
                              <a:gd name="T50" fmla="+- 0 3785 2634"/>
                              <a:gd name="T51" fmla="*/ 3785 h 1202"/>
                              <a:gd name="T52" fmla="+- 0 3983 3876"/>
                              <a:gd name="T53" fmla="*/ T52 w 1732"/>
                              <a:gd name="T54" fmla="+- 0 3743 2634"/>
                              <a:gd name="T55" fmla="*/ 3743 h 1202"/>
                              <a:gd name="T56" fmla="+- 0 3928 3876"/>
                              <a:gd name="T57" fmla="*/ T56 w 1732"/>
                              <a:gd name="T58" fmla="+- 0 3642 2634"/>
                              <a:gd name="T59" fmla="*/ 3642 h 1202"/>
                              <a:gd name="T60" fmla="+- 0 3925 3876"/>
                              <a:gd name="T61" fmla="*/ T60 w 1732"/>
                              <a:gd name="T62" fmla="+- 0 3625 2634"/>
                              <a:gd name="T63" fmla="*/ 3625 h 1202"/>
                              <a:gd name="T64" fmla="+- 0 3929 3876"/>
                              <a:gd name="T65" fmla="*/ T64 w 1732"/>
                              <a:gd name="T66" fmla="+- 0 2816 2634"/>
                              <a:gd name="T67" fmla="*/ 2816 h 1202"/>
                              <a:gd name="T68" fmla="+- 0 3950 3876"/>
                              <a:gd name="T69" fmla="*/ T68 w 1732"/>
                              <a:gd name="T70" fmla="+- 0 2763 2634"/>
                              <a:gd name="T71" fmla="*/ 2763 h 1202"/>
                              <a:gd name="T72" fmla="+- 0 3988 3876"/>
                              <a:gd name="T73" fmla="*/ T72 w 1732"/>
                              <a:gd name="T74" fmla="+- 0 2720 2634"/>
                              <a:gd name="T75" fmla="*/ 2720 h 1202"/>
                              <a:gd name="T76" fmla="+- 0 4033 3876"/>
                              <a:gd name="T77" fmla="*/ T76 w 1732"/>
                              <a:gd name="T78" fmla="+- 0 2694 2634"/>
                              <a:gd name="T79" fmla="*/ 2694 h 1202"/>
                              <a:gd name="T80" fmla="+- 0 4072 3876"/>
                              <a:gd name="T81" fmla="*/ T80 w 1732"/>
                              <a:gd name="T82" fmla="+- 0 2684 2634"/>
                              <a:gd name="T83" fmla="*/ 2684 h 1202"/>
                              <a:gd name="T84" fmla="+- 0 5526 3876"/>
                              <a:gd name="T85" fmla="*/ T84 w 1732"/>
                              <a:gd name="T86" fmla="+- 0 2683 2634"/>
                              <a:gd name="T87" fmla="*/ 2683 h 1202"/>
                              <a:gd name="T88" fmla="+- 0 5401 3876"/>
                              <a:gd name="T89" fmla="*/ T88 w 1732"/>
                              <a:gd name="T90" fmla="+- 0 2634 2634"/>
                              <a:gd name="T91" fmla="*/ 2634 h 1202"/>
                              <a:gd name="T92" fmla="+- 0 5400 3876"/>
                              <a:gd name="T93" fmla="*/ T92 w 1732"/>
                              <a:gd name="T94" fmla="+- 0 2683 2634"/>
                              <a:gd name="T95" fmla="*/ 2683 h 1202"/>
                              <a:gd name="T96" fmla="+- 0 5466 3876"/>
                              <a:gd name="T97" fmla="*/ T96 w 1732"/>
                              <a:gd name="T98" fmla="+- 0 2701 2634"/>
                              <a:gd name="T99" fmla="*/ 2701 h 1202"/>
                              <a:gd name="T100" fmla="+- 0 5544 3876"/>
                              <a:gd name="T101" fmla="*/ T100 w 1732"/>
                              <a:gd name="T102" fmla="+- 0 2784 2634"/>
                              <a:gd name="T103" fmla="*/ 2784 h 1202"/>
                              <a:gd name="T104" fmla="+- 0 5558 3876"/>
                              <a:gd name="T105" fmla="*/ T104 w 1732"/>
                              <a:gd name="T106" fmla="+- 0 3629 2634"/>
                              <a:gd name="T107" fmla="*/ 3629 h 1202"/>
                              <a:gd name="T108" fmla="+- 0 5540 3876"/>
                              <a:gd name="T109" fmla="*/ T108 w 1732"/>
                              <a:gd name="T110" fmla="+- 0 3693 2634"/>
                              <a:gd name="T111" fmla="*/ 3693 h 1202"/>
                              <a:gd name="T112" fmla="+- 0 5457 3876"/>
                              <a:gd name="T113" fmla="*/ T112 w 1732"/>
                              <a:gd name="T114" fmla="+- 0 3771 2634"/>
                              <a:gd name="T115" fmla="*/ 3771 h 1202"/>
                              <a:gd name="T116" fmla="+- 0 5525 3876"/>
                              <a:gd name="T117" fmla="*/ T116 w 1732"/>
                              <a:gd name="T118" fmla="+- 0 3785 2634"/>
                              <a:gd name="T119" fmla="*/ 3785 h 1202"/>
                              <a:gd name="T120" fmla="+- 0 5590 3876"/>
                              <a:gd name="T121" fmla="*/ T120 w 1732"/>
                              <a:gd name="T122" fmla="+- 0 3704 2634"/>
                              <a:gd name="T123" fmla="*/ 3704 h 1202"/>
                              <a:gd name="T124" fmla="+- 0 5608 3876"/>
                              <a:gd name="T125" fmla="*/ T124 w 1732"/>
                              <a:gd name="T126" fmla="+- 0 2839 2634"/>
                              <a:gd name="T127" fmla="*/ 2839 h 1202"/>
                              <a:gd name="T128" fmla="+- 0 5586 3876"/>
                              <a:gd name="T129" fmla="*/ T128 w 1732"/>
                              <a:gd name="T130" fmla="+- 0 2753 2634"/>
                              <a:gd name="T131" fmla="*/ 2753 h 1202"/>
                              <a:gd name="T132" fmla="+- 0 5526 3876"/>
                              <a:gd name="T133" fmla="*/ T132 w 1732"/>
                              <a:gd name="T134" fmla="+- 0 2683 2634"/>
                              <a:gd name="T135" fmla="*/ 2683 h 1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32" h="1202">
                                <a:moveTo>
                                  <a:pt x="1525" y="0"/>
                                </a:moveTo>
                                <a:lnTo>
                                  <a:pt x="216" y="0"/>
                                </a:lnTo>
                                <a:lnTo>
                                  <a:pt x="141" y="13"/>
                                </a:lnTo>
                                <a:lnTo>
                                  <a:pt x="75" y="52"/>
                                </a:lnTo>
                                <a:lnTo>
                                  <a:pt x="27" y="111"/>
                                </a:lnTo>
                                <a:lnTo>
                                  <a:pt x="2" y="183"/>
                                </a:lnTo>
                                <a:lnTo>
                                  <a:pt x="1" y="194"/>
                                </a:lnTo>
                                <a:lnTo>
                                  <a:pt x="0" y="205"/>
                                </a:lnTo>
                                <a:lnTo>
                                  <a:pt x="0" y="996"/>
                                </a:lnTo>
                                <a:lnTo>
                                  <a:pt x="4" y="1028"/>
                                </a:lnTo>
                                <a:lnTo>
                                  <a:pt x="15" y="1064"/>
                                </a:lnTo>
                                <a:lnTo>
                                  <a:pt x="31" y="1096"/>
                                </a:lnTo>
                                <a:lnTo>
                                  <a:pt x="52" y="1125"/>
                                </a:lnTo>
                                <a:lnTo>
                                  <a:pt x="79" y="1152"/>
                                </a:lnTo>
                                <a:lnTo>
                                  <a:pt x="96" y="1164"/>
                                </a:lnTo>
                                <a:lnTo>
                                  <a:pt x="114" y="1175"/>
                                </a:lnTo>
                                <a:lnTo>
                                  <a:pt x="139" y="1186"/>
                                </a:lnTo>
                                <a:lnTo>
                                  <a:pt x="163" y="1194"/>
                                </a:lnTo>
                                <a:lnTo>
                                  <a:pt x="189" y="1199"/>
                                </a:lnTo>
                                <a:lnTo>
                                  <a:pt x="216" y="1201"/>
                                </a:lnTo>
                                <a:lnTo>
                                  <a:pt x="1516" y="1201"/>
                                </a:lnTo>
                                <a:lnTo>
                                  <a:pt x="1528" y="1200"/>
                                </a:lnTo>
                                <a:lnTo>
                                  <a:pt x="1538" y="1200"/>
                                </a:lnTo>
                                <a:lnTo>
                                  <a:pt x="1613" y="1177"/>
                                </a:lnTo>
                                <a:lnTo>
                                  <a:pt x="1649" y="1151"/>
                                </a:lnTo>
                                <a:lnTo>
                                  <a:pt x="216" y="1151"/>
                                </a:lnTo>
                                <a:lnTo>
                                  <a:pt x="158" y="1140"/>
                                </a:lnTo>
                                <a:lnTo>
                                  <a:pt x="107" y="1109"/>
                                </a:lnTo>
                                <a:lnTo>
                                  <a:pt x="70" y="1064"/>
                                </a:lnTo>
                                <a:lnTo>
                                  <a:pt x="52" y="1008"/>
                                </a:lnTo>
                                <a:lnTo>
                                  <a:pt x="50" y="1001"/>
                                </a:lnTo>
                                <a:lnTo>
                                  <a:pt x="49" y="991"/>
                                </a:lnTo>
                                <a:lnTo>
                                  <a:pt x="49" y="206"/>
                                </a:lnTo>
                                <a:lnTo>
                                  <a:pt x="53" y="182"/>
                                </a:lnTo>
                                <a:lnTo>
                                  <a:pt x="62" y="155"/>
                                </a:lnTo>
                                <a:lnTo>
                                  <a:pt x="74" y="129"/>
                                </a:lnTo>
                                <a:lnTo>
                                  <a:pt x="91" y="106"/>
                                </a:lnTo>
                                <a:lnTo>
                                  <a:pt x="112" y="86"/>
                                </a:lnTo>
                                <a:lnTo>
                                  <a:pt x="124" y="77"/>
                                </a:lnTo>
                                <a:lnTo>
                                  <a:pt x="157" y="60"/>
                                </a:lnTo>
                                <a:lnTo>
                                  <a:pt x="176" y="54"/>
                                </a:lnTo>
                                <a:lnTo>
                                  <a:pt x="196" y="50"/>
                                </a:lnTo>
                                <a:lnTo>
                                  <a:pt x="217" y="49"/>
                                </a:lnTo>
                                <a:lnTo>
                                  <a:pt x="1650" y="49"/>
                                </a:lnTo>
                                <a:lnTo>
                                  <a:pt x="1600" y="16"/>
                                </a:lnTo>
                                <a:lnTo>
                                  <a:pt x="1525" y="0"/>
                                </a:lnTo>
                                <a:close/>
                                <a:moveTo>
                                  <a:pt x="1650" y="49"/>
                                </a:moveTo>
                                <a:lnTo>
                                  <a:pt x="1524" y="49"/>
                                </a:lnTo>
                                <a:lnTo>
                                  <a:pt x="1532" y="50"/>
                                </a:lnTo>
                                <a:lnTo>
                                  <a:pt x="1590" y="67"/>
                                </a:lnTo>
                                <a:lnTo>
                                  <a:pt x="1637" y="101"/>
                                </a:lnTo>
                                <a:lnTo>
                                  <a:pt x="1668" y="150"/>
                                </a:lnTo>
                                <a:lnTo>
                                  <a:pt x="1682" y="207"/>
                                </a:lnTo>
                                <a:lnTo>
                                  <a:pt x="1682" y="995"/>
                                </a:lnTo>
                                <a:lnTo>
                                  <a:pt x="1681" y="1002"/>
                                </a:lnTo>
                                <a:lnTo>
                                  <a:pt x="1664" y="1059"/>
                                </a:lnTo>
                                <a:lnTo>
                                  <a:pt x="1629" y="1105"/>
                                </a:lnTo>
                                <a:lnTo>
                                  <a:pt x="1581" y="1137"/>
                                </a:lnTo>
                                <a:lnTo>
                                  <a:pt x="1523" y="1151"/>
                                </a:lnTo>
                                <a:lnTo>
                                  <a:pt x="1649" y="1151"/>
                                </a:lnTo>
                                <a:lnTo>
                                  <a:pt x="1673" y="1132"/>
                                </a:lnTo>
                                <a:lnTo>
                                  <a:pt x="1714" y="1070"/>
                                </a:lnTo>
                                <a:lnTo>
                                  <a:pt x="1732" y="995"/>
                                </a:lnTo>
                                <a:lnTo>
                                  <a:pt x="1732" y="205"/>
                                </a:lnTo>
                                <a:lnTo>
                                  <a:pt x="1730" y="193"/>
                                </a:lnTo>
                                <a:lnTo>
                                  <a:pt x="1710" y="119"/>
                                </a:lnTo>
                                <a:lnTo>
                                  <a:pt x="1664" y="58"/>
                                </a:lnTo>
                                <a:lnTo>
                                  <a:pt x="165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709"/>
                            <a:ext cx="434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23"/>
                        <wps:cNvSpPr>
                          <a:spLocks/>
                        </wps:cNvSpPr>
                        <wps:spPr bwMode="auto">
                          <a:xfrm>
                            <a:off x="4546" y="1680"/>
                            <a:ext cx="542" cy="1001"/>
                          </a:xfrm>
                          <a:custGeom>
                            <a:avLst/>
                            <a:gdLst>
                              <a:gd name="T0" fmla="+- 0 4817 4547"/>
                              <a:gd name="T1" fmla="*/ T0 w 542"/>
                              <a:gd name="T2" fmla="+- 0 2682 1681"/>
                              <a:gd name="T3" fmla="*/ 2682 h 1001"/>
                              <a:gd name="T4" fmla="+- 0 4817 4547"/>
                              <a:gd name="T5" fmla="*/ T4 w 542"/>
                              <a:gd name="T6" fmla="+- 0 2612 1681"/>
                              <a:gd name="T7" fmla="*/ 2612 h 1001"/>
                              <a:gd name="T8" fmla="+- 0 4625 4547"/>
                              <a:gd name="T9" fmla="*/ T8 w 542"/>
                              <a:gd name="T10" fmla="+- 0 2419 1681"/>
                              <a:gd name="T11" fmla="*/ 2419 h 1001"/>
                              <a:gd name="T12" fmla="+- 0 4817 4547"/>
                              <a:gd name="T13" fmla="*/ T12 w 542"/>
                              <a:gd name="T14" fmla="+- 0 2612 1681"/>
                              <a:gd name="T15" fmla="*/ 2612 h 1001"/>
                              <a:gd name="T16" fmla="+- 0 4817 4547"/>
                              <a:gd name="T17" fmla="*/ T16 w 542"/>
                              <a:gd name="T18" fmla="+- 0 2612 1681"/>
                              <a:gd name="T19" fmla="*/ 2612 h 1001"/>
                              <a:gd name="T20" fmla="+- 0 4835 4547"/>
                              <a:gd name="T21" fmla="*/ T20 w 542"/>
                              <a:gd name="T22" fmla="+- 0 2629 1681"/>
                              <a:gd name="T23" fmla="*/ 2629 h 1001"/>
                              <a:gd name="T24" fmla="+- 0 5027 4547"/>
                              <a:gd name="T25" fmla="*/ T24 w 542"/>
                              <a:gd name="T26" fmla="+- 0 2461 1681"/>
                              <a:gd name="T27" fmla="*/ 2461 h 1001"/>
                              <a:gd name="T28" fmla="+- 0 4607 4547"/>
                              <a:gd name="T29" fmla="*/ T28 w 542"/>
                              <a:gd name="T30" fmla="+- 0 2461 1681"/>
                              <a:gd name="T31" fmla="*/ 2461 h 1001"/>
                              <a:gd name="T32" fmla="+- 0 4687 4547"/>
                              <a:gd name="T33" fmla="*/ T32 w 542"/>
                              <a:gd name="T34" fmla="+- 0 2419 1681"/>
                              <a:gd name="T35" fmla="*/ 2419 h 1001"/>
                              <a:gd name="T36" fmla="+- 0 4738 4547"/>
                              <a:gd name="T37" fmla="*/ T36 w 542"/>
                              <a:gd name="T38" fmla="+- 0 2461 1681"/>
                              <a:gd name="T39" fmla="*/ 2461 h 1001"/>
                              <a:gd name="T40" fmla="+- 0 4687 4547"/>
                              <a:gd name="T41" fmla="*/ T40 w 542"/>
                              <a:gd name="T42" fmla="+- 0 2419 1681"/>
                              <a:gd name="T43" fmla="*/ 2419 h 1001"/>
                              <a:gd name="T44" fmla="+- 0 4897 4547"/>
                              <a:gd name="T45" fmla="*/ T44 w 542"/>
                              <a:gd name="T46" fmla="+- 0 2461 1681"/>
                              <a:gd name="T47" fmla="*/ 2461 h 1001"/>
                              <a:gd name="T48" fmla="+- 0 4948 4547"/>
                              <a:gd name="T49" fmla="*/ T48 w 542"/>
                              <a:gd name="T50" fmla="+- 0 2436 1681"/>
                              <a:gd name="T51" fmla="*/ 2436 h 1001"/>
                              <a:gd name="T52" fmla="+- 0 4948 4547"/>
                              <a:gd name="T53" fmla="*/ T52 w 542"/>
                              <a:gd name="T54" fmla="+- 0 1952 1681"/>
                              <a:gd name="T55" fmla="*/ 1952 h 1001"/>
                              <a:gd name="T56" fmla="+- 0 4992 4547"/>
                              <a:gd name="T57" fmla="*/ T56 w 542"/>
                              <a:gd name="T58" fmla="+- 0 1927 1681"/>
                              <a:gd name="T59" fmla="*/ 1927 h 1001"/>
                              <a:gd name="T60" fmla="+- 0 5010 4547"/>
                              <a:gd name="T61" fmla="*/ T60 w 542"/>
                              <a:gd name="T62" fmla="+- 0 2419 1681"/>
                              <a:gd name="T63" fmla="*/ 2419 h 1001"/>
                              <a:gd name="T64" fmla="+- 0 5081 4547"/>
                              <a:gd name="T65" fmla="*/ T64 w 542"/>
                              <a:gd name="T66" fmla="+- 0 2419 1681"/>
                              <a:gd name="T67" fmla="*/ 2419 h 1001"/>
                              <a:gd name="T68" fmla="+- 0 4712 4547"/>
                              <a:gd name="T69" fmla="*/ T68 w 542"/>
                              <a:gd name="T70" fmla="+- 0 2412 1681"/>
                              <a:gd name="T71" fmla="*/ 2412 h 1001"/>
                              <a:gd name="T72" fmla="+- 0 4712 4547"/>
                              <a:gd name="T73" fmla="*/ T72 w 542"/>
                              <a:gd name="T74" fmla="+- 0 1952 1681"/>
                              <a:gd name="T75" fmla="*/ 1952 h 1001"/>
                              <a:gd name="T76" fmla="+- 0 4712 4547"/>
                              <a:gd name="T77" fmla="*/ T76 w 542"/>
                              <a:gd name="T78" fmla="+- 0 2412 1681"/>
                              <a:gd name="T79" fmla="*/ 2412 h 1001"/>
                              <a:gd name="T80" fmla="+- 0 4738 4547"/>
                              <a:gd name="T81" fmla="*/ T80 w 542"/>
                              <a:gd name="T82" fmla="+- 0 2412 1681"/>
                              <a:gd name="T83" fmla="*/ 2412 h 1001"/>
                              <a:gd name="T84" fmla="+- 0 4948 4547"/>
                              <a:gd name="T85" fmla="*/ T84 w 542"/>
                              <a:gd name="T86" fmla="+- 0 2436 1681"/>
                              <a:gd name="T87" fmla="*/ 2436 h 1001"/>
                              <a:gd name="T88" fmla="+- 0 4948 4547"/>
                              <a:gd name="T89" fmla="*/ T88 w 542"/>
                              <a:gd name="T90" fmla="+- 0 2412 1681"/>
                              <a:gd name="T91" fmla="*/ 2412 h 1001"/>
                              <a:gd name="T92" fmla="+- 0 5010 4547"/>
                              <a:gd name="T93" fmla="*/ T92 w 542"/>
                              <a:gd name="T94" fmla="+- 0 2419 1681"/>
                              <a:gd name="T95" fmla="*/ 2419 h 1001"/>
                              <a:gd name="T96" fmla="+- 0 4817 4547"/>
                              <a:gd name="T97" fmla="*/ T96 w 542"/>
                              <a:gd name="T98" fmla="+- 0 1681 1681"/>
                              <a:gd name="T99" fmla="*/ 1681 h 1001"/>
                              <a:gd name="T100" fmla="+- 0 4687 4547"/>
                              <a:gd name="T101" fmla="*/ T100 w 542"/>
                              <a:gd name="T102" fmla="+- 0 1945 1681"/>
                              <a:gd name="T103" fmla="*/ 1945 h 1001"/>
                              <a:gd name="T104" fmla="+- 0 4668 4547"/>
                              <a:gd name="T105" fmla="*/ T104 w 542"/>
                              <a:gd name="T106" fmla="+- 0 1902 1681"/>
                              <a:gd name="T107" fmla="*/ 1902 h 1001"/>
                              <a:gd name="T108" fmla="+- 0 4871 4547"/>
                              <a:gd name="T109" fmla="*/ T108 w 542"/>
                              <a:gd name="T110" fmla="+- 0 1735 1681"/>
                              <a:gd name="T111" fmla="*/ 1735 h 1001"/>
                              <a:gd name="T112" fmla="+- 0 4687 4547"/>
                              <a:gd name="T113" fmla="*/ T112 w 542"/>
                              <a:gd name="T114" fmla="+- 0 1927 1681"/>
                              <a:gd name="T115" fmla="*/ 1927 h 1001"/>
                              <a:gd name="T116" fmla="+- 0 4738 4547"/>
                              <a:gd name="T117" fmla="*/ T116 w 542"/>
                              <a:gd name="T118" fmla="+- 0 1927 1681"/>
                              <a:gd name="T119" fmla="*/ 1927 h 1001"/>
                              <a:gd name="T120" fmla="+- 0 4948 4547"/>
                              <a:gd name="T121" fmla="*/ T120 w 542"/>
                              <a:gd name="T122" fmla="+- 0 1952 1681"/>
                              <a:gd name="T123" fmla="*/ 1952 h 1001"/>
                              <a:gd name="T124" fmla="+- 0 4948 4547"/>
                              <a:gd name="T125" fmla="*/ T124 w 542"/>
                              <a:gd name="T126" fmla="+- 0 1927 1681"/>
                              <a:gd name="T127" fmla="*/ 1927 h 1001"/>
                              <a:gd name="T128" fmla="+- 0 5081 4547"/>
                              <a:gd name="T129" fmla="*/ T128 w 542"/>
                              <a:gd name="T130" fmla="+- 0 1945 1681"/>
                              <a:gd name="T131" fmla="*/ 1945 h 1001"/>
                              <a:gd name="T132" fmla="+- 0 4668 4547"/>
                              <a:gd name="T133" fmla="*/ T132 w 542"/>
                              <a:gd name="T134" fmla="+- 0 1902 1681"/>
                              <a:gd name="T135" fmla="*/ 1902 h 1001"/>
                              <a:gd name="T136" fmla="+- 0 4668 4547"/>
                              <a:gd name="T137" fmla="*/ T136 w 542"/>
                              <a:gd name="T138" fmla="+- 0 1902 1681"/>
                              <a:gd name="T139" fmla="*/ 1902 h 1001"/>
                              <a:gd name="T140" fmla="+- 0 4625 4547"/>
                              <a:gd name="T141" fmla="*/ T140 w 542"/>
                              <a:gd name="T142" fmla="+- 0 1945 1681"/>
                              <a:gd name="T143" fmla="*/ 1945 h 1001"/>
                              <a:gd name="T144" fmla="+- 0 4738 4547"/>
                              <a:gd name="T145" fmla="*/ T144 w 542"/>
                              <a:gd name="T146" fmla="+- 0 1927 1681"/>
                              <a:gd name="T147" fmla="*/ 1927 h 1001"/>
                              <a:gd name="T148" fmla="+- 0 4835 4547"/>
                              <a:gd name="T149" fmla="*/ T148 w 542"/>
                              <a:gd name="T150" fmla="+- 0 1735 1681"/>
                              <a:gd name="T151" fmla="*/ 1735 h 1001"/>
                              <a:gd name="T152" fmla="+- 0 5027 4547"/>
                              <a:gd name="T153" fmla="*/ T152 w 542"/>
                              <a:gd name="T154" fmla="+- 0 1902 1681"/>
                              <a:gd name="T155" fmla="*/ 1902 h 1001"/>
                              <a:gd name="T156" fmla="+- 0 5038 4547"/>
                              <a:gd name="T157" fmla="*/ T156 w 542"/>
                              <a:gd name="T158" fmla="+- 0 1902 1681"/>
                              <a:gd name="T159" fmla="*/ 1902 h 1001"/>
                              <a:gd name="T160" fmla="+- 0 5081 4547"/>
                              <a:gd name="T161" fmla="*/ T160 w 542"/>
                              <a:gd name="T162" fmla="+- 0 1945 1681"/>
                              <a:gd name="T163" fmla="*/ 1945 h 1001"/>
                              <a:gd name="T164" fmla="+- 0 4800 4547"/>
                              <a:gd name="T165" fmla="*/ T164 w 542"/>
                              <a:gd name="T166" fmla="+- 0 1735 1681"/>
                              <a:gd name="T167" fmla="*/ 1735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2" h="1001">
                                <a:moveTo>
                                  <a:pt x="140" y="731"/>
                                </a:moveTo>
                                <a:lnTo>
                                  <a:pt x="0" y="731"/>
                                </a:lnTo>
                                <a:lnTo>
                                  <a:pt x="270" y="1001"/>
                                </a:lnTo>
                                <a:lnTo>
                                  <a:pt x="323" y="948"/>
                                </a:lnTo>
                                <a:lnTo>
                                  <a:pt x="253" y="948"/>
                                </a:lnTo>
                                <a:lnTo>
                                  <a:pt x="270" y="931"/>
                                </a:lnTo>
                                <a:lnTo>
                                  <a:pt x="120" y="780"/>
                                </a:lnTo>
                                <a:lnTo>
                                  <a:pt x="60" y="780"/>
                                </a:lnTo>
                                <a:lnTo>
                                  <a:pt x="78" y="738"/>
                                </a:lnTo>
                                <a:lnTo>
                                  <a:pt x="140" y="738"/>
                                </a:lnTo>
                                <a:lnTo>
                                  <a:pt x="140" y="731"/>
                                </a:lnTo>
                                <a:close/>
                                <a:moveTo>
                                  <a:pt x="270" y="931"/>
                                </a:moveTo>
                                <a:lnTo>
                                  <a:pt x="253" y="948"/>
                                </a:lnTo>
                                <a:lnTo>
                                  <a:pt x="288" y="948"/>
                                </a:lnTo>
                                <a:lnTo>
                                  <a:pt x="270" y="931"/>
                                </a:lnTo>
                                <a:close/>
                                <a:moveTo>
                                  <a:pt x="463" y="738"/>
                                </a:moveTo>
                                <a:lnTo>
                                  <a:pt x="270" y="931"/>
                                </a:lnTo>
                                <a:lnTo>
                                  <a:pt x="288" y="948"/>
                                </a:lnTo>
                                <a:lnTo>
                                  <a:pt x="323" y="948"/>
                                </a:lnTo>
                                <a:lnTo>
                                  <a:pt x="492" y="780"/>
                                </a:lnTo>
                                <a:lnTo>
                                  <a:pt x="480" y="780"/>
                                </a:lnTo>
                                <a:lnTo>
                                  <a:pt x="463" y="738"/>
                                </a:lnTo>
                                <a:close/>
                                <a:moveTo>
                                  <a:pt x="78" y="738"/>
                                </a:moveTo>
                                <a:lnTo>
                                  <a:pt x="60" y="780"/>
                                </a:lnTo>
                                <a:lnTo>
                                  <a:pt x="120" y="780"/>
                                </a:lnTo>
                                <a:lnTo>
                                  <a:pt x="78" y="738"/>
                                </a:lnTo>
                                <a:close/>
                                <a:moveTo>
                                  <a:pt x="140" y="738"/>
                                </a:moveTo>
                                <a:lnTo>
                                  <a:pt x="78" y="738"/>
                                </a:lnTo>
                                <a:lnTo>
                                  <a:pt x="120" y="780"/>
                                </a:lnTo>
                                <a:lnTo>
                                  <a:pt x="191" y="780"/>
                                </a:lnTo>
                                <a:lnTo>
                                  <a:pt x="191" y="755"/>
                                </a:lnTo>
                                <a:lnTo>
                                  <a:pt x="140" y="755"/>
                                </a:lnTo>
                                <a:lnTo>
                                  <a:pt x="140" y="738"/>
                                </a:lnTo>
                                <a:close/>
                                <a:moveTo>
                                  <a:pt x="420" y="221"/>
                                </a:moveTo>
                                <a:lnTo>
                                  <a:pt x="350" y="221"/>
                                </a:lnTo>
                                <a:lnTo>
                                  <a:pt x="350" y="780"/>
                                </a:lnTo>
                                <a:lnTo>
                                  <a:pt x="421" y="780"/>
                                </a:lnTo>
                                <a:lnTo>
                                  <a:pt x="446" y="755"/>
                                </a:lnTo>
                                <a:lnTo>
                                  <a:pt x="401" y="755"/>
                                </a:lnTo>
                                <a:lnTo>
                                  <a:pt x="375" y="731"/>
                                </a:lnTo>
                                <a:lnTo>
                                  <a:pt x="401" y="731"/>
                                </a:lnTo>
                                <a:lnTo>
                                  <a:pt x="401" y="271"/>
                                </a:lnTo>
                                <a:lnTo>
                                  <a:pt x="375" y="271"/>
                                </a:lnTo>
                                <a:lnTo>
                                  <a:pt x="401" y="246"/>
                                </a:lnTo>
                                <a:lnTo>
                                  <a:pt x="445" y="246"/>
                                </a:lnTo>
                                <a:lnTo>
                                  <a:pt x="420" y="221"/>
                                </a:lnTo>
                                <a:close/>
                                <a:moveTo>
                                  <a:pt x="534" y="738"/>
                                </a:moveTo>
                                <a:lnTo>
                                  <a:pt x="463" y="738"/>
                                </a:lnTo>
                                <a:lnTo>
                                  <a:pt x="480" y="780"/>
                                </a:lnTo>
                                <a:lnTo>
                                  <a:pt x="492" y="780"/>
                                </a:lnTo>
                                <a:lnTo>
                                  <a:pt x="534" y="738"/>
                                </a:lnTo>
                                <a:close/>
                                <a:moveTo>
                                  <a:pt x="140" y="246"/>
                                </a:moveTo>
                                <a:lnTo>
                                  <a:pt x="140" y="755"/>
                                </a:lnTo>
                                <a:lnTo>
                                  <a:pt x="165" y="731"/>
                                </a:lnTo>
                                <a:lnTo>
                                  <a:pt x="191" y="731"/>
                                </a:lnTo>
                                <a:lnTo>
                                  <a:pt x="191" y="271"/>
                                </a:lnTo>
                                <a:lnTo>
                                  <a:pt x="165" y="271"/>
                                </a:lnTo>
                                <a:lnTo>
                                  <a:pt x="140" y="246"/>
                                </a:lnTo>
                                <a:close/>
                                <a:moveTo>
                                  <a:pt x="191" y="731"/>
                                </a:moveTo>
                                <a:lnTo>
                                  <a:pt x="165" y="731"/>
                                </a:lnTo>
                                <a:lnTo>
                                  <a:pt x="140" y="755"/>
                                </a:lnTo>
                                <a:lnTo>
                                  <a:pt x="191" y="755"/>
                                </a:lnTo>
                                <a:lnTo>
                                  <a:pt x="191" y="731"/>
                                </a:lnTo>
                                <a:close/>
                                <a:moveTo>
                                  <a:pt x="401" y="731"/>
                                </a:moveTo>
                                <a:lnTo>
                                  <a:pt x="375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01" y="731"/>
                                </a:lnTo>
                                <a:close/>
                                <a:moveTo>
                                  <a:pt x="541" y="731"/>
                                </a:moveTo>
                                <a:lnTo>
                                  <a:pt x="401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46" y="755"/>
                                </a:lnTo>
                                <a:lnTo>
                                  <a:pt x="463" y="738"/>
                                </a:lnTo>
                                <a:lnTo>
                                  <a:pt x="534" y="738"/>
                                </a:lnTo>
                                <a:lnTo>
                                  <a:pt x="541" y="731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0" y="271"/>
                                </a:lnTo>
                                <a:lnTo>
                                  <a:pt x="140" y="271"/>
                                </a:lnTo>
                                <a:lnTo>
                                  <a:pt x="140" y="264"/>
                                </a:lnTo>
                                <a:lnTo>
                                  <a:pt x="78" y="264"/>
                                </a:lnTo>
                                <a:lnTo>
                                  <a:pt x="60" y="221"/>
                                </a:lnTo>
                                <a:lnTo>
                                  <a:pt x="121" y="221"/>
                                </a:lnTo>
                                <a:lnTo>
                                  <a:pt x="270" y="71"/>
                                </a:lnTo>
                                <a:lnTo>
                                  <a:pt x="253" y="54"/>
                                </a:lnTo>
                                <a:lnTo>
                                  <a:pt x="324" y="54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191" y="246"/>
                                </a:moveTo>
                                <a:lnTo>
                                  <a:pt x="140" y="246"/>
                                </a:lnTo>
                                <a:lnTo>
                                  <a:pt x="165" y="271"/>
                                </a:lnTo>
                                <a:lnTo>
                                  <a:pt x="191" y="271"/>
                                </a:lnTo>
                                <a:lnTo>
                                  <a:pt x="191" y="246"/>
                                </a:lnTo>
                                <a:close/>
                                <a:moveTo>
                                  <a:pt x="401" y="246"/>
                                </a:moveTo>
                                <a:lnTo>
                                  <a:pt x="375" y="271"/>
                                </a:lnTo>
                                <a:lnTo>
                                  <a:pt x="401" y="271"/>
                                </a:lnTo>
                                <a:lnTo>
                                  <a:pt x="401" y="246"/>
                                </a:lnTo>
                                <a:close/>
                                <a:moveTo>
                                  <a:pt x="445" y="246"/>
                                </a:moveTo>
                                <a:lnTo>
                                  <a:pt x="401" y="246"/>
                                </a:lnTo>
                                <a:lnTo>
                                  <a:pt x="401" y="271"/>
                                </a:lnTo>
                                <a:lnTo>
                                  <a:pt x="541" y="271"/>
                                </a:lnTo>
                                <a:lnTo>
                                  <a:pt x="534" y="264"/>
                                </a:lnTo>
                                <a:lnTo>
                                  <a:pt x="463" y="264"/>
                                </a:lnTo>
                                <a:lnTo>
                                  <a:pt x="445" y="246"/>
                                </a:lnTo>
                                <a:close/>
                                <a:moveTo>
                                  <a:pt x="121" y="221"/>
                                </a:moveTo>
                                <a:lnTo>
                                  <a:pt x="60" y="221"/>
                                </a:lnTo>
                                <a:lnTo>
                                  <a:pt x="78" y="264"/>
                                </a:lnTo>
                                <a:lnTo>
                                  <a:pt x="121" y="221"/>
                                </a:lnTo>
                                <a:close/>
                                <a:moveTo>
                                  <a:pt x="191" y="221"/>
                                </a:moveTo>
                                <a:lnTo>
                                  <a:pt x="121" y="221"/>
                                </a:lnTo>
                                <a:lnTo>
                                  <a:pt x="78" y="264"/>
                                </a:lnTo>
                                <a:lnTo>
                                  <a:pt x="140" y="264"/>
                                </a:lnTo>
                                <a:lnTo>
                                  <a:pt x="140" y="246"/>
                                </a:lnTo>
                                <a:lnTo>
                                  <a:pt x="191" y="246"/>
                                </a:lnTo>
                                <a:lnTo>
                                  <a:pt x="191" y="221"/>
                                </a:lnTo>
                                <a:close/>
                                <a:moveTo>
                                  <a:pt x="324" y="54"/>
                                </a:moveTo>
                                <a:lnTo>
                                  <a:pt x="288" y="54"/>
                                </a:lnTo>
                                <a:lnTo>
                                  <a:pt x="270" y="71"/>
                                </a:lnTo>
                                <a:lnTo>
                                  <a:pt x="463" y="264"/>
                                </a:lnTo>
                                <a:lnTo>
                                  <a:pt x="480" y="221"/>
                                </a:lnTo>
                                <a:lnTo>
                                  <a:pt x="491" y="221"/>
                                </a:lnTo>
                                <a:lnTo>
                                  <a:pt x="324" y="54"/>
                                </a:lnTo>
                                <a:close/>
                                <a:moveTo>
                                  <a:pt x="491" y="221"/>
                                </a:moveTo>
                                <a:lnTo>
                                  <a:pt x="480" y="221"/>
                                </a:lnTo>
                                <a:lnTo>
                                  <a:pt x="463" y="264"/>
                                </a:lnTo>
                                <a:lnTo>
                                  <a:pt x="534" y="264"/>
                                </a:lnTo>
                                <a:lnTo>
                                  <a:pt x="491" y="221"/>
                                </a:lnTo>
                                <a:close/>
                                <a:moveTo>
                                  <a:pt x="288" y="54"/>
                                </a:moveTo>
                                <a:lnTo>
                                  <a:pt x="253" y="54"/>
                                </a:lnTo>
                                <a:lnTo>
                                  <a:pt x="270" y="71"/>
                                </a:lnTo>
                                <a:lnTo>
                                  <a:pt x="288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3803"/>
                            <a:ext cx="591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AutoShape 125"/>
                        <wps:cNvSpPr>
                          <a:spLocks/>
                        </wps:cNvSpPr>
                        <wps:spPr bwMode="auto">
                          <a:xfrm>
                            <a:off x="4477" y="3784"/>
                            <a:ext cx="680" cy="906"/>
                          </a:xfrm>
                          <a:custGeom>
                            <a:avLst/>
                            <a:gdLst>
                              <a:gd name="T0" fmla="+- 0 4477 4477"/>
                              <a:gd name="T1" fmla="*/ T0 w 680"/>
                              <a:gd name="T2" fmla="+- 0 4274 3785"/>
                              <a:gd name="T3" fmla="*/ 4274 h 906"/>
                              <a:gd name="T4" fmla="+- 0 4862 4477"/>
                              <a:gd name="T5" fmla="*/ T4 w 680"/>
                              <a:gd name="T6" fmla="+- 0 4635 3785"/>
                              <a:gd name="T7" fmla="*/ 4635 h 906"/>
                              <a:gd name="T8" fmla="+- 0 4817 4477"/>
                              <a:gd name="T9" fmla="*/ T8 w 680"/>
                              <a:gd name="T10" fmla="+- 0 4612 3785"/>
                              <a:gd name="T11" fmla="*/ 4612 h 906"/>
                              <a:gd name="T12" fmla="+- 0 4530 4477"/>
                              <a:gd name="T13" fmla="*/ T12 w 680"/>
                              <a:gd name="T14" fmla="+- 0 4323 3785"/>
                              <a:gd name="T15" fmla="*/ 4323 h 906"/>
                              <a:gd name="T16" fmla="+- 0 4687 4477"/>
                              <a:gd name="T17" fmla="*/ T16 w 680"/>
                              <a:gd name="T18" fmla="+- 0 4283 3785"/>
                              <a:gd name="T19" fmla="*/ 4283 h 906"/>
                              <a:gd name="T20" fmla="+- 0 4817 4477"/>
                              <a:gd name="T21" fmla="*/ T20 w 680"/>
                              <a:gd name="T22" fmla="+- 0 4612 3785"/>
                              <a:gd name="T23" fmla="*/ 4612 h 906"/>
                              <a:gd name="T24" fmla="+- 0 4836 4477"/>
                              <a:gd name="T25" fmla="*/ T24 w 680"/>
                              <a:gd name="T26" fmla="+- 0 4635 3785"/>
                              <a:gd name="T27" fmla="*/ 4635 h 906"/>
                              <a:gd name="T28" fmla="+- 0 5084 4477"/>
                              <a:gd name="T29" fmla="*/ T28 w 680"/>
                              <a:gd name="T30" fmla="+- 0 4283 3785"/>
                              <a:gd name="T31" fmla="*/ 4283 h 906"/>
                              <a:gd name="T32" fmla="+- 0 4836 4477"/>
                              <a:gd name="T33" fmla="*/ T32 w 680"/>
                              <a:gd name="T34" fmla="+- 0 4635 3785"/>
                              <a:gd name="T35" fmla="*/ 4635 h 906"/>
                              <a:gd name="T36" fmla="+- 0 5116 4477"/>
                              <a:gd name="T37" fmla="*/ T36 w 680"/>
                              <a:gd name="T38" fmla="+- 0 4323 3785"/>
                              <a:gd name="T39" fmla="*/ 4323 h 906"/>
                              <a:gd name="T40" fmla="+- 0 5084 4477"/>
                              <a:gd name="T41" fmla="*/ T40 w 680"/>
                              <a:gd name="T42" fmla="+- 0 4283 3785"/>
                              <a:gd name="T43" fmla="*/ 4283 h 906"/>
                              <a:gd name="T44" fmla="+- 0 4530 4477"/>
                              <a:gd name="T45" fmla="*/ T44 w 680"/>
                              <a:gd name="T46" fmla="+- 0 4323 3785"/>
                              <a:gd name="T47" fmla="*/ 4323 h 906"/>
                              <a:gd name="T48" fmla="+- 0 4549 4477"/>
                              <a:gd name="T49" fmla="*/ T48 w 680"/>
                              <a:gd name="T50" fmla="+- 0 4283 3785"/>
                              <a:gd name="T51" fmla="*/ 4283 h 906"/>
                              <a:gd name="T52" fmla="+- 0 4549 4477"/>
                              <a:gd name="T53" fmla="*/ T52 w 680"/>
                              <a:gd name="T54" fmla="+- 0 4283 3785"/>
                              <a:gd name="T55" fmla="*/ 4283 h 906"/>
                              <a:gd name="T56" fmla="+- 0 4738 4477"/>
                              <a:gd name="T57" fmla="*/ T56 w 680"/>
                              <a:gd name="T58" fmla="+- 0 4323 3785"/>
                              <a:gd name="T59" fmla="*/ 4323 h 906"/>
                              <a:gd name="T60" fmla="+- 0 4687 4477"/>
                              <a:gd name="T61" fmla="*/ T60 w 680"/>
                              <a:gd name="T62" fmla="+- 0 4298 3785"/>
                              <a:gd name="T63" fmla="*/ 4298 h 906"/>
                              <a:gd name="T64" fmla="+- 0 4897 4477"/>
                              <a:gd name="T65" fmla="*/ T64 w 680"/>
                              <a:gd name="T66" fmla="+- 0 3810 3785"/>
                              <a:gd name="T67" fmla="*/ 3810 h 906"/>
                              <a:gd name="T68" fmla="+- 0 5051 4477"/>
                              <a:gd name="T69" fmla="*/ T68 w 680"/>
                              <a:gd name="T70" fmla="+- 0 4323 3785"/>
                              <a:gd name="T71" fmla="*/ 4323 h 906"/>
                              <a:gd name="T72" fmla="+- 0 4946 4477"/>
                              <a:gd name="T73" fmla="*/ T72 w 680"/>
                              <a:gd name="T74" fmla="+- 0 4298 3785"/>
                              <a:gd name="T75" fmla="*/ 4298 h 906"/>
                              <a:gd name="T76" fmla="+- 0 4946 4477"/>
                              <a:gd name="T77" fmla="*/ T76 w 680"/>
                              <a:gd name="T78" fmla="+- 0 4274 3785"/>
                              <a:gd name="T79" fmla="*/ 4274 h 906"/>
                              <a:gd name="T80" fmla="+- 0 4921 4477"/>
                              <a:gd name="T81" fmla="*/ T80 w 680"/>
                              <a:gd name="T82" fmla="+- 0 3834 3785"/>
                              <a:gd name="T83" fmla="*/ 3834 h 906"/>
                              <a:gd name="T84" fmla="+- 0 5150 4477"/>
                              <a:gd name="T85" fmla="*/ T84 w 680"/>
                              <a:gd name="T86" fmla="+- 0 4283 3785"/>
                              <a:gd name="T87" fmla="*/ 4283 h 906"/>
                              <a:gd name="T88" fmla="+- 0 5104 4477"/>
                              <a:gd name="T89" fmla="*/ T88 w 680"/>
                              <a:gd name="T90" fmla="+- 0 4323 3785"/>
                              <a:gd name="T91" fmla="*/ 4323 h 906"/>
                              <a:gd name="T92" fmla="+- 0 5150 4477"/>
                              <a:gd name="T93" fmla="*/ T92 w 680"/>
                              <a:gd name="T94" fmla="+- 0 4283 3785"/>
                              <a:gd name="T95" fmla="*/ 4283 h 906"/>
                              <a:gd name="T96" fmla="+- 0 4687 4477"/>
                              <a:gd name="T97" fmla="*/ T96 w 680"/>
                              <a:gd name="T98" fmla="+- 0 3785 3785"/>
                              <a:gd name="T99" fmla="*/ 3785 h 906"/>
                              <a:gd name="T100" fmla="+- 0 4712 4477"/>
                              <a:gd name="T101" fmla="*/ T100 w 680"/>
                              <a:gd name="T102" fmla="+- 0 4274 3785"/>
                              <a:gd name="T103" fmla="*/ 4274 h 906"/>
                              <a:gd name="T104" fmla="+- 0 4738 4477"/>
                              <a:gd name="T105" fmla="*/ T104 w 680"/>
                              <a:gd name="T106" fmla="+- 0 3834 3785"/>
                              <a:gd name="T107" fmla="*/ 3834 h 906"/>
                              <a:gd name="T108" fmla="+- 0 4738 4477"/>
                              <a:gd name="T109" fmla="*/ T108 w 680"/>
                              <a:gd name="T110" fmla="+- 0 3810 3785"/>
                              <a:gd name="T111" fmla="*/ 3810 h 906"/>
                              <a:gd name="T112" fmla="+- 0 4946 4477"/>
                              <a:gd name="T113" fmla="*/ T112 w 680"/>
                              <a:gd name="T114" fmla="+- 0 3785 3785"/>
                              <a:gd name="T115" fmla="*/ 3785 h 906"/>
                              <a:gd name="T116" fmla="+- 0 4712 4477"/>
                              <a:gd name="T117" fmla="*/ T116 w 680"/>
                              <a:gd name="T118" fmla="+- 0 4274 3785"/>
                              <a:gd name="T119" fmla="*/ 4274 h 906"/>
                              <a:gd name="T120" fmla="+- 0 4738 4477"/>
                              <a:gd name="T121" fmla="*/ T120 w 680"/>
                              <a:gd name="T122" fmla="+- 0 4298 3785"/>
                              <a:gd name="T123" fmla="*/ 4298 h 906"/>
                              <a:gd name="T124" fmla="+- 0 4946 4477"/>
                              <a:gd name="T125" fmla="*/ T124 w 680"/>
                              <a:gd name="T126" fmla="+- 0 4274 3785"/>
                              <a:gd name="T127" fmla="*/ 4274 h 906"/>
                              <a:gd name="T128" fmla="+- 0 4946 4477"/>
                              <a:gd name="T129" fmla="*/ T128 w 680"/>
                              <a:gd name="T130" fmla="+- 0 4298 3785"/>
                              <a:gd name="T131" fmla="*/ 4298 h 906"/>
                              <a:gd name="T132" fmla="+- 0 5156 4477"/>
                              <a:gd name="T133" fmla="*/ T132 w 680"/>
                              <a:gd name="T134" fmla="+- 0 4274 3785"/>
                              <a:gd name="T135" fmla="*/ 4274 h 906"/>
                              <a:gd name="T136" fmla="+- 0 4946 4477"/>
                              <a:gd name="T137" fmla="*/ T136 w 680"/>
                              <a:gd name="T138" fmla="+- 0 4298 3785"/>
                              <a:gd name="T139" fmla="*/ 4298 h 906"/>
                              <a:gd name="T140" fmla="+- 0 5084 4477"/>
                              <a:gd name="T141" fmla="*/ T140 w 680"/>
                              <a:gd name="T142" fmla="+- 0 4283 3785"/>
                              <a:gd name="T143" fmla="*/ 4283 h 906"/>
                              <a:gd name="T144" fmla="+- 0 5156 4477"/>
                              <a:gd name="T145" fmla="*/ T144 w 680"/>
                              <a:gd name="T146" fmla="+- 0 4274 3785"/>
                              <a:gd name="T147" fmla="*/ 4274 h 906"/>
                              <a:gd name="T148" fmla="+- 0 4712 4477"/>
                              <a:gd name="T149" fmla="*/ T148 w 680"/>
                              <a:gd name="T150" fmla="+- 0 3834 3785"/>
                              <a:gd name="T151" fmla="*/ 3834 h 906"/>
                              <a:gd name="T152" fmla="+- 0 4738 4477"/>
                              <a:gd name="T153" fmla="*/ T152 w 680"/>
                              <a:gd name="T154" fmla="+- 0 3810 3785"/>
                              <a:gd name="T155" fmla="*/ 3810 h 906"/>
                              <a:gd name="T156" fmla="+- 0 4738 4477"/>
                              <a:gd name="T157" fmla="*/ T156 w 680"/>
                              <a:gd name="T158" fmla="+- 0 3810 3785"/>
                              <a:gd name="T159" fmla="*/ 3810 h 906"/>
                              <a:gd name="T160" fmla="+- 0 4897 4477"/>
                              <a:gd name="T161" fmla="*/ T160 w 680"/>
                              <a:gd name="T162" fmla="+- 0 3834 3785"/>
                              <a:gd name="T163" fmla="*/ 3834 h 906"/>
                              <a:gd name="T164" fmla="+- 0 4946 4477"/>
                              <a:gd name="T165" fmla="*/ T164 w 680"/>
                              <a:gd name="T166" fmla="+- 0 3810 3785"/>
                              <a:gd name="T167" fmla="*/ 3810 h 906"/>
                              <a:gd name="T168" fmla="+- 0 4921 4477"/>
                              <a:gd name="T169" fmla="*/ T168 w 680"/>
                              <a:gd name="T170" fmla="+- 0 3834 3785"/>
                              <a:gd name="T171" fmla="*/ 3834 h 906"/>
                              <a:gd name="T172" fmla="+- 0 4946 4477"/>
                              <a:gd name="T173" fmla="*/ T172 w 680"/>
                              <a:gd name="T174" fmla="+- 0 3810 3785"/>
                              <a:gd name="T175" fmla="*/ 3810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80" h="906">
                                <a:moveTo>
                                  <a:pt x="210" y="489"/>
                                </a:moveTo>
                                <a:lnTo>
                                  <a:pt x="0" y="489"/>
                                </a:lnTo>
                                <a:lnTo>
                                  <a:pt x="340" y="906"/>
                                </a:lnTo>
                                <a:lnTo>
                                  <a:pt x="385" y="850"/>
                                </a:lnTo>
                                <a:lnTo>
                                  <a:pt x="321" y="850"/>
                                </a:lnTo>
                                <a:lnTo>
                                  <a:pt x="340" y="827"/>
                                </a:lnTo>
                                <a:lnTo>
                                  <a:pt x="105" y="538"/>
                                </a:lnTo>
                                <a:lnTo>
                                  <a:pt x="53" y="538"/>
                                </a:lnTo>
                                <a:lnTo>
                                  <a:pt x="72" y="498"/>
                                </a:lnTo>
                                <a:lnTo>
                                  <a:pt x="210" y="498"/>
                                </a:lnTo>
                                <a:lnTo>
                                  <a:pt x="210" y="489"/>
                                </a:lnTo>
                                <a:close/>
                                <a:moveTo>
                                  <a:pt x="340" y="827"/>
                                </a:moveTo>
                                <a:lnTo>
                                  <a:pt x="321" y="850"/>
                                </a:lnTo>
                                <a:lnTo>
                                  <a:pt x="359" y="850"/>
                                </a:lnTo>
                                <a:lnTo>
                                  <a:pt x="340" y="827"/>
                                </a:lnTo>
                                <a:close/>
                                <a:moveTo>
                                  <a:pt x="607" y="498"/>
                                </a:moveTo>
                                <a:lnTo>
                                  <a:pt x="340" y="827"/>
                                </a:lnTo>
                                <a:lnTo>
                                  <a:pt x="359" y="850"/>
                                </a:lnTo>
                                <a:lnTo>
                                  <a:pt x="385" y="850"/>
                                </a:lnTo>
                                <a:lnTo>
                                  <a:pt x="639" y="538"/>
                                </a:lnTo>
                                <a:lnTo>
                                  <a:pt x="627" y="538"/>
                                </a:lnTo>
                                <a:lnTo>
                                  <a:pt x="607" y="498"/>
                                </a:lnTo>
                                <a:close/>
                                <a:moveTo>
                                  <a:pt x="72" y="498"/>
                                </a:moveTo>
                                <a:lnTo>
                                  <a:pt x="53" y="538"/>
                                </a:lnTo>
                                <a:lnTo>
                                  <a:pt x="105" y="538"/>
                                </a:lnTo>
                                <a:lnTo>
                                  <a:pt x="72" y="498"/>
                                </a:lnTo>
                                <a:close/>
                                <a:moveTo>
                                  <a:pt x="210" y="498"/>
                                </a:moveTo>
                                <a:lnTo>
                                  <a:pt x="72" y="498"/>
                                </a:lnTo>
                                <a:lnTo>
                                  <a:pt x="105" y="538"/>
                                </a:lnTo>
                                <a:lnTo>
                                  <a:pt x="261" y="538"/>
                                </a:lnTo>
                                <a:lnTo>
                                  <a:pt x="261" y="513"/>
                                </a:lnTo>
                                <a:lnTo>
                                  <a:pt x="210" y="513"/>
                                </a:lnTo>
                                <a:lnTo>
                                  <a:pt x="210" y="498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420" y="538"/>
                                </a:lnTo>
                                <a:lnTo>
                                  <a:pt x="574" y="538"/>
                                </a:lnTo>
                                <a:lnTo>
                                  <a:pt x="595" y="513"/>
                                </a:lnTo>
                                <a:lnTo>
                                  <a:pt x="469" y="513"/>
                                </a:lnTo>
                                <a:lnTo>
                                  <a:pt x="444" y="489"/>
                                </a:lnTo>
                                <a:lnTo>
                                  <a:pt x="469" y="489"/>
                                </a:lnTo>
                                <a:lnTo>
                                  <a:pt x="469" y="49"/>
                                </a:lnTo>
                                <a:lnTo>
                                  <a:pt x="444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673" y="498"/>
                                </a:moveTo>
                                <a:lnTo>
                                  <a:pt x="607" y="498"/>
                                </a:lnTo>
                                <a:lnTo>
                                  <a:pt x="627" y="538"/>
                                </a:lnTo>
                                <a:lnTo>
                                  <a:pt x="639" y="538"/>
                                </a:lnTo>
                                <a:lnTo>
                                  <a:pt x="673" y="498"/>
                                </a:lnTo>
                                <a:close/>
                                <a:moveTo>
                                  <a:pt x="469" y="0"/>
                                </a:moveTo>
                                <a:lnTo>
                                  <a:pt x="210" y="0"/>
                                </a:lnTo>
                                <a:lnTo>
                                  <a:pt x="210" y="513"/>
                                </a:lnTo>
                                <a:lnTo>
                                  <a:pt x="235" y="489"/>
                                </a:lnTo>
                                <a:lnTo>
                                  <a:pt x="261" y="489"/>
                                </a:lnTo>
                                <a:lnTo>
                                  <a:pt x="261" y="49"/>
                                </a:lnTo>
                                <a:lnTo>
                                  <a:pt x="235" y="49"/>
                                </a:lnTo>
                                <a:lnTo>
                                  <a:pt x="261" y="25"/>
                                </a:lnTo>
                                <a:lnTo>
                                  <a:pt x="469" y="25"/>
                                </a:lnTo>
                                <a:lnTo>
                                  <a:pt x="469" y="0"/>
                                </a:lnTo>
                                <a:close/>
                                <a:moveTo>
                                  <a:pt x="261" y="489"/>
                                </a:moveTo>
                                <a:lnTo>
                                  <a:pt x="235" y="489"/>
                                </a:lnTo>
                                <a:lnTo>
                                  <a:pt x="210" y="513"/>
                                </a:lnTo>
                                <a:lnTo>
                                  <a:pt x="261" y="513"/>
                                </a:lnTo>
                                <a:lnTo>
                                  <a:pt x="261" y="489"/>
                                </a:lnTo>
                                <a:close/>
                                <a:moveTo>
                                  <a:pt x="469" y="489"/>
                                </a:moveTo>
                                <a:lnTo>
                                  <a:pt x="444" y="489"/>
                                </a:lnTo>
                                <a:lnTo>
                                  <a:pt x="469" y="513"/>
                                </a:lnTo>
                                <a:lnTo>
                                  <a:pt x="469" y="489"/>
                                </a:lnTo>
                                <a:close/>
                                <a:moveTo>
                                  <a:pt x="679" y="489"/>
                                </a:moveTo>
                                <a:lnTo>
                                  <a:pt x="469" y="489"/>
                                </a:lnTo>
                                <a:lnTo>
                                  <a:pt x="469" y="513"/>
                                </a:lnTo>
                                <a:lnTo>
                                  <a:pt x="595" y="513"/>
                                </a:lnTo>
                                <a:lnTo>
                                  <a:pt x="607" y="498"/>
                                </a:lnTo>
                                <a:lnTo>
                                  <a:pt x="673" y="498"/>
                                </a:lnTo>
                                <a:lnTo>
                                  <a:pt x="679" y="489"/>
                                </a:lnTo>
                                <a:close/>
                                <a:moveTo>
                                  <a:pt x="261" y="25"/>
                                </a:moveTo>
                                <a:lnTo>
                                  <a:pt x="235" y="49"/>
                                </a:lnTo>
                                <a:lnTo>
                                  <a:pt x="261" y="49"/>
                                </a:lnTo>
                                <a:lnTo>
                                  <a:pt x="261" y="25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261" y="25"/>
                                </a:lnTo>
                                <a:lnTo>
                                  <a:pt x="261" y="49"/>
                                </a:lnTo>
                                <a:lnTo>
                                  <a:pt x="420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469" y="25"/>
                                </a:moveTo>
                                <a:lnTo>
                                  <a:pt x="420" y="25"/>
                                </a:lnTo>
                                <a:lnTo>
                                  <a:pt x="444" y="49"/>
                                </a:lnTo>
                                <a:lnTo>
                                  <a:pt x="469" y="49"/>
                                </a:lnTo>
                                <a:lnTo>
                                  <a:pt x="469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5" y="1702"/>
                            <a:ext cx="879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AutoShape 127"/>
                        <wps:cNvSpPr>
                          <a:spLocks/>
                        </wps:cNvSpPr>
                        <wps:spPr bwMode="auto">
                          <a:xfrm>
                            <a:off x="7656" y="1684"/>
                            <a:ext cx="916" cy="1670"/>
                          </a:xfrm>
                          <a:custGeom>
                            <a:avLst/>
                            <a:gdLst>
                              <a:gd name="T0" fmla="+- 0 7824 7656"/>
                              <a:gd name="T1" fmla="*/ T0 w 916"/>
                              <a:gd name="T2" fmla="+- 0 1685 1685"/>
                              <a:gd name="T3" fmla="*/ 1685 h 1670"/>
                              <a:gd name="T4" fmla="+- 0 7724 7656"/>
                              <a:gd name="T5" fmla="*/ T4 w 916"/>
                              <a:gd name="T6" fmla="+- 0 1718 1685"/>
                              <a:gd name="T7" fmla="*/ 1718 h 1670"/>
                              <a:gd name="T8" fmla="+- 0 7663 7656"/>
                              <a:gd name="T9" fmla="*/ T8 w 916"/>
                              <a:gd name="T10" fmla="+- 0 1805 1685"/>
                              <a:gd name="T11" fmla="*/ 1805 h 1670"/>
                              <a:gd name="T12" fmla="+- 0 7656 7656"/>
                              <a:gd name="T13" fmla="*/ T12 w 916"/>
                              <a:gd name="T14" fmla="+- 0 1838 1685"/>
                              <a:gd name="T15" fmla="*/ 1838 h 1670"/>
                              <a:gd name="T16" fmla="+- 0 7660 7656"/>
                              <a:gd name="T17" fmla="*/ T16 w 916"/>
                              <a:gd name="T18" fmla="+- 0 3221 1685"/>
                              <a:gd name="T19" fmla="*/ 3221 h 1670"/>
                              <a:gd name="T20" fmla="+- 0 7669 7656"/>
                              <a:gd name="T21" fmla="*/ T20 w 916"/>
                              <a:gd name="T22" fmla="+- 0 3252 1685"/>
                              <a:gd name="T23" fmla="*/ 3252 h 1670"/>
                              <a:gd name="T24" fmla="+- 0 7690 7656"/>
                              <a:gd name="T25" fmla="*/ T24 w 916"/>
                              <a:gd name="T26" fmla="+- 0 3287 1685"/>
                              <a:gd name="T27" fmla="*/ 3287 h 1670"/>
                              <a:gd name="T28" fmla="+- 0 7718 7656"/>
                              <a:gd name="T29" fmla="*/ T28 w 916"/>
                              <a:gd name="T30" fmla="+- 0 3317 1685"/>
                              <a:gd name="T31" fmla="*/ 3317 h 1670"/>
                              <a:gd name="T32" fmla="+- 0 7745 7656"/>
                              <a:gd name="T33" fmla="*/ T32 w 916"/>
                              <a:gd name="T34" fmla="+- 0 3335 1685"/>
                              <a:gd name="T35" fmla="*/ 3335 h 1670"/>
                              <a:gd name="T36" fmla="+- 0 7784 7656"/>
                              <a:gd name="T37" fmla="*/ T36 w 916"/>
                              <a:gd name="T38" fmla="+- 0 3349 1685"/>
                              <a:gd name="T39" fmla="*/ 3349 h 1670"/>
                              <a:gd name="T40" fmla="+- 0 7825 7656"/>
                              <a:gd name="T41" fmla="*/ T40 w 916"/>
                              <a:gd name="T42" fmla="+- 0 3354 1685"/>
                              <a:gd name="T43" fmla="*/ 3354 h 1670"/>
                              <a:gd name="T44" fmla="+- 0 8437 7656"/>
                              <a:gd name="T45" fmla="*/ T44 w 916"/>
                              <a:gd name="T46" fmla="+- 0 3350 1685"/>
                              <a:gd name="T47" fmla="*/ 3350 h 1670"/>
                              <a:gd name="T48" fmla="+- 0 8521 7656"/>
                              <a:gd name="T49" fmla="*/ T48 w 916"/>
                              <a:gd name="T50" fmla="+- 0 3305 1685"/>
                              <a:gd name="T51" fmla="*/ 3305 h 1670"/>
                              <a:gd name="T52" fmla="+- 0 7787 7656"/>
                              <a:gd name="T53" fmla="*/ T52 w 916"/>
                              <a:gd name="T54" fmla="+- 0 3298 1685"/>
                              <a:gd name="T55" fmla="*/ 3298 h 1670"/>
                              <a:gd name="T56" fmla="+- 0 7727 7656"/>
                              <a:gd name="T57" fmla="*/ T56 w 916"/>
                              <a:gd name="T58" fmla="+- 0 3253 1685"/>
                              <a:gd name="T59" fmla="*/ 3253 h 1670"/>
                              <a:gd name="T60" fmla="+- 0 7708 7656"/>
                              <a:gd name="T61" fmla="*/ T60 w 916"/>
                              <a:gd name="T62" fmla="+- 0 3207 1685"/>
                              <a:gd name="T63" fmla="*/ 3207 h 1670"/>
                              <a:gd name="T64" fmla="+- 0 7705 7656"/>
                              <a:gd name="T65" fmla="*/ T64 w 916"/>
                              <a:gd name="T66" fmla="+- 0 3185 1685"/>
                              <a:gd name="T67" fmla="*/ 3185 h 1670"/>
                              <a:gd name="T68" fmla="+- 0 7706 7656"/>
                              <a:gd name="T69" fmla="*/ T68 w 916"/>
                              <a:gd name="T70" fmla="+- 0 1841 1685"/>
                              <a:gd name="T71" fmla="*/ 1841 h 1670"/>
                              <a:gd name="T72" fmla="+- 0 7715 7656"/>
                              <a:gd name="T73" fmla="*/ T72 w 916"/>
                              <a:gd name="T74" fmla="+- 0 1806 1685"/>
                              <a:gd name="T75" fmla="*/ 1806 h 1670"/>
                              <a:gd name="T76" fmla="+- 0 7730 7656"/>
                              <a:gd name="T77" fmla="*/ T76 w 916"/>
                              <a:gd name="T78" fmla="+- 0 1782 1685"/>
                              <a:gd name="T79" fmla="*/ 1782 h 1670"/>
                              <a:gd name="T80" fmla="+- 0 7750 7656"/>
                              <a:gd name="T81" fmla="*/ T80 w 916"/>
                              <a:gd name="T82" fmla="+- 0 1761 1685"/>
                              <a:gd name="T83" fmla="*/ 1761 h 1670"/>
                              <a:gd name="T84" fmla="+- 0 7769 7656"/>
                              <a:gd name="T85" fmla="*/ T84 w 916"/>
                              <a:gd name="T86" fmla="+- 0 1748 1685"/>
                              <a:gd name="T87" fmla="*/ 1748 h 1670"/>
                              <a:gd name="T88" fmla="+- 0 7797 7656"/>
                              <a:gd name="T89" fmla="*/ T88 w 916"/>
                              <a:gd name="T90" fmla="+- 0 1738 1685"/>
                              <a:gd name="T91" fmla="*/ 1738 h 1670"/>
                              <a:gd name="T92" fmla="+- 0 7826 7656"/>
                              <a:gd name="T93" fmla="*/ T92 w 916"/>
                              <a:gd name="T94" fmla="+- 0 1734 1685"/>
                              <a:gd name="T95" fmla="*/ 1734 h 1670"/>
                              <a:gd name="T96" fmla="+- 0 8515 7656"/>
                              <a:gd name="T97" fmla="*/ T96 w 916"/>
                              <a:gd name="T98" fmla="+- 0 1727 1685"/>
                              <a:gd name="T99" fmla="*/ 1727 h 1670"/>
                              <a:gd name="T100" fmla="+- 0 8418 7656"/>
                              <a:gd name="T101" fmla="*/ T100 w 916"/>
                              <a:gd name="T102" fmla="+- 0 1685 1685"/>
                              <a:gd name="T103" fmla="*/ 1685 h 1670"/>
                              <a:gd name="T104" fmla="+- 0 8402 7656"/>
                              <a:gd name="T105" fmla="*/ T104 w 916"/>
                              <a:gd name="T106" fmla="+- 0 1734 1685"/>
                              <a:gd name="T107" fmla="*/ 1734 h 1670"/>
                              <a:gd name="T108" fmla="+- 0 8428 7656"/>
                              <a:gd name="T109" fmla="*/ T108 w 916"/>
                              <a:gd name="T110" fmla="+- 0 1737 1685"/>
                              <a:gd name="T111" fmla="*/ 1737 h 1670"/>
                              <a:gd name="T112" fmla="+- 0 8492 7656"/>
                              <a:gd name="T113" fmla="*/ T112 w 916"/>
                              <a:gd name="T114" fmla="+- 0 1774 1685"/>
                              <a:gd name="T115" fmla="*/ 1774 h 1670"/>
                              <a:gd name="T116" fmla="+- 0 8521 7656"/>
                              <a:gd name="T117" fmla="*/ T116 w 916"/>
                              <a:gd name="T118" fmla="+- 0 1843 1685"/>
                              <a:gd name="T119" fmla="*/ 1843 h 1670"/>
                              <a:gd name="T120" fmla="+- 0 8522 7656"/>
                              <a:gd name="T121" fmla="*/ T120 w 916"/>
                              <a:gd name="T122" fmla="+- 0 3185 1685"/>
                              <a:gd name="T123" fmla="*/ 3185 h 1670"/>
                              <a:gd name="T124" fmla="+- 0 8519 7656"/>
                              <a:gd name="T125" fmla="*/ T124 w 916"/>
                              <a:gd name="T126" fmla="+- 0 3210 1685"/>
                              <a:gd name="T127" fmla="*/ 3210 h 1670"/>
                              <a:gd name="T128" fmla="+- 0 8482 7656"/>
                              <a:gd name="T129" fmla="*/ T128 w 916"/>
                              <a:gd name="T130" fmla="+- 0 3274 1685"/>
                              <a:gd name="T131" fmla="*/ 3274 h 1670"/>
                              <a:gd name="T132" fmla="+- 0 8413 7656"/>
                              <a:gd name="T133" fmla="*/ T132 w 916"/>
                              <a:gd name="T134" fmla="+- 0 3303 1685"/>
                              <a:gd name="T135" fmla="*/ 3303 h 1670"/>
                              <a:gd name="T136" fmla="+- 0 8521 7656"/>
                              <a:gd name="T137" fmla="*/ T136 w 916"/>
                              <a:gd name="T138" fmla="+- 0 3305 1685"/>
                              <a:gd name="T139" fmla="*/ 3305 h 1670"/>
                              <a:gd name="T140" fmla="+- 0 8558 7656"/>
                              <a:gd name="T141" fmla="*/ T140 w 916"/>
                              <a:gd name="T142" fmla="+- 0 3253 1685"/>
                              <a:gd name="T143" fmla="*/ 3253 h 1670"/>
                              <a:gd name="T144" fmla="+- 0 8572 7656"/>
                              <a:gd name="T145" fmla="*/ T144 w 916"/>
                              <a:gd name="T146" fmla="+- 0 1853 1685"/>
                              <a:gd name="T147" fmla="*/ 1853 h 1670"/>
                              <a:gd name="T148" fmla="+- 0 8568 7656"/>
                              <a:gd name="T149" fmla="*/ T148 w 916"/>
                              <a:gd name="T150" fmla="+- 0 1819 1685"/>
                              <a:gd name="T151" fmla="*/ 1819 h 1670"/>
                              <a:gd name="T152" fmla="+- 0 8521 7656"/>
                              <a:gd name="T153" fmla="*/ T152 w 916"/>
                              <a:gd name="T154" fmla="+- 0 1734 1685"/>
                              <a:gd name="T155" fmla="*/ 1734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16" h="1670">
                                <a:moveTo>
                                  <a:pt x="762" y="0"/>
                                </a:moveTo>
                                <a:lnTo>
                                  <a:pt x="168" y="0"/>
                                </a:lnTo>
                                <a:lnTo>
                                  <a:pt x="115" y="8"/>
                                </a:lnTo>
                                <a:lnTo>
                                  <a:pt x="68" y="33"/>
                                </a:lnTo>
                                <a:lnTo>
                                  <a:pt x="30" y="71"/>
                                </a:lnTo>
                                <a:lnTo>
                                  <a:pt x="7" y="120"/>
                                </a:lnTo>
                                <a:lnTo>
                                  <a:pt x="2" y="136"/>
                                </a:lnTo>
                                <a:lnTo>
                                  <a:pt x="0" y="153"/>
                                </a:lnTo>
                                <a:lnTo>
                                  <a:pt x="0" y="1519"/>
                                </a:lnTo>
                                <a:lnTo>
                                  <a:pt x="4" y="1536"/>
                                </a:lnTo>
                                <a:lnTo>
                                  <a:pt x="7" y="1551"/>
                                </a:lnTo>
                                <a:lnTo>
                                  <a:pt x="13" y="1567"/>
                                </a:lnTo>
                                <a:lnTo>
                                  <a:pt x="22" y="1584"/>
                                </a:lnTo>
                                <a:lnTo>
                                  <a:pt x="34" y="1602"/>
                                </a:lnTo>
                                <a:lnTo>
                                  <a:pt x="48" y="1618"/>
                                </a:lnTo>
                                <a:lnTo>
                                  <a:pt x="62" y="1632"/>
                                </a:lnTo>
                                <a:lnTo>
                                  <a:pt x="76" y="1641"/>
                                </a:lnTo>
                                <a:lnTo>
                                  <a:pt x="89" y="1650"/>
                                </a:lnTo>
                                <a:lnTo>
                                  <a:pt x="107" y="1657"/>
                                </a:lnTo>
                                <a:lnTo>
                                  <a:pt x="128" y="1664"/>
                                </a:lnTo>
                                <a:lnTo>
                                  <a:pt x="150" y="1668"/>
                                </a:lnTo>
                                <a:lnTo>
                                  <a:pt x="169" y="1669"/>
                                </a:lnTo>
                                <a:lnTo>
                                  <a:pt x="764" y="1669"/>
                                </a:lnTo>
                                <a:lnTo>
                                  <a:pt x="781" y="1665"/>
                                </a:lnTo>
                                <a:lnTo>
                                  <a:pt x="831" y="1647"/>
                                </a:lnTo>
                                <a:lnTo>
                                  <a:pt x="865" y="1620"/>
                                </a:lnTo>
                                <a:lnTo>
                                  <a:pt x="169" y="1620"/>
                                </a:lnTo>
                                <a:lnTo>
                                  <a:pt x="131" y="1613"/>
                                </a:lnTo>
                                <a:lnTo>
                                  <a:pt x="98" y="1596"/>
                                </a:lnTo>
                                <a:lnTo>
                                  <a:pt x="71" y="1568"/>
                                </a:lnTo>
                                <a:lnTo>
                                  <a:pt x="54" y="1534"/>
                                </a:lnTo>
                                <a:lnTo>
                                  <a:pt x="52" y="1522"/>
                                </a:lnTo>
                                <a:lnTo>
                                  <a:pt x="50" y="1512"/>
                                </a:lnTo>
                                <a:lnTo>
                                  <a:pt x="49" y="1500"/>
                                </a:lnTo>
                                <a:lnTo>
                                  <a:pt x="49" y="168"/>
                                </a:lnTo>
                                <a:lnTo>
                                  <a:pt x="50" y="156"/>
                                </a:lnTo>
                                <a:lnTo>
                                  <a:pt x="55" y="132"/>
                                </a:lnTo>
                                <a:lnTo>
                                  <a:pt x="59" y="121"/>
                                </a:lnTo>
                                <a:lnTo>
                                  <a:pt x="66" y="109"/>
                                </a:lnTo>
                                <a:lnTo>
                                  <a:pt x="74" y="97"/>
                                </a:lnTo>
                                <a:lnTo>
                                  <a:pt x="83" y="86"/>
                                </a:lnTo>
                                <a:lnTo>
                                  <a:pt x="94" y="76"/>
                                </a:lnTo>
                                <a:lnTo>
                                  <a:pt x="103" y="69"/>
                                </a:lnTo>
                                <a:lnTo>
                                  <a:pt x="113" y="63"/>
                                </a:lnTo>
                                <a:lnTo>
                                  <a:pt x="128" y="57"/>
                                </a:lnTo>
                                <a:lnTo>
                                  <a:pt x="141" y="53"/>
                                </a:lnTo>
                                <a:lnTo>
                                  <a:pt x="154" y="50"/>
                                </a:lnTo>
                                <a:lnTo>
                                  <a:pt x="170" y="49"/>
                                </a:lnTo>
                                <a:lnTo>
                                  <a:pt x="865" y="49"/>
                                </a:lnTo>
                                <a:lnTo>
                                  <a:pt x="859" y="42"/>
                                </a:lnTo>
                                <a:lnTo>
                                  <a:pt x="814" y="13"/>
                                </a:lnTo>
                                <a:lnTo>
                                  <a:pt x="762" y="0"/>
                                </a:lnTo>
                                <a:close/>
                                <a:moveTo>
                                  <a:pt x="865" y="49"/>
                                </a:moveTo>
                                <a:lnTo>
                                  <a:pt x="746" y="49"/>
                                </a:lnTo>
                                <a:lnTo>
                                  <a:pt x="760" y="50"/>
                                </a:lnTo>
                                <a:lnTo>
                                  <a:pt x="772" y="52"/>
                                </a:lnTo>
                                <a:lnTo>
                                  <a:pt x="807" y="66"/>
                                </a:lnTo>
                                <a:lnTo>
                                  <a:pt x="836" y="89"/>
                                </a:lnTo>
                                <a:lnTo>
                                  <a:pt x="856" y="121"/>
                                </a:lnTo>
                                <a:lnTo>
                                  <a:pt x="865" y="158"/>
                                </a:lnTo>
                                <a:lnTo>
                                  <a:pt x="866" y="169"/>
                                </a:lnTo>
                                <a:lnTo>
                                  <a:pt x="866" y="1500"/>
                                </a:lnTo>
                                <a:lnTo>
                                  <a:pt x="865" y="1514"/>
                                </a:lnTo>
                                <a:lnTo>
                                  <a:pt x="863" y="1525"/>
                                </a:lnTo>
                                <a:lnTo>
                                  <a:pt x="850" y="1560"/>
                                </a:lnTo>
                                <a:lnTo>
                                  <a:pt x="826" y="1589"/>
                                </a:lnTo>
                                <a:lnTo>
                                  <a:pt x="793" y="1610"/>
                                </a:lnTo>
                                <a:lnTo>
                                  <a:pt x="757" y="1618"/>
                                </a:lnTo>
                                <a:lnTo>
                                  <a:pt x="745" y="1620"/>
                                </a:lnTo>
                                <a:lnTo>
                                  <a:pt x="865" y="1620"/>
                                </a:lnTo>
                                <a:lnTo>
                                  <a:pt x="873" y="1613"/>
                                </a:lnTo>
                                <a:lnTo>
                                  <a:pt x="902" y="1568"/>
                                </a:lnTo>
                                <a:lnTo>
                                  <a:pt x="916" y="1516"/>
                                </a:lnTo>
                                <a:lnTo>
                                  <a:pt x="916" y="168"/>
                                </a:lnTo>
                                <a:lnTo>
                                  <a:pt x="914" y="151"/>
                                </a:lnTo>
                                <a:lnTo>
                                  <a:pt x="912" y="134"/>
                                </a:lnTo>
                                <a:lnTo>
                                  <a:pt x="893" y="83"/>
                                </a:lnTo>
                                <a:lnTo>
                                  <a:pt x="865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2147"/>
                            <a:ext cx="1370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129"/>
                        <wps:cNvSpPr>
                          <a:spLocks/>
                        </wps:cNvSpPr>
                        <wps:spPr bwMode="auto">
                          <a:xfrm>
                            <a:off x="8521" y="2132"/>
                            <a:ext cx="1458" cy="943"/>
                          </a:xfrm>
                          <a:custGeom>
                            <a:avLst/>
                            <a:gdLst>
                              <a:gd name="T0" fmla="+- 0 8669 8521"/>
                              <a:gd name="T1" fmla="*/ T0 w 1407"/>
                              <a:gd name="T2" fmla="+- 0 2132 2132"/>
                              <a:gd name="T3" fmla="*/ 2132 h 789"/>
                              <a:gd name="T4" fmla="+- 0 8582 8521"/>
                              <a:gd name="T5" fmla="*/ T4 w 1407"/>
                              <a:gd name="T6" fmla="+- 0 2161 2132"/>
                              <a:gd name="T7" fmla="*/ 2161 h 789"/>
                              <a:gd name="T8" fmla="+- 0 8528 8521"/>
                              <a:gd name="T9" fmla="*/ T8 w 1407"/>
                              <a:gd name="T10" fmla="+- 0 2237 2132"/>
                              <a:gd name="T11" fmla="*/ 2237 h 789"/>
                              <a:gd name="T12" fmla="+- 0 8522 8521"/>
                              <a:gd name="T13" fmla="*/ T12 w 1407"/>
                              <a:gd name="T14" fmla="+- 0 2267 2132"/>
                              <a:gd name="T15" fmla="*/ 2267 h 789"/>
                              <a:gd name="T16" fmla="+- 0 8521 8521"/>
                              <a:gd name="T17" fmla="*/ T16 w 1407"/>
                              <a:gd name="T18" fmla="+- 0 2773 2132"/>
                              <a:gd name="T19" fmla="*/ 2773 h 789"/>
                              <a:gd name="T20" fmla="+- 0 8525 8521"/>
                              <a:gd name="T21" fmla="*/ T20 w 1407"/>
                              <a:gd name="T22" fmla="+- 0 2803 2132"/>
                              <a:gd name="T23" fmla="*/ 2803 h 789"/>
                              <a:gd name="T24" fmla="+- 0 8534 8521"/>
                              <a:gd name="T25" fmla="*/ T24 w 1407"/>
                              <a:gd name="T26" fmla="+- 0 2831 2132"/>
                              <a:gd name="T27" fmla="*/ 2831 h 789"/>
                              <a:gd name="T28" fmla="+- 0 8551 8521"/>
                              <a:gd name="T29" fmla="*/ T28 w 1407"/>
                              <a:gd name="T30" fmla="+- 0 2862 2132"/>
                              <a:gd name="T31" fmla="*/ 2862 h 789"/>
                              <a:gd name="T32" fmla="+- 0 8576 8521"/>
                              <a:gd name="T33" fmla="*/ T32 w 1407"/>
                              <a:gd name="T34" fmla="+- 0 2887 2132"/>
                              <a:gd name="T35" fmla="*/ 2887 h 789"/>
                              <a:gd name="T36" fmla="+- 0 8600 8521"/>
                              <a:gd name="T37" fmla="*/ T36 w 1407"/>
                              <a:gd name="T38" fmla="+- 0 2903 2132"/>
                              <a:gd name="T39" fmla="*/ 2903 h 789"/>
                              <a:gd name="T40" fmla="+- 0 8634 8521"/>
                              <a:gd name="T41" fmla="*/ T40 w 1407"/>
                              <a:gd name="T42" fmla="+- 0 2915 2132"/>
                              <a:gd name="T43" fmla="*/ 2915 h 789"/>
                              <a:gd name="T44" fmla="+- 0 8670 8521"/>
                              <a:gd name="T45" fmla="*/ T44 w 1407"/>
                              <a:gd name="T46" fmla="+- 0 2921 2132"/>
                              <a:gd name="T47" fmla="*/ 2921 h 789"/>
                              <a:gd name="T48" fmla="+- 0 9796 8521"/>
                              <a:gd name="T49" fmla="*/ T48 w 1407"/>
                              <a:gd name="T50" fmla="+- 0 2919 2132"/>
                              <a:gd name="T51" fmla="*/ 2919 h 789"/>
                              <a:gd name="T52" fmla="+- 0 9855 8521"/>
                              <a:gd name="T53" fmla="*/ T52 w 1407"/>
                              <a:gd name="T54" fmla="+- 0 2900 2132"/>
                              <a:gd name="T55" fmla="*/ 2900 h 789"/>
                              <a:gd name="T56" fmla="+- 0 9891 8521"/>
                              <a:gd name="T57" fmla="*/ T56 w 1407"/>
                              <a:gd name="T58" fmla="+- 0 2870 2132"/>
                              <a:gd name="T59" fmla="*/ 2870 h 789"/>
                              <a:gd name="T60" fmla="+- 0 8639 8521"/>
                              <a:gd name="T61" fmla="*/ T60 w 1407"/>
                              <a:gd name="T62" fmla="+- 0 2865 2132"/>
                              <a:gd name="T63" fmla="*/ 2865 h 789"/>
                              <a:gd name="T64" fmla="+- 0 8589 8521"/>
                              <a:gd name="T65" fmla="*/ T64 w 1407"/>
                              <a:gd name="T66" fmla="+- 0 2829 2132"/>
                              <a:gd name="T67" fmla="*/ 2829 h 789"/>
                              <a:gd name="T68" fmla="+- 0 8573 8521"/>
                              <a:gd name="T69" fmla="*/ T68 w 1407"/>
                              <a:gd name="T70" fmla="+- 0 2791 2132"/>
                              <a:gd name="T71" fmla="*/ 2791 h 789"/>
                              <a:gd name="T72" fmla="+- 0 8572 8521"/>
                              <a:gd name="T73" fmla="*/ T72 w 1407"/>
                              <a:gd name="T74" fmla="+- 0 2279 2132"/>
                              <a:gd name="T75" fmla="*/ 2279 h 789"/>
                              <a:gd name="T76" fmla="+- 0 8574 8521"/>
                              <a:gd name="T77" fmla="*/ T76 w 1407"/>
                              <a:gd name="T78" fmla="+- 0 2259 2132"/>
                              <a:gd name="T79" fmla="*/ 2259 h 789"/>
                              <a:gd name="T80" fmla="+- 0 8580 8521"/>
                              <a:gd name="T81" fmla="*/ T80 w 1407"/>
                              <a:gd name="T82" fmla="+- 0 2240 2132"/>
                              <a:gd name="T83" fmla="*/ 2240 h 789"/>
                              <a:gd name="T84" fmla="+- 0 8592 8521"/>
                              <a:gd name="T85" fmla="*/ T84 w 1407"/>
                              <a:gd name="T86" fmla="+- 0 2220 2132"/>
                              <a:gd name="T87" fmla="*/ 2220 h 789"/>
                              <a:gd name="T88" fmla="+- 0 8609 8521"/>
                              <a:gd name="T89" fmla="*/ T88 w 1407"/>
                              <a:gd name="T90" fmla="+- 0 2203 2132"/>
                              <a:gd name="T91" fmla="*/ 2203 h 789"/>
                              <a:gd name="T92" fmla="+- 0 8633 8521"/>
                              <a:gd name="T93" fmla="*/ T92 w 1407"/>
                              <a:gd name="T94" fmla="+- 0 2189 2132"/>
                              <a:gd name="T95" fmla="*/ 2189 h 789"/>
                              <a:gd name="T96" fmla="+- 0 8651 8521"/>
                              <a:gd name="T97" fmla="*/ T96 w 1407"/>
                              <a:gd name="T98" fmla="+- 0 2184 2132"/>
                              <a:gd name="T99" fmla="*/ 2184 h 789"/>
                              <a:gd name="T100" fmla="+- 0 8671 8521"/>
                              <a:gd name="T101" fmla="*/ T100 w 1407"/>
                              <a:gd name="T102" fmla="+- 0 2181 2132"/>
                              <a:gd name="T103" fmla="*/ 2181 h 789"/>
                              <a:gd name="T104" fmla="+- 0 9878 8521"/>
                              <a:gd name="T105" fmla="*/ T104 w 1407"/>
                              <a:gd name="T106" fmla="+- 0 2169 2132"/>
                              <a:gd name="T107" fmla="*/ 2169 h 789"/>
                              <a:gd name="T108" fmla="+- 0 9793 8521"/>
                              <a:gd name="T109" fmla="*/ T108 w 1407"/>
                              <a:gd name="T110" fmla="+- 0 2132 2132"/>
                              <a:gd name="T111" fmla="*/ 2132 h 789"/>
                              <a:gd name="T112" fmla="+- 0 9780 8521"/>
                              <a:gd name="T113" fmla="*/ T112 w 1407"/>
                              <a:gd name="T114" fmla="+- 0 2181 2132"/>
                              <a:gd name="T115" fmla="*/ 2181 h 789"/>
                              <a:gd name="T116" fmla="+- 0 9800 8521"/>
                              <a:gd name="T117" fmla="*/ T116 w 1407"/>
                              <a:gd name="T118" fmla="+- 0 2184 2132"/>
                              <a:gd name="T119" fmla="*/ 2184 h 789"/>
                              <a:gd name="T120" fmla="+- 0 9853 8521"/>
                              <a:gd name="T121" fmla="*/ T120 w 1407"/>
                              <a:gd name="T122" fmla="+- 0 2215 2132"/>
                              <a:gd name="T123" fmla="*/ 2215 h 789"/>
                              <a:gd name="T124" fmla="+- 0 9877 8521"/>
                              <a:gd name="T125" fmla="*/ T124 w 1407"/>
                              <a:gd name="T126" fmla="+- 0 2271 2132"/>
                              <a:gd name="T127" fmla="*/ 2271 h 789"/>
                              <a:gd name="T128" fmla="+- 0 9878 8521"/>
                              <a:gd name="T129" fmla="*/ T128 w 1407"/>
                              <a:gd name="T130" fmla="+- 0 2773 2132"/>
                              <a:gd name="T131" fmla="*/ 2773 h 789"/>
                              <a:gd name="T132" fmla="+- 0 9876 8521"/>
                              <a:gd name="T133" fmla="*/ T132 w 1407"/>
                              <a:gd name="T134" fmla="+- 0 2793 2132"/>
                              <a:gd name="T135" fmla="*/ 2793 h 789"/>
                              <a:gd name="T136" fmla="+- 0 9845 8521"/>
                              <a:gd name="T137" fmla="*/ T136 w 1407"/>
                              <a:gd name="T138" fmla="+- 0 2846 2132"/>
                              <a:gd name="T139" fmla="*/ 2846 h 789"/>
                              <a:gd name="T140" fmla="+- 0 9788 8521"/>
                              <a:gd name="T141" fmla="*/ T140 w 1407"/>
                              <a:gd name="T142" fmla="+- 0 2870 2132"/>
                              <a:gd name="T143" fmla="*/ 2870 h 789"/>
                              <a:gd name="T144" fmla="+- 0 9915 8521"/>
                              <a:gd name="T145" fmla="*/ T144 w 1407"/>
                              <a:gd name="T146" fmla="+- 0 2832 2132"/>
                              <a:gd name="T147" fmla="*/ 2832 h 789"/>
                              <a:gd name="T148" fmla="+- 0 9928 8521"/>
                              <a:gd name="T149" fmla="*/ T148 w 1407"/>
                              <a:gd name="T150" fmla="+- 0 2279 2132"/>
                              <a:gd name="T151" fmla="*/ 2279 h 789"/>
                              <a:gd name="T152" fmla="+- 0 9924 8521"/>
                              <a:gd name="T153" fmla="*/ T152 w 1407"/>
                              <a:gd name="T154" fmla="+- 0 2249 2132"/>
                              <a:gd name="T155" fmla="*/ 2249 h 789"/>
                              <a:gd name="T156" fmla="+- 0 9888 8521"/>
                              <a:gd name="T157" fmla="*/ T156 w 1407"/>
                              <a:gd name="T158" fmla="+- 0 2181 2132"/>
                              <a:gd name="T159" fmla="*/ 2181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07" h="789">
                                <a:moveTo>
                                  <a:pt x="1272" y="0"/>
                                </a:moveTo>
                                <a:lnTo>
                                  <a:pt x="148" y="0"/>
                                </a:lnTo>
                                <a:lnTo>
                                  <a:pt x="102" y="7"/>
                                </a:lnTo>
                                <a:lnTo>
                                  <a:pt x="61" y="29"/>
                                </a:lnTo>
                                <a:lnTo>
                                  <a:pt x="28" y="62"/>
                                </a:lnTo>
                                <a:lnTo>
                                  <a:pt x="7" y="105"/>
                                </a:lnTo>
                                <a:lnTo>
                                  <a:pt x="4" y="119"/>
                                </a:lnTo>
                                <a:lnTo>
                                  <a:pt x="1" y="135"/>
                                </a:lnTo>
                                <a:lnTo>
                                  <a:pt x="0" y="147"/>
                                </a:lnTo>
                                <a:lnTo>
                                  <a:pt x="0" y="641"/>
                                </a:lnTo>
                                <a:lnTo>
                                  <a:pt x="1" y="657"/>
                                </a:lnTo>
                                <a:lnTo>
                                  <a:pt x="4" y="671"/>
                                </a:lnTo>
                                <a:lnTo>
                                  <a:pt x="7" y="685"/>
                                </a:lnTo>
                                <a:lnTo>
                                  <a:pt x="13" y="699"/>
                                </a:lnTo>
                                <a:lnTo>
                                  <a:pt x="21" y="715"/>
                                </a:lnTo>
                                <a:lnTo>
                                  <a:pt x="30" y="730"/>
                                </a:lnTo>
                                <a:lnTo>
                                  <a:pt x="42" y="743"/>
                                </a:lnTo>
                                <a:lnTo>
                                  <a:pt x="55" y="755"/>
                                </a:lnTo>
                                <a:lnTo>
                                  <a:pt x="67" y="763"/>
                                </a:lnTo>
                                <a:lnTo>
                                  <a:pt x="79" y="771"/>
                                </a:lnTo>
                                <a:lnTo>
                                  <a:pt x="96" y="778"/>
                                </a:lnTo>
                                <a:lnTo>
                                  <a:pt x="113" y="783"/>
                                </a:lnTo>
                                <a:lnTo>
                                  <a:pt x="131" y="787"/>
                                </a:lnTo>
                                <a:lnTo>
                                  <a:pt x="149" y="789"/>
                                </a:lnTo>
                                <a:lnTo>
                                  <a:pt x="1260" y="789"/>
                                </a:lnTo>
                                <a:lnTo>
                                  <a:pt x="1275" y="787"/>
                                </a:lnTo>
                                <a:lnTo>
                                  <a:pt x="1290" y="785"/>
                                </a:lnTo>
                                <a:lnTo>
                                  <a:pt x="1334" y="768"/>
                                </a:lnTo>
                                <a:lnTo>
                                  <a:pt x="1370" y="739"/>
                                </a:lnTo>
                                <a:lnTo>
                                  <a:pt x="1370" y="738"/>
                                </a:lnTo>
                                <a:lnTo>
                                  <a:pt x="149" y="738"/>
                                </a:lnTo>
                                <a:lnTo>
                                  <a:pt x="118" y="733"/>
                                </a:lnTo>
                                <a:lnTo>
                                  <a:pt x="90" y="719"/>
                                </a:lnTo>
                                <a:lnTo>
                                  <a:pt x="68" y="697"/>
                                </a:lnTo>
                                <a:lnTo>
                                  <a:pt x="54" y="669"/>
                                </a:lnTo>
                                <a:lnTo>
                                  <a:pt x="52" y="659"/>
                                </a:lnTo>
                                <a:lnTo>
                                  <a:pt x="51" y="649"/>
                                </a:lnTo>
                                <a:lnTo>
                                  <a:pt x="51" y="147"/>
                                </a:lnTo>
                                <a:lnTo>
                                  <a:pt x="52" y="137"/>
                                </a:lnTo>
                                <a:lnTo>
                                  <a:pt x="53" y="127"/>
                                </a:lnTo>
                                <a:lnTo>
                                  <a:pt x="55" y="118"/>
                                </a:lnTo>
                                <a:lnTo>
                                  <a:pt x="59" y="108"/>
                                </a:lnTo>
                                <a:lnTo>
                                  <a:pt x="64" y="98"/>
                                </a:lnTo>
                                <a:lnTo>
                                  <a:pt x="71" y="88"/>
                                </a:lnTo>
                                <a:lnTo>
                                  <a:pt x="79" y="79"/>
                                </a:lnTo>
                                <a:lnTo>
                                  <a:pt x="88" y="71"/>
                                </a:lnTo>
                                <a:lnTo>
                                  <a:pt x="95" y="66"/>
                                </a:lnTo>
                                <a:lnTo>
                                  <a:pt x="112" y="57"/>
                                </a:lnTo>
                                <a:lnTo>
                                  <a:pt x="121" y="54"/>
                                </a:lnTo>
                                <a:lnTo>
                                  <a:pt x="130" y="52"/>
                                </a:lnTo>
                                <a:lnTo>
                                  <a:pt x="141" y="51"/>
                                </a:lnTo>
                                <a:lnTo>
                                  <a:pt x="150" y="49"/>
                                </a:lnTo>
                                <a:lnTo>
                                  <a:pt x="1367" y="49"/>
                                </a:lnTo>
                                <a:lnTo>
                                  <a:pt x="1357" y="37"/>
                                </a:lnTo>
                                <a:lnTo>
                                  <a:pt x="1318" y="12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367" y="49"/>
                                </a:moveTo>
                                <a:lnTo>
                                  <a:pt x="1259" y="49"/>
                                </a:lnTo>
                                <a:lnTo>
                                  <a:pt x="1270" y="51"/>
                                </a:lnTo>
                                <a:lnTo>
                                  <a:pt x="1279" y="52"/>
                                </a:lnTo>
                                <a:lnTo>
                                  <a:pt x="1308" y="63"/>
                                </a:lnTo>
                                <a:lnTo>
                                  <a:pt x="1332" y="83"/>
                                </a:lnTo>
                                <a:lnTo>
                                  <a:pt x="1349" y="109"/>
                                </a:lnTo>
                                <a:lnTo>
                                  <a:pt x="1356" y="139"/>
                                </a:lnTo>
                                <a:lnTo>
                                  <a:pt x="1357" y="147"/>
                                </a:lnTo>
                                <a:lnTo>
                                  <a:pt x="1357" y="641"/>
                                </a:lnTo>
                                <a:lnTo>
                                  <a:pt x="1356" y="652"/>
                                </a:lnTo>
                                <a:lnTo>
                                  <a:pt x="1355" y="661"/>
                                </a:lnTo>
                                <a:lnTo>
                                  <a:pt x="1343" y="690"/>
                                </a:lnTo>
                                <a:lnTo>
                                  <a:pt x="1324" y="714"/>
                                </a:lnTo>
                                <a:lnTo>
                                  <a:pt x="1298" y="731"/>
                                </a:lnTo>
                                <a:lnTo>
                                  <a:pt x="1267" y="738"/>
                                </a:lnTo>
                                <a:lnTo>
                                  <a:pt x="1370" y="738"/>
                                </a:lnTo>
                                <a:lnTo>
                                  <a:pt x="1394" y="700"/>
                                </a:lnTo>
                                <a:lnTo>
                                  <a:pt x="1407" y="654"/>
                                </a:lnTo>
                                <a:lnTo>
                                  <a:pt x="1407" y="147"/>
                                </a:lnTo>
                                <a:lnTo>
                                  <a:pt x="1405" y="131"/>
                                </a:lnTo>
                                <a:lnTo>
                                  <a:pt x="1403" y="117"/>
                                </a:lnTo>
                                <a:lnTo>
                                  <a:pt x="1387" y="73"/>
                                </a:lnTo>
                                <a:lnTo>
                                  <a:pt x="1367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13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31"/>
                        <wps:cNvSpPr>
                          <a:spLocks/>
                        </wps:cNvSpPr>
                        <wps:spPr bwMode="auto">
                          <a:xfrm>
                            <a:off x="2196" y="904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05 905"/>
                              <a:gd name="T3" fmla="*/ 905 h 830"/>
                              <a:gd name="T4" fmla="+- 0 2258 2196"/>
                              <a:gd name="T5" fmla="*/ T4 w 1430"/>
                              <a:gd name="T6" fmla="+- 0 935 905"/>
                              <a:gd name="T7" fmla="*/ 935 h 830"/>
                              <a:gd name="T8" fmla="+- 0 2202 2196"/>
                              <a:gd name="T9" fmla="*/ T8 w 1430"/>
                              <a:gd name="T10" fmla="+- 0 1015 905"/>
                              <a:gd name="T11" fmla="*/ 1015 h 830"/>
                              <a:gd name="T12" fmla="+- 0 2196 2196"/>
                              <a:gd name="T13" fmla="*/ T12 w 1430"/>
                              <a:gd name="T14" fmla="+- 0 1045 905"/>
                              <a:gd name="T15" fmla="*/ 1045 h 830"/>
                              <a:gd name="T16" fmla="+- 0 2198 2196"/>
                              <a:gd name="T17" fmla="*/ T16 w 1430"/>
                              <a:gd name="T18" fmla="+- 0 1611 905"/>
                              <a:gd name="T19" fmla="*/ 1611 h 830"/>
                              <a:gd name="T20" fmla="+- 0 2208 2196"/>
                              <a:gd name="T21" fmla="*/ T20 w 1430"/>
                              <a:gd name="T22" fmla="+- 0 1641 905"/>
                              <a:gd name="T23" fmla="*/ 1641 h 830"/>
                              <a:gd name="T24" fmla="+- 0 2227 2196"/>
                              <a:gd name="T25" fmla="*/ T24 w 1430"/>
                              <a:gd name="T26" fmla="+- 0 1673 905"/>
                              <a:gd name="T27" fmla="*/ 1673 h 830"/>
                              <a:gd name="T28" fmla="+- 0 2252 2196"/>
                              <a:gd name="T29" fmla="*/ T28 w 1430"/>
                              <a:gd name="T30" fmla="+- 0 1700 905"/>
                              <a:gd name="T31" fmla="*/ 1700 h 830"/>
                              <a:gd name="T32" fmla="+- 0 2278 2196"/>
                              <a:gd name="T33" fmla="*/ T32 w 1430"/>
                              <a:gd name="T34" fmla="+- 0 1716 905"/>
                              <a:gd name="T35" fmla="*/ 1716 h 830"/>
                              <a:gd name="T36" fmla="+- 0 2313 2196"/>
                              <a:gd name="T37" fmla="*/ T36 w 1430"/>
                              <a:gd name="T38" fmla="+- 0 1730 905"/>
                              <a:gd name="T39" fmla="*/ 1730 h 830"/>
                              <a:gd name="T40" fmla="+- 0 2351 2196"/>
                              <a:gd name="T41" fmla="*/ T40 w 1430"/>
                              <a:gd name="T42" fmla="+- 0 1734 905"/>
                              <a:gd name="T43" fmla="*/ 1734 h 830"/>
                              <a:gd name="T44" fmla="+- 0 3503 2196"/>
                              <a:gd name="T45" fmla="*/ T44 w 1430"/>
                              <a:gd name="T46" fmla="+- 0 1731 905"/>
                              <a:gd name="T47" fmla="*/ 1731 h 830"/>
                              <a:gd name="T48" fmla="+- 0 3584 2196"/>
                              <a:gd name="T49" fmla="*/ T48 w 1430"/>
                              <a:gd name="T50" fmla="+- 0 1685 905"/>
                              <a:gd name="T51" fmla="*/ 1685 h 830"/>
                              <a:gd name="T52" fmla="+- 0 2317 2196"/>
                              <a:gd name="T53" fmla="*/ T52 w 1430"/>
                              <a:gd name="T54" fmla="+- 0 1679 905"/>
                              <a:gd name="T55" fmla="*/ 1679 h 830"/>
                              <a:gd name="T56" fmla="+- 0 2265 2196"/>
                              <a:gd name="T57" fmla="*/ T56 w 1430"/>
                              <a:gd name="T58" fmla="+- 0 1639 905"/>
                              <a:gd name="T59" fmla="*/ 1639 h 830"/>
                              <a:gd name="T60" fmla="+- 0 2248 2196"/>
                              <a:gd name="T61" fmla="*/ T60 w 1430"/>
                              <a:gd name="T62" fmla="+- 0 1599 905"/>
                              <a:gd name="T63" fmla="*/ 1599 h 830"/>
                              <a:gd name="T64" fmla="+- 0 2245 2196"/>
                              <a:gd name="T65" fmla="*/ T64 w 1430"/>
                              <a:gd name="T66" fmla="+- 0 1059 905"/>
                              <a:gd name="T67" fmla="*/ 1059 h 830"/>
                              <a:gd name="T68" fmla="+- 0 2248 2196"/>
                              <a:gd name="T69" fmla="*/ T68 w 1430"/>
                              <a:gd name="T70" fmla="+- 0 1037 905"/>
                              <a:gd name="T71" fmla="*/ 1037 h 830"/>
                              <a:gd name="T72" fmla="+- 0 2264 2196"/>
                              <a:gd name="T73" fmla="*/ T72 w 1430"/>
                              <a:gd name="T74" fmla="+- 0 999 905"/>
                              <a:gd name="T75" fmla="*/ 999 h 830"/>
                              <a:gd name="T76" fmla="+- 0 2278 2196"/>
                              <a:gd name="T77" fmla="*/ T76 w 1430"/>
                              <a:gd name="T78" fmla="+- 0 984 905"/>
                              <a:gd name="T79" fmla="*/ 984 h 830"/>
                              <a:gd name="T80" fmla="+- 0 2293 2196"/>
                              <a:gd name="T81" fmla="*/ T80 w 1430"/>
                              <a:gd name="T82" fmla="+- 0 972 905"/>
                              <a:gd name="T83" fmla="*/ 972 h 830"/>
                              <a:gd name="T84" fmla="+- 0 2315 2196"/>
                              <a:gd name="T85" fmla="*/ T84 w 1430"/>
                              <a:gd name="T86" fmla="+- 0 961 905"/>
                              <a:gd name="T87" fmla="*/ 961 h 830"/>
                              <a:gd name="T88" fmla="+- 0 2338 2196"/>
                              <a:gd name="T89" fmla="*/ T88 w 1430"/>
                              <a:gd name="T90" fmla="+- 0 955 905"/>
                              <a:gd name="T91" fmla="*/ 955 h 830"/>
                              <a:gd name="T92" fmla="+- 0 3582 2196"/>
                              <a:gd name="T93" fmla="*/ T92 w 1430"/>
                              <a:gd name="T94" fmla="+- 0 954 905"/>
                              <a:gd name="T95" fmla="*/ 954 h 830"/>
                              <a:gd name="T96" fmla="+- 0 3533 2196"/>
                              <a:gd name="T97" fmla="*/ T96 w 1430"/>
                              <a:gd name="T98" fmla="+- 0 917 905"/>
                              <a:gd name="T99" fmla="*/ 917 h 830"/>
                              <a:gd name="T100" fmla="+- 0 3582 2196"/>
                              <a:gd name="T101" fmla="*/ T100 w 1430"/>
                              <a:gd name="T102" fmla="+- 0 954 905"/>
                              <a:gd name="T103" fmla="*/ 954 h 830"/>
                              <a:gd name="T104" fmla="+- 0 3482 2196"/>
                              <a:gd name="T105" fmla="*/ T104 w 1430"/>
                              <a:gd name="T106" fmla="+- 0 955 905"/>
                              <a:gd name="T107" fmla="*/ 955 h 830"/>
                              <a:gd name="T108" fmla="+- 0 3524 2196"/>
                              <a:gd name="T109" fmla="*/ T108 w 1430"/>
                              <a:gd name="T110" fmla="+- 0 969 905"/>
                              <a:gd name="T111" fmla="*/ 969 h 830"/>
                              <a:gd name="T112" fmla="+- 0 3567 2196"/>
                              <a:gd name="T113" fmla="*/ T112 w 1430"/>
                              <a:gd name="T114" fmla="+- 0 1017 905"/>
                              <a:gd name="T115" fmla="*/ 1017 h 830"/>
                              <a:gd name="T116" fmla="+- 0 3576 2196"/>
                              <a:gd name="T117" fmla="*/ T116 w 1430"/>
                              <a:gd name="T118" fmla="+- 0 1059 905"/>
                              <a:gd name="T119" fmla="*/ 1059 h 830"/>
                              <a:gd name="T120" fmla="+- 0 3575 2196"/>
                              <a:gd name="T121" fmla="*/ T120 w 1430"/>
                              <a:gd name="T122" fmla="+- 0 1591 905"/>
                              <a:gd name="T123" fmla="*/ 1591 h 830"/>
                              <a:gd name="T124" fmla="+- 0 3561 2196"/>
                              <a:gd name="T125" fmla="*/ T124 w 1430"/>
                              <a:gd name="T126" fmla="+- 0 1633 905"/>
                              <a:gd name="T127" fmla="*/ 1633 h 830"/>
                              <a:gd name="T128" fmla="+- 0 3513 2196"/>
                              <a:gd name="T129" fmla="*/ T128 w 1430"/>
                              <a:gd name="T130" fmla="+- 0 1675 905"/>
                              <a:gd name="T131" fmla="*/ 1675 h 830"/>
                              <a:gd name="T132" fmla="+- 0 3469 2196"/>
                              <a:gd name="T133" fmla="*/ T132 w 1430"/>
                              <a:gd name="T134" fmla="+- 0 1685 905"/>
                              <a:gd name="T135" fmla="*/ 1685 h 830"/>
                              <a:gd name="T136" fmla="+- 0 3587 2196"/>
                              <a:gd name="T137" fmla="*/ T136 w 1430"/>
                              <a:gd name="T138" fmla="+- 0 1682 905"/>
                              <a:gd name="T139" fmla="*/ 1682 h 830"/>
                              <a:gd name="T140" fmla="+- 0 3625 2196"/>
                              <a:gd name="T141" fmla="*/ T140 w 1430"/>
                              <a:gd name="T142" fmla="+- 0 1593 905"/>
                              <a:gd name="T143" fmla="*/ 1593 h 830"/>
                              <a:gd name="T144" fmla="+- 0 3622 2196"/>
                              <a:gd name="T145" fmla="*/ T144 w 1430"/>
                              <a:gd name="T146" fmla="+- 0 1027 905"/>
                              <a:gd name="T147" fmla="*/ 1027 h 830"/>
                              <a:gd name="T148" fmla="+- 0 3582 2196"/>
                              <a:gd name="T149" fmla="*/ T148 w 143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6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8"/>
                                </a:lnTo>
                                <a:lnTo>
                                  <a:pt x="1337" y="12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0"/>
                                </a:lnTo>
                                <a:lnTo>
                                  <a:pt x="1297" y="51"/>
                                </a:lnTo>
                                <a:lnTo>
                                  <a:pt x="1328" y="64"/>
                                </a:lnTo>
                                <a:lnTo>
                                  <a:pt x="1353" y="85"/>
                                </a:lnTo>
                                <a:lnTo>
                                  <a:pt x="1371" y="112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4"/>
                                </a:lnTo>
                                <a:lnTo>
                                  <a:pt x="1380" y="674"/>
                                </a:lnTo>
                                <a:lnTo>
                                  <a:pt x="1379" y="686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8"/>
                                </a:lnTo>
                                <a:lnTo>
                                  <a:pt x="1344" y="753"/>
                                </a:lnTo>
                                <a:lnTo>
                                  <a:pt x="1317" y="770"/>
                                </a:lnTo>
                                <a:lnTo>
                                  <a:pt x="1284" y="778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7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8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2"/>
                                </a:lnTo>
                                <a:lnTo>
                                  <a:pt x="1408" y="75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132"/>
                        <wps:cNvSpPr>
                          <a:spLocks/>
                        </wps:cNvSpPr>
                        <wps:spPr bwMode="auto">
                          <a:xfrm>
                            <a:off x="2196" y="1684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685 1685"/>
                              <a:gd name="T3" fmla="*/ 1685 h 3002"/>
                              <a:gd name="T4" fmla="+- 0 2313 2196"/>
                              <a:gd name="T5" fmla="*/ T4 w 1430"/>
                              <a:gd name="T6" fmla="+- 0 1725 1685"/>
                              <a:gd name="T7" fmla="*/ 1725 h 3002"/>
                              <a:gd name="T8" fmla="+- 0 2219 2196"/>
                              <a:gd name="T9" fmla="*/ T8 w 1430"/>
                              <a:gd name="T10" fmla="+- 0 1832 1685"/>
                              <a:gd name="T11" fmla="*/ 1832 h 3002"/>
                              <a:gd name="T12" fmla="+- 0 2197 2196"/>
                              <a:gd name="T13" fmla="*/ T12 w 1430"/>
                              <a:gd name="T14" fmla="+- 0 1914 1685"/>
                              <a:gd name="T15" fmla="*/ 1914 h 3002"/>
                              <a:gd name="T16" fmla="+- 0 2196 2196"/>
                              <a:gd name="T17" fmla="*/ T16 w 1430"/>
                              <a:gd name="T18" fmla="+- 0 4445 1685"/>
                              <a:gd name="T19" fmla="*/ 4445 h 3002"/>
                              <a:gd name="T20" fmla="+- 0 2198 2196"/>
                              <a:gd name="T21" fmla="*/ T20 w 1430"/>
                              <a:gd name="T22" fmla="+- 0 4470 1685"/>
                              <a:gd name="T23" fmla="*/ 4470 h 3002"/>
                              <a:gd name="T24" fmla="+- 0 2214 2196"/>
                              <a:gd name="T25" fmla="*/ T24 w 1430"/>
                              <a:gd name="T26" fmla="+- 0 4524 1685"/>
                              <a:gd name="T27" fmla="*/ 4524 h 3002"/>
                              <a:gd name="T28" fmla="+- 0 2259 2196"/>
                              <a:gd name="T29" fmla="*/ T28 w 1430"/>
                              <a:gd name="T30" fmla="+- 0 4598 1685"/>
                              <a:gd name="T31" fmla="*/ 4598 h 3002"/>
                              <a:gd name="T32" fmla="+- 0 2309 2196"/>
                              <a:gd name="T33" fmla="*/ T32 w 1430"/>
                              <a:gd name="T34" fmla="+- 0 4643 1685"/>
                              <a:gd name="T35" fmla="*/ 4643 h 3002"/>
                              <a:gd name="T36" fmla="+- 0 2349 2196"/>
                              <a:gd name="T37" fmla="*/ T36 w 1430"/>
                              <a:gd name="T38" fmla="+- 0 4664 1685"/>
                              <a:gd name="T39" fmla="*/ 4664 h 3002"/>
                              <a:gd name="T40" fmla="+- 0 2416 2196"/>
                              <a:gd name="T41" fmla="*/ T40 w 1430"/>
                              <a:gd name="T42" fmla="+- 0 4683 1685"/>
                              <a:gd name="T43" fmla="*/ 4683 h 3002"/>
                              <a:gd name="T44" fmla="+- 0 3371 2196"/>
                              <a:gd name="T45" fmla="*/ T44 w 1430"/>
                              <a:gd name="T46" fmla="+- 0 4686 1685"/>
                              <a:gd name="T47" fmla="*/ 4686 h 3002"/>
                              <a:gd name="T48" fmla="+- 0 3397 2196"/>
                              <a:gd name="T49" fmla="*/ T48 w 1430"/>
                              <a:gd name="T50" fmla="+- 0 4685 1685"/>
                              <a:gd name="T51" fmla="*/ 4685 h 3002"/>
                              <a:gd name="T52" fmla="+- 0 3521 2196"/>
                              <a:gd name="T53" fmla="*/ T52 w 1430"/>
                              <a:gd name="T54" fmla="+- 0 4635 1685"/>
                              <a:gd name="T55" fmla="*/ 4635 h 3002"/>
                              <a:gd name="T56" fmla="+- 0 2379 2196"/>
                              <a:gd name="T57" fmla="*/ T56 w 1430"/>
                              <a:gd name="T58" fmla="+- 0 4623 1685"/>
                              <a:gd name="T59" fmla="*/ 4623 h 3002"/>
                              <a:gd name="T60" fmla="+- 0 2271 2196"/>
                              <a:gd name="T61" fmla="*/ T60 w 1430"/>
                              <a:gd name="T62" fmla="+- 0 4530 1685"/>
                              <a:gd name="T63" fmla="*/ 4530 h 3002"/>
                              <a:gd name="T64" fmla="+- 0 2246 2196"/>
                              <a:gd name="T65" fmla="*/ T64 w 1430"/>
                              <a:gd name="T66" fmla="+- 0 4451 1685"/>
                              <a:gd name="T67" fmla="*/ 4451 h 3002"/>
                              <a:gd name="T68" fmla="+- 0 2245 2196"/>
                              <a:gd name="T69" fmla="*/ T68 w 1430"/>
                              <a:gd name="T70" fmla="+- 0 1939 1685"/>
                              <a:gd name="T71" fmla="*/ 1939 h 3002"/>
                              <a:gd name="T72" fmla="+- 0 2246 2196"/>
                              <a:gd name="T73" fmla="*/ T72 w 1430"/>
                              <a:gd name="T74" fmla="+- 0 1917 1685"/>
                              <a:gd name="T75" fmla="*/ 1917 h 3002"/>
                              <a:gd name="T76" fmla="+- 0 2250 2196"/>
                              <a:gd name="T77" fmla="*/ T76 w 1430"/>
                              <a:gd name="T78" fmla="+- 0 1897 1685"/>
                              <a:gd name="T79" fmla="*/ 1897 h 3002"/>
                              <a:gd name="T80" fmla="+- 0 2275 2196"/>
                              <a:gd name="T81" fmla="*/ T80 w 1430"/>
                              <a:gd name="T82" fmla="+- 0 1833 1685"/>
                              <a:gd name="T83" fmla="*/ 1833 h 3002"/>
                              <a:gd name="T84" fmla="+- 0 2321 2196"/>
                              <a:gd name="T85" fmla="*/ T84 w 1430"/>
                              <a:gd name="T86" fmla="+- 0 1781 1685"/>
                              <a:gd name="T87" fmla="*/ 1781 h 3002"/>
                              <a:gd name="T88" fmla="+- 0 2345 2196"/>
                              <a:gd name="T89" fmla="*/ T88 w 1430"/>
                              <a:gd name="T90" fmla="+- 0 1764 1685"/>
                              <a:gd name="T91" fmla="*/ 1764 h 3002"/>
                              <a:gd name="T92" fmla="+- 0 2396 2196"/>
                              <a:gd name="T93" fmla="*/ T92 w 1430"/>
                              <a:gd name="T94" fmla="+- 0 1742 1685"/>
                              <a:gd name="T95" fmla="*/ 1742 h 3002"/>
                              <a:gd name="T96" fmla="+- 0 2452 2196"/>
                              <a:gd name="T97" fmla="*/ T96 w 1430"/>
                              <a:gd name="T98" fmla="+- 0 1734 1685"/>
                              <a:gd name="T99" fmla="*/ 1734 h 3002"/>
                              <a:gd name="T100" fmla="+- 0 3518 2196"/>
                              <a:gd name="T101" fmla="*/ T100 w 1430"/>
                              <a:gd name="T102" fmla="+- 0 1731 1685"/>
                              <a:gd name="T103" fmla="*/ 1731 h 3002"/>
                              <a:gd name="T104" fmla="+- 0 3383 2196"/>
                              <a:gd name="T105" fmla="*/ T104 w 1430"/>
                              <a:gd name="T106" fmla="+- 0 1685 1685"/>
                              <a:gd name="T107" fmla="*/ 1685 h 3002"/>
                              <a:gd name="T108" fmla="+- 0 3371 2196"/>
                              <a:gd name="T109" fmla="*/ T108 w 1430"/>
                              <a:gd name="T110" fmla="+- 0 1734 1685"/>
                              <a:gd name="T111" fmla="*/ 1734 h 3002"/>
                              <a:gd name="T112" fmla="+- 0 3392 2196"/>
                              <a:gd name="T113" fmla="*/ T112 w 1430"/>
                              <a:gd name="T114" fmla="+- 0 1735 1685"/>
                              <a:gd name="T115" fmla="*/ 1735 h 3002"/>
                              <a:gd name="T116" fmla="+- 0 3520 2196"/>
                              <a:gd name="T117" fmla="*/ T116 w 1430"/>
                              <a:gd name="T118" fmla="+- 0 1799 1685"/>
                              <a:gd name="T119" fmla="*/ 1799 h 3002"/>
                              <a:gd name="T120" fmla="+- 0 3575 2196"/>
                              <a:gd name="T121" fmla="*/ T120 w 1430"/>
                              <a:gd name="T122" fmla="+- 0 1929 1685"/>
                              <a:gd name="T123" fmla="*/ 1929 h 3002"/>
                              <a:gd name="T124" fmla="+- 0 3576 2196"/>
                              <a:gd name="T125" fmla="*/ T124 w 1430"/>
                              <a:gd name="T126" fmla="+- 0 4430 1685"/>
                              <a:gd name="T127" fmla="*/ 4430 h 3002"/>
                              <a:gd name="T128" fmla="+- 0 3575 2196"/>
                              <a:gd name="T129" fmla="*/ T128 w 1430"/>
                              <a:gd name="T130" fmla="+- 0 4452 1685"/>
                              <a:gd name="T131" fmla="*/ 4452 h 3002"/>
                              <a:gd name="T132" fmla="+- 0 3512 2196"/>
                              <a:gd name="T133" fmla="*/ T132 w 1430"/>
                              <a:gd name="T134" fmla="+- 0 4580 1685"/>
                              <a:gd name="T135" fmla="*/ 4580 h 3002"/>
                              <a:gd name="T136" fmla="+- 0 3380 2196"/>
                              <a:gd name="T137" fmla="*/ T136 w 1430"/>
                              <a:gd name="T138" fmla="+- 0 4635 1685"/>
                              <a:gd name="T139" fmla="*/ 4635 h 3002"/>
                              <a:gd name="T140" fmla="+- 0 3530 2196"/>
                              <a:gd name="T141" fmla="*/ T140 w 1430"/>
                              <a:gd name="T142" fmla="+- 0 4630 1685"/>
                              <a:gd name="T143" fmla="*/ 4630 h 3002"/>
                              <a:gd name="T144" fmla="+- 0 3611 2196"/>
                              <a:gd name="T145" fmla="*/ T144 w 1430"/>
                              <a:gd name="T146" fmla="+- 0 4516 1685"/>
                              <a:gd name="T147" fmla="*/ 4516 h 3002"/>
                              <a:gd name="T148" fmla="+- 0 3625 2196"/>
                              <a:gd name="T149" fmla="*/ T148 w 1430"/>
                              <a:gd name="T150" fmla="+- 0 1926 1685"/>
                              <a:gd name="T151" fmla="*/ 1926 h 3002"/>
                              <a:gd name="T152" fmla="+- 0 3606 2196"/>
                              <a:gd name="T153" fmla="*/ T152 w 1430"/>
                              <a:gd name="T154" fmla="+- 0 1842 1685"/>
                              <a:gd name="T155" fmla="*/ 1842 h 3002"/>
                              <a:gd name="T156" fmla="+- 0 3520 2196"/>
                              <a:gd name="T157" fmla="*/ T156 w 1430"/>
                              <a:gd name="T158" fmla="+- 0 1734 1685"/>
                              <a:gd name="T159" fmla="*/ 1734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0"/>
                                </a:lnTo>
                                <a:lnTo>
                                  <a:pt x="117" y="40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8"/>
                                </a:lnTo>
                                <a:lnTo>
                                  <a:pt x="18" y="2839"/>
                                </a:lnTo>
                                <a:lnTo>
                                  <a:pt x="37" y="2878"/>
                                </a:lnTo>
                                <a:lnTo>
                                  <a:pt x="63" y="2913"/>
                                </a:lnTo>
                                <a:lnTo>
                                  <a:pt x="94" y="2943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79"/>
                                </a:lnTo>
                                <a:lnTo>
                                  <a:pt x="186" y="2991"/>
                                </a:lnTo>
                                <a:lnTo>
                                  <a:pt x="220" y="2998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1"/>
                                </a:lnTo>
                                <a:lnTo>
                                  <a:pt x="1325" y="2950"/>
                                </a:lnTo>
                                <a:lnTo>
                                  <a:pt x="254" y="2950"/>
                                </a:lnTo>
                                <a:lnTo>
                                  <a:pt x="183" y="2938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6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7"/>
                                </a:lnTo>
                                <a:lnTo>
                                  <a:pt x="49" y="254"/>
                                </a:lnTo>
                                <a:lnTo>
                                  <a:pt x="50" y="244"/>
                                </a:lnTo>
                                <a:lnTo>
                                  <a:pt x="50" y="232"/>
                                </a:lnTo>
                                <a:lnTo>
                                  <a:pt x="52" y="223"/>
                                </a:lnTo>
                                <a:lnTo>
                                  <a:pt x="54" y="212"/>
                                </a:lnTo>
                                <a:lnTo>
                                  <a:pt x="64" y="178"/>
                                </a:lnTo>
                                <a:lnTo>
                                  <a:pt x="79" y="148"/>
                                </a:lnTo>
                                <a:lnTo>
                                  <a:pt x="99" y="121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6"/>
                                </a:lnTo>
                                <a:lnTo>
                                  <a:pt x="200" y="57"/>
                                </a:lnTo>
                                <a:lnTo>
                                  <a:pt x="227" y="51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6"/>
                                </a:lnTo>
                                <a:lnTo>
                                  <a:pt x="1259" y="13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0"/>
                                </a:lnTo>
                                <a:lnTo>
                                  <a:pt x="1196" y="50"/>
                                </a:lnTo>
                                <a:lnTo>
                                  <a:pt x="1267" y="71"/>
                                </a:lnTo>
                                <a:lnTo>
                                  <a:pt x="1324" y="114"/>
                                </a:lnTo>
                                <a:lnTo>
                                  <a:pt x="1363" y="173"/>
                                </a:lnTo>
                                <a:lnTo>
                                  <a:pt x="1379" y="244"/>
                                </a:lnTo>
                                <a:lnTo>
                                  <a:pt x="1380" y="254"/>
                                </a:lnTo>
                                <a:lnTo>
                                  <a:pt x="1380" y="2745"/>
                                </a:lnTo>
                                <a:lnTo>
                                  <a:pt x="1379" y="2756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7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4"/>
                                </a:lnTo>
                                <a:lnTo>
                                  <a:pt x="1184" y="2950"/>
                                </a:lnTo>
                                <a:lnTo>
                                  <a:pt x="1325" y="2950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8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5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33"/>
                        <wps:cNvSpPr>
                          <a:spLocks/>
                        </wps:cNvSpPr>
                        <wps:spPr bwMode="auto">
                          <a:xfrm>
                            <a:off x="2196" y="4662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663 4663"/>
                              <a:gd name="T3" fmla="*/ 4663 h 662"/>
                              <a:gd name="T4" fmla="+- 0 2246 2196"/>
                              <a:gd name="T5" fmla="*/ T4 w 1430"/>
                              <a:gd name="T6" fmla="+- 0 4689 4663"/>
                              <a:gd name="T7" fmla="*/ 4689 h 662"/>
                              <a:gd name="T8" fmla="+- 0 2201 2196"/>
                              <a:gd name="T9" fmla="*/ T8 w 1430"/>
                              <a:gd name="T10" fmla="+- 0 4754 4663"/>
                              <a:gd name="T11" fmla="*/ 4754 h 662"/>
                              <a:gd name="T12" fmla="+- 0 2196 2196"/>
                              <a:gd name="T13" fmla="*/ T12 w 1430"/>
                              <a:gd name="T14" fmla="+- 0 5211 4663"/>
                              <a:gd name="T15" fmla="*/ 5211 h 662"/>
                              <a:gd name="T16" fmla="+- 0 2206 2196"/>
                              <a:gd name="T17" fmla="*/ T16 w 1430"/>
                              <a:gd name="T18" fmla="+- 0 5249 4663"/>
                              <a:gd name="T19" fmla="*/ 5249 h 662"/>
                              <a:gd name="T20" fmla="+- 0 2221 2196"/>
                              <a:gd name="T21" fmla="*/ T20 w 1430"/>
                              <a:gd name="T22" fmla="+- 0 5275 4663"/>
                              <a:gd name="T23" fmla="*/ 5275 h 662"/>
                              <a:gd name="T24" fmla="+- 0 2243 2196"/>
                              <a:gd name="T25" fmla="*/ T24 w 1430"/>
                              <a:gd name="T26" fmla="+- 0 5297 4663"/>
                              <a:gd name="T27" fmla="*/ 5297 h 662"/>
                              <a:gd name="T28" fmla="+- 0 2263 2196"/>
                              <a:gd name="T29" fmla="*/ T28 w 1430"/>
                              <a:gd name="T30" fmla="+- 0 5310 4663"/>
                              <a:gd name="T31" fmla="*/ 5310 h 662"/>
                              <a:gd name="T32" fmla="+- 0 2292 2196"/>
                              <a:gd name="T33" fmla="*/ T32 w 1430"/>
                              <a:gd name="T34" fmla="+- 0 5321 4663"/>
                              <a:gd name="T35" fmla="*/ 5321 h 662"/>
                              <a:gd name="T36" fmla="+- 0 2322 2196"/>
                              <a:gd name="T37" fmla="*/ T36 w 1430"/>
                              <a:gd name="T38" fmla="+- 0 5324 4663"/>
                              <a:gd name="T39" fmla="*/ 5324 h 662"/>
                              <a:gd name="T40" fmla="+- 0 3526 2196"/>
                              <a:gd name="T41" fmla="*/ T40 w 1430"/>
                              <a:gd name="T42" fmla="+- 0 5322 4663"/>
                              <a:gd name="T43" fmla="*/ 5322 h 662"/>
                              <a:gd name="T44" fmla="+- 0 3594 2196"/>
                              <a:gd name="T45" fmla="*/ T44 w 1430"/>
                              <a:gd name="T46" fmla="+- 0 5282 4663"/>
                              <a:gd name="T47" fmla="*/ 5282 h 662"/>
                              <a:gd name="T48" fmla="+- 0 2322 2196"/>
                              <a:gd name="T49" fmla="*/ T48 w 1430"/>
                              <a:gd name="T50" fmla="+- 0 5275 4663"/>
                              <a:gd name="T51" fmla="*/ 5275 h 662"/>
                              <a:gd name="T52" fmla="+- 0 2276 2196"/>
                              <a:gd name="T53" fmla="*/ T52 w 1430"/>
                              <a:gd name="T54" fmla="+- 0 5259 4663"/>
                              <a:gd name="T55" fmla="*/ 5259 h 662"/>
                              <a:gd name="T56" fmla="+- 0 2249 2196"/>
                              <a:gd name="T57" fmla="*/ T56 w 1430"/>
                              <a:gd name="T58" fmla="+- 0 5220 4663"/>
                              <a:gd name="T59" fmla="*/ 5220 h 662"/>
                              <a:gd name="T60" fmla="+- 0 2245 2196"/>
                              <a:gd name="T61" fmla="*/ T60 w 1430"/>
                              <a:gd name="T62" fmla="+- 0 5204 4663"/>
                              <a:gd name="T63" fmla="*/ 5204 h 662"/>
                              <a:gd name="T64" fmla="+- 0 2246 2196"/>
                              <a:gd name="T65" fmla="*/ T64 w 1430"/>
                              <a:gd name="T66" fmla="+- 0 4781 4663"/>
                              <a:gd name="T67" fmla="*/ 4781 h 662"/>
                              <a:gd name="T68" fmla="+- 0 2252 2196"/>
                              <a:gd name="T69" fmla="*/ T68 w 1430"/>
                              <a:gd name="T70" fmla="+- 0 4759 4663"/>
                              <a:gd name="T71" fmla="*/ 4759 h 662"/>
                              <a:gd name="T72" fmla="+- 0 2261 2196"/>
                              <a:gd name="T73" fmla="*/ T72 w 1430"/>
                              <a:gd name="T74" fmla="+- 0 4743 4663"/>
                              <a:gd name="T75" fmla="*/ 4743 h 662"/>
                              <a:gd name="T76" fmla="+- 0 2274 2196"/>
                              <a:gd name="T77" fmla="*/ T76 w 1430"/>
                              <a:gd name="T78" fmla="+- 0 4730 4663"/>
                              <a:gd name="T79" fmla="*/ 4730 h 662"/>
                              <a:gd name="T80" fmla="+- 0 2287 2196"/>
                              <a:gd name="T81" fmla="*/ T80 w 1430"/>
                              <a:gd name="T82" fmla="+- 0 4722 4663"/>
                              <a:gd name="T83" fmla="*/ 4722 h 662"/>
                              <a:gd name="T84" fmla="+- 0 2311 2196"/>
                              <a:gd name="T85" fmla="*/ T84 w 1430"/>
                              <a:gd name="T86" fmla="+- 0 4712 4663"/>
                              <a:gd name="T87" fmla="*/ 4712 h 662"/>
                              <a:gd name="T88" fmla="+- 0 3583 2196"/>
                              <a:gd name="T89" fmla="*/ T88 w 1430"/>
                              <a:gd name="T90" fmla="+- 0 4695 4663"/>
                              <a:gd name="T91" fmla="*/ 4695 h 662"/>
                              <a:gd name="T92" fmla="+- 0 3510 2196"/>
                              <a:gd name="T93" fmla="*/ T92 w 1430"/>
                              <a:gd name="T94" fmla="+- 0 4664 4663"/>
                              <a:gd name="T95" fmla="*/ 4664 h 662"/>
                              <a:gd name="T96" fmla="+- 0 3597 2196"/>
                              <a:gd name="T97" fmla="*/ T96 w 1430"/>
                              <a:gd name="T98" fmla="+- 0 4712 4663"/>
                              <a:gd name="T99" fmla="*/ 4712 h 662"/>
                              <a:gd name="T100" fmla="+- 0 2323 2196"/>
                              <a:gd name="T101" fmla="*/ T100 w 1430"/>
                              <a:gd name="T102" fmla="+- 0 4713 4663"/>
                              <a:gd name="T103" fmla="*/ 4713 h 662"/>
                              <a:gd name="T104" fmla="+- 0 3516 2196"/>
                              <a:gd name="T105" fmla="*/ T104 w 1430"/>
                              <a:gd name="T106" fmla="+- 0 4716 4663"/>
                              <a:gd name="T107" fmla="*/ 4716 h 662"/>
                              <a:gd name="T108" fmla="+- 0 3557 2196"/>
                              <a:gd name="T109" fmla="*/ T108 w 1430"/>
                              <a:gd name="T110" fmla="+- 0 4740 4663"/>
                              <a:gd name="T111" fmla="*/ 4740 h 662"/>
                              <a:gd name="T112" fmla="+- 0 3575 2196"/>
                              <a:gd name="T113" fmla="*/ T112 w 1430"/>
                              <a:gd name="T114" fmla="+- 0 4784 4663"/>
                              <a:gd name="T115" fmla="*/ 4784 h 662"/>
                              <a:gd name="T116" fmla="+- 0 3576 2196"/>
                              <a:gd name="T117" fmla="*/ T116 w 1430"/>
                              <a:gd name="T118" fmla="+- 0 5198 4663"/>
                              <a:gd name="T119" fmla="*/ 5198 h 662"/>
                              <a:gd name="T120" fmla="+- 0 3564 2196"/>
                              <a:gd name="T121" fmla="*/ T120 w 1430"/>
                              <a:gd name="T122" fmla="+- 0 5237 4663"/>
                              <a:gd name="T123" fmla="*/ 5237 h 662"/>
                              <a:gd name="T124" fmla="+- 0 3529 2196"/>
                              <a:gd name="T125" fmla="*/ T124 w 1430"/>
                              <a:gd name="T126" fmla="+- 0 5269 4663"/>
                              <a:gd name="T127" fmla="*/ 5269 h 662"/>
                              <a:gd name="T128" fmla="+- 0 3498 2196"/>
                              <a:gd name="T129" fmla="*/ T128 w 1430"/>
                              <a:gd name="T130" fmla="+- 0 5275 4663"/>
                              <a:gd name="T131" fmla="*/ 5275 h 662"/>
                              <a:gd name="T132" fmla="+- 0 3615 2196"/>
                              <a:gd name="T133" fmla="*/ T132 w 1430"/>
                              <a:gd name="T134" fmla="+- 0 5248 4663"/>
                              <a:gd name="T135" fmla="*/ 5248 h 662"/>
                              <a:gd name="T136" fmla="+- 0 3625 2196"/>
                              <a:gd name="T137" fmla="*/ T136 w 1430"/>
                              <a:gd name="T138" fmla="+- 0 4776 4663"/>
                              <a:gd name="T139" fmla="*/ 4776 h 662"/>
                              <a:gd name="T140" fmla="+- 0 3608 2196"/>
                              <a:gd name="T141" fmla="*/ T140 w 1430"/>
                              <a:gd name="T142" fmla="+- 0 4726 4663"/>
                              <a:gd name="T143" fmla="*/ 472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9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9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1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3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6"/>
                                </a:lnTo>
                                <a:lnTo>
                                  <a:pt x="1309" y="611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3"/>
                                </a:lnTo>
                                <a:lnTo>
                                  <a:pt x="1427" y="101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329" y="305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17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4845"/>
                            <a:ext cx="116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091" y="2942"/>
                            <a:ext cx="1308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left="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pacing w:val="-2"/>
                                  <w:sz w:val="18"/>
                                </w:rPr>
                                <w:t xml:space="preserve">Administration </w:t>
                              </w:r>
                              <w:r>
                                <w:rPr>
                                  <w:color w:val="24714B"/>
                                  <w:sz w:val="18"/>
                                </w:rPr>
                                <w:t>Module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8599" y="2311"/>
                            <a:ext cx="1250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 xml:space="preserve">DUS </w:t>
                              </w:r>
                              <w:r>
                                <w:rPr>
                                  <w:color w:val="24714B"/>
                                  <w:spacing w:val="-5"/>
                                  <w:sz w:val="18"/>
                                </w:rPr>
                                <w:t>Report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right="1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Exchange Platform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1844"/>
                            <a:ext cx="950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416" y="1185"/>
                            <a:ext cx="121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29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78" style="position:absolute;margin-left:66.5pt;margin-top:15.25pt;width:479pt;height:269pt;z-index:-251636736;mso-wrap-distance-left:0;mso-wrap-distance-right:0;mso-position-horizontal-relative:page;mso-position-vertical-relative:text" coordorigin="1329,305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">
                <v:shape id="Picture 112" o:spid="_x0000_s1079" type="#_x0000_t75" style="position:absolute;left:5540;top:1747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">
                  <v:imagedata r:id="rId78" o:title=""/>
                </v:shape>
                <v:shape id="AutoShape 113" o:spid="_x0000_s1080" style="position:absolute;left:3696;top:904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" path="m6209,l154,,105,7,62,30,28,66,6,110,2,124,,140,,692r2,14l7,722r5,14l21,753r10,15l43,781r13,14l68,804r14,7l98,819r19,6l137,828r18,1l6211,829r16,-3l6273,808r35,-28l155,780r-34,-6l92,758,69,734,54,704,52,694,49,674r,-520l50,142r2,-10l62,103r6,-9l74,87r8,-8l89,73r8,-6l106,62r13,-6l130,52r12,-2l156,49r6150,l6298,38,6257,12,6209,xm6306,49r-112,l6206,50r11,1l6248,64r25,21l6291,112r8,33l6300,154r,520l6299,686r-1,11l6285,728r-21,25l6237,770r-33,8l6193,780r115,l6311,777r26,-40l6349,688r,-550l6346,122,6328,75,6306,49xe" fillcolor="#1d5b3c" stroked="f">
                  <v:path arrowok="t" o:connecttype="custom" o:connectlocs="154,905;62,935;6,1015;0,1045;2,1611;12,1641;31,1673;56,1700;82,1716;117,1730;155,1734;6227,1731;6308,1685;121,1679;69,1639;52,1599;49,1059;52,1037;68,999;82,984;97,972;119,961;142,955;6306,954;6257,917;6306,954;6206,955;6248,969;6291,1017;6300,1059;6299,1591;6285,1633;6237,1675;6193,1685;6311,1682;6349,1593;6346,1027;6306,954" o:connectangles="0,0,0,0,0,0,0,0,0,0,0,0,0,0,0,0,0,0,0,0,0,0,0,0,0,0,0,0,0,0,0,0,0,0,0,0,0,0"/>
                </v:shape>
                <v:shape id="Picture 114" o:spid="_x0000_s1081" type="#_x0000_t75" style="position:absolute;left:4624;top:4733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">
                  <v:imagedata r:id="rId79" o:title=""/>
                </v:shape>
                <v:shape id="AutoShape 115" o:spid="_x0000_s1082" style="position:absolute;left:3696;top:1684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" path="m5858,l516,,441,5,369,21,301,46,238,81r-58,43l128,175,84,232,49,296,22,364,6,438,2,464,,489,,2511r2,27l10,2588r23,78l67,2740r46,67l169,2866r19,17l208,2898r69,44l353,2974r81,20l516,3001r5317,l5860,3000r26,-3l5960,2985r70,-23l6053,2950r-5537,l441,2945r-72,-18l302,2899r-61,-39l186,2813r-47,-55l100,2696,72,2628,55,2554r-3,-24l50,2508r-1,-24l49,517r2,-28l52,468r7,-46l80,351r31,-66l152,224r51,-54l220,156r18,-15l302,102,370,73,442,55r75,-6l6051,49,6004,28,5933,9,5858,xm6051,49r-218,l5857,50r24,2l5955,65r69,25l6088,125r58,45l6195,222r42,60l6268,348r21,70l6299,493r1,24l6300,2484r-1,27l6298,2532r-15,74l6258,2676r-35,63l6179,2797r-52,49l6068,2887r-66,32l5931,2940r-75,10l6053,2950r42,-21l6154,2888r54,-49l6253,2784r38,-62l6320,2655r20,-71l6349,2511r,-2022l6347,463r-13,-74l6311,319r-33,-66l6237,194r-49,-53l6133,95,6071,57r-20,-8xe" fillcolor="#1d5b3c" stroked="f">
                  <v:path arrowok="t" o:connecttype="custom" o:connectlocs="516,1685;369,1706;238,1766;128,1860;49,1981;6,2123;0,2174;2,4223;33,4351;113,4492;188,4568;277,4627;434,4679;5833,4686;5886,4682;6030,4647;516,4635;369,4612;241,4545;139,4443;72,4313;52,4215;49,4169;51,2174;59,2107;111,1970;203,1855;238,1826;370,1758;517,1734;6004,1713;5858,1685;5833,1734;5881,1737;6024,1775;6146,1855;6237,1967;6289,2103;6300,2202;6299,4196;6283,4291;6223,4424;6127,4531;6002,4604;5856,4635;6095,4614;6208,4524;6291,4407;6340,4269;6349,2174;6334,2074;6278,1938;6188,1826;6071,1742" o:connectangles="0,0,0,0,0,0,0,0,0,0,0,0,0,0,0,0,0,0,0,0,0,0,0,0,0,0,0,0,0,0,0,0,0,0,0,0,0,0,0,0,0,0,0,0,0,0,0,0,0,0,0,0,0,0"/>
                </v:shape>
                <v:shape id="AutoShape 116" o:spid="_x0000_s1083" style="position:absolute;left:3696;top:4662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" path="m6223,l125,,85,7,50,26,23,54,5,91,,115,,548r2,14l10,586r8,14l25,612r9,11l47,634r9,7l67,647r14,6l96,658r15,2l126,661r6110,l6250,659r37,-15l6318,619r4,-7l126,612r-24,-5l80,596,64,579,53,557r-3,-7l49,541r,-414l50,118r3,-15l56,96,60,85,70,75r8,-8l84,62r7,-3l103,54r12,-5l6321,49,6307,32,6273,11,6234,1,6223,xm6321,49l115,49r12,1l6232,50r8,3l6262,61r19,16l6294,98r5,23l6300,127r,408l6298,552r-10,22l6273,593r-20,13l6229,611r-7,1l6322,612r17,-27l6349,546r,-433l6347,101,6332,63,6321,49xe" fillcolor="#1d5b3c" stroked="f">
                  <v:path arrowok="t" o:connecttype="custom" o:connectlocs="125,4663;50,4689;5,4754;0,5211;10,5249;25,5275;47,5297;67,5310;96,5321;126,5324;6250,5322;6318,5282;126,5275;80,5259;53,5220;49,5204;50,4781;56,4759;70,4738;84,4725;103,4717;6321,4712;6273,4674;6223,4663;115,4712;6232,4713;6262,4724;6294,4761;6300,4790;6298,5215;6273,5256;6229,5274;6322,5275;6349,5209;6347,4764;6321,4712" o:connectangles="0,0,0,0,0,0,0,0,0,0,0,0,0,0,0,0,0,0,0,0,0,0,0,0,0,0,0,0,0,0,0,0,0,0,0,0"/>
                </v:shape>
                <v:shape id="Picture 117" o:spid="_x0000_s1084" type="#_x0000_t75" style="position:absolute;left:4782;top:1126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">
                  <v:imagedata r:id="rId80" o:title=""/>
                </v:shape>
                <v:shape id="Picture 118" o:spid="_x0000_s1085" type="#_x0000_t75" style="position:absolute;left:5587;top:1702;width:2082;height: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">
                  <v:imagedata r:id="rId97" o:title=""/>
                </v:shape>
                <v:shape id="AutoShape 119" o:spid="_x0000_s1086" style="position:absolute;left:5569;top:1684;width:2117;height:3014;visibility:visible;mso-wrap-style:square;v-text-anchor:top" coordsize="2117,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" path="m1767,l369,,293,7,222,30,158,66r-56,48l57,172,23,239,4,313,1,332,,349,,2664r1,18l4,2701r3,18l24,2775r25,52l81,2875r40,43l135,2929r14,11l199,2971r54,24l311,3009r59,4l1768,3013r18,-1l1861,2995r68,-30l1932,2964r-1562,l293,2954r-71,-27l161,2886r-50,-55l74,2766,53,2691r-1,-15l51,2659r-2,-16l49,369r3,-33l57,304,71,255,92,210r28,-40l155,132r24,-20l222,85,269,65,319,53r51,-4l1930,49,1912,38,1842,11,1767,xm1930,49r-183,l1765,50r16,1l1856,68r67,34l1980,149r45,60l2054,278r13,76l2068,369r,2274l2067,2661r-2,16l2049,2751r-34,67l1967,2876r-59,44l1839,2950r-76,12l1747,2964r185,l1990,2923r50,-53l2079,2808r26,-70l2117,2664r,-2315l2116,331r-16,-75l2070,187r-43,-60l1974,77,1930,49xe" fillcolor="#1d5b3c" stroked="f">
                  <v:path arrowok="t" o:connecttype="custom" o:connectlocs="369,1685;222,1715;102,1799;23,1924;1,2017;0,4349;4,4386;24,4460;81,4560;135,4614;199,4656;311,4694;1768,4698;1861,4680;1932,4649;293,4639;161,4571;74,4451;52,4361;49,4328;52,2021;71,1940;120,1855;179,1797;269,1750;370,1734;1912,1723;1767,1685;1747,1734;1781,1736;1923,1787;2025,1894;2067,2039;2068,4328;2065,4362;2015,4503;1908,4605;1763,4647;1932,4649;2040,4555;2105,4423;2117,2034;2100,1941;2027,1812;1930,1734" o:connectangles="0,0,0,0,0,0,0,0,0,0,0,0,0,0,0,0,0,0,0,0,0,0,0,0,0,0,0,0,0,0,0,0,0,0,0,0,0,0,0,0,0,0,0,0,0"/>
                </v:shape>
                <v:shape id="Picture 120" o:spid="_x0000_s1087" type="#_x0000_t75" style="position:absolute;left:3891;top:2651;width:1697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">
                  <v:imagedata r:id="rId98" o:title=""/>
                </v:shape>
                <v:shape id="AutoShape 121" o:spid="_x0000_s1088" style="position:absolute;left:3876;top:2633;width:1732;height:1202;visibility:visible;mso-wrap-style:square;v-text-anchor:top" coordsize="173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" path="m1525,l216,,141,13,75,52,27,111,2,183,1,194,,205,,996r4,32l15,1064r16,32l52,1125r27,27l96,1164r18,11l139,1186r24,8l189,1199r27,2l1516,1201r12,-1l1538,1200r75,-23l1649,1151r-1433,l158,1140r-51,-31l70,1064,52,1008r-2,-7l49,991r,-785l53,182r9,-27l74,129,91,106,112,86r12,-9l157,60r19,-6l196,50r21,-1l1650,49,1600,16,1525,xm1650,49r-126,l1532,50r58,17l1637,101r31,49l1682,207r,788l1681,1002r-17,57l1629,1105r-48,32l1523,1151r126,l1673,1132r41,-62l1732,995r,-790l1730,193r-20,-74l1664,58r-14,-9xe" fillcolor="#1d5b3c" stroked="f">
                  <v:path arrowok="t" o:connecttype="custom" o:connectlocs="216,2634;75,2686;2,2817;0,2839;4,3662;31,3730;79,3786;114,3809;163,3828;216,3835;1528,3834;1613,3811;216,3785;107,3743;52,3642;49,3625;53,2816;74,2763;112,2720;157,2694;196,2684;1650,2683;1525,2634;1524,2683;1590,2701;1668,2784;1682,3629;1664,3693;1581,3771;1649,3785;1714,3704;1732,2839;1710,2753;1650,2683" o:connectangles="0,0,0,0,0,0,0,0,0,0,0,0,0,0,0,0,0,0,0,0,0,0,0,0,0,0,0,0,0,0,0,0,0,0"/>
                </v:shape>
                <v:shape id="Picture 122" o:spid="_x0000_s1089" type="#_x0000_t75" style="position:absolute;left:4598;top:1709;width:434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">
                  <v:imagedata r:id="rId99" o:title=""/>
                </v:shape>
                <v:shape id="AutoShape 123" o:spid="_x0000_s1090" style="position:absolute;left:4546;top:1680;width:542;height:1001;visibility:visible;mso-wrap-style:square;v-text-anchor:top" coordsize="542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" path="m140,731l,731r270,270l323,948r-70,l270,931,120,780r-60,l78,738r62,l140,731xm270,931r-17,17l288,948,270,931xm463,738l270,931r18,17l323,948,492,780r-12,l463,738xm78,738l60,780r60,l78,738xm140,738r-62,l120,780r71,l191,755r-51,l140,738xm420,221r-70,l350,780r71,l446,755r-45,l375,731r26,l401,271r-26,l401,246r44,l420,221xm534,738r-71,l480,780r12,l534,738xm140,246r,509l165,731r26,l191,271r-26,l140,246xm191,731r-26,l140,755r51,l191,731xm401,731r-26,l401,755r,-24xm541,731r-140,l401,755r45,l463,738r71,l541,731xm270,l,271r140,l140,264r-62,l60,221r61,l270,71,253,54r71,l270,xm191,246r-51,l165,271r26,l191,246xm401,246r-26,25l401,271r,-25xm445,246r-44,l401,271r140,l534,264r-71,l445,246xm121,221r-61,l78,264r43,-43xm191,221r-70,l78,264r62,l140,246r51,l191,221xm324,54r-36,l270,71,463,264r17,-43l491,221,324,54xm491,221r-11,l463,264r71,l491,221xm288,54r-35,l270,71,288,54xe" fillcolor="#1d5b3c" stroked="f">
                  <v:path arrowok="t" o:connecttype="custom" o:connectlocs="270,2682;270,2612;78,2419;270,2612;270,2612;288,2629;480,2461;60,2461;140,2419;191,2461;140,2419;350,2461;401,2436;401,1952;445,1927;463,2419;534,2419;165,2412;165,1952;165,2412;191,2412;401,2436;401,2412;463,2419;270,1681;140,1945;121,1902;324,1735;140,1927;191,1927;401,1952;401,1927;534,1945;121,1902;121,1902;78,1945;191,1927;288,1735;480,1902;491,1902;534,1945;253,1735" o:connectangles="0,0,0,0,0,0,0,0,0,0,0,0,0,0,0,0,0,0,0,0,0,0,0,0,0,0,0,0,0,0,0,0,0,0,0,0,0,0,0,0,0,0"/>
                </v:shape>
                <v:shape id="Picture 124" o:spid="_x0000_s1091" type="#_x0000_t75" style="position:absolute;left:4520;top:3803;width:591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">
                  <v:imagedata r:id="rId100" o:title=""/>
                </v:shape>
                <v:shape id="AutoShape 125" o:spid="_x0000_s1092" style="position:absolute;left:4477;top:3784;width:680;height:906;visibility:visible;mso-wrap-style:square;v-text-anchor:top" coordsize="68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" path="m210,489l,489,340,906r45,-56l321,850r19,-23l105,538r-52,l72,498r138,l210,489xm340,827r-19,23l359,850,340,827xm607,498l340,827r19,23l385,850,639,538r-12,l607,498xm72,498l53,538r52,l72,498xm210,498r-138,l105,538r156,l261,513r-51,l210,498xm420,25r,513l574,538r21,-25l469,513,444,489r25,l469,49r-25,l420,25xm673,498r-66,l627,538r12,l673,498xm469,l210,r,513l235,489r26,l261,49r-26,l261,25r208,l469,xm261,489r-26,l210,513r51,l261,489xm469,489r-25,l469,513r,-24xm679,489r-210,l469,513r126,l607,498r66,l679,489xm261,25l235,49r26,l261,25xm420,25r-159,l261,49r159,l420,25xm469,25r-49,l444,49r25,l469,25xe" fillcolor="#1d5b3c" stroked="f">
                  <v:path arrowok="t" o:connecttype="custom" o:connectlocs="0,4274;385,4635;340,4612;53,4323;210,4283;340,4612;359,4635;607,4283;359,4635;639,4323;607,4283;53,4323;72,4283;72,4283;261,4323;210,4298;420,3810;574,4323;469,4298;469,4274;444,3834;673,4283;627,4323;673,4283;210,3785;235,4274;261,3834;261,3810;469,3785;235,4274;261,4298;469,4274;469,4298;679,4274;469,4298;607,4283;679,4274;235,3834;261,3810;261,3810;420,3834;469,3810;444,3834;469,3810" o:connectangles="0,0,0,0,0,0,0,0,0,0,0,0,0,0,0,0,0,0,0,0,0,0,0,0,0,0,0,0,0,0,0,0,0,0,0,0,0,0,0,0,0,0,0,0"/>
                </v:shape>
                <v:shape id="Picture 126" o:spid="_x0000_s1093" type="#_x0000_t75" style="position:absolute;left:7675;top:1702;width:879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">
                  <v:imagedata r:id="rId101" o:title=""/>
                </v:shape>
                <v:shape id="AutoShape 127" o:spid="_x0000_s1094" style="position:absolute;left:7656;top:1684;width:916;height:1670;visibility:visible;mso-wrap-style:square;v-text-anchor:top" coordsize="916,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" path="m762,l168,,115,8,68,33,30,71,7,120,2,136,,153,,1519r4,17l7,1551r6,16l22,1584r12,18l48,1618r14,14l76,1641r13,9l107,1657r21,7l150,1668r19,1l764,1669r17,-4l831,1647r34,-27l169,1620r-38,-7l98,1596,71,1568,54,1534r-2,-12l50,1512r-1,-12l49,168r1,-12l55,132r4,-11l66,109,74,97,83,86,94,76r9,-7l113,63r15,-6l141,53r13,-3l170,49r695,l859,42,814,13,762,xm865,49r-119,l760,50r12,2l807,66r29,23l856,121r9,37l866,169r,1331l865,1514r-2,11l850,1560r-24,29l793,1610r-36,8l745,1620r120,l873,1613r29,-45l916,1516r,-1348l914,151r-2,-17l893,83,865,49xe" fillcolor="#1d5b3c" stroked="f">
                  <v:path arrowok="t" o:connecttype="custom" o:connectlocs="168,1685;68,1718;7,1805;0,1838;4,3221;13,3252;34,3287;62,3317;89,3335;128,3349;169,3354;781,3350;865,3305;131,3298;71,3253;52,3207;49,3185;50,1841;59,1806;74,1782;94,1761;113,1748;141,1738;170,1734;859,1727;762,1685;746,1734;772,1737;836,1774;865,1843;866,3185;863,3210;826,3274;757,3303;865,3305;902,3253;916,1853;912,1819;865,1734" o:connectangles="0,0,0,0,0,0,0,0,0,0,0,0,0,0,0,0,0,0,0,0,0,0,0,0,0,0,0,0,0,0,0,0,0,0,0,0,0,0,0"/>
                </v:shape>
                <v:shape id="Picture 128" o:spid="_x0000_s1095" type="#_x0000_t75" style="position:absolute;left:8539;top:2147;width:1370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">
                  <v:imagedata r:id="rId102" o:title=""/>
                </v:shape>
                <v:shape id="AutoShape 129" o:spid="_x0000_s1096" style="position:absolute;left:8521;top:2132;width:1458;height:943;visibility:visible;mso-wrap-style:square;v-text-anchor:top" coordsize="1407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" path="m1272,l148,,102,7,61,29,28,62,7,105,4,119,1,135,,147,,641r1,16l4,671r3,14l13,699r8,16l30,730r12,13l55,755r12,8l79,771r17,7l113,783r18,4l149,789r1111,l1275,787r15,-2l1334,768r36,-29l1370,738r-1221,l118,733,90,719,68,697,54,669,52,659,51,649r,-502l52,137r1,-10l55,118r4,-10l64,98,71,88r8,-9l88,71r7,-5l112,57r9,-3l130,52r11,-1l150,49r1217,l1357,37,1318,12,1272,xm1367,49r-108,l1270,51r9,1l1308,63r24,20l1349,109r7,30l1357,147r,494l1356,652r-1,9l1343,690r-19,24l1298,731r-31,7l1370,738r24,-38l1407,654r,-507l1405,131r-2,-14l1387,73,1367,49xe" fillcolor="#1d5b3c" stroked="f">
                  <v:path arrowok="t" o:connecttype="custom" o:connectlocs="153,2548;63,2583;7,2674;1,2709;0,3314;4,3350;13,3384;31,3421;57,3450;82,3470;117,3484;154,3491;1321,3489;1382,3466;1420,3430;122,3424;70,3381;54,3336;53,2724;55,2700;61,2677;74,2653;91,2633;116,2616;135,2610;155,2607;1406,2592;1318,2548;1305,2607;1325,2610;1380,2647;1405,2714;1406,3314;1404,3338;1372,3401;1313,3430;1445,3385;1458,2724;1454,2688;1417,2607" o:connectangles="0,0,0,0,0,0,0,0,0,0,0,0,0,0,0,0,0,0,0,0,0,0,0,0,0,0,0,0,0,0,0,0,0,0,0,0,0,0,0,0"/>
                </v:shape>
                <v:shape id="Picture 130" o:spid="_x0000_s1097" type="#_x0000_t75" style="position:absolute;left:8539;top:4713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">
                  <v:imagedata r:id="rId81" o:title=""/>
                </v:shape>
                <v:shape id="AutoShape 131" o:spid="_x0000_s1098" style="position:absolute;left:2196;top:904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" path="m1289,l154,,105,7,62,30,28,66,6,110,2,124,,140,,692r2,14l7,722r5,14l21,753r10,15l43,781r13,14l68,804r14,7l98,819r19,6l137,828r18,1l1291,829r16,-3l1353,808r35,-28l155,780r-34,-6l92,758,69,734,54,704,52,694,49,674r,-520l50,142r2,-10l62,103r6,-9l74,87r8,-8l89,73r8,-6l106,62r13,-6l130,52r12,-2l156,49r1230,l1378,38,1337,12,1289,xm1386,49r-112,l1286,50r11,1l1328,64r25,21l1371,112r8,33l1380,154r,520l1379,686r-1,11l1365,728r-21,25l1317,770r-33,8l1273,780r115,l1391,777r26,-40l1429,688r,-550l1426,122,1408,75,1386,49xe" fillcolor="#1d5b3c" stroked="f">
                  <v:path arrowok="t" o:connecttype="custom" o:connectlocs="154,905;62,935;6,1015;0,1045;2,1611;12,1641;31,1673;56,1700;82,1716;117,1730;155,1734;1307,1731;1388,1685;121,1679;69,1639;52,1599;49,1059;52,1037;68,999;82,984;97,972;119,961;142,955;1386,954;1337,917;1386,954;1286,955;1328,969;1371,1017;1380,1059;1379,1591;1365,1633;1317,1675;1273,1685;1391,1682;1429,1593;1426,1027;1386,954" o:connectangles="0,0,0,0,0,0,0,0,0,0,0,0,0,0,0,0,0,0,0,0,0,0,0,0,0,0,0,0,0,0,0,0,0,0,0,0,0,0"/>
                </v:shape>
                <v:shape id="AutoShape 132" o:spid="_x0000_s1099" style="position:absolute;left:2196;top:1684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" path="m1187,l254,,182,10,117,40,63,87,23,147,2,217,1,229,,241,,2760r1,12l2,2785r3,13l18,2839r19,39l63,2913r31,30l113,2958r9,6l153,2979r33,12l220,2998r34,3l1175,3001r13,-1l1201,3000r72,-19l1325,2950r-1071,l183,2938r-62,-37l75,2845,52,2776r-2,-10l49,2757,49,254r1,-10l50,232r2,-9l54,212,64,178,79,148,99,121,125,96,140,84r9,-5l174,66r26,-9l227,51r29,-2l1324,49r-2,-3l1259,13,1187,xm1324,49r-149,l1186,50r10,l1267,71r57,43l1363,173r16,71l1380,254r,2491l1379,2756r,11l1358,2837r-42,58l1256,2934r-72,16l1325,2950r9,-5l1383,2894r32,-63l1429,2758r,-2517l1428,228r-18,-71l1374,95,1324,49xe" fillcolor="#1d5b3c" stroked="f">
                  <v:path arrowok="t" o:connecttype="custom" o:connectlocs="254,1685;117,1725;23,1832;1,1914;0,4445;2,4470;18,4524;63,4598;113,4643;153,4664;220,4683;1175,4686;1201,4685;1325,4635;183,4623;75,4530;50,4451;49,1939;50,1917;54,1897;79,1833;125,1781;149,1764;200,1742;256,1734;1322,1731;1187,1685;1175,1734;1196,1735;1324,1799;1379,1929;1380,4430;1379,4452;1316,4580;1184,4635;1334,4630;1415,4516;1429,1926;1410,1842;1324,1734" o:connectangles="0,0,0,0,0,0,0,0,0,0,0,0,0,0,0,0,0,0,0,0,0,0,0,0,0,0,0,0,0,0,0,0,0,0,0,0,0,0,0,0"/>
                </v:shape>
                <v:shape id="AutoShape 133" o:spid="_x0000_s1100" style="position:absolute;left:2196;top:4662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" path="m1303,l125,,84,7,50,26,23,54,5,91,,115,,548r2,14l10,586r8,14l25,612r9,11l47,634r9,7l67,647r14,6l96,658r15,2l126,661r1190,l1330,659r37,-15l1398,619r4,-7l126,612r-24,-5l80,596,64,579,53,557r-3,-7l49,541r,-414l50,118r3,-15l56,96,62,86r3,-6l70,75r8,-8l84,62r7,-3l103,54r12,-5l1401,49,1387,32,1353,11,1314,1,1303,xm1401,49l115,49r12,1l1312,50r8,3l1342,61r19,16l1374,98r5,23l1380,128r,407l1378,552r-10,22l1353,593r-20,13l1309,611r-7,1l1402,612r17,-27l1429,546r,-433l1427,101,1412,63,1401,49xe" fillcolor="#1d5b3c" stroked="f">
                  <v:path arrowok="t" o:connecttype="custom" o:connectlocs="125,4663;50,4689;5,4754;0,5211;10,5249;25,5275;47,5297;67,5310;96,5321;126,5324;1330,5322;1398,5282;126,5275;80,5259;53,5220;49,5204;50,4781;56,4759;65,4743;78,4730;91,4722;115,4712;1387,4695;1314,4664;1401,4712;127,4713;1320,4716;1361,4740;1379,4784;1380,5198;1368,5237;1333,5269;1302,5275;1419,5248;1429,4776;1412,4726" o:connectangles="0,0,0,0,0,0,0,0,0,0,0,0,0,0,0,0,0,0,0,0,0,0,0,0,0,0,0,0,0,0,0,0,0,0,0,0"/>
                </v:shape>
                <v:rect id="Rectangle 134" o:spid="_x0000_s1101" style="position:absolute;left:1329;top:305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" filled="f" strokeweight="1.02pt"/>
                <v:shape id="Text Box 135" o:spid="_x0000_s1102" type="#_x0000_t202" style="position:absolute;left:5595;top:4917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36" o:spid="_x0000_s1103" type="#_x0000_t202" style="position:absolute;left:2579;top:4845;width:1160;height: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37" o:spid="_x0000_s1104" type="#_x0000_t202" style="position:absolute;left:4091;top:2942;width:1308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left="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pacing w:val="-2"/>
                            <w:sz w:val="18"/>
                          </w:rPr>
                          <w:t xml:space="preserve">Administration </w:t>
                        </w:r>
                        <w:r>
                          <w:rPr>
                            <w:color w:val="24714B"/>
                            <w:sz w:val="18"/>
                          </w:rPr>
                          <w:t>Module</w:t>
                        </w:r>
                      </w:p>
                    </w:txbxContent>
                  </v:textbox>
                </v:shape>
                <v:shape id="Text Box 138" o:spid="_x0000_s1105" type="#_x0000_t202" style="position:absolute;left:8599;top:2311;width:1250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 xml:space="preserve">DUS </w:t>
                        </w:r>
                        <w:r>
                          <w:rPr>
                            <w:color w:val="24714B"/>
                            <w:spacing w:val="-5"/>
                            <w:sz w:val="18"/>
                          </w:rPr>
                          <w:t>Report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right="1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Exchange Platform</w:t>
                        </w:r>
                      </w:p>
                    </w:txbxContent>
                  </v:textbox>
                </v:shape>
                <v:shape id="Text Box 139" o:spid="_x0000_s1106" type="#_x0000_t202" style="position:absolute;left:2529;top:1844;width:950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40" o:spid="_x0000_s1107" type="#_x0000_t202" style="position:absolute;left:2416;top:1185;width:121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41" o:spid="_x0000_s1108" type="#_x0000_t202" style="position:absolute;left:5610;top:329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2"/>
          <w:szCs w:val="22"/>
        </w:rPr>
        <w:sectPr w:rsidR="008A5AE7" w:rsidRPr="008A5AE7">
          <w:headerReference w:type="default" r:id="rId10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wps:wsp>
                        <wps:cNvPr id="277" name="AutoShape 32"/>
                        <wps:cNvSpPr>
                          <a:spLocks/>
                        </wps:cNvSpPr>
                        <wps:spPr bwMode="auto">
                          <a:xfrm>
                            <a:off x="6838" y="3541"/>
                            <a:ext cx="1378" cy="310"/>
                          </a:xfrm>
                          <a:custGeom>
                            <a:avLst/>
                            <a:gdLst>
                              <a:gd name="T0" fmla="+- 0 8216 6838"/>
                              <a:gd name="T1" fmla="*/ T0 w 1378"/>
                              <a:gd name="T2" fmla="+- 0 3542 3542"/>
                              <a:gd name="T3" fmla="*/ 3542 h 310"/>
                              <a:gd name="T4" fmla="+- 0 8191 6838"/>
                              <a:gd name="T5" fmla="*/ T4 w 1378"/>
                              <a:gd name="T6" fmla="+- 0 3542 3542"/>
                              <a:gd name="T7" fmla="*/ 3542 h 310"/>
                              <a:gd name="T8" fmla="+- 0 8191 6838"/>
                              <a:gd name="T9" fmla="*/ T8 w 1378"/>
                              <a:gd name="T10" fmla="+- 0 3643 3542"/>
                              <a:gd name="T11" fmla="*/ 3643 h 310"/>
                              <a:gd name="T12" fmla="+- 0 8216 6838"/>
                              <a:gd name="T13" fmla="*/ T12 w 1378"/>
                              <a:gd name="T14" fmla="+- 0 3643 3542"/>
                              <a:gd name="T15" fmla="*/ 3643 h 310"/>
                              <a:gd name="T16" fmla="+- 0 8216 6838"/>
                              <a:gd name="T17" fmla="*/ T16 w 1378"/>
                              <a:gd name="T18" fmla="+- 0 3542 3542"/>
                              <a:gd name="T19" fmla="*/ 3542 h 310"/>
                              <a:gd name="T20" fmla="+- 0 8216 6838"/>
                              <a:gd name="T21" fmla="*/ T20 w 1378"/>
                              <a:gd name="T22" fmla="+- 0 3801 3542"/>
                              <a:gd name="T23" fmla="*/ 3801 h 310"/>
                              <a:gd name="T24" fmla="+- 0 8203 6838"/>
                              <a:gd name="T25" fmla="*/ T24 w 1378"/>
                              <a:gd name="T26" fmla="+- 0 3801 3542"/>
                              <a:gd name="T27" fmla="*/ 3801 h 310"/>
                              <a:gd name="T28" fmla="+- 0 8199 6838"/>
                              <a:gd name="T29" fmla="*/ T28 w 1378"/>
                              <a:gd name="T30" fmla="+- 0 3805 3542"/>
                              <a:gd name="T31" fmla="*/ 3805 h 310"/>
                              <a:gd name="T32" fmla="+- 0 8199 6838"/>
                              <a:gd name="T33" fmla="*/ T32 w 1378"/>
                              <a:gd name="T34" fmla="+- 0 3826 3542"/>
                              <a:gd name="T35" fmla="*/ 3826 h 310"/>
                              <a:gd name="T36" fmla="+- 0 8216 6838"/>
                              <a:gd name="T37" fmla="*/ T36 w 1378"/>
                              <a:gd name="T38" fmla="+- 0 3826 3542"/>
                              <a:gd name="T39" fmla="*/ 3826 h 310"/>
                              <a:gd name="T40" fmla="+- 0 8216 6838"/>
                              <a:gd name="T41" fmla="*/ T40 w 1378"/>
                              <a:gd name="T42" fmla="+- 0 3801 3542"/>
                              <a:gd name="T43" fmla="*/ 3801 h 310"/>
                              <a:gd name="T44" fmla="+- 0 8216 6838"/>
                              <a:gd name="T45" fmla="*/ T44 w 1378"/>
                              <a:gd name="T46" fmla="+- 0 3717 3542"/>
                              <a:gd name="T47" fmla="*/ 3717 h 310"/>
                              <a:gd name="T48" fmla="+- 0 8191 6838"/>
                              <a:gd name="T49" fmla="*/ T48 w 1378"/>
                              <a:gd name="T50" fmla="+- 0 3717 3542"/>
                              <a:gd name="T51" fmla="*/ 3717 h 310"/>
                              <a:gd name="T52" fmla="+- 0 8191 6838"/>
                              <a:gd name="T53" fmla="*/ T52 w 1378"/>
                              <a:gd name="T54" fmla="+- 0 3814 3542"/>
                              <a:gd name="T55" fmla="*/ 3814 h 310"/>
                              <a:gd name="T56" fmla="+- 0 8199 6838"/>
                              <a:gd name="T57" fmla="*/ T56 w 1378"/>
                              <a:gd name="T58" fmla="+- 0 3805 3542"/>
                              <a:gd name="T59" fmla="*/ 3805 h 310"/>
                              <a:gd name="T60" fmla="+- 0 8199 6838"/>
                              <a:gd name="T61" fmla="*/ T60 w 1378"/>
                              <a:gd name="T62" fmla="+- 0 3801 3542"/>
                              <a:gd name="T63" fmla="*/ 3801 h 310"/>
                              <a:gd name="T64" fmla="+- 0 8216 6838"/>
                              <a:gd name="T65" fmla="*/ T64 w 1378"/>
                              <a:gd name="T66" fmla="+- 0 3801 3542"/>
                              <a:gd name="T67" fmla="*/ 3801 h 310"/>
                              <a:gd name="T68" fmla="+- 0 8216 6838"/>
                              <a:gd name="T69" fmla="*/ T68 w 1378"/>
                              <a:gd name="T70" fmla="+- 0 3717 3542"/>
                              <a:gd name="T71" fmla="*/ 3717 h 310"/>
                              <a:gd name="T72" fmla="+- 0 8203 6838"/>
                              <a:gd name="T73" fmla="*/ T72 w 1378"/>
                              <a:gd name="T74" fmla="+- 0 3801 3542"/>
                              <a:gd name="T75" fmla="*/ 3801 h 310"/>
                              <a:gd name="T76" fmla="+- 0 8199 6838"/>
                              <a:gd name="T77" fmla="*/ T76 w 1378"/>
                              <a:gd name="T78" fmla="+- 0 3801 3542"/>
                              <a:gd name="T79" fmla="*/ 3801 h 310"/>
                              <a:gd name="T80" fmla="+- 0 8199 6838"/>
                              <a:gd name="T81" fmla="*/ T80 w 1378"/>
                              <a:gd name="T82" fmla="+- 0 3805 3542"/>
                              <a:gd name="T83" fmla="*/ 3805 h 310"/>
                              <a:gd name="T84" fmla="+- 0 8203 6838"/>
                              <a:gd name="T85" fmla="*/ T84 w 1378"/>
                              <a:gd name="T86" fmla="+- 0 3801 3542"/>
                              <a:gd name="T87" fmla="*/ 3801 h 310"/>
                              <a:gd name="T88" fmla="+- 0 8125 6838"/>
                              <a:gd name="T89" fmla="*/ T88 w 1378"/>
                              <a:gd name="T90" fmla="+- 0 3801 3542"/>
                              <a:gd name="T91" fmla="*/ 3801 h 310"/>
                              <a:gd name="T92" fmla="+- 0 8025 6838"/>
                              <a:gd name="T93" fmla="*/ T92 w 1378"/>
                              <a:gd name="T94" fmla="+- 0 3801 3542"/>
                              <a:gd name="T95" fmla="*/ 3801 h 310"/>
                              <a:gd name="T96" fmla="+- 0 8025 6838"/>
                              <a:gd name="T97" fmla="*/ T96 w 1378"/>
                              <a:gd name="T98" fmla="+- 0 3826 3542"/>
                              <a:gd name="T99" fmla="*/ 3826 h 310"/>
                              <a:gd name="T100" fmla="+- 0 8125 6838"/>
                              <a:gd name="T101" fmla="*/ T100 w 1378"/>
                              <a:gd name="T102" fmla="+- 0 3826 3542"/>
                              <a:gd name="T103" fmla="*/ 3826 h 310"/>
                              <a:gd name="T104" fmla="+- 0 8125 6838"/>
                              <a:gd name="T105" fmla="*/ T104 w 1378"/>
                              <a:gd name="T106" fmla="+- 0 3801 3542"/>
                              <a:gd name="T107" fmla="*/ 3801 h 310"/>
                              <a:gd name="T108" fmla="+- 0 7949 6838"/>
                              <a:gd name="T109" fmla="*/ T108 w 1378"/>
                              <a:gd name="T110" fmla="+- 0 3801 3542"/>
                              <a:gd name="T111" fmla="*/ 3801 h 310"/>
                              <a:gd name="T112" fmla="+- 0 7850 6838"/>
                              <a:gd name="T113" fmla="*/ T112 w 1378"/>
                              <a:gd name="T114" fmla="+- 0 3801 3542"/>
                              <a:gd name="T115" fmla="*/ 3801 h 310"/>
                              <a:gd name="T116" fmla="+- 0 7850 6838"/>
                              <a:gd name="T117" fmla="*/ T116 w 1378"/>
                              <a:gd name="T118" fmla="+- 0 3826 3542"/>
                              <a:gd name="T119" fmla="*/ 3826 h 310"/>
                              <a:gd name="T120" fmla="+- 0 7949 6838"/>
                              <a:gd name="T121" fmla="*/ T120 w 1378"/>
                              <a:gd name="T122" fmla="+- 0 3826 3542"/>
                              <a:gd name="T123" fmla="*/ 3826 h 310"/>
                              <a:gd name="T124" fmla="+- 0 7949 6838"/>
                              <a:gd name="T125" fmla="*/ T124 w 1378"/>
                              <a:gd name="T126" fmla="+- 0 3801 3542"/>
                              <a:gd name="T127" fmla="*/ 3801 h 310"/>
                              <a:gd name="T128" fmla="+- 0 7774 6838"/>
                              <a:gd name="T129" fmla="*/ T128 w 1378"/>
                              <a:gd name="T130" fmla="+- 0 3801 3542"/>
                              <a:gd name="T131" fmla="*/ 3801 h 310"/>
                              <a:gd name="T132" fmla="+- 0 7675 6838"/>
                              <a:gd name="T133" fmla="*/ T132 w 1378"/>
                              <a:gd name="T134" fmla="+- 0 3801 3542"/>
                              <a:gd name="T135" fmla="*/ 3801 h 310"/>
                              <a:gd name="T136" fmla="+- 0 7675 6838"/>
                              <a:gd name="T137" fmla="*/ T136 w 1378"/>
                              <a:gd name="T138" fmla="+- 0 3826 3542"/>
                              <a:gd name="T139" fmla="*/ 3826 h 310"/>
                              <a:gd name="T140" fmla="+- 0 7774 6838"/>
                              <a:gd name="T141" fmla="*/ T140 w 1378"/>
                              <a:gd name="T142" fmla="+- 0 3826 3542"/>
                              <a:gd name="T143" fmla="*/ 3826 h 310"/>
                              <a:gd name="T144" fmla="+- 0 7774 6838"/>
                              <a:gd name="T145" fmla="*/ T144 w 1378"/>
                              <a:gd name="T146" fmla="+- 0 3801 3542"/>
                              <a:gd name="T147" fmla="*/ 3801 h 310"/>
                              <a:gd name="T148" fmla="+- 0 7599 6838"/>
                              <a:gd name="T149" fmla="*/ T148 w 1378"/>
                              <a:gd name="T150" fmla="+- 0 3801 3542"/>
                              <a:gd name="T151" fmla="*/ 3801 h 310"/>
                              <a:gd name="T152" fmla="+- 0 7499 6838"/>
                              <a:gd name="T153" fmla="*/ T152 w 1378"/>
                              <a:gd name="T154" fmla="+- 0 3801 3542"/>
                              <a:gd name="T155" fmla="*/ 3801 h 310"/>
                              <a:gd name="T156" fmla="+- 0 7499 6838"/>
                              <a:gd name="T157" fmla="*/ T156 w 1378"/>
                              <a:gd name="T158" fmla="+- 0 3826 3542"/>
                              <a:gd name="T159" fmla="*/ 3826 h 310"/>
                              <a:gd name="T160" fmla="+- 0 7599 6838"/>
                              <a:gd name="T161" fmla="*/ T160 w 1378"/>
                              <a:gd name="T162" fmla="+- 0 3826 3542"/>
                              <a:gd name="T163" fmla="*/ 3826 h 310"/>
                              <a:gd name="T164" fmla="+- 0 7599 6838"/>
                              <a:gd name="T165" fmla="*/ T164 w 1378"/>
                              <a:gd name="T166" fmla="+- 0 3801 3542"/>
                              <a:gd name="T167" fmla="*/ 3801 h 310"/>
                              <a:gd name="T168" fmla="+- 0 7425 6838"/>
                              <a:gd name="T169" fmla="*/ T168 w 1378"/>
                              <a:gd name="T170" fmla="+- 0 3801 3542"/>
                              <a:gd name="T171" fmla="*/ 3801 h 310"/>
                              <a:gd name="T172" fmla="+- 0 7324 6838"/>
                              <a:gd name="T173" fmla="*/ T172 w 1378"/>
                              <a:gd name="T174" fmla="+- 0 3801 3542"/>
                              <a:gd name="T175" fmla="*/ 3801 h 310"/>
                              <a:gd name="T176" fmla="+- 0 7324 6838"/>
                              <a:gd name="T177" fmla="*/ T176 w 1378"/>
                              <a:gd name="T178" fmla="+- 0 3826 3542"/>
                              <a:gd name="T179" fmla="*/ 3826 h 310"/>
                              <a:gd name="T180" fmla="+- 0 7425 6838"/>
                              <a:gd name="T181" fmla="*/ T180 w 1378"/>
                              <a:gd name="T182" fmla="+- 0 3826 3542"/>
                              <a:gd name="T183" fmla="*/ 3826 h 310"/>
                              <a:gd name="T184" fmla="+- 0 7425 6838"/>
                              <a:gd name="T185" fmla="*/ T184 w 1378"/>
                              <a:gd name="T186" fmla="+- 0 3801 3542"/>
                              <a:gd name="T187" fmla="*/ 3801 h 310"/>
                              <a:gd name="T188" fmla="+- 0 7250 6838"/>
                              <a:gd name="T189" fmla="*/ T188 w 1378"/>
                              <a:gd name="T190" fmla="+- 0 3801 3542"/>
                              <a:gd name="T191" fmla="*/ 3801 h 310"/>
                              <a:gd name="T192" fmla="+- 0 7149 6838"/>
                              <a:gd name="T193" fmla="*/ T192 w 1378"/>
                              <a:gd name="T194" fmla="+- 0 3801 3542"/>
                              <a:gd name="T195" fmla="*/ 3801 h 310"/>
                              <a:gd name="T196" fmla="+- 0 7149 6838"/>
                              <a:gd name="T197" fmla="*/ T196 w 1378"/>
                              <a:gd name="T198" fmla="+- 0 3826 3542"/>
                              <a:gd name="T199" fmla="*/ 3826 h 310"/>
                              <a:gd name="T200" fmla="+- 0 7250 6838"/>
                              <a:gd name="T201" fmla="*/ T200 w 1378"/>
                              <a:gd name="T202" fmla="+- 0 3826 3542"/>
                              <a:gd name="T203" fmla="*/ 3826 h 310"/>
                              <a:gd name="T204" fmla="+- 0 7250 6838"/>
                              <a:gd name="T205" fmla="*/ T204 w 1378"/>
                              <a:gd name="T206" fmla="+- 0 3801 3542"/>
                              <a:gd name="T207" fmla="*/ 3801 h 310"/>
                              <a:gd name="T208" fmla="+- 0 7075 6838"/>
                              <a:gd name="T209" fmla="*/ T208 w 1378"/>
                              <a:gd name="T210" fmla="+- 0 3801 3542"/>
                              <a:gd name="T211" fmla="*/ 3801 h 310"/>
                              <a:gd name="T212" fmla="+- 0 6975 6838"/>
                              <a:gd name="T213" fmla="*/ T212 w 1378"/>
                              <a:gd name="T214" fmla="+- 0 3801 3542"/>
                              <a:gd name="T215" fmla="*/ 3801 h 310"/>
                              <a:gd name="T216" fmla="+- 0 6975 6838"/>
                              <a:gd name="T217" fmla="*/ T216 w 1378"/>
                              <a:gd name="T218" fmla="+- 0 3826 3542"/>
                              <a:gd name="T219" fmla="*/ 3826 h 310"/>
                              <a:gd name="T220" fmla="+- 0 7075 6838"/>
                              <a:gd name="T221" fmla="*/ T220 w 1378"/>
                              <a:gd name="T222" fmla="+- 0 3826 3542"/>
                              <a:gd name="T223" fmla="*/ 3826 h 310"/>
                              <a:gd name="T224" fmla="+- 0 7075 6838"/>
                              <a:gd name="T225" fmla="*/ T224 w 1378"/>
                              <a:gd name="T226" fmla="+- 0 3801 3542"/>
                              <a:gd name="T227" fmla="*/ 3801 h 310"/>
                              <a:gd name="T228" fmla="+- 0 6913 6838"/>
                              <a:gd name="T229" fmla="*/ T228 w 1378"/>
                              <a:gd name="T230" fmla="+- 0 3776 3542"/>
                              <a:gd name="T231" fmla="*/ 3776 h 310"/>
                              <a:gd name="T232" fmla="+- 0 6838 6838"/>
                              <a:gd name="T233" fmla="*/ T232 w 1378"/>
                              <a:gd name="T234" fmla="+- 0 3814 3542"/>
                              <a:gd name="T235" fmla="*/ 3814 h 310"/>
                              <a:gd name="T236" fmla="+- 0 6913 6838"/>
                              <a:gd name="T237" fmla="*/ T236 w 1378"/>
                              <a:gd name="T238" fmla="+- 0 3851 3542"/>
                              <a:gd name="T239" fmla="*/ 3851 h 310"/>
                              <a:gd name="T240" fmla="+- 0 6913 6838"/>
                              <a:gd name="T241" fmla="*/ T240 w 1378"/>
                              <a:gd name="T242" fmla="+- 0 3776 3542"/>
                              <a:gd name="T243" fmla="*/ 3776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8" h="310">
                                <a:moveTo>
                                  <a:pt x="1378" y="0"/>
                                </a:moveTo>
                                <a:lnTo>
                                  <a:pt x="1353" y="0"/>
                                </a:lnTo>
                                <a:lnTo>
                                  <a:pt x="1353" y="101"/>
                                </a:lnTo>
                                <a:lnTo>
                                  <a:pt x="1378" y="101"/>
                                </a:lnTo>
                                <a:lnTo>
                                  <a:pt x="1378" y="0"/>
                                </a:lnTo>
                                <a:close/>
                                <a:moveTo>
                                  <a:pt x="1378" y="259"/>
                                </a:moveTo>
                                <a:lnTo>
                                  <a:pt x="1365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84"/>
                                </a:lnTo>
                                <a:lnTo>
                                  <a:pt x="1378" y="284"/>
                                </a:lnTo>
                                <a:lnTo>
                                  <a:pt x="1378" y="259"/>
                                </a:lnTo>
                                <a:close/>
                                <a:moveTo>
                                  <a:pt x="1378" y="175"/>
                                </a:moveTo>
                                <a:lnTo>
                                  <a:pt x="1353" y="175"/>
                                </a:lnTo>
                                <a:lnTo>
                                  <a:pt x="1353" y="272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59"/>
                                </a:lnTo>
                                <a:lnTo>
                                  <a:pt x="1378" y="259"/>
                                </a:lnTo>
                                <a:lnTo>
                                  <a:pt x="1378" y="175"/>
                                </a:lnTo>
                                <a:close/>
                                <a:moveTo>
                                  <a:pt x="1365" y="259"/>
                                </a:moveTo>
                                <a:lnTo>
                                  <a:pt x="1361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5" y="259"/>
                                </a:lnTo>
                                <a:close/>
                                <a:moveTo>
                                  <a:pt x="1287" y="259"/>
                                </a:moveTo>
                                <a:lnTo>
                                  <a:pt x="1187" y="259"/>
                                </a:lnTo>
                                <a:lnTo>
                                  <a:pt x="1187" y="284"/>
                                </a:lnTo>
                                <a:lnTo>
                                  <a:pt x="1287" y="284"/>
                                </a:lnTo>
                                <a:lnTo>
                                  <a:pt x="1287" y="259"/>
                                </a:lnTo>
                                <a:close/>
                                <a:moveTo>
                                  <a:pt x="1111" y="259"/>
                                </a:moveTo>
                                <a:lnTo>
                                  <a:pt x="1012" y="259"/>
                                </a:lnTo>
                                <a:lnTo>
                                  <a:pt x="1012" y="284"/>
                                </a:lnTo>
                                <a:lnTo>
                                  <a:pt x="1111" y="284"/>
                                </a:lnTo>
                                <a:lnTo>
                                  <a:pt x="1111" y="259"/>
                                </a:lnTo>
                                <a:close/>
                                <a:moveTo>
                                  <a:pt x="936" y="259"/>
                                </a:moveTo>
                                <a:lnTo>
                                  <a:pt x="837" y="259"/>
                                </a:lnTo>
                                <a:lnTo>
                                  <a:pt x="837" y="284"/>
                                </a:lnTo>
                                <a:lnTo>
                                  <a:pt x="936" y="284"/>
                                </a:lnTo>
                                <a:lnTo>
                                  <a:pt x="936" y="259"/>
                                </a:lnTo>
                                <a:close/>
                                <a:moveTo>
                                  <a:pt x="761" y="259"/>
                                </a:moveTo>
                                <a:lnTo>
                                  <a:pt x="661" y="259"/>
                                </a:lnTo>
                                <a:lnTo>
                                  <a:pt x="661" y="284"/>
                                </a:lnTo>
                                <a:lnTo>
                                  <a:pt x="761" y="284"/>
                                </a:lnTo>
                                <a:lnTo>
                                  <a:pt x="761" y="259"/>
                                </a:lnTo>
                                <a:close/>
                                <a:moveTo>
                                  <a:pt x="587" y="259"/>
                                </a:moveTo>
                                <a:lnTo>
                                  <a:pt x="486" y="259"/>
                                </a:lnTo>
                                <a:lnTo>
                                  <a:pt x="486" y="284"/>
                                </a:lnTo>
                                <a:lnTo>
                                  <a:pt x="587" y="284"/>
                                </a:lnTo>
                                <a:lnTo>
                                  <a:pt x="587" y="259"/>
                                </a:lnTo>
                                <a:close/>
                                <a:moveTo>
                                  <a:pt x="412" y="259"/>
                                </a:moveTo>
                                <a:lnTo>
                                  <a:pt x="311" y="259"/>
                                </a:lnTo>
                                <a:lnTo>
                                  <a:pt x="311" y="284"/>
                                </a:lnTo>
                                <a:lnTo>
                                  <a:pt x="412" y="284"/>
                                </a:lnTo>
                                <a:lnTo>
                                  <a:pt x="412" y="259"/>
                                </a:lnTo>
                                <a:close/>
                                <a:moveTo>
                                  <a:pt x="237" y="259"/>
                                </a:moveTo>
                                <a:lnTo>
                                  <a:pt x="137" y="259"/>
                                </a:lnTo>
                                <a:lnTo>
                                  <a:pt x="137" y="284"/>
                                </a:lnTo>
                                <a:lnTo>
                                  <a:pt x="237" y="284"/>
                                </a:lnTo>
                                <a:lnTo>
                                  <a:pt x="237" y="259"/>
                                </a:lnTo>
                                <a:close/>
                                <a:moveTo>
                                  <a:pt x="75" y="234"/>
                                </a:moveTo>
                                <a:lnTo>
                                  <a:pt x="0" y="272"/>
                                </a:lnTo>
                                <a:lnTo>
                                  <a:pt x="75" y="309"/>
                                </a:lnTo>
                                <a:lnTo>
                                  <a:pt x="75" y="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728"/>
                            <a:ext cx="1834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480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35"/>
                        <wps:cNvSpPr>
                          <a:spLocks/>
                        </wps:cNvSpPr>
                        <wps:spPr bwMode="auto">
                          <a:xfrm>
                            <a:off x="3475" y="3537"/>
                            <a:ext cx="1034" cy="585"/>
                          </a:xfrm>
                          <a:custGeom>
                            <a:avLst/>
                            <a:gdLst>
                              <a:gd name="T0" fmla="+- 0 4509 3476"/>
                              <a:gd name="T1" fmla="*/ T0 w 1034"/>
                              <a:gd name="T2" fmla="+- 0 3537 3537"/>
                              <a:gd name="T3" fmla="*/ 3537 h 585"/>
                              <a:gd name="T4" fmla="+- 0 3476 3476"/>
                              <a:gd name="T5" fmla="*/ T4 w 1034"/>
                              <a:gd name="T6" fmla="+- 0 3537 3537"/>
                              <a:gd name="T7" fmla="*/ 3537 h 585"/>
                              <a:gd name="T8" fmla="+- 0 3476 3476"/>
                              <a:gd name="T9" fmla="*/ T8 w 1034"/>
                              <a:gd name="T10" fmla="+- 0 4121 3537"/>
                              <a:gd name="T11" fmla="*/ 4121 h 585"/>
                              <a:gd name="T12" fmla="+- 0 4509 3476"/>
                              <a:gd name="T13" fmla="*/ T12 w 1034"/>
                              <a:gd name="T14" fmla="+- 0 4121 3537"/>
                              <a:gd name="T15" fmla="*/ 4121 h 585"/>
                              <a:gd name="T16" fmla="+- 0 4509 3476"/>
                              <a:gd name="T17" fmla="*/ T16 w 1034"/>
                              <a:gd name="T18" fmla="+- 0 4117 3537"/>
                              <a:gd name="T19" fmla="*/ 4117 h 585"/>
                              <a:gd name="T20" fmla="+- 0 3487 3476"/>
                              <a:gd name="T21" fmla="*/ T20 w 1034"/>
                              <a:gd name="T22" fmla="+- 0 4117 3537"/>
                              <a:gd name="T23" fmla="*/ 4117 h 585"/>
                              <a:gd name="T24" fmla="+- 0 3481 3476"/>
                              <a:gd name="T25" fmla="*/ T24 w 1034"/>
                              <a:gd name="T26" fmla="+- 0 4112 3537"/>
                              <a:gd name="T27" fmla="*/ 4112 h 585"/>
                              <a:gd name="T28" fmla="+- 0 3487 3476"/>
                              <a:gd name="T29" fmla="*/ T28 w 1034"/>
                              <a:gd name="T30" fmla="+- 0 4112 3537"/>
                              <a:gd name="T31" fmla="*/ 4112 h 585"/>
                              <a:gd name="T32" fmla="+- 0 3487 3476"/>
                              <a:gd name="T33" fmla="*/ T32 w 1034"/>
                              <a:gd name="T34" fmla="+- 0 3547 3537"/>
                              <a:gd name="T35" fmla="*/ 3547 h 585"/>
                              <a:gd name="T36" fmla="+- 0 3481 3476"/>
                              <a:gd name="T37" fmla="*/ T36 w 1034"/>
                              <a:gd name="T38" fmla="+- 0 3547 3537"/>
                              <a:gd name="T39" fmla="*/ 3547 h 585"/>
                              <a:gd name="T40" fmla="+- 0 3487 3476"/>
                              <a:gd name="T41" fmla="*/ T40 w 1034"/>
                              <a:gd name="T42" fmla="+- 0 3542 3537"/>
                              <a:gd name="T43" fmla="*/ 3542 h 585"/>
                              <a:gd name="T44" fmla="+- 0 4509 3476"/>
                              <a:gd name="T45" fmla="*/ T44 w 1034"/>
                              <a:gd name="T46" fmla="+- 0 3542 3537"/>
                              <a:gd name="T47" fmla="*/ 3542 h 585"/>
                              <a:gd name="T48" fmla="+- 0 4509 3476"/>
                              <a:gd name="T49" fmla="*/ T48 w 1034"/>
                              <a:gd name="T50" fmla="+- 0 3537 3537"/>
                              <a:gd name="T51" fmla="*/ 3537 h 585"/>
                              <a:gd name="T52" fmla="+- 0 3487 3476"/>
                              <a:gd name="T53" fmla="*/ T52 w 1034"/>
                              <a:gd name="T54" fmla="+- 0 4112 3537"/>
                              <a:gd name="T55" fmla="*/ 4112 h 585"/>
                              <a:gd name="T56" fmla="+- 0 3481 3476"/>
                              <a:gd name="T57" fmla="*/ T56 w 1034"/>
                              <a:gd name="T58" fmla="+- 0 4112 3537"/>
                              <a:gd name="T59" fmla="*/ 4112 h 585"/>
                              <a:gd name="T60" fmla="+- 0 3487 3476"/>
                              <a:gd name="T61" fmla="*/ T60 w 1034"/>
                              <a:gd name="T62" fmla="+- 0 4117 3537"/>
                              <a:gd name="T63" fmla="*/ 4117 h 585"/>
                              <a:gd name="T64" fmla="+- 0 3487 3476"/>
                              <a:gd name="T65" fmla="*/ T64 w 1034"/>
                              <a:gd name="T66" fmla="+- 0 4112 3537"/>
                              <a:gd name="T67" fmla="*/ 4112 h 585"/>
                              <a:gd name="T68" fmla="+- 0 4499 3476"/>
                              <a:gd name="T69" fmla="*/ T68 w 1034"/>
                              <a:gd name="T70" fmla="+- 0 4112 3537"/>
                              <a:gd name="T71" fmla="*/ 4112 h 585"/>
                              <a:gd name="T72" fmla="+- 0 3487 3476"/>
                              <a:gd name="T73" fmla="*/ T72 w 1034"/>
                              <a:gd name="T74" fmla="+- 0 4112 3537"/>
                              <a:gd name="T75" fmla="*/ 4112 h 585"/>
                              <a:gd name="T76" fmla="+- 0 3487 3476"/>
                              <a:gd name="T77" fmla="*/ T76 w 1034"/>
                              <a:gd name="T78" fmla="+- 0 4117 3537"/>
                              <a:gd name="T79" fmla="*/ 4117 h 585"/>
                              <a:gd name="T80" fmla="+- 0 4499 3476"/>
                              <a:gd name="T81" fmla="*/ T80 w 1034"/>
                              <a:gd name="T82" fmla="+- 0 4117 3537"/>
                              <a:gd name="T83" fmla="*/ 4117 h 585"/>
                              <a:gd name="T84" fmla="+- 0 4499 3476"/>
                              <a:gd name="T85" fmla="*/ T84 w 1034"/>
                              <a:gd name="T86" fmla="+- 0 4112 3537"/>
                              <a:gd name="T87" fmla="*/ 4112 h 585"/>
                              <a:gd name="T88" fmla="+- 0 4499 3476"/>
                              <a:gd name="T89" fmla="*/ T88 w 1034"/>
                              <a:gd name="T90" fmla="+- 0 3542 3537"/>
                              <a:gd name="T91" fmla="*/ 3542 h 585"/>
                              <a:gd name="T92" fmla="+- 0 4499 3476"/>
                              <a:gd name="T93" fmla="*/ T92 w 1034"/>
                              <a:gd name="T94" fmla="+- 0 4117 3537"/>
                              <a:gd name="T95" fmla="*/ 4117 h 585"/>
                              <a:gd name="T96" fmla="+- 0 4504 3476"/>
                              <a:gd name="T97" fmla="*/ T96 w 1034"/>
                              <a:gd name="T98" fmla="+- 0 4112 3537"/>
                              <a:gd name="T99" fmla="*/ 4112 h 585"/>
                              <a:gd name="T100" fmla="+- 0 4509 3476"/>
                              <a:gd name="T101" fmla="*/ T100 w 1034"/>
                              <a:gd name="T102" fmla="+- 0 4112 3537"/>
                              <a:gd name="T103" fmla="*/ 4112 h 585"/>
                              <a:gd name="T104" fmla="+- 0 4509 3476"/>
                              <a:gd name="T105" fmla="*/ T104 w 1034"/>
                              <a:gd name="T106" fmla="+- 0 3547 3537"/>
                              <a:gd name="T107" fmla="*/ 3547 h 585"/>
                              <a:gd name="T108" fmla="+- 0 4504 3476"/>
                              <a:gd name="T109" fmla="*/ T108 w 1034"/>
                              <a:gd name="T110" fmla="+- 0 3547 3537"/>
                              <a:gd name="T111" fmla="*/ 3547 h 585"/>
                              <a:gd name="T112" fmla="+- 0 4499 3476"/>
                              <a:gd name="T113" fmla="*/ T112 w 1034"/>
                              <a:gd name="T114" fmla="+- 0 3542 3537"/>
                              <a:gd name="T115" fmla="*/ 3542 h 585"/>
                              <a:gd name="T116" fmla="+- 0 4509 3476"/>
                              <a:gd name="T117" fmla="*/ T116 w 1034"/>
                              <a:gd name="T118" fmla="+- 0 4112 3537"/>
                              <a:gd name="T119" fmla="*/ 4112 h 585"/>
                              <a:gd name="T120" fmla="+- 0 4504 3476"/>
                              <a:gd name="T121" fmla="*/ T120 w 1034"/>
                              <a:gd name="T122" fmla="+- 0 4112 3537"/>
                              <a:gd name="T123" fmla="*/ 4112 h 585"/>
                              <a:gd name="T124" fmla="+- 0 4499 3476"/>
                              <a:gd name="T125" fmla="*/ T124 w 1034"/>
                              <a:gd name="T126" fmla="+- 0 4117 3537"/>
                              <a:gd name="T127" fmla="*/ 4117 h 585"/>
                              <a:gd name="T128" fmla="+- 0 4509 3476"/>
                              <a:gd name="T129" fmla="*/ T128 w 1034"/>
                              <a:gd name="T130" fmla="+- 0 4117 3537"/>
                              <a:gd name="T131" fmla="*/ 4117 h 585"/>
                              <a:gd name="T132" fmla="+- 0 4509 3476"/>
                              <a:gd name="T133" fmla="*/ T132 w 1034"/>
                              <a:gd name="T134" fmla="+- 0 4112 3537"/>
                              <a:gd name="T135" fmla="*/ 4112 h 585"/>
                              <a:gd name="T136" fmla="+- 0 3487 3476"/>
                              <a:gd name="T137" fmla="*/ T136 w 1034"/>
                              <a:gd name="T138" fmla="+- 0 3542 3537"/>
                              <a:gd name="T139" fmla="*/ 3542 h 585"/>
                              <a:gd name="T140" fmla="+- 0 3481 3476"/>
                              <a:gd name="T141" fmla="*/ T140 w 1034"/>
                              <a:gd name="T142" fmla="+- 0 3547 3537"/>
                              <a:gd name="T143" fmla="*/ 3547 h 585"/>
                              <a:gd name="T144" fmla="+- 0 3487 3476"/>
                              <a:gd name="T145" fmla="*/ T144 w 1034"/>
                              <a:gd name="T146" fmla="+- 0 3547 3537"/>
                              <a:gd name="T147" fmla="*/ 3547 h 585"/>
                              <a:gd name="T148" fmla="+- 0 3487 3476"/>
                              <a:gd name="T149" fmla="*/ T148 w 1034"/>
                              <a:gd name="T150" fmla="+- 0 3542 3537"/>
                              <a:gd name="T151" fmla="*/ 3542 h 585"/>
                              <a:gd name="T152" fmla="+- 0 4499 3476"/>
                              <a:gd name="T153" fmla="*/ T152 w 1034"/>
                              <a:gd name="T154" fmla="+- 0 3542 3537"/>
                              <a:gd name="T155" fmla="*/ 3542 h 585"/>
                              <a:gd name="T156" fmla="+- 0 3487 3476"/>
                              <a:gd name="T157" fmla="*/ T156 w 1034"/>
                              <a:gd name="T158" fmla="+- 0 3542 3537"/>
                              <a:gd name="T159" fmla="*/ 3542 h 585"/>
                              <a:gd name="T160" fmla="+- 0 3487 3476"/>
                              <a:gd name="T161" fmla="*/ T160 w 1034"/>
                              <a:gd name="T162" fmla="+- 0 3547 3537"/>
                              <a:gd name="T163" fmla="*/ 3547 h 585"/>
                              <a:gd name="T164" fmla="+- 0 4499 3476"/>
                              <a:gd name="T165" fmla="*/ T164 w 1034"/>
                              <a:gd name="T166" fmla="+- 0 3547 3537"/>
                              <a:gd name="T167" fmla="*/ 3547 h 585"/>
                              <a:gd name="T168" fmla="+- 0 4499 3476"/>
                              <a:gd name="T169" fmla="*/ T168 w 1034"/>
                              <a:gd name="T170" fmla="+- 0 3542 3537"/>
                              <a:gd name="T171" fmla="*/ 3542 h 585"/>
                              <a:gd name="T172" fmla="+- 0 4509 3476"/>
                              <a:gd name="T173" fmla="*/ T172 w 1034"/>
                              <a:gd name="T174" fmla="+- 0 3542 3537"/>
                              <a:gd name="T175" fmla="*/ 3542 h 585"/>
                              <a:gd name="T176" fmla="+- 0 4499 3476"/>
                              <a:gd name="T177" fmla="*/ T176 w 1034"/>
                              <a:gd name="T178" fmla="+- 0 3542 3537"/>
                              <a:gd name="T179" fmla="*/ 3542 h 585"/>
                              <a:gd name="T180" fmla="+- 0 4504 3476"/>
                              <a:gd name="T181" fmla="*/ T180 w 1034"/>
                              <a:gd name="T182" fmla="+- 0 3547 3537"/>
                              <a:gd name="T183" fmla="*/ 3547 h 585"/>
                              <a:gd name="T184" fmla="+- 0 4509 3476"/>
                              <a:gd name="T185" fmla="*/ T184 w 1034"/>
                              <a:gd name="T186" fmla="+- 0 3547 3537"/>
                              <a:gd name="T187" fmla="*/ 3547 h 585"/>
                              <a:gd name="T188" fmla="+- 0 4509 3476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11" y="580"/>
                                </a:lnTo>
                                <a:lnTo>
                                  <a:pt x="5" y="575"/>
                                </a:lnTo>
                                <a:lnTo>
                                  <a:pt x="11" y="575"/>
                                </a:lnTo>
                                <a:lnTo>
                                  <a:pt x="11" y="10"/>
                                </a:lnTo>
                                <a:lnTo>
                                  <a:pt x="5" y="10"/>
                                </a:lnTo>
                                <a:lnTo>
                                  <a:pt x="11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1" y="580"/>
                                </a:lnTo>
                                <a:lnTo>
                                  <a:pt x="11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1" y="575"/>
                                </a:lnTo>
                                <a:lnTo>
                                  <a:pt x="11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11" y="5"/>
                                </a:moveTo>
                                <a:lnTo>
                                  <a:pt x="5" y="10"/>
                                </a:lnTo>
                                <a:lnTo>
                                  <a:pt x="11" y="10"/>
                                </a:lnTo>
                                <a:lnTo>
                                  <a:pt x="11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1" y="5"/>
                                </a:lnTo>
                                <a:lnTo>
                                  <a:pt x="11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619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37"/>
                        <wps:cNvSpPr>
                          <a:spLocks/>
                        </wps:cNvSpPr>
                        <wps:spPr bwMode="auto">
                          <a:xfrm>
                            <a:off x="4614" y="3537"/>
                            <a:ext cx="1034" cy="585"/>
                          </a:xfrm>
                          <a:custGeom>
                            <a:avLst/>
                            <a:gdLst>
                              <a:gd name="T0" fmla="+- 0 5648 4615"/>
                              <a:gd name="T1" fmla="*/ T0 w 1034"/>
                              <a:gd name="T2" fmla="+- 0 3537 3537"/>
                              <a:gd name="T3" fmla="*/ 3537 h 585"/>
                              <a:gd name="T4" fmla="+- 0 4615 4615"/>
                              <a:gd name="T5" fmla="*/ T4 w 1034"/>
                              <a:gd name="T6" fmla="+- 0 3537 3537"/>
                              <a:gd name="T7" fmla="*/ 3537 h 585"/>
                              <a:gd name="T8" fmla="+- 0 4615 4615"/>
                              <a:gd name="T9" fmla="*/ T8 w 1034"/>
                              <a:gd name="T10" fmla="+- 0 4121 3537"/>
                              <a:gd name="T11" fmla="*/ 4121 h 585"/>
                              <a:gd name="T12" fmla="+- 0 5648 4615"/>
                              <a:gd name="T13" fmla="*/ T12 w 1034"/>
                              <a:gd name="T14" fmla="+- 0 4121 3537"/>
                              <a:gd name="T15" fmla="*/ 4121 h 585"/>
                              <a:gd name="T16" fmla="+- 0 5648 4615"/>
                              <a:gd name="T17" fmla="*/ T16 w 1034"/>
                              <a:gd name="T18" fmla="+- 0 4117 3537"/>
                              <a:gd name="T19" fmla="*/ 4117 h 585"/>
                              <a:gd name="T20" fmla="+- 0 4624 4615"/>
                              <a:gd name="T21" fmla="*/ T20 w 1034"/>
                              <a:gd name="T22" fmla="+- 0 4117 3537"/>
                              <a:gd name="T23" fmla="*/ 4117 h 585"/>
                              <a:gd name="T24" fmla="+- 0 4619 4615"/>
                              <a:gd name="T25" fmla="*/ T24 w 1034"/>
                              <a:gd name="T26" fmla="+- 0 4112 3537"/>
                              <a:gd name="T27" fmla="*/ 4112 h 585"/>
                              <a:gd name="T28" fmla="+- 0 4624 4615"/>
                              <a:gd name="T29" fmla="*/ T28 w 1034"/>
                              <a:gd name="T30" fmla="+- 0 4112 3537"/>
                              <a:gd name="T31" fmla="*/ 4112 h 585"/>
                              <a:gd name="T32" fmla="+- 0 4624 4615"/>
                              <a:gd name="T33" fmla="*/ T32 w 1034"/>
                              <a:gd name="T34" fmla="+- 0 3547 3537"/>
                              <a:gd name="T35" fmla="*/ 3547 h 585"/>
                              <a:gd name="T36" fmla="+- 0 4619 4615"/>
                              <a:gd name="T37" fmla="*/ T36 w 1034"/>
                              <a:gd name="T38" fmla="+- 0 3547 3537"/>
                              <a:gd name="T39" fmla="*/ 3547 h 585"/>
                              <a:gd name="T40" fmla="+- 0 4624 4615"/>
                              <a:gd name="T41" fmla="*/ T40 w 1034"/>
                              <a:gd name="T42" fmla="+- 0 3542 3537"/>
                              <a:gd name="T43" fmla="*/ 3542 h 585"/>
                              <a:gd name="T44" fmla="+- 0 5648 4615"/>
                              <a:gd name="T45" fmla="*/ T44 w 1034"/>
                              <a:gd name="T46" fmla="+- 0 3542 3537"/>
                              <a:gd name="T47" fmla="*/ 3542 h 585"/>
                              <a:gd name="T48" fmla="+- 0 5648 4615"/>
                              <a:gd name="T49" fmla="*/ T48 w 1034"/>
                              <a:gd name="T50" fmla="+- 0 3537 3537"/>
                              <a:gd name="T51" fmla="*/ 3537 h 585"/>
                              <a:gd name="T52" fmla="+- 0 4624 4615"/>
                              <a:gd name="T53" fmla="*/ T52 w 1034"/>
                              <a:gd name="T54" fmla="+- 0 4112 3537"/>
                              <a:gd name="T55" fmla="*/ 4112 h 585"/>
                              <a:gd name="T56" fmla="+- 0 4619 4615"/>
                              <a:gd name="T57" fmla="*/ T56 w 1034"/>
                              <a:gd name="T58" fmla="+- 0 4112 3537"/>
                              <a:gd name="T59" fmla="*/ 4112 h 585"/>
                              <a:gd name="T60" fmla="+- 0 4624 4615"/>
                              <a:gd name="T61" fmla="*/ T60 w 1034"/>
                              <a:gd name="T62" fmla="+- 0 4117 3537"/>
                              <a:gd name="T63" fmla="*/ 4117 h 585"/>
                              <a:gd name="T64" fmla="+- 0 4624 4615"/>
                              <a:gd name="T65" fmla="*/ T64 w 1034"/>
                              <a:gd name="T66" fmla="+- 0 4112 3537"/>
                              <a:gd name="T67" fmla="*/ 4112 h 585"/>
                              <a:gd name="T68" fmla="+- 0 5638 4615"/>
                              <a:gd name="T69" fmla="*/ T68 w 1034"/>
                              <a:gd name="T70" fmla="+- 0 4112 3537"/>
                              <a:gd name="T71" fmla="*/ 4112 h 585"/>
                              <a:gd name="T72" fmla="+- 0 4624 4615"/>
                              <a:gd name="T73" fmla="*/ T72 w 1034"/>
                              <a:gd name="T74" fmla="+- 0 4112 3537"/>
                              <a:gd name="T75" fmla="*/ 4112 h 585"/>
                              <a:gd name="T76" fmla="+- 0 4624 4615"/>
                              <a:gd name="T77" fmla="*/ T76 w 1034"/>
                              <a:gd name="T78" fmla="+- 0 4117 3537"/>
                              <a:gd name="T79" fmla="*/ 4117 h 585"/>
                              <a:gd name="T80" fmla="+- 0 5638 4615"/>
                              <a:gd name="T81" fmla="*/ T80 w 1034"/>
                              <a:gd name="T82" fmla="+- 0 4117 3537"/>
                              <a:gd name="T83" fmla="*/ 4117 h 585"/>
                              <a:gd name="T84" fmla="+- 0 5638 4615"/>
                              <a:gd name="T85" fmla="*/ T84 w 1034"/>
                              <a:gd name="T86" fmla="+- 0 4112 3537"/>
                              <a:gd name="T87" fmla="*/ 4112 h 585"/>
                              <a:gd name="T88" fmla="+- 0 5638 4615"/>
                              <a:gd name="T89" fmla="*/ T88 w 1034"/>
                              <a:gd name="T90" fmla="+- 0 3542 3537"/>
                              <a:gd name="T91" fmla="*/ 3542 h 585"/>
                              <a:gd name="T92" fmla="+- 0 5638 4615"/>
                              <a:gd name="T93" fmla="*/ T92 w 1034"/>
                              <a:gd name="T94" fmla="+- 0 4117 3537"/>
                              <a:gd name="T95" fmla="*/ 4117 h 585"/>
                              <a:gd name="T96" fmla="+- 0 5643 4615"/>
                              <a:gd name="T97" fmla="*/ T96 w 1034"/>
                              <a:gd name="T98" fmla="+- 0 4112 3537"/>
                              <a:gd name="T99" fmla="*/ 4112 h 585"/>
                              <a:gd name="T100" fmla="+- 0 5648 4615"/>
                              <a:gd name="T101" fmla="*/ T100 w 1034"/>
                              <a:gd name="T102" fmla="+- 0 4112 3537"/>
                              <a:gd name="T103" fmla="*/ 4112 h 585"/>
                              <a:gd name="T104" fmla="+- 0 5648 4615"/>
                              <a:gd name="T105" fmla="*/ T104 w 1034"/>
                              <a:gd name="T106" fmla="+- 0 3547 3537"/>
                              <a:gd name="T107" fmla="*/ 3547 h 585"/>
                              <a:gd name="T108" fmla="+- 0 5643 4615"/>
                              <a:gd name="T109" fmla="*/ T108 w 1034"/>
                              <a:gd name="T110" fmla="+- 0 3547 3537"/>
                              <a:gd name="T111" fmla="*/ 3547 h 585"/>
                              <a:gd name="T112" fmla="+- 0 5638 4615"/>
                              <a:gd name="T113" fmla="*/ T112 w 1034"/>
                              <a:gd name="T114" fmla="+- 0 3542 3537"/>
                              <a:gd name="T115" fmla="*/ 3542 h 585"/>
                              <a:gd name="T116" fmla="+- 0 5648 4615"/>
                              <a:gd name="T117" fmla="*/ T116 w 1034"/>
                              <a:gd name="T118" fmla="+- 0 4112 3537"/>
                              <a:gd name="T119" fmla="*/ 4112 h 585"/>
                              <a:gd name="T120" fmla="+- 0 5643 4615"/>
                              <a:gd name="T121" fmla="*/ T120 w 1034"/>
                              <a:gd name="T122" fmla="+- 0 4112 3537"/>
                              <a:gd name="T123" fmla="*/ 4112 h 585"/>
                              <a:gd name="T124" fmla="+- 0 5638 4615"/>
                              <a:gd name="T125" fmla="*/ T124 w 1034"/>
                              <a:gd name="T126" fmla="+- 0 4117 3537"/>
                              <a:gd name="T127" fmla="*/ 4117 h 585"/>
                              <a:gd name="T128" fmla="+- 0 5648 4615"/>
                              <a:gd name="T129" fmla="*/ T128 w 1034"/>
                              <a:gd name="T130" fmla="+- 0 4117 3537"/>
                              <a:gd name="T131" fmla="*/ 4117 h 585"/>
                              <a:gd name="T132" fmla="+- 0 5648 4615"/>
                              <a:gd name="T133" fmla="*/ T132 w 1034"/>
                              <a:gd name="T134" fmla="+- 0 4112 3537"/>
                              <a:gd name="T135" fmla="*/ 4112 h 585"/>
                              <a:gd name="T136" fmla="+- 0 4624 4615"/>
                              <a:gd name="T137" fmla="*/ T136 w 1034"/>
                              <a:gd name="T138" fmla="+- 0 3542 3537"/>
                              <a:gd name="T139" fmla="*/ 3542 h 585"/>
                              <a:gd name="T140" fmla="+- 0 4619 4615"/>
                              <a:gd name="T141" fmla="*/ T140 w 1034"/>
                              <a:gd name="T142" fmla="+- 0 3547 3537"/>
                              <a:gd name="T143" fmla="*/ 3547 h 585"/>
                              <a:gd name="T144" fmla="+- 0 4624 4615"/>
                              <a:gd name="T145" fmla="*/ T144 w 1034"/>
                              <a:gd name="T146" fmla="+- 0 3547 3537"/>
                              <a:gd name="T147" fmla="*/ 3547 h 585"/>
                              <a:gd name="T148" fmla="+- 0 4624 4615"/>
                              <a:gd name="T149" fmla="*/ T148 w 1034"/>
                              <a:gd name="T150" fmla="+- 0 3542 3537"/>
                              <a:gd name="T151" fmla="*/ 3542 h 585"/>
                              <a:gd name="T152" fmla="+- 0 5638 4615"/>
                              <a:gd name="T153" fmla="*/ T152 w 1034"/>
                              <a:gd name="T154" fmla="+- 0 3542 3537"/>
                              <a:gd name="T155" fmla="*/ 3542 h 585"/>
                              <a:gd name="T156" fmla="+- 0 4624 4615"/>
                              <a:gd name="T157" fmla="*/ T156 w 1034"/>
                              <a:gd name="T158" fmla="+- 0 3542 3537"/>
                              <a:gd name="T159" fmla="*/ 3542 h 585"/>
                              <a:gd name="T160" fmla="+- 0 4624 4615"/>
                              <a:gd name="T161" fmla="*/ T160 w 1034"/>
                              <a:gd name="T162" fmla="+- 0 3547 3537"/>
                              <a:gd name="T163" fmla="*/ 3547 h 585"/>
                              <a:gd name="T164" fmla="+- 0 5638 4615"/>
                              <a:gd name="T165" fmla="*/ T164 w 1034"/>
                              <a:gd name="T166" fmla="+- 0 3547 3537"/>
                              <a:gd name="T167" fmla="*/ 3547 h 585"/>
                              <a:gd name="T168" fmla="+- 0 5638 4615"/>
                              <a:gd name="T169" fmla="*/ T168 w 1034"/>
                              <a:gd name="T170" fmla="+- 0 3542 3537"/>
                              <a:gd name="T171" fmla="*/ 3542 h 585"/>
                              <a:gd name="T172" fmla="+- 0 5648 4615"/>
                              <a:gd name="T173" fmla="*/ T172 w 1034"/>
                              <a:gd name="T174" fmla="+- 0 3542 3537"/>
                              <a:gd name="T175" fmla="*/ 3542 h 585"/>
                              <a:gd name="T176" fmla="+- 0 5638 4615"/>
                              <a:gd name="T177" fmla="*/ T176 w 1034"/>
                              <a:gd name="T178" fmla="+- 0 3542 3537"/>
                              <a:gd name="T179" fmla="*/ 3542 h 585"/>
                              <a:gd name="T180" fmla="+- 0 5643 4615"/>
                              <a:gd name="T181" fmla="*/ T180 w 1034"/>
                              <a:gd name="T182" fmla="+- 0 3547 3537"/>
                              <a:gd name="T183" fmla="*/ 3547 h 585"/>
                              <a:gd name="T184" fmla="+- 0 5648 4615"/>
                              <a:gd name="T185" fmla="*/ T184 w 1034"/>
                              <a:gd name="T186" fmla="+- 0 3547 3537"/>
                              <a:gd name="T187" fmla="*/ 3547 h 585"/>
                              <a:gd name="T188" fmla="+- 0 5648 4615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9" y="580"/>
                                </a:lnTo>
                                <a:lnTo>
                                  <a:pt x="4" y="575"/>
                                </a:lnTo>
                                <a:lnTo>
                                  <a:pt x="9" y="575"/>
                                </a:lnTo>
                                <a:lnTo>
                                  <a:pt x="9" y="10"/>
                                </a:lnTo>
                                <a:lnTo>
                                  <a:pt x="4" y="10"/>
                                </a:lnTo>
                                <a:lnTo>
                                  <a:pt x="9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9" y="575"/>
                                </a:moveTo>
                                <a:lnTo>
                                  <a:pt x="4" y="575"/>
                                </a:lnTo>
                                <a:lnTo>
                                  <a:pt x="9" y="580"/>
                                </a:lnTo>
                                <a:lnTo>
                                  <a:pt x="9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9" y="575"/>
                                </a:lnTo>
                                <a:lnTo>
                                  <a:pt x="9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9" y="5"/>
                                </a:moveTo>
                                <a:lnTo>
                                  <a:pt x="4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9" y="5"/>
                                </a:lnTo>
                                <a:lnTo>
                                  <a:pt x="9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5758" y="3541"/>
                            <a:ext cx="1023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39"/>
                        <wps:cNvSpPr>
                          <a:spLocks/>
                        </wps:cNvSpPr>
                        <wps:spPr bwMode="auto">
                          <a:xfrm>
                            <a:off x="5753" y="3537"/>
                            <a:ext cx="1034" cy="585"/>
                          </a:xfrm>
                          <a:custGeom>
                            <a:avLst/>
                            <a:gdLst>
                              <a:gd name="T0" fmla="+- 0 6787 5753"/>
                              <a:gd name="T1" fmla="*/ T0 w 1034"/>
                              <a:gd name="T2" fmla="+- 0 3537 3537"/>
                              <a:gd name="T3" fmla="*/ 3537 h 585"/>
                              <a:gd name="T4" fmla="+- 0 5753 5753"/>
                              <a:gd name="T5" fmla="*/ T4 w 1034"/>
                              <a:gd name="T6" fmla="+- 0 3537 3537"/>
                              <a:gd name="T7" fmla="*/ 3537 h 585"/>
                              <a:gd name="T8" fmla="+- 0 5753 5753"/>
                              <a:gd name="T9" fmla="*/ T8 w 1034"/>
                              <a:gd name="T10" fmla="+- 0 4121 3537"/>
                              <a:gd name="T11" fmla="*/ 4121 h 585"/>
                              <a:gd name="T12" fmla="+- 0 6787 5753"/>
                              <a:gd name="T13" fmla="*/ T12 w 1034"/>
                              <a:gd name="T14" fmla="+- 0 4121 3537"/>
                              <a:gd name="T15" fmla="*/ 4121 h 585"/>
                              <a:gd name="T16" fmla="+- 0 6787 5753"/>
                              <a:gd name="T17" fmla="*/ T16 w 1034"/>
                              <a:gd name="T18" fmla="+- 0 4117 3537"/>
                              <a:gd name="T19" fmla="*/ 4117 h 585"/>
                              <a:gd name="T20" fmla="+- 0 5763 5753"/>
                              <a:gd name="T21" fmla="*/ T20 w 1034"/>
                              <a:gd name="T22" fmla="+- 0 4117 3537"/>
                              <a:gd name="T23" fmla="*/ 4117 h 585"/>
                              <a:gd name="T24" fmla="+- 0 5758 5753"/>
                              <a:gd name="T25" fmla="*/ T24 w 1034"/>
                              <a:gd name="T26" fmla="+- 0 4112 3537"/>
                              <a:gd name="T27" fmla="*/ 4112 h 585"/>
                              <a:gd name="T28" fmla="+- 0 5763 5753"/>
                              <a:gd name="T29" fmla="*/ T28 w 1034"/>
                              <a:gd name="T30" fmla="+- 0 4112 3537"/>
                              <a:gd name="T31" fmla="*/ 4112 h 585"/>
                              <a:gd name="T32" fmla="+- 0 5763 5753"/>
                              <a:gd name="T33" fmla="*/ T32 w 1034"/>
                              <a:gd name="T34" fmla="+- 0 3547 3537"/>
                              <a:gd name="T35" fmla="*/ 3547 h 585"/>
                              <a:gd name="T36" fmla="+- 0 5758 5753"/>
                              <a:gd name="T37" fmla="*/ T36 w 1034"/>
                              <a:gd name="T38" fmla="+- 0 3547 3537"/>
                              <a:gd name="T39" fmla="*/ 3547 h 585"/>
                              <a:gd name="T40" fmla="+- 0 5763 5753"/>
                              <a:gd name="T41" fmla="*/ T40 w 1034"/>
                              <a:gd name="T42" fmla="+- 0 3542 3537"/>
                              <a:gd name="T43" fmla="*/ 3542 h 585"/>
                              <a:gd name="T44" fmla="+- 0 6787 5753"/>
                              <a:gd name="T45" fmla="*/ T44 w 1034"/>
                              <a:gd name="T46" fmla="+- 0 3542 3537"/>
                              <a:gd name="T47" fmla="*/ 3542 h 585"/>
                              <a:gd name="T48" fmla="+- 0 6787 5753"/>
                              <a:gd name="T49" fmla="*/ T48 w 1034"/>
                              <a:gd name="T50" fmla="+- 0 3537 3537"/>
                              <a:gd name="T51" fmla="*/ 3537 h 585"/>
                              <a:gd name="T52" fmla="+- 0 5763 5753"/>
                              <a:gd name="T53" fmla="*/ T52 w 1034"/>
                              <a:gd name="T54" fmla="+- 0 4112 3537"/>
                              <a:gd name="T55" fmla="*/ 4112 h 585"/>
                              <a:gd name="T56" fmla="+- 0 5758 5753"/>
                              <a:gd name="T57" fmla="*/ T56 w 1034"/>
                              <a:gd name="T58" fmla="+- 0 4112 3537"/>
                              <a:gd name="T59" fmla="*/ 4112 h 585"/>
                              <a:gd name="T60" fmla="+- 0 5763 5753"/>
                              <a:gd name="T61" fmla="*/ T60 w 1034"/>
                              <a:gd name="T62" fmla="+- 0 4117 3537"/>
                              <a:gd name="T63" fmla="*/ 4117 h 585"/>
                              <a:gd name="T64" fmla="+- 0 5763 5753"/>
                              <a:gd name="T65" fmla="*/ T64 w 1034"/>
                              <a:gd name="T66" fmla="+- 0 4112 3537"/>
                              <a:gd name="T67" fmla="*/ 4112 h 585"/>
                              <a:gd name="T68" fmla="+- 0 6776 5753"/>
                              <a:gd name="T69" fmla="*/ T68 w 1034"/>
                              <a:gd name="T70" fmla="+- 0 4112 3537"/>
                              <a:gd name="T71" fmla="*/ 4112 h 585"/>
                              <a:gd name="T72" fmla="+- 0 5763 5753"/>
                              <a:gd name="T73" fmla="*/ T72 w 1034"/>
                              <a:gd name="T74" fmla="+- 0 4112 3537"/>
                              <a:gd name="T75" fmla="*/ 4112 h 585"/>
                              <a:gd name="T76" fmla="+- 0 5763 5753"/>
                              <a:gd name="T77" fmla="*/ T76 w 1034"/>
                              <a:gd name="T78" fmla="+- 0 4117 3537"/>
                              <a:gd name="T79" fmla="*/ 4117 h 585"/>
                              <a:gd name="T80" fmla="+- 0 6776 5753"/>
                              <a:gd name="T81" fmla="*/ T80 w 1034"/>
                              <a:gd name="T82" fmla="+- 0 4117 3537"/>
                              <a:gd name="T83" fmla="*/ 4117 h 585"/>
                              <a:gd name="T84" fmla="+- 0 6776 5753"/>
                              <a:gd name="T85" fmla="*/ T84 w 1034"/>
                              <a:gd name="T86" fmla="+- 0 4112 3537"/>
                              <a:gd name="T87" fmla="*/ 4112 h 585"/>
                              <a:gd name="T88" fmla="+- 0 6776 5753"/>
                              <a:gd name="T89" fmla="*/ T88 w 1034"/>
                              <a:gd name="T90" fmla="+- 0 3542 3537"/>
                              <a:gd name="T91" fmla="*/ 3542 h 585"/>
                              <a:gd name="T92" fmla="+- 0 6776 5753"/>
                              <a:gd name="T93" fmla="*/ T92 w 1034"/>
                              <a:gd name="T94" fmla="+- 0 4117 3537"/>
                              <a:gd name="T95" fmla="*/ 4117 h 585"/>
                              <a:gd name="T96" fmla="+- 0 6781 5753"/>
                              <a:gd name="T97" fmla="*/ T96 w 1034"/>
                              <a:gd name="T98" fmla="+- 0 4112 3537"/>
                              <a:gd name="T99" fmla="*/ 4112 h 585"/>
                              <a:gd name="T100" fmla="+- 0 6787 5753"/>
                              <a:gd name="T101" fmla="*/ T100 w 1034"/>
                              <a:gd name="T102" fmla="+- 0 4112 3537"/>
                              <a:gd name="T103" fmla="*/ 4112 h 585"/>
                              <a:gd name="T104" fmla="+- 0 6787 5753"/>
                              <a:gd name="T105" fmla="*/ T104 w 1034"/>
                              <a:gd name="T106" fmla="+- 0 3547 3537"/>
                              <a:gd name="T107" fmla="*/ 3547 h 585"/>
                              <a:gd name="T108" fmla="+- 0 6781 5753"/>
                              <a:gd name="T109" fmla="*/ T108 w 1034"/>
                              <a:gd name="T110" fmla="+- 0 3547 3537"/>
                              <a:gd name="T111" fmla="*/ 3547 h 585"/>
                              <a:gd name="T112" fmla="+- 0 6776 5753"/>
                              <a:gd name="T113" fmla="*/ T112 w 1034"/>
                              <a:gd name="T114" fmla="+- 0 3542 3537"/>
                              <a:gd name="T115" fmla="*/ 3542 h 585"/>
                              <a:gd name="T116" fmla="+- 0 6787 5753"/>
                              <a:gd name="T117" fmla="*/ T116 w 1034"/>
                              <a:gd name="T118" fmla="+- 0 4112 3537"/>
                              <a:gd name="T119" fmla="*/ 4112 h 585"/>
                              <a:gd name="T120" fmla="+- 0 6781 5753"/>
                              <a:gd name="T121" fmla="*/ T120 w 1034"/>
                              <a:gd name="T122" fmla="+- 0 4112 3537"/>
                              <a:gd name="T123" fmla="*/ 4112 h 585"/>
                              <a:gd name="T124" fmla="+- 0 6776 5753"/>
                              <a:gd name="T125" fmla="*/ T124 w 1034"/>
                              <a:gd name="T126" fmla="+- 0 4117 3537"/>
                              <a:gd name="T127" fmla="*/ 4117 h 585"/>
                              <a:gd name="T128" fmla="+- 0 6787 5753"/>
                              <a:gd name="T129" fmla="*/ T128 w 1034"/>
                              <a:gd name="T130" fmla="+- 0 4117 3537"/>
                              <a:gd name="T131" fmla="*/ 4117 h 585"/>
                              <a:gd name="T132" fmla="+- 0 6787 5753"/>
                              <a:gd name="T133" fmla="*/ T132 w 1034"/>
                              <a:gd name="T134" fmla="+- 0 4112 3537"/>
                              <a:gd name="T135" fmla="*/ 4112 h 585"/>
                              <a:gd name="T136" fmla="+- 0 5763 5753"/>
                              <a:gd name="T137" fmla="*/ T136 w 1034"/>
                              <a:gd name="T138" fmla="+- 0 3542 3537"/>
                              <a:gd name="T139" fmla="*/ 3542 h 585"/>
                              <a:gd name="T140" fmla="+- 0 5758 5753"/>
                              <a:gd name="T141" fmla="*/ T140 w 1034"/>
                              <a:gd name="T142" fmla="+- 0 3547 3537"/>
                              <a:gd name="T143" fmla="*/ 3547 h 585"/>
                              <a:gd name="T144" fmla="+- 0 5763 5753"/>
                              <a:gd name="T145" fmla="*/ T144 w 1034"/>
                              <a:gd name="T146" fmla="+- 0 3547 3537"/>
                              <a:gd name="T147" fmla="*/ 3547 h 585"/>
                              <a:gd name="T148" fmla="+- 0 5763 5753"/>
                              <a:gd name="T149" fmla="*/ T148 w 1034"/>
                              <a:gd name="T150" fmla="+- 0 3542 3537"/>
                              <a:gd name="T151" fmla="*/ 3542 h 585"/>
                              <a:gd name="T152" fmla="+- 0 6776 5753"/>
                              <a:gd name="T153" fmla="*/ T152 w 1034"/>
                              <a:gd name="T154" fmla="+- 0 3542 3537"/>
                              <a:gd name="T155" fmla="*/ 3542 h 585"/>
                              <a:gd name="T156" fmla="+- 0 5763 5753"/>
                              <a:gd name="T157" fmla="*/ T156 w 1034"/>
                              <a:gd name="T158" fmla="+- 0 3542 3537"/>
                              <a:gd name="T159" fmla="*/ 3542 h 585"/>
                              <a:gd name="T160" fmla="+- 0 5763 5753"/>
                              <a:gd name="T161" fmla="*/ T160 w 1034"/>
                              <a:gd name="T162" fmla="+- 0 3547 3537"/>
                              <a:gd name="T163" fmla="*/ 3547 h 585"/>
                              <a:gd name="T164" fmla="+- 0 6776 5753"/>
                              <a:gd name="T165" fmla="*/ T164 w 1034"/>
                              <a:gd name="T166" fmla="+- 0 3547 3537"/>
                              <a:gd name="T167" fmla="*/ 3547 h 585"/>
                              <a:gd name="T168" fmla="+- 0 6776 5753"/>
                              <a:gd name="T169" fmla="*/ T168 w 1034"/>
                              <a:gd name="T170" fmla="+- 0 3542 3537"/>
                              <a:gd name="T171" fmla="*/ 3542 h 585"/>
                              <a:gd name="T172" fmla="+- 0 6787 5753"/>
                              <a:gd name="T173" fmla="*/ T172 w 1034"/>
                              <a:gd name="T174" fmla="+- 0 3542 3537"/>
                              <a:gd name="T175" fmla="*/ 3542 h 585"/>
                              <a:gd name="T176" fmla="+- 0 6776 5753"/>
                              <a:gd name="T177" fmla="*/ T176 w 1034"/>
                              <a:gd name="T178" fmla="+- 0 3542 3537"/>
                              <a:gd name="T179" fmla="*/ 3542 h 585"/>
                              <a:gd name="T180" fmla="+- 0 6781 5753"/>
                              <a:gd name="T181" fmla="*/ T180 w 1034"/>
                              <a:gd name="T182" fmla="+- 0 3547 3537"/>
                              <a:gd name="T183" fmla="*/ 3547 h 585"/>
                              <a:gd name="T184" fmla="+- 0 6787 5753"/>
                              <a:gd name="T185" fmla="*/ T184 w 1034"/>
                              <a:gd name="T186" fmla="+- 0 3547 3537"/>
                              <a:gd name="T187" fmla="*/ 3547 h 585"/>
                              <a:gd name="T188" fmla="+- 0 6787 5753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4" y="584"/>
                                </a:lnTo>
                                <a:lnTo>
                                  <a:pt x="1034" y="580"/>
                                </a:lnTo>
                                <a:lnTo>
                                  <a:pt x="10" y="580"/>
                                </a:lnTo>
                                <a:lnTo>
                                  <a:pt x="5" y="575"/>
                                </a:lnTo>
                                <a:lnTo>
                                  <a:pt x="10" y="575"/>
                                </a:lnTo>
                                <a:lnTo>
                                  <a:pt x="10" y="10"/>
                                </a:lnTo>
                                <a:lnTo>
                                  <a:pt x="5" y="10"/>
                                </a:lnTo>
                                <a:lnTo>
                                  <a:pt x="10" y="5"/>
                                </a:lnTo>
                                <a:lnTo>
                                  <a:pt x="1034" y="5"/>
                                </a:lnTo>
                                <a:lnTo>
                                  <a:pt x="1034" y="0"/>
                                </a:lnTo>
                                <a:close/>
                                <a:moveTo>
                                  <a:pt x="10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0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4" y="575"/>
                                </a:lnTo>
                                <a:lnTo>
                                  <a:pt x="1034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4" y="580"/>
                                </a:lnTo>
                                <a:lnTo>
                                  <a:pt x="1034" y="575"/>
                                </a:lnTo>
                                <a:close/>
                                <a:moveTo>
                                  <a:pt x="10" y="5"/>
                                </a:moveTo>
                                <a:lnTo>
                                  <a:pt x="5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" y="5"/>
                                </a:lnTo>
                                <a:lnTo>
                                  <a:pt x="10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4" y="10"/>
                                </a:lnTo>
                                <a:lnTo>
                                  <a:pt x="103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4183"/>
                            <a:ext cx="2222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2569"/>
                            <a:ext cx="3771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785"/>
                            <a:ext cx="1559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" y="815"/>
                            <a:ext cx="2406" cy="1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765" y="4701"/>
                            <a:ext cx="945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right="17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DUS</w:t>
                              </w:r>
                            </w:p>
                            <w:p w:rsidR="008A5AE7" w:rsidRDefault="008A5AE7" w:rsidP="008A5AE7">
                              <w:pPr>
                                <w:ind w:right="1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5"/>
                                </w:rPr>
                                <w:t xml:space="preserve">examination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3688"/>
                            <a:ext cx="80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3698"/>
                            <a:ext cx="861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3677" y="3700"/>
                            <a:ext cx="832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590" y="2815"/>
                            <a:ext cx="1360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left="98" w:right="114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Preliminary</w:t>
                              </w:r>
                            </w:p>
                            <w:p w:rsidR="008A5AE7" w:rsidRDefault="008A5AE7" w:rsidP="008A5AE7">
                              <w:pPr>
                                <w:ind w:left="-1" w:right="18" w:firstLine="3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examination (Novelty, Denomination)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983" y="35"/>
                            <a:ext cx="5566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2"/>
                                </w:rPr>
                                <w:t>e-PVP Asia (EAPVP Forum Pilot Project)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6" o:spid="_x0000_s1109" style="width:479pt;height:269pt;mso-position-horizontal-relative:char;mso-position-vertical-relative:line" coordorigin="10,10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">
                <v:shape id="AutoShape 32" o:spid="_x0000_s1110" style="position:absolute;left:6838;top:3541;width:1378;height:310;visibility:visible;mso-wrap-style:square;v-text-anchor:top" coordsize="1378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" path="m1378,r-25,l1353,101r25,l1378,xm1378,259r-13,l1361,263r,21l1378,284r,-25xm1378,175r-25,l1353,272r8,-9l1361,259r17,l1378,175xm1365,259r-4,l1361,263r4,-4xm1287,259r-100,l1187,284r100,l1287,259xm1111,259r-99,l1012,284r99,l1111,259xm936,259r-99,l837,284r99,l936,259xm761,259r-100,l661,284r100,l761,259xm587,259r-101,l486,284r101,l587,259xm412,259r-101,l311,284r101,l412,259xm237,259r-100,l137,284r100,l237,259xm75,234l,272r75,37l75,234xe" fillcolor="#ffd865" stroked="f">
                  <v:path arrowok="t" o:connecttype="custom" o:connectlocs="1378,3542;1353,3542;1353,3643;1378,3643;1378,3542;1378,3801;1365,3801;1361,3805;1361,3826;1378,3826;1378,3801;1378,3717;1353,3717;1353,3814;1361,3805;1361,3801;1378,3801;1378,3717;1365,3801;1361,3801;1361,3805;1365,3801;1287,3801;1187,3801;1187,3826;1287,3826;1287,3801;1111,3801;1012,3801;1012,3826;1111,3826;1111,3801;936,3801;837,3801;837,3826;936,3826;936,3801;761,3801;661,3801;661,3826;761,3826;761,3801;587,3801;486,3801;486,3826;587,3826;587,3801;412,3801;311,3801;311,3826;412,3826;412,3801;237,3801;137,3801;137,3826;237,3826;237,3801;75,3776;0,3814;75,3851;75,3776" o:connectangles="0,0,0,0,0,0,0,0,0,0,0,0,0,0,0,0,0,0,0,0,0,0,0,0,0,0,0,0,0,0,0,0,0,0,0,0,0,0,0,0,0,0,0,0,0,0,0,0,0,0,0,0,0,0,0,0,0,0,0,0,0"/>
                </v:shape>
                <v:shape id="Picture 33" o:spid="_x0000_s1111" type="#_x0000_t75" style="position:absolute;left:4248;top:1728;width:1834;height: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">
                  <v:imagedata r:id="rId109" o:title=""/>
                </v:shape>
                <v:rect id="Rectangle 34" o:spid="_x0000_s1112" style="position:absolute;left:3480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" fillcolor="#a8d08d" stroked="f"/>
                <v:shape id="AutoShape 35" o:spid="_x0000_s1113" style="position:absolute;left:3475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" path="m1033,l,,,584r1033,l1033,580,11,580,5,575r6,l11,10r-6,l11,5r1022,l1033,xm11,575r-6,l11,580r,-5xm1023,575l11,575r,5l1023,580r,-5xm1023,5r,575l1028,575r5,l1033,10r-5,l1023,5xm1033,575r-5,l1023,580r10,l1033,575xm11,5l5,10r6,l11,5xm1023,5l11,5r,5l1023,10r,-5xm1033,5r-10,l1028,10r5,l1033,5xe" fillcolor="#40709b" stroked="f">
                  <v:path arrowok="t" o:connecttype="custom" o:connectlocs="1033,3537;0,3537;0,4121;1033,4121;1033,4117;11,4117;5,4112;11,4112;11,3547;5,3547;11,3542;1033,3542;1033,3537;11,4112;5,4112;11,4117;11,4112;1023,4112;11,4112;11,4117;1023,4117;1023,4112;1023,3542;1023,4117;1028,4112;1033,4112;1033,3547;1028,3547;1023,3542;1033,4112;1028,4112;1023,4117;1033,4117;1033,4112;11,3542;5,3547;11,3547;11,3542;1023,3542;11,3542;11,3547;1023,3547;1023,3542;1033,3542;1023,3542;1028,3547;1033,3547;1033,3542" o:connectangles="0,0,0,0,0,0,0,0,0,0,0,0,0,0,0,0,0,0,0,0,0,0,0,0,0,0,0,0,0,0,0,0,0,0,0,0,0,0,0,0,0,0,0,0,0,0,0,0"/>
                </v:shape>
                <v:rect id="Rectangle 36" o:spid="_x0000_s1114" style="position:absolute;left:4619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" fillcolor="#a8d08d" stroked="f"/>
                <v:shape id="AutoShape 37" o:spid="_x0000_s1115" style="position:absolute;left:4614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" path="m1033,l,,,584r1033,l1033,580,9,580,4,575r5,l9,10r-5,l9,5r1024,l1033,xm9,575r-5,l9,580r,-5xm1023,575l9,575r,5l1023,580r,-5xm1023,5r,575l1028,575r5,l1033,10r-5,l1023,5xm1033,575r-5,l1023,580r10,l1033,575xm9,5l4,10r5,l9,5xm1023,5l9,5r,5l1023,10r,-5xm1033,5r-10,l1028,10r5,l1033,5xe" fillcolor="#40709b" stroked="f">
                  <v:path arrowok="t" o:connecttype="custom" o:connectlocs="1033,3537;0,3537;0,4121;1033,4121;1033,4117;9,4117;4,4112;9,4112;9,3547;4,3547;9,3542;1033,3542;1033,3537;9,4112;4,4112;9,4117;9,4112;1023,4112;9,4112;9,4117;1023,4117;1023,4112;1023,3542;1023,4117;1028,4112;1033,4112;1033,3547;1028,3547;1023,3542;1033,4112;1028,4112;1023,4117;1033,4117;1033,4112;9,3542;4,3547;9,3547;9,3542;1023,3542;9,3542;9,3547;1023,3547;1023,3542;1033,3542;1023,3542;1028,3547;1033,3547;1033,3542" o:connectangles="0,0,0,0,0,0,0,0,0,0,0,0,0,0,0,0,0,0,0,0,0,0,0,0,0,0,0,0,0,0,0,0,0,0,0,0,0,0,0,0,0,0,0,0,0,0,0,0"/>
                </v:shape>
                <v:rect id="Rectangle 38" o:spid="_x0000_s1116" style="position:absolute;left:5758;top:3541;width:1023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" fillcolor="#a8d08d" stroked="f"/>
                <v:shape id="AutoShape 39" o:spid="_x0000_s1117" style="position:absolute;left:5753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" path="m1034,l,,,584r1034,l1034,580,10,580,5,575r5,l10,10r-5,l10,5r1024,l1034,xm10,575r-5,l10,580r,-5xm1023,575l10,575r,5l1023,580r,-5xm1023,5r,575l1028,575r6,l1034,10r-6,l1023,5xm1034,575r-6,l1023,580r11,l1034,575xm10,5l5,10r5,l10,5xm1023,5l10,5r,5l1023,10r,-5xm1034,5r-11,l1028,10r6,l1034,5xe" fillcolor="#40709b" stroked="f">
                  <v:path arrowok="t" o:connecttype="custom" o:connectlocs="1034,3537;0,3537;0,4121;1034,4121;1034,4117;10,4117;5,4112;10,4112;10,3547;5,3547;10,3542;1034,3542;1034,3537;10,4112;5,4112;10,4117;10,4112;1023,4112;10,4112;10,4117;1023,4117;1023,4112;1023,3542;1023,4117;1028,4112;1034,4112;1034,3547;1028,3547;1023,3542;1034,4112;1028,4112;1023,4117;1034,4117;1034,4112;10,3542;5,3547;10,3547;10,3542;1023,3542;10,3542;10,3547;1023,3547;1023,3542;1034,3542;1023,3542;1028,3547;1034,3547;1034,3542" o:connectangles="0,0,0,0,0,0,0,0,0,0,0,0,0,0,0,0,0,0,0,0,0,0,0,0,0,0,0,0,0,0,0,0,0,0,0,0,0,0,0,0,0,0,0,0,0,0,0,0"/>
                </v:shape>
                <v:shape id="Picture 40" o:spid="_x0000_s1118" type="#_x0000_t75" style="position:absolute;left:3997;top:4183;width:22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">
                  <v:imagedata r:id="rId110" o:title=""/>
                </v:shape>
                <v:shape id="Picture 41" o:spid="_x0000_s1119" type="#_x0000_t75" style="position:absolute;left:5499;top:2569;width:3771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">
                  <v:imagedata r:id="rId111" o:title=""/>
                </v:shape>
                <v:shape id="Picture 42" o:spid="_x0000_s1120" type="#_x0000_t75" style="position:absolute;left:4345;top:785;width:1559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">
                  <v:imagedata r:id="rId112" o:title=""/>
                </v:shape>
                <v:shape id="Picture 43" o:spid="_x0000_s1121" type="#_x0000_t75" style="position:absolute;left:209;top:815;width:2406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">
                  <v:imagedata r:id="rId113" o:title=""/>
                </v:shape>
                <v:rect id="Rectangle 44" o:spid="_x0000_s112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" filled="f" strokeweight="1.02pt"/>
                <v:shape id="Text Box 45" o:spid="_x0000_s1123" type="#_x0000_t202" style="position:absolute;left:4765;top:4701;width:945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right="17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DUS</w:t>
                        </w:r>
                      </w:p>
                      <w:p w:rsidR="008A5AE7" w:rsidRDefault="008A5AE7" w:rsidP="008A5AE7">
                        <w:pPr>
                          <w:ind w:right="1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pacing w:val="-2"/>
                            <w:sz w:val="15"/>
                          </w:rPr>
                          <w:t xml:space="preserve">examination </w:t>
                        </w:r>
                        <w:r>
                          <w:rPr>
                            <w:b/>
                            <w:sz w:val="15"/>
                          </w:rPr>
                          <w:t>report</w:t>
                        </w:r>
                      </w:p>
                    </w:txbxContent>
                  </v:textbox>
                </v:shape>
                <v:shape id="Text Box 46" o:spid="_x0000_s1124" type="#_x0000_t202" style="position:absolute;left:5904;top:3688;width:802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X</w:t>
                        </w:r>
                      </w:p>
                    </w:txbxContent>
                  </v:textbox>
                </v:shape>
                <v:shape id="Text Box 47" o:spid="_x0000_s1125" type="#_x0000_t202" style="position:absolute;left:4739;top:3698;width:861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B</w:t>
                        </w:r>
                      </w:p>
                    </w:txbxContent>
                  </v:textbox>
                </v:shape>
                <v:shape id="Text Box 48" o:spid="_x0000_s1126" type="#_x0000_t202" style="position:absolute;left:3677;top:3700;width:832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A</w:t>
                        </w:r>
                      </w:p>
                    </w:txbxContent>
                  </v:textbox>
                </v:shape>
                <v:shape id="Text Box 49" o:spid="_x0000_s1127" type="#_x0000_t202" style="position:absolute;left:7590;top:2815;width:1360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left="98" w:right="11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Preliminary</w:t>
                        </w:r>
                      </w:p>
                      <w:p w:rsidR="008A5AE7" w:rsidRDefault="008A5AE7" w:rsidP="008A5AE7">
                        <w:pPr>
                          <w:ind w:left="-1" w:right="18" w:firstLine="3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examination (Novelty, Denomination)</w:t>
                        </w:r>
                      </w:p>
                    </w:txbxContent>
                  </v:textbox>
                </v:shape>
                <v:shape id="Text Box 50" o:spid="_x0000_s1128" type="#_x0000_t202" style="position:absolute;left:1983;top:35;width:556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2"/>
                          </w:rPr>
                          <w:t>e-PVP Asia (EAPVP Forum Pilot Project)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7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0" y="1003"/>
                            <a:ext cx="6901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3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29" style="position:absolute;margin-left:65.95pt;margin-top:15.55pt;width:480pt;height:270pt;z-index:-251633664;mso-wrap-distance-left:0;mso-wrap-distance-right:0;mso-position-horizontal-relative:page;mso-position-vertical-relative:text" coordorigin="1319,311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">
                <v:shape id="Picture 158" o:spid="_x0000_s1130" type="#_x0000_t75" style="position:absolute;left:2570;top:1003;width:6901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">
                  <v:imagedata r:id="rId115" o:title=""/>
                </v:shape>
                <v:shape id="Text Box 159" o:spid="_x0000_s1131" type="#_x0000_t202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3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16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5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1115"/>
                            <a:ext cx="3643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Freeform 14"/>
                        <wps:cNvSpPr>
                          <a:spLocks/>
                        </wps:cNvSpPr>
                        <wps:spPr bwMode="auto">
                          <a:xfrm>
                            <a:off x="564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6301 5641"/>
                              <a:gd name="T1" fmla="*/ T0 w 1320"/>
                              <a:gd name="T2" fmla="+- 0 1141 1141"/>
                              <a:gd name="T3" fmla="*/ 1141 h 1260"/>
                              <a:gd name="T4" fmla="+- 0 6224 5641"/>
                              <a:gd name="T5" fmla="*/ T4 w 1320"/>
                              <a:gd name="T6" fmla="+- 0 1145 1141"/>
                              <a:gd name="T7" fmla="*/ 1145 h 1260"/>
                              <a:gd name="T8" fmla="+- 0 6150 5641"/>
                              <a:gd name="T9" fmla="*/ T8 w 1320"/>
                              <a:gd name="T10" fmla="+- 0 1157 1141"/>
                              <a:gd name="T11" fmla="*/ 1157 h 1260"/>
                              <a:gd name="T12" fmla="+- 0 6078 5641"/>
                              <a:gd name="T13" fmla="*/ T12 w 1320"/>
                              <a:gd name="T14" fmla="+- 0 1177 1141"/>
                              <a:gd name="T15" fmla="*/ 1177 h 1260"/>
                              <a:gd name="T16" fmla="+- 0 6011 5641"/>
                              <a:gd name="T17" fmla="*/ T16 w 1320"/>
                              <a:gd name="T18" fmla="+- 0 1205 1141"/>
                              <a:gd name="T19" fmla="*/ 1205 h 1260"/>
                              <a:gd name="T20" fmla="+- 0 5947 5641"/>
                              <a:gd name="T21" fmla="*/ T20 w 1320"/>
                              <a:gd name="T22" fmla="+- 0 1239 1141"/>
                              <a:gd name="T23" fmla="*/ 1239 h 1260"/>
                              <a:gd name="T24" fmla="+- 0 5888 5641"/>
                              <a:gd name="T25" fmla="*/ T24 w 1320"/>
                              <a:gd name="T26" fmla="+- 0 1279 1141"/>
                              <a:gd name="T27" fmla="*/ 1279 h 1260"/>
                              <a:gd name="T28" fmla="+- 0 5834 5641"/>
                              <a:gd name="T29" fmla="*/ T28 w 1320"/>
                              <a:gd name="T30" fmla="+- 0 1326 1141"/>
                              <a:gd name="T31" fmla="*/ 1326 h 1260"/>
                              <a:gd name="T32" fmla="+- 0 5786 5641"/>
                              <a:gd name="T33" fmla="*/ T32 w 1320"/>
                              <a:gd name="T34" fmla="+- 0 1377 1141"/>
                              <a:gd name="T35" fmla="*/ 1377 h 1260"/>
                              <a:gd name="T36" fmla="+- 0 5744 5641"/>
                              <a:gd name="T37" fmla="*/ T36 w 1320"/>
                              <a:gd name="T38" fmla="+- 0 1433 1141"/>
                              <a:gd name="T39" fmla="*/ 1433 h 1260"/>
                              <a:gd name="T40" fmla="+- 0 5708 5641"/>
                              <a:gd name="T41" fmla="*/ T40 w 1320"/>
                              <a:gd name="T42" fmla="+- 0 1494 1141"/>
                              <a:gd name="T43" fmla="*/ 1494 h 1260"/>
                              <a:gd name="T44" fmla="+- 0 5679 5641"/>
                              <a:gd name="T45" fmla="*/ T44 w 1320"/>
                              <a:gd name="T46" fmla="+- 0 1559 1141"/>
                              <a:gd name="T47" fmla="*/ 1559 h 1260"/>
                              <a:gd name="T48" fmla="+- 0 5658 5641"/>
                              <a:gd name="T49" fmla="*/ T48 w 1320"/>
                              <a:gd name="T50" fmla="+- 0 1627 1141"/>
                              <a:gd name="T51" fmla="*/ 1627 h 1260"/>
                              <a:gd name="T52" fmla="+- 0 5645 5641"/>
                              <a:gd name="T53" fmla="*/ T52 w 1320"/>
                              <a:gd name="T54" fmla="+- 0 1697 1141"/>
                              <a:gd name="T55" fmla="*/ 1697 h 1260"/>
                              <a:gd name="T56" fmla="+- 0 5641 5641"/>
                              <a:gd name="T57" fmla="*/ T56 w 1320"/>
                              <a:gd name="T58" fmla="+- 0 1771 1141"/>
                              <a:gd name="T59" fmla="*/ 1771 h 1260"/>
                              <a:gd name="T60" fmla="+- 0 5645 5641"/>
                              <a:gd name="T61" fmla="*/ T60 w 1320"/>
                              <a:gd name="T62" fmla="+- 0 1844 1141"/>
                              <a:gd name="T63" fmla="*/ 1844 h 1260"/>
                              <a:gd name="T64" fmla="+- 0 5658 5641"/>
                              <a:gd name="T65" fmla="*/ T64 w 1320"/>
                              <a:gd name="T66" fmla="+- 0 1915 1141"/>
                              <a:gd name="T67" fmla="*/ 1915 h 1260"/>
                              <a:gd name="T68" fmla="+- 0 5679 5641"/>
                              <a:gd name="T69" fmla="*/ T68 w 1320"/>
                              <a:gd name="T70" fmla="+- 0 1983 1141"/>
                              <a:gd name="T71" fmla="*/ 1983 h 1260"/>
                              <a:gd name="T72" fmla="+- 0 5708 5641"/>
                              <a:gd name="T73" fmla="*/ T72 w 1320"/>
                              <a:gd name="T74" fmla="+- 0 2048 1141"/>
                              <a:gd name="T75" fmla="*/ 2048 h 1260"/>
                              <a:gd name="T76" fmla="+- 0 5744 5641"/>
                              <a:gd name="T77" fmla="*/ T76 w 1320"/>
                              <a:gd name="T78" fmla="+- 0 2108 1141"/>
                              <a:gd name="T79" fmla="*/ 2108 h 1260"/>
                              <a:gd name="T80" fmla="+- 0 5786 5641"/>
                              <a:gd name="T81" fmla="*/ T80 w 1320"/>
                              <a:gd name="T82" fmla="+- 0 2165 1141"/>
                              <a:gd name="T83" fmla="*/ 2165 h 1260"/>
                              <a:gd name="T84" fmla="+- 0 5834 5641"/>
                              <a:gd name="T85" fmla="*/ T84 w 1320"/>
                              <a:gd name="T86" fmla="+- 0 2216 1141"/>
                              <a:gd name="T87" fmla="*/ 2216 h 1260"/>
                              <a:gd name="T88" fmla="+- 0 5888 5641"/>
                              <a:gd name="T89" fmla="*/ T88 w 1320"/>
                              <a:gd name="T90" fmla="+- 0 2262 1141"/>
                              <a:gd name="T91" fmla="*/ 2262 h 1260"/>
                              <a:gd name="T92" fmla="+- 0 5947 5641"/>
                              <a:gd name="T93" fmla="*/ T92 w 1320"/>
                              <a:gd name="T94" fmla="+- 0 2303 1141"/>
                              <a:gd name="T95" fmla="*/ 2303 h 1260"/>
                              <a:gd name="T96" fmla="+- 0 6011 5641"/>
                              <a:gd name="T97" fmla="*/ T96 w 1320"/>
                              <a:gd name="T98" fmla="+- 0 2337 1141"/>
                              <a:gd name="T99" fmla="*/ 2337 h 1260"/>
                              <a:gd name="T100" fmla="+- 0 6078 564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6150 564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6224 564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6301 564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6378 564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6452 564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6523 564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6591 564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6655 564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6714 564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6767 564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6816 564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6858 564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6894 564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6922 564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6943 564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6956 564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6961 564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6956 564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6943 564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6922 564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6894 564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6858 564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6816 564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6767 564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6714 564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6655 564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6591 564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6523 564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6452 564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6378 564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6301 564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15"/>
                        <wps:cNvSpPr>
                          <a:spLocks/>
                        </wps:cNvSpPr>
                        <wps:spPr bwMode="auto">
                          <a:xfrm>
                            <a:off x="563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6192 5631"/>
                              <a:gd name="T1" fmla="*/ T0 w 1341"/>
                              <a:gd name="T2" fmla="+- 0 1139 1131"/>
                              <a:gd name="T3" fmla="*/ 1139 h 1280"/>
                              <a:gd name="T4" fmla="+- 0 5980 5631"/>
                              <a:gd name="T5" fmla="*/ T4 w 1341"/>
                              <a:gd name="T6" fmla="+- 0 1210 1131"/>
                              <a:gd name="T7" fmla="*/ 1210 h 1280"/>
                              <a:gd name="T8" fmla="+- 0 5803 5631"/>
                              <a:gd name="T9" fmla="*/ T8 w 1341"/>
                              <a:gd name="T10" fmla="+- 0 1344 1131"/>
                              <a:gd name="T11" fmla="*/ 1344 h 1280"/>
                              <a:gd name="T12" fmla="+- 0 5681 5631"/>
                              <a:gd name="T13" fmla="*/ T12 w 1341"/>
                              <a:gd name="T14" fmla="+- 0 1528 1131"/>
                              <a:gd name="T15" fmla="*/ 1528 h 1280"/>
                              <a:gd name="T16" fmla="+- 0 5635 5631"/>
                              <a:gd name="T17" fmla="*/ T16 w 1341"/>
                              <a:gd name="T18" fmla="+- 0 1706 1131"/>
                              <a:gd name="T19" fmla="*/ 1706 h 1280"/>
                              <a:gd name="T20" fmla="+- 0 5632 5631"/>
                              <a:gd name="T21" fmla="*/ T20 w 1341"/>
                              <a:gd name="T22" fmla="+- 0 1804 1131"/>
                              <a:gd name="T23" fmla="*/ 1804 h 1280"/>
                              <a:gd name="T24" fmla="+- 0 5645 5631"/>
                              <a:gd name="T25" fmla="*/ T24 w 1341"/>
                              <a:gd name="T26" fmla="+- 0 1900 1131"/>
                              <a:gd name="T27" fmla="*/ 1900 h 1280"/>
                              <a:gd name="T28" fmla="+- 0 5727 5631"/>
                              <a:gd name="T29" fmla="*/ T28 w 1341"/>
                              <a:gd name="T30" fmla="+- 0 2101 1131"/>
                              <a:gd name="T31" fmla="*/ 2101 h 1280"/>
                              <a:gd name="T32" fmla="+- 0 5868 5631"/>
                              <a:gd name="T33" fmla="*/ T32 w 1341"/>
                              <a:gd name="T34" fmla="+- 0 2259 1131"/>
                              <a:gd name="T35" fmla="*/ 2259 h 1280"/>
                              <a:gd name="T36" fmla="+- 0 6052 5631"/>
                              <a:gd name="T37" fmla="*/ T36 w 1341"/>
                              <a:gd name="T38" fmla="+- 0 2365 1131"/>
                              <a:gd name="T39" fmla="*/ 2365 h 1280"/>
                              <a:gd name="T40" fmla="+- 0 6262 5631"/>
                              <a:gd name="T41" fmla="*/ T40 w 1341"/>
                              <a:gd name="T42" fmla="+- 0 2410 1131"/>
                              <a:gd name="T43" fmla="*/ 2410 h 1280"/>
                              <a:gd name="T44" fmla="+- 0 6404 5631"/>
                              <a:gd name="T45" fmla="*/ T44 w 1341"/>
                              <a:gd name="T46" fmla="+- 0 2404 1131"/>
                              <a:gd name="T47" fmla="*/ 2404 h 1280"/>
                              <a:gd name="T48" fmla="+- 0 6226 5631"/>
                              <a:gd name="T49" fmla="*/ T48 w 1341"/>
                              <a:gd name="T50" fmla="+- 0 2387 1131"/>
                              <a:gd name="T51" fmla="*/ 2387 h 1280"/>
                              <a:gd name="T52" fmla="+- 0 6017 5631"/>
                              <a:gd name="T53" fmla="*/ T52 w 1341"/>
                              <a:gd name="T54" fmla="+- 0 2329 1131"/>
                              <a:gd name="T55" fmla="*/ 2329 h 1280"/>
                              <a:gd name="T56" fmla="+- 0 5840 5631"/>
                              <a:gd name="T57" fmla="*/ T56 w 1341"/>
                              <a:gd name="T58" fmla="+- 0 2208 1131"/>
                              <a:gd name="T59" fmla="*/ 2208 h 1280"/>
                              <a:gd name="T60" fmla="+- 0 5713 5631"/>
                              <a:gd name="T61" fmla="*/ T60 w 1341"/>
                              <a:gd name="T62" fmla="+- 0 2035 1131"/>
                              <a:gd name="T63" fmla="*/ 2035 h 1280"/>
                              <a:gd name="T64" fmla="+- 0 5659 5631"/>
                              <a:gd name="T65" fmla="*/ T64 w 1341"/>
                              <a:gd name="T66" fmla="+- 0 1865 1131"/>
                              <a:gd name="T67" fmla="*/ 1865 h 1280"/>
                              <a:gd name="T68" fmla="+- 0 5655 5631"/>
                              <a:gd name="T69" fmla="*/ T68 w 1341"/>
                              <a:gd name="T70" fmla="+- 0 1706 1131"/>
                              <a:gd name="T71" fmla="*/ 1706 h 1280"/>
                              <a:gd name="T72" fmla="+- 0 5702 5631"/>
                              <a:gd name="T73" fmla="*/ T72 w 1341"/>
                              <a:gd name="T74" fmla="+- 0 1530 1131"/>
                              <a:gd name="T75" fmla="*/ 1530 h 1280"/>
                              <a:gd name="T76" fmla="+- 0 5828 5631"/>
                              <a:gd name="T77" fmla="*/ T76 w 1341"/>
                              <a:gd name="T78" fmla="+- 0 1346 1131"/>
                              <a:gd name="T79" fmla="*/ 1346 h 1280"/>
                              <a:gd name="T80" fmla="+- 0 6009 5631"/>
                              <a:gd name="T81" fmla="*/ T80 w 1341"/>
                              <a:gd name="T82" fmla="+- 0 1217 1131"/>
                              <a:gd name="T83" fmla="*/ 1217 h 1280"/>
                              <a:gd name="T84" fmla="+- 0 6225 5631"/>
                              <a:gd name="T85" fmla="*/ T84 w 1341"/>
                              <a:gd name="T86" fmla="+- 0 1155 1131"/>
                              <a:gd name="T87" fmla="*/ 1155 h 1280"/>
                              <a:gd name="T88" fmla="+- 0 6411 5631"/>
                              <a:gd name="T89" fmla="*/ T88 w 1341"/>
                              <a:gd name="T90" fmla="+- 0 1140 1131"/>
                              <a:gd name="T91" fmla="*/ 1140 h 1280"/>
                              <a:gd name="T92" fmla="+- 0 6466 5631"/>
                              <a:gd name="T93" fmla="*/ T92 w 1341"/>
                              <a:gd name="T94" fmla="+- 0 1151 1131"/>
                              <a:gd name="T95" fmla="*/ 1151 h 1280"/>
                              <a:gd name="T96" fmla="+- 0 6441 5631"/>
                              <a:gd name="T97" fmla="*/ T96 w 1341"/>
                              <a:gd name="T98" fmla="+- 0 1165 1131"/>
                              <a:gd name="T99" fmla="*/ 1165 h 1280"/>
                              <a:gd name="T100" fmla="+- 0 6643 563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6806 563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6914 563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6950 563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6947 563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6886 563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6757 563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6579 563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6368 563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6479 563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6682 563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6842 563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6943 563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6971 563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6963 563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6888 563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6746 563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6556 563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6"/>
                        <wps:cNvSpPr>
                          <a:spLocks/>
                        </wps:cNvSpPr>
                        <wps:spPr bwMode="auto">
                          <a:xfrm>
                            <a:off x="750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8161 7501"/>
                              <a:gd name="T1" fmla="*/ T0 w 1320"/>
                              <a:gd name="T2" fmla="+- 0 1141 1141"/>
                              <a:gd name="T3" fmla="*/ 1141 h 1260"/>
                              <a:gd name="T4" fmla="+- 0 8084 7501"/>
                              <a:gd name="T5" fmla="*/ T4 w 1320"/>
                              <a:gd name="T6" fmla="+- 0 1145 1141"/>
                              <a:gd name="T7" fmla="*/ 1145 h 1260"/>
                              <a:gd name="T8" fmla="+- 0 8010 7501"/>
                              <a:gd name="T9" fmla="*/ T8 w 1320"/>
                              <a:gd name="T10" fmla="+- 0 1157 1141"/>
                              <a:gd name="T11" fmla="*/ 1157 h 1260"/>
                              <a:gd name="T12" fmla="+- 0 7938 7501"/>
                              <a:gd name="T13" fmla="*/ T12 w 1320"/>
                              <a:gd name="T14" fmla="+- 0 1177 1141"/>
                              <a:gd name="T15" fmla="*/ 1177 h 1260"/>
                              <a:gd name="T16" fmla="+- 0 7871 7501"/>
                              <a:gd name="T17" fmla="*/ T16 w 1320"/>
                              <a:gd name="T18" fmla="+- 0 1205 1141"/>
                              <a:gd name="T19" fmla="*/ 1205 h 1260"/>
                              <a:gd name="T20" fmla="+- 0 7807 7501"/>
                              <a:gd name="T21" fmla="*/ T20 w 1320"/>
                              <a:gd name="T22" fmla="+- 0 1239 1141"/>
                              <a:gd name="T23" fmla="*/ 1239 h 1260"/>
                              <a:gd name="T24" fmla="+- 0 7748 7501"/>
                              <a:gd name="T25" fmla="*/ T24 w 1320"/>
                              <a:gd name="T26" fmla="+- 0 1279 1141"/>
                              <a:gd name="T27" fmla="*/ 1279 h 1260"/>
                              <a:gd name="T28" fmla="+- 0 7694 7501"/>
                              <a:gd name="T29" fmla="*/ T28 w 1320"/>
                              <a:gd name="T30" fmla="+- 0 1326 1141"/>
                              <a:gd name="T31" fmla="*/ 1326 h 1260"/>
                              <a:gd name="T32" fmla="+- 0 7646 7501"/>
                              <a:gd name="T33" fmla="*/ T32 w 1320"/>
                              <a:gd name="T34" fmla="+- 0 1377 1141"/>
                              <a:gd name="T35" fmla="*/ 1377 h 1260"/>
                              <a:gd name="T36" fmla="+- 0 7604 7501"/>
                              <a:gd name="T37" fmla="*/ T36 w 1320"/>
                              <a:gd name="T38" fmla="+- 0 1433 1141"/>
                              <a:gd name="T39" fmla="*/ 1433 h 1260"/>
                              <a:gd name="T40" fmla="+- 0 7568 7501"/>
                              <a:gd name="T41" fmla="*/ T40 w 1320"/>
                              <a:gd name="T42" fmla="+- 0 1494 1141"/>
                              <a:gd name="T43" fmla="*/ 1494 h 1260"/>
                              <a:gd name="T44" fmla="+- 0 7539 7501"/>
                              <a:gd name="T45" fmla="*/ T44 w 1320"/>
                              <a:gd name="T46" fmla="+- 0 1559 1141"/>
                              <a:gd name="T47" fmla="*/ 1559 h 1260"/>
                              <a:gd name="T48" fmla="+- 0 7518 7501"/>
                              <a:gd name="T49" fmla="*/ T48 w 1320"/>
                              <a:gd name="T50" fmla="+- 0 1627 1141"/>
                              <a:gd name="T51" fmla="*/ 1627 h 1260"/>
                              <a:gd name="T52" fmla="+- 0 7505 7501"/>
                              <a:gd name="T53" fmla="*/ T52 w 1320"/>
                              <a:gd name="T54" fmla="+- 0 1697 1141"/>
                              <a:gd name="T55" fmla="*/ 1697 h 1260"/>
                              <a:gd name="T56" fmla="+- 0 7501 7501"/>
                              <a:gd name="T57" fmla="*/ T56 w 1320"/>
                              <a:gd name="T58" fmla="+- 0 1771 1141"/>
                              <a:gd name="T59" fmla="*/ 1771 h 1260"/>
                              <a:gd name="T60" fmla="+- 0 7505 7501"/>
                              <a:gd name="T61" fmla="*/ T60 w 1320"/>
                              <a:gd name="T62" fmla="+- 0 1844 1141"/>
                              <a:gd name="T63" fmla="*/ 1844 h 1260"/>
                              <a:gd name="T64" fmla="+- 0 7518 7501"/>
                              <a:gd name="T65" fmla="*/ T64 w 1320"/>
                              <a:gd name="T66" fmla="+- 0 1915 1141"/>
                              <a:gd name="T67" fmla="*/ 1915 h 1260"/>
                              <a:gd name="T68" fmla="+- 0 7539 7501"/>
                              <a:gd name="T69" fmla="*/ T68 w 1320"/>
                              <a:gd name="T70" fmla="+- 0 1983 1141"/>
                              <a:gd name="T71" fmla="*/ 1983 h 1260"/>
                              <a:gd name="T72" fmla="+- 0 7568 7501"/>
                              <a:gd name="T73" fmla="*/ T72 w 1320"/>
                              <a:gd name="T74" fmla="+- 0 2048 1141"/>
                              <a:gd name="T75" fmla="*/ 2048 h 1260"/>
                              <a:gd name="T76" fmla="+- 0 7604 7501"/>
                              <a:gd name="T77" fmla="*/ T76 w 1320"/>
                              <a:gd name="T78" fmla="+- 0 2108 1141"/>
                              <a:gd name="T79" fmla="*/ 2108 h 1260"/>
                              <a:gd name="T80" fmla="+- 0 7646 7501"/>
                              <a:gd name="T81" fmla="*/ T80 w 1320"/>
                              <a:gd name="T82" fmla="+- 0 2165 1141"/>
                              <a:gd name="T83" fmla="*/ 2165 h 1260"/>
                              <a:gd name="T84" fmla="+- 0 7694 7501"/>
                              <a:gd name="T85" fmla="*/ T84 w 1320"/>
                              <a:gd name="T86" fmla="+- 0 2216 1141"/>
                              <a:gd name="T87" fmla="*/ 2216 h 1260"/>
                              <a:gd name="T88" fmla="+- 0 7748 7501"/>
                              <a:gd name="T89" fmla="*/ T88 w 1320"/>
                              <a:gd name="T90" fmla="+- 0 2262 1141"/>
                              <a:gd name="T91" fmla="*/ 2262 h 1260"/>
                              <a:gd name="T92" fmla="+- 0 7807 7501"/>
                              <a:gd name="T93" fmla="*/ T92 w 1320"/>
                              <a:gd name="T94" fmla="+- 0 2303 1141"/>
                              <a:gd name="T95" fmla="*/ 2303 h 1260"/>
                              <a:gd name="T96" fmla="+- 0 7871 7501"/>
                              <a:gd name="T97" fmla="*/ T96 w 1320"/>
                              <a:gd name="T98" fmla="+- 0 2337 1141"/>
                              <a:gd name="T99" fmla="*/ 2337 h 1260"/>
                              <a:gd name="T100" fmla="+- 0 7938 750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8010 750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8084 750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8161 750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8238 750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8312 750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8383 750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8451 750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8515 750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8574 750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8627 750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8676 750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8718 750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8754 750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8782 750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8803 750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8816 750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8821 750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8816 750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8803 750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8782 750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8754 750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8718 750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8676 750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8627 750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8574 750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8515 750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8451 750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8383 750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8312 750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8238 750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8161 750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17"/>
                        <wps:cNvSpPr>
                          <a:spLocks/>
                        </wps:cNvSpPr>
                        <wps:spPr bwMode="auto">
                          <a:xfrm>
                            <a:off x="749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8052 7491"/>
                              <a:gd name="T1" fmla="*/ T0 w 1341"/>
                              <a:gd name="T2" fmla="+- 0 1139 1131"/>
                              <a:gd name="T3" fmla="*/ 1139 h 1280"/>
                              <a:gd name="T4" fmla="+- 0 7840 7491"/>
                              <a:gd name="T5" fmla="*/ T4 w 1341"/>
                              <a:gd name="T6" fmla="+- 0 1210 1131"/>
                              <a:gd name="T7" fmla="*/ 1210 h 1280"/>
                              <a:gd name="T8" fmla="+- 0 7663 7491"/>
                              <a:gd name="T9" fmla="*/ T8 w 1341"/>
                              <a:gd name="T10" fmla="+- 0 1344 1131"/>
                              <a:gd name="T11" fmla="*/ 1344 h 1280"/>
                              <a:gd name="T12" fmla="+- 0 7541 7491"/>
                              <a:gd name="T13" fmla="*/ T12 w 1341"/>
                              <a:gd name="T14" fmla="+- 0 1528 1131"/>
                              <a:gd name="T15" fmla="*/ 1528 h 1280"/>
                              <a:gd name="T16" fmla="+- 0 7495 7491"/>
                              <a:gd name="T17" fmla="*/ T16 w 1341"/>
                              <a:gd name="T18" fmla="+- 0 1706 1131"/>
                              <a:gd name="T19" fmla="*/ 1706 h 1280"/>
                              <a:gd name="T20" fmla="+- 0 7492 7491"/>
                              <a:gd name="T21" fmla="*/ T20 w 1341"/>
                              <a:gd name="T22" fmla="+- 0 1804 1131"/>
                              <a:gd name="T23" fmla="*/ 1804 h 1280"/>
                              <a:gd name="T24" fmla="+- 0 7505 7491"/>
                              <a:gd name="T25" fmla="*/ T24 w 1341"/>
                              <a:gd name="T26" fmla="+- 0 1900 1131"/>
                              <a:gd name="T27" fmla="*/ 1900 h 1280"/>
                              <a:gd name="T28" fmla="+- 0 7587 7491"/>
                              <a:gd name="T29" fmla="*/ T28 w 1341"/>
                              <a:gd name="T30" fmla="+- 0 2101 1131"/>
                              <a:gd name="T31" fmla="*/ 2101 h 1280"/>
                              <a:gd name="T32" fmla="+- 0 7728 7491"/>
                              <a:gd name="T33" fmla="*/ T32 w 1341"/>
                              <a:gd name="T34" fmla="+- 0 2259 1131"/>
                              <a:gd name="T35" fmla="*/ 2259 h 1280"/>
                              <a:gd name="T36" fmla="+- 0 7912 7491"/>
                              <a:gd name="T37" fmla="*/ T36 w 1341"/>
                              <a:gd name="T38" fmla="+- 0 2365 1131"/>
                              <a:gd name="T39" fmla="*/ 2365 h 1280"/>
                              <a:gd name="T40" fmla="+- 0 8122 7491"/>
                              <a:gd name="T41" fmla="*/ T40 w 1341"/>
                              <a:gd name="T42" fmla="+- 0 2410 1131"/>
                              <a:gd name="T43" fmla="*/ 2410 h 1280"/>
                              <a:gd name="T44" fmla="+- 0 8264 7491"/>
                              <a:gd name="T45" fmla="*/ T44 w 1341"/>
                              <a:gd name="T46" fmla="+- 0 2404 1131"/>
                              <a:gd name="T47" fmla="*/ 2404 h 1280"/>
                              <a:gd name="T48" fmla="+- 0 8086 7491"/>
                              <a:gd name="T49" fmla="*/ T48 w 1341"/>
                              <a:gd name="T50" fmla="+- 0 2387 1131"/>
                              <a:gd name="T51" fmla="*/ 2387 h 1280"/>
                              <a:gd name="T52" fmla="+- 0 7877 7491"/>
                              <a:gd name="T53" fmla="*/ T52 w 1341"/>
                              <a:gd name="T54" fmla="+- 0 2329 1131"/>
                              <a:gd name="T55" fmla="*/ 2329 h 1280"/>
                              <a:gd name="T56" fmla="+- 0 7700 7491"/>
                              <a:gd name="T57" fmla="*/ T56 w 1341"/>
                              <a:gd name="T58" fmla="+- 0 2208 1131"/>
                              <a:gd name="T59" fmla="*/ 2208 h 1280"/>
                              <a:gd name="T60" fmla="+- 0 7573 7491"/>
                              <a:gd name="T61" fmla="*/ T60 w 1341"/>
                              <a:gd name="T62" fmla="+- 0 2035 1131"/>
                              <a:gd name="T63" fmla="*/ 2035 h 1280"/>
                              <a:gd name="T64" fmla="+- 0 7519 7491"/>
                              <a:gd name="T65" fmla="*/ T64 w 1341"/>
                              <a:gd name="T66" fmla="+- 0 1865 1131"/>
                              <a:gd name="T67" fmla="*/ 1865 h 1280"/>
                              <a:gd name="T68" fmla="+- 0 7515 7491"/>
                              <a:gd name="T69" fmla="*/ T68 w 1341"/>
                              <a:gd name="T70" fmla="+- 0 1706 1131"/>
                              <a:gd name="T71" fmla="*/ 1706 h 1280"/>
                              <a:gd name="T72" fmla="+- 0 7562 7491"/>
                              <a:gd name="T73" fmla="*/ T72 w 1341"/>
                              <a:gd name="T74" fmla="+- 0 1530 1131"/>
                              <a:gd name="T75" fmla="*/ 1530 h 1280"/>
                              <a:gd name="T76" fmla="+- 0 7688 7491"/>
                              <a:gd name="T77" fmla="*/ T76 w 1341"/>
                              <a:gd name="T78" fmla="+- 0 1346 1131"/>
                              <a:gd name="T79" fmla="*/ 1346 h 1280"/>
                              <a:gd name="T80" fmla="+- 0 7869 7491"/>
                              <a:gd name="T81" fmla="*/ T80 w 1341"/>
                              <a:gd name="T82" fmla="+- 0 1217 1131"/>
                              <a:gd name="T83" fmla="*/ 1217 h 1280"/>
                              <a:gd name="T84" fmla="+- 0 8085 7491"/>
                              <a:gd name="T85" fmla="*/ T84 w 1341"/>
                              <a:gd name="T86" fmla="+- 0 1155 1131"/>
                              <a:gd name="T87" fmla="*/ 1155 h 1280"/>
                              <a:gd name="T88" fmla="+- 0 8271 7491"/>
                              <a:gd name="T89" fmla="*/ T88 w 1341"/>
                              <a:gd name="T90" fmla="+- 0 1140 1131"/>
                              <a:gd name="T91" fmla="*/ 1140 h 1280"/>
                              <a:gd name="T92" fmla="+- 0 8326 7491"/>
                              <a:gd name="T93" fmla="*/ T92 w 1341"/>
                              <a:gd name="T94" fmla="+- 0 1151 1131"/>
                              <a:gd name="T95" fmla="*/ 1151 h 1280"/>
                              <a:gd name="T96" fmla="+- 0 8301 7491"/>
                              <a:gd name="T97" fmla="*/ T96 w 1341"/>
                              <a:gd name="T98" fmla="+- 0 1165 1131"/>
                              <a:gd name="T99" fmla="*/ 1165 h 1280"/>
                              <a:gd name="T100" fmla="+- 0 8503 749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8666 749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8774 749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8810 749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8807 749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8746 749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8617 749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8439 749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8228 749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8339 749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8542 749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8702 749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8803 749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8831 749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8823 749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8748 749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8606 749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8416 749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8"/>
                        <wps:cNvSpPr>
                          <a:spLocks/>
                        </wps:cNvSpPr>
                        <wps:spPr bwMode="auto">
                          <a:xfrm>
                            <a:off x="5610" y="2610"/>
                            <a:ext cx="1380" cy="533"/>
                          </a:xfrm>
                          <a:custGeom>
                            <a:avLst/>
                            <a:gdLst>
                              <a:gd name="T0" fmla="+- 0 6903 5611"/>
                              <a:gd name="T1" fmla="*/ T0 w 1380"/>
                              <a:gd name="T2" fmla="+- 0 2611 2611"/>
                              <a:gd name="T3" fmla="*/ 2611 h 533"/>
                              <a:gd name="T4" fmla="+- 0 5699 5611"/>
                              <a:gd name="T5" fmla="*/ T4 w 1380"/>
                              <a:gd name="T6" fmla="+- 0 2611 2611"/>
                              <a:gd name="T7" fmla="*/ 2611 h 533"/>
                              <a:gd name="T8" fmla="+- 0 5665 5611"/>
                              <a:gd name="T9" fmla="*/ T8 w 1380"/>
                              <a:gd name="T10" fmla="+- 0 2618 2611"/>
                              <a:gd name="T11" fmla="*/ 2618 h 533"/>
                              <a:gd name="T12" fmla="+- 0 5637 5611"/>
                              <a:gd name="T13" fmla="*/ T12 w 1380"/>
                              <a:gd name="T14" fmla="+- 0 2637 2611"/>
                              <a:gd name="T15" fmla="*/ 2637 h 533"/>
                              <a:gd name="T16" fmla="+- 0 5618 5611"/>
                              <a:gd name="T17" fmla="*/ T16 w 1380"/>
                              <a:gd name="T18" fmla="+- 0 2665 2611"/>
                              <a:gd name="T19" fmla="*/ 2665 h 533"/>
                              <a:gd name="T20" fmla="+- 0 5611 5611"/>
                              <a:gd name="T21" fmla="*/ T20 w 1380"/>
                              <a:gd name="T22" fmla="+- 0 2699 2611"/>
                              <a:gd name="T23" fmla="*/ 2699 h 533"/>
                              <a:gd name="T24" fmla="+- 0 5611 5611"/>
                              <a:gd name="T25" fmla="*/ T24 w 1380"/>
                              <a:gd name="T26" fmla="+- 0 3055 2611"/>
                              <a:gd name="T27" fmla="*/ 3055 h 533"/>
                              <a:gd name="T28" fmla="+- 0 5618 5611"/>
                              <a:gd name="T29" fmla="*/ T28 w 1380"/>
                              <a:gd name="T30" fmla="+- 0 3089 2611"/>
                              <a:gd name="T31" fmla="*/ 3089 h 533"/>
                              <a:gd name="T32" fmla="+- 0 5637 5611"/>
                              <a:gd name="T33" fmla="*/ T32 w 1380"/>
                              <a:gd name="T34" fmla="+- 0 3117 2611"/>
                              <a:gd name="T35" fmla="*/ 3117 h 533"/>
                              <a:gd name="T36" fmla="+- 0 5665 5611"/>
                              <a:gd name="T37" fmla="*/ T36 w 1380"/>
                              <a:gd name="T38" fmla="+- 0 3136 2611"/>
                              <a:gd name="T39" fmla="*/ 3136 h 533"/>
                              <a:gd name="T40" fmla="+- 0 5699 5611"/>
                              <a:gd name="T41" fmla="*/ T40 w 1380"/>
                              <a:gd name="T42" fmla="+- 0 3143 2611"/>
                              <a:gd name="T43" fmla="*/ 3143 h 533"/>
                              <a:gd name="T44" fmla="+- 0 6903 5611"/>
                              <a:gd name="T45" fmla="*/ T44 w 1380"/>
                              <a:gd name="T46" fmla="+- 0 3143 2611"/>
                              <a:gd name="T47" fmla="*/ 3143 h 533"/>
                              <a:gd name="T48" fmla="+- 0 6937 5611"/>
                              <a:gd name="T49" fmla="*/ T48 w 1380"/>
                              <a:gd name="T50" fmla="+- 0 3136 2611"/>
                              <a:gd name="T51" fmla="*/ 3136 h 533"/>
                              <a:gd name="T52" fmla="+- 0 6965 5611"/>
                              <a:gd name="T53" fmla="*/ T52 w 1380"/>
                              <a:gd name="T54" fmla="+- 0 3117 2611"/>
                              <a:gd name="T55" fmla="*/ 3117 h 533"/>
                              <a:gd name="T56" fmla="+- 0 6984 5611"/>
                              <a:gd name="T57" fmla="*/ T56 w 1380"/>
                              <a:gd name="T58" fmla="+- 0 3089 2611"/>
                              <a:gd name="T59" fmla="*/ 3089 h 533"/>
                              <a:gd name="T60" fmla="+- 0 6991 5611"/>
                              <a:gd name="T61" fmla="*/ T60 w 1380"/>
                              <a:gd name="T62" fmla="+- 0 3055 2611"/>
                              <a:gd name="T63" fmla="*/ 3055 h 533"/>
                              <a:gd name="T64" fmla="+- 0 6991 5611"/>
                              <a:gd name="T65" fmla="*/ T64 w 1380"/>
                              <a:gd name="T66" fmla="+- 0 2699 2611"/>
                              <a:gd name="T67" fmla="*/ 2699 h 533"/>
                              <a:gd name="T68" fmla="+- 0 6984 5611"/>
                              <a:gd name="T69" fmla="*/ T68 w 1380"/>
                              <a:gd name="T70" fmla="+- 0 2665 2611"/>
                              <a:gd name="T71" fmla="*/ 2665 h 533"/>
                              <a:gd name="T72" fmla="+- 0 6965 5611"/>
                              <a:gd name="T73" fmla="*/ T72 w 1380"/>
                              <a:gd name="T74" fmla="+- 0 2637 2611"/>
                              <a:gd name="T75" fmla="*/ 2637 h 533"/>
                              <a:gd name="T76" fmla="+- 0 6937 5611"/>
                              <a:gd name="T77" fmla="*/ T76 w 1380"/>
                              <a:gd name="T78" fmla="+- 0 2618 2611"/>
                              <a:gd name="T79" fmla="*/ 2618 h 533"/>
                              <a:gd name="T80" fmla="+- 0 6903 561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AutoShape 19"/>
                        <wps:cNvSpPr>
                          <a:spLocks/>
                        </wps:cNvSpPr>
                        <wps:spPr bwMode="auto">
                          <a:xfrm>
                            <a:off x="5601" y="2601"/>
                            <a:ext cx="1401" cy="552"/>
                          </a:xfrm>
                          <a:custGeom>
                            <a:avLst/>
                            <a:gdLst>
                              <a:gd name="T0" fmla="+- 0 5699 5601"/>
                              <a:gd name="T1" fmla="*/ T0 w 1401"/>
                              <a:gd name="T2" fmla="+- 0 2601 2601"/>
                              <a:gd name="T3" fmla="*/ 2601 h 552"/>
                              <a:gd name="T4" fmla="+- 0 5641 5601"/>
                              <a:gd name="T5" fmla="*/ T4 w 1401"/>
                              <a:gd name="T6" fmla="+- 0 2621 2601"/>
                              <a:gd name="T7" fmla="*/ 2621 h 552"/>
                              <a:gd name="T8" fmla="+- 0 5606 5601"/>
                              <a:gd name="T9" fmla="*/ T8 w 1401"/>
                              <a:gd name="T10" fmla="+- 0 2671 2601"/>
                              <a:gd name="T11" fmla="*/ 2671 h 552"/>
                              <a:gd name="T12" fmla="+- 0 5601 5601"/>
                              <a:gd name="T13" fmla="*/ T12 w 1401"/>
                              <a:gd name="T14" fmla="+- 0 2699 2601"/>
                              <a:gd name="T15" fmla="*/ 2699 h 552"/>
                              <a:gd name="T16" fmla="+- 0 5602 5601"/>
                              <a:gd name="T17" fmla="*/ T16 w 1401"/>
                              <a:gd name="T18" fmla="+- 0 3065 2601"/>
                              <a:gd name="T19" fmla="*/ 3065 h 552"/>
                              <a:gd name="T20" fmla="+- 0 5606 5601"/>
                              <a:gd name="T21" fmla="*/ T20 w 1401"/>
                              <a:gd name="T22" fmla="+- 0 3085 2601"/>
                              <a:gd name="T23" fmla="*/ 3085 h 552"/>
                              <a:gd name="T24" fmla="+- 0 5616 5601"/>
                              <a:gd name="T25" fmla="*/ T24 w 1401"/>
                              <a:gd name="T26" fmla="+- 0 3107 2601"/>
                              <a:gd name="T27" fmla="*/ 3107 h 552"/>
                              <a:gd name="T28" fmla="+- 0 5628 5601"/>
                              <a:gd name="T29" fmla="*/ T28 w 1401"/>
                              <a:gd name="T30" fmla="+- 0 3122 2601"/>
                              <a:gd name="T31" fmla="*/ 3122 h 552"/>
                              <a:gd name="T32" fmla="+- 0 5654 5601"/>
                              <a:gd name="T33" fmla="*/ T32 w 1401"/>
                              <a:gd name="T34" fmla="+- 0 3141 2601"/>
                              <a:gd name="T35" fmla="*/ 3141 h 552"/>
                              <a:gd name="T36" fmla="+- 0 5676 5601"/>
                              <a:gd name="T37" fmla="*/ T36 w 1401"/>
                              <a:gd name="T38" fmla="+- 0 3151 2601"/>
                              <a:gd name="T39" fmla="*/ 3151 h 552"/>
                              <a:gd name="T40" fmla="+- 0 5699 5601"/>
                              <a:gd name="T41" fmla="*/ T40 w 1401"/>
                              <a:gd name="T42" fmla="+- 0 3153 2601"/>
                              <a:gd name="T43" fmla="*/ 3153 h 552"/>
                              <a:gd name="T44" fmla="+- 0 6923 5601"/>
                              <a:gd name="T45" fmla="*/ T44 w 1401"/>
                              <a:gd name="T46" fmla="+- 0 3151 2601"/>
                              <a:gd name="T47" fmla="*/ 3151 h 552"/>
                              <a:gd name="T48" fmla="+- 0 6960 5601"/>
                              <a:gd name="T49" fmla="*/ T48 w 1401"/>
                              <a:gd name="T50" fmla="+- 0 3134 2601"/>
                              <a:gd name="T51" fmla="*/ 3134 h 552"/>
                              <a:gd name="T52" fmla="+- 0 5674 5601"/>
                              <a:gd name="T53" fmla="*/ T52 w 1401"/>
                              <a:gd name="T54" fmla="+- 0 3129 2601"/>
                              <a:gd name="T55" fmla="*/ 3129 h 552"/>
                              <a:gd name="T56" fmla="+- 0 5636 5601"/>
                              <a:gd name="T57" fmla="*/ T56 w 1401"/>
                              <a:gd name="T58" fmla="+- 0 3101 2601"/>
                              <a:gd name="T59" fmla="*/ 3101 h 552"/>
                              <a:gd name="T60" fmla="+- 0 5623 5601"/>
                              <a:gd name="T61" fmla="*/ T60 w 1401"/>
                              <a:gd name="T62" fmla="+- 0 3070 2601"/>
                              <a:gd name="T63" fmla="*/ 3070 h 552"/>
                              <a:gd name="T64" fmla="+- 0 5621 5601"/>
                              <a:gd name="T65" fmla="*/ T64 w 1401"/>
                              <a:gd name="T66" fmla="+- 0 2691 2601"/>
                              <a:gd name="T67" fmla="*/ 2691 h 552"/>
                              <a:gd name="T68" fmla="+- 0 5625 5601"/>
                              <a:gd name="T69" fmla="*/ T68 w 1401"/>
                              <a:gd name="T70" fmla="+- 0 2675 2601"/>
                              <a:gd name="T71" fmla="*/ 2675 h 552"/>
                              <a:gd name="T72" fmla="+- 0 5633 5601"/>
                              <a:gd name="T73" fmla="*/ T72 w 1401"/>
                              <a:gd name="T74" fmla="+- 0 2659 2601"/>
                              <a:gd name="T75" fmla="*/ 2659 h 552"/>
                              <a:gd name="T76" fmla="+- 0 5642 5601"/>
                              <a:gd name="T77" fmla="*/ T76 w 1401"/>
                              <a:gd name="T78" fmla="+- 0 2646 2601"/>
                              <a:gd name="T79" fmla="*/ 2646 h 552"/>
                              <a:gd name="T80" fmla="+- 0 5662 5601"/>
                              <a:gd name="T81" fmla="*/ T80 w 1401"/>
                              <a:gd name="T82" fmla="+- 0 2631 2601"/>
                              <a:gd name="T83" fmla="*/ 2631 h 552"/>
                              <a:gd name="T84" fmla="+- 0 5681 5601"/>
                              <a:gd name="T85" fmla="*/ T84 w 1401"/>
                              <a:gd name="T86" fmla="+- 0 2624 2601"/>
                              <a:gd name="T87" fmla="*/ 2624 h 552"/>
                              <a:gd name="T88" fmla="+- 0 5701 5601"/>
                              <a:gd name="T89" fmla="*/ T88 w 1401"/>
                              <a:gd name="T90" fmla="+- 0 2621 2601"/>
                              <a:gd name="T91" fmla="*/ 2621 h 552"/>
                              <a:gd name="T92" fmla="+- 0 6942 5601"/>
                              <a:gd name="T93" fmla="*/ T92 w 1401"/>
                              <a:gd name="T94" fmla="+- 0 2610 2601"/>
                              <a:gd name="T95" fmla="*/ 2610 h 552"/>
                              <a:gd name="T96" fmla="+- 0 6903 5601"/>
                              <a:gd name="T97" fmla="*/ T96 w 1401"/>
                              <a:gd name="T98" fmla="+- 0 2601 2601"/>
                              <a:gd name="T99" fmla="*/ 2601 h 552"/>
                              <a:gd name="T100" fmla="+- 0 6911 5601"/>
                              <a:gd name="T101" fmla="*/ T100 w 1401"/>
                              <a:gd name="T102" fmla="+- 0 2621 2601"/>
                              <a:gd name="T103" fmla="*/ 2621 h 552"/>
                              <a:gd name="T104" fmla="+- 0 6942 5601"/>
                              <a:gd name="T105" fmla="*/ T104 w 1401"/>
                              <a:gd name="T106" fmla="+- 0 2632 2601"/>
                              <a:gd name="T107" fmla="*/ 2632 h 552"/>
                              <a:gd name="T108" fmla="+- 0 6974 5601"/>
                              <a:gd name="T109" fmla="*/ T108 w 1401"/>
                              <a:gd name="T110" fmla="+- 0 2668 2601"/>
                              <a:gd name="T111" fmla="*/ 2668 h 552"/>
                              <a:gd name="T112" fmla="+- 0 6981 5601"/>
                              <a:gd name="T113" fmla="*/ T112 w 1401"/>
                              <a:gd name="T114" fmla="+- 0 3064 2601"/>
                              <a:gd name="T115" fmla="*/ 3064 h 552"/>
                              <a:gd name="T116" fmla="+- 0 6970 5601"/>
                              <a:gd name="T117" fmla="*/ T116 w 1401"/>
                              <a:gd name="T118" fmla="+- 0 3095 2601"/>
                              <a:gd name="T119" fmla="*/ 3095 h 552"/>
                              <a:gd name="T120" fmla="+- 0 6935 5601"/>
                              <a:gd name="T121" fmla="*/ T120 w 1401"/>
                              <a:gd name="T122" fmla="+- 0 3127 2601"/>
                              <a:gd name="T123" fmla="*/ 3127 h 552"/>
                              <a:gd name="T124" fmla="+- 0 6902 5601"/>
                              <a:gd name="T125" fmla="*/ T124 w 1401"/>
                              <a:gd name="T126" fmla="+- 0 3134 2601"/>
                              <a:gd name="T127" fmla="*/ 3134 h 552"/>
                              <a:gd name="T128" fmla="+- 0 6976 5601"/>
                              <a:gd name="T129" fmla="*/ T128 w 1401"/>
                              <a:gd name="T130" fmla="+- 0 3120 2601"/>
                              <a:gd name="T131" fmla="*/ 3120 h 552"/>
                              <a:gd name="T132" fmla="+- 0 7000 5601"/>
                              <a:gd name="T133" fmla="*/ T132 w 1401"/>
                              <a:gd name="T134" fmla="+- 0 3064 2601"/>
                              <a:gd name="T135" fmla="*/ 3064 h 552"/>
                              <a:gd name="T136" fmla="+- 0 7001 5601"/>
                              <a:gd name="T137" fmla="*/ T136 w 1401"/>
                              <a:gd name="T138" fmla="+- 0 2699 2601"/>
                              <a:gd name="T139" fmla="*/ 2699 h 552"/>
                              <a:gd name="T140" fmla="+- 0 6999 5601"/>
                              <a:gd name="T141" fmla="*/ T140 w 1401"/>
                              <a:gd name="T142" fmla="+- 0 2679 2601"/>
                              <a:gd name="T143" fmla="*/ 2679 h 552"/>
                              <a:gd name="T144" fmla="+- 0 6968 560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0"/>
                        <wps:cNvSpPr>
                          <a:spLocks/>
                        </wps:cNvSpPr>
                        <wps:spPr bwMode="auto">
                          <a:xfrm>
                            <a:off x="7470" y="261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2611 2611"/>
                              <a:gd name="T3" fmla="*/ 2611 h 533"/>
                              <a:gd name="T4" fmla="+- 0 7559 7471"/>
                              <a:gd name="T5" fmla="*/ T4 w 1380"/>
                              <a:gd name="T6" fmla="+- 0 2611 2611"/>
                              <a:gd name="T7" fmla="*/ 2611 h 533"/>
                              <a:gd name="T8" fmla="+- 0 7525 7471"/>
                              <a:gd name="T9" fmla="*/ T8 w 1380"/>
                              <a:gd name="T10" fmla="+- 0 2618 2611"/>
                              <a:gd name="T11" fmla="*/ 2618 h 533"/>
                              <a:gd name="T12" fmla="+- 0 7497 7471"/>
                              <a:gd name="T13" fmla="*/ T12 w 1380"/>
                              <a:gd name="T14" fmla="+- 0 2637 2611"/>
                              <a:gd name="T15" fmla="*/ 2637 h 533"/>
                              <a:gd name="T16" fmla="+- 0 7478 7471"/>
                              <a:gd name="T17" fmla="*/ T16 w 1380"/>
                              <a:gd name="T18" fmla="+- 0 2665 2611"/>
                              <a:gd name="T19" fmla="*/ 2665 h 533"/>
                              <a:gd name="T20" fmla="+- 0 7471 7471"/>
                              <a:gd name="T21" fmla="*/ T20 w 1380"/>
                              <a:gd name="T22" fmla="+- 0 2699 2611"/>
                              <a:gd name="T23" fmla="*/ 2699 h 533"/>
                              <a:gd name="T24" fmla="+- 0 7471 7471"/>
                              <a:gd name="T25" fmla="*/ T24 w 1380"/>
                              <a:gd name="T26" fmla="+- 0 3055 2611"/>
                              <a:gd name="T27" fmla="*/ 3055 h 533"/>
                              <a:gd name="T28" fmla="+- 0 7478 7471"/>
                              <a:gd name="T29" fmla="*/ T28 w 1380"/>
                              <a:gd name="T30" fmla="+- 0 3089 2611"/>
                              <a:gd name="T31" fmla="*/ 3089 h 533"/>
                              <a:gd name="T32" fmla="+- 0 7497 7471"/>
                              <a:gd name="T33" fmla="*/ T32 w 1380"/>
                              <a:gd name="T34" fmla="+- 0 3117 2611"/>
                              <a:gd name="T35" fmla="*/ 3117 h 533"/>
                              <a:gd name="T36" fmla="+- 0 7525 7471"/>
                              <a:gd name="T37" fmla="*/ T36 w 1380"/>
                              <a:gd name="T38" fmla="+- 0 3136 2611"/>
                              <a:gd name="T39" fmla="*/ 3136 h 533"/>
                              <a:gd name="T40" fmla="+- 0 7559 7471"/>
                              <a:gd name="T41" fmla="*/ T40 w 1380"/>
                              <a:gd name="T42" fmla="+- 0 3143 2611"/>
                              <a:gd name="T43" fmla="*/ 3143 h 533"/>
                              <a:gd name="T44" fmla="+- 0 8763 7471"/>
                              <a:gd name="T45" fmla="*/ T44 w 1380"/>
                              <a:gd name="T46" fmla="+- 0 3143 2611"/>
                              <a:gd name="T47" fmla="*/ 3143 h 533"/>
                              <a:gd name="T48" fmla="+- 0 8797 7471"/>
                              <a:gd name="T49" fmla="*/ T48 w 1380"/>
                              <a:gd name="T50" fmla="+- 0 3136 2611"/>
                              <a:gd name="T51" fmla="*/ 3136 h 533"/>
                              <a:gd name="T52" fmla="+- 0 8825 7471"/>
                              <a:gd name="T53" fmla="*/ T52 w 1380"/>
                              <a:gd name="T54" fmla="+- 0 3117 2611"/>
                              <a:gd name="T55" fmla="*/ 3117 h 533"/>
                              <a:gd name="T56" fmla="+- 0 8844 7471"/>
                              <a:gd name="T57" fmla="*/ T56 w 1380"/>
                              <a:gd name="T58" fmla="+- 0 3089 2611"/>
                              <a:gd name="T59" fmla="*/ 3089 h 533"/>
                              <a:gd name="T60" fmla="+- 0 8851 7471"/>
                              <a:gd name="T61" fmla="*/ T60 w 1380"/>
                              <a:gd name="T62" fmla="+- 0 3055 2611"/>
                              <a:gd name="T63" fmla="*/ 3055 h 533"/>
                              <a:gd name="T64" fmla="+- 0 8851 7471"/>
                              <a:gd name="T65" fmla="*/ T64 w 1380"/>
                              <a:gd name="T66" fmla="+- 0 2699 2611"/>
                              <a:gd name="T67" fmla="*/ 2699 h 533"/>
                              <a:gd name="T68" fmla="+- 0 8844 7471"/>
                              <a:gd name="T69" fmla="*/ T68 w 1380"/>
                              <a:gd name="T70" fmla="+- 0 2665 2611"/>
                              <a:gd name="T71" fmla="*/ 2665 h 533"/>
                              <a:gd name="T72" fmla="+- 0 8825 7471"/>
                              <a:gd name="T73" fmla="*/ T72 w 1380"/>
                              <a:gd name="T74" fmla="+- 0 2637 2611"/>
                              <a:gd name="T75" fmla="*/ 2637 h 533"/>
                              <a:gd name="T76" fmla="+- 0 8797 7471"/>
                              <a:gd name="T77" fmla="*/ T76 w 1380"/>
                              <a:gd name="T78" fmla="+- 0 2618 2611"/>
                              <a:gd name="T79" fmla="*/ 2618 h 533"/>
                              <a:gd name="T80" fmla="+- 0 8763 747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21"/>
                        <wps:cNvSpPr>
                          <a:spLocks/>
                        </wps:cNvSpPr>
                        <wps:spPr bwMode="auto">
                          <a:xfrm>
                            <a:off x="7461" y="260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2601 2601"/>
                              <a:gd name="T3" fmla="*/ 2601 h 552"/>
                              <a:gd name="T4" fmla="+- 0 7501 7461"/>
                              <a:gd name="T5" fmla="*/ T4 w 1401"/>
                              <a:gd name="T6" fmla="+- 0 2621 2601"/>
                              <a:gd name="T7" fmla="*/ 2621 h 552"/>
                              <a:gd name="T8" fmla="+- 0 7466 7461"/>
                              <a:gd name="T9" fmla="*/ T8 w 1401"/>
                              <a:gd name="T10" fmla="+- 0 2671 2601"/>
                              <a:gd name="T11" fmla="*/ 2671 h 552"/>
                              <a:gd name="T12" fmla="+- 0 7461 7461"/>
                              <a:gd name="T13" fmla="*/ T12 w 1401"/>
                              <a:gd name="T14" fmla="+- 0 2699 2601"/>
                              <a:gd name="T15" fmla="*/ 2699 h 552"/>
                              <a:gd name="T16" fmla="+- 0 7462 7461"/>
                              <a:gd name="T17" fmla="*/ T16 w 1401"/>
                              <a:gd name="T18" fmla="+- 0 3065 2601"/>
                              <a:gd name="T19" fmla="*/ 3065 h 552"/>
                              <a:gd name="T20" fmla="+- 0 7466 7461"/>
                              <a:gd name="T21" fmla="*/ T20 w 1401"/>
                              <a:gd name="T22" fmla="+- 0 3085 2601"/>
                              <a:gd name="T23" fmla="*/ 3085 h 552"/>
                              <a:gd name="T24" fmla="+- 0 7476 7461"/>
                              <a:gd name="T25" fmla="*/ T24 w 1401"/>
                              <a:gd name="T26" fmla="+- 0 3107 2601"/>
                              <a:gd name="T27" fmla="*/ 3107 h 552"/>
                              <a:gd name="T28" fmla="+- 0 7488 7461"/>
                              <a:gd name="T29" fmla="*/ T28 w 1401"/>
                              <a:gd name="T30" fmla="+- 0 3122 2601"/>
                              <a:gd name="T31" fmla="*/ 3122 h 552"/>
                              <a:gd name="T32" fmla="+- 0 7514 7461"/>
                              <a:gd name="T33" fmla="*/ T32 w 1401"/>
                              <a:gd name="T34" fmla="+- 0 3141 2601"/>
                              <a:gd name="T35" fmla="*/ 3141 h 552"/>
                              <a:gd name="T36" fmla="+- 0 7536 7461"/>
                              <a:gd name="T37" fmla="*/ T36 w 1401"/>
                              <a:gd name="T38" fmla="+- 0 3151 2601"/>
                              <a:gd name="T39" fmla="*/ 3151 h 552"/>
                              <a:gd name="T40" fmla="+- 0 7559 7461"/>
                              <a:gd name="T41" fmla="*/ T40 w 1401"/>
                              <a:gd name="T42" fmla="+- 0 3153 2601"/>
                              <a:gd name="T43" fmla="*/ 3153 h 552"/>
                              <a:gd name="T44" fmla="+- 0 8783 7461"/>
                              <a:gd name="T45" fmla="*/ T44 w 1401"/>
                              <a:gd name="T46" fmla="+- 0 3151 2601"/>
                              <a:gd name="T47" fmla="*/ 3151 h 552"/>
                              <a:gd name="T48" fmla="+- 0 8820 7461"/>
                              <a:gd name="T49" fmla="*/ T48 w 1401"/>
                              <a:gd name="T50" fmla="+- 0 3134 2601"/>
                              <a:gd name="T51" fmla="*/ 3134 h 552"/>
                              <a:gd name="T52" fmla="+- 0 7534 7461"/>
                              <a:gd name="T53" fmla="*/ T52 w 1401"/>
                              <a:gd name="T54" fmla="+- 0 3129 2601"/>
                              <a:gd name="T55" fmla="*/ 3129 h 552"/>
                              <a:gd name="T56" fmla="+- 0 7496 7461"/>
                              <a:gd name="T57" fmla="*/ T56 w 1401"/>
                              <a:gd name="T58" fmla="+- 0 3101 2601"/>
                              <a:gd name="T59" fmla="*/ 3101 h 552"/>
                              <a:gd name="T60" fmla="+- 0 7483 7461"/>
                              <a:gd name="T61" fmla="*/ T60 w 1401"/>
                              <a:gd name="T62" fmla="+- 0 3070 2601"/>
                              <a:gd name="T63" fmla="*/ 3070 h 552"/>
                              <a:gd name="T64" fmla="+- 0 7481 7461"/>
                              <a:gd name="T65" fmla="*/ T64 w 1401"/>
                              <a:gd name="T66" fmla="+- 0 2691 2601"/>
                              <a:gd name="T67" fmla="*/ 2691 h 552"/>
                              <a:gd name="T68" fmla="+- 0 7485 7461"/>
                              <a:gd name="T69" fmla="*/ T68 w 1401"/>
                              <a:gd name="T70" fmla="+- 0 2675 2601"/>
                              <a:gd name="T71" fmla="*/ 2675 h 552"/>
                              <a:gd name="T72" fmla="+- 0 7493 7461"/>
                              <a:gd name="T73" fmla="*/ T72 w 1401"/>
                              <a:gd name="T74" fmla="+- 0 2659 2601"/>
                              <a:gd name="T75" fmla="*/ 2659 h 552"/>
                              <a:gd name="T76" fmla="+- 0 7502 7461"/>
                              <a:gd name="T77" fmla="*/ T76 w 1401"/>
                              <a:gd name="T78" fmla="+- 0 2646 2601"/>
                              <a:gd name="T79" fmla="*/ 2646 h 552"/>
                              <a:gd name="T80" fmla="+- 0 7522 7461"/>
                              <a:gd name="T81" fmla="*/ T80 w 1401"/>
                              <a:gd name="T82" fmla="+- 0 2631 2601"/>
                              <a:gd name="T83" fmla="*/ 2631 h 552"/>
                              <a:gd name="T84" fmla="+- 0 7541 7461"/>
                              <a:gd name="T85" fmla="*/ T84 w 1401"/>
                              <a:gd name="T86" fmla="+- 0 2624 2601"/>
                              <a:gd name="T87" fmla="*/ 2624 h 552"/>
                              <a:gd name="T88" fmla="+- 0 7561 7461"/>
                              <a:gd name="T89" fmla="*/ T88 w 1401"/>
                              <a:gd name="T90" fmla="+- 0 2621 2601"/>
                              <a:gd name="T91" fmla="*/ 2621 h 552"/>
                              <a:gd name="T92" fmla="+- 0 8802 7461"/>
                              <a:gd name="T93" fmla="*/ T92 w 1401"/>
                              <a:gd name="T94" fmla="+- 0 2610 2601"/>
                              <a:gd name="T95" fmla="*/ 2610 h 552"/>
                              <a:gd name="T96" fmla="+- 0 8763 7461"/>
                              <a:gd name="T97" fmla="*/ T96 w 1401"/>
                              <a:gd name="T98" fmla="+- 0 2601 2601"/>
                              <a:gd name="T99" fmla="*/ 2601 h 552"/>
                              <a:gd name="T100" fmla="+- 0 8771 7461"/>
                              <a:gd name="T101" fmla="*/ T100 w 1401"/>
                              <a:gd name="T102" fmla="+- 0 2621 2601"/>
                              <a:gd name="T103" fmla="*/ 2621 h 552"/>
                              <a:gd name="T104" fmla="+- 0 8802 7461"/>
                              <a:gd name="T105" fmla="*/ T104 w 1401"/>
                              <a:gd name="T106" fmla="+- 0 2632 2601"/>
                              <a:gd name="T107" fmla="*/ 2632 h 552"/>
                              <a:gd name="T108" fmla="+- 0 8834 7461"/>
                              <a:gd name="T109" fmla="*/ T108 w 1401"/>
                              <a:gd name="T110" fmla="+- 0 2668 2601"/>
                              <a:gd name="T111" fmla="*/ 2668 h 552"/>
                              <a:gd name="T112" fmla="+- 0 8841 7461"/>
                              <a:gd name="T113" fmla="*/ T112 w 1401"/>
                              <a:gd name="T114" fmla="+- 0 3064 2601"/>
                              <a:gd name="T115" fmla="*/ 3064 h 552"/>
                              <a:gd name="T116" fmla="+- 0 8830 7461"/>
                              <a:gd name="T117" fmla="*/ T116 w 1401"/>
                              <a:gd name="T118" fmla="+- 0 3095 2601"/>
                              <a:gd name="T119" fmla="*/ 3095 h 552"/>
                              <a:gd name="T120" fmla="+- 0 8795 7461"/>
                              <a:gd name="T121" fmla="*/ T120 w 1401"/>
                              <a:gd name="T122" fmla="+- 0 3127 2601"/>
                              <a:gd name="T123" fmla="*/ 3127 h 552"/>
                              <a:gd name="T124" fmla="+- 0 8762 7461"/>
                              <a:gd name="T125" fmla="*/ T124 w 1401"/>
                              <a:gd name="T126" fmla="+- 0 3134 2601"/>
                              <a:gd name="T127" fmla="*/ 3134 h 552"/>
                              <a:gd name="T128" fmla="+- 0 8836 7461"/>
                              <a:gd name="T129" fmla="*/ T128 w 1401"/>
                              <a:gd name="T130" fmla="+- 0 3120 2601"/>
                              <a:gd name="T131" fmla="*/ 3120 h 552"/>
                              <a:gd name="T132" fmla="+- 0 8860 7461"/>
                              <a:gd name="T133" fmla="*/ T132 w 1401"/>
                              <a:gd name="T134" fmla="+- 0 3064 2601"/>
                              <a:gd name="T135" fmla="*/ 3064 h 552"/>
                              <a:gd name="T136" fmla="+- 0 8861 7461"/>
                              <a:gd name="T137" fmla="*/ T136 w 1401"/>
                              <a:gd name="T138" fmla="+- 0 2699 2601"/>
                              <a:gd name="T139" fmla="*/ 2699 h 552"/>
                              <a:gd name="T140" fmla="+- 0 8859 7461"/>
                              <a:gd name="T141" fmla="*/ T140 w 1401"/>
                              <a:gd name="T142" fmla="+- 0 2679 2601"/>
                              <a:gd name="T143" fmla="*/ 2679 h 552"/>
                              <a:gd name="T144" fmla="+- 0 8828 746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2"/>
                        <wps:cNvSpPr>
                          <a:spLocks/>
                        </wps:cNvSpPr>
                        <wps:spPr bwMode="auto">
                          <a:xfrm>
                            <a:off x="7470" y="324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3241 3241"/>
                              <a:gd name="T3" fmla="*/ 3241 h 533"/>
                              <a:gd name="T4" fmla="+- 0 7559 7471"/>
                              <a:gd name="T5" fmla="*/ T4 w 1380"/>
                              <a:gd name="T6" fmla="+- 0 3241 3241"/>
                              <a:gd name="T7" fmla="*/ 3241 h 533"/>
                              <a:gd name="T8" fmla="+- 0 7525 7471"/>
                              <a:gd name="T9" fmla="*/ T8 w 1380"/>
                              <a:gd name="T10" fmla="+- 0 3248 3241"/>
                              <a:gd name="T11" fmla="*/ 3248 h 533"/>
                              <a:gd name="T12" fmla="+- 0 7497 7471"/>
                              <a:gd name="T13" fmla="*/ T12 w 1380"/>
                              <a:gd name="T14" fmla="+- 0 3267 3241"/>
                              <a:gd name="T15" fmla="*/ 3267 h 533"/>
                              <a:gd name="T16" fmla="+- 0 7478 7471"/>
                              <a:gd name="T17" fmla="*/ T16 w 1380"/>
                              <a:gd name="T18" fmla="+- 0 3295 3241"/>
                              <a:gd name="T19" fmla="*/ 3295 h 533"/>
                              <a:gd name="T20" fmla="+- 0 7471 7471"/>
                              <a:gd name="T21" fmla="*/ T20 w 1380"/>
                              <a:gd name="T22" fmla="+- 0 3329 3241"/>
                              <a:gd name="T23" fmla="*/ 3329 h 533"/>
                              <a:gd name="T24" fmla="+- 0 7471 7471"/>
                              <a:gd name="T25" fmla="*/ T24 w 1380"/>
                              <a:gd name="T26" fmla="+- 0 3685 3241"/>
                              <a:gd name="T27" fmla="*/ 3685 h 533"/>
                              <a:gd name="T28" fmla="+- 0 7478 7471"/>
                              <a:gd name="T29" fmla="*/ T28 w 1380"/>
                              <a:gd name="T30" fmla="+- 0 3719 3241"/>
                              <a:gd name="T31" fmla="*/ 3719 h 533"/>
                              <a:gd name="T32" fmla="+- 0 7497 7471"/>
                              <a:gd name="T33" fmla="*/ T32 w 1380"/>
                              <a:gd name="T34" fmla="+- 0 3747 3241"/>
                              <a:gd name="T35" fmla="*/ 3747 h 533"/>
                              <a:gd name="T36" fmla="+- 0 7525 7471"/>
                              <a:gd name="T37" fmla="*/ T36 w 1380"/>
                              <a:gd name="T38" fmla="+- 0 3766 3241"/>
                              <a:gd name="T39" fmla="*/ 3766 h 533"/>
                              <a:gd name="T40" fmla="+- 0 7559 7471"/>
                              <a:gd name="T41" fmla="*/ T40 w 1380"/>
                              <a:gd name="T42" fmla="+- 0 3773 3241"/>
                              <a:gd name="T43" fmla="*/ 3773 h 533"/>
                              <a:gd name="T44" fmla="+- 0 8763 7471"/>
                              <a:gd name="T45" fmla="*/ T44 w 1380"/>
                              <a:gd name="T46" fmla="+- 0 3773 3241"/>
                              <a:gd name="T47" fmla="*/ 3773 h 533"/>
                              <a:gd name="T48" fmla="+- 0 8797 7471"/>
                              <a:gd name="T49" fmla="*/ T48 w 1380"/>
                              <a:gd name="T50" fmla="+- 0 3766 3241"/>
                              <a:gd name="T51" fmla="*/ 3766 h 533"/>
                              <a:gd name="T52" fmla="+- 0 8825 7471"/>
                              <a:gd name="T53" fmla="*/ T52 w 1380"/>
                              <a:gd name="T54" fmla="+- 0 3747 3241"/>
                              <a:gd name="T55" fmla="*/ 3747 h 533"/>
                              <a:gd name="T56" fmla="+- 0 8844 7471"/>
                              <a:gd name="T57" fmla="*/ T56 w 1380"/>
                              <a:gd name="T58" fmla="+- 0 3719 3241"/>
                              <a:gd name="T59" fmla="*/ 3719 h 533"/>
                              <a:gd name="T60" fmla="+- 0 8851 7471"/>
                              <a:gd name="T61" fmla="*/ T60 w 1380"/>
                              <a:gd name="T62" fmla="+- 0 3685 3241"/>
                              <a:gd name="T63" fmla="*/ 3685 h 533"/>
                              <a:gd name="T64" fmla="+- 0 8851 7471"/>
                              <a:gd name="T65" fmla="*/ T64 w 1380"/>
                              <a:gd name="T66" fmla="+- 0 3329 3241"/>
                              <a:gd name="T67" fmla="*/ 3329 h 533"/>
                              <a:gd name="T68" fmla="+- 0 8844 7471"/>
                              <a:gd name="T69" fmla="*/ T68 w 1380"/>
                              <a:gd name="T70" fmla="+- 0 3295 3241"/>
                              <a:gd name="T71" fmla="*/ 3295 h 533"/>
                              <a:gd name="T72" fmla="+- 0 8825 7471"/>
                              <a:gd name="T73" fmla="*/ T72 w 1380"/>
                              <a:gd name="T74" fmla="+- 0 3267 3241"/>
                              <a:gd name="T75" fmla="*/ 3267 h 533"/>
                              <a:gd name="T76" fmla="+- 0 8797 7471"/>
                              <a:gd name="T77" fmla="*/ T76 w 1380"/>
                              <a:gd name="T78" fmla="+- 0 3248 3241"/>
                              <a:gd name="T79" fmla="*/ 3248 h 533"/>
                              <a:gd name="T80" fmla="+- 0 8763 7471"/>
                              <a:gd name="T81" fmla="*/ T80 w 1380"/>
                              <a:gd name="T82" fmla="+- 0 3241 3241"/>
                              <a:gd name="T83" fmla="*/ 324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AutoShape 23"/>
                        <wps:cNvSpPr>
                          <a:spLocks/>
                        </wps:cNvSpPr>
                        <wps:spPr bwMode="auto">
                          <a:xfrm>
                            <a:off x="7461" y="323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3231 3231"/>
                              <a:gd name="T3" fmla="*/ 3231 h 552"/>
                              <a:gd name="T4" fmla="+- 0 7501 7461"/>
                              <a:gd name="T5" fmla="*/ T4 w 1401"/>
                              <a:gd name="T6" fmla="+- 0 3251 3231"/>
                              <a:gd name="T7" fmla="*/ 3251 h 552"/>
                              <a:gd name="T8" fmla="+- 0 7466 7461"/>
                              <a:gd name="T9" fmla="*/ T8 w 1401"/>
                              <a:gd name="T10" fmla="+- 0 3301 3231"/>
                              <a:gd name="T11" fmla="*/ 3301 h 552"/>
                              <a:gd name="T12" fmla="+- 0 7461 7461"/>
                              <a:gd name="T13" fmla="*/ T12 w 1401"/>
                              <a:gd name="T14" fmla="+- 0 3329 3231"/>
                              <a:gd name="T15" fmla="*/ 3329 h 552"/>
                              <a:gd name="T16" fmla="+- 0 7462 7461"/>
                              <a:gd name="T17" fmla="*/ T16 w 1401"/>
                              <a:gd name="T18" fmla="+- 0 3695 3231"/>
                              <a:gd name="T19" fmla="*/ 3695 h 552"/>
                              <a:gd name="T20" fmla="+- 0 7466 7461"/>
                              <a:gd name="T21" fmla="*/ T20 w 1401"/>
                              <a:gd name="T22" fmla="+- 0 3715 3231"/>
                              <a:gd name="T23" fmla="*/ 3715 h 552"/>
                              <a:gd name="T24" fmla="+- 0 7476 7461"/>
                              <a:gd name="T25" fmla="*/ T24 w 1401"/>
                              <a:gd name="T26" fmla="+- 0 3737 3231"/>
                              <a:gd name="T27" fmla="*/ 3737 h 552"/>
                              <a:gd name="T28" fmla="+- 0 7488 7461"/>
                              <a:gd name="T29" fmla="*/ T28 w 1401"/>
                              <a:gd name="T30" fmla="+- 0 3752 3231"/>
                              <a:gd name="T31" fmla="*/ 3752 h 552"/>
                              <a:gd name="T32" fmla="+- 0 7514 7461"/>
                              <a:gd name="T33" fmla="*/ T32 w 1401"/>
                              <a:gd name="T34" fmla="+- 0 3771 3231"/>
                              <a:gd name="T35" fmla="*/ 3771 h 552"/>
                              <a:gd name="T36" fmla="+- 0 7536 7461"/>
                              <a:gd name="T37" fmla="*/ T36 w 1401"/>
                              <a:gd name="T38" fmla="+- 0 3781 3231"/>
                              <a:gd name="T39" fmla="*/ 3781 h 552"/>
                              <a:gd name="T40" fmla="+- 0 7559 7461"/>
                              <a:gd name="T41" fmla="*/ T40 w 1401"/>
                              <a:gd name="T42" fmla="+- 0 3783 3231"/>
                              <a:gd name="T43" fmla="*/ 3783 h 552"/>
                              <a:gd name="T44" fmla="+- 0 8783 7461"/>
                              <a:gd name="T45" fmla="*/ T44 w 1401"/>
                              <a:gd name="T46" fmla="+- 0 3781 3231"/>
                              <a:gd name="T47" fmla="*/ 3781 h 552"/>
                              <a:gd name="T48" fmla="+- 0 8820 7461"/>
                              <a:gd name="T49" fmla="*/ T48 w 1401"/>
                              <a:gd name="T50" fmla="+- 0 3764 3231"/>
                              <a:gd name="T51" fmla="*/ 3764 h 552"/>
                              <a:gd name="T52" fmla="+- 0 7534 7461"/>
                              <a:gd name="T53" fmla="*/ T52 w 1401"/>
                              <a:gd name="T54" fmla="+- 0 3759 3231"/>
                              <a:gd name="T55" fmla="*/ 3759 h 552"/>
                              <a:gd name="T56" fmla="+- 0 7496 7461"/>
                              <a:gd name="T57" fmla="*/ T56 w 1401"/>
                              <a:gd name="T58" fmla="+- 0 3731 3231"/>
                              <a:gd name="T59" fmla="*/ 3731 h 552"/>
                              <a:gd name="T60" fmla="+- 0 7483 7461"/>
                              <a:gd name="T61" fmla="*/ T60 w 1401"/>
                              <a:gd name="T62" fmla="+- 0 3700 3231"/>
                              <a:gd name="T63" fmla="*/ 3700 h 552"/>
                              <a:gd name="T64" fmla="+- 0 7481 7461"/>
                              <a:gd name="T65" fmla="*/ T64 w 1401"/>
                              <a:gd name="T66" fmla="+- 0 3321 3231"/>
                              <a:gd name="T67" fmla="*/ 3321 h 552"/>
                              <a:gd name="T68" fmla="+- 0 7485 7461"/>
                              <a:gd name="T69" fmla="*/ T68 w 1401"/>
                              <a:gd name="T70" fmla="+- 0 3305 3231"/>
                              <a:gd name="T71" fmla="*/ 3305 h 552"/>
                              <a:gd name="T72" fmla="+- 0 7493 7461"/>
                              <a:gd name="T73" fmla="*/ T72 w 1401"/>
                              <a:gd name="T74" fmla="+- 0 3289 3231"/>
                              <a:gd name="T75" fmla="*/ 3289 h 552"/>
                              <a:gd name="T76" fmla="+- 0 7502 7461"/>
                              <a:gd name="T77" fmla="*/ T76 w 1401"/>
                              <a:gd name="T78" fmla="+- 0 3276 3231"/>
                              <a:gd name="T79" fmla="*/ 3276 h 552"/>
                              <a:gd name="T80" fmla="+- 0 7522 7461"/>
                              <a:gd name="T81" fmla="*/ T80 w 1401"/>
                              <a:gd name="T82" fmla="+- 0 3261 3231"/>
                              <a:gd name="T83" fmla="*/ 3261 h 552"/>
                              <a:gd name="T84" fmla="+- 0 7541 7461"/>
                              <a:gd name="T85" fmla="*/ T84 w 1401"/>
                              <a:gd name="T86" fmla="+- 0 3254 3231"/>
                              <a:gd name="T87" fmla="*/ 3254 h 552"/>
                              <a:gd name="T88" fmla="+- 0 7561 7461"/>
                              <a:gd name="T89" fmla="*/ T88 w 1401"/>
                              <a:gd name="T90" fmla="+- 0 3251 3231"/>
                              <a:gd name="T91" fmla="*/ 3251 h 552"/>
                              <a:gd name="T92" fmla="+- 0 8802 7461"/>
                              <a:gd name="T93" fmla="*/ T92 w 1401"/>
                              <a:gd name="T94" fmla="+- 0 3240 3231"/>
                              <a:gd name="T95" fmla="*/ 3240 h 552"/>
                              <a:gd name="T96" fmla="+- 0 8763 7461"/>
                              <a:gd name="T97" fmla="*/ T96 w 1401"/>
                              <a:gd name="T98" fmla="+- 0 3231 3231"/>
                              <a:gd name="T99" fmla="*/ 3231 h 552"/>
                              <a:gd name="T100" fmla="+- 0 8771 7461"/>
                              <a:gd name="T101" fmla="*/ T100 w 1401"/>
                              <a:gd name="T102" fmla="+- 0 3251 3231"/>
                              <a:gd name="T103" fmla="*/ 3251 h 552"/>
                              <a:gd name="T104" fmla="+- 0 8802 7461"/>
                              <a:gd name="T105" fmla="*/ T104 w 1401"/>
                              <a:gd name="T106" fmla="+- 0 3262 3231"/>
                              <a:gd name="T107" fmla="*/ 3262 h 552"/>
                              <a:gd name="T108" fmla="+- 0 8834 7461"/>
                              <a:gd name="T109" fmla="*/ T108 w 1401"/>
                              <a:gd name="T110" fmla="+- 0 3298 3231"/>
                              <a:gd name="T111" fmla="*/ 3298 h 552"/>
                              <a:gd name="T112" fmla="+- 0 8841 7461"/>
                              <a:gd name="T113" fmla="*/ T112 w 1401"/>
                              <a:gd name="T114" fmla="+- 0 3694 3231"/>
                              <a:gd name="T115" fmla="*/ 3694 h 552"/>
                              <a:gd name="T116" fmla="+- 0 8830 7461"/>
                              <a:gd name="T117" fmla="*/ T116 w 1401"/>
                              <a:gd name="T118" fmla="+- 0 3725 3231"/>
                              <a:gd name="T119" fmla="*/ 3725 h 552"/>
                              <a:gd name="T120" fmla="+- 0 8795 7461"/>
                              <a:gd name="T121" fmla="*/ T120 w 1401"/>
                              <a:gd name="T122" fmla="+- 0 3757 3231"/>
                              <a:gd name="T123" fmla="*/ 3757 h 552"/>
                              <a:gd name="T124" fmla="+- 0 8762 7461"/>
                              <a:gd name="T125" fmla="*/ T124 w 1401"/>
                              <a:gd name="T126" fmla="+- 0 3764 3231"/>
                              <a:gd name="T127" fmla="*/ 3764 h 552"/>
                              <a:gd name="T128" fmla="+- 0 8836 7461"/>
                              <a:gd name="T129" fmla="*/ T128 w 1401"/>
                              <a:gd name="T130" fmla="+- 0 3750 3231"/>
                              <a:gd name="T131" fmla="*/ 3750 h 552"/>
                              <a:gd name="T132" fmla="+- 0 8860 7461"/>
                              <a:gd name="T133" fmla="*/ T132 w 1401"/>
                              <a:gd name="T134" fmla="+- 0 3694 3231"/>
                              <a:gd name="T135" fmla="*/ 3694 h 552"/>
                              <a:gd name="T136" fmla="+- 0 8861 7461"/>
                              <a:gd name="T137" fmla="*/ T136 w 1401"/>
                              <a:gd name="T138" fmla="+- 0 3329 3231"/>
                              <a:gd name="T139" fmla="*/ 3329 h 552"/>
                              <a:gd name="T140" fmla="+- 0 8859 7461"/>
                              <a:gd name="T141" fmla="*/ T140 w 1401"/>
                              <a:gd name="T142" fmla="+- 0 3309 3231"/>
                              <a:gd name="T143" fmla="*/ 3309 h 552"/>
                              <a:gd name="T144" fmla="+- 0 8828 7461"/>
                              <a:gd name="T145" fmla="*/ T144 w 1401"/>
                              <a:gd name="T146" fmla="+- 0 3256 3231"/>
                              <a:gd name="T147" fmla="*/ 325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3380"/>
                            <a:ext cx="1352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Benchmark: 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622" y="2684"/>
                            <a:ext cx="1048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Overall</w:t>
                              </w:r>
                            </w:p>
                            <w:p w:rsidR="008A5AE7" w:rsidRDefault="008A5AE7" w:rsidP="008A5AE7">
                              <w:pPr>
                                <w:spacing w:line="215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pacing w:val="-1"/>
                                  <w:sz w:val="18"/>
                                </w:rPr>
                                <w:t>satisfaction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701" y="2792"/>
                            <a:ext cx="122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865" y="1600"/>
                            <a:ext cx="7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5956" y="1620"/>
                            <a:ext cx="81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79%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517" y="235"/>
                            <a:ext cx="4587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1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Employee Engagement Survey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4" o:spid="_x0000_s1132" style="width:479pt;height:269pt;mso-position-horizontal-relative:char;mso-position-vertical-relative:line" coordorigin="10,10" coordsize="9580,5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">
                <v:shape id="Picture 13" o:spid="_x0000_s1133" type="#_x0000_t75" style="position:absolute;left:1011;top:1115;width:3643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">
                  <v:imagedata r:id="rId118" o:title=""/>
                </v:shape>
                <v:shape id="Freeform 14" o:spid="_x0000_s1134" style="position:absolute;left:564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5" o:spid="_x0000_s1135" style="position:absolute;left:563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6" o:spid="_x0000_s1136" style="position:absolute;left:750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7" o:spid="_x0000_s1137" style="position:absolute;left:749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8" o:spid="_x0000_s1138" style="position:absolute;left:561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19" o:spid="_x0000_s1139" style="position:absolute;left:560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0" o:spid="_x0000_s1140" style="position:absolute;left:747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21" o:spid="_x0000_s1141" style="position:absolute;left:746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2" o:spid="_x0000_s1142" style="position:absolute;left:7470;top:324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3241;88,3241;54,3248;26,3267;7,3295;0,3329;0,3685;7,3719;26,3747;54,3766;88,3773;1292,3773;1326,3766;1354,3747;1373,3719;1380,3685;1380,3329;1373,3295;1354,3267;1326,3248;1292,3241" o:connectangles="0,0,0,0,0,0,0,0,0,0,0,0,0,0,0,0,0,0,0,0,0"/>
                </v:shape>
                <v:shape id="AutoShape 23" o:spid="_x0000_s1143" style="position:absolute;left:7461;top:323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3231;40,3251;5,3301;0,3329;1,3695;5,3715;15,3737;27,3752;53,3771;75,3781;98,3783;1322,3781;1359,3764;73,3759;35,3731;22,3700;20,3321;24,3305;32,3289;41,3276;61,3261;80,3254;100,3251;1341,3240;1302,3231;1310,3251;1341,3262;1373,3298;1380,3694;1369,3725;1334,3757;1301,3764;1375,3750;1399,3694;1400,3329;1398,3309;1367,3256" o:connectangles="0,0,0,0,0,0,0,0,0,0,0,0,0,0,0,0,0,0,0,0,0,0,0,0,0,0,0,0,0,0,0,0,0,0,0,0,0"/>
                </v:shape>
                <v:rect id="Rectangle 24" o:spid="_x0000_s1144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" filled="f" strokeweight="1.02pt"/>
                <v:shape id="Text Box 25" o:spid="_x0000_s1145" type="#_x0000_t202" style="position:absolute;left:7480;top:3380;width:135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Benchmark: 75</w:t>
                        </w:r>
                      </w:p>
                    </w:txbxContent>
                  </v:textbox>
                </v:shape>
                <v:shape id="Text Box 26" o:spid="_x0000_s1146" type="#_x0000_t202" style="position:absolute;left:7622;top:2684;width:1048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Overall</w:t>
                        </w:r>
                      </w:p>
                      <w:p w:rsidR="008A5AE7" w:rsidRDefault="008A5AE7" w:rsidP="008A5AE7">
                        <w:pPr>
                          <w:spacing w:line="215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pacing w:val="-1"/>
                            <w:sz w:val="18"/>
                          </w:rPr>
                          <w:t>satisfaction</w:t>
                        </w:r>
                      </w:p>
                    </w:txbxContent>
                  </v:textbox>
                </v:shape>
                <v:shape id="Text Box 27" o:spid="_x0000_s1147" type="#_x0000_t202" style="position:absolute;left:5701;top:2792;width:12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Participation</w:t>
                        </w:r>
                      </w:p>
                    </w:txbxContent>
                  </v:textbox>
                </v:shape>
                <v:shape id="Text Box 28" o:spid="_x0000_s1148" type="#_x0000_t202" style="position:absolute;left:7865;top:1600;width:794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86%</w:t>
                        </w:r>
                      </w:p>
                    </w:txbxContent>
                  </v:textbox>
                </v:shape>
                <v:shape id="Text Box 29" o:spid="_x0000_s1149" type="#_x0000_t202" style="position:absolute;left:5956;top:1620;width:811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79%</w:t>
                        </w:r>
                      </w:p>
                    </w:txbxContent>
                  </v:textbox>
                </v:shape>
                <v:shape id="Text Box 30" o:spid="_x0000_s1150" type="#_x0000_t202" style="position:absolute;left:2517;top:235;width:4587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1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Employee Engagement Survey 2022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5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481"/>
                            <a:ext cx="7636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C7338" id="Group 251" o:spid="_x0000_s1026" style="position:absolute;margin-left:65.95pt;margin-top:15.55pt;width:480pt;height:270pt;z-index:-251632640;mso-wrap-distance-left:0;mso-wrap-distance-right:0;mso-position-horizontal-relative:page" coordorigin="1319,311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">
                <v:shape id="Picture 161" o:spid="_x0000_s1027" type="#_x0000_t75" style="position:absolute;left:2332;top:481;width:7636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">
                  <v:imagedata r:id="rId120" o:title=""/>
                </v:shape>
                <v:rect id="Rectangle 162" o:spid="_x0000_s1028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" filled="f" strokeweight="1.02pt"/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2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w:drawing>
          <wp:anchor distT="0" distB="0" distL="0" distR="0" simplePos="0" relativeHeight="251674624" behindDoc="1" locked="0" layoutInCell="1" allowOverlap="1" wp14:anchorId="53021701" wp14:editId="123967DE">
            <wp:simplePos x="0" y="0"/>
            <wp:positionH relativeFrom="page">
              <wp:posOffset>1681733</wp:posOffset>
            </wp:positionH>
            <wp:positionV relativeFrom="page">
              <wp:posOffset>6046470</wp:posOffset>
            </wp:positionV>
            <wp:extent cx="2061720" cy="2711577"/>
            <wp:effectExtent l="0" t="0" r="0" b="0"/>
            <wp:wrapNone/>
            <wp:docPr id="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720" cy="271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883"/>
                            <a:ext cx="8537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6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 xml:space="preserve">Benefits of the UPOV System: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latest VIDEOS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8" o:spid="_x0000_s1151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HrB9fUiswEAIrMBABUAAABkcnMvbWVkaWEv&#10;aW1hZ2UxLmpwZWf/2P/gABBKRklGAAEBAQBgAGAAAP/bAEMAAwICAwICAwMDAwQDAwQFCAUFBAQF&#10;CgcHBggMCgwMCwoLCw0OEhANDhEOCwsQFhARExQVFRUMDxcYFhQYEhQVFP/bAEMBAwQEBQQFCQUF&#10;CRQNCw0UFBQUFBQUFBQUFBQUFBQUFBQUFBQUFBQUFBQUFBQUFBQUFBQUFBQUFBQUFBQUFBQUFP/A&#10;ABEIAogFG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">
                <v:shape id="Picture 10" o:spid="_x0000_s1152" type="#_x0000_t75" style="position:absolute;left:660;top:883;width:8537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">
                  <v:imagedata r:id="rId124" o:title=""/>
                </v:shape>
                <v:shape id="Text Box 11" o:spid="_x0000_s1153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6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 xml:space="preserve">Benefits of the UPOV System: </w:t>
                        </w:r>
                        <w:r>
                          <w:rPr>
                            <w:color w:val="C00000"/>
                            <w:sz w:val="28"/>
                          </w:rPr>
                          <w:t>latest VIDEOS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1157"/>
                            <a:ext cx="3215" cy="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5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Benefits of the UPOV System:</w:t>
                              </w:r>
                              <w:r>
                                <w:rPr>
                                  <w:color w:val="145E1A"/>
                                  <w:spacing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publications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154" style="position:absolute;margin-left:65.95pt;margin-top:16.95pt;width:480pt;height:270pt;z-index:-251631616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">
                <v:shape id="Picture 164" o:spid="_x0000_s1155" type="#_x0000_t75" style="position:absolute;left:6792;top:1157;width:3215;height: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">
                  <v:imagedata r:id="rId126" o:title=""/>
                </v:shape>
                <v:shape id="Text Box 165" o:spid="_x0000_s1156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5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Benefits of the UPOV System:</w:t>
                        </w:r>
                        <w:r>
                          <w:rPr>
                            <w:color w:val="145E1A"/>
                            <w:spacing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00000"/>
                            <w:sz w:val="28"/>
                          </w:rPr>
                          <w:t>publications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127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471"/>
                            <a:ext cx="2777" cy="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7" y="1912"/>
                            <a:ext cx="4549" cy="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5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0" y="1620"/>
                            <a:ext cx="4863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AutoShape 7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96169A" id="Group 238" o:spid="_x0000_s1026" style="width:480pt;height:270pt;mso-position-horizontal-relative:char;mso-position-vertical-relative:line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">
                <v:shape id="Picture 3" o:spid="_x0000_s1027" type="#_x0000_t75" style="position:absolute;left:550;top:471;width:2777;height: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">
                  <v:imagedata r:id="rId131" o:title=""/>
                </v:shape>
                <v:shape id="Picture 4" o:spid="_x0000_s1028" type="#_x0000_t75" style="position:absolute;left:4077;top:1912;width:4549;height: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">
                  <v:imagedata r:id="rId132" o:title=""/>
                </v:shape>
                <v:shape id="AutoShape 5" o:spid="_x0000_s1029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shape id="Picture 6" o:spid="_x0000_s1030" type="#_x0000_t75" style="position:absolute;left:3960;top:1620;width:4863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">
                  <v:imagedata r:id="rId133" o:title=""/>
                </v:shape>
                <v:shape id="AutoShape 7" o:spid="_x0000_s1031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rect id="Rectangle 8" o:spid="_x0000_s103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wps:wsp>
                        <wps:cNvPr id="15" name="Freeform 167"/>
                        <wps:cNvSpPr>
                          <a:spLocks/>
                        </wps:cNvSpPr>
                        <wps:spPr bwMode="auto">
                          <a:xfrm>
                            <a:off x="7819" y="911"/>
                            <a:ext cx="2981" cy="4030"/>
                          </a:xfrm>
                          <a:custGeom>
                            <a:avLst/>
                            <a:gdLst>
                              <a:gd name="T0" fmla="+- 0 10303 7819"/>
                              <a:gd name="T1" fmla="*/ T0 w 2981"/>
                              <a:gd name="T2" fmla="+- 0 912 912"/>
                              <a:gd name="T3" fmla="*/ 912 h 4030"/>
                              <a:gd name="T4" fmla="+- 0 8316 7819"/>
                              <a:gd name="T5" fmla="*/ T4 w 2981"/>
                              <a:gd name="T6" fmla="+- 0 912 912"/>
                              <a:gd name="T7" fmla="*/ 912 h 4030"/>
                              <a:gd name="T8" fmla="+- 0 8242 7819"/>
                              <a:gd name="T9" fmla="*/ T8 w 2981"/>
                              <a:gd name="T10" fmla="+- 0 917 912"/>
                              <a:gd name="T11" fmla="*/ 917 h 4030"/>
                              <a:gd name="T12" fmla="+- 0 8172 7819"/>
                              <a:gd name="T13" fmla="*/ T12 w 2981"/>
                              <a:gd name="T14" fmla="+- 0 933 912"/>
                              <a:gd name="T15" fmla="*/ 933 h 4030"/>
                              <a:gd name="T16" fmla="+- 0 8106 7819"/>
                              <a:gd name="T17" fmla="*/ T16 w 2981"/>
                              <a:gd name="T18" fmla="+- 0 958 912"/>
                              <a:gd name="T19" fmla="*/ 958 h 4030"/>
                              <a:gd name="T20" fmla="+- 0 8045 7819"/>
                              <a:gd name="T21" fmla="*/ T20 w 2981"/>
                              <a:gd name="T22" fmla="+- 0 992 912"/>
                              <a:gd name="T23" fmla="*/ 992 h 4030"/>
                              <a:gd name="T24" fmla="+- 0 7990 7819"/>
                              <a:gd name="T25" fmla="*/ T24 w 2981"/>
                              <a:gd name="T26" fmla="+- 0 1034 912"/>
                              <a:gd name="T27" fmla="*/ 1034 h 4030"/>
                              <a:gd name="T28" fmla="+- 0 7941 7819"/>
                              <a:gd name="T29" fmla="*/ T28 w 2981"/>
                              <a:gd name="T30" fmla="+- 0 1083 912"/>
                              <a:gd name="T31" fmla="*/ 1083 h 4030"/>
                              <a:gd name="T32" fmla="+- 0 7899 7819"/>
                              <a:gd name="T33" fmla="*/ T32 w 2981"/>
                              <a:gd name="T34" fmla="+- 0 1139 912"/>
                              <a:gd name="T35" fmla="*/ 1139 h 4030"/>
                              <a:gd name="T36" fmla="+- 0 7865 7819"/>
                              <a:gd name="T37" fmla="*/ T36 w 2981"/>
                              <a:gd name="T38" fmla="+- 0 1200 912"/>
                              <a:gd name="T39" fmla="*/ 1200 h 4030"/>
                              <a:gd name="T40" fmla="+- 0 7840 7819"/>
                              <a:gd name="T41" fmla="*/ T40 w 2981"/>
                              <a:gd name="T42" fmla="+- 0 1266 912"/>
                              <a:gd name="T43" fmla="*/ 1266 h 4030"/>
                              <a:gd name="T44" fmla="+- 0 7825 7819"/>
                              <a:gd name="T45" fmla="*/ T44 w 2981"/>
                              <a:gd name="T46" fmla="+- 0 1336 912"/>
                              <a:gd name="T47" fmla="*/ 1336 h 4030"/>
                              <a:gd name="T48" fmla="+- 0 7819 7819"/>
                              <a:gd name="T49" fmla="*/ T48 w 2981"/>
                              <a:gd name="T50" fmla="+- 0 1410 912"/>
                              <a:gd name="T51" fmla="*/ 1410 h 4030"/>
                              <a:gd name="T52" fmla="+- 0 7819 7819"/>
                              <a:gd name="T53" fmla="*/ T52 w 2981"/>
                              <a:gd name="T54" fmla="+- 0 4445 912"/>
                              <a:gd name="T55" fmla="*/ 4445 h 4030"/>
                              <a:gd name="T56" fmla="+- 0 7825 7819"/>
                              <a:gd name="T57" fmla="*/ T56 w 2981"/>
                              <a:gd name="T58" fmla="+- 0 4518 912"/>
                              <a:gd name="T59" fmla="*/ 4518 h 4030"/>
                              <a:gd name="T60" fmla="+- 0 7840 7819"/>
                              <a:gd name="T61" fmla="*/ T60 w 2981"/>
                              <a:gd name="T62" fmla="+- 0 4588 912"/>
                              <a:gd name="T63" fmla="*/ 4588 h 4030"/>
                              <a:gd name="T64" fmla="+- 0 7865 7819"/>
                              <a:gd name="T65" fmla="*/ T64 w 2981"/>
                              <a:gd name="T66" fmla="+- 0 4654 912"/>
                              <a:gd name="T67" fmla="*/ 4654 h 4030"/>
                              <a:gd name="T68" fmla="+- 0 7899 7819"/>
                              <a:gd name="T69" fmla="*/ T68 w 2981"/>
                              <a:gd name="T70" fmla="+- 0 4715 912"/>
                              <a:gd name="T71" fmla="*/ 4715 h 4030"/>
                              <a:gd name="T72" fmla="+- 0 7941 7819"/>
                              <a:gd name="T73" fmla="*/ T72 w 2981"/>
                              <a:gd name="T74" fmla="+- 0 4770 912"/>
                              <a:gd name="T75" fmla="*/ 4770 h 4030"/>
                              <a:gd name="T76" fmla="+- 0 7990 7819"/>
                              <a:gd name="T77" fmla="*/ T76 w 2981"/>
                              <a:gd name="T78" fmla="+- 0 4819 912"/>
                              <a:gd name="T79" fmla="*/ 4819 h 4030"/>
                              <a:gd name="T80" fmla="+- 0 8045 7819"/>
                              <a:gd name="T81" fmla="*/ T80 w 2981"/>
                              <a:gd name="T82" fmla="+- 0 4861 912"/>
                              <a:gd name="T83" fmla="*/ 4861 h 4030"/>
                              <a:gd name="T84" fmla="+- 0 8106 7819"/>
                              <a:gd name="T85" fmla="*/ T84 w 2981"/>
                              <a:gd name="T86" fmla="+- 0 4895 912"/>
                              <a:gd name="T87" fmla="*/ 4895 h 4030"/>
                              <a:gd name="T88" fmla="+- 0 8172 7819"/>
                              <a:gd name="T89" fmla="*/ T88 w 2981"/>
                              <a:gd name="T90" fmla="+- 0 4920 912"/>
                              <a:gd name="T91" fmla="*/ 4920 h 4030"/>
                              <a:gd name="T92" fmla="+- 0 8242 7819"/>
                              <a:gd name="T93" fmla="*/ T92 w 2981"/>
                              <a:gd name="T94" fmla="+- 0 4936 912"/>
                              <a:gd name="T95" fmla="*/ 4936 h 4030"/>
                              <a:gd name="T96" fmla="+- 0 8316 7819"/>
                              <a:gd name="T97" fmla="*/ T96 w 2981"/>
                              <a:gd name="T98" fmla="+- 0 4941 912"/>
                              <a:gd name="T99" fmla="*/ 4941 h 4030"/>
                              <a:gd name="T100" fmla="+- 0 10303 7819"/>
                              <a:gd name="T101" fmla="*/ T100 w 2981"/>
                              <a:gd name="T102" fmla="+- 0 4941 912"/>
                              <a:gd name="T103" fmla="*/ 4941 h 4030"/>
                              <a:gd name="T104" fmla="+- 0 10377 7819"/>
                              <a:gd name="T105" fmla="*/ T104 w 2981"/>
                              <a:gd name="T106" fmla="+- 0 4936 912"/>
                              <a:gd name="T107" fmla="*/ 4936 h 4030"/>
                              <a:gd name="T108" fmla="+- 0 10447 7819"/>
                              <a:gd name="T109" fmla="*/ T108 w 2981"/>
                              <a:gd name="T110" fmla="+- 0 4920 912"/>
                              <a:gd name="T111" fmla="*/ 4920 h 4030"/>
                              <a:gd name="T112" fmla="+- 0 10513 7819"/>
                              <a:gd name="T113" fmla="*/ T112 w 2981"/>
                              <a:gd name="T114" fmla="+- 0 4895 912"/>
                              <a:gd name="T115" fmla="*/ 4895 h 4030"/>
                              <a:gd name="T116" fmla="+- 0 10574 7819"/>
                              <a:gd name="T117" fmla="*/ T116 w 2981"/>
                              <a:gd name="T118" fmla="+- 0 4861 912"/>
                              <a:gd name="T119" fmla="*/ 4861 h 4030"/>
                              <a:gd name="T120" fmla="+- 0 10629 7819"/>
                              <a:gd name="T121" fmla="*/ T120 w 2981"/>
                              <a:gd name="T122" fmla="+- 0 4819 912"/>
                              <a:gd name="T123" fmla="*/ 4819 h 4030"/>
                              <a:gd name="T124" fmla="+- 0 10678 7819"/>
                              <a:gd name="T125" fmla="*/ T124 w 2981"/>
                              <a:gd name="T126" fmla="+- 0 4770 912"/>
                              <a:gd name="T127" fmla="*/ 4770 h 4030"/>
                              <a:gd name="T128" fmla="+- 0 10720 7819"/>
                              <a:gd name="T129" fmla="*/ T128 w 2981"/>
                              <a:gd name="T130" fmla="+- 0 4715 912"/>
                              <a:gd name="T131" fmla="*/ 4715 h 4030"/>
                              <a:gd name="T132" fmla="+- 0 10754 7819"/>
                              <a:gd name="T133" fmla="*/ T132 w 2981"/>
                              <a:gd name="T134" fmla="+- 0 4654 912"/>
                              <a:gd name="T135" fmla="*/ 4654 h 4030"/>
                              <a:gd name="T136" fmla="+- 0 10779 7819"/>
                              <a:gd name="T137" fmla="*/ T136 w 2981"/>
                              <a:gd name="T138" fmla="+- 0 4588 912"/>
                              <a:gd name="T139" fmla="*/ 4588 h 4030"/>
                              <a:gd name="T140" fmla="+- 0 10795 7819"/>
                              <a:gd name="T141" fmla="*/ T140 w 2981"/>
                              <a:gd name="T142" fmla="+- 0 4518 912"/>
                              <a:gd name="T143" fmla="*/ 4518 h 4030"/>
                              <a:gd name="T144" fmla="+- 0 10800 7819"/>
                              <a:gd name="T145" fmla="*/ T144 w 2981"/>
                              <a:gd name="T146" fmla="+- 0 4445 912"/>
                              <a:gd name="T147" fmla="*/ 4445 h 4030"/>
                              <a:gd name="T148" fmla="+- 0 10800 7819"/>
                              <a:gd name="T149" fmla="*/ T148 w 2981"/>
                              <a:gd name="T150" fmla="+- 0 1410 912"/>
                              <a:gd name="T151" fmla="*/ 1410 h 4030"/>
                              <a:gd name="T152" fmla="+- 0 10795 7819"/>
                              <a:gd name="T153" fmla="*/ T152 w 2981"/>
                              <a:gd name="T154" fmla="+- 0 1336 912"/>
                              <a:gd name="T155" fmla="*/ 1336 h 4030"/>
                              <a:gd name="T156" fmla="+- 0 10779 7819"/>
                              <a:gd name="T157" fmla="*/ T156 w 2981"/>
                              <a:gd name="T158" fmla="+- 0 1266 912"/>
                              <a:gd name="T159" fmla="*/ 1266 h 4030"/>
                              <a:gd name="T160" fmla="+- 0 10754 7819"/>
                              <a:gd name="T161" fmla="*/ T160 w 2981"/>
                              <a:gd name="T162" fmla="+- 0 1200 912"/>
                              <a:gd name="T163" fmla="*/ 1200 h 4030"/>
                              <a:gd name="T164" fmla="+- 0 10720 7819"/>
                              <a:gd name="T165" fmla="*/ T164 w 2981"/>
                              <a:gd name="T166" fmla="+- 0 1139 912"/>
                              <a:gd name="T167" fmla="*/ 1139 h 4030"/>
                              <a:gd name="T168" fmla="+- 0 10678 7819"/>
                              <a:gd name="T169" fmla="*/ T168 w 2981"/>
                              <a:gd name="T170" fmla="+- 0 1083 912"/>
                              <a:gd name="T171" fmla="*/ 1083 h 4030"/>
                              <a:gd name="T172" fmla="+- 0 10629 7819"/>
                              <a:gd name="T173" fmla="*/ T172 w 2981"/>
                              <a:gd name="T174" fmla="+- 0 1034 912"/>
                              <a:gd name="T175" fmla="*/ 1034 h 4030"/>
                              <a:gd name="T176" fmla="+- 0 10574 7819"/>
                              <a:gd name="T177" fmla="*/ T176 w 2981"/>
                              <a:gd name="T178" fmla="+- 0 992 912"/>
                              <a:gd name="T179" fmla="*/ 992 h 4030"/>
                              <a:gd name="T180" fmla="+- 0 10513 7819"/>
                              <a:gd name="T181" fmla="*/ T180 w 2981"/>
                              <a:gd name="T182" fmla="+- 0 958 912"/>
                              <a:gd name="T183" fmla="*/ 958 h 4030"/>
                              <a:gd name="T184" fmla="+- 0 10447 7819"/>
                              <a:gd name="T185" fmla="*/ T184 w 2981"/>
                              <a:gd name="T186" fmla="+- 0 933 912"/>
                              <a:gd name="T187" fmla="*/ 933 h 4030"/>
                              <a:gd name="T188" fmla="+- 0 10377 7819"/>
                              <a:gd name="T189" fmla="*/ T188 w 2981"/>
                              <a:gd name="T190" fmla="+- 0 917 912"/>
                              <a:gd name="T191" fmla="*/ 917 h 4030"/>
                              <a:gd name="T192" fmla="+- 0 10303 781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9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68"/>
                        <wps:cNvSpPr>
                          <a:spLocks/>
                        </wps:cNvSpPr>
                        <wps:spPr bwMode="auto">
                          <a:xfrm>
                            <a:off x="7814" y="907"/>
                            <a:ext cx="2992" cy="4040"/>
                          </a:xfrm>
                          <a:custGeom>
                            <a:avLst/>
                            <a:gdLst>
                              <a:gd name="T0" fmla="+- 0 8173 7814"/>
                              <a:gd name="T1" fmla="*/ T0 w 2992"/>
                              <a:gd name="T2" fmla="+- 0 928 907"/>
                              <a:gd name="T3" fmla="*/ 928 h 4040"/>
                              <a:gd name="T4" fmla="+- 0 7939 7814"/>
                              <a:gd name="T5" fmla="*/ T4 w 2992"/>
                              <a:gd name="T6" fmla="+- 0 1078 907"/>
                              <a:gd name="T7" fmla="*/ 1078 h 4040"/>
                              <a:gd name="T8" fmla="+- 0 7819 7814"/>
                              <a:gd name="T9" fmla="*/ T8 w 2992"/>
                              <a:gd name="T10" fmla="+- 0 1333 907"/>
                              <a:gd name="T11" fmla="*/ 1333 h 4040"/>
                              <a:gd name="T12" fmla="+- 0 7824 7814"/>
                              <a:gd name="T13" fmla="*/ T12 w 2992"/>
                              <a:gd name="T14" fmla="+- 0 4545 907"/>
                              <a:gd name="T15" fmla="*/ 4545 h 4040"/>
                              <a:gd name="T16" fmla="+- 0 7979 7814"/>
                              <a:gd name="T17" fmla="*/ T16 w 2992"/>
                              <a:gd name="T18" fmla="+- 0 4815 907"/>
                              <a:gd name="T19" fmla="*/ 4815 h 4040"/>
                              <a:gd name="T20" fmla="+- 0 8158 7814"/>
                              <a:gd name="T21" fmla="*/ T20 w 2992"/>
                              <a:gd name="T22" fmla="+- 0 4921 907"/>
                              <a:gd name="T23" fmla="*/ 4921 h 4040"/>
                              <a:gd name="T24" fmla="+- 0 10355 7814"/>
                              <a:gd name="T25" fmla="*/ T24 w 2992"/>
                              <a:gd name="T26" fmla="+- 0 4944 907"/>
                              <a:gd name="T27" fmla="*/ 4944 h 4040"/>
                              <a:gd name="T28" fmla="+- 0 8278 7814"/>
                              <a:gd name="T29" fmla="*/ T28 w 2992"/>
                              <a:gd name="T30" fmla="+- 0 4934 907"/>
                              <a:gd name="T31" fmla="*/ 4934 h 4040"/>
                              <a:gd name="T32" fmla="+- 0 8192 7814"/>
                              <a:gd name="T33" fmla="*/ T32 w 2992"/>
                              <a:gd name="T34" fmla="+- 0 4921 907"/>
                              <a:gd name="T35" fmla="*/ 4921 h 4040"/>
                              <a:gd name="T36" fmla="+- 0 8124 7814"/>
                              <a:gd name="T37" fmla="*/ T36 w 2992"/>
                              <a:gd name="T38" fmla="+- 0 4897 907"/>
                              <a:gd name="T39" fmla="*/ 4897 h 4040"/>
                              <a:gd name="T40" fmla="+- 0 8060 7814"/>
                              <a:gd name="T41" fmla="*/ T40 w 2992"/>
                              <a:gd name="T42" fmla="+- 0 4865 907"/>
                              <a:gd name="T43" fmla="*/ 4865 h 4040"/>
                              <a:gd name="T44" fmla="+- 0 8003 7814"/>
                              <a:gd name="T45" fmla="*/ T44 w 2992"/>
                              <a:gd name="T46" fmla="+- 0 4824 907"/>
                              <a:gd name="T47" fmla="*/ 4824 h 4040"/>
                              <a:gd name="T48" fmla="+- 0 7951 7814"/>
                              <a:gd name="T49" fmla="*/ T48 w 2992"/>
                              <a:gd name="T50" fmla="+- 0 4775 907"/>
                              <a:gd name="T51" fmla="*/ 4775 h 4040"/>
                              <a:gd name="T52" fmla="+- 0 7904 7814"/>
                              <a:gd name="T53" fmla="*/ T52 w 2992"/>
                              <a:gd name="T54" fmla="+- 0 4714 907"/>
                              <a:gd name="T55" fmla="*/ 4714 h 4040"/>
                              <a:gd name="T56" fmla="+- 0 7854 7814"/>
                              <a:gd name="T57" fmla="*/ T56 w 2992"/>
                              <a:gd name="T58" fmla="+- 0 4614 907"/>
                              <a:gd name="T59" fmla="*/ 4614 h 4040"/>
                              <a:gd name="T60" fmla="+- 0 7834 7814"/>
                              <a:gd name="T61" fmla="*/ T60 w 2992"/>
                              <a:gd name="T62" fmla="+- 0 4543 907"/>
                              <a:gd name="T63" fmla="*/ 4543 h 4040"/>
                              <a:gd name="T64" fmla="+- 0 7824 7814"/>
                              <a:gd name="T65" fmla="*/ T64 w 2992"/>
                              <a:gd name="T66" fmla="+- 0 4470 907"/>
                              <a:gd name="T67" fmla="*/ 4470 h 4040"/>
                              <a:gd name="T68" fmla="+- 0 7849 7814"/>
                              <a:gd name="T69" fmla="*/ T68 w 2992"/>
                              <a:gd name="T70" fmla="+- 0 1253 907"/>
                              <a:gd name="T71" fmla="*/ 1253 h 4040"/>
                              <a:gd name="T72" fmla="+- 0 7909 7814"/>
                              <a:gd name="T73" fmla="*/ T72 w 2992"/>
                              <a:gd name="T74" fmla="+- 0 1134 907"/>
                              <a:gd name="T75" fmla="*/ 1134 h 4040"/>
                              <a:gd name="T76" fmla="+- 0 7951 7814"/>
                              <a:gd name="T77" fmla="*/ T76 w 2992"/>
                              <a:gd name="T78" fmla="+- 0 1079 907"/>
                              <a:gd name="T79" fmla="*/ 1079 h 4040"/>
                              <a:gd name="T80" fmla="+- 0 8021 7814"/>
                              <a:gd name="T81" fmla="*/ T80 w 2992"/>
                              <a:gd name="T82" fmla="+- 0 1015 907"/>
                              <a:gd name="T83" fmla="*/ 1015 h 4040"/>
                              <a:gd name="T84" fmla="+- 0 8081 7814"/>
                              <a:gd name="T85" fmla="*/ T84 w 2992"/>
                              <a:gd name="T86" fmla="+- 0 977 907"/>
                              <a:gd name="T87" fmla="*/ 977 h 4040"/>
                              <a:gd name="T88" fmla="+- 0 8150 7814"/>
                              <a:gd name="T89" fmla="*/ T88 w 2992"/>
                              <a:gd name="T90" fmla="+- 0 947 907"/>
                              <a:gd name="T91" fmla="*/ 947 h 4040"/>
                              <a:gd name="T92" fmla="+- 0 8216 7814"/>
                              <a:gd name="T93" fmla="*/ T92 w 2992"/>
                              <a:gd name="T94" fmla="+- 0 927 907"/>
                              <a:gd name="T95" fmla="*/ 927 h 4040"/>
                              <a:gd name="T96" fmla="+- 0 10405 7814"/>
                              <a:gd name="T97" fmla="*/ T96 w 2992"/>
                              <a:gd name="T98" fmla="+- 0 918 907"/>
                              <a:gd name="T99" fmla="*/ 918 h 4040"/>
                              <a:gd name="T100" fmla="+- 0 10354 7814"/>
                              <a:gd name="T101" fmla="*/ T100 w 2992"/>
                              <a:gd name="T102" fmla="+- 0 4933 907"/>
                              <a:gd name="T103" fmla="*/ 4933 h 4040"/>
                              <a:gd name="T104" fmla="+- 0 10395 7814"/>
                              <a:gd name="T105" fmla="*/ T104 w 2992"/>
                              <a:gd name="T106" fmla="+- 0 4937 907"/>
                              <a:gd name="T107" fmla="*/ 4937 h 4040"/>
                              <a:gd name="T108" fmla="+- 0 8266 7814"/>
                              <a:gd name="T109" fmla="*/ T108 w 2992"/>
                              <a:gd name="T110" fmla="+- 0 4933 907"/>
                              <a:gd name="T111" fmla="*/ 4933 h 4040"/>
                              <a:gd name="T112" fmla="+- 0 10651 7814"/>
                              <a:gd name="T113" fmla="*/ T112 w 2992"/>
                              <a:gd name="T114" fmla="+- 0 4791 907"/>
                              <a:gd name="T115" fmla="*/ 4791 h 4040"/>
                              <a:gd name="T116" fmla="+- 0 10578 7814"/>
                              <a:gd name="T117" fmla="*/ T116 w 2992"/>
                              <a:gd name="T118" fmla="+- 0 4853 907"/>
                              <a:gd name="T119" fmla="*/ 4853 h 4040"/>
                              <a:gd name="T120" fmla="+- 0 10472 7814"/>
                              <a:gd name="T121" fmla="*/ T120 w 2992"/>
                              <a:gd name="T122" fmla="+- 0 4907 907"/>
                              <a:gd name="T123" fmla="*/ 4907 h 4040"/>
                              <a:gd name="T124" fmla="+- 0 10409 7814"/>
                              <a:gd name="T125" fmla="*/ T124 w 2992"/>
                              <a:gd name="T126" fmla="+- 0 4934 907"/>
                              <a:gd name="T127" fmla="*/ 4934 h 4040"/>
                              <a:gd name="T128" fmla="+- 0 10616 7814"/>
                              <a:gd name="T129" fmla="*/ T128 w 2992"/>
                              <a:gd name="T130" fmla="+- 0 4837 907"/>
                              <a:gd name="T131" fmla="*/ 4837 h 4040"/>
                              <a:gd name="T132" fmla="+- 0 7968 7814"/>
                              <a:gd name="T133" fmla="*/ T132 w 2992"/>
                              <a:gd name="T134" fmla="+- 0 4791 907"/>
                              <a:gd name="T135" fmla="*/ 4791 h 4040"/>
                              <a:gd name="T136" fmla="+- 0 10776 7814"/>
                              <a:gd name="T137" fmla="*/ T136 w 2992"/>
                              <a:gd name="T138" fmla="+- 0 4613 907"/>
                              <a:gd name="T139" fmla="*/ 4613 h 4040"/>
                              <a:gd name="T140" fmla="+- 0 10718 7814"/>
                              <a:gd name="T141" fmla="*/ T140 w 2992"/>
                              <a:gd name="T142" fmla="+- 0 4709 907"/>
                              <a:gd name="T143" fmla="*/ 4709 h 4040"/>
                              <a:gd name="T144" fmla="+- 0 10664 7814"/>
                              <a:gd name="T145" fmla="*/ T144 w 2992"/>
                              <a:gd name="T146" fmla="+- 0 4793 907"/>
                              <a:gd name="T147" fmla="*/ 4793 h 4040"/>
                              <a:gd name="T148" fmla="+- 0 10776 7814"/>
                              <a:gd name="T149" fmla="*/ T148 w 2992"/>
                              <a:gd name="T150" fmla="+- 0 4613 907"/>
                              <a:gd name="T151" fmla="*/ 4613 h 4040"/>
                              <a:gd name="T152" fmla="+- 0 7854 7814"/>
                              <a:gd name="T153" fmla="*/ T152 w 2992"/>
                              <a:gd name="T154" fmla="+- 0 4613 907"/>
                              <a:gd name="T155" fmla="*/ 4613 h 4040"/>
                              <a:gd name="T156" fmla="+- 0 10776 7814"/>
                              <a:gd name="T157" fmla="*/ T156 w 2992"/>
                              <a:gd name="T158" fmla="+- 0 4613 907"/>
                              <a:gd name="T159" fmla="*/ 4613 h 4040"/>
                              <a:gd name="T160" fmla="+- 0 10774 7814"/>
                              <a:gd name="T161" fmla="*/ T160 w 2992"/>
                              <a:gd name="T162" fmla="+- 0 4590 907"/>
                              <a:gd name="T163" fmla="*/ 4590 h 4040"/>
                              <a:gd name="T164" fmla="+- 0 7846 7814"/>
                              <a:gd name="T165" fmla="*/ T164 w 2992"/>
                              <a:gd name="T166" fmla="+- 0 4590 907"/>
                              <a:gd name="T167" fmla="*/ 4590 h 4040"/>
                              <a:gd name="T168" fmla="+- 0 10793 7814"/>
                              <a:gd name="T169" fmla="*/ T168 w 2992"/>
                              <a:gd name="T170" fmla="+- 0 4495 907"/>
                              <a:gd name="T171" fmla="*/ 4495 h 4040"/>
                              <a:gd name="T172" fmla="+- 0 10774 7814"/>
                              <a:gd name="T173" fmla="*/ T172 w 2992"/>
                              <a:gd name="T174" fmla="+- 0 4591 907"/>
                              <a:gd name="T175" fmla="*/ 4591 h 4040"/>
                              <a:gd name="T176" fmla="+- 0 10806 7814"/>
                              <a:gd name="T177" fmla="*/ T176 w 2992"/>
                              <a:gd name="T178" fmla="+- 0 4445 907"/>
                              <a:gd name="T179" fmla="*/ 4445 h 4040"/>
                              <a:gd name="T180" fmla="+- 0 7826 7814"/>
                              <a:gd name="T181" fmla="*/ T180 w 2992"/>
                              <a:gd name="T182" fmla="+- 0 4495 907"/>
                              <a:gd name="T183" fmla="*/ 4495 h 4040"/>
                              <a:gd name="T184" fmla="+- 0 10793 7814"/>
                              <a:gd name="T185" fmla="*/ T184 w 2992"/>
                              <a:gd name="T186" fmla="+- 0 4495 907"/>
                              <a:gd name="T187" fmla="*/ 4495 h 4040"/>
                              <a:gd name="T188" fmla="+- 0 7824 7814"/>
                              <a:gd name="T189" fmla="*/ T188 w 2992"/>
                              <a:gd name="T190" fmla="+- 0 1383 907"/>
                              <a:gd name="T191" fmla="*/ 1383 h 4040"/>
                              <a:gd name="T192" fmla="+- 0 10711 7814"/>
                              <a:gd name="T193" fmla="*/ T192 w 2992"/>
                              <a:gd name="T194" fmla="+- 0 1134 907"/>
                              <a:gd name="T195" fmla="*/ 1134 h 4040"/>
                              <a:gd name="T196" fmla="+- 0 10757 7814"/>
                              <a:gd name="T197" fmla="*/ T196 w 2992"/>
                              <a:gd name="T198" fmla="+- 0 1218 907"/>
                              <a:gd name="T199" fmla="*/ 1218 h 4040"/>
                              <a:gd name="T200" fmla="+- 0 10780 7814"/>
                              <a:gd name="T201" fmla="*/ T200 w 2992"/>
                              <a:gd name="T202" fmla="+- 0 1286 907"/>
                              <a:gd name="T203" fmla="*/ 1286 h 4040"/>
                              <a:gd name="T204" fmla="+- 0 10795 7814"/>
                              <a:gd name="T205" fmla="*/ T204 w 2992"/>
                              <a:gd name="T206" fmla="+- 0 1383 907"/>
                              <a:gd name="T207" fmla="*/ 1383 h 4040"/>
                              <a:gd name="T208" fmla="+- 0 10768 7814"/>
                              <a:gd name="T209" fmla="*/ T208 w 2992"/>
                              <a:gd name="T210" fmla="+- 0 1218 907"/>
                              <a:gd name="T211" fmla="*/ 1218 h 4040"/>
                              <a:gd name="T212" fmla="+- 0 7908 7814"/>
                              <a:gd name="T213" fmla="*/ T212 w 2992"/>
                              <a:gd name="T214" fmla="+- 0 1134 907"/>
                              <a:gd name="T215" fmla="*/ 1134 h 4040"/>
                              <a:gd name="T216" fmla="+- 0 10472 7814"/>
                              <a:gd name="T217" fmla="*/ T216 w 2992"/>
                              <a:gd name="T218" fmla="+- 0 947 907"/>
                              <a:gd name="T219" fmla="*/ 947 h 4040"/>
                              <a:gd name="T220" fmla="+- 0 10559 7814"/>
                              <a:gd name="T221" fmla="*/ T220 w 2992"/>
                              <a:gd name="T222" fmla="+- 0 989 907"/>
                              <a:gd name="T223" fmla="*/ 989 h 4040"/>
                              <a:gd name="T224" fmla="+- 0 10625 7814"/>
                              <a:gd name="T225" fmla="*/ T224 w 2992"/>
                              <a:gd name="T226" fmla="+- 0 1037 907"/>
                              <a:gd name="T227" fmla="*/ 1037 h 4040"/>
                              <a:gd name="T228" fmla="+- 0 10711 7814"/>
                              <a:gd name="T229" fmla="*/ T228 w 2992"/>
                              <a:gd name="T230" fmla="+- 0 1135 907"/>
                              <a:gd name="T231" fmla="*/ 1135 h 4040"/>
                              <a:gd name="T232" fmla="+- 0 10649 7814"/>
                              <a:gd name="T233" fmla="*/ T232 w 2992"/>
                              <a:gd name="T234" fmla="+- 0 1046 907"/>
                              <a:gd name="T235" fmla="*/ 1046 h 4040"/>
                              <a:gd name="T236" fmla="+- 0 8150 7814"/>
                              <a:gd name="T237" fmla="*/ T236 w 2992"/>
                              <a:gd name="T238" fmla="+- 0 947 907"/>
                              <a:gd name="T239" fmla="*/ 947 h 4040"/>
                              <a:gd name="T240" fmla="+- 0 10405 7814"/>
                              <a:gd name="T241" fmla="*/ T240 w 2992"/>
                              <a:gd name="T242" fmla="+- 0 918 907"/>
                              <a:gd name="T243" fmla="*/ 918 h 4040"/>
                              <a:gd name="T244" fmla="+- 0 10427 7814"/>
                              <a:gd name="T245" fmla="*/ T244 w 2992"/>
                              <a:gd name="T246" fmla="+- 0 933 907"/>
                              <a:gd name="T247" fmla="*/ 933 h 4040"/>
                              <a:gd name="T248" fmla="+- 0 10496 781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1211"/>
                            <a:ext cx="1172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3191"/>
                            <a:ext cx="1514" cy="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0" y="1931"/>
                            <a:ext cx="1921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172"/>
                        <wps:cNvSpPr>
                          <a:spLocks/>
                        </wps:cNvSpPr>
                        <wps:spPr bwMode="auto">
                          <a:xfrm>
                            <a:off x="4639" y="911"/>
                            <a:ext cx="2981" cy="4030"/>
                          </a:xfrm>
                          <a:custGeom>
                            <a:avLst/>
                            <a:gdLst>
                              <a:gd name="T0" fmla="+- 0 7123 4639"/>
                              <a:gd name="T1" fmla="*/ T0 w 2981"/>
                              <a:gd name="T2" fmla="+- 0 912 912"/>
                              <a:gd name="T3" fmla="*/ 912 h 4030"/>
                              <a:gd name="T4" fmla="+- 0 5136 4639"/>
                              <a:gd name="T5" fmla="*/ T4 w 2981"/>
                              <a:gd name="T6" fmla="+- 0 912 912"/>
                              <a:gd name="T7" fmla="*/ 912 h 4030"/>
                              <a:gd name="T8" fmla="+- 0 5062 4639"/>
                              <a:gd name="T9" fmla="*/ T8 w 2981"/>
                              <a:gd name="T10" fmla="+- 0 917 912"/>
                              <a:gd name="T11" fmla="*/ 917 h 4030"/>
                              <a:gd name="T12" fmla="+- 0 4992 4639"/>
                              <a:gd name="T13" fmla="*/ T12 w 2981"/>
                              <a:gd name="T14" fmla="+- 0 933 912"/>
                              <a:gd name="T15" fmla="*/ 933 h 4030"/>
                              <a:gd name="T16" fmla="+- 0 4926 4639"/>
                              <a:gd name="T17" fmla="*/ T16 w 2981"/>
                              <a:gd name="T18" fmla="+- 0 958 912"/>
                              <a:gd name="T19" fmla="*/ 958 h 4030"/>
                              <a:gd name="T20" fmla="+- 0 4865 4639"/>
                              <a:gd name="T21" fmla="*/ T20 w 2981"/>
                              <a:gd name="T22" fmla="+- 0 992 912"/>
                              <a:gd name="T23" fmla="*/ 992 h 4030"/>
                              <a:gd name="T24" fmla="+- 0 4810 4639"/>
                              <a:gd name="T25" fmla="*/ T24 w 2981"/>
                              <a:gd name="T26" fmla="+- 0 1034 912"/>
                              <a:gd name="T27" fmla="*/ 1034 h 4030"/>
                              <a:gd name="T28" fmla="+- 0 4761 4639"/>
                              <a:gd name="T29" fmla="*/ T28 w 2981"/>
                              <a:gd name="T30" fmla="+- 0 1083 912"/>
                              <a:gd name="T31" fmla="*/ 1083 h 4030"/>
                              <a:gd name="T32" fmla="+- 0 4719 4639"/>
                              <a:gd name="T33" fmla="*/ T32 w 2981"/>
                              <a:gd name="T34" fmla="+- 0 1139 912"/>
                              <a:gd name="T35" fmla="*/ 1139 h 4030"/>
                              <a:gd name="T36" fmla="+- 0 4685 4639"/>
                              <a:gd name="T37" fmla="*/ T36 w 2981"/>
                              <a:gd name="T38" fmla="+- 0 1200 912"/>
                              <a:gd name="T39" fmla="*/ 1200 h 4030"/>
                              <a:gd name="T40" fmla="+- 0 4660 4639"/>
                              <a:gd name="T41" fmla="*/ T40 w 2981"/>
                              <a:gd name="T42" fmla="+- 0 1266 912"/>
                              <a:gd name="T43" fmla="*/ 1266 h 4030"/>
                              <a:gd name="T44" fmla="+- 0 4645 4639"/>
                              <a:gd name="T45" fmla="*/ T44 w 2981"/>
                              <a:gd name="T46" fmla="+- 0 1336 912"/>
                              <a:gd name="T47" fmla="*/ 1336 h 4030"/>
                              <a:gd name="T48" fmla="+- 0 4639 4639"/>
                              <a:gd name="T49" fmla="*/ T48 w 2981"/>
                              <a:gd name="T50" fmla="+- 0 1410 912"/>
                              <a:gd name="T51" fmla="*/ 1410 h 4030"/>
                              <a:gd name="T52" fmla="+- 0 4639 4639"/>
                              <a:gd name="T53" fmla="*/ T52 w 2981"/>
                              <a:gd name="T54" fmla="+- 0 4445 912"/>
                              <a:gd name="T55" fmla="*/ 4445 h 4030"/>
                              <a:gd name="T56" fmla="+- 0 4645 4639"/>
                              <a:gd name="T57" fmla="*/ T56 w 2981"/>
                              <a:gd name="T58" fmla="+- 0 4518 912"/>
                              <a:gd name="T59" fmla="*/ 4518 h 4030"/>
                              <a:gd name="T60" fmla="+- 0 4660 4639"/>
                              <a:gd name="T61" fmla="*/ T60 w 2981"/>
                              <a:gd name="T62" fmla="+- 0 4588 912"/>
                              <a:gd name="T63" fmla="*/ 4588 h 4030"/>
                              <a:gd name="T64" fmla="+- 0 4685 4639"/>
                              <a:gd name="T65" fmla="*/ T64 w 2981"/>
                              <a:gd name="T66" fmla="+- 0 4654 912"/>
                              <a:gd name="T67" fmla="*/ 4654 h 4030"/>
                              <a:gd name="T68" fmla="+- 0 4719 4639"/>
                              <a:gd name="T69" fmla="*/ T68 w 2981"/>
                              <a:gd name="T70" fmla="+- 0 4715 912"/>
                              <a:gd name="T71" fmla="*/ 4715 h 4030"/>
                              <a:gd name="T72" fmla="+- 0 4761 4639"/>
                              <a:gd name="T73" fmla="*/ T72 w 2981"/>
                              <a:gd name="T74" fmla="+- 0 4770 912"/>
                              <a:gd name="T75" fmla="*/ 4770 h 4030"/>
                              <a:gd name="T76" fmla="+- 0 4810 4639"/>
                              <a:gd name="T77" fmla="*/ T76 w 2981"/>
                              <a:gd name="T78" fmla="+- 0 4819 912"/>
                              <a:gd name="T79" fmla="*/ 4819 h 4030"/>
                              <a:gd name="T80" fmla="+- 0 4865 4639"/>
                              <a:gd name="T81" fmla="*/ T80 w 2981"/>
                              <a:gd name="T82" fmla="+- 0 4861 912"/>
                              <a:gd name="T83" fmla="*/ 4861 h 4030"/>
                              <a:gd name="T84" fmla="+- 0 4926 4639"/>
                              <a:gd name="T85" fmla="*/ T84 w 2981"/>
                              <a:gd name="T86" fmla="+- 0 4895 912"/>
                              <a:gd name="T87" fmla="*/ 4895 h 4030"/>
                              <a:gd name="T88" fmla="+- 0 4992 4639"/>
                              <a:gd name="T89" fmla="*/ T88 w 2981"/>
                              <a:gd name="T90" fmla="+- 0 4920 912"/>
                              <a:gd name="T91" fmla="*/ 4920 h 4030"/>
                              <a:gd name="T92" fmla="+- 0 5062 4639"/>
                              <a:gd name="T93" fmla="*/ T92 w 2981"/>
                              <a:gd name="T94" fmla="+- 0 4936 912"/>
                              <a:gd name="T95" fmla="*/ 4936 h 4030"/>
                              <a:gd name="T96" fmla="+- 0 5136 4639"/>
                              <a:gd name="T97" fmla="*/ T96 w 2981"/>
                              <a:gd name="T98" fmla="+- 0 4941 912"/>
                              <a:gd name="T99" fmla="*/ 4941 h 4030"/>
                              <a:gd name="T100" fmla="+- 0 7123 4639"/>
                              <a:gd name="T101" fmla="*/ T100 w 2981"/>
                              <a:gd name="T102" fmla="+- 0 4941 912"/>
                              <a:gd name="T103" fmla="*/ 4941 h 4030"/>
                              <a:gd name="T104" fmla="+- 0 7197 4639"/>
                              <a:gd name="T105" fmla="*/ T104 w 2981"/>
                              <a:gd name="T106" fmla="+- 0 4936 912"/>
                              <a:gd name="T107" fmla="*/ 4936 h 4030"/>
                              <a:gd name="T108" fmla="+- 0 7267 4639"/>
                              <a:gd name="T109" fmla="*/ T108 w 2981"/>
                              <a:gd name="T110" fmla="+- 0 4920 912"/>
                              <a:gd name="T111" fmla="*/ 4920 h 4030"/>
                              <a:gd name="T112" fmla="+- 0 7333 4639"/>
                              <a:gd name="T113" fmla="*/ T112 w 2981"/>
                              <a:gd name="T114" fmla="+- 0 4895 912"/>
                              <a:gd name="T115" fmla="*/ 4895 h 4030"/>
                              <a:gd name="T116" fmla="+- 0 7394 4639"/>
                              <a:gd name="T117" fmla="*/ T116 w 2981"/>
                              <a:gd name="T118" fmla="+- 0 4861 912"/>
                              <a:gd name="T119" fmla="*/ 4861 h 4030"/>
                              <a:gd name="T120" fmla="+- 0 7449 4639"/>
                              <a:gd name="T121" fmla="*/ T120 w 2981"/>
                              <a:gd name="T122" fmla="+- 0 4819 912"/>
                              <a:gd name="T123" fmla="*/ 4819 h 4030"/>
                              <a:gd name="T124" fmla="+- 0 7498 4639"/>
                              <a:gd name="T125" fmla="*/ T124 w 2981"/>
                              <a:gd name="T126" fmla="+- 0 4770 912"/>
                              <a:gd name="T127" fmla="*/ 4770 h 4030"/>
                              <a:gd name="T128" fmla="+- 0 7540 4639"/>
                              <a:gd name="T129" fmla="*/ T128 w 2981"/>
                              <a:gd name="T130" fmla="+- 0 4715 912"/>
                              <a:gd name="T131" fmla="*/ 4715 h 4030"/>
                              <a:gd name="T132" fmla="+- 0 7574 4639"/>
                              <a:gd name="T133" fmla="*/ T132 w 2981"/>
                              <a:gd name="T134" fmla="+- 0 4654 912"/>
                              <a:gd name="T135" fmla="*/ 4654 h 4030"/>
                              <a:gd name="T136" fmla="+- 0 7599 4639"/>
                              <a:gd name="T137" fmla="*/ T136 w 2981"/>
                              <a:gd name="T138" fmla="+- 0 4588 912"/>
                              <a:gd name="T139" fmla="*/ 4588 h 4030"/>
                              <a:gd name="T140" fmla="+- 0 7615 4639"/>
                              <a:gd name="T141" fmla="*/ T140 w 2981"/>
                              <a:gd name="T142" fmla="+- 0 4518 912"/>
                              <a:gd name="T143" fmla="*/ 4518 h 4030"/>
                              <a:gd name="T144" fmla="+- 0 7620 4639"/>
                              <a:gd name="T145" fmla="*/ T144 w 2981"/>
                              <a:gd name="T146" fmla="+- 0 4445 912"/>
                              <a:gd name="T147" fmla="*/ 4445 h 4030"/>
                              <a:gd name="T148" fmla="+- 0 7620 4639"/>
                              <a:gd name="T149" fmla="*/ T148 w 2981"/>
                              <a:gd name="T150" fmla="+- 0 1410 912"/>
                              <a:gd name="T151" fmla="*/ 1410 h 4030"/>
                              <a:gd name="T152" fmla="+- 0 7615 4639"/>
                              <a:gd name="T153" fmla="*/ T152 w 2981"/>
                              <a:gd name="T154" fmla="+- 0 1336 912"/>
                              <a:gd name="T155" fmla="*/ 1336 h 4030"/>
                              <a:gd name="T156" fmla="+- 0 7599 4639"/>
                              <a:gd name="T157" fmla="*/ T156 w 2981"/>
                              <a:gd name="T158" fmla="+- 0 1266 912"/>
                              <a:gd name="T159" fmla="*/ 1266 h 4030"/>
                              <a:gd name="T160" fmla="+- 0 7574 4639"/>
                              <a:gd name="T161" fmla="*/ T160 w 2981"/>
                              <a:gd name="T162" fmla="+- 0 1200 912"/>
                              <a:gd name="T163" fmla="*/ 1200 h 4030"/>
                              <a:gd name="T164" fmla="+- 0 7540 4639"/>
                              <a:gd name="T165" fmla="*/ T164 w 2981"/>
                              <a:gd name="T166" fmla="+- 0 1139 912"/>
                              <a:gd name="T167" fmla="*/ 1139 h 4030"/>
                              <a:gd name="T168" fmla="+- 0 7498 4639"/>
                              <a:gd name="T169" fmla="*/ T168 w 2981"/>
                              <a:gd name="T170" fmla="+- 0 1083 912"/>
                              <a:gd name="T171" fmla="*/ 1083 h 4030"/>
                              <a:gd name="T172" fmla="+- 0 7449 4639"/>
                              <a:gd name="T173" fmla="*/ T172 w 2981"/>
                              <a:gd name="T174" fmla="+- 0 1034 912"/>
                              <a:gd name="T175" fmla="*/ 1034 h 4030"/>
                              <a:gd name="T176" fmla="+- 0 7394 4639"/>
                              <a:gd name="T177" fmla="*/ T176 w 2981"/>
                              <a:gd name="T178" fmla="+- 0 992 912"/>
                              <a:gd name="T179" fmla="*/ 992 h 4030"/>
                              <a:gd name="T180" fmla="+- 0 7333 4639"/>
                              <a:gd name="T181" fmla="*/ T180 w 2981"/>
                              <a:gd name="T182" fmla="+- 0 958 912"/>
                              <a:gd name="T183" fmla="*/ 958 h 4030"/>
                              <a:gd name="T184" fmla="+- 0 7267 4639"/>
                              <a:gd name="T185" fmla="*/ T184 w 2981"/>
                              <a:gd name="T186" fmla="+- 0 933 912"/>
                              <a:gd name="T187" fmla="*/ 933 h 4030"/>
                              <a:gd name="T188" fmla="+- 0 7197 4639"/>
                              <a:gd name="T189" fmla="*/ T188 w 2981"/>
                              <a:gd name="T190" fmla="+- 0 917 912"/>
                              <a:gd name="T191" fmla="*/ 917 h 4030"/>
                              <a:gd name="T192" fmla="+- 0 7123 463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73"/>
                        <wps:cNvSpPr>
                          <a:spLocks/>
                        </wps:cNvSpPr>
                        <wps:spPr bwMode="auto">
                          <a:xfrm>
                            <a:off x="4634" y="907"/>
                            <a:ext cx="2992" cy="4040"/>
                          </a:xfrm>
                          <a:custGeom>
                            <a:avLst/>
                            <a:gdLst>
                              <a:gd name="T0" fmla="+- 0 4993 4634"/>
                              <a:gd name="T1" fmla="*/ T0 w 2992"/>
                              <a:gd name="T2" fmla="+- 0 928 907"/>
                              <a:gd name="T3" fmla="*/ 928 h 4040"/>
                              <a:gd name="T4" fmla="+- 0 4759 4634"/>
                              <a:gd name="T5" fmla="*/ T4 w 2992"/>
                              <a:gd name="T6" fmla="+- 0 1078 907"/>
                              <a:gd name="T7" fmla="*/ 1078 h 4040"/>
                              <a:gd name="T8" fmla="+- 0 4639 4634"/>
                              <a:gd name="T9" fmla="*/ T8 w 2992"/>
                              <a:gd name="T10" fmla="+- 0 1333 907"/>
                              <a:gd name="T11" fmla="*/ 1333 h 4040"/>
                              <a:gd name="T12" fmla="+- 0 4644 4634"/>
                              <a:gd name="T13" fmla="*/ T12 w 2992"/>
                              <a:gd name="T14" fmla="+- 0 4545 907"/>
                              <a:gd name="T15" fmla="*/ 4545 h 4040"/>
                              <a:gd name="T16" fmla="+- 0 4799 4634"/>
                              <a:gd name="T17" fmla="*/ T16 w 2992"/>
                              <a:gd name="T18" fmla="+- 0 4815 907"/>
                              <a:gd name="T19" fmla="*/ 4815 h 4040"/>
                              <a:gd name="T20" fmla="+- 0 4978 4634"/>
                              <a:gd name="T21" fmla="*/ T20 w 2992"/>
                              <a:gd name="T22" fmla="+- 0 4921 907"/>
                              <a:gd name="T23" fmla="*/ 4921 h 4040"/>
                              <a:gd name="T24" fmla="+- 0 7175 4634"/>
                              <a:gd name="T25" fmla="*/ T24 w 2992"/>
                              <a:gd name="T26" fmla="+- 0 4944 907"/>
                              <a:gd name="T27" fmla="*/ 4944 h 4040"/>
                              <a:gd name="T28" fmla="+- 0 5098 4634"/>
                              <a:gd name="T29" fmla="*/ T28 w 2992"/>
                              <a:gd name="T30" fmla="+- 0 4934 907"/>
                              <a:gd name="T31" fmla="*/ 4934 h 4040"/>
                              <a:gd name="T32" fmla="+- 0 5012 4634"/>
                              <a:gd name="T33" fmla="*/ T32 w 2992"/>
                              <a:gd name="T34" fmla="+- 0 4921 907"/>
                              <a:gd name="T35" fmla="*/ 4921 h 4040"/>
                              <a:gd name="T36" fmla="+- 0 4944 4634"/>
                              <a:gd name="T37" fmla="*/ T36 w 2992"/>
                              <a:gd name="T38" fmla="+- 0 4897 907"/>
                              <a:gd name="T39" fmla="*/ 4897 h 4040"/>
                              <a:gd name="T40" fmla="+- 0 4880 4634"/>
                              <a:gd name="T41" fmla="*/ T40 w 2992"/>
                              <a:gd name="T42" fmla="+- 0 4865 907"/>
                              <a:gd name="T43" fmla="*/ 4865 h 4040"/>
                              <a:gd name="T44" fmla="+- 0 4823 4634"/>
                              <a:gd name="T45" fmla="*/ T44 w 2992"/>
                              <a:gd name="T46" fmla="+- 0 4824 907"/>
                              <a:gd name="T47" fmla="*/ 4824 h 4040"/>
                              <a:gd name="T48" fmla="+- 0 4771 4634"/>
                              <a:gd name="T49" fmla="*/ T48 w 2992"/>
                              <a:gd name="T50" fmla="+- 0 4775 907"/>
                              <a:gd name="T51" fmla="*/ 4775 h 4040"/>
                              <a:gd name="T52" fmla="+- 0 4724 4634"/>
                              <a:gd name="T53" fmla="*/ T52 w 2992"/>
                              <a:gd name="T54" fmla="+- 0 4714 907"/>
                              <a:gd name="T55" fmla="*/ 4714 h 4040"/>
                              <a:gd name="T56" fmla="+- 0 4674 4634"/>
                              <a:gd name="T57" fmla="*/ T56 w 2992"/>
                              <a:gd name="T58" fmla="+- 0 4614 907"/>
                              <a:gd name="T59" fmla="*/ 4614 h 4040"/>
                              <a:gd name="T60" fmla="+- 0 4654 4634"/>
                              <a:gd name="T61" fmla="*/ T60 w 2992"/>
                              <a:gd name="T62" fmla="+- 0 4543 907"/>
                              <a:gd name="T63" fmla="*/ 4543 h 4040"/>
                              <a:gd name="T64" fmla="+- 0 4644 4634"/>
                              <a:gd name="T65" fmla="*/ T64 w 2992"/>
                              <a:gd name="T66" fmla="+- 0 4470 907"/>
                              <a:gd name="T67" fmla="*/ 4470 h 4040"/>
                              <a:gd name="T68" fmla="+- 0 4669 4634"/>
                              <a:gd name="T69" fmla="*/ T68 w 2992"/>
                              <a:gd name="T70" fmla="+- 0 1253 907"/>
                              <a:gd name="T71" fmla="*/ 1253 h 4040"/>
                              <a:gd name="T72" fmla="+- 0 4729 4634"/>
                              <a:gd name="T73" fmla="*/ T72 w 2992"/>
                              <a:gd name="T74" fmla="+- 0 1134 907"/>
                              <a:gd name="T75" fmla="*/ 1134 h 4040"/>
                              <a:gd name="T76" fmla="+- 0 4771 4634"/>
                              <a:gd name="T77" fmla="*/ T76 w 2992"/>
                              <a:gd name="T78" fmla="+- 0 1079 907"/>
                              <a:gd name="T79" fmla="*/ 1079 h 4040"/>
                              <a:gd name="T80" fmla="+- 0 4841 4634"/>
                              <a:gd name="T81" fmla="*/ T80 w 2992"/>
                              <a:gd name="T82" fmla="+- 0 1015 907"/>
                              <a:gd name="T83" fmla="*/ 1015 h 4040"/>
                              <a:gd name="T84" fmla="+- 0 4901 4634"/>
                              <a:gd name="T85" fmla="*/ T84 w 2992"/>
                              <a:gd name="T86" fmla="+- 0 977 907"/>
                              <a:gd name="T87" fmla="*/ 977 h 4040"/>
                              <a:gd name="T88" fmla="+- 0 4970 4634"/>
                              <a:gd name="T89" fmla="*/ T88 w 2992"/>
                              <a:gd name="T90" fmla="+- 0 947 907"/>
                              <a:gd name="T91" fmla="*/ 947 h 4040"/>
                              <a:gd name="T92" fmla="+- 0 5036 4634"/>
                              <a:gd name="T93" fmla="*/ T92 w 2992"/>
                              <a:gd name="T94" fmla="+- 0 927 907"/>
                              <a:gd name="T95" fmla="*/ 927 h 4040"/>
                              <a:gd name="T96" fmla="+- 0 7225 4634"/>
                              <a:gd name="T97" fmla="*/ T96 w 2992"/>
                              <a:gd name="T98" fmla="+- 0 918 907"/>
                              <a:gd name="T99" fmla="*/ 918 h 4040"/>
                              <a:gd name="T100" fmla="+- 0 7174 4634"/>
                              <a:gd name="T101" fmla="*/ T100 w 2992"/>
                              <a:gd name="T102" fmla="+- 0 4933 907"/>
                              <a:gd name="T103" fmla="*/ 4933 h 4040"/>
                              <a:gd name="T104" fmla="+- 0 7215 4634"/>
                              <a:gd name="T105" fmla="*/ T104 w 2992"/>
                              <a:gd name="T106" fmla="+- 0 4937 907"/>
                              <a:gd name="T107" fmla="*/ 4937 h 4040"/>
                              <a:gd name="T108" fmla="+- 0 5086 4634"/>
                              <a:gd name="T109" fmla="*/ T108 w 2992"/>
                              <a:gd name="T110" fmla="+- 0 4933 907"/>
                              <a:gd name="T111" fmla="*/ 4933 h 4040"/>
                              <a:gd name="T112" fmla="+- 0 7471 4634"/>
                              <a:gd name="T113" fmla="*/ T112 w 2992"/>
                              <a:gd name="T114" fmla="+- 0 4791 907"/>
                              <a:gd name="T115" fmla="*/ 4791 h 4040"/>
                              <a:gd name="T116" fmla="+- 0 7398 4634"/>
                              <a:gd name="T117" fmla="*/ T116 w 2992"/>
                              <a:gd name="T118" fmla="+- 0 4853 907"/>
                              <a:gd name="T119" fmla="*/ 4853 h 4040"/>
                              <a:gd name="T120" fmla="+- 0 7292 4634"/>
                              <a:gd name="T121" fmla="*/ T120 w 2992"/>
                              <a:gd name="T122" fmla="+- 0 4907 907"/>
                              <a:gd name="T123" fmla="*/ 4907 h 4040"/>
                              <a:gd name="T124" fmla="+- 0 7229 4634"/>
                              <a:gd name="T125" fmla="*/ T124 w 2992"/>
                              <a:gd name="T126" fmla="+- 0 4934 907"/>
                              <a:gd name="T127" fmla="*/ 4934 h 4040"/>
                              <a:gd name="T128" fmla="+- 0 7436 4634"/>
                              <a:gd name="T129" fmla="*/ T128 w 2992"/>
                              <a:gd name="T130" fmla="+- 0 4837 907"/>
                              <a:gd name="T131" fmla="*/ 4837 h 4040"/>
                              <a:gd name="T132" fmla="+- 0 4788 4634"/>
                              <a:gd name="T133" fmla="*/ T132 w 2992"/>
                              <a:gd name="T134" fmla="+- 0 4791 907"/>
                              <a:gd name="T135" fmla="*/ 4791 h 4040"/>
                              <a:gd name="T136" fmla="+- 0 7596 4634"/>
                              <a:gd name="T137" fmla="*/ T136 w 2992"/>
                              <a:gd name="T138" fmla="+- 0 4613 907"/>
                              <a:gd name="T139" fmla="*/ 4613 h 4040"/>
                              <a:gd name="T140" fmla="+- 0 7538 4634"/>
                              <a:gd name="T141" fmla="*/ T140 w 2992"/>
                              <a:gd name="T142" fmla="+- 0 4709 907"/>
                              <a:gd name="T143" fmla="*/ 4709 h 4040"/>
                              <a:gd name="T144" fmla="+- 0 7484 4634"/>
                              <a:gd name="T145" fmla="*/ T144 w 2992"/>
                              <a:gd name="T146" fmla="+- 0 4793 907"/>
                              <a:gd name="T147" fmla="*/ 4793 h 4040"/>
                              <a:gd name="T148" fmla="+- 0 7596 4634"/>
                              <a:gd name="T149" fmla="*/ T148 w 2992"/>
                              <a:gd name="T150" fmla="+- 0 4613 907"/>
                              <a:gd name="T151" fmla="*/ 4613 h 4040"/>
                              <a:gd name="T152" fmla="+- 0 4674 4634"/>
                              <a:gd name="T153" fmla="*/ T152 w 2992"/>
                              <a:gd name="T154" fmla="+- 0 4613 907"/>
                              <a:gd name="T155" fmla="*/ 4613 h 4040"/>
                              <a:gd name="T156" fmla="+- 0 7596 4634"/>
                              <a:gd name="T157" fmla="*/ T156 w 2992"/>
                              <a:gd name="T158" fmla="+- 0 4613 907"/>
                              <a:gd name="T159" fmla="*/ 4613 h 4040"/>
                              <a:gd name="T160" fmla="+- 0 7594 4634"/>
                              <a:gd name="T161" fmla="*/ T160 w 2992"/>
                              <a:gd name="T162" fmla="+- 0 4590 907"/>
                              <a:gd name="T163" fmla="*/ 4590 h 4040"/>
                              <a:gd name="T164" fmla="+- 0 4666 4634"/>
                              <a:gd name="T165" fmla="*/ T164 w 2992"/>
                              <a:gd name="T166" fmla="+- 0 4590 907"/>
                              <a:gd name="T167" fmla="*/ 4590 h 4040"/>
                              <a:gd name="T168" fmla="+- 0 7613 4634"/>
                              <a:gd name="T169" fmla="*/ T168 w 2992"/>
                              <a:gd name="T170" fmla="+- 0 4495 907"/>
                              <a:gd name="T171" fmla="*/ 4495 h 4040"/>
                              <a:gd name="T172" fmla="+- 0 7594 4634"/>
                              <a:gd name="T173" fmla="*/ T172 w 2992"/>
                              <a:gd name="T174" fmla="+- 0 4591 907"/>
                              <a:gd name="T175" fmla="*/ 4591 h 4040"/>
                              <a:gd name="T176" fmla="+- 0 7626 4634"/>
                              <a:gd name="T177" fmla="*/ T176 w 2992"/>
                              <a:gd name="T178" fmla="+- 0 4445 907"/>
                              <a:gd name="T179" fmla="*/ 4445 h 4040"/>
                              <a:gd name="T180" fmla="+- 0 4646 4634"/>
                              <a:gd name="T181" fmla="*/ T180 w 2992"/>
                              <a:gd name="T182" fmla="+- 0 4495 907"/>
                              <a:gd name="T183" fmla="*/ 4495 h 4040"/>
                              <a:gd name="T184" fmla="+- 0 7613 4634"/>
                              <a:gd name="T185" fmla="*/ T184 w 2992"/>
                              <a:gd name="T186" fmla="+- 0 4495 907"/>
                              <a:gd name="T187" fmla="*/ 4495 h 4040"/>
                              <a:gd name="T188" fmla="+- 0 4644 4634"/>
                              <a:gd name="T189" fmla="*/ T188 w 2992"/>
                              <a:gd name="T190" fmla="+- 0 1383 907"/>
                              <a:gd name="T191" fmla="*/ 1383 h 4040"/>
                              <a:gd name="T192" fmla="+- 0 7531 4634"/>
                              <a:gd name="T193" fmla="*/ T192 w 2992"/>
                              <a:gd name="T194" fmla="+- 0 1134 907"/>
                              <a:gd name="T195" fmla="*/ 1134 h 4040"/>
                              <a:gd name="T196" fmla="+- 0 7577 4634"/>
                              <a:gd name="T197" fmla="*/ T196 w 2992"/>
                              <a:gd name="T198" fmla="+- 0 1218 907"/>
                              <a:gd name="T199" fmla="*/ 1218 h 4040"/>
                              <a:gd name="T200" fmla="+- 0 7600 4634"/>
                              <a:gd name="T201" fmla="*/ T200 w 2992"/>
                              <a:gd name="T202" fmla="+- 0 1286 907"/>
                              <a:gd name="T203" fmla="*/ 1286 h 4040"/>
                              <a:gd name="T204" fmla="+- 0 7615 4634"/>
                              <a:gd name="T205" fmla="*/ T204 w 2992"/>
                              <a:gd name="T206" fmla="+- 0 1383 907"/>
                              <a:gd name="T207" fmla="*/ 1383 h 4040"/>
                              <a:gd name="T208" fmla="+- 0 7588 4634"/>
                              <a:gd name="T209" fmla="*/ T208 w 2992"/>
                              <a:gd name="T210" fmla="+- 0 1218 907"/>
                              <a:gd name="T211" fmla="*/ 1218 h 4040"/>
                              <a:gd name="T212" fmla="+- 0 4728 4634"/>
                              <a:gd name="T213" fmla="*/ T212 w 2992"/>
                              <a:gd name="T214" fmla="+- 0 1134 907"/>
                              <a:gd name="T215" fmla="*/ 1134 h 4040"/>
                              <a:gd name="T216" fmla="+- 0 7292 4634"/>
                              <a:gd name="T217" fmla="*/ T216 w 2992"/>
                              <a:gd name="T218" fmla="+- 0 947 907"/>
                              <a:gd name="T219" fmla="*/ 947 h 4040"/>
                              <a:gd name="T220" fmla="+- 0 7379 4634"/>
                              <a:gd name="T221" fmla="*/ T220 w 2992"/>
                              <a:gd name="T222" fmla="+- 0 989 907"/>
                              <a:gd name="T223" fmla="*/ 989 h 4040"/>
                              <a:gd name="T224" fmla="+- 0 7445 4634"/>
                              <a:gd name="T225" fmla="*/ T224 w 2992"/>
                              <a:gd name="T226" fmla="+- 0 1037 907"/>
                              <a:gd name="T227" fmla="*/ 1037 h 4040"/>
                              <a:gd name="T228" fmla="+- 0 7531 4634"/>
                              <a:gd name="T229" fmla="*/ T228 w 2992"/>
                              <a:gd name="T230" fmla="+- 0 1135 907"/>
                              <a:gd name="T231" fmla="*/ 1135 h 4040"/>
                              <a:gd name="T232" fmla="+- 0 7469 4634"/>
                              <a:gd name="T233" fmla="*/ T232 w 2992"/>
                              <a:gd name="T234" fmla="+- 0 1046 907"/>
                              <a:gd name="T235" fmla="*/ 1046 h 4040"/>
                              <a:gd name="T236" fmla="+- 0 4970 4634"/>
                              <a:gd name="T237" fmla="*/ T236 w 2992"/>
                              <a:gd name="T238" fmla="+- 0 947 907"/>
                              <a:gd name="T239" fmla="*/ 947 h 4040"/>
                              <a:gd name="T240" fmla="+- 0 7225 4634"/>
                              <a:gd name="T241" fmla="*/ T240 w 2992"/>
                              <a:gd name="T242" fmla="+- 0 918 907"/>
                              <a:gd name="T243" fmla="*/ 918 h 4040"/>
                              <a:gd name="T244" fmla="+- 0 7247 4634"/>
                              <a:gd name="T245" fmla="*/ T244 w 2992"/>
                              <a:gd name="T246" fmla="+- 0 933 907"/>
                              <a:gd name="T247" fmla="*/ 933 h 4040"/>
                              <a:gd name="T248" fmla="+- 0 7316 463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6" y="1299"/>
                            <a:ext cx="2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0" y="2222"/>
                            <a:ext cx="1767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826" y="2702"/>
                            <a:ext cx="1191" cy="341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1" y="3554"/>
                            <a:ext cx="1745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808" y="4012"/>
                            <a:ext cx="1209" cy="396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79"/>
                        <wps:cNvSpPr>
                          <a:spLocks/>
                        </wps:cNvSpPr>
                        <wps:spPr bwMode="auto">
                          <a:xfrm>
                            <a:off x="1440" y="911"/>
                            <a:ext cx="2982" cy="4030"/>
                          </a:xfrm>
                          <a:custGeom>
                            <a:avLst/>
                            <a:gdLst>
                              <a:gd name="T0" fmla="+- 0 3925 1440"/>
                              <a:gd name="T1" fmla="*/ T0 w 2982"/>
                              <a:gd name="T2" fmla="+- 0 912 912"/>
                              <a:gd name="T3" fmla="*/ 912 h 4030"/>
                              <a:gd name="T4" fmla="+- 0 1938 1440"/>
                              <a:gd name="T5" fmla="*/ T4 w 2982"/>
                              <a:gd name="T6" fmla="+- 0 912 912"/>
                              <a:gd name="T7" fmla="*/ 912 h 4030"/>
                              <a:gd name="T8" fmla="+- 0 1864 1440"/>
                              <a:gd name="T9" fmla="*/ T8 w 2982"/>
                              <a:gd name="T10" fmla="+- 0 917 912"/>
                              <a:gd name="T11" fmla="*/ 917 h 4030"/>
                              <a:gd name="T12" fmla="+- 0 1794 1440"/>
                              <a:gd name="T13" fmla="*/ T12 w 2982"/>
                              <a:gd name="T14" fmla="+- 0 933 912"/>
                              <a:gd name="T15" fmla="*/ 933 h 4030"/>
                              <a:gd name="T16" fmla="+- 0 1728 1440"/>
                              <a:gd name="T17" fmla="*/ T16 w 2982"/>
                              <a:gd name="T18" fmla="+- 0 958 912"/>
                              <a:gd name="T19" fmla="*/ 958 h 4030"/>
                              <a:gd name="T20" fmla="+- 0 1667 1440"/>
                              <a:gd name="T21" fmla="*/ T20 w 2982"/>
                              <a:gd name="T22" fmla="+- 0 992 912"/>
                              <a:gd name="T23" fmla="*/ 992 h 4030"/>
                              <a:gd name="T24" fmla="+- 0 1611 1440"/>
                              <a:gd name="T25" fmla="*/ T24 w 2982"/>
                              <a:gd name="T26" fmla="+- 0 1034 912"/>
                              <a:gd name="T27" fmla="*/ 1034 h 4030"/>
                              <a:gd name="T28" fmla="+- 0 1562 1440"/>
                              <a:gd name="T29" fmla="*/ T28 w 2982"/>
                              <a:gd name="T30" fmla="+- 0 1083 912"/>
                              <a:gd name="T31" fmla="*/ 1083 h 4030"/>
                              <a:gd name="T32" fmla="+- 0 1520 1440"/>
                              <a:gd name="T33" fmla="*/ T32 w 2982"/>
                              <a:gd name="T34" fmla="+- 0 1139 912"/>
                              <a:gd name="T35" fmla="*/ 1139 h 4030"/>
                              <a:gd name="T36" fmla="+- 0 1486 1440"/>
                              <a:gd name="T37" fmla="*/ T36 w 2982"/>
                              <a:gd name="T38" fmla="+- 0 1200 912"/>
                              <a:gd name="T39" fmla="*/ 1200 h 4030"/>
                              <a:gd name="T40" fmla="+- 0 1461 1440"/>
                              <a:gd name="T41" fmla="*/ T40 w 2982"/>
                              <a:gd name="T42" fmla="+- 0 1266 912"/>
                              <a:gd name="T43" fmla="*/ 1266 h 4030"/>
                              <a:gd name="T44" fmla="+- 0 1445 1440"/>
                              <a:gd name="T45" fmla="*/ T44 w 2982"/>
                              <a:gd name="T46" fmla="+- 0 1336 912"/>
                              <a:gd name="T47" fmla="*/ 1336 h 4030"/>
                              <a:gd name="T48" fmla="+- 0 1440 1440"/>
                              <a:gd name="T49" fmla="*/ T48 w 2982"/>
                              <a:gd name="T50" fmla="+- 0 1410 912"/>
                              <a:gd name="T51" fmla="*/ 1410 h 4030"/>
                              <a:gd name="T52" fmla="+- 0 1440 1440"/>
                              <a:gd name="T53" fmla="*/ T52 w 2982"/>
                              <a:gd name="T54" fmla="+- 0 4445 912"/>
                              <a:gd name="T55" fmla="*/ 4445 h 4030"/>
                              <a:gd name="T56" fmla="+- 0 1445 1440"/>
                              <a:gd name="T57" fmla="*/ T56 w 2982"/>
                              <a:gd name="T58" fmla="+- 0 4518 912"/>
                              <a:gd name="T59" fmla="*/ 4518 h 4030"/>
                              <a:gd name="T60" fmla="+- 0 1461 1440"/>
                              <a:gd name="T61" fmla="*/ T60 w 2982"/>
                              <a:gd name="T62" fmla="+- 0 4588 912"/>
                              <a:gd name="T63" fmla="*/ 4588 h 4030"/>
                              <a:gd name="T64" fmla="+- 0 1486 1440"/>
                              <a:gd name="T65" fmla="*/ T64 w 2982"/>
                              <a:gd name="T66" fmla="+- 0 4654 912"/>
                              <a:gd name="T67" fmla="*/ 4654 h 4030"/>
                              <a:gd name="T68" fmla="+- 0 1520 1440"/>
                              <a:gd name="T69" fmla="*/ T68 w 2982"/>
                              <a:gd name="T70" fmla="+- 0 4715 912"/>
                              <a:gd name="T71" fmla="*/ 4715 h 4030"/>
                              <a:gd name="T72" fmla="+- 0 1562 1440"/>
                              <a:gd name="T73" fmla="*/ T72 w 2982"/>
                              <a:gd name="T74" fmla="+- 0 4770 912"/>
                              <a:gd name="T75" fmla="*/ 4770 h 4030"/>
                              <a:gd name="T76" fmla="+- 0 1611 1440"/>
                              <a:gd name="T77" fmla="*/ T76 w 2982"/>
                              <a:gd name="T78" fmla="+- 0 4819 912"/>
                              <a:gd name="T79" fmla="*/ 4819 h 4030"/>
                              <a:gd name="T80" fmla="+- 0 1667 1440"/>
                              <a:gd name="T81" fmla="*/ T80 w 2982"/>
                              <a:gd name="T82" fmla="+- 0 4861 912"/>
                              <a:gd name="T83" fmla="*/ 4861 h 4030"/>
                              <a:gd name="T84" fmla="+- 0 1728 1440"/>
                              <a:gd name="T85" fmla="*/ T84 w 2982"/>
                              <a:gd name="T86" fmla="+- 0 4895 912"/>
                              <a:gd name="T87" fmla="*/ 4895 h 4030"/>
                              <a:gd name="T88" fmla="+- 0 1794 1440"/>
                              <a:gd name="T89" fmla="*/ T88 w 2982"/>
                              <a:gd name="T90" fmla="+- 0 4920 912"/>
                              <a:gd name="T91" fmla="*/ 4920 h 4030"/>
                              <a:gd name="T92" fmla="+- 0 1864 1440"/>
                              <a:gd name="T93" fmla="*/ T92 w 2982"/>
                              <a:gd name="T94" fmla="+- 0 4936 912"/>
                              <a:gd name="T95" fmla="*/ 4936 h 4030"/>
                              <a:gd name="T96" fmla="+- 0 1938 1440"/>
                              <a:gd name="T97" fmla="*/ T96 w 2982"/>
                              <a:gd name="T98" fmla="+- 0 4941 912"/>
                              <a:gd name="T99" fmla="*/ 4941 h 4030"/>
                              <a:gd name="T100" fmla="+- 0 3925 1440"/>
                              <a:gd name="T101" fmla="*/ T100 w 2982"/>
                              <a:gd name="T102" fmla="+- 0 4941 912"/>
                              <a:gd name="T103" fmla="*/ 4941 h 4030"/>
                              <a:gd name="T104" fmla="+- 0 3999 1440"/>
                              <a:gd name="T105" fmla="*/ T104 w 2982"/>
                              <a:gd name="T106" fmla="+- 0 4936 912"/>
                              <a:gd name="T107" fmla="*/ 4936 h 4030"/>
                              <a:gd name="T108" fmla="+- 0 4069 1440"/>
                              <a:gd name="T109" fmla="*/ T108 w 2982"/>
                              <a:gd name="T110" fmla="+- 0 4920 912"/>
                              <a:gd name="T111" fmla="*/ 4920 h 4030"/>
                              <a:gd name="T112" fmla="+- 0 4135 1440"/>
                              <a:gd name="T113" fmla="*/ T112 w 2982"/>
                              <a:gd name="T114" fmla="+- 0 4895 912"/>
                              <a:gd name="T115" fmla="*/ 4895 h 4030"/>
                              <a:gd name="T116" fmla="+- 0 4196 1440"/>
                              <a:gd name="T117" fmla="*/ T116 w 2982"/>
                              <a:gd name="T118" fmla="+- 0 4861 912"/>
                              <a:gd name="T119" fmla="*/ 4861 h 4030"/>
                              <a:gd name="T120" fmla="+- 0 4251 1440"/>
                              <a:gd name="T121" fmla="*/ T120 w 2982"/>
                              <a:gd name="T122" fmla="+- 0 4819 912"/>
                              <a:gd name="T123" fmla="*/ 4819 h 4030"/>
                              <a:gd name="T124" fmla="+- 0 4300 1440"/>
                              <a:gd name="T125" fmla="*/ T124 w 2982"/>
                              <a:gd name="T126" fmla="+- 0 4770 912"/>
                              <a:gd name="T127" fmla="*/ 4770 h 4030"/>
                              <a:gd name="T128" fmla="+- 0 4342 1440"/>
                              <a:gd name="T129" fmla="*/ T128 w 2982"/>
                              <a:gd name="T130" fmla="+- 0 4715 912"/>
                              <a:gd name="T131" fmla="*/ 4715 h 4030"/>
                              <a:gd name="T132" fmla="+- 0 4376 1440"/>
                              <a:gd name="T133" fmla="*/ T132 w 2982"/>
                              <a:gd name="T134" fmla="+- 0 4654 912"/>
                              <a:gd name="T135" fmla="*/ 4654 h 4030"/>
                              <a:gd name="T136" fmla="+- 0 4401 1440"/>
                              <a:gd name="T137" fmla="*/ T136 w 2982"/>
                              <a:gd name="T138" fmla="+- 0 4588 912"/>
                              <a:gd name="T139" fmla="*/ 4588 h 4030"/>
                              <a:gd name="T140" fmla="+- 0 4417 1440"/>
                              <a:gd name="T141" fmla="*/ T140 w 2982"/>
                              <a:gd name="T142" fmla="+- 0 4518 912"/>
                              <a:gd name="T143" fmla="*/ 4518 h 4030"/>
                              <a:gd name="T144" fmla="+- 0 4422 1440"/>
                              <a:gd name="T145" fmla="*/ T144 w 2982"/>
                              <a:gd name="T146" fmla="+- 0 4445 912"/>
                              <a:gd name="T147" fmla="*/ 4445 h 4030"/>
                              <a:gd name="T148" fmla="+- 0 4422 1440"/>
                              <a:gd name="T149" fmla="*/ T148 w 2982"/>
                              <a:gd name="T150" fmla="+- 0 1410 912"/>
                              <a:gd name="T151" fmla="*/ 1410 h 4030"/>
                              <a:gd name="T152" fmla="+- 0 4417 1440"/>
                              <a:gd name="T153" fmla="*/ T152 w 2982"/>
                              <a:gd name="T154" fmla="+- 0 1336 912"/>
                              <a:gd name="T155" fmla="*/ 1336 h 4030"/>
                              <a:gd name="T156" fmla="+- 0 4401 1440"/>
                              <a:gd name="T157" fmla="*/ T156 w 2982"/>
                              <a:gd name="T158" fmla="+- 0 1266 912"/>
                              <a:gd name="T159" fmla="*/ 1266 h 4030"/>
                              <a:gd name="T160" fmla="+- 0 4376 1440"/>
                              <a:gd name="T161" fmla="*/ T160 w 2982"/>
                              <a:gd name="T162" fmla="+- 0 1200 912"/>
                              <a:gd name="T163" fmla="*/ 1200 h 4030"/>
                              <a:gd name="T164" fmla="+- 0 4342 1440"/>
                              <a:gd name="T165" fmla="*/ T164 w 2982"/>
                              <a:gd name="T166" fmla="+- 0 1139 912"/>
                              <a:gd name="T167" fmla="*/ 1139 h 4030"/>
                              <a:gd name="T168" fmla="+- 0 4300 1440"/>
                              <a:gd name="T169" fmla="*/ T168 w 2982"/>
                              <a:gd name="T170" fmla="+- 0 1083 912"/>
                              <a:gd name="T171" fmla="*/ 1083 h 4030"/>
                              <a:gd name="T172" fmla="+- 0 4251 1440"/>
                              <a:gd name="T173" fmla="*/ T172 w 2982"/>
                              <a:gd name="T174" fmla="+- 0 1034 912"/>
                              <a:gd name="T175" fmla="*/ 1034 h 4030"/>
                              <a:gd name="T176" fmla="+- 0 4196 1440"/>
                              <a:gd name="T177" fmla="*/ T176 w 2982"/>
                              <a:gd name="T178" fmla="+- 0 992 912"/>
                              <a:gd name="T179" fmla="*/ 992 h 4030"/>
                              <a:gd name="T180" fmla="+- 0 4135 1440"/>
                              <a:gd name="T181" fmla="*/ T180 w 2982"/>
                              <a:gd name="T182" fmla="+- 0 958 912"/>
                              <a:gd name="T183" fmla="*/ 958 h 4030"/>
                              <a:gd name="T184" fmla="+- 0 4069 1440"/>
                              <a:gd name="T185" fmla="*/ T184 w 2982"/>
                              <a:gd name="T186" fmla="+- 0 933 912"/>
                              <a:gd name="T187" fmla="*/ 933 h 4030"/>
                              <a:gd name="T188" fmla="+- 0 3999 1440"/>
                              <a:gd name="T189" fmla="*/ T188 w 2982"/>
                              <a:gd name="T190" fmla="+- 0 917 912"/>
                              <a:gd name="T191" fmla="*/ 917 h 4030"/>
                              <a:gd name="T192" fmla="+- 0 3925 1440"/>
                              <a:gd name="T193" fmla="*/ T192 w 2982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2" h="4030">
                                <a:moveTo>
                                  <a:pt x="2485" y="0"/>
                                </a:moveTo>
                                <a:lnTo>
                                  <a:pt x="498" y="0"/>
                                </a:lnTo>
                                <a:lnTo>
                                  <a:pt x="424" y="5"/>
                                </a:lnTo>
                                <a:lnTo>
                                  <a:pt x="354" y="21"/>
                                </a:lnTo>
                                <a:lnTo>
                                  <a:pt x="288" y="46"/>
                                </a:lnTo>
                                <a:lnTo>
                                  <a:pt x="227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5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5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7" y="3949"/>
                                </a:lnTo>
                                <a:lnTo>
                                  <a:pt x="288" y="3983"/>
                                </a:lnTo>
                                <a:lnTo>
                                  <a:pt x="354" y="4008"/>
                                </a:lnTo>
                                <a:lnTo>
                                  <a:pt x="424" y="4024"/>
                                </a:lnTo>
                                <a:lnTo>
                                  <a:pt x="498" y="4029"/>
                                </a:lnTo>
                                <a:lnTo>
                                  <a:pt x="2485" y="4029"/>
                                </a:lnTo>
                                <a:lnTo>
                                  <a:pt x="2559" y="4024"/>
                                </a:lnTo>
                                <a:lnTo>
                                  <a:pt x="2629" y="4008"/>
                                </a:lnTo>
                                <a:lnTo>
                                  <a:pt x="2695" y="3983"/>
                                </a:lnTo>
                                <a:lnTo>
                                  <a:pt x="2756" y="3949"/>
                                </a:lnTo>
                                <a:lnTo>
                                  <a:pt x="2811" y="3907"/>
                                </a:lnTo>
                                <a:lnTo>
                                  <a:pt x="2860" y="3858"/>
                                </a:lnTo>
                                <a:lnTo>
                                  <a:pt x="2902" y="3803"/>
                                </a:lnTo>
                                <a:lnTo>
                                  <a:pt x="2936" y="3742"/>
                                </a:lnTo>
                                <a:lnTo>
                                  <a:pt x="2961" y="3676"/>
                                </a:lnTo>
                                <a:lnTo>
                                  <a:pt x="2977" y="3606"/>
                                </a:lnTo>
                                <a:lnTo>
                                  <a:pt x="2982" y="3533"/>
                                </a:lnTo>
                                <a:lnTo>
                                  <a:pt x="2982" y="498"/>
                                </a:lnTo>
                                <a:lnTo>
                                  <a:pt x="2977" y="424"/>
                                </a:lnTo>
                                <a:lnTo>
                                  <a:pt x="2961" y="354"/>
                                </a:lnTo>
                                <a:lnTo>
                                  <a:pt x="2936" y="288"/>
                                </a:lnTo>
                                <a:lnTo>
                                  <a:pt x="2902" y="227"/>
                                </a:lnTo>
                                <a:lnTo>
                                  <a:pt x="2860" y="171"/>
                                </a:lnTo>
                                <a:lnTo>
                                  <a:pt x="2811" y="122"/>
                                </a:lnTo>
                                <a:lnTo>
                                  <a:pt x="2756" y="80"/>
                                </a:lnTo>
                                <a:lnTo>
                                  <a:pt x="2695" y="46"/>
                                </a:lnTo>
                                <a:lnTo>
                                  <a:pt x="2629" y="21"/>
                                </a:lnTo>
                                <a:lnTo>
                                  <a:pt x="2559" y="5"/>
                                </a:lnTo>
                                <a:lnTo>
                                  <a:pt x="2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80"/>
                        <wps:cNvSpPr>
                          <a:spLocks/>
                        </wps:cNvSpPr>
                        <wps:spPr bwMode="auto">
                          <a:xfrm>
                            <a:off x="1435" y="907"/>
                            <a:ext cx="2992" cy="4040"/>
                          </a:xfrm>
                          <a:custGeom>
                            <a:avLst/>
                            <a:gdLst>
                              <a:gd name="T0" fmla="+- 0 1795 1435"/>
                              <a:gd name="T1" fmla="*/ T0 w 2992"/>
                              <a:gd name="T2" fmla="+- 0 928 907"/>
                              <a:gd name="T3" fmla="*/ 928 h 4040"/>
                              <a:gd name="T4" fmla="+- 0 1561 1435"/>
                              <a:gd name="T5" fmla="*/ T4 w 2992"/>
                              <a:gd name="T6" fmla="+- 0 1077 907"/>
                              <a:gd name="T7" fmla="*/ 1077 h 4040"/>
                              <a:gd name="T8" fmla="+- 0 1441 1435"/>
                              <a:gd name="T9" fmla="*/ T8 w 2992"/>
                              <a:gd name="T10" fmla="+- 0 1333 907"/>
                              <a:gd name="T11" fmla="*/ 1333 h 4040"/>
                              <a:gd name="T12" fmla="+- 0 1435 1435"/>
                              <a:gd name="T13" fmla="*/ T12 w 2992"/>
                              <a:gd name="T14" fmla="+- 0 4445 907"/>
                              <a:gd name="T15" fmla="*/ 4445 h 4040"/>
                              <a:gd name="T16" fmla="+- 0 1468 1435"/>
                              <a:gd name="T17" fmla="*/ T16 w 2992"/>
                              <a:gd name="T18" fmla="+- 0 4621 907"/>
                              <a:gd name="T19" fmla="*/ 4621 h 4040"/>
                              <a:gd name="T20" fmla="+- 0 1619 1435"/>
                              <a:gd name="T21" fmla="*/ T20 w 2992"/>
                              <a:gd name="T22" fmla="+- 0 4831 907"/>
                              <a:gd name="T23" fmla="*/ 4831 h 4040"/>
                              <a:gd name="T24" fmla="+- 0 1856 1435"/>
                              <a:gd name="T25" fmla="*/ T24 w 2992"/>
                              <a:gd name="T26" fmla="+- 0 4940 907"/>
                              <a:gd name="T27" fmla="*/ 4940 h 4040"/>
                              <a:gd name="T28" fmla="+- 0 4017 1435"/>
                              <a:gd name="T29" fmla="*/ T28 w 2992"/>
                              <a:gd name="T30" fmla="+- 0 4937 907"/>
                              <a:gd name="T31" fmla="*/ 4937 h 4040"/>
                              <a:gd name="T32" fmla="+- 0 1900 1435"/>
                              <a:gd name="T33" fmla="*/ T32 w 2992"/>
                              <a:gd name="T34" fmla="+- 0 4934 907"/>
                              <a:gd name="T35" fmla="*/ 4934 h 4040"/>
                              <a:gd name="T36" fmla="+- 0 1769 1435"/>
                              <a:gd name="T37" fmla="*/ T36 w 2992"/>
                              <a:gd name="T38" fmla="+- 0 4907 907"/>
                              <a:gd name="T39" fmla="*/ 4907 h 4040"/>
                              <a:gd name="T40" fmla="+- 0 1663 1435"/>
                              <a:gd name="T41" fmla="*/ T40 w 2992"/>
                              <a:gd name="T42" fmla="+- 0 4853 907"/>
                              <a:gd name="T43" fmla="*/ 4853 h 4040"/>
                              <a:gd name="T44" fmla="+- 0 1591 1435"/>
                              <a:gd name="T45" fmla="*/ T44 w 2992"/>
                              <a:gd name="T46" fmla="+- 0 4793 907"/>
                              <a:gd name="T47" fmla="*/ 4793 h 4040"/>
                              <a:gd name="T48" fmla="+- 0 1523 1435"/>
                              <a:gd name="T49" fmla="*/ T48 w 2992"/>
                              <a:gd name="T50" fmla="+- 0 4709 907"/>
                              <a:gd name="T51" fmla="*/ 4709 h 4040"/>
                              <a:gd name="T52" fmla="+- 0 1476 1435"/>
                              <a:gd name="T53" fmla="*/ T52 w 2992"/>
                              <a:gd name="T54" fmla="+- 0 4613 907"/>
                              <a:gd name="T55" fmla="*/ 4613 h 4040"/>
                              <a:gd name="T56" fmla="+- 0 1451 1435"/>
                              <a:gd name="T57" fmla="*/ T56 w 2992"/>
                              <a:gd name="T58" fmla="+- 0 4519 907"/>
                              <a:gd name="T59" fmla="*/ 4519 h 4040"/>
                              <a:gd name="T60" fmla="+- 0 1446 1435"/>
                              <a:gd name="T61" fmla="*/ T60 w 2992"/>
                              <a:gd name="T62" fmla="+- 0 1383 907"/>
                              <a:gd name="T63" fmla="*/ 1383 h 4040"/>
                              <a:gd name="T64" fmla="+- 0 1468 1435"/>
                              <a:gd name="T65" fmla="*/ T64 w 2992"/>
                              <a:gd name="T66" fmla="+- 0 1263 907"/>
                              <a:gd name="T67" fmla="*/ 1263 h 4040"/>
                              <a:gd name="T68" fmla="+- 0 1494 1435"/>
                              <a:gd name="T69" fmla="*/ T68 w 2992"/>
                              <a:gd name="T70" fmla="+- 0 1196 907"/>
                              <a:gd name="T71" fmla="*/ 1196 h 4040"/>
                              <a:gd name="T72" fmla="+- 0 1531 1435"/>
                              <a:gd name="T73" fmla="*/ T72 w 2992"/>
                              <a:gd name="T74" fmla="+- 0 1134 907"/>
                              <a:gd name="T75" fmla="*/ 1134 h 4040"/>
                              <a:gd name="T76" fmla="+- 0 1616 1435"/>
                              <a:gd name="T77" fmla="*/ T76 w 2992"/>
                              <a:gd name="T78" fmla="+- 0 1037 907"/>
                              <a:gd name="T79" fmla="*/ 1037 h 4040"/>
                              <a:gd name="T80" fmla="+- 0 1682 1435"/>
                              <a:gd name="T81" fmla="*/ T80 w 2992"/>
                              <a:gd name="T82" fmla="+- 0 989 907"/>
                              <a:gd name="T83" fmla="*/ 989 h 4040"/>
                              <a:gd name="T84" fmla="+- 0 1769 1435"/>
                              <a:gd name="T85" fmla="*/ T84 w 2992"/>
                              <a:gd name="T86" fmla="+- 0 947 907"/>
                              <a:gd name="T87" fmla="*/ 947 h 4040"/>
                              <a:gd name="T88" fmla="+- 0 1838 1435"/>
                              <a:gd name="T89" fmla="*/ T88 w 2992"/>
                              <a:gd name="T90" fmla="+- 0 927 907"/>
                              <a:gd name="T91" fmla="*/ 927 h 4040"/>
                              <a:gd name="T92" fmla="+- 0 4024 1435"/>
                              <a:gd name="T93" fmla="*/ T92 w 2992"/>
                              <a:gd name="T94" fmla="+- 0 917 907"/>
                              <a:gd name="T95" fmla="*/ 917 h 4040"/>
                              <a:gd name="T96" fmla="+- 0 3950 1435"/>
                              <a:gd name="T97" fmla="*/ T96 w 2992"/>
                              <a:gd name="T98" fmla="+- 0 4935 907"/>
                              <a:gd name="T99" fmla="*/ 4935 h 4040"/>
                              <a:gd name="T100" fmla="+- 0 3976 1435"/>
                              <a:gd name="T101" fmla="*/ T100 w 2992"/>
                              <a:gd name="T102" fmla="+- 0 4934 907"/>
                              <a:gd name="T103" fmla="*/ 4934 h 4040"/>
                              <a:gd name="T104" fmla="+- 0 1900 1435"/>
                              <a:gd name="T105" fmla="*/ T104 w 2992"/>
                              <a:gd name="T106" fmla="+- 0 4934 907"/>
                              <a:gd name="T107" fmla="*/ 4934 h 4040"/>
                              <a:gd name="T108" fmla="+- 0 4238 1435"/>
                              <a:gd name="T109" fmla="*/ T108 w 2992"/>
                              <a:gd name="T110" fmla="+- 0 4824 907"/>
                              <a:gd name="T111" fmla="*/ 4824 h 4040"/>
                              <a:gd name="T112" fmla="+- 0 4160 1435"/>
                              <a:gd name="T113" fmla="*/ T112 w 2992"/>
                              <a:gd name="T114" fmla="+- 0 4877 907"/>
                              <a:gd name="T115" fmla="*/ 4877 h 4040"/>
                              <a:gd name="T116" fmla="+- 0 4054 1435"/>
                              <a:gd name="T117" fmla="*/ T116 w 2992"/>
                              <a:gd name="T118" fmla="+- 0 4920 907"/>
                              <a:gd name="T119" fmla="*/ 4920 h 4040"/>
                              <a:gd name="T120" fmla="+- 0 3976 1435"/>
                              <a:gd name="T121" fmla="*/ T120 w 2992"/>
                              <a:gd name="T122" fmla="+- 0 4934 907"/>
                              <a:gd name="T123" fmla="*/ 4934 h 4040"/>
                              <a:gd name="T124" fmla="+- 0 4180 1435"/>
                              <a:gd name="T125" fmla="*/ T124 w 2992"/>
                              <a:gd name="T126" fmla="+- 0 4877 907"/>
                              <a:gd name="T127" fmla="*/ 4877 h 4040"/>
                              <a:gd name="T128" fmla="+- 0 4273 1435"/>
                              <a:gd name="T129" fmla="*/ T128 w 2992"/>
                              <a:gd name="T130" fmla="+- 0 4791 907"/>
                              <a:gd name="T131" fmla="*/ 4791 h 4040"/>
                              <a:gd name="T132" fmla="+- 0 1590 1435"/>
                              <a:gd name="T133" fmla="*/ T132 w 2992"/>
                              <a:gd name="T134" fmla="+- 0 4791 907"/>
                              <a:gd name="T135" fmla="*/ 4791 h 4040"/>
                              <a:gd name="T136" fmla="+- 0 4353 1435"/>
                              <a:gd name="T137" fmla="*/ T136 w 2992"/>
                              <a:gd name="T138" fmla="+- 0 4689 907"/>
                              <a:gd name="T139" fmla="*/ 4689 h 4040"/>
                              <a:gd name="T140" fmla="+- 0 4306 1435"/>
                              <a:gd name="T141" fmla="*/ T140 w 2992"/>
                              <a:gd name="T142" fmla="+- 0 4757 907"/>
                              <a:gd name="T143" fmla="*/ 4757 h 4040"/>
                              <a:gd name="T144" fmla="+- 0 4289 1435"/>
                              <a:gd name="T145" fmla="*/ T144 w 2992"/>
                              <a:gd name="T146" fmla="+- 0 4790 907"/>
                              <a:gd name="T147" fmla="*/ 4790 h 4040"/>
                              <a:gd name="T148" fmla="+- 0 4387 1435"/>
                              <a:gd name="T149" fmla="*/ T148 w 2992"/>
                              <a:gd name="T150" fmla="+- 0 4614 907"/>
                              <a:gd name="T151" fmla="*/ 4614 h 4040"/>
                              <a:gd name="T152" fmla="+- 0 1476 1435"/>
                              <a:gd name="T153" fmla="*/ T152 w 2992"/>
                              <a:gd name="T154" fmla="+- 0 4614 907"/>
                              <a:gd name="T155" fmla="*/ 4614 h 4040"/>
                              <a:gd name="T156" fmla="+- 0 4398 1435"/>
                              <a:gd name="T157" fmla="*/ T156 w 2992"/>
                              <a:gd name="T158" fmla="+- 0 4614 907"/>
                              <a:gd name="T159" fmla="*/ 4614 h 4040"/>
                              <a:gd name="T160" fmla="+- 0 4396 1435"/>
                              <a:gd name="T161" fmla="*/ T160 w 2992"/>
                              <a:gd name="T162" fmla="+- 0 4590 907"/>
                              <a:gd name="T163" fmla="*/ 4590 h 4040"/>
                              <a:gd name="T164" fmla="+- 0 1468 1435"/>
                              <a:gd name="T165" fmla="*/ T164 w 2992"/>
                              <a:gd name="T166" fmla="+- 0 4590 907"/>
                              <a:gd name="T167" fmla="*/ 4590 h 4040"/>
                              <a:gd name="T168" fmla="+- 0 4415 1435"/>
                              <a:gd name="T169" fmla="*/ T168 w 2992"/>
                              <a:gd name="T170" fmla="+- 0 4495 907"/>
                              <a:gd name="T171" fmla="*/ 4495 h 4040"/>
                              <a:gd name="T172" fmla="+- 0 4396 1435"/>
                              <a:gd name="T173" fmla="*/ T172 w 2992"/>
                              <a:gd name="T174" fmla="+- 0 4591 907"/>
                              <a:gd name="T175" fmla="*/ 4591 h 4040"/>
                              <a:gd name="T176" fmla="+- 0 4427 1435"/>
                              <a:gd name="T177" fmla="*/ T176 w 2992"/>
                              <a:gd name="T178" fmla="+- 0 1383 907"/>
                              <a:gd name="T179" fmla="*/ 1383 h 4040"/>
                              <a:gd name="T180" fmla="+- 0 1448 1435"/>
                              <a:gd name="T181" fmla="*/ T180 w 2992"/>
                              <a:gd name="T182" fmla="+- 0 4494 907"/>
                              <a:gd name="T183" fmla="*/ 4494 h 4040"/>
                              <a:gd name="T184" fmla="+- 0 4415 1435"/>
                              <a:gd name="T185" fmla="*/ T184 w 2992"/>
                              <a:gd name="T186" fmla="+- 0 4494 907"/>
                              <a:gd name="T187" fmla="*/ 4494 h 4040"/>
                              <a:gd name="T188" fmla="+- 0 1446 1435"/>
                              <a:gd name="T189" fmla="*/ T188 w 2992"/>
                              <a:gd name="T190" fmla="+- 0 1383 907"/>
                              <a:gd name="T191" fmla="*/ 1383 h 4040"/>
                              <a:gd name="T192" fmla="+- 0 4372 1435"/>
                              <a:gd name="T193" fmla="*/ T192 w 2992"/>
                              <a:gd name="T194" fmla="+- 0 1202 907"/>
                              <a:gd name="T195" fmla="*/ 1202 h 4040"/>
                              <a:gd name="T196" fmla="+- 0 4417 1435"/>
                              <a:gd name="T197" fmla="*/ T196 w 2992"/>
                              <a:gd name="T198" fmla="+- 0 1385 907"/>
                              <a:gd name="T199" fmla="*/ 1385 h 4040"/>
                              <a:gd name="T200" fmla="+- 0 4412 1435"/>
                              <a:gd name="T201" fmla="*/ T200 w 2992"/>
                              <a:gd name="T202" fmla="+- 0 1287 907"/>
                              <a:gd name="T203" fmla="*/ 1287 h 4040"/>
                              <a:gd name="T204" fmla="+- 0 1531 1435"/>
                              <a:gd name="T205" fmla="*/ T204 w 2992"/>
                              <a:gd name="T206" fmla="+- 0 1134 907"/>
                              <a:gd name="T207" fmla="*/ 1134 h 4040"/>
                              <a:gd name="T208" fmla="+- 0 4117 1435"/>
                              <a:gd name="T209" fmla="*/ T208 w 2992"/>
                              <a:gd name="T210" fmla="+- 0 947 907"/>
                              <a:gd name="T211" fmla="*/ 947 h 4040"/>
                              <a:gd name="T212" fmla="+- 0 4160 1435"/>
                              <a:gd name="T213" fmla="*/ T212 w 2992"/>
                              <a:gd name="T214" fmla="+- 0 977 907"/>
                              <a:gd name="T215" fmla="*/ 977 h 4040"/>
                              <a:gd name="T216" fmla="+- 0 4238 1435"/>
                              <a:gd name="T217" fmla="*/ T216 w 2992"/>
                              <a:gd name="T218" fmla="+- 0 1030 907"/>
                              <a:gd name="T219" fmla="*/ 1030 h 4040"/>
                              <a:gd name="T220" fmla="+- 0 4304 1435"/>
                              <a:gd name="T221" fmla="*/ T220 w 2992"/>
                              <a:gd name="T222" fmla="+- 0 1097 907"/>
                              <a:gd name="T223" fmla="*/ 1097 h 4040"/>
                              <a:gd name="T224" fmla="+- 0 4344 1435"/>
                              <a:gd name="T225" fmla="*/ T224 w 2992"/>
                              <a:gd name="T226" fmla="+- 0 1134 907"/>
                              <a:gd name="T227" fmla="*/ 1134 h 4040"/>
                              <a:gd name="T228" fmla="+- 0 4157 1435"/>
                              <a:gd name="T229" fmla="*/ T228 w 2992"/>
                              <a:gd name="T230" fmla="+- 0 964 907"/>
                              <a:gd name="T231" fmla="*/ 964 h 4040"/>
                              <a:gd name="T232" fmla="+- 0 1769 1435"/>
                              <a:gd name="T233" fmla="*/ T232 w 2992"/>
                              <a:gd name="T234" fmla="+- 0 948 907"/>
                              <a:gd name="T235" fmla="*/ 948 h 4040"/>
                              <a:gd name="T236" fmla="+- 0 4001 1435"/>
                              <a:gd name="T237" fmla="*/ T236 w 2992"/>
                              <a:gd name="T238" fmla="+- 0 923 907"/>
                              <a:gd name="T239" fmla="*/ 923 h 4040"/>
                              <a:gd name="T240" fmla="+- 0 4072 1435"/>
                              <a:gd name="T241" fmla="*/ T240 w 2992"/>
                              <a:gd name="T242" fmla="+- 0 939 907"/>
                              <a:gd name="T243" fmla="*/ 939 h 4040"/>
                              <a:gd name="T244" fmla="+- 0 4092 1435"/>
                              <a:gd name="T245" fmla="*/ T244 w 2992"/>
                              <a:gd name="T246" fmla="+- 0 936 907"/>
                              <a:gd name="T247" fmla="*/ 936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90" y="0"/>
                                </a:moveTo>
                                <a:lnTo>
                                  <a:pt x="503" y="0"/>
                                </a:lnTo>
                                <a:lnTo>
                                  <a:pt x="430" y="6"/>
                                </a:lnTo>
                                <a:lnTo>
                                  <a:pt x="360" y="21"/>
                                </a:lnTo>
                                <a:lnTo>
                                  <a:pt x="294" y="46"/>
                                </a:lnTo>
                                <a:lnTo>
                                  <a:pt x="232" y="80"/>
                                </a:lnTo>
                                <a:lnTo>
                                  <a:pt x="176" y="121"/>
                                </a:lnTo>
                                <a:lnTo>
                                  <a:pt x="126" y="170"/>
                                </a:lnTo>
                                <a:lnTo>
                                  <a:pt x="83" y="226"/>
                                </a:lnTo>
                                <a:lnTo>
                                  <a:pt x="49" y="288"/>
                                </a:lnTo>
                                <a:lnTo>
                                  <a:pt x="23" y="355"/>
                                </a:lnTo>
                                <a:lnTo>
                                  <a:pt x="6" y="426"/>
                                </a:lnTo>
                                <a:lnTo>
                                  <a:pt x="3" y="451"/>
                                </a:lnTo>
                                <a:lnTo>
                                  <a:pt x="1" y="478"/>
                                </a:lnTo>
                                <a:lnTo>
                                  <a:pt x="0" y="503"/>
                                </a:lnTo>
                                <a:lnTo>
                                  <a:pt x="0" y="3538"/>
                                </a:lnTo>
                                <a:lnTo>
                                  <a:pt x="3" y="3588"/>
                                </a:lnTo>
                                <a:lnTo>
                                  <a:pt x="6" y="3613"/>
                                </a:lnTo>
                                <a:lnTo>
                                  <a:pt x="11" y="3638"/>
                                </a:lnTo>
                                <a:lnTo>
                                  <a:pt x="33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1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4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2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1" y="4033"/>
                                </a:lnTo>
                                <a:lnTo>
                                  <a:pt x="503" y="4039"/>
                                </a:lnTo>
                                <a:lnTo>
                                  <a:pt x="2490" y="4039"/>
                                </a:lnTo>
                                <a:lnTo>
                                  <a:pt x="2542" y="4037"/>
                                </a:lnTo>
                                <a:lnTo>
                                  <a:pt x="2582" y="4030"/>
                                </a:lnTo>
                                <a:lnTo>
                                  <a:pt x="503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78" y="4028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7"/>
                                </a:lnTo>
                                <a:lnTo>
                                  <a:pt x="427" y="4024"/>
                                </a:lnTo>
                                <a:lnTo>
                                  <a:pt x="380" y="4014"/>
                                </a:lnTo>
                                <a:lnTo>
                                  <a:pt x="334" y="4000"/>
                                </a:lnTo>
                                <a:lnTo>
                                  <a:pt x="290" y="3981"/>
                                </a:lnTo>
                                <a:lnTo>
                                  <a:pt x="247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28" y="3946"/>
                                </a:lnTo>
                                <a:lnTo>
                                  <a:pt x="208" y="3931"/>
                                </a:lnTo>
                                <a:lnTo>
                                  <a:pt x="190" y="3917"/>
                                </a:lnTo>
                                <a:lnTo>
                                  <a:pt x="172" y="3901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38" y="3868"/>
                                </a:lnTo>
                                <a:lnTo>
                                  <a:pt x="112" y="3836"/>
                                </a:lnTo>
                                <a:lnTo>
                                  <a:pt x="88" y="3802"/>
                                </a:lnTo>
                                <a:lnTo>
                                  <a:pt x="67" y="3766"/>
                                </a:lnTo>
                                <a:lnTo>
                                  <a:pt x="49" y="3728"/>
                                </a:lnTo>
                                <a:lnTo>
                                  <a:pt x="40" y="3706"/>
                                </a:lnTo>
                                <a:lnTo>
                                  <a:pt x="41" y="3706"/>
                                </a:lnTo>
                                <a:lnTo>
                                  <a:pt x="33" y="3684"/>
                                </a:lnTo>
                                <a:lnTo>
                                  <a:pt x="21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1" y="3563"/>
                                </a:lnTo>
                                <a:lnTo>
                                  <a:pt x="11" y="476"/>
                                </a:lnTo>
                                <a:lnTo>
                                  <a:pt x="16" y="427"/>
                                </a:lnTo>
                                <a:lnTo>
                                  <a:pt x="21" y="403"/>
                                </a:lnTo>
                                <a:lnTo>
                                  <a:pt x="27" y="379"/>
                                </a:lnTo>
                                <a:lnTo>
                                  <a:pt x="33" y="356"/>
                                </a:lnTo>
                                <a:lnTo>
                                  <a:pt x="41" y="334"/>
                                </a:lnTo>
                                <a:lnTo>
                                  <a:pt x="40" y="334"/>
                                </a:lnTo>
                                <a:lnTo>
                                  <a:pt x="49" y="311"/>
                                </a:lnTo>
                                <a:lnTo>
                                  <a:pt x="59" y="289"/>
                                </a:lnTo>
                                <a:lnTo>
                                  <a:pt x="70" y="268"/>
                                </a:lnTo>
                                <a:lnTo>
                                  <a:pt x="82" y="247"/>
                                </a:lnTo>
                                <a:lnTo>
                                  <a:pt x="95" y="227"/>
                                </a:lnTo>
                                <a:lnTo>
                                  <a:pt x="96" y="227"/>
                                </a:lnTo>
                                <a:lnTo>
                                  <a:pt x="108" y="208"/>
                                </a:lnTo>
                                <a:lnTo>
                                  <a:pt x="130" y="181"/>
                                </a:lnTo>
                                <a:lnTo>
                                  <a:pt x="155" y="155"/>
                                </a:lnTo>
                                <a:lnTo>
                                  <a:pt x="181" y="130"/>
                                </a:lnTo>
                                <a:lnTo>
                                  <a:pt x="208" y="108"/>
                                </a:lnTo>
                                <a:lnTo>
                                  <a:pt x="228" y="95"/>
                                </a:lnTo>
                                <a:lnTo>
                                  <a:pt x="227" y="95"/>
                                </a:lnTo>
                                <a:lnTo>
                                  <a:pt x="247" y="82"/>
                                </a:lnTo>
                                <a:lnTo>
                                  <a:pt x="268" y="70"/>
                                </a:lnTo>
                                <a:lnTo>
                                  <a:pt x="289" y="59"/>
                                </a:lnTo>
                                <a:lnTo>
                                  <a:pt x="311" y="49"/>
                                </a:lnTo>
                                <a:lnTo>
                                  <a:pt x="334" y="40"/>
                                </a:lnTo>
                                <a:lnTo>
                                  <a:pt x="337" y="40"/>
                                </a:lnTo>
                                <a:lnTo>
                                  <a:pt x="357" y="32"/>
                                </a:lnTo>
                                <a:lnTo>
                                  <a:pt x="379" y="26"/>
                                </a:lnTo>
                                <a:lnTo>
                                  <a:pt x="403" y="20"/>
                                </a:lnTo>
                                <a:lnTo>
                                  <a:pt x="427" y="16"/>
                                </a:lnTo>
                                <a:lnTo>
                                  <a:pt x="478" y="11"/>
                                </a:lnTo>
                                <a:lnTo>
                                  <a:pt x="2592" y="11"/>
                                </a:lnTo>
                                <a:lnTo>
                                  <a:pt x="2589" y="10"/>
                                </a:lnTo>
                                <a:lnTo>
                                  <a:pt x="2517" y="1"/>
                                </a:lnTo>
                                <a:lnTo>
                                  <a:pt x="2490" y="0"/>
                                </a:lnTo>
                                <a:close/>
                                <a:moveTo>
                                  <a:pt x="2541" y="4026"/>
                                </a:moveTo>
                                <a:lnTo>
                                  <a:pt x="2515" y="4028"/>
                                </a:lnTo>
                                <a:lnTo>
                                  <a:pt x="2490" y="4030"/>
                                </a:lnTo>
                                <a:lnTo>
                                  <a:pt x="2582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1" y="4027"/>
                                </a:lnTo>
                                <a:lnTo>
                                  <a:pt x="2541" y="4026"/>
                                </a:lnTo>
                                <a:close/>
                                <a:moveTo>
                                  <a:pt x="453" y="4026"/>
                                </a:moveTo>
                                <a:lnTo>
                                  <a:pt x="453" y="4027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6"/>
                                </a:lnTo>
                                <a:close/>
                                <a:moveTo>
                                  <a:pt x="2838" y="3884"/>
                                </a:moveTo>
                                <a:lnTo>
                                  <a:pt x="2821" y="3901"/>
                                </a:lnTo>
                                <a:lnTo>
                                  <a:pt x="2803" y="3917"/>
                                </a:lnTo>
                                <a:lnTo>
                                  <a:pt x="2765" y="3946"/>
                                </a:lnTo>
                                <a:lnTo>
                                  <a:pt x="2746" y="3958"/>
                                </a:lnTo>
                                <a:lnTo>
                                  <a:pt x="2724" y="3970"/>
                                </a:lnTo>
                                <a:lnTo>
                                  <a:pt x="2725" y="3970"/>
                                </a:lnTo>
                                <a:lnTo>
                                  <a:pt x="2704" y="3980"/>
                                </a:lnTo>
                                <a:lnTo>
                                  <a:pt x="2677" y="3993"/>
                                </a:lnTo>
                                <a:lnTo>
                                  <a:pt x="2648" y="4004"/>
                                </a:lnTo>
                                <a:lnTo>
                                  <a:pt x="2619" y="4013"/>
                                </a:lnTo>
                                <a:lnTo>
                                  <a:pt x="2590" y="4019"/>
                                </a:lnTo>
                                <a:lnTo>
                                  <a:pt x="2565" y="4024"/>
                                </a:lnTo>
                                <a:lnTo>
                                  <a:pt x="2566" y="4024"/>
                                </a:lnTo>
                                <a:lnTo>
                                  <a:pt x="2541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4" y="4024"/>
                                </a:lnTo>
                                <a:lnTo>
                                  <a:pt x="2682" y="4001"/>
                                </a:lnTo>
                                <a:lnTo>
                                  <a:pt x="2745" y="3970"/>
                                </a:lnTo>
                                <a:lnTo>
                                  <a:pt x="2803" y="3930"/>
                                </a:lnTo>
                                <a:lnTo>
                                  <a:pt x="2851" y="3886"/>
                                </a:lnTo>
                                <a:lnTo>
                                  <a:pt x="2838" y="3886"/>
                                </a:lnTo>
                                <a:lnTo>
                                  <a:pt x="2838" y="3884"/>
                                </a:lnTo>
                                <a:close/>
                                <a:moveTo>
                                  <a:pt x="155" y="3884"/>
                                </a:moveTo>
                                <a:lnTo>
                                  <a:pt x="155" y="3886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4"/>
                                </a:lnTo>
                                <a:close/>
                                <a:moveTo>
                                  <a:pt x="2952" y="3706"/>
                                </a:moveTo>
                                <a:lnTo>
                                  <a:pt x="2944" y="3728"/>
                                </a:lnTo>
                                <a:lnTo>
                                  <a:pt x="2931" y="3756"/>
                                </a:lnTo>
                                <a:lnTo>
                                  <a:pt x="2918" y="3782"/>
                                </a:lnTo>
                                <a:lnTo>
                                  <a:pt x="2902" y="3807"/>
                                </a:lnTo>
                                <a:lnTo>
                                  <a:pt x="2885" y="3832"/>
                                </a:lnTo>
                                <a:lnTo>
                                  <a:pt x="2869" y="3850"/>
                                </a:lnTo>
                                <a:lnTo>
                                  <a:pt x="2871" y="3850"/>
                                </a:lnTo>
                                <a:lnTo>
                                  <a:pt x="2855" y="3868"/>
                                </a:lnTo>
                                <a:lnTo>
                                  <a:pt x="2838" y="3886"/>
                                </a:lnTo>
                                <a:lnTo>
                                  <a:pt x="2851" y="3886"/>
                                </a:lnTo>
                                <a:lnTo>
                                  <a:pt x="2854" y="3883"/>
                                </a:lnTo>
                                <a:lnTo>
                                  <a:pt x="2899" y="3829"/>
                                </a:lnTo>
                                <a:lnTo>
                                  <a:pt x="2936" y="3769"/>
                                </a:lnTo>
                                <a:lnTo>
                                  <a:pt x="2963" y="3707"/>
                                </a:lnTo>
                                <a:lnTo>
                                  <a:pt x="2952" y="3707"/>
                                </a:lnTo>
                                <a:lnTo>
                                  <a:pt x="2952" y="3706"/>
                                </a:lnTo>
                                <a:close/>
                                <a:moveTo>
                                  <a:pt x="41" y="3706"/>
                                </a:moveTo>
                                <a:lnTo>
                                  <a:pt x="40" y="3706"/>
                                </a:lnTo>
                                <a:lnTo>
                                  <a:pt x="41" y="3707"/>
                                </a:lnTo>
                                <a:lnTo>
                                  <a:pt x="41" y="3706"/>
                                </a:lnTo>
                                <a:close/>
                                <a:moveTo>
                                  <a:pt x="2961" y="3683"/>
                                </a:moveTo>
                                <a:lnTo>
                                  <a:pt x="2952" y="3707"/>
                                </a:lnTo>
                                <a:lnTo>
                                  <a:pt x="2963" y="3707"/>
                                </a:lnTo>
                                <a:lnTo>
                                  <a:pt x="2964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1" y="3684"/>
                                </a:lnTo>
                                <a:lnTo>
                                  <a:pt x="2961" y="3683"/>
                                </a:lnTo>
                                <a:close/>
                                <a:moveTo>
                                  <a:pt x="33" y="3683"/>
                                </a:moveTo>
                                <a:lnTo>
                                  <a:pt x="33" y="3684"/>
                                </a:lnTo>
                                <a:lnTo>
                                  <a:pt x="33" y="3683"/>
                                </a:lnTo>
                                <a:close/>
                                <a:moveTo>
                                  <a:pt x="2992" y="476"/>
                                </a:moveTo>
                                <a:lnTo>
                                  <a:pt x="2982" y="476"/>
                                </a:lnTo>
                                <a:lnTo>
                                  <a:pt x="2982" y="3563"/>
                                </a:lnTo>
                                <a:lnTo>
                                  <a:pt x="2980" y="3588"/>
                                </a:lnTo>
                                <a:lnTo>
                                  <a:pt x="2976" y="3613"/>
                                </a:lnTo>
                                <a:lnTo>
                                  <a:pt x="2973" y="3636"/>
                                </a:lnTo>
                                <a:lnTo>
                                  <a:pt x="2961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3" y="3636"/>
                                </a:lnTo>
                                <a:lnTo>
                                  <a:pt x="2992" y="3563"/>
                                </a:lnTo>
                                <a:lnTo>
                                  <a:pt x="2992" y="476"/>
                                </a:lnTo>
                                <a:close/>
                                <a:moveTo>
                                  <a:pt x="13" y="3587"/>
                                </a:moveTo>
                                <a:lnTo>
                                  <a:pt x="13" y="3588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7"/>
                                </a:lnTo>
                                <a:close/>
                                <a:moveTo>
                                  <a:pt x="2980" y="3587"/>
                                </a:moveTo>
                                <a:lnTo>
                                  <a:pt x="2980" y="3588"/>
                                </a:lnTo>
                                <a:lnTo>
                                  <a:pt x="2980" y="3587"/>
                                </a:lnTo>
                                <a:close/>
                                <a:moveTo>
                                  <a:pt x="11" y="476"/>
                                </a:moveTo>
                                <a:lnTo>
                                  <a:pt x="11" y="476"/>
                                </a:lnTo>
                                <a:lnTo>
                                  <a:pt x="11" y="478"/>
                                </a:lnTo>
                                <a:lnTo>
                                  <a:pt x="11" y="476"/>
                                </a:lnTo>
                                <a:close/>
                                <a:moveTo>
                                  <a:pt x="2909" y="227"/>
                                </a:moveTo>
                                <a:lnTo>
                                  <a:pt x="2898" y="227"/>
                                </a:lnTo>
                                <a:lnTo>
                                  <a:pt x="2911" y="247"/>
                                </a:lnTo>
                                <a:lnTo>
                                  <a:pt x="2937" y="295"/>
                                </a:lnTo>
                                <a:lnTo>
                                  <a:pt x="2957" y="346"/>
                                </a:lnTo>
                                <a:lnTo>
                                  <a:pt x="2971" y="399"/>
                                </a:lnTo>
                                <a:lnTo>
                                  <a:pt x="2980" y="452"/>
                                </a:lnTo>
                                <a:lnTo>
                                  <a:pt x="2982" y="478"/>
                                </a:lnTo>
                                <a:lnTo>
                                  <a:pt x="2982" y="476"/>
                                </a:lnTo>
                                <a:lnTo>
                                  <a:pt x="2992" y="476"/>
                                </a:lnTo>
                                <a:lnTo>
                                  <a:pt x="2989" y="451"/>
                                </a:lnTo>
                                <a:lnTo>
                                  <a:pt x="2977" y="380"/>
                                </a:lnTo>
                                <a:lnTo>
                                  <a:pt x="2955" y="312"/>
                                </a:lnTo>
                                <a:lnTo>
                                  <a:pt x="2924" y="249"/>
                                </a:lnTo>
                                <a:lnTo>
                                  <a:pt x="2909" y="227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5" y="227"/>
                                </a:lnTo>
                                <a:lnTo>
                                  <a:pt x="95" y="228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9" y="40"/>
                                </a:lnTo>
                                <a:lnTo>
                                  <a:pt x="2682" y="49"/>
                                </a:lnTo>
                                <a:lnTo>
                                  <a:pt x="2704" y="59"/>
                                </a:lnTo>
                                <a:lnTo>
                                  <a:pt x="2725" y="70"/>
                                </a:lnTo>
                                <a:lnTo>
                                  <a:pt x="2724" y="70"/>
                                </a:lnTo>
                                <a:lnTo>
                                  <a:pt x="2746" y="82"/>
                                </a:lnTo>
                                <a:lnTo>
                                  <a:pt x="2777" y="103"/>
                                </a:lnTo>
                                <a:lnTo>
                                  <a:pt x="2803" y="123"/>
                                </a:lnTo>
                                <a:lnTo>
                                  <a:pt x="2828" y="145"/>
                                </a:lnTo>
                                <a:lnTo>
                                  <a:pt x="2855" y="172"/>
                                </a:lnTo>
                                <a:lnTo>
                                  <a:pt x="2871" y="190"/>
                                </a:lnTo>
                                <a:lnTo>
                                  <a:pt x="2869" y="190"/>
                                </a:lnTo>
                                <a:lnTo>
                                  <a:pt x="2885" y="208"/>
                                </a:lnTo>
                                <a:lnTo>
                                  <a:pt x="2898" y="228"/>
                                </a:lnTo>
                                <a:lnTo>
                                  <a:pt x="2898" y="227"/>
                                </a:lnTo>
                                <a:lnTo>
                                  <a:pt x="2909" y="227"/>
                                </a:lnTo>
                                <a:lnTo>
                                  <a:pt x="2884" y="191"/>
                                </a:lnTo>
                                <a:lnTo>
                                  <a:pt x="2836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7" y="40"/>
                                </a:moveTo>
                                <a:lnTo>
                                  <a:pt x="334" y="40"/>
                                </a:lnTo>
                                <a:lnTo>
                                  <a:pt x="334" y="41"/>
                                </a:lnTo>
                                <a:lnTo>
                                  <a:pt x="337" y="40"/>
                                </a:lnTo>
                                <a:close/>
                                <a:moveTo>
                                  <a:pt x="2592" y="11"/>
                                </a:moveTo>
                                <a:lnTo>
                                  <a:pt x="2515" y="11"/>
                                </a:lnTo>
                                <a:lnTo>
                                  <a:pt x="2566" y="16"/>
                                </a:lnTo>
                                <a:lnTo>
                                  <a:pt x="2565" y="16"/>
                                </a:lnTo>
                                <a:lnTo>
                                  <a:pt x="2590" y="20"/>
                                </a:lnTo>
                                <a:lnTo>
                                  <a:pt x="2614" y="26"/>
                                </a:lnTo>
                                <a:lnTo>
                                  <a:pt x="2637" y="32"/>
                                </a:lnTo>
                                <a:lnTo>
                                  <a:pt x="2659" y="41"/>
                                </a:lnTo>
                                <a:lnTo>
                                  <a:pt x="2659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1" y="1208"/>
                            <a:ext cx="175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2589"/>
                            <a:ext cx="1826" cy="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4134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 </w:t>
                              </w:r>
                              <w:hyperlink r:id="rId142">
                                <w:r>
                                  <w:rPr>
                                    <w:color w:val="FFFFFF"/>
                                    <w:sz w:val="24"/>
                                    <w:shd w:val="clear" w:color="auto" w:fill="2A611C"/>
                                  </w:rPr>
                                  <w:t xml:space="preserve">peter.button@upov.int 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3138"/>
                            <a:ext cx="11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vsgupov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5569" y="1836"/>
                            <a:ext cx="111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UPOVint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1948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tabs>
                                  <w:tab w:val="left" w:pos="562"/>
                                  <w:tab w:val="left" w:pos="2471"/>
                                </w:tabs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ab/>
                              </w:r>
                              <w:hyperlink r:id="rId143"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>www.upov.int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5427" y="1306"/>
                            <a:ext cx="176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 xml:space="preserve">UPOV on </w:t>
                              </w:r>
                              <w:r>
                                <w:rPr>
                                  <w:rFonts w:ascii="Tahoma"/>
                                  <w:color w:val="1CA1F1"/>
                                  <w:spacing w:val="-4"/>
                                  <w:sz w:val="24"/>
                                </w:rPr>
                                <w:t>Twitter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157" style="position:absolute;margin-left:65.95pt;margin-top:15.55pt;width:480pt;height:270pt;z-index:-251630592;mso-wrap-distance-left:0;mso-wrap-distance-right:0;mso-position-horizontal-relative:page;mso-position-vertical-relative:text" coordorigin="1319,311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">
                <v:shape id="Freeform 167" o:spid="_x0000_s1158" style="position:absolute;left:781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8ea9db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68" o:spid="_x0000_s1159" style="position:absolute;left:781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69" o:spid="_x0000_s1160" type="#_x0000_t75" style="position:absolute;left:8728;top:1211;width:1172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">
                  <v:imagedata r:id="rId144" o:title=""/>
                </v:shape>
                <v:shape id="Picture 170" o:spid="_x0000_s1161" type="#_x0000_t75" style="position:absolute;left:8580;top:3191;width:1514;height:1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">
                  <v:imagedata r:id="rId145" o:title=""/>
                </v:shape>
                <v:shape id="Picture 171" o:spid="_x0000_s1162" type="#_x0000_t75" style="position:absolute;left:8340;top:1931;width:1921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">
                  <v:imagedata r:id="rId146" o:title=""/>
                </v:shape>
                <v:shape id="Freeform 172" o:spid="_x0000_s1163" style="position:absolute;left:463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ddeaf6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73" o:spid="_x0000_s1164" style="position:absolute;left:463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74" o:spid="_x0000_s1165" type="#_x0000_t75" style="position:absolute;left:4926;top:1299;width:2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">
                  <v:imagedata r:id="rId147" o:title=""/>
                </v:shape>
                <v:shape id="Picture 175" o:spid="_x0000_s1166" type="#_x0000_t75" style="position:absolute;left:5250;top:2222;width:1767;height: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">
                  <v:imagedata r:id="rId148" o:title=""/>
                </v:shape>
                <v:rect id="Rectangle 176" o:spid="_x0000_s1167" style="position:absolute;left:5826;top:2702;width:1191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" fillcolor="#ddeaf6" stroked="f"/>
                <v:shape id="Picture 177" o:spid="_x0000_s1168" type="#_x0000_t75" style="position:absolute;left:5271;top:3554;width:1745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">
                  <v:imagedata r:id="rId149" o:title=""/>
                </v:shape>
                <v:rect id="Rectangle 178" o:spid="_x0000_s1169" style="position:absolute;left:5808;top:4012;width:1209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" fillcolor="#ddeaf6" stroked="f"/>
                <v:shape id="Freeform 179" o:spid="_x0000_s1170" style="position:absolute;left:1440;top:911;width:2982;height:4030;visibility:visible;mso-wrap-style:square;v-text-anchor:top" coordsize="2982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" path="m2485,l498,,424,5,354,21,288,46,227,80r-56,42l122,171,80,227,46,288,21,354,5,424,,498,,3533r5,73l21,3676r25,66l80,3803r42,55l171,3907r56,42l288,3983r66,25l424,4024r74,5l2485,4029r74,-5l2629,4008r66,-25l2756,3949r55,-42l2860,3858r42,-55l2936,3742r25,-66l2977,3606r5,-73l2982,498r-5,-74l2961,354r-25,-66l2902,227r-42,-56l2811,122,2756,80,2695,46,2629,21,2559,5,2485,xe" fillcolor="#98cb00" stroked="f">
                  <v:path arrowok="t" o:connecttype="custom" o:connectlocs="2485,912;498,912;424,917;354,933;288,958;227,992;171,1034;122,1083;80,1139;46,1200;21,1266;5,1336;0,1410;0,4445;5,4518;21,4588;46,4654;80,4715;122,4770;171,4819;227,4861;288,4895;354,4920;424,4936;498,4941;2485,4941;2559,4936;2629,4920;2695,4895;2756,4861;2811,4819;2860,4770;2902,4715;2936,4654;2961,4588;2977,4518;2982,4445;2982,1410;2977,1336;2961,1266;2936,1200;2902,1139;2860,1083;2811,1034;2756,992;2695,958;2629,933;2559,917;2485,912" o:connectangles="0,0,0,0,0,0,0,0,0,0,0,0,0,0,0,0,0,0,0,0,0,0,0,0,0,0,0,0,0,0,0,0,0,0,0,0,0,0,0,0,0,0,0,0,0,0,0,0,0"/>
                </v:shape>
                <v:shape id="AutoShape 180" o:spid="_x0000_s1171" style="position:absolute;left:1435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" path="m2490,l503,,430,6,360,21,294,46,232,80r-56,41l126,170,83,226,49,288,23,355,6,426,3,451,1,478,,503,,3538r3,50l6,3613r5,25l33,3714r33,72l111,3851r54,57l184,3924r18,16l272,3983r72,31l421,4033r82,6l2490,4039r52,-2l2582,4030r-2079,l477,4028r1,l465,4027r-12,l427,4024r-47,-10l334,4000r-44,-19l247,3958r-20,-12l228,3946r-20,-15l190,3917r-18,-16l156,3886r-1,l138,3868r-26,-32l88,3802,67,3766,49,3728r-9,-22l41,3706r-8,-22l21,3636r-5,-24l14,3588r-1,l11,3563,11,476r5,-49l21,403r6,-24l33,356r8,-22l40,334r9,-23l59,289,70,268,82,247,95,227r1,l108,208r22,-27l155,155r26,-25l208,108,228,95r-1,l247,82,268,70,289,59,311,49r23,-9l337,40r20,-8l379,26r24,-6l427,16r51,-5l2592,11r-3,-1l2517,1,2490,xm2541,4026r-26,2l2490,4030r92,l2595,4027r-54,l2541,4026xm453,4026r,1l465,4027r-12,-1xm2838,3884r-17,17l2803,3917r-38,29l2746,3958r-22,12l2725,3970r-21,10l2677,3993r-29,11l2619,4013r-29,6l2565,4024r1,l2541,4027r54,l2614,4024r68,-23l2745,3970r58,-40l2851,3886r-13,l2838,3884xm155,3884r,2l156,3886r-1,-2xm2952,3706r-8,22l2931,3756r-13,26l2902,3807r-17,25l2869,3850r2,l2855,3868r-17,18l2851,3886r3,-3l2899,3829r37,-60l2963,3707r-11,l2952,3706xm41,3706r-1,l41,3707r,-1xm2961,3683r-9,24l2963,3707r1,-2l2969,3684r-8,l2961,3683xm33,3683r,1l33,3683xm2992,476r-10,l2982,3563r-2,25l2976,3613r-3,23l2961,3684r8,l2983,3636r9,-73l2992,476xm13,3587r,1l14,3588r-1,-1xm2980,3587r,1l2980,3587xm11,476r,l11,478r,-2xm2909,227r-11,l2911,247r26,48l2957,346r14,53l2980,452r2,26l2982,476r10,l2989,451r-12,-71l2955,312r-31,-63l2909,227xm96,227r-1,l95,228r1,-1xm2682,40r-23,l2682,49r22,10l2725,70r-1,l2746,82r31,21l2803,123r25,22l2855,172r16,18l2869,190r16,18l2898,228r,-1l2909,227r-25,-36l2836,139,2782,94,2722,57,2682,40xm337,40r-3,l334,41r3,-1xm2592,11r-77,l2566,16r-1,l2590,20r24,6l2637,32r22,9l2659,40r23,l2657,29,2592,11xe" fillcolor="#40709b" stroked="f">
                  <v:path arrowok="t" o:connecttype="custom" o:connectlocs="360,928;126,1077;6,1333;0,4445;33,4621;184,4831;421,4940;2582,4937;465,4934;334,4907;228,4853;156,4793;88,4709;41,4613;16,4519;11,1383;33,1263;59,1196;96,1134;181,1037;247,989;334,947;403,927;2589,917;2515,4935;2541,4934;465,4934;2803,4824;2725,4877;2619,4920;2541,4934;2745,4877;2838,4791;155,4791;2918,4689;2871,4757;2854,4790;2952,4614;41,4614;2963,4614;2961,4590;33,4590;2980,4495;2961,4591;2992,1383;13,4494;2980,4494;11,1383;2937,1202;2982,1385;2977,1287;96,1134;2682,947;2725,977;2803,1030;2869,1097;2909,1134;2722,964;334,948;2566,923;2637,939;2657,936" o:connectangles="0,0,0,0,0,0,0,0,0,0,0,0,0,0,0,0,0,0,0,0,0,0,0,0,0,0,0,0,0,0,0,0,0,0,0,0,0,0,0,0,0,0,0,0,0,0,0,0,0,0,0,0,0,0,0,0,0,0,0,0,0,0"/>
                </v:shape>
                <v:shape id="Picture 181" o:spid="_x0000_s1172" type="#_x0000_t75" style="position:absolute;left:2091;top:1208;width:1756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">
                  <v:imagedata r:id="rId150" o:title=""/>
                </v:shape>
                <v:shape id="Picture 182" o:spid="_x0000_s1173" type="#_x0000_t75" style="position:absolute;left:1987;top:2589;width:1826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">
                  <v:imagedata r:id="rId151" o:title=""/>
                </v:shape>
                <v:rect id="Rectangle 183" o:spid="_x0000_s1174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" filled="f" strokeweight="1.02pt"/>
                <v:shape id="Text Box 184" o:spid="_x0000_s1175" type="#_x0000_t202" style="position:absolute;left:1714;top:4134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 </w:t>
                        </w:r>
                        <w:hyperlink r:id="rId152">
                          <w:r>
                            <w:rPr>
                              <w:color w:val="FFFFFF"/>
                              <w:sz w:val="24"/>
                              <w:shd w:val="clear" w:color="auto" w:fill="2A611C"/>
                            </w:rPr>
                            <w:t xml:space="preserve">peter.button@upov.int </w:t>
                          </w:r>
                        </w:hyperlink>
                      </w:p>
                    </w:txbxContent>
                  </v:textbox>
                </v:shape>
                <v:shape id="Text Box 185" o:spid="_x0000_s1176" type="#_x0000_t202" style="position:absolute;left:5595;top:3138;width:111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vsgupov</w:t>
                        </w:r>
                        <w:proofErr w:type="spellEnd"/>
                      </w:p>
                    </w:txbxContent>
                  </v:textbox>
                </v:shape>
                <v:shape id="Text Box 186" o:spid="_x0000_s1177" type="#_x0000_t202" style="position:absolute;left:5569;top:1836;width:1111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UPOVint</w:t>
                        </w:r>
                        <w:proofErr w:type="spellEnd"/>
                      </w:p>
                    </w:txbxContent>
                  </v:textbox>
                </v:shape>
                <v:shape id="Text Box 187" o:spid="_x0000_s1178" type="#_x0000_t202" style="position:absolute;left:1714;top:1948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tabs>
                            <w:tab w:val="left" w:pos="562"/>
                            <w:tab w:val="left" w:pos="2471"/>
                          </w:tabs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ab/>
                        </w:r>
                        <w:hyperlink r:id="rId153"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>www.upov.int</w:t>
                          </w:r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v:shape id="Text Box 188" o:spid="_x0000_s1179" type="#_x0000_t202" style="position:absolute;left:5427;top:1306;width:1760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 xml:space="preserve">UPOV on </w:t>
                        </w:r>
                        <w:r>
                          <w:rPr>
                            <w:rFonts w:ascii="Tahoma"/>
                            <w:color w:val="1CA1F1"/>
                            <w:spacing w:val="-4"/>
                            <w:sz w:val="24"/>
                          </w:rPr>
                          <w:t>Twitter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Calibri" w:eastAsia="Calibri" w:hAnsi="Calibri" w:cs="Calibri"/>
          <w:sz w:val="22"/>
          <w:szCs w:val="22"/>
        </w:rPr>
      </w:pPr>
    </w:p>
    <w:p w:rsidR="00C85431" w:rsidRDefault="00C85431" w:rsidP="009B440E">
      <w:pPr>
        <w:jc w:val="left"/>
      </w:pPr>
    </w:p>
    <w:p w:rsidR="008A5AE7" w:rsidRDefault="008A5AE7" w:rsidP="008A5AE7">
      <w:pPr>
        <w:jc w:val="center"/>
        <w:rPr>
          <w:rFonts w:cs="Arial"/>
        </w:rPr>
      </w:pPr>
    </w:p>
    <w:p w:rsidR="00C85431" w:rsidRPr="0060798A" w:rsidRDefault="00C85431" w:rsidP="008A5AE7">
      <w:pPr>
        <w:jc w:val="right"/>
        <w:rPr>
          <w:lang w:val="es-ES"/>
        </w:rPr>
      </w:pPr>
      <w:r w:rsidRPr="0060798A">
        <w:rPr>
          <w:rFonts w:cs="Arial"/>
          <w:lang w:val="es-ES"/>
        </w:rPr>
        <w:t>[</w:t>
      </w:r>
      <w:r w:rsidR="004A26CD" w:rsidRPr="0060798A">
        <w:rPr>
          <w:rFonts w:cs="Arial"/>
          <w:lang w:val="es-ES"/>
        </w:rPr>
        <w:t>Fin del Anexo y del documento</w:t>
      </w:r>
      <w:r w:rsidRPr="0060798A">
        <w:rPr>
          <w:lang w:val="es-ES"/>
        </w:rPr>
        <w:t>]</w:t>
      </w:r>
    </w:p>
    <w:sectPr w:rsidR="00C85431" w:rsidRPr="0060798A" w:rsidSect="0004198B">
      <w:headerReference w:type="first" r:id="rId154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1674" w:rsidRDefault="00161674" w:rsidP="006655D3">
      <w:r>
        <w:separator/>
      </w:r>
    </w:p>
    <w:p w:rsidR="00161674" w:rsidRDefault="00161674" w:rsidP="006655D3"/>
    <w:p w:rsidR="00161674" w:rsidRDefault="00161674" w:rsidP="006655D3"/>
  </w:endnote>
  <w:endnote w:type="continuationSeparator" w:id="0">
    <w:p w:rsidR="00161674" w:rsidRDefault="00161674" w:rsidP="006655D3">
      <w:r>
        <w:separator/>
      </w:r>
    </w:p>
    <w:p w:rsidR="00161674" w:rsidRPr="00294751" w:rsidRDefault="00161674" w:rsidP="00A27812">
      <w:pPr>
        <w:pStyle w:val="Footer"/>
        <w:rPr>
          <w:lang w:val="fr-FR"/>
        </w:rPr>
      </w:pPr>
      <w:r w:rsidRPr="00294751">
        <w:rPr>
          <w:lang w:val="fr-FR"/>
        </w:rPr>
        <w:t>[Suite de la note de la page précédente]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  <w:endnote w:type="continuationNotice" w:id="1">
    <w:p w:rsidR="00161674" w:rsidRPr="00294751" w:rsidRDefault="0016167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1674" w:rsidRDefault="00161674" w:rsidP="006655D3">
      <w:r>
        <w:separator/>
      </w:r>
    </w:p>
  </w:footnote>
  <w:footnote w:type="continuationSeparator" w:id="0">
    <w:p w:rsidR="00161674" w:rsidRDefault="00161674" w:rsidP="006655D3">
      <w:r>
        <w:separator/>
      </w:r>
    </w:p>
  </w:footnote>
  <w:footnote w:type="continuationNotice" w:id="1">
    <w:p w:rsidR="00161674" w:rsidRPr="00AB530F" w:rsidRDefault="00161674" w:rsidP="00A27812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198B" w:rsidRPr="00C5280D" w:rsidRDefault="00D52F5C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C/55/</w:t>
    </w:r>
  </w:p>
  <w:p w:rsidR="0004198B" w:rsidRPr="00C5280D" w:rsidRDefault="0004198B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E10E7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04198B" w:rsidRPr="00C5280D" w:rsidRDefault="0004198B" w:rsidP="006655D3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9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9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9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10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10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10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812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Default="00A27812" w:rsidP="00A27812">
    <w:pPr>
      <w:pStyle w:val="Header"/>
      <w:rPr>
        <w:lang w:val="de-DE"/>
      </w:rPr>
    </w:pPr>
    <w:r w:rsidRPr="00A27812">
      <w:rPr>
        <w:lang w:val="de-DE"/>
      </w:rPr>
      <w:t>ANNEX / ANNEXE / ANLAGE / ANEXO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Pr="00A27812" w:rsidRDefault="00A27812" w:rsidP="00A27812">
    <w:pPr>
      <w:pStyle w:val="Header"/>
      <w:rPr>
        <w:lang w:val="de-DE"/>
      </w:rPr>
    </w:pPr>
    <w:r>
      <w:t>page 1</w:t>
    </w:r>
    <w:r w:rsidR="008A5AE7">
      <w:t>1</w:t>
    </w:r>
    <w:r>
      <w:t xml:space="preserve"> / </w:t>
    </w:r>
    <w:proofErr w:type="spellStart"/>
    <w:r>
      <w:t>Seite</w:t>
    </w:r>
    <w:proofErr w:type="spellEnd"/>
    <w:r>
      <w:t xml:space="preserve"> 1</w:t>
    </w:r>
    <w:r w:rsidR="008A5AE7">
      <w:t>1</w:t>
    </w:r>
    <w:r>
      <w:t xml:space="preserve"> / </w:t>
    </w:r>
    <w:proofErr w:type="spellStart"/>
    <w:r>
      <w:t>página</w:t>
    </w:r>
    <w:proofErr w:type="spellEnd"/>
    <w:r>
      <w:t xml:space="preserve"> 1</w:t>
    </w:r>
    <w:r w:rsidR="008A5AE7">
      <w:t>1</w:t>
    </w:r>
  </w:p>
  <w:p w:rsidR="00A27812" w:rsidRDefault="00A278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FB422F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[In English only / En anglais seulement / Nur auf Englisch / En Inglés solamente]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t xml:space="preserve">page 2 / </w:t>
    </w:r>
    <w:proofErr w:type="spellStart"/>
    <w:r w:rsidRPr="00A118E8">
      <w:t>Seite</w:t>
    </w:r>
    <w:proofErr w:type="spellEnd"/>
    <w:r w:rsidRPr="00A118E8">
      <w:t xml:space="preserve"> 2 / </w:t>
    </w:r>
    <w:proofErr w:type="spellStart"/>
    <w:r w:rsidRPr="00A118E8">
      <w:t>página</w:t>
    </w:r>
    <w:proofErr w:type="spellEnd"/>
    <w:r w:rsidRPr="00A118E8">
      <w:t xml:space="preserve"> 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3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3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4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4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4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5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5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5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6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6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6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7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7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7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8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8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2699C"/>
    <w:multiLevelType w:val="hybridMultilevel"/>
    <w:tmpl w:val="9D2ACA52"/>
    <w:lvl w:ilvl="0" w:tplc="40F09D50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8E84C924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0F92A484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F41C84DA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30102D3C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A00C90B2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A36CCEF0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595EC9E4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AD7037CE">
      <w:numFmt w:val="bullet"/>
      <w:lvlText w:val="•"/>
      <w:lvlJc w:val="left"/>
      <w:pPr>
        <w:ind w:left="7795" w:hanging="274"/>
      </w:pPr>
      <w:rPr>
        <w:rFonts w:hint="default"/>
      </w:rPr>
    </w:lvl>
  </w:abstractNum>
  <w:abstractNum w:abstractNumId="1" w15:restartNumberingAfterBreak="0">
    <w:nsid w:val="3DEB1B19"/>
    <w:multiLevelType w:val="hybridMultilevel"/>
    <w:tmpl w:val="7ED2DC4A"/>
    <w:lvl w:ilvl="0" w:tplc="7FE4B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D81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2040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C096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DC1F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EEF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B06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A69A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5871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63DB21F1"/>
    <w:multiLevelType w:val="hybridMultilevel"/>
    <w:tmpl w:val="940AE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AA0964"/>
    <w:multiLevelType w:val="hybridMultilevel"/>
    <w:tmpl w:val="DDFA4254"/>
    <w:lvl w:ilvl="0" w:tplc="00562922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61CE9B78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EEBEA980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4768E502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0C44D972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9A3ECDEA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429EFDD8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0478DBFA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8910BA0E">
      <w:numFmt w:val="bullet"/>
      <w:lvlText w:val="•"/>
      <w:lvlJc w:val="left"/>
      <w:pPr>
        <w:ind w:left="7795" w:hanging="274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993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674"/>
    <w:rsid w:val="00010CF3"/>
    <w:rsid w:val="00011E27"/>
    <w:rsid w:val="000148BC"/>
    <w:rsid w:val="00024AB8"/>
    <w:rsid w:val="00030854"/>
    <w:rsid w:val="00036028"/>
    <w:rsid w:val="0004198B"/>
    <w:rsid w:val="00044642"/>
    <w:rsid w:val="000446B9"/>
    <w:rsid w:val="00047E21"/>
    <w:rsid w:val="00050E16"/>
    <w:rsid w:val="00085505"/>
    <w:rsid w:val="000C4E25"/>
    <w:rsid w:val="000C7021"/>
    <w:rsid w:val="000D6BBC"/>
    <w:rsid w:val="000D7780"/>
    <w:rsid w:val="000E636A"/>
    <w:rsid w:val="000F2F11"/>
    <w:rsid w:val="00100A5F"/>
    <w:rsid w:val="00105929"/>
    <w:rsid w:val="00110BED"/>
    <w:rsid w:val="00110C36"/>
    <w:rsid w:val="001131D5"/>
    <w:rsid w:val="00114547"/>
    <w:rsid w:val="00141DB8"/>
    <w:rsid w:val="00161674"/>
    <w:rsid w:val="00172084"/>
    <w:rsid w:val="0017474A"/>
    <w:rsid w:val="001758C6"/>
    <w:rsid w:val="00182B99"/>
    <w:rsid w:val="001C1525"/>
    <w:rsid w:val="001D736D"/>
    <w:rsid w:val="00203A3D"/>
    <w:rsid w:val="0021332C"/>
    <w:rsid w:val="00213982"/>
    <w:rsid w:val="002375B7"/>
    <w:rsid w:val="0024416D"/>
    <w:rsid w:val="0026247D"/>
    <w:rsid w:val="00271911"/>
    <w:rsid w:val="00273187"/>
    <w:rsid w:val="002800A0"/>
    <w:rsid w:val="002801B3"/>
    <w:rsid w:val="00281060"/>
    <w:rsid w:val="00285BD0"/>
    <w:rsid w:val="002940E8"/>
    <w:rsid w:val="00294751"/>
    <w:rsid w:val="00295F11"/>
    <w:rsid w:val="002A6E50"/>
    <w:rsid w:val="002B4298"/>
    <w:rsid w:val="002B7A36"/>
    <w:rsid w:val="002C256A"/>
    <w:rsid w:val="002D5226"/>
    <w:rsid w:val="002F5821"/>
    <w:rsid w:val="00305A7F"/>
    <w:rsid w:val="003152FE"/>
    <w:rsid w:val="00327436"/>
    <w:rsid w:val="00344BD6"/>
    <w:rsid w:val="0035528D"/>
    <w:rsid w:val="00361821"/>
    <w:rsid w:val="00361E9E"/>
    <w:rsid w:val="003753EE"/>
    <w:rsid w:val="003A0835"/>
    <w:rsid w:val="003A5AAF"/>
    <w:rsid w:val="003B700A"/>
    <w:rsid w:val="003C7FBE"/>
    <w:rsid w:val="003D227C"/>
    <w:rsid w:val="003D2B4D"/>
    <w:rsid w:val="003F37F5"/>
    <w:rsid w:val="00444A88"/>
    <w:rsid w:val="004745D0"/>
    <w:rsid w:val="00474DA4"/>
    <w:rsid w:val="00476B4D"/>
    <w:rsid w:val="004805FA"/>
    <w:rsid w:val="004935D2"/>
    <w:rsid w:val="004A26CD"/>
    <w:rsid w:val="004B1215"/>
    <w:rsid w:val="004D047D"/>
    <w:rsid w:val="004E10E7"/>
    <w:rsid w:val="004F1E9E"/>
    <w:rsid w:val="004F305A"/>
    <w:rsid w:val="00512164"/>
    <w:rsid w:val="00520297"/>
    <w:rsid w:val="005338F9"/>
    <w:rsid w:val="0054281C"/>
    <w:rsid w:val="00544581"/>
    <w:rsid w:val="0055268D"/>
    <w:rsid w:val="00575DE2"/>
    <w:rsid w:val="00576BE4"/>
    <w:rsid w:val="005779DB"/>
    <w:rsid w:val="005A400A"/>
    <w:rsid w:val="005B269D"/>
    <w:rsid w:val="005F7413"/>
    <w:rsid w:val="005F7B92"/>
    <w:rsid w:val="0060798A"/>
    <w:rsid w:val="00612379"/>
    <w:rsid w:val="006153B6"/>
    <w:rsid w:val="0061555F"/>
    <w:rsid w:val="006245ED"/>
    <w:rsid w:val="00636CA6"/>
    <w:rsid w:val="00641200"/>
    <w:rsid w:val="00645CA8"/>
    <w:rsid w:val="00654B07"/>
    <w:rsid w:val="00660431"/>
    <w:rsid w:val="006655D3"/>
    <w:rsid w:val="00667404"/>
    <w:rsid w:val="00676EFE"/>
    <w:rsid w:val="006868F8"/>
    <w:rsid w:val="00687EB4"/>
    <w:rsid w:val="00695C56"/>
    <w:rsid w:val="006A5CDE"/>
    <w:rsid w:val="006A644A"/>
    <w:rsid w:val="006B17D2"/>
    <w:rsid w:val="006C224E"/>
    <w:rsid w:val="006D11B7"/>
    <w:rsid w:val="006D780A"/>
    <w:rsid w:val="0071271E"/>
    <w:rsid w:val="00716CEF"/>
    <w:rsid w:val="00732DEC"/>
    <w:rsid w:val="00735BD5"/>
    <w:rsid w:val="007451EC"/>
    <w:rsid w:val="00751613"/>
    <w:rsid w:val="007526FF"/>
    <w:rsid w:val="00753EE9"/>
    <w:rsid w:val="007556F6"/>
    <w:rsid w:val="00760EEF"/>
    <w:rsid w:val="00777EE5"/>
    <w:rsid w:val="00784836"/>
    <w:rsid w:val="0079023E"/>
    <w:rsid w:val="007A2854"/>
    <w:rsid w:val="007B76AD"/>
    <w:rsid w:val="007C1D92"/>
    <w:rsid w:val="007C4CB9"/>
    <w:rsid w:val="007D0B9D"/>
    <w:rsid w:val="007D19B0"/>
    <w:rsid w:val="007F498F"/>
    <w:rsid w:val="008011D4"/>
    <w:rsid w:val="0080679D"/>
    <w:rsid w:val="008108B0"/>
    <w:rsid w:val="00811B20"/>
    <w:rsid w:val="00812609"/>
    <w:rsid w:val="008211B5"/>
    <w:rsid w:val="0082296E"/>
    <w:rsid w:val="00824099"/>
    <w:rsid w:val="00846D7C"/>
    <w:rsid w:val="00867AC1"/>
    <w:rsid w:val="008751DE"/>
    <w:rsid w:val="00890DF8"/>
    <w:rsid w:val="00897F14"/>
    <w:rsid w:val="008A0ADE"/>
    <w:rsid w:val="008A5AE7"/>
    <w:rsid w:val="008A743F"/>
    <w:rsid w:val="008C0970"/>
    <w:rsid w:val="008D0BC5"/>
    <w:rsid w:val="008D2CF7"/>
    <w:rsid w:val="00900C26"/>
    <w:rsid w:val="0090197F"/>
    <w:rsid w:val="00903264"/>
    <w:rsid w:val="00906DDC"/>
    <w:rsid w:val="00934E09"/>
    <w:rsid w:val="00936253"/>
    <w:rsid w:val="00940D46"/>
    <w:rsid w:val="009413F1"/>
    <w:rsid w:val="00952DD4"/>
    <w:rsid w:val="009561F4"/>
    <w:rsid w:val="00965AE7"/>
    <w:rsid w:val="00970FED"/>
    <w:rsid w:val="00992D82"/>
    <w:rsid w:val="00993877"/>
    <w:rsid w:val="00997029"/>
    <w:rsid w:val="009A7339"/>
    <w:rsid w:val="009B440E"/>
    <w:rsid w:val="009C65E7"/>
    <w:rsid w:val="009D690D"/>
    <w:rsid w:val="009E65B6"/>
    <w:rsid w:val="009F0A51"/>
    <w:rsid w:val="009F77CF"/>
    <w:rsid w:val="00A118E8"/>
    <w:rsid w:val="00A24C10"/>
    <w:rsid w:val="00A27812"/>
    <w:rsid w:val="00A306D5"/>
    <w:rsid w:val="00A36983"/>
    <w:rsid w:val="00A42AC3"/>
    <w:rsid w:val="00A430CF"/>
    <w:rsid w:val="00A54309"/>
    <w:rsid w:val="00A610A9"/>
    <w:rsid w:val="00A80F2A"/>
    <w:rsid w:val="00A96C33"/>
    <w:rsid w:val="00AA13A2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622E6"/>
    <w:rsid w:val="00B63701"/>
    <w:rsid w:val="00B83E82"/>
    <w:rsid w:val="00B84BBD"/>
    <w:rsid w:val="00BA43FB"/>
    <w:rsid w:val="00BB42F2"/>
    <w:rsid w:val="00BC127D"/>
    <w:rsid w:val="00BC14D4"/>
    <w:rsid w:val="00BC1FE6"/>
    <w:rsid w:val="00BF3F82"/>
    <w:rsid w:val="00C03115"/>
    <w:rsid w:val="00C061B6"/>
    <w:rsid w:val="00C10CCB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8377E"/>
    <w:rsid w:val="00C85431"/>
    <w:rsid w:val="00C973F2"/>
    <w:rsid w:val="00CA304C"/>
    <w:rsid w:val="00CA774A"/>
    <w:rsid w:val="00CB0D97"/>
    <w:rsid w:val="00CB4921"/>
    <w:rsid w:val="00CC11B0"/>
    <w:rsid w:val="00CC2841"/>
    <w:rsid w:val="00CF1330"/>
    <w:rsid w:val="00CF7E36"/>
    <w:rsid w:val="00D3708D"/>
    <w:rsid w:val="00D40426"/>
    <w:rsid w:val="00D52F5C"/>
    <w:rsid w:val="00D57C96"/>
    <w:rsid w:val="00D57D18"/>
    <w:rsid w:val="00D6096D"/>
    <w:rsid w:val="00D67D4F"/>
    <w:rsid w:val="00D70E65"/>
    <w:rsid w:val="00D91203"/>
    <w:rsid w:val="00D95174"/>
    <w:rsid w:val="00DA4973"/>
    <w:rsid w:val="00DA6F36"/>
    <w:rsid w:val="00DB596E"/>
    <w:rsid w:val="00DB7773"/>
    <w:rsid w:val="00DC00EA"/>
    <w:rsid w:val="00DC3802"/>
    <w:rsid w:val="00DD6208"/>
    <w:rsid w:val="00DF7E99"/>
    <w:rsid w:val="00E07D87"/>
    <w:rsid w:val="00E249C8"/>
    <w:rsid w:val="00E32F7E"/>
    <w:rsid w:val="00E3578F"/>
    <w:rsid w:val="00E5267B"/>
    <w:rsid w:val="00E559F0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89"/>
    <w:rsid w:val="00F03E98"/>
    <w:rsid w:val="00F1237A"/>
    <w:rsid w:val="00F22CBD"/>
    <w:rsid w:val="00F272F1"/>
    <w:rsid w:val="00F31412"/>
    <w:rsid w:val="00F45372"/>
    <w:rsid w:val="00F560F7"/>
    <w:rsid w:val="00F6334D"/>
    <w:rsid w:val="00F63599"/>
    <w:rsid w:val="00F71781"/>
    <w:rsid w:val="00FA49AB"/>
    <w:rsid w:val="00FB422F"/>
    <w:rsid w:val="00FC5FD0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9937"/>
    <o:shapelayout v:ext="edit">
      <o:idmap v:ext="edit" data="1"/>
    </o:shapelayout>
  </w:shapeDefaults>
  <w:decimalSymbol w:val="."/>
  <w:listSeparator w:val=","/>
  <w14:docId w14:val="70A314CD"/>
  <w15:docId w15:val="{C1BD63E9-B6A5-4D9B-A1BC-47C22735E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A27812"/>
    <w:pPr>
      <w:jc w:val="both"/>
    </w:pPr>
    <w:rPr>
      <w:rFonts w:ascii="Arial" w:hAnsi="Arial" w:cs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5779DB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"/>
    <w:uiPriority w:val="1"/>
    <w:qFormat/>
    <w:rsid w:val="00D3708D"/>
  </w:style>
  <w:style w:type="paragraph" w:customStyle="1" w:styleId="Disclaimer">
    <w:name w:val="Disclaimer"/>
    <w:next w:val="Normal"/>
    <w:qFormat/>
    <w:rsid w:val="007451EC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7451EC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753EE9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753EE9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753EE9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rsid w:val="00753EE9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753EE9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654B07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1"/>
    <w:rsid w:val="00FB422F"/>
    <w:rPr>
      <w:rFonts w:ascii="Arial" w:hAnsi="Arial"/>
    </w:rPr>
  </w:style>
  <w:style w:type="character" w:styleId="FollowedHyperlink">
    <w:name w:val="FollowedHyperlink"/>
    <w:basedOn w:val="DefaultParagraphFont"/>
    <w:semiHidden/>
    <w:unhideWhenUsed/>
    <w:rsid w:val="00C8543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B0D9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2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jpeg"/><Relationship Id="rId21" Type="http://schemas.openxmlformats.org/officeDocument/2006/relationships/image" Target="media/image9.jpeg"/><Relationship Id="rId42" Type="http://schemas.openxmlformats.org/officeDocument/2006/relationships/image" Target="media/image20.png"/><Relationship Id="rId63" Type="http://schemas.openxmlformats.org/officeDocument/2006/relationships/image" Target="media/image39.jpeg"/><Relationship Id="rId84" Type="http://schemas.openxmlformats.org/officeDocument/2006/relationships/image" Target="media/image58.jpeg"/><Relationship Id="rId138" Type="http://schemas.openxmlformats.org/officeDocument/2006/relationships/image" Target="media/image93.jpeg"/><Relationship Id="rId107" Type="http://schemas.openxmlformats.org/officeDocument/2006/relationships/image" Target="media/image74.jpeg"/><Relationship Id="rId11" Type="http://schemas.openxmlformats.org/officeDocument/2006/relationships/hyperlink" Target="https://www.upov.int/meetings/es/details.jsp?meeting_id=67786" TargetMode="External"/><Relationship Id="rId32" Type="http://schemas.openxmlformats.org/officeDocument/2006/relationships/image" Target="media/image19.jpeg"/><Relationship Id="rId53" Type="http://schemas.openxmlformats.org/officeDocument/2006/relationships/header" Target="header5.xml"/><Relationship Id="rId74" Type="http://schemas.openxmlformats.org/officeDocument/2006/relationships/image" Target="media/image48.png"/><Relationship Id="rId128" Type="http://schemas.openxmlformats.org/officeDocument/2006/relationships/image" Target="media/image85.jpeg"/><Relationship Id="rId149" Type="http://schemas.openxmlformats.org/officeDocument/2006/relationships/image" Target="media/image114.jpeg"/><Relationship Id="rId5" Type="http://schemas.openxmlformats.org/officeDocument/2006/relationships/webSettings" Target="webSettings.xml"/><Relationship Id="rId95" Type="http://schemas.openxmlformats.org/officeDocument/2006/relationships/image" Target="media/image64.jpeg"/><Relationship Id="rId22" Type="http://schemas.openxmlformats.org/officeDocument/2006/relationships/header" Target="header3.xml"/><Relationship Id="rId27" Type="http://schemas.openxmlformats.org/officeDocument/2006/relationships/image" Target="media/image14.jpeg"/><Relationship Id="rId43" Type="http://schemas.openxmlformats.org/officeDocument/2006/relationships/image" Target="media/image21.png"/><Relationship Id="rId48" Type="http://schemas.openxmlformats.org/officeDocument/2006/relationships/header" Target="header4.xml"/><Relationship Id="rId64" Type="http://schemas.openxmlformats.org/officeDocument/2006/relationships/image" Target="media/image40.jpeg"/><Relationship Id="rId69" Type="http://schemas.openxmlformats.org/officeDocument/2006/relationships/image" Target="media/image45.png"/><Relationship Id="rId113" Type="http://schemas.openxmlformats.org/officeDocument/2006/relationships/image" Target="media/image84.jpeg"/><Relationship Id="rId118" Type="http://schemas.openxmlformats.org/officeDocument/2006/relationships/image" Target="media/image88.jpeg"/><Relationship Id="rId134" Type="http://schemas.openxmlformats.org/officeDocument/2006/relationships/image" Target="media/image89.png"/><Relationship Id="rId139" Type="http://schemas.openxmlformats.org/officeDocument/2006/relationships/image" Target="media/image95.jpeg"/><Relationship Id="rId80" Type="http://schemas.openxmlformats.org/officeDocument/2006/relationships/image" Target="media/image55.jpeg"/><Relationship Id="rId85" Type="http://schemas.openxmlformats.org/officeDocument/2006/relationships/image" Target="media/image54.png"/><Relationship Id="rId150" Type="http://schemas.openxmlformats.org/officeDocument/2006/relationships/image" Target="media/image115.jpeg"/><Relationship Id="rId155" Type="http://schemas.openxmlformats.org/officeDocument/2006/relationships/fontTable" Target="fontTable.xml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4.png"/><Relationship Id="rId103" Type="http://schemas.openxmlformats.org/officeDocument/2006/relationships/header" Target="header8.xml"/><Relationship Id="rId108" Type="http://schemas.openxmlformats.org/officeDocument/2006/relationships/image" Target="media/image75.jpeg"/><Relationship Id="rId124" Type="http://schemas.openxmlformats.org/officeDocument/2006/relationships/image" Target="media/image92.jpeg"/><Relationship Id="rId129" Type="http://schemas.openxmlformats.org/officeDocument/2006/relationships/image" Target="media/image87.png"/><Relationship Id="rId54" Type="http://schemas.openxmlformats.org/officeDocument/2006/relationships/image" Target="media/image32.jpeg"/><Relationship Id="rId70" Type="http://schemas.openxmlformats.org/officeDocument/2006/relationships/image" Target="media/image440.jpeg"/><Relationship Id="rId75" Type="http://schemas.openxmlformats.org/officeDocument/2006/relationships/image" Target="media/image49.jpeg"/><Relationship Id="rId91" Type="http://schemas.openxmlformats.org/officeDocument/2006/relationships/image" Target="media/image60.jpeg"/><Relationship Id="rId96" Type="http://schemas.openxmlformats.org/officeDocument/2006/relationships/image" Target="media/image65.png"/><Relationship Id="rId140" Type="http://schemas.openxmlformats.org/officeDocument/2006/relationships/image" Target="media/image96.jpeg"/><Relationship Id="rId145" Type="http://schemas.openxmlformats.org/officeDocument/2006/relationships/image" Target="media/image10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28.jpeg"/><Relationship Id="rId114" Type="http://schemas.openxmlformats.org/officeDocument/2006/relationships/image" Target="media/image76.png"/><Relationship Id="rId119" Type="http://schemas.openxmlformats.org/officeDocument/2006/relationships/image" Target="media/image78.jpeg"/><Relationship Id="rId44" Type="http://schemas.openxmlformats.org/officeDocument/2006/relationships/image" Target="media/image22.png"/><Relationship Id="rId60" Type="http://schemas.openxmlformats.org/officeDocument/2006/relationships/image" Target="media/image45.jpeg"/><Relationship Id="rId65" Type="http://schemas.openxmlformats.org/officeDocument/2006/relationships/image" Target="media/image41.jpeg"/><Relationship Id="rId81" Type="http://schemas.openxmlformats.org/officeDocument/2006/relationships/image" Target="media/image56.jpeg"/><Relationship Id="rId86" Type="http://schemas.openxmlformats.org/officeDocument/2006/relationships/image" Target="media/image68.png"/><Relationship Id="rId130" Type="http://schemas.openxmlformats.org/officeDocument/2006/relationships/image" Target="media/image88.png"/><Relationship Id="rId135" Type="http://schemas.openxmlformats.org/officeDocument/2006/relationships/image" Target="media/image90.jpeg"/><Relationship Id="rId151" Type="http://schemas.openxmlformats.org/officeDocument/2006/relationships/image" Target="media/image116.jpeg"/><Relationship Id="rId156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80.jpeg"/><Relationship Id="rId34" Type="http://schemas.openxmlformats.org/officeDocument/2006/relationships/image" Target="media/image21.jpeg"/><Relationship Id="rId50" Type="http://schemas.openxmlformats.org/officeDocument/2006/relationships/image" Target="media/image29.jpeg"/><Relationship Id="rId55" Type="http://schemas.openxmlformats.org/officeDocument/2006/relationships/image" Target="media/image35.pn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104" Type="http://schemas.openxmlformats.org/officeDocument/2006/relationships/image" Target="media/image66.jpeg"/><Relationship Id="rId120" Type="http://schemas.openxmlformats.org/officeDocument/2006/relationships/image" Target="media/image100.jpeg"/><Relationship Id="rId125" Type="http://schemas.openxmlformats.org/officeDocument/2006/relationships/image" Target="media/image82.jpeg"/><Relationship Id="rId141" Type="http://schemas.openxmlformats.org/officeDocument/2006/relationships/image" Target="media/image97.jpeg"/><Relationship Id="rId146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41.png"/><Relationship Id="rId87" Type="http://schemas.openxmlformats.org/officeDocument/2006/relationships/image" Target="media/image57.jpe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109.jpeg"/><Relationship Id="rId136" Type="http://schemas.openxmlformats.org/officeDocument/2006/relationships/image" Target="media/image91.jpeg"/><Relationship Id="rId61" Type="http://schemas.openxmlformats.org/officeDocument/2006/relationships/image" Target="media/image46.jpeg"/><Relationship Id="rId82" Type="http://schemas.openxmlformats.org/officeDocument/2006/relationships/header" Target="header7.xml"/><Relationship Id="rId152" Type="http://schemas.openxmlformats.org/officeDocument/2006/relationships/hyperlink" Target="mailto:peter.button@upov.int" TargetMode="External"/><Relationship Id="rId19" Type="http://schemas.openxmlformats.org/officeDocument/2006/relationships/image" Target="media/image7.jpeg"/><Relationship Id="rId14" Type="http://schemas.openxmlformats.org/officeDocument/2006/relationships/image" Target="media/image3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1.jpeg"/><Relationship Id="rId100" Type="http://schemas.openxmlformats.org/officeDocument/2006/relationships/image" Target="media/image71.png"/><Relationship Id="rId105" Type="http://schemas.openxmlformats.org/officeDocument/2006/relationships/image" Target="media/image67.png"/><Relationship Id="rId126" Type="http://schemas.openxmlformats.org/officeDocument/2006/relationships/image" Target="media/image94.jpeg"/><Relationship Id="rId147" Type="http://schemas.openxmlformats.org/officeDocument/2006/relationships/image" Target="media/image112.png"/><Relationship Id="rId8" Type="http://schemas.openxmlformats.org/officeDocument/2006/relationships/image" Target="media/image1.png"/><Relationship Id="rId51" Type="http://schemas.openxmlformats.org/officeDocument/2006/relationships/image" Target="media/image30.jpeg"/><Relationship Id="rId72" Type="http://schemas.openxmlformats.org/officeDocument/2006/relationships/image" Target="media/image47.jpeg"/><Relationship Id="rId93" Type="http://schemas.openxmlformats.org/officeDocument/2006/relationships/image" Target="media/image62.png"/><Relationship Id="rId98" Type="http://schemas.openxmlformats.org/officeDocument/2006/relationships/image" Target="media/image69.png"/><Relationship Id="rId121" Type="http://schemas.openxmlformats.org/officeDocument/2006/relationships/header" Target="header10.xml"/><Relationship Id="rId142" Type="http://schemas.openxmlformats.org/officeDocument/2006/relationships/hyperlink" Target="mailto:peter.button@upov.int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png"/><Relationship Id="rId67" Type="http://schemas.openxmlformats.org/officeDocument/2006/relationships/image" Target="media/image42.png"/><Relationship Id="rId116" Type="http://schemas.openxmlformats.org/officeDocument/2006/relationships/header" Target="header9.xml"/><Relationship Id="rId137" Type="http://schemas.openxmlformats.org/officeDocument/2006/relationships/image" Target="media/image92.png"/><Relationship Id="rId20" Type="http://schemas.openxmlformats.org/officeDocument/2006/relationships/image" Target="media/image8.jpeg"/><Relationship Id="rId41" Type="http://schemas.openxmlformats.org/officeDocument/2006/relationships/image" Target="media/image19.png"/><Relationship Id="rId62" Type="http://schemas.openxmlformats.org/officeDocument/2006/relationships/image" Target="media/image38.jpeg"/><Relationship Id="rId83" Type="http://schemas.openxmlformats.org/officeDocument/2006/relationships/image" Target="media/image52.jpeg"/><Relationship Id="rId88" Type="http://schemas.openxmlformats.org/officeDocument/2006/relationships/image" Target="media/image59.jpeg"/><Relationship Id="rId111" Type="http://schemas.openxmlformats.org/officeDocument/2006/relationships/image" Target="media/image82.png"/><Relationship Id="rId132" Type="http://schemas.openxmlformats.org/officeDocument/2006/relationships/image" Target="media/image110.png"/><Relationship Id="rId153" Type="http://schemas.openxmlformats.org/officeDocument/2006/relationships/hyperlink" Target="http://www.upov.int/" TargetMode="External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37.jpeg"/><Relationship Id="rId106" Type="http://schemas.openxmlformats.org/officeDocument/2006/relationships/image" Target="media/image72.png"/><Relationship Id="rId127" Type="http://schemas.openxmlformats.org/officeDocument/2006/relationships/header" Target="header11.xml"/><Relationship Id="rId10" Type="http://schemas.openxmlformats.org/officeDocument/2006/relationships/hyperlink" Target="https://www.upov.int/meetings/es/details.jsp?meeting_id=67785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1.jpeg"/><Relationship Id="rId73" Type="http://schemas.openxmlformats.org/officeDocument/2006/relationships/image" Target="media/image48.jpeg"/><Relationship Id="rId78" Type="http://schemas.openxmlformats.org/officeDocument/2006/relationships/image" Target="media/image53.png"/><Relationship Id="rId94" Type="http://schemas.openxmlformats.org/officeDocument/2006/relationships/image" Target="media/image63.png"/><Relationship Id="rId99" Type="http://schemas.openxmlformats.org/officeDocument/2006/relationships/image" Target="media/image70.png"/><Relationship Id="rId101" Type="http://schemas.openxmlformats.org/officeDocument/2006/relationships/image" Target="media/image73.jpeg"/><Relationship Id="rId122" Type="http://schemas.openxmlformats.org/officeDocument/2006/relationships/image" Target="media/image79.jpeg"/><Relationship Id="rId143" Type="http://schemas.openxmlformats.org/officeDocument/2006/relationships/hyperlink" Target="http://www.upov.int/" TargetMode="External"/><Relationship Id="rId148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yperlink" Target="https://www.upov.int/meetings/es/details.jsp?meeting_id=67788" TargetMode="External"/><Relationship Id="rId26" Type="http://schemas.openxmlformats.org/officeDocument/2006/relationships/image" Target="media/image13.jpeg"/><Relationship Id="rId47" Type="http://schemas.openxmlformats.org/officeDocument/2006/relationships/image" Target="media/image34.png"/><Relationship Id="rId68" Type="http://schemas.openxmlformats.org/officeDocument/2006/relationships/image" Target="media/image44.jpeg"/><Relationship Id="rId89" Type="http://schemas.openxmlformats.org/officeDocument/2006/relationships/image" Target="media/image71.jpeg"/><Relationship Id="rId112" Type="http://schemas.openxmlformats.org/officeDocument/2006/relationships/image" Target="media/image83.jpeg"/><Relationship Id="rId133" Type="http://schemas.openxmlformats.org/officeDocument/2006/relationships/image" Target="media/image111.png"/><Relationship Id="rId154" Type="http://schemas.openxmlformats.org/officeDocument/2006/relationships/header" Target="header12.xml"/><Relationship Id="rId16" Type="http://schemas.openxmlformats.org/officeDocument/2006/relationships/image" Target="media/image5.jpeg"/><Relationship Id="rId37" Type="http://schemas.openxmlformats.org/officeDocument/2006/relationships/image" Target="media/image24.jpeg"/><Relationship Id="rId58" Type="http://schemas.openxmlformats.org/officeDocument/2006/relationships/image" Target="media/image43.jpeg"/><Relationship Id="rId79" Type="http://schemas.openxmlformats.org/officeDocument/2006/relationships/image" Target="media/image54.jpeg"/><Relationship Id="rId102" Type="http://schemas.openxmlformats.org/officeDocument/2006/relationships/image" Target="media/image74.png"/><Relationship Id="rId123" Type="http://schemas.openxmlformats.org/officeDocument/2006/relationships/image" Target="media/image81.jpeg"/><Relationship Id="rId144" Type="http://schemas.openxmlformats.org/officeDocument/2006/relationships/image" Target="media/image107.png"/><Relationship Id="rId90" Type="http://schemas.openxmlformats.org/officeDocument/2006/relationships/image" Target="media/image7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5%20(2021)\templates\routing_slip_with_doc_c_55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6B0AB1-1AD8-425F-89CF-A4E8C1FC2C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routing_slip_with_doc_c_55.dotm</Template>
  <TotalTime>12</TotalTime>
  <Pages>12</Pages>
  <Words>187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C/56/INF/2 - CAJ/79/INF/2 - TC/58/INF/5</vt:lpstr>
    </vt:vector>
  </TitlesOfParts>
  <Company>UPOV</Company>
  <LinksUpToDate>false</LinksUpToDate>
  <CharactersWithSpaces>1667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C/56/INF/2 - CAJ/79/INF/2 - TC/58/INF/5</dc:title>
  <dc:creator>SANCHEZ VIZCAINO GOMEZ Rosa Maria</dc:creator>
  <cp:lastModifiedBy>NICOLO Laurianne</cp:lastModifiedBy>
  <cp:revision>5</cp:revision>
  <cp:lastPrinted>2016-11-22T15:41:00Z</cp:lastPrinted>
  <dcterms:created xsi:type="dcterms:W3CDTF">2022-10-04T13:10:00Z</dcterms:created>
  <dcterms:modified xsi:type="dcterms:W3CDTF">2022-10-04T14:57:00Z</dcterms:modified>
</cp:coreProperties>
</file>