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BF0449">
              <w:t>9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1B086B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652ACF" w:rsidRPr="001B086B">
              <w:rPr>
                <w:b w:val="0"/>
                <w:spacing w:val="0"/>
              </w:rPr>
              <w:t>June</w:t>
            </w:r>
            <w:r w:rsidR="001B086B" w:rsidRPr="001B086B">
              <w:rPr>
                <w:b w:val="0"/>
                <w:spacing w:val="0"/>
              </w:rPr>
              <w:t xml:space="preserve"> </w:t>
            </w:r>
            <w:r w:rsidR="00A3114D" w:rsidRPr="001B086B">
              <w:rPr>
                <w:b w:val="0"/>
                <w:spacing w:val="0"/>
              </w:rPr>
              <w:t>1</w:t>
            </w:r>
            <w:r w:rsidR="001B086B" w:rsidRPr="001B086B">
              <w:rPr>
                <w:b w:val="0"/>
                <w:spacing w:val="0"/>
              </w:rPr>
              <w:t>9</w:t>
            </w:r>
            <w:r w:rsidRPr="001B086B">
              <w:rPr>
                <w:b w:val="0"/>
                <w:spacing w:val="0"/>
              </w:rPr>
              <w:t>, 201</w:t>
            </w:r>
            <w:r w:rsidR="00C40AF5" w:rsidRPr="001B086B">
              <w:rPr>
                <w:b w:val="0"/>
                <w:spacing w:val="0"/>
              </w:rPr>
              <w:t>8</w:t>
            </w:r>
          </w:p>
        </w:tc>
      </w:tr>
    </w:tbl>
    <w:p w:rsidR="000D7780" w:rsidRPr="006A644A" w:rsidRDefault="00A86165" w:rsidP="006A644A">
      <w:pPr>
        <w:pStyle w:val="Titleofdoc0"/>
      </w:pPr>
      <w:bookmarkStart w:id="1" w:name="TitleOfDoc"/>
      <w:bookmarkEnd w:id="1"/>
      <w:r w:rsidRPr="00A86165">
        <w:rPr>
          <w:bCs/>
          <w:lang w:val="nl-NL"/>
        </w:rPr>
        <w:t>An Introduction to Molecular Markers Used in DUS Research</w:t>
      </w:r>
      <w:r w:rsidR="00DB28BB">
        <w:rPr>
          <w:bCs/>
          <w:lang w:val="nl-NL"/>
        </w:rPr>
        <w:t xml:space="preserve"> in the netherlands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52ACF">
        <w:t>an expert from the Netherlands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52ACF" w:rsidRPr="0098080E" w:rsidRDefault="00652ACF" w:rsidP="00652ACF">
      <w:pPr>
        <w:rPr>
          <w:snapToGrid w:val="0"/>
        </w:rPr>
      </w:pPr>
      <w:r w:rsidRPr="00D70BFB">
        <w:rPr>
          <w:snapToGrid w:val="0"/>
        </w:rPr>
        <w:t>The Annex to this document contains a copy of a presentation on</w:t>
      </w:r>
      <w:r w:rsidRPr="00A86165">
        <w:rPr>
          <w:snapToGrid w:val="0"/>
        </w:rPr>
        <w:t xml:space="preserve"> “</w:t>
      </w:r>
      <w:r w:rsidR="00A86165" w:rsidRPr="00A86165">
        <w:rPr>
          <w:bCs/>
          <w:snapToGrid w:val="0"/>
          <w:lang w:val="nl-NL"/>
        </w:rPr>
        <w:t>An Introduction to Molecular Markers Used in DUS Research</w:t>
      </w:r>
      <w:r w:rsidR="00DB28BB">
        <w:rPr>
          <w:bCs/>
          <w:snapToGrid w:val="0"/>
          <w:lang w:val="nl-NL"/>
        </w:rPr>
        <w:t xml:space="preserve"> in </w:t>
      </w:r>
      <w:r w:rsidR="00DB28BB" w:rsidRPr="00A86165">
        <w:rPr>
          <w:snapToGrid w:val="0"/>
        </w:rPr>
        <w:t>the Netherlands</w:t>
      </w:r>
      <w:r w:rsidRPr="00A86165">
        <w:rPr>
          <w:snapToGrid w:val="0"/>
        </w:rPr>
        <w:t xml:space="preserve">”, prepared by an expert from the Netherlands, to </w:t>
      </w:r>
      <w:r w:rsidRPr="00D70BFB">
        <w:rPr>
          <w:snapToGrid w:val="0"/>
        </w:rPr>
        <w:t xml:space="preserve">be 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652ACF" w:rsidRPr="0098080E" w:rsidRDefault="00652ACF" w:rsidP="00652ACF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652ACF" w:rsidRDefault="00652ACF" w:rsidP="00652ACF"/>
    <w:p w:rsidR="00652ACF" w:rsidRDefault="00652ACF" w:rsidP="00652ACF"/>
    <w:p w:rsidR="00652ACF" w:rsidRDefault="00652ACF" w:rsidP="00652ACF"/>
    <w:p w:rsidR="00652ACF" w:rsidRDefault="00652ACF" w:rsidP="00652ACF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050E16" w:rsidRPr="004B1215" w:rsidRDefault="00050E16" w:rsidP="004B1215"/>
    <w:p w:rsidR="00050E16" w:rsidRDefault="00050E16" w:rsidP="00050E16"/>
    <w:p w:rsidR="00544581" w:rsidRDefault="00544581">
      <w:pPr>
        <w:jc w:val="left"/>
      </w:pPr>
    </w:p>
    <w:p w:rsidR="00CC4027" w:rsidRDefault="00CC4027" w:rsidP="00050E16">
      <w:pPr>
        <w:sectPr w:rsidR="00CC4027" w:rsidSect="00906DDC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0E16" w:rsidRDefault="00050E16" w:rsidP="00050E16"/>
    <w:p w:rsidR="00CC4027" w:rsidRDefault="00F3201B" w:rsidP="00CC4027">
      <w:pPr>
        <w:jc w:val="center"/>
      </w:pPr>
      <w:r w:rsidRPr="00F3201B">
        <w:rPr>
          <w:bCs/>
          <w:lang w:val="nl-NL"/>
        </w:rPr>
        <w:t>AN INTRODUCTION TO MOLECULAR MARKERS USED IN DUS RESEARCH</w:t>
      </w:r>
      <w:r w:rsidR="00BC1D36" w:rsidRPr="00BC1D36">
        <w:rPr>
          <w:bCs/>
          <w:lang w:val="nl-NL"/>
        </w:rPr>
        <w:t xml:space="preserve"> IN THE NETHERLANDS</w:t>
      </w:r>
    </w:p>
    <w:p w:rsidR="00CC4027" w:rsidRDefault="00CC4027" w:rsidP="00CC4027">
      <w:pPr>
        <w:jc w:val="center"/>
      </w:pPr>
    </w:p>
    <w:p w:rsidR="00CC4027" w:rsidRDefault="00CC4027" w:rsidP="00CC4027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>the Netherlands</w:t>
      </w:r>
    </w:p>
    <w:p w:rsidR="00CC4027" w:rsidRDefault="00CC4027" w:rsidP="00CC4027">
      <w:pPr>
        <w:jc w:val="center"/>
      </w:pPr>
    </w:p>
    <w:p w:rsidR="00CC4027" w:rsidRDefault="00CC4027" w:rsidP="000C0B03">
      <w:pPr>
        <w:jc w:val="center"/>
      </w:pPr>
    </w:p>
    <w:p w:rsidR="000C0B03" w:rsidRDefault="000C0B03" w:rsidP="000C0B03">
      <w:pPr>
        <w:jc w:val="center"/>
      </w:pPr>
      <w:r w:rsidRPr="000C0B03">
        <w:rPr>
          <w:noProof/>
          <w:lang w:val="es-ES_tradnl" w:eastAsia="es-ES_tradnl"/>
        </w:rPr>
        <w:drawing>
          <wp:inline distT="0" distB="0" distL="0" distR="0" wp14:anchorId="72E4B4E4" wp14:editId="55FF57F7">
            <wp:extent cx="5943600" cy="3342640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</w:p>
    <w:p w:rsidR="00852AF1" w:rsidRDefault="00852AF1" w:rsidP="000C0B03">
      <w:pPr>
        <w:jc w:val="center"/>
      </w:pPr>
    </w:p>
    <w:p w:rsidR="000C0B03" w:rsidRDefault="000C0B03" w:rsidP="000C0B03">
      <w:pPr>
        <w:jc w:val="center"/>
      </w:pPr>
      <w:r w:rsidRPr="000C0B03">
        <w:rPr>
          <w:noProof/>
          <w:lang w:val="es-ES_tradnl" w:eastAsia="es-ES_tradnl"/>
        </w:rPr>
        <w:drawing>
          <wp:inline distT="0" distB="0" distL="0" distR="0" wp14:anchorId="1840C724" wp14:editId="776AEBFD">
            <wp:extent cx="5943600" cy="3342640"/>
            <wp:effectExtent l="19050" t="19050" r="190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  <w:r w:rsidRPr="000C0B03">
        <w:rPr>
          <w:noProof/>
          <w:lang w:val="es-ES_tradnl" w:eastAsia="es-ES_tradnl"/>
        </w:rPr>
        <w:lastRenderedPageBreak/>
        <w:drawing>
          <wp:inline distT="0" distB="0" distL="0" distR="0" wp14:anchorId="71EE9CB3" wp14:editId="5F339C58">
            <wp:extent cx="5943600" cy="3342640"/>
            <wp:effectExtent l="19050" t="19050" r="1905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</w:p>
    <w:p w:rsidR="00852AF1" w:rsidRDefault="00852AF1" w:rsidP="000C0B03">
      <w:pPr>
        <w:jc w:val="center"/>
      </w:pPr>
    </w:p>
    <w:p w:rsidR="000C0B03" w:rsidRDefault="000C0B03" w:rsidP="000C0B03">
      <w:pPr>
        <w:jc w:val="center"/>
      </w:pPr>
      <w:r w:rsidRPr="000C0B03">
        <w:rPr>
          <w:noProof/>
          <w:lang w:val="es-ES_tradnl" w:eastAsia="es-ES_tradnl"/>
        </w:rPr>
        <w:drawing>
          <wp:inline distT="0" distB="0" distL="0" distR="0" wp14:anchorId="55C1DF5C" wp14:editId="3F586F72">
            <wp:extent cx="5943600" cy="3342640"/>
            <wp:effectExtent l="19050" t="19050" r="1905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  <w:r w:rsidRPr="000C0B03">
        <w:rPr>
          <w:noProof/>
          <w:lang w:val="es-ES_tradnl" w:eastAsia="es-ES_tradnl"/>
        </w:rPr>
        <w:lastRenderedPageBreak/>
        <w:drawing>
          <wp:inline distT="0" distB="0" distL="0" distR="0" wp14:anchorId="5552BF6C" wp14:editId="5C2BCCB5">
            <wp:extent cx="5943600" cy="33426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0B03" w:rsidRDefault="000C0B03" w:rsidP="000C0B03">
      <w:pPr>
        <w:jc w:val="center"/>
      </w:pPr>
    </w:p>
    <w:p w:rsidR="000C0B03" w:rsidRDefault="000C0B03" w:rsidP="000C0B03">
      <w:pPr>
        <w:jc w:val="center"/>
      </w:pPr>
    </w:p>
    <w:p w:rsidR="00852AF1" w:rsidRDefault="00852AF1" w:rsidP="000C0B03">
      <w:pPr>
        <w:jc w:val="center"/>
      </w:pPr>
    </w:p>
    <w:p w:rsidR="000C0B03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7BAC21C3" wp14:editId="0A304340">
            <wp:extent cx="5943600" cy="3342640"/>
            <wp:effectExtent l="19050" t="19050" r="1905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1792ADEC" wp14:editId="7F1EB253">
            <wp:extent cx="5943600" cy="3342640"/>
            <wp:effectExtent l="19050" t="19050" r="1905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48BF3745" wp14:editId="37B84699">
            <wp:extent cx="5943600" cy="3342640"/>
            <wp:effectExtent l="19050" t="19050" r="1905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2CAF7DEF" wp14:editId="18652902">
            <wp:extent cx="5943600" cy="33426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7A9C17D2" wp14:editId="3AF744AE">
            <wp:extent cx="5943600" cy="3342640"/>
            <wp:effectExtent l="19050" t="19050" r="1905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7E9AEC03" wp14:editId="466E2A23">
            <wp:extent cx="5943600" cy="3342640"/>
            <wp:effectExtent l="19050" t="19050" r="19050" b="101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B268C73" wp14:editId="0F7B0086">
            <wp:extent cx="5943600" cy="3342640"/>
            <wp:effectExtent l="19050" t="19050" r="1905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355FCF4A" wp14:editId="137099F0">
            <wp:extent cx="5943600" cy="3342640"/>
            <wp:effectExtent l="19050" t="19050" r="1905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63860D94" wp14:editId="7DB19313">
            <wp:extent cx="5943600" cy="3342640"/>
            <wp:effectExtent l="19050" t="19050" r="1905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1C6753CA" wp14:editId="61033E6C">
            <wp:extent cx="5943600" cy="3342640"/>
            <wp:effectExtent l="19050" t="19050" r="19050" b="101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4BFEA8D2" wp14:editId="11B38849">
            <wp:extent cx="5943600" cy="334264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35F8EA68" wp14:editId="6627E952">
            <wp:extent cx="5943600" cy="3342640"/>
            <wp:effectExtent l="19050" t="19050" r="19050" b="10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4599D72A" wp14:editId="6C35A32C">
            <wp:extent cx="5943600" cy="3342640"/>
            <wp:effectExtent l="19050" t="19050" r="1905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30A656CD" wp14:editId="1BE6FC48">
            <wp:extent cx="5943600" cy="3342640"/>
            <wp:effectExtent l="19050" t="19050" r="1905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2EF65B3" wp14:editId="3B43746B">
            <wp:extent cx="5943600" cy="3342640"/>
            <wp:effectExtent l="19050" t="19050" r="19050" b="101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466018D9" wp14:editId="54ABF488">
            <wp:extent cx="5943600" cy="3342640"/>
            <wp:effectExtent l="19050" t="19050" r="19050" b="1016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14D3245" wp14:editId="315FB4B4">
            <wp:extent cx="5943600" cy="3342640"/>
            <wp:effectExtent l="19050" t="19050" r="1905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0B996C9E" wp14:editId="53CB388B">
            <wp:extent cx="5943600" cy="3342640"/>
            <wp:effectExtent l="19050" t="19050" r="19050" b="101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1CDCE8DA" wp14:editId="0E922EB2">
            <wp:extent cx="5943600" cy="3342640"/>
            <wp:effectExtent l="19050" t="19050" r="19050" b="101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50A8F6A7" wp14:editId="330545D0">
            <wp:extent cx="5943600" cy="3342640"/>
            <wp:effectExtent l="19050" t="19050" r="19050" b="101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EB1AD16" wp14:editId="186CCBFE">
            <wp:extent cx="5943600" cy="3342640"/>
            <wp:effectExtent l="19050" t="19050" r="19050" b="101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54D795EB" wp14:editId="0E33C05B">
            <wp:extent cx="5943600" cy="3342640"/>
            <wp:effectExtent l="19050" t="19050" r="19050" b="101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40C11186" wp14:editId="668C4008">
            <wp:extent cx="5943600" cy="3342640"/>
            <wp:effectExtent l="19050" t="19050" r="19050" b="101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612E0663" wp14:editId="570BFCB9">
            <wp:extent cx="5943600" cy="3342640"/>
            <wp:effectExtent l="19050" t="19050" r="19050" b="1016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8D01849" wp14:editId="6D12B4E8">
            <wp:extent cx="5943600" cy="3342640"/>
            <wp:effectExtent l="19050" t="19050" r="19050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58B92528" wp14:editId="33E8D9B5">
            <wp:extent cx="5943600" cy="3342640"/>
            <wp:effectExtent l="19050" t="19050" r="19050" b="101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0352E9B9" wp14:editId="21723E75">
            <wp:extent cx="5943600" cy="3342640"/>
            <wp:effectExtent l="19050" t="19050" r="19050" b="101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49EAE7B3" wp14:editId="295C655E">
            <wp:extent cx="5943600" cy="3342640"/>
            <wp:effectExtent l="19050" t="19050" r="19050" b="101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3DB47E63" wp14:editId="44534421">
            <wp:extent cx="5943600" cy="3342640"/>
            <wp:effectExtent l="19050" t="19050" r="1905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70B6C962" wp14:editId="763D35B0">
            <wp:extent cx="5943600" cy="3342640"/>
            <wp:effectExtent l="19050" t="19050" r="1905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71B3595A" wp14:editId="764966E8">
            <wp:extent cx="5943600" cy="3342640"/>
            <wp:effectExtent l="19050" t="19050" r="19050" b="1016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53469BA2" wp14:editId="23E0985A">
            <wp:extent cx="5943600" cy="3342640"/>
            <wp:effectExtent l="19050" t="19050" r="19050" b="1016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30BCFA90" wp14:editId="5F2EC89E">
            <wp:extent cx="5943600" cy="3342640"/>
            <wp:effectExtent l="19050" t="19050" r="19050" b="101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4E040055" wp14:editId="756B9C0C">
            <wp:extent cx="5943600" cy="3342640"/>
            <wp:effectExtent l="19050" t="19050" r="19050" b="101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52AF1" w:rsidRDefault="00852AF1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drawing>
          <wp:inline distT="0" distB="0" distL="0" distR="0" wp14:anchorId="61F52CB8" wp14:editId="3CF5B867">
            <wp:extent cx="5943600" cy="3342640"/>
            <wp:effectExtent l="19050" t="19050" r="19050" b="101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  <w:r w:rsidRPr="008F6122">
        <w:rPr>
          <w:noProof/>
          <w:lang w:val="es-ES_tradnl" w:eastAsia="es-ES_tradnl"/>
        </w:rPr>
        <w:lastRenderedPageBreak/>
        <w:drawing>
          <wp:inline distT="0" distB="0" distL="0" distR="0" wp14:anchorId="5923C670" wp14:editId="7A2448FF">
            <wp:extent cx="5943600" cy="3342640"/>
            <wp:effectExtent l="19050" t="19050" r="19050" b="101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2" w:rsidRDefault="008F6122" w:rsidP="000C0B03">
      <w:pPr>
        <w:jc w:val="center"/>
      </w:pPr>
    </w:p>
    <w:p w:rsidR="008F6122" w:rsidRDefault="008F6122" w:rsidP="000C0B03">
      <w:pPr>
        <w:jc w:val="center"/>
      </w:pPr>
    </w:p>
    <w:p w:rsidR="000C0B03" w:rsidRPr="00C651CE" w:rsidRDefault="000C0B03" w:rsidP="00050E16"/>
    <w:p w:rsidR="009B440E" w:rsidRDefault="00050E16" w:rsidP="00050E16">
      <w:pPr>
        <w:jc w:val="right"/>
      </w:pPr>
      <w:r w:rsidRPr="00C5280D">
        <w:t xml:space="preserve"> [End of </w:t>
      </w:r>
      <w:r w:rsidR="00CC4027">
        <w:t xml:space="preserve">annex and of </w:t>
      </w:r>
      <w:r w:rsidRPr="00C5280D">
        <w:t>document]</w:t>
      </w:r>
    </w:p>
    <w:p w:rsidR="00E70039" w:rsidRDefault="00E70039">
      <w:pPr>
        <w:jc w:val="left"/>
      </w:pPr>
    </w:p>
    <w:p w:rsidR="00050E16" w:rsidRPr="00C5280D" w:rsidRDefault="00050E16" w:rsidP="009B440E">
      <w:pPr>
        <w:jc w:val="left"/>
      </w:pPr>
    </w:p>
    <w:sectPr w:rsidR="00050E16" w:rsidRPr="00C5280D" w:rsidSect="00BF177B">
      <w:headerReference w:type="default" r:id="rId50"/>
      <w:headerReference w:type="first" r:id="rId5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35A" w:rsidRDefault="00DD735A" w:rsidP="006655D3">
      <w:r>
        <w:separator/>
      </w:r>
    </w:p>
    <w:p w:rsidR="00DD735A" w:rsidRDefault="00DD735A" w:rsidP="006655D3"/>
    <w:p w:rsidR="00DD735A" w:rsidRDefault="00DD735A" w:rsidP="006655D3"/>
  </w:endnote>
  <w:endnote w:type="continuationSeparator" w:id="0">
    <w:p w:rsidR="00DD735A" w:rsidRDefault="00DD735A" w:rsidP="006655D3">
      <w:r>
        <w:separator/>
      </w:r>
    </w:p>
    <w:p w:rsidR="00DD735A" w:rsidRPr="00294751" w:rsidRDefault="00DD735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  <w:endnote w:type="continuationNotice" w:id="1">
    <w:p w:rsidR="00DD735A" w:rsidRPr="00294751" w:rsidRDefault="00DD735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35A" w:rsidRDefault="00DD735A" w:rsidP="006655D3">
      <w:r>
        <w:separator/>
      </w:r>
    </w:p>
  </w:footnote>
  <w:footnote w:type="continuationSeparator" w:id="0">
    <w:p w:rsidR="00DD735A" w:rsidRDefault="00DD735A" w:rsidP="006655D3">
      <w:r>
        <w:separator/>
      </w:r>
    </w:p>
  </w:footnote>
  <w:footnote w:type="continuationNotice" w:id="1">
    <w:p w:rsidR="00DD735A" w:rsidRPr="00AB530F" w:rsidRDefault="00DD735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255F95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255F95">
      <w:rPr>
        <w:rStyle w:val="PageNumber"/>
        <w:lang w:val="en-US"/>
      </w:rPr>
      <w:t>36</w:t>
    </w:r>
    <w:r w:rsidR="00667404">
      <w:rPr>
        <w:rStyle w:val="PageNumber"/>
        <w:lang w:val="en-US"/>
      </w:rPr>
      <w:t>/</w:t>
    </w:r>
    <w:r w:rsidR="00BF177B">
      <w:rPr>
        <w:rStyle w:val="PageNumber"/>
        <w:lang w:val="en-US"/>
      </w:rPr>
      <w:t>5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2C2DE0">
      <w:rPr>
        <w:rStyle w:val="PageNumber"/>
        <w:noProof/>
        <w:lang w:val="en-US"/>
      </w:rPr>
      <w:t>21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77B" w:rsidRPr="00C5280D" w:rsidRDefault="00AB5ED0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TWC/36/9</w:t>
    </w:r>
  </w:p>
  <w:p w:rsidR="00BF177B" w:rsidRPr="00C5280D" w:rsidRDefault="00BF177B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1B086B">
      <w:rPr>
        <w:rStyle w:val="PageNumber"/>
        <w:noProof/>
        <w:lang w:val="en-US"/>
      </w:rPr>
      <w:t>21</w:t>
    </w:r>
    <w:r w:rsidRPr="00C5280D">
      <w:rPr>
        <w:rStyle w:val="PageNumber"/>
        <w:lang w:val="en-US"/>
      </w:rPr>
      <w:fldChar w:fldCharType="end"/>
    </w:r>
  </w:p>
  <w:p w:rsidR="00BF177B" w:rsidRPr="00C5280D" w:rsidRDefault="00BF177B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027" w:rsidRDefault="00CC4027" w:rsidP="00CC4027">
    <w:pPr>
      <w:pStyle w:val="Header"/>
      <w:rPr>
        <w:lang w:val="fr-CH"/>
      </w:rPr>
    </w:pPr>
    <w:r>
      <w:rPr>
        <w:lang w:val="fr-CH"/>
      </w:rPr>
      <w:t>TWC/36/</w:t>
    </w:r>
    <w:r w:rsidR="00AB5ED0">
      <w:rPr>
        <w:lang w:val="fr-CH"/>
      </w:rPr>
      <w:t>9</w:t>
    </w:r>
  </w:p>
  <w:p w:rsidR="00CC4027" w:rsidRDefault="00CC4027" w:rsidP="00CC4027">
    <w:pPr>
      <w:pStyle w:val="Header"/>
      <w:rPr>
        <w:lang w:val="fr-CH"/>
      </w:rPr>
    </w:pPr>
  </w:p>
  <w:p w:rsidR="00CC4027" w:rsidRDefault="00CC4027" w:rsidP="00CC4027">
    <w:pPr>
      <w:pStyle w:val="Header"/>
      <w:rPr>
        <w:lang w:val="fr-CH"/>
      </w:rPr>
    </w:pPr>
    <w:r>
      <w:rPr>
        <w:lang w:val="fr-CH"/>
      </w:rPr>
      <w:t>ANNEX</w:t>
    </w:r>
  </w:p>
  <w:p w:rsidR="00CC4027" w:rsidRDefault="00CC40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5A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C0B03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41DB8"/>
    <w:rsid w:val="00172084"/>
    <w:rsid w:val="0017474A"/>
    <w:rsid w:val="001758C6"/>
    <w:rsid w:val="00182B99"/>
    <w:rsid w:val="001B086B"/>
    <w:rsid w:val="001D6303"/>
    <w:rsid w:val="0021332C"/>
    <w:rsid w:val="00213982"/>
    <w:rsid w:val="0024416D"/>
    <w:rsid w:val="00255F95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2C2DE0"/>
    <w:rsid w:val="00305A7F"/>
    <w:rsid w:val="003152FE"/>
    <w:rsid w:val="00327436"/>
    <w:rsid w:val="00335389"/>
    <w:rsid w:val="00344BD6"/>
    <w:rsid w:val="0035528D"/>
    <w:rsid w:val="00361821"/>
    <w:rsid w:val="00361E9E"/>
    <w:rsid w:val="00370BF0"/>
    <w:rsid w:val="003C7FBE"/>
    <w:rsid w:val="003D227C"/>
    <w:rsid w:val="003D2B4D"/>
    <w:rsid w:val="00444A88"/>
    <w:rsid w:val="00474DA4"/>
    <w:rsid w:val="00476B4D"/>
    <w:rsid w:val="004805FA"/>
    <w:rsid w:val="004935D2"/>
    <w:rsid w:val="0049744F"/>
    <w:rsid w:val="004B1215"/>
    <w:rsid w:val="004C39C2"/>
    <w:rsid w:val="004D047D"/>
    <w:rsid w:val="004F1E9E"/>
    <w:rsid w:val="004F305A"/>
    <w:rsid w:val="00501F3C"/>
    <w:rsid w:val="00512164"/>
    <w:rsid w:val="00520297"/>
    <w:rsid w:val="005338F9"/>
    <w:rsid w:val="0054281C"/>
    <w:rsid w:val="00544581"/>
    <w:rsid w:val="0055268D"/>
    <w:rsid w:val="00576BE4"/>
    <w:rsid w:val="005A400A"/>
    <w:rsid w:val="005F7B92"/>
    <w:rsid w:val="00612379"/>
    <w:rsid w:val="006153B6"/>
    <w:rsid w:val="0061555F"/>
    <w:rsid w:val="00621302"/>
    <w:rsid w:val="00636CA6"/>
    <w:rsid w:val="00641200"/>
    <w:rsid w:val="00652ACF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6D7A71"/>
    <w:rsid w:val="0071271E"/>
    <w:rsid w:val="00732DEC"/>
    <w:rsid w:val="00735BD5"/>
    <w:rsid w:val="00751613"/>
    <w:rsid w:val="007556F6"/>
    <w:rsid w:val="007578E0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52AF1"/>
    <w:rsid w:val="00855FE3"/>
    <w:rsid w:val="00860A1D"/>
    <w:rsid w:val="00867AC1"/>
    <w:rsid w:val="00890DF8"/>
    <w:rsid w:val="008A743F"/>
    <w:rsid w:val="008C0970"/>
    <w:rsid w:val="008D0BC5"/>
    <w:rsid w:val="008D2CF7"/>
    <w:rsid w:val="008F6122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824"/>
    <w:rsid w:val="009D690D"/>
    <w:rsid w:val="009E65B6"/>
    <w:rsid w:val="00A17FB7"/>
    <w:rsid w:val="00A24C10"/>
    <w:rsid w:val="00A3114D"/>
    <w:rsid w:val="00A42AC3"/>
    <w:rsid w:val="00A430CF"/>
    <w:rsid w:val="00A54309"/>
    <w:rsid w:val="00A86165"/>
    <w:rsid w:val="00AB2B93"/>
    <w:rsid w:val="00AB530F"/>
    <w:rsid w:val="00AB5ED0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C127D"/>
    <w:rsid w:val="00BC1D36"/>
    <w:rsid w:val="00BC1FE6"/>
    <w:rsid w:val="00BF0449"/>
    <w:rsid w:val="00BF177B"/>
    <w:rsid w:val="00C061B6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C4027"/>
    <w:rsid w:val="00CF1330"/>
    <w:rsid w:val="00CF7E36"/>
    <w:rsid w:val="00D3708D"/>
    <w:rsid w:val="00D40426"/>
    <w:rsid w:val="00D57C96"/>
    <w:rsid w:val="00D57D18"/>
    <w:rsid w:val="00D91203"/>
    <w:rsid w:val="00D91F44"/>
    <w:rsid w:val="00D95174"/>
    <w:rsid w:val="00DA1712"/>
    <w:rsid w:val="00DA4499"/>
    <w:rsid w:val="00DA4973"/>
    <w:rsid w:val="00DA6F36"/>
    <w:rsid w:val="00DB28BB"/>
    <w:rsid w:val="00DB596E"/>
    <w:rsid w:val="00DB7773"/>
    <w:rsid w:val="00DC00EA"/>
    <w:rsid w:val="00DC3802"/>
    <w:rsid w:val="00DD735A"/>
    <w:rsid w:val="00E07D87"/>
    <w:rsid w:val="00E32F7E"/>
    <w:rsid w:val="00E5267B"/>
    <w:rsid w:val="00E70039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201B"/>
    <w:rsid w:val="00F45372"/>
    <w:rsid w:val="00F560F7"/>
    <w:rsid w:val="00F6334D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emplate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0</TotalTime>
  <Pages>22</Pages>
  <Words>142</Words>
  <Characters>983</Characters>
  <Application>Microsoft Office Word</Application>
  <DocSecurity>0</DocSecurity>
  <Lines>163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</vt:lpstr>
    </vt:vector>
  </TitlesOfParts>
  <Company>UPOV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</dc:title>
  <dc:creator>MAY Jessica</dc:creator>
  <cp:lastModifiedBy>MAY Jessica</cp:lastModifiedBy>
  <cp:revision>3</cp:revision>
  <cp:lastPrinted>2018-06-15T11:46:00Z</cp:lastPrinted>
  <dcterms:created xsi:type="dcterms:W3CDTF">2018-06-15T11:46:00Z</dcterms:created>
  <dcterms:modified xsi:type="dcterms:W3CDTF">2018-06-19T16:19:00Z</dcterms:modified>
</cp:coreProperties>
</file>