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501F3C" w:rsidRPr="00501F3C">
              <w:t>on Automation and Computer Programs</w:t>
            </w:r>
          </w:p>
          <w:p w:rsidR="00EB4E9C" w:rsidRPr="00DC3802" w:rsidRDefault="00501F3C" w:rsidP="00C40AF5">
            <w:pPr>
              <w:pStyle w:val="Sessiontcplacedate"/>
              <w:rPr>
                <w:sz w:val="22"/>
              </w:rPr>
            </w:pPr>
            <w:r w:rsidRPr="00501F3C">
              <w:t>Thirty-Sixth Session</w:t>
            </w:r>
            <w:r w:rsidRPr="00501F3C">
              <w:br/>
              <w:t>Hanover, Germany, July 2 to 6, 2018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501F3C">
              <w:t>WC</w:t>
            </w:r>
            <w:r w:rsidR="00EB4E9C" w:rsidRPr="00AC2883">
              <w:t>/</w:t>
            </w:r>
            <w:r w:rsidR="00501F3C">
              <w:t>36</w:t>
            </w:r>
            <w:r w:rsidR="00EB4E9C" w:rsidRPr="00AC2883">
              <w:t>/</w:t>
            </w:r>
            <w:r w:rsidR="00A12B81">
              <w:t>8</w:t>
            </w:r>
            <w:r w:rsidR="001F5921">
              <w:t xml:space="preserve"> Add.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FD7E42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312A6E" w:rsidRPr="007C4898">
              <w:rPr>
                <w:b w:val="0"/>
                <w:spacing w:val="0"/>
              </w:rPr>
              <w:t>Ju</w:t>
            </w:r>
            <w:r w:rsidR="00A12B81">
              <w:rPr>
                <w:b w:val="0"/>
                <w:spacing w:val="0"/>
              </w:rPr>
              <w:t>ly</w:t>
            </w:r>
            <w:r w:rsidR="00312A6E" w:rsidRPr="007C4898">
              <w:rPr>
                <w:b w:val="0"/>
                <w:spacing w:val="0"/>
              </w:rPr>
              <w:t xml:space="preserve"> </w:t>
            </w:r>
            <w:r w:rsidR="00FD7E42">
              <w:rPr>
                <w:b w:val="0"/>
                <w:spacing w:val="0"/>
              </w:rPr>
              <w:t>5</w:t>
            </w:r>
            <w:bookmarkStart w:id="0" w:name="_GoBack"/>
            <w:bookmarkEnd w:id="0"/>
            <w:r w:rsidRPr="007C4898">
              <w:rPr>
                <w:b w:val="0"/>
                <w:spacing w:val="0"/>
              </w:rPr>
              <w:t>, 201</w:t>
            </w:r>
            <w:r w:rsidR="00C40AF5" w:rsidRPr="007C4898">
              <w:rPr>
                <w:b w:val="0"/>
                <w:spacing w:val="0"/>
              </w:rPr>
              <w:t>8</w:t>
            </w:r>
          </w:p>
        </w:tc>
      </w:tr>
    </w:tbl>
    <w:p w:rsidR="00F80BD1" w:rsidRPr="00F80BD1" w:rsidRDefault="001F5921" w:rsidP="00F80BD1">
      <w:pPr>
        <w:pStyle w:val="Titleofdoc0"/>
      </w:pPr>
      <w:bookmarkStart w:id="1" w:name="TitleOfDoc"/>
      <w:bookmarkEnd w:id="1"/>
      <w:r>
        <w:t>addendum to</w:t>
      </w:r>
      <w:r>
        <w:br/>
      </w:r>
      <w:r w:rsidR="00621B9D" w:rsidRPr="00621B9D">
        <w:t>Web services provided by UPOV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F80BD1">
        <w:t xml:space="preserve">prepared by </w:t>
      </w:r>
      <w:r w:rsidR="00DB577F" w:rsidRPr="00DB577F">
        <w:t>the 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1F5921" w:rsidRPr="0098080E" w:rsidRDefault="001F5921" w:rsidP="001F5921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 w:rsidR="00621B9D" w:rsidRPr="00621B9D">
        <w:rPr>
          <w:snapToGrid w:val="0"/>
        </w:rPr>
        <w:t>Web services provided by UPOV</w:t>
      </w:r>
      <w:r w:rsidRPr="00D70BFB">
        <w:rPr>
          <w:snapToGrid w:val="0"/>
        </w:rPr>
        <w:t>”</w:t>
      </w:r>
      <w:r>
        <w:rPr>
          <w:snapToGrid w:val="0"/>
        </w:rPr>
        <w:t xml:space="preserve">, </w:t>
      </w:r>
      <w:r w:rsidRPr="00D70BFB">
        <w:rPr>
          <w:snapToGrid w:val="0"/>
        </w:rPr>
        <w:t xml:space="preserve">to be 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1F5921" w:rsidRPr="0098080E" w:rsidRDefault="001F5921" w:rsidP="001F5921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1F5921" w:rsidRDefault="001F5921" w:rsidP="001F5921"/>
    <w:p w:rsidR="001F5921" w:rsidRDefault="001F5921" w:rsidP="001F5921"/>
    <w:p w:rsidR="001F5921" w:rsidRDefault="001F5921" w:rsidP="001F5921"/>
    <w:p w:rsidR="009149B9" w:rsidRDefault="001F5921" w:rsidP="001F5921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1F5921" w:rsidRDefault="001F5921" w:rsidP="001F5921">
      <w:pPr>
        <w:jc w:val="right"/>
      </w:pPr>
    </w:p>
    <w:p w:rsidR="001F5921" w:rsidRDefault="001F5921" w:rsidP="001F5921">
      <w:pPr>
        <w:sectPr w:rsidR="001F5921" w:rsidSect="00B71F13">
          <w:headerReference w:type="default" r:id="rId9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1F5921" w:rsidRDefault="001F5921" w:rsidP="001F5921"/>
    <w:p w:rsidR="00576092" w:rsidRPr="00576092" w:rsidRDefault="00576092" w:rsidP="00576092">
      <w:pPr>
        <w:jc w:val="center"/>
        <w:rPr>
          <w:i/>
          <w:iCs/>
          <w:snapToGrid w:val="0"/>
        </w:rPr>
      </w:pPr>
      <w:r w:rsidRPr="00576092">
        <w:rPr>
          <w:snapToGrid w:val="0"/>
        </w:rPr>
        <w:t>WEB SERVICES PROVIDED BY UPOV</w:t>
      </w:r>
    </w:p>
    <w:p w:rsidR="001F5921" w:rsidRDefault="001F5921" w:rsidP="001F5921">
      <w:pPr>
        <w:jc w:val="center"/>
      </w:pPr>
    </w:p>
    <w:p w:rsidR="001F5921" w:rsidRDefault="001F5921" w:rsidP="001F5921">
      <w:pPr>
        <w:jc w:val="center"/>
      </w:pPr>
    </w:p>
    <w:p w:rsidR="001F5921" w:rsidRDefault="001F5921" w:rsidP="001F5921">
      <w:pPr>
        <w:spacing w:line="360" w:lineRule="auto"/>
        <w:jc w:val="center"/>
      </w:pPr>
      <w:r>
        <w:t>Presentation</w:t>
      </w:r>
      <w:r w:rsidRPr="0098080E">
        <w:t xml:space="preserve"> prepared by </w:t>
      </w:r>
      <w:r w:rsidR="00576092">
        <w:t>the Office of the Union</w:t>
      </w:r>
    </w:p>
    <w:p w:rsidR="001F5921" w:rsidRDefault="001F5921" w:rsidP="00CB70E3"/>
    <w:p w:rsidR="00576092" w:rsidRDefault="00576092" w:rsidP="00576092">
      <w:pPr>
        <w:spacing w:line="360" w:lineRule="auto"/>
        <w:jc w:val="center"/>
      </w:pPr>
      <w:r>
        <w:object w:dxaOrig="7560" w:dyaOrig="5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25pt;height:283.7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2725998" r:id="rId11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26" type="#_x0000_t75" style="width:378.25pt;height:283.7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2725999" r:id="rId13"/>
        </w:object>
      </w:r>
    </w:p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27" type="#_x0000_t75" style="width:378.25pt;height:283.7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2726000" r:id="rId15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28" type="#_x0000_t75" style="width:378.25pt;height:283.7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2726001" r:id="rId17"/>
        </w:object>
      </w:r>
    </w:p>
    <w:p w:rsidR="00576092" w:rsidRDefault="00576092" w:rsidP="00576092"/>
    <w:p w:rsidR="00576092" w:rsidRDefault="00576092" w:rsidP="00576092"/>
    <w:p w:rsidR="006E08AF" w:rsidRDefault="006E08AF" w:rsidP="00576092">
      <w:r>
        <w:br w:type="page"/>
      </w:r>
    </w:p>
    <w:p w:rsidR="006E08AF" w:rsidRDefault="006E08AF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29" type="#_x0000_t75" style="width:378.25pt;height:283.7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2726002" r:id="rId19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0" type="#_x0000_t75" style="width:378.25pt;height:283.7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2726003" r:id="rId21"/>
        </w:object>
      </w:r>
    </w:p>
    <w:p w:rsidR="00576092" w:rsidRDefault="00576092" w:rsidP="00576092"/>
    <w:p w:rsidR="006E08AF" w:rsidRDefault="006E08AF" w:rsidP="00576092">
      <w:r>
        <w:br w:type="page"/>
      </w:r>
    </w:p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1" type="#_x0000_t75" style="width:378.25pt;height:283.7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2726004" r:id="rId23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2" type="#_x0000_t75" style="width:378.25pt;height:283.7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2726005" r:id="rId25"/>
        </w:object>
      </w:r>
    </w:p>
    <w:p w:rsidR="00576092" w:rsidRDefault="00576092" w:rsidP="00576092"/>
    <w:p w:rsidR="006E08AF" w:rsidRDefault="006E08AF" w:rsidP="00576092">
      <w:r>
        <w:br w:type="page"/>
      </w:r>
    </w:p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3" type="#_x0000_t75" style="width:378.25pt;height:283.7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2726006" r:id="rId27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4" type="#_x0000_t75" style="width:378.25pt;height:283.7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92726007" r:id="rId29"/>
        </w:object>
      </w:r>
    </w:p>
    <w:p w:rsidR="00576092" w:rsidRDefault="00576092" w:rsidP="00576092"/>
    <w:p w:rsidR="006E08AF" w:rsidRDefault="006E08AF" w:rsidP="00576092">
      <w:r>
        <w:br w:type="page"/>
      </w:r>
    </w:p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5" type="#_x0000_t75" style="width:378.25pt;height:283.7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92726008" r:id="rId31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6" type="#_x0000_t75" style="width:378.25pt;height:283.7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92726009" r:id="rId33"/>
        </w:object>
      </w:r>
    </w:p>
    <w:p w:rsidR="00576092" w:rsidRDefault="00576092" w:rsidP="00576092"/>
    <w:p w:rsidR="00576092" w:rsidRDefault="00576092" w:rsidP="00576092"/>
    <w:p w:rsidR="006E08AF" w:rsidRDefault="006E08AF" w:rsidP="00576092">
      <w:r>
        <w:br w:type="page"/>
      </w:r>
    </w:p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7" type="#_x0000_t75" style="width:378.25pt;height:283.7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92726010" r:id="rId35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8" type="#_x0000_t75" style="width:378.25pt;height:283.7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92726011" r:id="rId37"/>
        </w:object>
      </w:r>
    </w:p>
    <w:p w:rsidR="00576092" w:rsidRDefault="00576092" w:rsidP="00576092"/>
    <w:p w:rsidR="00576092" w:rsidRDefault="00576092" w:rsidP="00576092"/>
    <w:p w:rsidR="006E08AF" w:rsidRDefault="006E08AF" w:rsidP="00576092">
      <w:r>
        <w:br w:type="page"/>
      </w:r>
    </w:p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39" type="#_x0000_t75" style="width:378.25pt;height:283.7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92726012" r:id="rId39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40" type="#_x0000_t75" style="width:378.25pt;height:283.7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92726013" r:id="rId41"/>
        </w:object>
      </w:r>
    </w:p>
    <w:p w:rsidR="00576092" w:rsidRDefault="00576092" w:rsidP="00576092"/>
    <w:p w:rsidR="00576092" w:rsidRDefault="00576092" w:rsidP="00576092"/>
    <w:p w:rsidR="006E08AF" w:rsidRDefault="006E08AF" w:rsidP="00576092">
      <w:r>
        <w:br w:type="page"/>
      </w:r>
    </w:p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41" type="#_x0000_t75" style="width:378.25pt;height:283.7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92726014" r:id="rId43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42" type="#_x0000_t75" style="width:378.25pt;height:283.7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592726015" r:id="rId45"/>
        </w:object>
      </w:r>
    </w:p>
    <w:p w:rsidR="00576092" w:rsidRDefault="00576092" w:rsidP="00576092"/>
    <w:p w:rsidR="00576092" w:rsidRDefault="00576092" w:rsidP="00576092"/>
    <w:p w:rsidR="006E08AF" w:rsidRDefault="006E08AF" w:rsidP="00576092">
      <w:r>
        <w:br w:type="page"/>
      </w:r>
    </w:p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43" type="#_x0000_t75" style="width:378.25pt;height:283.7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92726016" r:id="rId47"/>
        </w:object>
      </w:r>
    </w:p>
    <w:p w:rsidR="00576092" w:rsidRDefault="00576092" w:rsidP="00576092"/>
    <w:p w:rsidR="00576092" w:rsidRDefault="00576092" w:rsidP="00576092"/>
    <w:p w:rsidR="00576092" w:rsidRDefault="00576092" w:rsidP="00576092"/>
    <w:p w:rsidR="00576092" w:rsidRDefault="00576092" w:rsidP="00576092">
      <w:pPr>
        <w:spacing w:line="360" w:lineRule="auto"/>
        <w:jc w:val="center"/>
      </w:pPr>
      <w:r>
        <w:object w:dxaOrig="7560" w:dyaOrig="5670">
          <v:shape id="_x0000_i1044" type="#_x0000_t75" style="width:378.25pt;height:283.7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592726017" r:id="rId49"/>
        </w:object>
      </w:r>
    </w:p>
    <w:p w:rsidR="00576092" w:rsidRDefault="00576092" w:rsidP="00576092"/>
    <w:p w:rsidR="00576092" w:rsidRDefault="00576092" w:rsidP="00576092"/>
    <w:p w:rsidR="001F5921" w:rsidRDefault="001F5921" w:rsidP="00576092"/>
    <w:p w:rsidR="00576092" w:rsidRDefault="00576092" w:rsidP="00576092"/>
    <w:p w:rsidR="001F5921" w:rsidRPr="00C651CE" w:rsidRDefault="001F5921" w:rsidP="00576092"/>
    <w:p w:rsidR="009B440E" w:rsidRDefault="00050E16" w:rsidP="00050E16">
      <w:pPr>
        <w:jc w:val="right"/>
      </w:pPr>
      <w:r w:rsidRPr="00C5280D">
        <w:t xml:space="preserve"> [End of</w:t>
      </w:r>
      <w:r w:rsidR="009149B9">
        <w:t xml:space="preserve"> </w:t>
      </w:r>
      <w:r w:rsidR="00CB70E3">
        <w:t>A</w:t>
      </w:r>
      <w:r w:rsidR="009149B9">
        <w:t>nnex</w:t>
      </w:r>
      <w:r w:rsidR="00CB70E3">
        <w:t xml:space="preserve"> </w:t>
      </w:r>
      <w:r w:rsidR="009149B9">
        <w:t xml:space="preserve">and of </w:t>
      </w:r>
      <w:r w:rsidRPr="00C5280D">
        <w:t>document]</w:t>
      </w:r>
    </w:p>
    <w:p w:rsidR="00E70039" w:rsidRDefault="00E70039">
      <w:pPr>
        <w:jc w:val="left"/>
      </w:pPr>
    </w:p>
    <w:p w:rsidR="00050E16" w:rsidRPr="00C5280D" w:rsidRDefault="00050E16" w:rsidP="009B440E">
      <w:pPr>
        <w:jc w:val="left"/>
      </w:pPr>
    </w:p>
    <w:sectPr w:rsidR="00050E16" w:rsidRPr="00C5280D" w:rsidSect="00B71F13">
      <w:headerReference w:type="default" r:id="rId50"/>
      <w:headerReference w:type="first" r:id="rId5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603" w:rsidRDefault="005E2603" w:rsidP="006655D3">
      <w:r>
        <w:separator/>
      </w:r>
    </w:p>
    <w:p w:rsidR="005E2603" w:rsidRDefault="005E2603" w:rsidP="006655D3"/>
    <w:p w:rsidR="005E2603" w:rsidRDefault="005E2603" w:rsidP="006655D3"/>
  </w:endnote>
  <w:endnote w:type="continuationSeparator" w:id="0">
    <w:p w:rsidR="005E2603" w:rsidRDefault="005E2603" w:rsidP="006655D3">
      <w:r>
        <w:separator/>
      </w:r>
    </w:p>
    <w:p w:rsidR="005E2603" w:rsidRPr="00294751" w:rsidRDefault="005E2603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5E2603" w:rsidRPr="00294751" w:rsidRDefault="005E2603" w:rsidP="006655D3">
      <w:pPr>
        <w:rPr>
          <w:lang w:val="fr-FR"/>
        </w:rPr>
      </w:pPr>
    </w:p>
    <w:p w:rsidR="005E2603" w:rsidRPr="00294751" w:rsidRDefault="005E2603" w:rsidP="006655D3">
      <w:pPr>
        <w:rPr>
          <w:lang w:val="fr-FR"/>
        </w:rPr>
      </w:pPr>
    </w:p>
  </w:endnote>
  <w:endnote w:type="continuationNotice" w:id="1">
    <w:p w:rsidR="005E2603" w:rsidRPr="00294751" w:rsidRDefault="005E2603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5E2603" w:rsidRPr="00294751" w:rsidRDefault="005E2603" w:rsidP="006655D3">
      <w:pPr>
        <w:rPr>
          <w:lang w:val="fr-FR"/>
        </w:rPr>
      </w:pPr>
    </w:p>
    <w:p w:rsidR="005E2603" w:rsidRPr="00294751" w:rsidRDefault="005E2603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603" w:rsidRDefault="005E2603" w:rsidP="006655D3">
      <w:r>
        <w:separator/>
      </w:r>
    </w:p>
  </w:footnote>
  <w:footnote w:type="continuationSeparator" w:id="0">
    <w:p w:rsidR="005E2603" w:rsidRDefault="005E2603" w:rsidP="006655D3">
      <w:r>
        <w:separator/>
      </w:r>
    </w:p>
  </w:footnote>
  <w:footnote w:type="continuationNotice" w:id="1">
    <w:p w:rsidR="005E2603" w:rsidRPr="00AB530F" w:rsidRDefault="005E2603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F13" w:rsidRPr="00C5280D" w:rsidRDefault="00B71F1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TWC/36/6</w:t>
    </w:r>
  </w:p>
  <w:p w:rsidR="00B71F13" w:rsidRPr="00C5280D" w:rsidRDefault="00B71F13" w:rsidP="00EB048E">
    <w:pPr>
      <w:pStyle w:val="Header"/>
      <w:rPr>
        <w:lang w:val="en-US"/>
      </w:rPr>
    </w:pPr>
    <w:r>
      <w:rPr>
        <w:lang w:val="en-US"/>
      </w:rPr>
      <w:t xml:space="preserve">Annex II,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0C7C56">
      <w:rPr>
        <w:rStyle w:val="PageNumber"/>
        <w:noProof/>
        <w:lang w:val="en-US"/>
      </w:rPr>
      <w:t>10</w:t>
    </w:r>
    <w:r w:rsidRPr="00C5280D">
      <w:rPr>
        <w:rStyle w:val="PageNumber"/>
        <w:lang w:val="en-US"/>
      </w:rPr>
      <w:fldChar w:fldCharType="end"/>
    </w:r>
  </w:p>
  <w:p w:rsidR="00B71F13" w:rsidRPr="00C5280D" w:rsidRDefault="00B71F13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C56" w:rsidRPr="00C5280D" w:rsidRDefault="000C7C56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</w:t>
    </w:r>
    <w:r w:rsidR="006E08AF">
      <w:rPr>
        <w:rStyle w:val="PageNumber"/>
        <w:lang w:val="en-US"/>
      </w:rPr>
      <w:t>8</w:t>
    </w:r>
    <w:r>
      <w:rPr>
        <w:rStyle w:val="PageNumber"/>
        <w:lang w:val="en-US"/>
      </w:rPr>
      <w:t xml:space="preserve"> Add.</w:t>
    </w:r>
  </w:p>
  <w:p w:rsidR="000C7C56" w:rsidRPr="00C5280D" w:rsidRDefault="000C7C56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FD7E42">
      <w:rPr>
        <w:rStyle w:val="PageNumber"/>
        <w:noProof/>
        <w:lang w:val="en-US"/>
      </w:rPr>
      <w:t>10</w:t>
    </w:r>
    <w:r w:rsidRPr="00C5280D">
      <w:rPr>
        <w:rStyle w:val="PageNumber"/>
        <w:lang w:val="en-US"/>
      </w:rPr>
      <w:fldChar w:fldCharType="end"/>
    </w:r>
  </w:p>
  <w:p w:rsidR="000C7C56" w:rsidRPr="00C5280D" w:rsidRDefault="000C7C56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C56" w:rsidRPr="00C5280D" w:rsidRDefault="000C7C56" w:rsidP="00017D74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</w:t>
    </w:r>
    <w:r w:rsidR="00576092">
      <w:rPr>
        <w:rStyle w:val="PageNumber"/>
        <w:lang w:val="en-US"/>
      </w:rPr>
      <w:t>8</w:t>
    </w:r>
    <w:r>
      <w:rPr>
        <w:rStyle w:val="PageNumber"/>
        <w:lang w:val="en-US"/>
      </w:rPr>
      <w:t xml:space="preserve"> Add.</w:t>
    </w:r>
  </w:p>
  <w:p w:rsidR="000C7C56" w:rsidRDefault="000C7C56" w:rsidP="00017D74"/>
  <w:p w:rsidR="000C7C56" w:rsidRPr="00C5280D" w:rsidRDefault="000C7C56" w:rsidP="00017D74">
    <w:pPr>
      <w:jc w:val="center"/>
    </w:pPr>
    <w:r>
      <w:t>ANNEX</w:t>
    </w:r>
  </w:p>
  <w:p w:rsidR="000C7C56" w:rsidRDefault="000C7C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43BBD"/>
    <w:multiLevelType w:val="hybridMultilevel"/>
    <w:tmpl w:val="70D63DE0"/>
    <w:lvl w:ilvl="0" w:tplc="56CA1882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B6DFD"/>
    <w:multiLevelType w:val="hybridMultilevel"/>
    <w:tmpl w:val="D65E68A4"/>
    <w:lvl w:ilvl="0" w:tplc="E38272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03"/>
    <w:rsid w:val="000052B0"/>
    <w:rsid w:val="00010CF3"/>
    <w:rsid w:val="00011E27"/>
    <w:rsid w:val="000148BC"/>
    <w:rsid w:val="00017D74"/>
    <w:rsid w:val="00024AB8"/>
    <w:rsid w:val="00030854"/>
    <w:rsid w:val="00036028"/>
    <w:rsid w:val="000402F5"/>
    <w:rsid w:val="00044642"/>
    <w:rsid w:val="000446B9"/>
    <w:rsid w:val="00047E21"/>
    <w:rsid w:val="00050E16"/>
    <w:rsid w:val="00085505"/>
    <w:rsid w:val="00094C1A"/>
    <w:rsid w:val="000C4E25"/>
    <w:rsid w:val="000C7021"/>
    <w:rsid w:val="000C7C56"/>
    <w:rsid w:val="000D6BBC"/>
    <w:rsid w:val="000D7780"/>
    <w:rsid w:val="000E636A"/>
    <w:rsid w:val="000F2F11"/>
    <w:rsid w:val="00105929"/>
    <w:rsid w:val="00110C36"/>
    <w:rsid w:val="001131D5"/>
    <w:rsid w:val="001132F2"/>
    <w:rsid w:val="00141DB8"/>
    <w:rsid w:val="00162A14"/>
    <w:rsid w:val="0016408C"/>
    <w:rsid w:val="00172084"/>
    <w:rsid w:val="0017474A"/>
    <w:rsid w:val="001758C6"/>
    <w:rsid w:val="00182B99"/>
    <w:rsid w:val="001B12D1"/>
    <w:rsid w:val="001D6303"/>
    <w:rsid w:val="001F5921"/>
    <w:rsid w:val="00211A49"/>
    <w:rsid w:val="0021332C"/>
    <w:rsid w:val="00213982"/>
    <w:rsid w:val="00232B4F"/>
    <w:rsid w:val="0024416D"/>
    <w:rsid w:val="00255F95"/>
    <w:rsid w:val="00271911"/>
    <w:rsid w:val="002800A0"/>
    <w:rsid w:val="002801B3"/>
    <w:rsid w:val="00281060"/>
    <w:rsid w:val="002940E8"/>
    <w:rsid w:val="00294751"/>
    <w:rsid w:val="002A6E50"/>
    <w:rsid w:val="002B2B02"/>
    <w:rsid w:val="002B4298"/>
    <w:rsid w:val="002C256A"/>
    <w:rsid w:val="00305A7F"/>
    <w:rsid w:val="00312A6E"/>
    <w:rsid w:val="003152FE"/>
    <w:rsid w:val="003231EA"/>
    <w:rsid w:val="00327436"/>
    <w:rsid w:val="00335389"/>
    <w:rsid w:val="00344BD6"/>
    <w:rsid w:val="0035528D"/>
    <w:rsid w:val="00360630"/>
    <w:rsid w:val="00361821"/>
    <w:rsid w:val="00361E9E"/>
    <w:rsid w:val="00370BF0"/>
    <w:rsid w:val="003C7FBE"/>
    <w:rsid w:val="003D227C"/>
    <w:rsid w:val="003D2B4D"/>
    <w:rsid w:val="00412F6D"/>
    <w:rsid w:val="00444A88"/>
    <w:rsid w:val="00474DA4"/>
    <w:rsid w:val="00476B4D"/>
    <w:rsid w:val="004805FA"/>
    <w:rsid w:val="004935D2"/>
    <w:rsid w:val="0049744F"/>
    <w:rsid w:val="004B1215"/>
    <w:rsid w:val="004C39C2"/>
    <w:rsid w:val="004D047D"/>
    <w:rsid w:val="004D3A5F"/>
    <w:rsid w:val="004F1E9E"/>
    <w:rsid w:val="004F305A"/>
    <w:rsid w:val="00501F3C"/>
    <w:rsid w:val="00512164"/>
    <w:rsid w:val="00520297"/>
    <w:rsid w:val="005338F9"/>
    <w:rsid w:val="00536E59"/>
    <w:rsid w:val="0054281C"/>
    <w:rsid w:val="00544581"/>
    <w:rsid w:val="00546BAF"/>
    <w:rsid w:val="0055268D"/>
    <w:rsid w:val="00552969"/>
    <w:rsid w:val="00576092"/>
    <w:rsid w:val="00576BE4"/>
    <w:rsid w:val="005A400A"/>
    <w:rsid w:val="005B6600"/>
    <w:rsid w:val="005D1BB5"/>
    <w:rsid w:val="005E2603"/>
    <w:rsid w:val="005F7B92"/>
    <w:rsid w:val="00612379"/>
    <w:rsid w:val="006153B6"/>
    <w:rsid w:val="0061555F"/>
    <w:rsid w:val="00621302"/>
    <w:rsid w:val="00621B9D"/>
    <w:rsid w:val="00636CA6"/>
    <w:rsid w:val="00641200"/>
    <w:rsid w:val="006655D3"/>
    <w:rsid w:val="00667404"/>
    <w:rsid w:val="00687EB4"/>
    <w:rsid w:val="00695C56"/>
    <w:rsid w:val="006A45EC"/>
    <w:rsid w:val="006A5CDE"/>
    <w:rsid w:val="006A644A"/>
    <w:rsid w:val="006B17D2"/>
    <w:rsid w:val="006C224E"/>
    <w:rsid w:val="006D780A"/>
    <w:rsid w:val="006D7A71"/>
    <w:rsid w:val="006D7C68"/>
    <w:rsid w:val="006E08AF"/>
    <w:rsid w:val="006F0981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C1D92"/>
    <w:rsid w:val="007C4898"/>
    <w:rsid w:val="007C4CB9"/>
    <w:rsid w:val="007D0B9D"/>
    <w:rsid w:val="007D19B0"/>
    <w:rsid w:val="007F07C6"/>
    <w:rsid w:val="007F498F"/>
    <w:rsid w:val="0080679D"/>
    <w:rsid w:val="008108B0"/>
    <w:rsid w:val="00811B20"/>
    <w:rsid w:val="008211B5"/>
    <w:rsid w:val="0082296E"/>
    <w:rsid w:val="00824099"/>
    <w:rsid w:val="00846D7C"/>
    <w:rsid w:val="00860A1D"/>
    <w:rsid w:val="00867AC1"/>
    <w:rsid w:val="00890DF8"/>
    <w:rsid w:val="008A743F"/>
    <w:rsid w:val="008C0970"/>
    <w:rsid w:val="008D0BC5"/>
    <w:rsid w:val="008D2CF7"/>
    <w:rsid w:val="00900C26"/>
    <w:rsid w:val="0090197F"/>
    <w:rsid w:val="00906DDC"/>
    <w:rsid w:val="009149B9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B5BF2"/>
    <w:rsid w:val="009D690D"/>
    <w:rsid w:val="009E65B6"/>
    <w:rsid w:val="00A12B81"/>
    <w:rsid w:val="00A17FB7"/>
    <w:rsid w:val="00A24C10"/>
    <w:rsid w:val="00A42AC3"/>
    <w:rsid w:val="00A430CF"/>
    <w:rsid w:val="00A44C5E"/>
    <w:rsid w:val="00A54309"/>
    <w:rsid w:val="00AB2B93"/>
    <w:rsid w:val="00AB530F"/>
    <w:rsid w:val="00AB7E5B"/>
    <w:rsid w:val="00AC2883"/>
    <w:rsid w:val="00AE0EF1"/>
    <w:rsid w:val="00AE2937"/>
    <w:rsid w:val="00B031EB"/>
    <w:rsid w:val="00B07301"/>
    <w:rsid w:val="00B11F3E"/>
    <w:rsid w:val="00B224DE"/>
    <w:rsid w:val="00B324D4"/>
    <w:rsid w:val="00B46575"/>
    <w:rsid w:val="00B61777"/>
    <w:rsid w:val="00B71F13"/>
    <w:rsid w:val="00B84BBD"/>
    <w:rsid w:val="00BA43FB"/>
    <w:rsid w:val="00BC127D"/>
    <w:rsid w:val="00BC1FE6"/>
    <w:rsid w:val="00BD0329"/>
    <w:rsid w:val="00C061B6"/>
    <w:rsid w:val="00C2446C"/>
    <w:rsid w:val="00C266B9"/>
    <w:rsid w:val="00C33802"/>
    <w:rsid w:val="00C36AE5"/>
    <w:rsid w:val="00C40AF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B70E3"/>
    <w:rsid w:val="00CC11B0"/>
    <w:rsid w:val="00CC2841"/>
    <w:rsid w:val="00CF1330"/>
    <w:rsid w:val="00CF7E36"/>
    <w:rsid w:val="00D3708D"/>
    <w:rsid w:val="00D40426"/>
    <w:rsid w:val="00D57C96"/>
    <w:rsid w:val="00D57D18"/>
    <w:rsid w:val="00D91203"/>
    <w:rsid w:val="00D95174"/>
    <w:rsid w:val="00DA1712"/>
    <w:rsid w:val="00DA4499"/>
    <w:rsid w:val="00DA4973"/>
    <w:rsid w:val="00DA6F36"/>
    <w:rsid w:val="00DB577F"/>
    <w:rsid w:val="00DB596E"/>
    <w:rsid w:val="00DB7773"/>
    <w:rsid w:val="00DC00EA"/>
    <w:rsid w:val="00DC3802"/>
    <w:rsid w:val="00DF15B0"/>
    <w:rsid w:val="00E07D87"/>
    <w:rsid w:val="00E15326"/>
    <w:rsid w:val="00E32F7E"/>
    <w:rsid w:val="00E5267B"/>
    <w:rsid w:val="00E70039"/>
    <w:rsid w:val="00E72D49"/>
    <w:rsid w:val="00E7593C"/>
    <w:rsid w:val="00E7678A"/>
    <w:rsid w:val="00E935F1"/>
    <w:rsid w:val="00E94A81"/>
    <w:rsid w:val="00EA1FFB"/>
    <w:rsid w:val="00EB048E"/>
    <w:rsid w:val="00EB1187"/>
    <w:rsid w:val="00EB2B0E"/>
    <w:rsid w:val="00EB4E9C"/>
    <w:rsid w:val="00EC32C8"/>
    <w:rsid w:val="00EC481C"/>
    <w:rsid w:val="00EC6EE1"/>
    <w:rsid w:val="00ED40D1"/>
    <w:rsid w:val="00EE1AFA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80BD1"/>
    <w:rsid w:val="00F840E4"/>
    <w:rsid w:val="00FA49AB"/>
    <w:rsid w:val="00FD7E42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9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PowerPoint_Slide15.sldx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6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PowerPoint_Slide19.sldx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33" Type="http://schemas.openxmlformats.org/officeDocument/2006/relationships/package" Target="embeddings/Microsoft_PowerPoint_Slide12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Slide10.sldx"/><Relationship Id="rId41" Type="http://schemas.openxmlformats.org/officeDocument/2006/relationships/package" Target="embeddings/Microsoft_PowerPoint_Slide16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4.sldx"/><Relationship Id="rId40" Type="http://schemas.openxmlformats.org/officeDocument/2006/relationships/image" Target="media/image17.emf"/><Relationship Id="rId45" Type="http://schemas.openxmlformats.org/officeDocument/2006/relationships/package" Target="embeddings/Microsoft_PowerPoint_Slide18.sld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PowerPoint_Slide20.sld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5.sldx"/><Relationship Id="rId31" Type="http://schemas.openxmlformats.org/officeDocument/2006/relationships/package" Target="embeddings/Microsoft_PowerPoint_Slide11.sldx"/><Relationship Id="rId44" Type="http://schemas.openxmlformats.org/officeDocument/2006/relationships/image" Target="media/image19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9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3.sldx"/><Relationship Id="rId43" Type="http://schemas.openxmlformats.org/officeDocument/2006/relationships/package" Target="embeddings/Microsoft_PowerPoint_Slide17.sldx"/><Relationship Id="rId48" Type="http://schemas.openxmlformats.org/officeDocument/2006/relationships/image" Target="media/image21.emf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C\Twc36\TWC_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TWC_36</Template>
  <TotalTime>7</TotalTime>
  <Pages>11</Pages>
  <Words>117</Words>
  <Characters>1352</Characters>
  <Application>Microsoft Office Word</Application>
  <DocSecurity>0</DocSecurity>
  <Lines>225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TWA/46</vt:lpstr>
    </vt:vector>
  </TitlesOfParts>
  <Company>UPOV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TWA/46</dc:title>
  <dc:creator>MAY Jessica</dc:creator>
  <cp:lastModifiedBy>MAY Jessica</cp:lastModifiedBy>
  <cp:revision>8</cp:revision>
  <cp:lastPrinted>2018-06-19T07:50:00Z</cp:lastPrinted>
  <dcterms:created xsi:type="dcterms:W3CDTF">2018-07-02T15:09:00Z</dcterms:created>
  <dcterms:modified xsi:type="dcterms:W3CDTF">2018-07-10T09:04:00Z</dcterms:modified>
</cp:coreProperties>
</file>