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06"/>
        <w:gridCol w:w="3300"/>
      </w:tblGrid>
      <w:tr w:rsidR="00DC3802" w:rsidRPr="00815738" w14:paraId="42FED389" w14:textId="77777777" w:rsidTr="00EB4E9C">
        <w:tc>
          <w:tcPr>
            <w:tcW w:w="6522" w:type="dxa"/>
          </w:tcPr>
          <w:p w14:paraId="681E450F" w14:textId="77777777"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6D1B7820" wp14:editId="51DC4747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C4C37A0" w14:textId="77777777"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14:paraId="299C5ACB" w14:textId="77777777" w:rsidTr="00EB4E9C">
        <w:tc>
          <w:tcPr>
            <w:tcW w:w="6522" w:type="dxa"/>
          </w:tcPr>
          <w:p w14:paraId="45060383" w14:textId="77777777"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14:paraId="12C1A324" w14:textId="77777777" w:rsidR="00DC3802" w:rsidRPr="00DA4973" w:rsidRDefault="00DC3802" w:rsidP="00DA4973"/>
        </w:tc>
      </w:tr>
    </w:tbl>
    <w:p w14:paraId="6E53F8DB" w14:textId="77777777" w:rsidR="00DC3802" w:rsidRDefault="00DC3802" w:rsidP="00DC3802"/>
    <w:p w14:paraId="267EE4F8" w14:textId="77777777"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895"/>
        <w:gridCol w:w="3311"/>
      </w:tblGrid>
      <w:tr w:rsidR="00EB4E9C" w:rsidRPr="00C5280D" w14:paraId="6C4425B6" w14:textId="77777777" w:rsidTr="00EB4E9C">
        <w:tc>
          <w:tcPr>
            <w:tcW w:w="6512" w:type="dxa"/>
          </w:tcPr>
          <w:p w14:paraId="6D22B7DC" w14:textId="77777777"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501F3C" w:rsidRPr="00501F3C">
              <w:t>on Automation and Computer Programs</w:t>
            </w:r>
          </w:p>
          <w:p w14:paraId="67F474D8" w14:textId="77777777" w:rsidR="00EB4E9C" w:rsidRPr="00DC3802" w:rsidRDefault="00501F3C" w:rsidP="00C40AF5">
            <w:pPr>
              <w:pStyle w:val="Sessiontcplacedate"/>
              <w:rPr>
                <w:sz w:val="22"/>
              </w:rPr>
            </w:pPr>
            <w:r w:rsidRPr="00501F3C">
              <w:t>Thirty-Sixth Session</w:t>
            </w:r>
            <w:r w:rsidRPr="00501F3C">
              <w:br/>
              <w:t>Hanover, Germany, July 2 to 6, 2018</w:t>
            </w:r>
          </w:p>
        </w:tc>
        <w:tc>
          <w:tcPr>
            <w:tcW w:w="3127" w:type="dxa"/>
          </w:tcPr>
          <w:p w14:paraId="28338179" w14:textId="26EFC4CB" w:rsidR="00DA4499" w:rsidRPr="003C7FBE" w:rsidRDefault="00621302" w:rsidP="003C7FBE">
            <w:pPr>
              <w:pStyle w:val="Doccode"/>
            </w:pPr>
            <w:r>
              <w:t>T</w:t>
            </w:r>
            <w:r w:rsidR="00501F3C">
              <w:t>WC</w:t>
            </w:r>
            <w:r w:rsidR="00EB4E9C" w:rsidRPr="00AC2883">
              <w:t>/</w:t>
            </w:r>
            <w:r w:rsidR="00501F3C">
              <w:t>36</w:t>
            </w:r>
            <w:r w:rsidR="00EB4E9C" w:rsidRPr="00AC2883">
              <w:t>/</w:t>
            </w:r>
            <w:r w:rsidR="00730EFB">
              <w:t>7</w:t>
            </w:r>
            <w:r w:rsidR="00021C44">
              <w:t xml:space="preserve"> Add.</w:t>
            </w:r>
          </w:p>
          <w:p w14:paraId="5AFAD439" w14:textId="77777777"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14:paraId="63AC83AB" w14:textId="168C8E86" w:rsidR="00EB4E9C" w:rsidRPr="007C1D92" w:rsidRDefault="00EB4E9C" w:rsidP="00021C44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730EFB" w:rsidRPr="00F82C51">
              <w:rPr>
                <w:b w:val="0"/>
                <w:spacing w:val="0"/>
              </w:rPr>
              <w:t>Ju</w:t>
            </w:r>
            <w:r w:rsidR="00F82C51" w:rsidRPr="00F82C51">
              <w:rPr>
                <w:b w:val="0"/>
                <w:spacing w:val="0"/>
              </w:rPr>
              <w:t>ly 5</w:t>
            </w:r>
            <w:r w:rsidRPr="00F82C51">
              <w:rPr>
                <w:b w:val="0"/>
                <w:spacing w:val="0"/>
              </w:rPr>
              <w:t>, 201</w:t>
            </w:r>
            <w:r w:rsidR="00C40AF5" w:rsidRPr="00F82C51">
              <w:rPr>
                <w:b w:val="0"/>
                <w:spacing w:val="0"/>
              </w:rPr>
              <w:t>8</w:t>
            </w:r>
          </w:p>
        </w:tc>
      </w:tr>
    </w:tbl>
    <w:p w14:paraId="0D67BB38" w14:textId="0E34883C" w:rsidR="000D7780" w:rsidRPr="006A644A" w:rsidRDefault="00021C44" w:rsidP="006A644A">
      <w:pPr>
        <w:pStyle w:val="Titleofdoc0"/>
      </w:pPr>
      <w:bookmarkStart w:id="0" w:name="TitleOfDoc"/>
      <w:bookmarkEnd w:id="0"/>
      <w:r>
        <w:t>addendum to</w:t>
      </w:r>
      <w:r>
        <w:br/>
      </w:r>
      <w:r w:rsidR="00DE4BAD" w:rsidRPr="00DE4BAD">
        <w:t>Risks associated with assessment of uniformity by off-types on the basis of more than one growing cycle</w:t>
      </w:r>
    </w:p>
    <w:p w14:paraId="5F860FCF" w14:textId="77777777"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066DC2">
        <w:t>prepared by experts from Germany and the United Kingdom</w:t>
      </w:r>
    </w:p>
    <w:p w14:paraId="35196871" w14:textId="77777777"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14:paraId="2AF3A514" w14:textId="3BC70080" w:rsidR="00021C44" w:rsidRPr="0098080E" w:rsidRDefault="00021C44" w:rsidP="00021C44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 w:rsidRPr="00021C44">
        <w:rPr>
          <w:snapToGrid w:val="0"/>
        </w:rPr>
        <w:t>Risks associated with assessment of uniformity by off-types on the basis of more than one growing cycle</w:t>
      </w:r>
      <w:r w:rsidRPr="00D70BFB">
        <w:rPr>
          <w:snapToGrid w:val="0"/>
        </w:rPr>
        <w:t>”</w:t>
      </w:r>
      <w:r>
        <w:rPr>
          <w:snapToGrid w:val="0"/>
        </w:rPr>
        <w:t xml:space="preserve">, </w:t>
      </w:r>
      <w:r w:rsidRPr="00D70BFB">
        <w:rPr>
          <w:snapToGrid w:val="0"/>
        </w:rPr>
        <w:t xml:space="preserve">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14:paraId="6010CCBA" w14:textId="77777777" w:rsidR="00021C44" w:rsidRPr="0098080E" w:rsidRDefault="00021C44" w:rsidP="00021C44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14:paraId="7F8ADAF3" w14:textId="77777777" w:rsidR="00021C44" w:rsidRDefault="00021C44" w:rsidP="00021C44"/>
    <w:p w14:paraId="0CFEA540" w14:textId="77777777" w:rsidR="00021C44" w:rsidRDefault="00021C44" w:rsidP="00021C44"/>
    <w:p w14:paraId="20163D3A" w14:textId="77777777" w:rsidR="00021C44" w:rsidRDefault="00021C44" w:rsidP="00021C44"/>
    <w:p w14:paraId="10379DA9" w14:textId="77777777" w:rsidR="00021C44" w:rsidRDefault="00021C44" w:rsidP="00021C44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14:paraId="6F1B4445" w14:textId="77777777" w:rsidR="008D790C" w:rsidRDefault="008D790C" w:rsidP="00D66114">
      <w:pPr>
        <w:jc w:val="right"/>
      </w:pPr>
    </w:p>
    <w:p w14:paraId="2019E802" w14:textId="77777777" w:rsidR="00021C44" w:rsidRDefault="00021C44" w:rsidP="00021C44">
      <w:pPr>
        <w:sectPr w:rsidR="00021C44" w:rsidSect="00447092">
          <w:headerReference w:type="default" r:id="rId9"/>
          <w:pgSz w:w="11907" w:h="16840" w:code="9"/>
          <w:pgMar w:top="510" w:right="567" w:bottom="1134" w:left="1134" w:header="510" w:footer="680" w:gutter="0"/>
          <w:pgNumType w:start="1"/>
          <w:cols w:space="720"/>
          <w:titlePg/>
          <w:docGrid w:linePitch="272"/>
        </w:sectPr>
      </w:pPr>
    </w:p>
    <w:p w14:paraId="0416EE80" w14:textId="0F57385C" w:rsidR="008D790C" w:rsidRDefault="008D790C" w:rsidP="00021C44"/>
    <w:p w14:paraId="07CCCD13" w14:textId="7E30AA6C" w:rsidR="006B687B" w:rsidRDefault="006B687B" w:rsidP="006B687B">
      <w:pPr>
        <w:jc w:val="center"/>
      </w:pPr>
      <w:r w:rsidRPr="00021C44">
        <w:rPr>
          <w:snapToGrid w:val="0"/>
        </w:rPr>
        <w:t>RISKS ASSOCIATED WITH ASSESSMENT OF UNIFORMITY BY OFF-TYPES ON THE BASIS OF MORE THAN ONE GROWING CYCLE</w:t>
      </w:r>
    </w:p>
    <w:p w14:paraId="4E847CE0" w14:textId="77777777" w:rsidR="006B687B" w:rsidRDefault="006B687B" w:rsidP="006B687B">
      <w:pPr>
        <w:jc w:val="center"/>
      </w:pPr>
    </w:p>
    <w:p w14:paraId="4BB77724" w14:textId="6113B239" w:rsidR="006B687B" w:rsidRDefault="006B687B" w:rsidP="006B687B">
      <w:pPr>
        <w:spacing w:line="360" w:lineRule="auto"/>
        <w:jc w:val="center"/>
      </w:pPr>
      <w:r>
        <w:t>Presentation</w:t>
      </w:r>
      <w:r w:rsidRPr="0098080E">
        <w:t xml:space="preserve"> prepared by expert</w:t>
      </w:r>
      <w:r>
        <w:t>s</w:t>
      </w:r>
      <w:r w:rsidRPr="0098080E">
        <w:t xml:space="preserve"> from </w:t>
      </w:r>
      <w:r>
        <w:t>Germany and the United Kingdom</w:t>
      </w:r>
    </w:p>
    <w:p w14:paraId="3C99530B" w14:textId="77777777" w:rsidR="006B687B" w:rsidRDefault="006B687B" w:rsidP="006B687B">
      <w:pPr>
        <w:jc w:val="center"/>
      </w:pPr>
    </w:p>
    <w:p w14:paraId="4BA91DC2" w14:textId="77777777" w:rsidR="006B687B" w:rsidRDefault="006B687B" w:rsidP="006B687B">
      <w:pPr>
        <w:jc w:val="center"/>
      </w:pPr>
    </w:p>
    <w:p w14:paraId="3EFEF510" w14:textId="77777777" w:rsidR="006B687B" w:rsidRDefault="006B687B" w:rsidP="006B687B">
      <w:pPr>
        <w:spacing w:line="360" w:lineRule="auto"/>
        <w:jc w:val="center"/>
      </w:pPr>
      <w:r>
        <w:object w:dxaOrig="7560" w:dyaOrig="5670" w14:anchorId="6BFEC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15pt;height:283.6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2725909" r:id="rId11"/>
        </w:object>
      </w:r>
    </w:p>
    <w:p w14:paraId="560C2BD2" w14:textId="77777777" w:rsidR="006B687B" w:rsidRDefault="006B687B" w:rsidP="006B687B"/>
    <w:p w14:paraId="66427253" w14:textId="77777777" w:rsidR="006B687B" w:rsidRDefault="006B687B" w:rsidP="006B687B"/>
    <w:p w14:paraId="2BF9FC4B" w14:textId="77777777" w:rsidR="006B687B" w:rsidRDefault="006B687B" w:rsidP="006B687B"/>
    <w:p w14:paraId="30509D64" w14:textId="77777777" w:rsidR="006B687B" w:rsidRDefault="006B687B" w:rsidP="006B687B">
      <w:pPr>
        <w:spacing w:line="360" w:lineRule="auto"/>
        <w:jc w:val="center"/>
      </w:pPr>
      <w:r>
        <w:object w:dxaOrig="7560" w:dyaOrig="5670" w14:anchorId="27DD46BA">
          <v:shape id="_x0000_i1026" type="#_x0000_t75" style="width:378.15pt;height:283.6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2725910" r:id="rId13"/>
        </w:object>
      </w:r>
    </w:p>
    <w:p w14:paraId="3FA3CB9F" w14:textId="77777777" w:rsidR="006B687B" w:rsidRDefault="006B687B" w:rsidP="006B687B">
      <w:pPr>
        <w:spacing w:line="360" w:lineRule="auto"/>
        <w:jc w:val="center"/>
      </w:pPr>
      <w:r>
        <w:object w:dxaOrig="7560" w:dyaOrig="5670" w14:anchorId="6EEF08D6">
          <v:shape id="_x0000_i1027" type="#_x0000_t75" style="width:378.15pt;height:283.6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2725911" r:id="rId15"/>
        </w:object>
      </w:r>
    </w:p>
    <w:p w14:paraId="09C75D9E" w14:textId="77777777" w:rsidR="006B687B" w:rsidRDefault="006B687B" w:rsidP="006B687B"/>
    <w:p w14:paraId="1E28B6C4" w14:textId="77777777" w:rsidR="006B687B" w:rsidRDefault="006B687B" w:rsidP="006B687B"/>
    <w:p w14:paraId="405F3B7C" w14:textId="77777777" w:rsidR="006B687B" w:rsidRDefault="006B687B" w:rsidP="006B687B"/>
    <w:p w14:paraId="2079C9A8" w14:textId="77777777" w:rsidR="006B687B" w:rsidRDefault="006B687B" w:rsidP="006B687B">
      <w:pPr>
        <w:spacing w:line="360" w:lineRule="auto"/>
        <w:jc w:val="center"/>
      </w:pPr>
      <w:r>
        <w:object w:dxaOrig="7560" w:dyaOrig="5670" w14:anchorId="6332ED94">
          <v:shape id="_x0000_i1028" type="#_x0000_t75" style="width:378.15pt;height:283.6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2725912" r:id="rId17"/>
        </w:object>
      </w:r>
    </w:p>
    <w:p w14:paraId="7B3A020D" w14:textId="77777777" w:rsidR="006B687B" w:rsidRDefault="006B687B" w:rsidP="006B687B"/>
    <w:p w14:paraId="7B6DAC9F" w14:textId="77777777" w:rsidR="006B687B" w:rsidRDefault="006B687B" w:rsidP="006B687B"/>
    <w:p w14:paraId="3984525D" w14:textId="77777777" w:rsidR="006B687B" w:rsidRDefault="006B687B" w:rsidP="006B687B">
      <w:pPr>
        <w:spacing w:line="360" w:lineRule="auto"/>
        <w:jc w:val="center"/>
      </w:pPr>
      <w:r>
        <w:object w:dxaOrig="7560" w:dyaOrig="5670" w14:anchorId="33D14013">
          <v:shape id="_x0000_i1029" type="#_x0000_t75" style="width:378.15pt;height:283.6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2725913" r:id="rId19"/>
        </w:object>
      </w:r>
    </w:p>
    <w:p w14:paraId="24588457" w14:textId="77777777" w:rsidR="006B687B" w:rsidRDefault="006B687B" w:rsidP="006B687B"/>
    <w:p w14:paraId="1AF8442A" w14:textId="77777777" w:rsidR="006B687B" w:rsidRDefault="006B687B" w:rsidP="006B687B"/>
    <w:p w14:paraId="72D9CD2D" w14:textId="77777777" w:rsidR="006B687B" w:rsidRDefault="006B687B" w:rsidP="006B687B"/>
    <w:p w14:paraId="28A133CE" w14:textId="77777777" w:rsidR="006B687B" w:rsidRDefault="006B687B" w:rsidP="006B687B">
      <w:pPr>
        <w:spacing w:line="360" w:lineRule="auto"/>
        <w:jc w:val="center"/>
      </w:pPr>
      <w:r>
        <w:object w:dxaOrig="7560" w:dyaOrig="5670" w14:anchorId="7D93F5A9">
          <v:shape id="_x0000_i1030" type="#_x0000_t75" style="width:378.15pt;height:283.6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2725914" r:id="rId21"/>
        </w:object>
      </w:r>
    </w:p>
    <w:p w14:paraId="4B4D346F" w14:textId="77777777" w:rsidR="006B687B" w:rsidRDefault="006B687B" w:rsidP="006B687B"/>
    <w:p w14:paraId="6BE174EB" w14:textId="77777777" w:rsidR="006B687B" w:rsidRDefault="006B687B" w:rsidP="006B687B"/>
    <w:p w14:paraId="434F391B" w14:textId="77777777" w:rsidR="006B687B" w:rsidRDefault="006B687B" w:rsidP="006B687B">
      <w:pPr>
        <w:spacing w:line="360" w:lineRule="auto"/>
        <w:jc w:val="center"/>
      </w:pPr>
      <w:r>
        <w:object w:dxaOrig="7560" w:dyaOrig="5670" w14:anchorId="30444FA7">
          <v:shape id="_x0000_i1031" type="#_x0000_t75" style="width:378.15pt;height:283.6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2725915" r:id="rId23"/>
        </w:object>
      </w:r>
    </w:p>
    <w:p w14:paraId="514EA3A3" w14:textId="77777777" w:rsidR="006B687B" w:rsidRDefault="006B687B" w:rsidP="006B687B"/>
    <w:p w14:paraId="415BB342" w14:textId="77777777" w:rsidR="006B687B" w:rsidRDefault="006B687B" w:rsidP="006B687B"/>
    <w:p w14:paraId="50E89475" w14:textId="77777777" w:rsidR="006B687B" w:rsidRDefault="006B687B" w:rsidP="006B687B"/>
    <w:p w14:paraId="05942A18" w14:textId="77777777" w:rsidR="006B687B" w:rsidRDefault="006B687B" w:rsidP="006B687B">
      <w:pPr>
        <w:spacing w:line="360" w:lineRule="auto"/>
        <w:jc w:val="center"/>
      </w:pPr>
      <w:r>
        <w:object w:dxaOrig="7560" w:dyaOrig="5670" w14:anchorId="47B08BDD">
          <v:shape id="_x0000_i1032" type="#_x0000_t75" style="width:378.15pt;height:283.6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2725916" r:id="rId25"/>
        </w:object>
      </w:r>
    </w:p>
    <w:p w14:paraId="201F892D" w14:textId="77777777" w:rsidR="006B687B" w:rsidRDefault="006B687B" w:rsidP="006B687B"/>
    <w:p w14:paraId="74DE4E7F" w14:textId="77777777" w:rsidR="006B687B" w:rsidRDefault="006B687B" w:rsidP="006B687B"/>
    <w:p w14:paraId="0F766576" w14:textId="77777777" w:rsidR="006B687B" w:rsidRDefault="006B687B" w:rsidP="006B687B">
      <w:pPr>
        <w:spacing w:line="360" w:lineRule="auto"/>
        <w:jc w:val="center"/>
      </w:pPr>
      <w:r>
        <w:object w:dxaOrig="7560" w:dyaOrig="5670" w14:anchorId="5AF28117">
          <v:shape id="_x0000_i1033" type="#_x0000_t75" style="width:378.15pt;height:283.6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2725917" r:id="rId27"/>
        </w:object>
      </w:r>
    </w:p>
    <w:p w14:paraId="4C1F1524" w14:textId="77777777" w:rsidR="006B687B" w:rsidRDefault="006B687B" w:rsidP="006B687B"/>
    <w:p w14:paraId="75F8C70F" w14:textId="77777777" w:rsidR="006B687B" w:rsidRDefault="006B687B" w:rsidP="006B687B"/>
    <w:p w14:paraId="5F7AE589" w14:textId="77777777" w:rsidR="006B687B" w:rsidRDefault="006B687B" w:rsidP="006B687B"/>
    <w:p w14:paraId="08C4A259" w14:textId="77777777" w:rsidR="006B687B" w:rsidRDefault="006B687B" w:rsidP="006B687B">
      <w:pPr>
        <w:spacing w:line="360" w:lineRule="auto"/>
        <w:jc w:val="center"/>
      </w:pPr>
      <w:r>
        <w:object w:dxaOrig="7560" w:dyaOrig="5670" w14:anchorId="244F2719">
          <v:shape id="_x0000_i1034" type="#_x0000_t75" style="width:378.15pt;height:283.6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92725918" r:id="rId29"/>
        </w:object>
      </w:r>
    </w:p>
    <w:p w14:paraId="7A94E12F" w14:textId="77777777" w:rsidR="006B687B" w:rsidRDefault="006B687B" w:rsidP="006B687B"/>
    <w:p w14:paraId="3C8FB266" w14:textId="77777777" w:rsidR="006B687B" w:rsidRDefault="006B687B" w:rsidP="006B687B"/>
    <w:p w14:paraId="6FBBC34D" w14:textId="77777777" w:rsidR="006B687B" w:rsidRDefault="006B687B" w:rsidP="006B687B">
      <w:pPr>
        <w:spacing w:line="360" w:lineRule="auto"/>
        <w:jc w:val="center"/>
      </w:pPr>
      <w:r>
        <w:object w:dxaOrig="7560" w:dyaOrig="5670" w14:anchorId="0B9BB876">
          <v:shape id="_x0000_i1035" type="#_x0000_t75" style="width:378.15pt;height:283.6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92725919" r:id="rId31"/>
        </w:object>
      </w:r>
    </w:p>
    <w:p w14:paraId="11404F6C" w14:textId="77777777" w:rsidR="006B687B" w:rsidRDefault="006B687B" w:rsidP="006B687B"/>
    <w:p w14:paraId="63F993B7" w14:textId="77777777" w:rsidR="006B687B" w:rsidRDefault="006B687B" w:rsidP="006B687B"/>
    <w:p w14:paraId="6B338BD1" w14:textId="77777777" w:rsidR="006B687B" w:rsidRDefault="006B687B" w:rsidP="006B687B"/>
    <w:p w14:paraId="3387C9DC" w14:textId="77777777" w:rsidR="006B687B" w:rsidRDefault="006B687B" w:rsidP="006B687B">
      <w:pPr>
        <w:spacing w:line="360" w:lineRule="auto"/>
        <w:jc w:val="center"/>
      </w:pPr>
      <w:r>
        <w:object w:dxaOrig="7560" w:dyaOrig="5670" w14:anchorId="70003A31">
          <v:shape id="_x0000_i1036" type="#_x0000_t75" style="width:378.15pt;height:283.6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92725920" r:id="rId33"/>
        </w:object>
      </w:r>
    </w:p>
    <w:p w14:paraId="7B57DD5A" w14:textId="77777777" w:rsidR="006B687B" w:rsidRDefault="006B687B" w:rsidP="006B687B"/>
    <w:p w14:paraId="74D3BD21" w14:textId="77777777" w:rsidR="006B687B" w:rsidRDefault="006B687B" w:rsidP="006B687B"/>
    <w:p w14:paraId="7A0B8981" w14:textId="77777777" w:rsidR="006B687B" w:rsidRDefault="006B687B" w:rsidP="006B687B">
      <w:pPr>
        <w:spacing w:line="360" w:lineRule="auto"/>
        <w:jc w:val="center"/>
      </w:pPr>
      <w:r>
        <w:object w:dxaOrig="7560" w:dyaOrig="5670" w14:anchorId="53C553E6">
          <v:shape id="_x0000_i1037" type="#_x0000_t75" style="width:378.15pt;height:283.6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92725921" r:id="rId35"/>
        </w:object>
      </w:r>
    </w:p>
    <w:p w14:paraId="27A71712" w14:textId="77777777" w:rsidR="006B687B" w:rsidRDefault="006B687B" w:rsidP="006B687B"/>
    <w:p w14:paraId="78A4CAB0" w14:textId="77777777" w:rsidR="006B687B" w:rsidRDefault="006B687B" w:rsidP="006B687B"/>
    <w:p w14:paraId="502CD518" w14:textId="77777777" w:rsidR="006B687B" w:rsidRDefault="006B687B" w:rsidP="006B687B"/>
    <w:p w14:paraId="62F7E577" w14:textId="77777777" w:rsidR="006B687B" w:rsidRDefault="006B687B" w:rsidP="006B687B">
      <w:pPr>
        <w:spacing w:line="360" w:lineRule="auto"/>
        <w:jc w:val="center"/>
      </w:pPr>
      <w:r>
        <w:object w:dxaOrig="7560" w:dyaOrig="5670" w14:anchorId="5430802F">
          <v:shape id="_x0000_i1038" type="#_x0000_t75" style="width:378.15pt;height:283.6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92725922" r:id="rId37"/>
        </w:object>
      </w:r>
    </w:p>
    <w:p w14:paraId="5B2AE7B6" w14:textId="77777777" w:rsidR="006B687B" w:rsidRDefault="006B687B" w:rsidP="006B687B"/>
    <w:p w14:paraId="18081706" w14:textId="77777777" w:rsidR="006B687B" w:rsidRDefault="006B687B" w:rsidP="006B687B"/>
    <w:p w14:paraId="0967F5DC" w14:textId="77777777" w:rsidR="006B687B" w:rsidRDefault="006B687B" w:rsidP="006B687B">
      <w:pPr>
        <w:spacing w:line="360" w:lineRule="auto"/>
        <w:jc w:val="center"/>
      </w:pPr>
      <w:r>
        <w:object w:dxaOrig="7560" w:dyaOrig="5670" w14:anchorId="63B27EE9">
          <v:shape id="_x0000_i1039" type="#_x0000_t75" style="width:378.15pt;height:283.6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92725923" r:id="rId39"/>
        </w:object>
      </w:r>
    </w:p>
    <w:p w14:paraId="744FA0A2" w14:textId="77777777" w:rsidR="006B687B" w:rsidRDefault="006B687B" w:rsidP="006B687B"/>
    <w:p w14:paraId="6500C1C3" w14:textId="77777777" w:rsidR="006B687B" w:rsidRDefault="006B687B" w:rsidP="006B687B"/>
    <w:p w14:paraId="2DD24B08" w14:textId="77777777" w:rsidR="006B687B" w:rsidRDefault="006B687B" w:rsidP="006B687B"/>
    <w:p w14:paraId="77954633" w14:textId="77777777" w:rsidR="006B687B" w:rsidRDefault="006B687B" w:rsidP="006B687B">
      <w:pPr>
        <w:spacing w:line="360" w:lineRule="auto"/>
        <w:jc w:val="center"/>
      </w:pPr>
      <w:r>
        <w:object w:dxaOrig="7560" w:dyaOrig="5670" w14:anchorId="51BBA9CE">
          <v:shape id="_x0000_i1040" type="#_x0000_t75" style="width:378.15pt;height:283.6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92725924" r:id="rId41"/>
        </w:object>
      </w:r>
    </w:p>
    <w:p w14:paraId="34B2F9A1" w14:textId="77777777" w:rsidR="006B687B" w:rsidRDefault="006B687B" w:rsidP="006B687B"/>
    <w:p w14:paraId="511F6CEE" w14:textId="77777777" w:rsidR="006B687B" w:rsidRDefault="006B687B" w:rsidP="006B687B"/>
    <w:p w14:paraId="3DA2BF54" w14:textId="77777777" w:rsidR="006B687B" w:rsidRDefault="006B687B" w:rsidP="006B687B">
      <w:pPr>
        <w:spacing w:line="360" w:lineRule="auto"/>
        <w:jc w:val="center"/>
      </w:pPr>
      <w:r>
        <w:object w:dxaOrig="7560" w:dyaOrig="5670" w14:anchorId="276E12AA">
          <v:shape id="_x0000_i1041" type="#_x0000_t75" style="width:378.15pt;height:283.6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92725925" r:id="rId43"/>
        </w:object>
      </w:r>
    </w:p>
    <w:p w14:paraId="2792BD54" w14:textId="77777777" w:rsidR="006B687B" w:rsidRDefault="006B687B" w:rsidP="006B687B"/>
    <w:p w14:paraId="6916518B" w14:textId="77777777" w:rsidR="006B687B" w:rsidRDefault="006B687B" w:rsidP="006B687B"/>
    <w:p w14:paraId="437601C1" w14:textId="77777777" w:rsidR="006B687B" w:rsidRDefault="006B687B" w:rsidP="006B687B"/>
    <w:p w14:paraId="212E1278" w14:textId="77777777" w:rsidR="006B687B" w:rsidRDefault="006B687B" w:rsidP="006B687B">
      <w:pPr>
        <w:spacing w:line="360" w:lineRule="auto"/>
        <w:jc w:val="center"/>
      </w:pPr>
      <w:r>
        <w:object w:dxaOrig="7560" w:dyaOrig="5670" w14:anchorId="44CEBA88">
          <v:shape id="_x0000_i1042" type="#_x0000_t75" style="width:378.15pt;height:283.6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592725926" r:id="rId45"/>
        </w:object>
      </w:r>
    </w:p>
    <w:p w14:paraId="7F8758C3" w14:textId="77777777" w:rsidR="006B687B" w:rsidRDefault="006B687B" w:rsidP="006B687B"/>
    <w:p w14:paraId="06652283" w14:textId="77777777" w:rsidR="006B687B" w:rsidRDefault="006B687B" w:rsidP="006B687B"/>
    <w:p w14:paraId="70E99DD4" w14:textId="77777777" w:rsidR="006B687B" w:rsidRDefault="006B687B" w:rsidP="006B687B">
      <w:pPr>
        <w:spacing w:line="360" w:lineRule="auto"/>
        <w:jc w:val="center"/>
      </w:pPr>
      <w:r>
        <w:object w:dxaOrig="7560" w:dyaOrig="5670" w14:anchorId="49D6C4C7">
          <v:shape id="_x0000_i1043" type="#_x0000_t75" style="width:378.15pt;height:283.6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92725927" r:id="rId47"/>
        </w:object>
      </w:r>
    </w:p>
    <w:p w14:paraId="4D58CE98" w14:textId="77777777" w:rsidR="006B687B" w:rsidRDefault="006B687B" w:rsidP="006B687B"/>
    <w:p w14:paraId="18433D6E" w14:textId="77777777" w:rsidR="006B687B" w:rsidRDefault="006B687B" w:rsidP="006B687B"/>
    <w:p w14:paraId="62FA6B5E" w14:textId="77777777" w:rsidR="006B687B" w:rsidRDefault="006B687B" w:rsidP="006B687B"/>
    <w:p w14:paraId="3BF5E04C" w14:textId="77777777" w:rsidR="006B687B" w:rsidRDefault="006B687B" w:rsidP="006B687B">
      <w:pPr>
        <w:spacing w:line="360" w:lineRule="auto"/>
        <w:jc w:val="center"/>
      </w:pPr>
      <w:r>
        <w:object w:dxaOrig="7560" w:dyaOrig="5670" w14:anchorId="4F47EA2C">
          <v:shape id="_x0000_i1044" type="#_x0000_t75" style="width:378.15pt;height:283.6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592725928" r:id="rId49"/>
        </w:object>
      </w:r>
    </w:p>
    <w:p w14:paraId="62AA93B5" w14:textId="77777777" w:rsidR="006B687B" w:rsidRDefault="006B687B" w:rsidP="006B687B"/>
    <w:p w14:paraId="44F16743" w14:textId="77777777" w:rsidR="006B687B" w:rsidRDefault="006B687B" w:rsidP="006B687B"/>
    <w:p w14:paraId="7C134D61" w14:textId="77777777" w:rsidR="006B687B" w:rsidRDefault="006B687B" w:rsidP="006B687B">
      <w:pPr>
        <w:spacing w:line="360" w:lineRule="auto"/>
        <w:jc w:val="center"/>
      </w:pPr>
      <w:r>
        <w:object w:dxaOrig="7560" w:dyaOrig="5670" w14:anchorId="14EF78B2">
          <v:shape id="_x0000_i1045" type="#_x0000_t75" style="width:378.15pt;height:283.6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92725929" r:id="rId51"/>
        </w:object>
      </w:r>
    </w:p>
    <w:p w14:paraId="0B8C6C7D" w14:textId="77777777" w:rsidR="006B687B" w:rsidRDefault="006B687B" w:rsidP="006B687B"/>
    <w:p w14:paraId="252AC0C4" w14:textId="77777777" w:rsidR="006B687B" w:rsidRDefault="006B687B" w:rsidP="006B687B"/>
    <w:p w14:paraId="66986912" w14:textId="77777777" w:rsidR="006B687B" w:rsidRDefault="006B687B" w:rsidP="006B687B"/>
    <w:p w14:paraId="7431F25F" w14:textId="77777777" w:rsidR="006B687B" w:rsidRDefault="006B687B" w:rsidP="006B687B">
      <w:pPr>
        <w:spacing w:line="360" w:lineRule="auto"/>
        <w:jc w:val="center"/>
      </w:pPr>
      <w:r>
        <w:object w:dxaOrig="7560" w:dyaOrig="5670" w14:anchorId="41F60EEB">
          <v:shape id="_x0000_i1046" type="#_x0000_t75" style="width:378.15pt;height:283.6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592725930" r:id="rId53"/>
        </w:object>
      </w:r>
    </w:p>
    <w:p w14:paraId="3B2C182E" w14:textId="77777777" w:rsidR="006B687B" w:rsidRDefault="006B687B" w:rsidP="006B687B"/>
    <w:p w14:paraId="295C808A" w14:textId="77777777" w:rsidR="006B687B" w:rsidRDefault="006B687B" w:rsidP="006B687B"/>
    <w:p w14:paraId="25A86552" w14:textId="77777777" w:rsidR="006B687B" w:rsidRDefault="006B687B" w:rsidP="006B687B">
      <w:pPr>
        <w:spacing w:line="360" w:lineRule="auto"/>
        <w:jc w:val="center"/>
      </w:pPr>
      <w:r>
        <w:object w:dxaOrig="7560" w:dyaOrig="5670" w14:anchorId="17A72770">
          <v:shape id="_x0000_i1047" type="#_x0000_t75" style="width:378.15pt;height:283.6pt" o:ole="" o:bordertopcolor="this" o:borderleftcolor="this" o:borderbottomcolor="this" o:borderrightcolor="this">
            <v:imagedata r:id="rId5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592725931" r:id="rId55"/>
        </w:object>
      </w:r>
    </w:p>
    <w:p w14:paraId="4843AEA4" w14:textId="77777777" w:rsidR="006B687B" w:rsidRDefault="006B687B" w:rsidP="006B687B"/>
    <w:p w14:paraId="0003B5A7" w14:textId="77777777" w:rsidR="006B687B" w:rsidRDefault="006B687B" w:rsidP="006B687B"/>
    <w:p w14:paraId="678F97BA" w14:textId="77777777" w:rsidR="006B687B" w:rsidRDefault="006B687B" w:rsidP="006B687B"/>
    <w:p w14:paraId="0ABCA5B9" w14:textId="77777777" w:rsidR="006B687B" w:rsidRDefault="006B687B" w:rsidP="006B687B">
      <w:pPr>
        <w:spacing w:line="360" w:lineRule="auto"/>
        <w:jc w:val="center"/>
      </w:pPr>
      <w:r>
        <w:object w:dxaOrig="7560" w:dyaOrig="5670" w14:anchorId="02A0B3E8">
          <v:shape id="_x0000_i1048" type="#_x0000_t75" style="width:378.15pt;height:283.6pt" o:ole="" o:bordertopcolor="this" o:borderleftcolor="this" o:borderbottomcolor="this" o:borderrightcolor="this">
            <v:imagedata r:id="rId5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592725932" r:id="rId57"/>
        </w:object>
      </w:r>
    </w:p>
    <w:p w14:paraId="022E53F2" w14:textId="77777777" w:rsidR="006B687B" w:rsidRDefault="006B687B" w:rsidP="006B687B"/>
    <w:p w14:paraId="4657250F" w14:textId="77777777" w:rsidR="006B687B" w:rsidRDefault="006B687B" w:rsidP="006B687B"/>
    <w:p w14:paraId="1835887F" w14:textId="77777777" w:rsidR="006B687B" w:rsidRDefault="006B687B" w:rsidP="006B687B">
      <w:pPr>
        <w:spacing w:line="360" w:lineRule="auto"/>
        <w:jc w:val="center"/>
      </w:pPr>
      <w:r>
        <w:object w:dxaOrig="7560" w:dyaOrig="5670" w14:anchorId="6A2271F1">
          <v:shape id="_x0000_i1049" type="#_x0000_t75" style="width:378.15pt;height:283.6pt" o:ole="" o:bordertopcolor="this" o:borderleftcolor="this" o:borderbottomcolor="this" o:borderrightcolor="this">
            <v:imagedata r:id="rId5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592725933" r:id="rId59"/>
        </w:object>
      </w:r>
    </w:p>
    <w:p w14:paraId="58C224A9" w14:textId="77777777" w:rsidR="006B687B" w:rsidRDefault="006B687B" w:rsidP="006B687B"/>
    <w:p w14:paraId="5CBC02CD" w14:textId="77777777" w:rsidR="006B687B" w:rsidRDefault="006B687B" w:rsidP="006B687B"/>
    <w:p w14:paraId="2B054DE6" w14:textId="77777777" w:rsidR="006B687B" w:rsidRDefault="006B687B" w:rsidP="006B687B"/>
    <w:p w14:paraId="058A369E" w14:textId="77777777" w:rsidR="006B687B" w:rsidRDefault="006B687B" w:rsidP="006B687B">
      <w:pPr>
        <w:spacing w:line="360" w:lineRule="auto"/>
        <w:jc w:val="center"/>
      </w:pPr>
      <w:r>
        <w:object w:dxaOrig="7560" w:dyaOrig="5670" w14:anchorId="467A2044">
          <v:shape id="_x0000_i1050" type="#_x0000_t75" style="width:378.15pt;height:283.6pt" o:ole="" o:bordertopcolor="this" o:borderleftcolor="this" o:borderbottomcolor="this" o:borderrightcolor="this">
            <v:imagedata r:id="rId6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92725934" r:id="rId61"/>
        </w:object>
      </w:r>
    </w:p>
    <w:p w14:paraId="225DF882" w14:textId="77777777" w:rsidR="006B687B" w:rsidRDefault="006B687B" w:rsidP="006B687B"/>
    <w:p w14:paraId="0A13540B" w14:textId="77777777" w:rsidR="006B687B" w:rsidRDefault="006B687B" w:rsidP="006B687B"/>
    <w:p w14:paraId="228BE20B" w14:textId="77777777" w:rsidR="006B687B" w:rsidRDefault="006B687B" w:rsidP="006B687B">
      <w:pPr>
        <w:spacing w:line="360" w:lineRule="auto"/>
        <w:jc w:val="center"/>
      </w:pPr>
      <w:r>
        <w:object w:dxaOrig="7560" w:dyaOrig="5670" w14:anchorId="5634A8E5">
          <v:shape id="_x0000_i1051" type="#_x0000_t75" style="width:378.15pt;height:283.6pt" o:ole="" o:bordertopcolor="this" o:borderleftcolor="this" o:borderbottomcolor="this" o:borderrightcolor="this">
            <v:imagedata r:id="rId6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1" DrawAspect="Content" ObjectID="_1592725935" r:id="rId63"/>
        </w:object>
      </w:r>
    </w:p>
    <w:p w14:paraId="6B6B94BD" w14:textId="77777777" w:rsidR="006B687B" w:rsidRDefault="006B687B" w:rsidP="006B687B"/>
    <w:p w14:paraId="33C463E1" w14:textId="77777777" w:rsidR="006B687B" w:rsidRDefault="006B687B" w:rsidP="006B687B"/>
    <w:p w14:paraId="19360136" w14:textId="77777777" w:rsidR="006B687B" w:rsidRDefault="006B687B" w:rsidP="006B687B"/>
    <w:p w14:paraId="47D9337B" w14:textId="77777777" w:rsidR="006B687B" w:rsidRDefault="006B687B" w:rsidP="006B687B">
      <w:pPr>
        <w:spacing w:line="360" w:lineRule="auto"/>
        <w:jc w:val="center"/>
      </w:pPr>
      <w:r>
        <w:object w:dxaOrig="7560" w:dyaOrig="5670" w14:anchorId="3D402B03">
          <v:shape id="_x0000_i1052" type="#_x0000_t75" style="width:378.15pt;height:283.6pt" o:ole="" o:bordertopcolor="this" o:borderleftcolor="this" o:borderbottomcolor="this" o:borderrightcolor="this">
            <v:imagedata r:id="rId6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2" DrawAspect="Content" ObjectID="_1592725936" r:id="rId65"/>
        </w:object>
      </w:r>
    </w:p>
    <w:p w14:paraId="7298DEBB" w14:textId="77777777" w:rsidR="006B687B" w:rsidRDefault="006B687B" w:rsidP="006B687B"/>
    <w:p w14:paraId="6DA59F19" w14:textId="77777777" w:rsidR="006B687B" w:rsidRDefault="006B687B" w:rsidP="006B687B"/>
    <w:p w14:paraId="05D562F8" w14:textId="77777777" w:rsidR="006B687B" w:rsidRDefault="006B687B" w:rsidP="006B687B">
      <w:pPr>
        <w:spacing w:line="360" w:lineRule="auto"/>
        <w:jc w:val="center"/>
      </w:pPr>
      <w:r>
        <w:object w:dxaOrig="7560" w:dyaOrig="5670" w14:anchorId="61BEF96A">
          <v:shape id="_x0000_i1053" type="#_x0000_t75" style="width:378.15pt;height:283.6pt" o:ole="" o:bordertopcolor="this" o:borderleftcolor="this" o:borderbottomcolor="this" o:borderrightcolor="this">
            <v:imagedata r:id="rId6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3" DrawAspect="Content" ObjectID="_1592725937" r:id="rId67"/>
        </w:object>
      </w:r>
    </w:p>
    <w:p w14:paraId="31E76847" w14:textId="77777777" w:rsidR="006B687B" w:rsidRDefault="006B687B" w:rsidP="006B687B"/>
    <w:p w14:paraId="2C06F6E8" w14:textId="77777777" w:rsidR="006B687B" w:rsidRDefault="006B687B" w:rsidP="006B687B"/>
    <w:p w14:paraId="223AFDEC" w14:textId="77777777" w:rsidR="006B687B" w:rsidRDefault="006B687B" w:rsidP="006B687B"/>
    <w:p w14:paraId="10387207" w14:textId="77777777" w:rsidR="006B687B" w:rsidRDefault="006B687B" w:rsidP="006B687B"/>
    <w:p w14:paraId="5C6AFC20" w14:textId="77777777" w:rsidR="00021C44" w:rsidRDefault="00021C44" w:rsidP="00D66114">
      <w:pPr>
        <w:jc w:val="right"/>
      </w:pPr>
    </w:p>
    <w:p w14:paraId="7EC85979" w14:textId="77777777" w:rsidR="00447092" w:rsidRPr="0021251E" w:rsidRDefault="00447092" w:rsidP="00447092">
      <w:pPr>
        <w:jc w:val="right"/>
      </w:pPr>
      <w:r>
        <w:t>[End of Annex</w:t>
      </w:r>
      <w:r w:rsidRPr="0021251E">
        <w:t xml:space="preserve"> and of document]</w:t>
      </w:r>
    </w:p>
    <w:p w14:paraId="671D60E7" w14:textId="77777777" w:rsidR="00050E16" w:rsidRPr="00C5280D" w:rsidRDefault="00050E16" w:rsidP="0056107C">
      <w:pPr>
        <w:jc w:val="left"/>
      </w:pPr>
      <w:bookmarkStart w:id="2" w:name="_GoBack"/>
      <w:bookmarkEnd w:id="2"/>
    </w:p>
    <w:sectPr w:rsidR="00050E16" w:rsidRPr="00C5280D" w:rsidSect="00447092">
      <w:headerReference w:type="default" r:id="rId68"/>
      <w:headerReference w:type="first" r:id="rId69"/>
      <w:pgSz w:w="11907" w:h="16840" w:code="9"/>
      <w:pgMar w:top="510" w:right="567" w:bottom="1134" w:left="1134" w:header="510" w:footer="680" w:gutter="0"/>
      <w:pgNumType w:start="1"/>
      <w:cols w:space="72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2778572" w15:done="0"/>
  <w15:commentEx w15:paraId="0E47215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2778572" w16cid:durableId="1ED73996"/>
  <w16cid:commentId w16cid:paraId="0E472150" w16cid:durableId="1ED7399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7A1A23" w14:textId="77777777" w:rsidR="006D7D68" w:rsidRDefault="006D7D68" w:rsidP="006655D3">
      <w:r>
        <w:separator/>
      </w:r>
    </w:p>
    <w:p w14:paraId="7A498D79" w14:textId="77777777" w:rsidR="006D7D68" w:rsidRDefault="006D7D68" w:rsidP="006655D3"/>
    <w:p w14:paraId="72C55636" w14:textId="77777777" w:rsidR="006D7D68" w:rsidRDefault="006D7D68" w:rsidP="006655D3"/>
  </w:endnote>
  <w:endnote w:type="continuationSeparator" w:id="0">
    <w:p w14:paraId="0988F83B" w14:textId="77777777" w:rsidR="006D7D68" w:rsidRDefault="006D7D68" w:rsidP="006655D3">
      <w:r>
        <w:separator/>
      </w:r>
    </w:p>
    <w:p w14:paraId="66A7A7C7" w14:textId="77777777" w:rsidR="006D7D68" w:rsidRPr="00294751" w:rsidRDefault="006D7D68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14:paraId="48DC6DE9" w14:textId="77777777" w:rsidR="006D7D68" w:rsidRPr="00294751" w:rsidRDefault="006D7D68" w:rsidP="006655D3">
      <w:pPr>
        <w:rPr>
          <w:lang w:val="fr-FR"/>
        </w:rPr>
      </w:pPr>
    </w:p>
    <w:p w14:paraId="4B715DB5" w14:textId="77777777" w:rsidR="006D7D68" w:rsidRPr="00294751" w:rsidRDefault="006D7D68" w:rsidP="006655D3">
      <w:pPr>
        <w:rPr>
          <w:lang w:val="fr-FR"/>
        </w:rPr>
      </w:pPr>
    </w:p>
  </w:endnote>
  <w:endnote w:type="continuationNotice" w:id="1">
    <w:p w14:paraId="3A32BCE8" w14:textId="77777777" w:rsidR="006D7D68" w:rsidRPr="00294751" w:rsidRDefault="006D7D68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14:paraId="4785DFA1" w14:textId="77777777" w:rsidR="006D7D68" w:rsidRPr="00294751" w:rsidRDefault="006D7D68" w:rsidP="006655D3">
      <w:pPr>
        <w:rPr>
          <w:lang w:val="fr-FR"/>
        </w:rPr>
      </w:pPr>
    </w:p>
    <w:p w14:paraId="75E10B09" w14:textId="77777777" w:rsidR="006D7D68" w:rsidRPr="00294751" w:rsidRDefault="006D7D68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B06BE" w14:textId="77777777" w:rsidR="006D7D68" w:rsidRDefault="006D7D68" w:rsidP="006655D3">
      <w:r>
        <w:separator/>
      </w:r>
    </w:p>
  </w:footnote>
  <w:footnote w:type="continuationSeparator" w:id="0">
    <w:p w14:paraId="7B31E305" w14:textId="77777777" w:rsidR="006D7D68" w:rsidRDefault="006D7D68" w:rsidP="006655D3">
      <w:r>
        <w:separator/>
      </w:r>
    </w:p>
  </w:footnote>
  <w:footnote w:type="continuationNotice" w:id="1">
    <w:p w14:paraId="66B8BC44" w14:textId="77777777" w:rsidR="006D7D68" w:rsidRPr="00AB530F" w:rsidRDefault="006D7D68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8A34E" w14:textId="77777777" w:rsidR="003C0ED2" w:rsidRDefault="003C0ED2" w:rsidP="003C0ED2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TWC/36/7 Add.</w:t>
    </w:r>
  </w:p>
  <w:p w14:paraId="673DC97E" w14:textId="77777777" w:rsidR="003C0ED2" w:rsidRPr="00C5280D" w:rsidRDefault="003C0ED2" w:rsidP="003C0ED2">
    <w:pPr>
      <w:pStyle w:val="Header"/>
      <w:rPr>
        <w:rStyle w:val="PageNumber"/>
        <w:lang w:val="en-US"/>
      </w:rPr>
    </w:pPr>
  </w:p>
  <w:p w14:paraId="4867D5AB" w14:textId="77777777" w:rsidR="003C0ED2" w:rsidRDefault="003C0ED2" w:rsidP="003C0ED2">
    <w:pPr>
      <w:pStyle w:val="Header"/>
    </w:pPr>
    <w:r>
      <w:t>ANNEX</w:t>
    </w:r>
  </w:p>
  <w:p w14:paraId="527CD45E" w14:textId="77777777" w:rsidR="003C0ED2" w:rsidRPr="00021C44" w:rsidRDefault="003C0ED2" w:rsidP="003C0ED2">
    <w:pPr>
      <w:pStyle w:val="Header"/>
    </w:pPr>
  </w:p>
  <w:p w14:paraId="20FC7FEE" w14:textId="77777777" w:rsidR="003C0ED2" w:rsidRDefault="003C0E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C9C5A" w14:textId="77777777" w:rsidR="003C0ED2" w:rsidRDefault="003C0ED2" w:rsidP="003C0ED2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TWC/36/7 Add.</w:t>
    </w:r>
  </w:p>
  <w:p w14:paraId="2A9B04F5" w14:textId="1A875618" w:rsidR="003C0ED2" w:rsidRDefault="003C0ED2" w:rsidP="003C0ED2">
    <w:pPr>
      <w:pStyle w:val="Header"/>
    </w:pPr>
    <w:proofErr w:type="spellStart"/>
    <w:r>
      <w:t>Annex</w:t>
    </w:r>
    <w:proofErr w:type="spellEnd"/>
    <w:r>
      <w:t xml:space="preserve">, page </w:t>
    </w:r>
    <w:r>
      <w:fldChar w:fldCharType="begin"/>
    </w:r>
    <w:r>
      <w:instrText xml:space="preserve"> PAGE   \* MERGEFORMAT </w:instrText>
    </w:r>
    <w:r>
      <w:fldChar w:fldCharType="separate"/>
    </w:r>
    <w:r w:rsidR="00F82C51">
      <w:rPr>
        <w:noProof/>
      </w:rPr>
      <w:t>15</w:t>
    </w:r>
    <w:r>
      <w:rPr>
        <w:noProof/>
      </w:rPr>
      <w:fldChar w:fldCharType="end"/>
    </w:r>
  </w:p>
  <w:p w14:paraId="38F966FD" w14:textId="77777777" w:rsidR="003C0ED2" w:rsidRDefault="003C0E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E229" w14:textId="77777777" w:rsidR="00021C44" w:rsidRDefault="00021C44" w:rsidP="00021C44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TWC/36/7 Add.</w:t>
    </w:r>
  </w:p>
  <w:p w14:paraId="22AD0687" w14:textId="77777777" w:rsidR="00021C44" w:rsidRPr="00C5280D" w:rsidRDefault="00021C44" w:rsidP="00021C44">
    <w:pPr>
      <w:pStyle w:val="Header"/>
      <w:rPr>
        <w:rStyle w:val="PageNumber"/>
        <w:lang w:val="en-US"/>
      </w:rPr>
    </w:pPr>
  </w:p>
  <w:p w14:paraId="62E03565" w14:textId="77777777" w:rsidR="00021C44" w:rsidRDefault="00021C44" w:rsidP="00021C44">
    <w:pPr>
      <w:pStyle w:val="Header"/>
    </w:pPr>
    <w:r>
      <w:t>ANNEX</w:t>
    </w:r>
  </w:p>
  <w:p w14:paraId="2CB4A363" w14:textId="77777777" w:rsidR="00021C44" w:rsidRPr="00021C44" w:rsidRDefault="00021C44" w:rsidP="00021C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3537"/>
    <w:multiLevelType w:val="hybridMultilevel"/>
    <w:tmpl w:val="BC408D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rian">
    <w15:presenceInfo w15:providerId="None" w15:userId="adrian"/>
  </w15:person>
  <w15:person w15:author="Papa">
    <w15:presenceInfo w15:providerId="None" w15:userId="Pa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82"/>
    <w:rsid w:val="00010CF3"/>
    <w:rsid w:val="00011E27"/>
    <w:rsid w:val="000148BC"/>
    <w:rsid w:val="00021C44"/>
    <w:rsid w:val="00024AB8"/>
    <w:rsid w:val="00030854"/>
    <w:rsid w:val="00036028"/>
    <w:rsid w:val="00044642"/>
    <w:rsid w:val="000446B9"/>
    <w:rsid w:val="00047E21"/>
    <w:rsid w:val="00050E16"/>
    <w:rsid w:val="00066DC2"/>
    <w:rsid w:val="00083FBD"/>
    <w:rsid w:val="00085505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32F2"/>
    <w:rsid w:val="00140C16"/>
    <w:rsid w:val="00141DB8"/>
    <w:rsid w:val="00172084"/>
    <w:rsid w:val="0017474A"/>
    <w:rsid w:val="001758C6"/>
    <w:rsid w:val="00182339"/>
    <w:rsid w:val="00182B99"/>
    <w:rsid w:val="001C2035"/>
    <w:rsid w:val="001D6303"/>
    <w:rsid w:val="0021332C"/>
    <w:rsid w:val="00213982"/>
    <w:rsid w:val="00237421"/>
    <w:rsid w:val="0024416D"/>
    <w:rsid w:val="00247B25"/>
    <w:rsid w:val="00255F95"/>
    <w:rsid w:val="00271911"/>
    <w:rsid w:val="002800A0"/>
    <w:rsid w:val="002801B3"/>
    <w:rsid w:val="00281060"/>
    <w:rsid w:val="00291C7B"/>
    <w:rsid w:val="002940E8"/>
    <w:rsid w:val="00294751"/>
    <w:rsid w:val="002A6E50"/>
    <w:rsid w:val="002B4298"/>
    <w:rsid w:val="002C256A"/>
    <w:rsid w:val="002E26E2"/>
    <w:rsid w:val="00305A7F"/>
    <w:rsid w:val="003152FE"/>
    <w:rsid w:val="003158E8"/>
    <w:rsid w:val="00327436"/>
    <w:rsid w:val="00335389"/>
    <w:rsid w:val="00344BD6"/>
    <w:rsid w:val="0035528D"/>
    <w:rsid w:val="00361821"/>
    <w:rsid w:val="00361E9E"/>
    <w:rsid w:val="00370BF0"/>
    <w:rsid w:val="00395EFE"/>
    <w:rsid w:val="003A53CF"/>
    <w:rsid w:val="003C0ED2"/>
    <w:rsid w:val="003C2EDB"/>
    <w:rsid w:val="003C7FBE"/>
    <w:rsid w:val="003D227C"/>
    <w:rsid w:val="003D2B4D"/>
    <w:rsid w:val="00407519"/>
    <w:rsid w:val="004407E4"/>
    <w:rsid w:val="00444A88"/>
    <w:rsid w:val="00447092"/>
    <w:rsid w:val="00460231"/>
    <w:rsid w:val="00474DA4"/>
    <w:rsid w:val="00476104"/>
    <w:rsid w:val="00476B4D"/>
    <w:rsid w:val="004805FA"/>
    <w:rsid w:val="004935D2"/>
    <w:rsid w:val="0049744F"/>
    <w:rsid w:val="004B1215"/>
    <w:rsid w:val="004C39C2"/>
    <w:rsid w:val="004D047D"/>
    <w:rsid w:val="004F1E9E"/>
    <w:rsid w:val="004F305A"/>
    <w:rsid w:val="004F49D4"/>
    <w:rsid w:val="00501F3C"/>
    <w:rsid w:val="00512164"/>
    <w:rsid w:val="00520297"/>
    <w:rsid w:val="005338F9"/>
    <w:rsid w:val="0054281C"/>
    <w:rsid w:val="00544581"/>
    <w:rsid w:val="0055268D"/>
    <w:rsid w:val="0056107C"/>
    <w:rsid w:val="00576BE4"/>
    <w:rsid w:val="005A400A"/>
    <w:rsid w:val="005E5C26"/>
    <w:rsid w:val="005F7B92"/>
    <w:rsid w:val="00612379"/>
    <w:rsid w:val="006153B6"/>
    <w:rsid w:val="0061555F"/>
    <w:rsid w:val="00621302"/>
    <w:rsid w:val="006248E3"/>
    <w:rsid w:val="00636CA6"/>
    <w:rsid w:val="00641200"/>
    <w:rsid w:val="0064689D"/>
    <w:rsid w:val="006655D3"/>
    <w:rsid w:val="00667404"/>
    <w:rsid w:val="00671F58"/>
    <w:rsid w:val="00687EB4"/>
    <w:rsid w:val="00695C56"/>
    <w:rsid w:val="00696D60"/>
    <w:rsid w:val="006A3822"/>
    <w:rsid w:val="006A5CDE"/>
    <w:rsid w:val="006A644A"/>
    <w:rsid w:val="006B17D2"/>
    <w:rsid w:val="006B687B"/>
    <w:rsid w:val="006C224E"/>
    <w:rsid w:val="006D780A"/>
    <w:rsid w:val="006D7A71"/>
    <w:rsid w:val="006D7D68"/>
    <w:rsid w:val="0071271E"/>
    <w:rsid w:val="00730EFB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60A1D"/>
    <w:rsid w:val="00867AC1"/>
    <w:rsid w:val="00890DF8"/>
    <w:rsid w:val="008A743F"/>
    <w:rsid w:val="008B3ADA"/>
    <w:rsid w:val="008C0970"/>
    <w:rsid w:val="008D0BC5"/>
    <w:rsid w:val="008D2CF7"/>
    <w:rsid w:val="008D790C"/>
    <w:rsid w:val="008E7B9C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766C0"/>
    <w:rsid w:val="00984BDE"/>
    <w:rsid w:val="00992D82"/>
    <w:rsid w:val="00997029"/>
    <w:rsid w:val="009A7339"/>
    <w:rsid w:val="009B440E"/>
    <w:rsid w:val="009D1964"/>
    <w:rsid w:val="009D690D"/>
    <w:rsid w:val="009E5306"/>
    <w:rsid w:val="009E65B6"/>
    <w:rsid w:val="00A17FB7"/>
    <w:rsid w:val="00A24C10"/>
    <w:rsid w:val="00A42AC3"/>
    <w:rsid w:val="00A430CF"/>
    <w:rsid w:val="00A461CA"/>
    <w:rsid w:val="00A54309"/>
    <w:rsid w:val="00A56090"/>
    <w:rsid w:val="00AB2B93"/>
    <w:rsid w:val="00AB530F"/>
    <w:rsid w:val="00AB7E5B"/>
    <w:rsid w:val="00AC2883"/>
    <w:rsid w:val="00AE0EF1"/>
    <w:rsid w:val="00AE2937"/>
    <w:rsid w:val="00B07301"/>
    <w:rsid w:val="00B10782"/>
    <w:rsid w:val="00B115FC"/>
    <w:rsid w:val="00B11F3E"/>
    <w:rsid w:val="00B224DE"/>
    <w:rsid w:val="00B324D4"/>
    <w:rsid w:val="00B46575"/>
    <w:rsid w:val="00B57BA3"/>
    <w:rsid w:val="00B61777"/>
    <w:rsid w:val="00B84BBD"/>
    <w:rsid w:val="00BA43FB"/>
    <w:rsid w:val="00BC127D"/>
    <w:rsid w:val="00BC1FE6"/>
    <w:rsid w:val="00C061B6"/>
    <w:rsid w:val="00C16021"/>
    <w:rsid w:val="00C2446C"/>
    <w:rsid w:val="00C36AE5"/>
    <w:rsid w:val="00C40AF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C3DE6"/>
    <w:rsid w:val="00CD00FF"/>
    <w:rsid w:val="00CE076C"/>
    <w:rsid w:val="00CE3B64"/>
    <w:rsid w:val="00CF1330"/>
    <w:rsid w:val="00CF7E36"/>
    <w:rsid w:val="00D3708D"/>
    <w:rsid w:val="00D40426"/>
    <w:rsid w:val="00D57C96"/>
    <w:rsid w:val="00D57D18"/>
    <w:rsid w:val="00D66114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E4BAD"/>
    <w:rsid w:val="00E07D87"/>
    <w:rsid w:val="00E32F7E"/>
    <w:rsid w:val="00E5267B"/>
    <w:rsid w:val="00E70039"/>
    <w:rsid w:val="00E72D49"/>
    <w:rsid w:val="00E7593C"/>
    <w:rsid w:val="00E7678A"/>
    <w:rsid w:val="00E935F1"/>
    <w:rsid w:val="00E94A81"/>
    <w:rsid w:val="00EA1FFB"/>
    <w:rsid w:val="00EB048E"/>
    <w:rsid w:val="00EB4E9C"/>
    <w:rsid w:val="00EC1E22"/>
    <w:rsid w:val="00EC481C"/>
    <w:rsid w:val="00EC482E"/>
    <w:rsid w:val="00EE1AFA"/>
    <w:rsid w:val="00EE34DF"/>
    <w:rsid w:val="00EF2F89"/>
    <w:rsid w:val="00EF5C57"/>
    <w:rsid w:val="00F03E06"/>
    <w:rsid w:val="00F03E98"/>
    <w:rsid w:val="00F1237A"/>
    <w:rsid w:val="00F22CBD"/>
    <w:rsid w:val="00F269D3"/>
    <w:rsid w:val="00F272F1"/>
    <w:rsid w:val="00F45372"/>
    <w:rsid w:val="00F560F7"/>
    <w:rsid w:val="00F6334D"/>
    <w:rsid w:val="00F82C51"/>
    <w:rsid w:val="00F925E5"/>
    <w:rsid w:val="00FA49AB"/>
    <w:rsid w:val="00FB6772"/>
    <w:rsid w:val="00FD6BBA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5C561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NormalWeb">
    <w:name w:val="Normal (Web)"/>
    <w:basedOn w:val="Normal"/>
    <w:uiPriority w:val="99"/>
    <w:unhideWhenUsed/>
    <w:rsid w:val="006248E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447092"/>
    <w:rPr>
      <w:rFonts w:ascii="Arial" w:hAnsi="Arial"/>
      <w:lang w:val="fr-FR"/>
    </w:rPr>
  </w:style>
  <w:style w:type="character" w:styleId="CommentReference">
    <w:name w:val="annotation reference"/>
    <w:basedOn w:val="DefaultParagraphFont"/>
    <w:semiHidden/>
    <w:unhideWhenUsed/>
    <w:rsid w:val="0018233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82339"/>
  </w:style>
  <w:style w:type="character" w:customStyle="1" w:styleId="CommentTextChar">
    <w:name w:val="Comment Text Char"/>
    <w:basedOn w:val="DefaultParagraphFont"/>
    <w:link w:val="CommentText"/>
    <w:semiHidden/>
    <w:rsid w:val="0018233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823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82339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NormalWeb">
    <w:name w:val="Normal (Web)"/>
    <w:basedOn w:val="Normal"/>
    <w:uiPriority w:val="99"/>
    <w:unhideWhenUsed/>
    <w:rsid w:val="006248E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447092"/>
    <w:rPr>
      <w:rFonts w:ascii="Arial" w:hAnsi="Arial"/>
      <w:lang w:val="fr-FR"/>
    </w:rPr>
  </w:style>
  <w:style w:type="character" w:styleId="CommentReference">
    <w:name w:val="annotation reference"/>
    <w:basedOn w:val="DefaultParagraphFont"/>
    <w:semiHidden/>
    <w:unhideWhenUsed/>
    <w:rsid w:val="0018233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82339"/>
  </w:style>
  <w:style w:type="character" w:customStyle="1" w:styleId="CommentTextChar">
    <w:name w:val="Comment Text Char"/>
    <w:basedOn w:val="DefaultParagraphFont"/>
    <w:link w:val="CommentText"/>
    <w:semiHidden/>
    <w:rsid w:val="0018233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823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82339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7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PowerPoint_Slide15.sldx"/><Relationship Id="rId21" Type="http://schemas.openxmlformats.org/officeDocument/2006/relationships/package" Target="embeddings/Microsoft_PowerPoint_Slide6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PowerPoint_Slide19.sldx"/><Relationship Id="rId50" Type="http://schemas.openxmlformats.org/officeDocument/2006/relationships/image" Target="media/image22.emf"/><Relationship Id="rId55" Type="http://schemas.openxmlformats.org/officeDocument/2006/relationships/package" Target="embeddings/Microsoft_PowerPoint_Slide23.sldx"/><Relationship Id="rId63" Type="http://schemas.openxmlformats.org/officeDocument/2006/relationships/package" Target="embeddings/Microsoft_PowerPoint_Slide27.sldx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package" Target="embeddings/Microsoft_PowerPoint_Slide10.sldx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4.sldx"/><Relationship Id="rId40" Type="http://schemas.openxmlformats.org/officeDocument/2006/relationships/image" Target="media/image17.emf"/><Relationship Id="rId45" Type="http://schemas.openxmlformats.org/officeDocument/2006/relationships/package" Target="embeddings/Microsoft_PowerPoint_Slide18.sldx"/><Relationship Id="rId53" Type="http://schemas.openxmlformats.org/officeDocument/2006/relationships/package" Target="embeddings/Microsoft_PowerPoint_Slide22.sld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PowerPoint_Slide20.sldx"/><Relationship Id="rId57" Type="http://schemas.openxmlformats.org/officeDocument/2006/relationships/package" Target="embeddings/Microsoft_PowerPoint_Slide24.sldx"/><Relationship Id="rId61" Type="http://schemas.openxmlformats.org/officeDocument/2006/relationships/package" Target="embeddings/Microsoft_PowerPoint_Slide26.sld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5.sldx"/><Relationship Id="rId31" Type="http://schemas.openxmlformats.org/officeDocument/2006/relationships/package" Target="embeddings/Microsoft_PowerPoint_Slide11.sld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PowerPoint_Slide28.sldx"/><Relationship Id="rId73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9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3.sldx"/><Relationship Id="rId43" Type="http://schemas.openxmlformats.org/officeDocument/2006/relationships/package" Target="embeddings/Microsoft_PowerPoint_Slide17.sld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package" Target="embeddings/Microsoft_PowerPoint_Slide21.sldx"/><Relationship Id="rId72" Type="http://schemas.microsoft.com/office/2011/relationships/people" Target="people.xml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33" Type="http://schemas.openxmlformats.org/officeDocument/2006/relationships/package" Target="embeddings/Microsoft_PowerPoint_Slide12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PowerPoint_Slide25.sldx"/><Relationship Id="rId67" Type="http://schemas.openxmlformats.org/officeDocument/2006/relationships/package" Target="embeddings/Microsoft_PowerPoint_Slide29.sldx"/><Relationship Id="rId20" Type="http://schemas.openxmlformats.org/officeDocument/2006/relationships/image" Target="media/image7.emf"/><Relationship Id="rId41" Type="http://schemas.openxmlformats.org/officeDocument/2006/relationships/package" Target="embeddings/Microsoft_PowerPoint_Slide16.sld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DAT1\OrgUPOV\Shared\Document\TWC\Twc36\TWC_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TWC_36</Template>
  <TotalTime>13</TotalTime>
  <Pages>16</Pages>
  <Words>155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TWC/36/07</vt:lpstr>
      <vt:lpstr>TWA/46</vt:lpstr>
    </vt:vector>
  </TitlesOfParts>
  <Company>UPOV</Company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TWC/36/07</dc:title>
  <dc:creator>MAY Jessica</dc:creator>
  <cp:lastModifiedBy>MAY Jessica</cp:lastModifiedBy>
  <cp:revision>7</cp:revision>
  <cp:lastPrinted>2018-07-03T11:41:00Z</cp:lastPrinted>
  <dcterms:created xsi:type="dcterms:W3CDTF">2018-07-03T11:28:00Z</dcterms:created>
  <dcterms:modified xsi:type="dcterms:W3CDTF">2018-07-10T09:04:00Z</dcterms:modified>
</cp:coreProperties>
</file>