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  <w:lang w:val="es-ES_tradnl" w:eastAsia="es-ES_tradnl"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</w:t>
            </w:r>
            <w:r w:rsidR="00501F3C" w:rsidRPr="00501F3C">
              <w:t>on Automation and Computer Programs</w:t>
            </w:r>
          </w:p>
          <w:p w:rsidR="00EB4E9C" w:rsidRPr="00DC3802" w:rsidRDefault="00501F3C" w:rsidP="00C40AF5">
            <w:pPr>
              <w:pStyle w:val="Sessiontcplacedate"/>
              <w:rPr>
                <w:sz w:val="22"/>
              </w:rPr>
            </w:pPr>
            <w:r w:rsidRPr="00501F3C">
              <w:t>Thirty-Sixth Session</w:t>
            </w:r>
            <w:r w:rsidRPr="00501F3C">
              <w:br/>
              <w:t>Hanover, Germany, July 2 to 6, 2018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501F3C">
              <w:t>WC</w:t>
            </w:r>
            <w:r w:rsidR="00EB4E9C" w:rsidRPr="00AC2883">
              <w:t>/</w:t>
            </w:r>
            <w:r w:rsidR="00501F3C">
              <w:t>36</w:t>
            </w:r>
            <w:r w:rsidR="00EB4E9C" w:rsidRPr="00AC2883">
              <w:t>/</w:t>
            </w:r>
            <w:r w:rsidR="00652ACF">
              <w:t>5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A03F86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bookmarkStart w:id="0" w:name="_GoBack"/>
            <w:bookmarkEnd w:id="0"/>
            <w:r w:rsidR="00652ACF" w:rsidRPr="00A03F86">
              <w:rPr>
                <w:b w:val="0"/>
                <w:spacing w:val="0"/>
              </w:rPr>
              <w:t xml:space="preserve">June </w:t>
            </w:r>
            <w:r w:rsidR="00A03F86" w:rsidRPr="00A03F86">
              <w:rPr>
                <w:b w:val="0"/>
                <w:spacing w:val="0"/>
              </w:rPr>
              <w:t>19</w:t>
            </w:r>
            <w:r w:rsidRPr="00A03F86">
              <w:rPr>
                <w:b w:val="0"/>
                <w:spacing w:val="0"/>
              </w:rPr>
              <w:t>, 201</w:t>
            </w:r>
            <w:r w:rsidR="00C40AF5" w:rsidRPr="00A03F86">
              <w:rPr>
                <w:b w:val="0"/>
                <w:spacing w:val="0"/>
              </w:rPr>
              <w:t>8</w:t>
            </w:r>
          </w:p>
        </w:tc>
      </w:tr>
    </w:tbl>
    <w:p w:rsidR="000D7780" w:rsidRPr="006A644A" w:rsidRDefault="00652ACF" w:rsidP="006A644A">
      <w:pPr>
        <w:pStyle w:val="Titleofdoc0"/>
      </w:pPr>
      <w:bookmarkStart w:id="1" w:name="TitleOfDoc"/>
      <w:bookmarkEnd w:id="1"/>
      <w:r>
        <w:t>experience with two trials/locations in one year for dus decisions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652ACF">
        <w:t>an expert from the Netherlands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652ACF" w:rsidRPr="0098080E" w:rsidRDefault="00652ACF" w:rsidP="00652ACF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>
        <w:rPr>
          <w:snapToGrid w:val="0"/>
        </w:rPr>
        <w:t>E</w:t>
      </w:r>
      <w:r w:rsidRPr="00652ACF">
        <w:rPr>
          <w:snapToGrid w:val="0"/>
        </w:rPr>
        <w:t>xperience with two trials/locations in one year for DUS decisions</w:t>
      </w:r>
      <w:r w:rsidRPr="00D70BFB">
        <w:rPr>
          <w:snapToGrid w:val="0"/>
        </w:rPr>
        <w:t>”</w:t>
      </w:r>
      <w:r>
        <w:rPr>
          <w:snapToGrid w:val="0"/>
        </w:rPr>
        <w:t>, prepared by an expert from the Netherlands,</w:t>
      </w:r>
      <w:r w:rsidRPr="00D70BFB">
        <w:rPr>
          <w:snapToGrid w:val="0"/>
        </w:rPr>
        <w:t xml:space="preserve"> to be made at the </w:t>
      </w:r>
      <w:r>
        <w:rPr>
          <w:snapToGrid w:val="0"/>
        </w:rPr>
        <w:t>thirty-sixth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:rsidR="00652ACF" w:rsidRPr="0098080E" w:rsidRDefault="00652ACF" w:rsidP="00652ACF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652ACF" w:rsidRDefault="00652ACF" w:rsidP="00652ACF"/>
    <w:p w:rsidR="00652ACF" w:rsidRDefault="00652ACF" w:rsidP="00652ACF"/>
    <w:p w:rsidR="00652ACF" w:rsidRDefault="00652ACF" w:rsidP="00652ACF"/>
    <w:p w:rsidR="00652ACF" w:rsidRDefault="00652ACF" w:rsidP="00652ACF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:rsidR="00050E16" w:rsidRPr="004B1215" w:rsidRDefault="00050E16" w:rsidP="004B1215"/>
    <w:p w:rsidR="00050E16" w:rsidRDefault="00050E16" w:rsidP="00050E16"/>
    <w:p w:rsidR="00544581" w:rsidRDefault="00544581">
      <w:pPr>
        <w:jc w:val="left"/>
      </w:pPr>
    </w:p>
    <w:p w:rsidR="00CC4027" w:rsidRDefault="00CC4027" w:rsidP="00050E16">
      <w:pPr>
        <w:sectPr w:rsidR="00CC4027" w:rsidSect="00906DDC">
          <w:headerReference w:type="default" r:id="rId8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50E16" w:rsidRDefault="00050E16" w:rsidP="00050E16"/>
    <w:p w:rsidR="00CC4027" w:rsidRDefault="00CC4027" w:rsidP="00CC4027">
      <w:pPr>
        <w:jc w:val="center"/>
      </w:pPr>
      <w:r w:rsidRPr="00CC4027">
        <w:t>EXPERIENCE WITH TWO TRIALS/LOCATIONS IN ONE YEAR FOR DUS DECISIONS</w:t>
      </w:r>
    </w:p>
    <w:p w:rsidR="00CC4027" w:rsidRDefault="00CC4027" w:rsidP="00CC4027">
      <w:pPr>
        <w:jc w:val="center"/>
      </w:pPr>
    </w:p>
    <w:p w:rsidR="00CC4027" w:rsidRDefault="00CC4027" w:rsidP="00CC4027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>
        <w:t>the Netherlands</w:t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5D96C963" wp14:editId="54BDD75A">
            <wp:extent cx="5946730" cy="3344400"/>
            <wp:effectExtent l="19050" t="19050" r="1651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730" cy="334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756428A6" wp14:editId="081DE524">
            <wp:extent cx="5943600" cy="3342640"/>
            <wp:effectExtent l="19050" t="19050" r="1905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2838F426" wp14:editId="59AB34CD">
            <wp:extent cx="5943600" cy="3342640"/>
            <wp:effectExtent l="19050" t="19050" r="1905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20CE3FCC" wp14:editId="6F719E4E">
            <wp:extent cx="5943600" cy="3342640"/>
            <wp:effectExtent l="19050" t="19050" r="1905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3CADDF0F" wp14:editId="11B8C5D1">
            <wp:extent cx="5943600" cy="3342640"/>
            <wp:effectExtent l="19050" t="19050" r="1905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310E2302" wp14:editId="6FF17E36">
            <wp:extent cx="5943600" cy="3342640"/>
            <wp:effectExtent l="19050" t="19050" r="1905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1A34F667" wp14:editId="5CE811D9">
            <wp:extent cx="5943600" cy="3342640"/>
            <wp:effectExtent l="19050" t="19050" r="1905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3EDCA1AC" wp14:editId="0F665CEF">
            <wp:extent cx="5943600" cy="3342640"/>
            <wp:effectExtent l="19050" t="19050" r="1905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33BAF304" wp14:editId="5CD830F4">
            <wp:extent cx="5943600" cy="3342640"/>
            <wp:effectExtent l="19050" t="19050" r="1905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157CC859" wp14:editId="0AE53DDA">
            <wp:extent cx="5943600" cy="3342640"/>
            <wp:effectExtent l="19050" t="19050" r="1905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6E3FE285" wp14:editId="2D62D69F">
            <wp:extent cx="5943600" cy="3342640"/>
            <wp:effectExtent l="19050" t="19050" r="190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724AB023" wp14:editId="52A4ECA4">
            <wp:extent cx="5943600" cy="3342640"/>
            <wp:effectExtent l="19050" t="19050" r="1905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029183E1" wp14:editId="0E23E5A6">
            <wp:extent cx="5943600" cy="3342640"/>
            <wp:effectExtent l="19050" t="19050" r="1905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08B811B6" wp14:editId="55779275">
            <wp:extent cx="5943600" cy="3342640"/>
            <wp:effectExtent l="19050" t="19050" r="1905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75A7A002" wp14:editId="669FDF85">
            <wp:extent cx="5943600" cy="3342640"/>
            <wp:effectExtent l="19050" t="19050" r="1905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29FEEA29" wp14:editId="0421042E">
            <wp:extent cx="5943600" cy="3342640"/>
            <wp:effectExtent l="19050" t="19050" r="1905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675190FA" wp14:editId="3FAF0B21">
            <wp:extent cx="5943600" cy="3342640"/>
            <wp:effectExtent l="19050" t="19050" r="1905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7960F42D" wp14:editId="4C1354FD">
            <wp:extent cx="5943600" cy="3342640"/>
            <wp:effectExtent l="19050" t="19050" r="1905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38368BD9" wp14:editId="5058E010">
            <wp:extent cx="5943600" cy="3342640"/>
            <wp:effectExtent l="19050" t="19050" r="1905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drawing>
          <wp:inline distT="0" distB="0" distL="0" distR="0" wp14:anchorId="6C620EF1" wp14:editId="32FBE362">
            <wp:extent cx="5943600" cy="3342640"/>
            <wp:effectExtent l="19050" t="19050" r="1905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</w:p>
    <w:p w:rsidR="00CC4027" w:rsidRDefault="00CC4027" w:rsidP="00CC4027">
      <w:pPr>
        <w:jc w:val="center"/>
      </w:pPr>
      <w:r w:rsidRPr="00CC4027">
        <w:rPr>
          <w:noProof/>
          <w:lang w:val="es-ES_tradnl" w:eastAsia="es-ES_tradnl"/>
        </w:rPr>
        <w:lastRenderedPageBreak/>
        <w:drawing>
          <wp:inline distT="0" distB="0" distL="0" distR="0" wp14:anchorId="11107764" wp14:editId="65814394">
            <wp:extent cx="5943600" cy="3342640"/>
            <wp:effectExtent l="19050" t="19050" r="1905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027" w:rsidRDefault="00CC4027" w:rsidP="00050E16"/>
    <w:p w:rsidR="00CC4027" w:rsidRDefault="00CC4027" w:rsidP="00050E16"/>
    <w:p w:rsidR="00CC4027" w:rsidRDefault="00CC4027" w:rsidP="00050E16"/>
    <w:p w:rsidR="00CC4027" w:rsidRPr="00C651CE" w:rsidRDefault="00CC4027" w:rsidP="00050E16"/>
    <w:p w:rsidR="009B440E" w:rsidRDefault="00050E16" w:rsidP="00050E16">
      <w:pPr>
        <w:jc w:val="right"/>
      </w:pPr>
      <w:r w:rsidRPr="00C5280D">
        <w:t xml:space="preserve"> [End of </w:t>
      </w:r>
      <w:r w:rsidR="00CC4027">
        <w:t xml:space="preserve">annex and of </w:t>
      </w:r>
      <w:r w:rsidRPr="00C5280D">
        <w:t>document]</w:t>
      </w:r>
    </w:p>
    <w:p w:rsidR="00E70039" w:rsidRDefault="00E70039">
      <w:pPr>
        <w:jc w:val="left"/>
      </w:pPr>
    </w:p>
    <w:p w:rsidR="00050E16" w:rsidRPr="00C5280D" w:rsidRDefault="00050E16" w:rsidP="009B440E">
      <w:pPr>
        <w:jc w:val="left"/>
      </w:pPr>
    </w:p>
    <w:sectPr w:rsidR="00050E16" w:rsidRPr="00C5280D" w:rsidSect="00BF177B">
      <w:headerReference w:type="default" r:id="rId30"/>
      <w:headerReference w:type="first" r:id="rId3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35A" w:rsidRDefault="00DD735A" w:rsidP="006655D3">
      <w:r>
        <w:separator/>
      </w:r>
    </w:p>
    <w:p w:rsidR="00DD735A" w:rsidRDefault="00DD735A" w:rsidP="006655D3"/>
    <w:p w:rsidR="00DD735A" w:rsidRDefault="00DD735A" w:rsidP="006655D3"/>
  </w:endnote>
  <w:endnote w:type="continuationSeparator" w:id="0">
    <w:p w:rsidR="00DD735A" w:rsidRDefault="00DD735A" w:rsidP="006655D3">
      <w:r>
        <w:separator/>
      </w:r>
    </w:p>
    <w:p w:rsidR="00DD735A" w:rsidRPr="00294751" w:rsidRDefault="00DD735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DD735A" w:rsidRPr="00294751" w:rsidRDefault="00DD735A" w:rsidP="006655D3">
      <w:pPr>
        <w:rPr>
          <w:lang w:val="fr-FR"/>
        </w:rPr>
      </w:pPr>
    </w:p>
    <w:p w:rsidR="00DD735A" w:rsidRPr="00294751" w:rsidRDefault="00DD735A" w:rsidP="006655D3">
      <w:pPr>
        <w:rPr>
          <w:lang w:val="fr-FR"/>
        </w:rPr>
      </w:pPr>
    </w:p>
  </w:endnote>
  <w:endnote w:type="continuationNotice" w:id="1">
    <w:p w:rsidR="00DD735A" w:rsidRPr="00294751" w:rsidRDefault="00DD735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DD735A" w:rsidRPr="00294751" w:rsidRDefault="00DD735A" w:rsidP="006655D3">
      <w:pPr>
        <w:rPr>
          <w:lang w:val="fr-FR"/>
        </w:rPr>
      </w:pPr>
    </w:p>
    <w:p w:rsidR="00DD735A" w:rsidRPr="00294751" w:rsidRDefault="00DD735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35A" w:rsidRDefault="00DD735A" w:rsidP="006655D3">
      <w:r>
        <w:separator/>
      </w:r>
    </w:p>
  </w:footnote>
  <w:footnote w:type="continuationSeparator" w:id="0">
    <w:p w:rsidR="00DD735A" w:rsidRDefault="00DD735A" w:rsidP="006655D3">
      <w:r>
        <w:separator/>
      </w:r>
    </w:p>
  </w:footnote>
  <w:footnote w:type="continuationNotice" w:id="1">
    <w:p w:rsidR="00DD735A" w:rsidRPr="00AB530F" w:rsidRDefault="00DD735A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E70039">
      <w:rPr>
        <w:rStyle w:val="PageNumber"/>
        <w:lang w:val="en-US"/>
      </w:rPr>
      <w:t>W</w:t>
    </w:r>
    <w:r w:rsidR="00255F95">
      <w:rPr>
        <w:rStyle w:val="PageNumber"/>
        <w:lang w:val="en-US"/>
      </w:rPr>
      <w:t>C</w:t>
    </w:r>
    <w:r>
      <w:rPr>
        <w:rStyle w:val="PageNumber"/>
        <w:lang w:val="en-US"/>
      </w:rPr>
      <w:t>/</w:t>
    </w:r>
    <w:r w:rsidR="00255F95">
      <w:rPr>
        <w:rStyle w:val="PageNumber"/>
        <w:lang w:val="en-US"/>
      </w:rPr>
      <w:t>36</w:t>
    </w:r>
    <w:r w:rsidR="00667404">
      <w:rPr>
        <w:rStyle w:val="PageNumber"/>
        <w:lang w:val="en-US"/>
      </w:rPr>
      <w:t>/</w:t>
    </w:r>
    <w:r w:rsidR="00BF177B">
      <w:rPr>
        <w:rStyle w:val="PageNumber"/>
        <w:lang w:val="en-US"/>
      </w:rPr>
      <w:t>5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855FE3">
      <w:rPr>
        <w:rStyle w:val="PageNumber"/>
        <w:noProof/>
        <w:lang w:val="en-US"/>
      </w:rPr>
      <w:t>11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77B" w:rsidRPr="00C5280D" w:rsidRDefault="00BF177B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TWC/36/5</w:t>
    </w:r>
  </w:p>
  <w:p w:rsidR="00BF177B" w:rsidRPr="00C5280D" w:rsidRDefault="00BF177B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A03F86">
      <w:rPr>
        <w:rStyle w:val="PageNumber"/>
        <w:noProof/>
        <w:lang w:val="en-US"/>
      </w:rPr>
      <w:t>9</w:t>
    </w:r>
    <w:r w:rsidRPr="00C5280D">
      <w:rPr>
        <w:rStyle w:val="PageNumber"/>
        <w:lang w:val="en-US"/>
      </w:rPr>
      <w:fldChar w:fldCharType="end"/>
    </w:r>
  </w:p>
  <w:p w:rsidR="00BF177B" w:rsidRPr="00C5280D" w:rsidRDefault="00BF177B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027" w:rsidRDefault="00CC4027" w:rsidP="00CC4027">
    <w:pPr>
      <w:pStyle w:val="Header"/>
      <w:rPr>
        <w:lang w:val="fr-CH"/>
      </w:rPr>
    </w:pPr>
    <w:r>
      <w:rPr>
        <w:lang w:val="fr-CH"/>
      </w:rPr>
      <w:t>TWC/36/5</w:t>
    </w:r>
  </w:p>
  <w:p w:rsidR="00CC4027" w:rsidRDefault="00CC4027" w:rsidP="00CC4027">
    <w:pPr>
      <w:pStyle w:val="Header"/>
      <w:rPr>
        <w:lang w:val="fr-CH"/>
      </w:rPr>
    </w:pPr>
  </w:p>
  <w:p w:rsidR="00CC4027" w:rsidRDefault="00CC4027" w:rsidP="00CC4027">
    <w:pPr>
      <w:pStyle w:val="Header"/>
      <w:rPr>
        <w:lang w:val="fr-CH"/>
      </w:rPr>
    </w:pPr>
    <w:r>
      <w:rPr>
        <w:lang w:val="fr-CH"/>
      </w:rPr>
      <w:t>ANNEX</w:t>
    </w:r>
  </w:p>
  <w:p w:rsidR="00CC4027" w:rsidRDefault="00CC40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5A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132F2"/>
    <w:rsid w:val="00141DB8"/>
    <w:rsid w:val="00172084"/>
    <w:rsid w:val="0017474A"/>
    <w:rsid w:val="001758C6"/>
    <w:rsid w:val="00182B99"/>
    <w:rsid w:val="001D6303"/>
    <w:rsid w:val="0021332C"/>
    <w:rsid w:val="00213982"/>
    <w:rsid w:val="0024416D"/>
    <w:rsid w:val="00255F95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305A7F"/>
    <w:rsid w:val="003152FE"/>
    <w:rsid w:val="00327436"/>
    <w:rsid w:val="00335389"/>
    <w:rsid w:val="00344BD6"/>
    <w:rsid w:val="0035528D"/>
    <w:rsid w:val="00361821"/>
    <w:rsid w:val="00361E9E"/>
    <w:rsid w:val="00370BF0"/>
    <w:rsid w:val="003C7FBE"/>
    <w:rsid w:val="003D227C"/>
    <w:rsid w:val="003D2B4D"/>
    <w:rsid w:val="00444A88"/>
    <w:rsid w:val="00474DA4"/>
    <w:rsid w:val="00476B4D"/>
    <w:rsid w:val="004805FA"/>
    <w:rsid w:val="004935D2"/>
    <w:rsid w:val="0049744F"/>
    <w:rsid w:val="004B1215"/>
    <w:rsid w:val="004C39C2"/>
    <w:rsid w:val="004D047D"/>
    <w:rsid w:val="004F1E9E"/>
    <w:rsid w:val="004F305A"/>
    <w:rsid w:val="00501F3C"/>
    <w:rsid w:val="00512164"/>
    <w:rsid w:val="00520297"/>
    <w:rsid w:val="005338F9"/>
    <w:rsid w:val="0054281C"/>
    <w:rsid w:val="00544581"/>
    <w:rsid w:val="0055268D"/>
    <w:rsid w:val="00576BE4"/>
    <w:rsid w:val="005A400A"/>
    <w:rsid w:val="005F7B92"/>
    <w:rsid w:val="00612379"/>
    <w:rsid w:val="006153B6"/>
    <w:rsid w:val="0061555F"/>
    <w:rsid w:val="00621302"/>
    <w:rsid w:val="00636CA6"/>
    <w:rsid w:val="00641200"/>
    <w:rsid w:val="00652ACF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6D7A71"/>
    <w:rsid w:val="0071271E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55FE3"/>
    <w:rsid w:val="00860A1D"/>
    <w:rsid w:val="00867AC1"/>
    <w:rsid w:val="00890DF8"/>
    <w:rsid w:val="008A743F"/>
    <w:rsid w:val="008C0970"/>
    <w:rsid w:val="008D0BC5"/>
    <w:rsid w:val="008D2CF7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D690D"/>
    <w:rsid w:val="009E65B6"/>
    <w:rsid w:val="00A03F86"/>
    <w:rsid w:val="00A17FB7"/>
    <w:rsid w:val="00A24C10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84BBD"/>
    <w:rsid w:val="00BA43FB"/>
    <w:rsid w:val="00BC127D"/>
    <w:rsid w:val="00BC1FE6"/>
    <w:rsid w:val="00BF177B"/>
    <w:rsid w:val="00C061B6"/>
    <w:rsid w:val="00C2446C"/>
    <w:rsid w:val="00C36AE5"/>
    <w:rsid w:val="00C40AF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C4027"/>
    <w:rsid w:val="00CF1330"/>
    <w:rsid w:val="00CF7E36"/>
    <w:rsid w:val="00D3708D"/>
    <w:rsid w:val="00D40426"/>
    <w:rsid w:val="00D57C96"/>
    <w:rsid w:val="00D57D18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D735A"/>
    <w:rsid w:val="00E07D87"/>
    <w:rsid w:val="00E32F7E"/>
    <w:rsid w:val="00E5267B"/>
    <w:rsid w:val="00E70039"/>
    <w:rsid w:val="00E72D49"/>
    <w:rsid w:val="00E7593C"/>
    <w:rsid w:val="00E7678A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45372"/>
    <w:rsid w:val="00F560F7"/>
    <w:rsid w:val="00F6334D"/>
    <w:rsid w:val="00FA49AB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C4027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C4027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C\Twc36\template\TWC_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TWC_36</Template>
  <TotalTime>26</TotalTime>
  <Pages>12</Pages>
  <Words>136</Words>
  <Characters>883</Characters>
  <Application>Microsoft Office Word</Application>
  <DocSecurity>0</DocSecurity>
  <Lines>51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TWC/36</vt:lpstr>
    </vt:vector>
  </TitlesOfParts>
  <Company>UPOV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TWC/36</dc:title>
  <dc:creator>MAY Jessica</dc:creator>
  <cp:lastModifiedBy>MAY Jessica</cp:lastModifiedBy>
  <cp:revision>6</cp:revision>
  <cp:lastPrinted>2018-06-06T09:25:00Z</cp:lastPrinted>
  <dcterms:created xsi:type="dcterms:W3CDTF">2018-06-06T07:29:00Z</dcterms:created>
  <dcterms:modified xsi:type="dcterms:W3CDTF">2018-06-19T16:18:00Z</dcterms:modified>
</cp:coreProperties>
</file>