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bookmarkStart w:id="0" w:name="_GoBack"/>
            <w:bookmarkEnd w:id="0"/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EB4E9C"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DA4499" w:rsidP="00DA4499">
            <w:pPr>
              <w:pStyle w:val="Sessiontc"/>
            </w:pPr>
            <w:r>
              <w:t xml:space="preserve">Working Group on Biochemical and Molecular Techniques </w:t>
            </w:r>
            <w:r>
              <w:br/>
              <w:t>and DNA-Profiling in Particular</w:t>
            </w:r>
          </w:p>
          <w:p w:rsidR="00EB4E9C" w:rsidRPr="00DC3802" w:rsidRDefault="00624E05" w:rsidP="00DA4499">
            <w:pPr>
              <w:pStyle w:val="Sessiontcplacedate"/>
              <w:rPr>
                <w:sz w:val="22"/>
              </w:rPr>
            </w:pPr>
            <w:r>
              <w:t>Seventeenth</w:t>
            </w:r>
            <w:r w:rsidRPr="00DA4973">
              <w:t xml:space="preserve"> Session</w:t>
            </w:r>
            <w:r w:rsidR="00EB4E9C" w:rsidRPr="00DA4973">
              <w:br/>
            </w:r>
            <w:r w:rsidRPr="008873AE">
              <w:t>Montevideo, Uruguay, September 10 to 13</w:t>
            </w:r>
            <w:r w:rsidRPr="00DA4973">
              <w:t>, 201</w:t>
            </w:r>
            <w:r>
              <w:t>8</w:t>
            </w:r>
          </w:p>
        </w:tc>
        <w:tc>
          <w:tcPr>
            <w:tcW w:w="3127" w:type="dxa"/>
          </w:tcPr>
          <w:p w:rsidR="00EB4E9C" w:rsidRDefault="00624E05" w:rsidP="003C7FBE">
            <w:pPr>
              <w:pStyle w:val="Doccode"/>
            </w:pPr>
            <w:r>
              <w:t>BMT/17</w:t>
            </w:r>
            <w:r w:rsidR="00EB4E9C" w:rsidRPr="00AC2883">
              <w:t>/</w:t>
            </w:r>
            <w:r w:rsidR="001C5E19">
              <w:t>15</w:t>
            </w:r>
            <w:r w:rsidR="00CB4A44">
              <w:t xml:space="preserve"> Add.</w:t>
            </w:r>
          </w:p>
          <w:p w:rsidR="00DA4499" w:rsidRPr="003C7FBE" w:rsidRDefault="00DA4499" w:rsidP="003C7FBE">
            <w:pPr>
              <w:pStyle w:val="Doccode"/>
            </w:pPr>
          </w:p>
          <w:p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:rsidR="00EB4E9C" w:rsidRPr="007C1D92" w:rsidRDefault="00EB4E9C" w:rsidP="003B09EB">
            <w:pPr>
              <w:pStyle w:val="Docoriginal"/>
            </w:pPr>
            <w:r w:rsidRPr="00AC2883">
              <w:t>Date:</w:t>
            </w:r>
            <w:r w:rsidRPr="000E636A">
              <w:rPr>
                <w:b w:val="0"/>
                <w:spacing w:val="0"/>
              </w:rPr>
              <w:t xml:space="preserve">  </w:t>
            </w:r>
            <w:r w:rsidR="003E27D2" w:rsidRPr="003B09EB">
              <w:rPr>
                <w:b w:val="0"/>
                <w:spacing w:val="0"/>
              </w:rPr>
              <w:t xml:space="preserve">September </w:t>
            </w:r>
            <w:r w:rsidR="00CB4A44" w:rsidRPr="003B09EB">
              <w:rPr>
                <w:b w:val="0"/>
                <w:spacing w:val="0"/>
              </w:rPr>
              <w:t>1</w:t>
            </w:r>
            <w:r w:rsidR="003B09EB" w:rsidRPr="003B09EB">
              <w:rPr>
                <w:b w:val="0"/>
                <w:spacing w:val="0"/>
              </w:rPr>
              <w:t>3</w:t>
            </w:r>
            <w:r w:rsidRPr="003B09EB">
              <w:rPr>
                <w:b w:val="0"/>
                <w:spacing w:val="0"/>
              </w:rPr>
              <w:t>, 201</w:t>
            </w:r>
            <w:r w:rsidR="006A1AA2" w:rsidRPr="003B09EB">
              <w:rPr>
                <w:b w:val="0"/>
                <w:spacing w:val="0"/>
              </w:rPr>
              <w:t>8</w:t>
            </w:r>
          </w:p>
        </w:tc>
      </w:tr>
    </w:tbl>
    <w:p w:rsidR="00260F1E" w:rsidRPr="00260F1E" w:rsidRDefault="00CB4A44" w:rsidP="00260F1E">
      <w:pPr>
        <w:pStyle w:val="Titleofdoc0"/>
      </w:pPr>
      <w:bookmarkStart w:id="1" w:name="TitleOfDoc"/>
      <w:bookmarkStart w:id="2" w:name="Prepared"/>
      <w:bookmarkEnd w:id="1"/>
      <w:bookmarkEnd w:id="2"/>
      <w:r>
        <w:rPr>
          <w:lang w:val="en-GB"/>
        </w:rPr>
        <w:t>addendum to</w:t>
      </w:r>
      <w:r>
        <w:rPr>
          <w:lang w:val="en-GB"/>
        </w:rPr>
        <w:br/>
      </w:r>
      <w:r w:rsidR="00490A27" w:rsidRPr="00490A27">
        <w:t xml:space="preserve">A DNA database for Rose: </w:t>
      </w:r>
      <w:r w:rsidR="003B09EB">
        <w:t xml:space="preserve"> </w:t>
      </w:r>
      <w:r w:rsidR="00490A27" w:rsidRPr="00490A27">
        <w:rPr>
          <w:lang w:val="en-GB"/>
        </w:rPr>
        <w:t>Development and validation of a SNP marker set</w:t>
      </w:r>
    </w:p>
    <w:p w:rsidR="000F5919" w:rsidRPr="006A644A" w:rsidRDefault="00490A27" w:rsidP="000F5919">
      <w:pPr>
        <w:pStyle w:val="preparedby1"/>
        <w:jc w:val="left"/>
      </w:pPr>
      <w:r w:rsidRPr="00490A27">
        <w:t xml:space="preserve">Document prepared by experts from the Netherlands, the </w:t>
      </w:r>
      <w:r w:rsidRPr="00490A27">
        <w:rPr>
          <w:lang w:val="en-GB"/>
        </w:rPr>
        <w:t xml:space="preserve">International Rose Breeders Association (IRBA) and the </w:t>
      </w:r>
      <w:r w:rsidRPr="00490A27">
        <w:t>International Community of Breeders of Asexually Reproduced Ornamental and Fruit-Tree Varieties (</w:t>
      </w:r>
      <w:r w:rsidRPr="00490A27">
        <w:rPr>
          <w:lang w:val="en-GB"/>
        </w:rPr>
        <w:t>CIOPORA)</w:t>
      </w:r>
    </w:p>
    <w:p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:rsidR="00686A66" w:rsidRPr="00686A66" w:rsidRDefault="00CB4A44" w:rsidP="00686A66">
      <w:pPr>
        <w:rPr>
          <w:rFonts w:eastAsia="DengXian"/>
          <w:lang w:eastAsia="zh-CN"/>
        </w:rPr>
      </w:pPr>
      <w:r w:rsidRPr="00D70BFB">
        <w:rPr>
          <w:snapToGrid w:val="0"/>
        </w:rPr>
        <w:t xml:space="preserve">The Annex to this document contains a copy of a presentation </w:t>
      </w:r>
      <w:r w:rsidRPr="000F5919">
        <w:t>on “</w:t>
      </w:r>
      <w:r w:rsidR="00490A27" w:rsidRPr="00490A27">
        <w:t xml:space="preserve">A DNA database for Rose: </w:t>
      </w:r>
      <w:r w:rsidR="00490A27" w:rsidRPr="00490A27">
        <w:rPr>
          <w:lang w:val="en-GB"/>
        </w:rPr>
        <w:t>Development and validation of a SNP marker set</w:t>
      </w:r>
      <w:r w:rsidRPr="000F5919">
        <w:t xml:space="preserve">”, prepared by </w:t>
      </w:r>
      <w:r w:rsidR="00490A27" w:rsidRPr="00490A27">
        <w:t xml:space="preserve">experts from the Netherlands, the </w:t>
      </w:r>
      <w:r w:rsidR="00490A27" w:rsidRPr="00490A27">
        <w:rPr>
          <w:lang w:val="en-GB"/>
        </w:rPr>
        <w:t xml:space="preserve">International Rose Breeders Association (IRBA) and the </w:t>
      </w:r>
      <w:r w:rsidR="00490A27" w:rsidRPr="00490A27">
        <w:t>International Community of Breeders of Asexually Reproduced Ornamental and Fruit-Tree Varieties (</w:t>
      </w:r>
      <w:r w:rsidR="00490A27" w:rsidRPr="00490A27">
        <w:rPr>
          <w:lang w:val="en-GB"/>
        </w:rPr>
        <w:t>CIOPORA)</w:t>
      </w:r>
      <w:r>
        <w:rPr>
          <w:snapToGrid w:val="0"/>
        </w:rPr>
        <w:t xml:space="preserve">, </w:t>
      </w:r>
      <w:r w:rsidR="00636249">
        <w:rPr>
          <w:snapToGrid w:val="0"/>
        </w:rPr>
        <w:t>which was</w:t>
      </w:r>
      <w:r>
        <w:rPr>
          <w:snapToGrid w:val="0"/>
        </w:rPr>
        <w:t xml:space="preserve"> made at the seventeenth session of </w:t>
      </w:r>
      <w:r w:rsidRPr="00D70BFB">
        <w:rPr>
          <w:rFonts w:hint="eastAsia"/>
          <w:snapToGrid w:val="0"/>
        </w:rPr>
        <w:t>the</w:t>
      </w:r>
      <w:r w:rsidRPr="00D70BFB">
        <w:rPr>
          <w:snapToGrid w:val="0"/>
        </w:rPr>
        <w:t xml:space="preserve"> </w:t>
      </w:r>
      <w:r w:rsidRPr="00E54218">
        <w:rPr>
          <w:snapToGrid w:val="0"/>
        </w:rPr>
        <w:t>Working Group on Biochemical and Molecular Techniques and DNA-Profiling in Particular</w:t>
      </w:r>
      <w:r w:rsidRPr="00D70BFB">
        <w:rPr>
          <w:snapToGrid w:val="0"/>
        </w:rPr>
        <w:t xml:space="preserve"> (</w:t>
      </w:r>
      <w:r>
        <w:rPr>
          <w:snapToGrid w:val="0"/>
        </w:rPr>
        <w:t>BMT</w:t>
      </w:r>
      <w:r w:rsidRPr="00D70BFB">
        <w:rPr>
          <w:snapToGrid w:val="0"/>
        </w:rPr>
        <w:t>).</w:t>
      </w:r>
    </w:p>
    <w:p w:rsidR="00686A66" w:rsidRPr="00686A66" w:rsidRDefault="00686A66" w:rsidP="00686A66">
      <w:pPr>
        <w:rPr>
          <w:rFonts w:eastAsia="DengXian"/>
          <w:lang w:eastAsia="zh-CN"/>
        </w:rPr>
      </w:pPr>
    </w:p>
    <w:p w:rsidR="00A31935" w:rsidRDefault="00A31935" w:rsidP="00A31935"/>
    <w:p w:rsidR="008B15BF" w:rsidRPr="00C651CE" w:rsidRDefault="008B15BF" w:rsidP="00A31935"/>
    <w:p w:rsidR="00A31935" w:rsidRDefault="00A31935" w:rsidP="00A31935">
      <w:pPr>
        <w:jc w:val="right"/>
      </w:pPr>
      <w:r w:rsidRPr="00C5280D">
        <w:t xml:space="preserve"> [</w:t>
      </w:r>
      <w:r w:rsidR="00584379">
        <w:t>Annex follows</w:t>
      </w:r>
      <w:r w:rsidRPr="00C5280D">
        <w:t>]</w:t>
      </w:r>
    </w:p>
    <w:p w:rsidR="00584379" w:rsidRDefault="00584379" w:rsidP="00A31935">
      <w:pPr>
        <w:jc w:val="right"/>
        <w:sectPr w:rsidR="00584379" w:rsidSect="002F3171">
          <w:headerReference w:type="default" r:id="rId9"/>
          <w:footnotePr>
            <w:numFmt w:val="chicago"/>
          </w:footnotePr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</w:sectPr>
      </w:pPr>
    </w:p>
    <w:p w:rsidR="00584379" w:rsidRDefault="00584379" w:rsidP="004933CB">
      <w:pPr>
        <w:jc w:val="center"/>
      </w:pPr>
    </w:p>
    <w:p w:rsidR="00584379" w:rsidRDefault="00584379" w:rsidP="00584379">
      <w:pPr>
        <w:jc w:val="center"/>
        <w:rPr>
          <w:snapToGrid w:val="0"/>
        </w:rPr>
      </w:pPr>
    </w:p>
    <w:p w:rsidR="000F5919" w:rsidRDefault="001C5E19" w:rsidP="00584379">
      <w:pPr>
        <w:jc w:val="center"/>
        <w:rPr>
          <w:lang w:val="en-GB"/>
        </w:rPr>
      </w:pPr>
      <w:r w:rsidRPr="00490A27">
        <w:t xml:space="preserve">A DNA DATABASE FOR ROSE: </w:t>
      </w:r>
      <w:r w:rsidRPr="00490A27">
        <w:rPr>
          <w:lang w:val="en-GB"/>
        </w:rPr>
        <w:t>DEVELOPMENT AND VALIDATION OF A SNP MARKER SET</w:t>
      </w:r>
    </w:p>
    <w:p w:rsidR="001C5E19" w:rsidRDefault="001C5E19" w:rsidP="00584379">
      <w:pPr>
        <w:jc w:val="center"/>
        <w:rPr>
          <w:snapToGrid w:val="0"/>
        </w:rPr>
      </w:pPr>
    </w:p>
    <w:p w:rsidR="006A1AA2" w:rsidRDefault="00584379" w:rsidP="00636249">
      <w:pPr>
        <w:jc w:val="center"/>
      </w:pPr>
      <w:r>
        <w:rPr>
          <w:snapToGrid w:val="0"/>
        </w:rPr>
        <w:t>Presentation prepared by</w:t>
      </w:r>
      <w:r w:rsidR="000F5919">
        <w:rPr>
          <w:snapToGrid w:val="0"/>
        </w:rPr>
        <w:t xml:space="preserve"> </w:t>
      </w:r>
      <w:r w:rsidR="001C5E19" w:rsidRPr="001C5E19">
        <w:rPr>
          <w:snapToGrid w:val="0"/>
        </w:rPr>
        <w:t xml:space="preserve">experts from the Netherlands, the </w:t>
      </w:r>
      <w:r w:rsidR="001C5E19" w:rsidRPr="001C5E19">
        <w:rPr>
          <w:snapToGrid w:val="0"/>
          <w:lang w:val="en-GB"/>
        </w:rPr>
        <w:t xml:space="preserve">International Rose Breeders Association (IRBA) and the </w:t>
      </w:r>
      <w:r w:rsidR="001C5E19" w:rsidRPr="001C5E19">
        <w:rPr>
          <w:snapToGrid w:val="0"/>
        </w:rPr>
        <w:t xml:space="preserve">International Community of Breeders of </w:t>
      </w:r>
      <w:r w:rsidR="008036B7">
        <w:rPr>
          <w:snapToGrid w:val="0"/>
        </w:rPr>
        <w:t>Asexually Reproduced Ornamental</w:t>
      </w:r>
      <w:r w:rsidR="008036B7">
        <w:rPr>
          <w:snapToGrid w:val="0"/>
        </w:rPr>
        <w:br/>
      </w:r>
      <w:r w:rsidR="001C5E19" w:rsidRPr="001C5E19">
        <w:rPr>
          <w:snapToGrid w:val="0"/>
        </w:rPr>
        <w:t>and Fruit-Tree Varieties (</w:t>
      </w:r>
      <w:r w:rsidR="001C5E19" w:rsidRPr="001C5E19">
        <w:rPr>
          <w:snapToGrid w:val="0"/>
          <w:lang w:val="en-GB"/>
        </w:rPr>
        <w:t>CIOPORA)</w:t>
      </w:r>
    </w:p>
    <w:p w:rsidR="00584379" w:rsidRDefault="00584379" w:rsidP="00952181"/>
    <w:p w:rsidR="00952181" w:rsidRDefault="00952181" w:rsidP="00952181"/>
    <w:p w:rsidR="00490A27" w:rsidRDefault="00490A27" w:rsidP="00490A27">
      <w:pPr>
        <w:spacing w:line="360" w:lineRule="auto"/>
      </w:pPr>
    </w:p>
    <w:p w:rsidR="00490A27" w:rsidRDefault="001C5E19" w:rsidP="00490A27">
      <w:pPr>
        <w:spacing w:line="360" w:lineRule="auto"/>
        <w:jc w:val="center"/>
      </w:pPr>
      <w:r>
        <w:object w:dxaOrig="718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pt;height:269.65pt;mso-position-vertical:absolute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98425773" r:id="rId11"/>
        </w:object>
      </w:r>
    </w:p>
    <w:p w:rsidR="00490A27" w:rsidRDefault="00490A27" w:rsidP="001C5E19"/>
    <w:p w:rsidR="00490A27" w:rsidRDefault="00490A27" w:rsidP="001C5E19"/>
    <w:p w:rsidR="00490A27" w:rsidRDefault="00490A27" w:rsidP="001C5E19"/>
    <w:p w:rsidR="00490A27" w:rsidRDefault="001C5E19" w:rsidP="00490A27">
      <w:pPr>
        <w:spacing w:line="360" w:lineRule="auto"/>
        <w:jc w:val="center"/>
      </w:pPr>
      <w:r>
        <w:object w:dxaOrig="7180" w:dyaOrig="5390">
          <v:shape id="_x0000_i1026" type="#_x0000_t75" style="width:360.7pt;height:269.65pt;mso-position-vertical:absolute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598425774" r:id="rId13"/>
        </w:object>
      </w:r>
    </w:p>
    <w:p w:rsidR="00490A27" w:rsidRDefault="00490A27" w:rsidP="001C5E19"/>
    <w:p w:rsidR="00490A27" w:rsidRDefault="001C5E19" w:rsidP="00490A27">
      <w:pPr>
        <w:spacing w:line="360" w:lineRule="auto"/>
        <w:jc w:val="center"/>
      </w:pPr>
      <w:r>
        <w:object w:dxaOrig="7180" w:dyaOrig="5390">
          <v:shape id="_x0000_i1027" type="#_x0000_t75" style="width:360.7pt;height:269.65pt;mso-position-vertical:absolute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598425775" r:id="rId15"/>
        </w:object>
      </w:r>
    </w:p>
    <w:p w:rsidR="00490A27" w:rsidRDefault="00490A27" w:rsidP="001C5E19"/>
    <w:p w:rsidR="00490A27" w:rsidRDefault="00490A27" w:rsidP="001C5E19"/>
    <w:p w:rsidR="00490A27" w:rsidRDefault="00490A27" w:rsidP="001C5E19"/>
    <w:p w:rsidR="00490A27" w:rsidRDefault="001C5E19" w:rsidP="00490A27">
      <w:pPr>
        <w:spacing w:line="360" w:lineRule="auto"/>
        <w:jc w:val="center"/>
      </w:pPr>
      <w:r>
        <w:object w:dxaOrig="7180" w:dyaOrig="5390">
          <v:shape id="_x0000_i1028" type="#_x0000_t75" style="width:360.7pt;height:269.65pt;mso-position-vertical:absolute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598425776" r:id="rId17"/>
        </w:object>
      </w:r>
    </w:p>
    <w:p w:rsidR="00490A27" w:rsidRDefault="00490A27" w:rsidP="001C5E19"/>
    <w:p w:rsidR="00490A27" w:rsidRDefault="00490A27" w:rsidP="001C5E19"/>
    <w:p w:rsidR="00490A27" w:rsidRDefault="001C5E19" w:rsidP="00490A27">
      <w:pPr>
        <w:spacing w:line="360" w:lineRule="auto"/>
        <w:jc w:val="center"/>
      </w:pPr>
      <w:r>
        <w:object w:dxaOrig="7180" w:dyaOrig="5390">
          <v:shape id="_x0000_i1029" type="#_x0000_t75" style="width:360.7pt;height:269.65pt;mso-position-vertical:absolute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598425777" r:id="rId19"/>
        </w:object>
      </w:r>
    </w:p>
    <w:p w:rsidR="00490A27" w:rsidRDefault="00490A27" w:rsidP="001C5E19"/>
    <w:p w:rsidR="00490A27" w:rsidRDefault="00490A27" w:rsidP="001C5E19"/>
    <w:p w:rsidR="00490A27" w:rsidRDefault="00490A27" w:rsidP="001C5E19"/>
    <w:p w:rsidR="00490A27" w:rsidRDefault="001C5E19" w:rsidP="00490A27">
      <w:pPr>
        <w:spacing w:line="360" w:lineRule="auto"/>
        <w:jc w:val="center"/>
      </w:pPr>
      <w:r>
        <w:object w:dxaOrig="7180" w:dyaOrig="5390">
          <v:shape id="_x0000_i1030" type="#_x0000_t75" style="width:360.7pt;height:269.65pt;mso-position-vertical:absolute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598425778" r:id="rId21"/>
        </w:object>
      </w:r>
    </w:p>
    <w:p w:rsidR="00490A27" w:rsidRDefault="00490A27" w:rsidP="001C5E19"/>
    <w:p w:rsidR="00490A27" w:rsidRDefault="00490A27" w:rsidP="001C5E19"/>
    <w:p w:rsidR="00490A27" w:rsidRDefault="00490A27" w:rsidP="001C5E19"/>
    <w:p w:rsidR="00490A27" w:rsidRDefault="001C5E19" w:rsidP="00490A27">
      <w:pPr>
        <w:spacing w:line="360" w:lineRule="auto"/>
        <w:jc w:val="center"/>
      </w:pPr>
      <w:r>
        <w:object w:dxaOrig="7180" w:dyaOrig="5390">
          <v:shape id="_x0000_i1031" type="#_x0000_t75" style="width:360.7pt;height:269.65pt;mso-position-vertical:absolute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598425779" r:id="rId23"/>
        </w:object>
      </w:r>
    </w:p>
    <w:p w:rsidR="00490A27" w:rsidRDefault="00490A27" w:rsidP="001C5E19"/>
    <w:p w:rsidR="001C5E19" w:rsidRDefault="001C5E19" w:rsidP="001C5E19"/>
    <w:p w:rsidR="00490A27" w:rsidRDefault="00490A27" w:rsidP="001C5E19"/>
    <w:p w:rsidR="00490A27" w:rsidRDefault="001C5E19" w:rsidP="00490A27">
      <w:pPr>
        <w:spacing w:line="360" w:lineRule="auto"/>
        <w:jc w:val="center"/>
      </w:pPr>
      <w:r>
        <w:object w:dxaOrig="7180" w:dyaOrig="5390">
          <v:shape id="_x0000_i1032" type="#_x0000_t75" style="width:360.7pt;height:269.65pt;mso-position-vertical:absolute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598425780" r:id="rId25"/>
        </w:object>
      </w:r>
    </w:p>
    <w:p w:rsidR="00490A27" w:rsidRDefault="00490A27" w:rsidP="001C5E19"/>
    <w:p w:rsidR="00490A27" w:rsidRDefault="00490A27" w:rsidP="001C5E19"/>
    <w:p w:rsidR="00490A27" w:rsidRDefault="00490A27" w:rsidP="001C5E19"/>
    <w:p w:rsidR="00490A27" w:rsidRDefault="001C5E19" w:rsidP="00490A27">
      <w:pPr>
        <w:spacing w:line="360" w:lineRule="auto"/>
        <w:jc w:val="center"/>
      </w:pPr>
      <w:r>
        <w:object w:dxaOrig="7180" w:dyaOrig="5390">
          <v:shape id="_x0000_i1033" type="#_x0000_t75" style="width:360.7pt;height:269.65pt;mso-position-vertical:absolute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598425781" r:id="rId27"/>
        </w:object>
      </w:r>
    </w:p>
    <w:p w:rsidR="00490A27" w:rsidRDefault="00490A27" w:rsidP="001C5E19"/>
    <w:p w:rsidR="00490A27" w:rsidRDefault="00490A27" w:rsidP="001C5E19"/>
    <w:p w:rsidR="00490A27" w:rsidRDefault="00490A27" w:rsidP="001C5E19"/>
    <w:p w:rsidR="00490A27" w:rsidRDefault="001C5E19" w:rsidP="00490A27">
      <w:pPr>
        <w:spacing w:line="360" w:lineRule="auto"/>
        <w:jc w:val="center"/>
      </w:pPr>
      <w:r>
        <w:object w:dxaOrig="7180" w:dyaOrig="5390">
          <v:shape id="_x0000_i1034" type="#_x0000_t75" style="width:360.7pt;height:269.65pt;mso-position-vertical:absolute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598425782" r:id="rId29"/>
        </w:object>
      </w:r>
    </w:p>
    <w:p w:rsidR="00490A27" w:rsidRDefault="00490A27" w:rsidP="001C5E19"/>
    <w:p w:rsidR="00490A27" w:rsidRDefault="00490A27" w:rsidP="001C5E19"/>
    <w:p w:rsidR="00490A27" w:rsidRDefault="00490A27" w:rsidP="001C5E19"/>
    <w:p w:rsidR="00490A27" w:rsidRDefault="001C5E19" w:rsidP="00490A27">
      <w:pPr>
        <w:spacing w:line="360" w:lineRule="auto"/>
        <w:jc w:val="center"/>
      </w:pPr>
      <w:r>
        <w:object w:dxaOrig="7180" w:dyaOrig="5390">
          <v:shape id="_x0000_i1035" type="#_x0000_t75" style="width:360.7pt;height:271pt;mso-position-vertical:absolute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598425783" r:id="rId31"/>
        </w:object>
      </w:r>
    </w:p>
    <w:p w:rsidR="00490A27" w:rsidRDefault="00490A27" w:rsidP="001C5E19"/>
    <w:p w:rsidR="00490A27" w:rsidRDefault="00490A27" w:rsidP="001C5E19"/>
    <w:p w:rsidR="00490A27" w:rsidRDefault="00490A27" w:rsidP="001C5E19"/>
    <w:p w:rsidR="00490A27" w:rsidRDefault="001C5E19" w:rsidP="00490A27">
      <w:pPr>
        <w:spacing w:line="360" w:lineRule="auto"/>
        <w:jc w:val="center"/>
      </w:pPr>
      <w:r>
        <w:object w:dxaOrig="7180" w:dyaOrig="5390">
          <v:shape id="_x0000_i1036" type="#_x0000_t75" style="width:360.7pt;height:269.65pt;mso-position-vertical:absolute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598425784" r:id="rId33"/>
        </w:object>
      </w:r>
    </w:p>
    <w:p w:rsidR="00490A27" w:rsidRDefault="00490A27" w:rsidP="001C5E19"/>
    <w:p w:rsidR="00490A27" w:rsidRDefault="00490A27" w:rsidP="001C5E19"/>
    <w:p w:rsidR="00490A27" w:rsidRDefault="00490A27" w:rsidP="001C5E19"/>
    <w:p w:rsidR="00490A27" w:rsidRDefault="001C5E19" w:rsidP="00490A27">
      <w:pPr>
        <w:spacing w:line="360" w:lineRule="auto"/>
        <w:jc w:val="center"/>
      </w:pPr>
      <w:r>
        <w:object w:dxaOrig="7180" w:dyaOrig="5390">
          <v:shape id="_x0000_i1037" type="#_x0000_t75" style="width:360.7pt;height:269.65pt;mso-position-vertical:absolute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598425785" r:id="rId35"/>
        </w:object>
      </w:r>
    </w:p>
    <w:p w:rsidR="00490A27" w:rsidRDefault="00490A27" w:rsidP="001C5E19"/>
    <w:p w:rsidR="00490A27" w:rsidRDefault="00490A27" w:rsidP="001C5E19"/>
    <w:p w:rsidR="00490A27" w:rsidRDefault="00490A27" w:rsidP="001C5E19"/>
    <w:p w:rsidR="00490A27" w:rsidRDefault="001C5E19" w:rsidP="00490A27">
      <w:pPr>
        <w:spacing w:line="360" w:lineRule="auto"/>
        <w:jc w:val="center"/>
      </w:pPr>
      <w:r>
        <w:object w:dxaOrig="7180" w:dyaOrig="5390">
          <v:shape id="_x0000_i1038" type="#_x0000_t75" style="width:360.7pt;height:269.65pt;mso-position-vertical:absolute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598425786" r:id="rId37"/>
        </w:object>
      </w:r>
    </w:p>
    <w:p w:rsidR="00490A27" w:rsidRDefault="00490A27" w:rsidP="001C5E19"/>
    <w:p w:rsidR="00490A27" w:rsidRDefault="00490A27" w:rsidP="001C5E19"/>
    <w:p w:rsidR="00490A27" w:rsidRDefault="00490A27" w:rsidP="001C5E19"/>
    <w:p w:rsidR="00490A27" w:rsidRDefault="001C5E19" w:rsidP="00490A27">
      <w:pPr>
        <w:spacing w:line="360" w:lineRule="auto"/>
        <w:jc w:val="center"/>
      </w:pPr>
      <w:r>
        <w:object w:dxaOrig="7180" w:dyaOrig="5390">
          <v:shape id="_x0000_i1039" type="#_x0000_t75" style="width:360.7pt;height:269.65pt;mso-position-vertical:absolute" o:ole="" o:bordertopcolor="this" o:borderleftcolor="this" o:borderbottomcolor="this" o:borderrightcolor="this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598425787" r:id="rId39"/>
        </w:object>
      </w:r>
    </w:p>
    <w:p w:rsidR="00490A27" w:rsidRDefault="00490A27" w:rsidP="001C5E19"/>
    <w:p w:rsidR="00490A27" w:rsidRDefault="00490A27" w:rsidP="001C5E19"/>
    <w:p w:rsidR="00490A27" w:rsidRDefault="00490A27" w:rsidP="001C5E19"/>
    <w:p w:rsidR="00490A27" w:rsidRDefault="001C5E19" w:rsidP="00490A27">
      <w:pPr>
        <w:spacing w:line="360" w:lineRule="auto"/>
        <w:jc w:val="center"/>
      </w:pPr>
      <w:r>
        <w:object w:dxaOrig="7180" w:dyaOrig="5390">
          <v:shape id="_x0000_i1040" type="#_x0000_t75" style="width:360.7pt;height:269.65pt;mso-position-vertical:absolute" o:ole="" o:bordertopcolor="this" o:borderleftcolor="this" o:borderbottomcolor="this" o:borderrightcolor="this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598425788" r:id="rId41"/>
        </w:object>
      </w:r>
    </w:p>
    <w:p w:rsidR="00490A27" w:rsidRDefault="00490A27" w:rsidP="001C5E19"/>
    <w:p w:rsidR="00490A27" w:rsidRDefault="00490A27" w:rsidP="001C5E19"/>
    <w:p w:rsidR="00490A27" w:rsidRDefault="001C5E19" w:rsidP="00490A27">
      <w:pPr>
        <w:spacing w:line="360" w:lineRule="auto"/>
        <w:jc w:val="center"/>
      </w:pPr>
      <w:r>
        <w:object w:dxaOrig="7180" w:dyaOrig="5390">
          <v:shape id="_x0000_i1041" type="#_x0000_t75" style="width:360.7pt;height:269.65pt;mso-position-vertical:absolute" o:ole="" o:bordertopcolor="this" o:borderleftcolor="this" o:borderbottomcolor="this" o:borderrightcolor="this">
            <v:imagedata r:id="rId4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1" DrawAspect="Content" ObjectID="_1598425789" r:id="rId43"/>
        </w:object>
      </w:r>
    </w:p>
    <w:p w:rsidR="00490A27" w:rsidRDefault="00490A27" w:rsidP="001C5E19"/>
    <w:p w:rsidR="00490A27" w:rsidRDefault="00490A27" w:rsidP="001C5E19"/>
    <w:p w:rsidR="00490A27" w:rsidRDefault="00490A27" w:rsidP="001C5E19"/>
    <w:p w:rsidR="00490A27" w:rsidRDefault="001C5E19" w:rsidP="00490A27">
      <w:pPr>
        <w:spacing w:line="360" w:lineRule="auto"/>
        <w:jc w:val="center"/>
      </w:pPr>
      <w:r>
        <w:object w:dxaOrig="7180" w:dyaOrig="5390">
          <v:shape id="_x0000_i1042" type="#_x0000_t75" style="width:360.7pt;height:269.65pt;mso-position-vertical:absolute" o:ole="" o:bordertopcolor="this" o:borderleftcolor="this" o:borderbottomcolor="this" o:borderrightcolor="this">
            <v:imagedata r:id="rId4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2" DrawAspect="Content" ObjectID="_1598425790" r:id="rId45"/>
        </w:object>
      </w:r>
    </w:p>
    <w:p w:rsidR="00490A27" w:rsidRDefault="00490A27" w:rsidP="001C5E19"/>
    <w:p w:rsidR="00490A27" w:rsidRDefault="00490A27" w:rsidP="001C5E19"/>
    <w:p w:rsidR="00490A27" w:rsidRDefault="00490A27" w:rsidP="001C5E19"/>
    <w:p w:rsidR="00490A27" w:rsidRDefault="001C5E19" w:rsidP="00490A27">
      <w:pPr>
        <w:spacing w:line="360" w:lineRule="auto"/>
        <w:jc w:val="center"/>
      </w:pPr>
      <w:r>
        <w:object w:dxaOrig="7180" w:dyaOrig="5390">
          <v:shape id="_x0000_i1043" type="#_x0000_t75" style="width:360.7pt;height:269.65pt;mso-position-vertical:absolute" o:ole="" o:bordertopcolor="this" o:borderleftcolor="this" o:borderbottomcolor="this" o:borderrightcolor="this">
            <v:imagedata r:id="rId4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3" DrawAspect="Content" ObjectID="_1598425791" r:id="rId47"/>
        </w:object>
      </w:r>
    </w:p>
    <w:p w:rsidR="00490A27" w:rsidRDefault="00490A27" w:rsidP="001C5E19"/>
    <w:p w:rsidR="00490A27" w:rsidRDefault="00490A27" w:rsidP="001C5E19"/>
    <w:p w:rsidR="00490A27" w:rsidRDefault="00490A27" w:rsidP="001C5E19"/>
    <w:p w:rsidR="00490A27" w:rsidRDefault="001C5E19" w:rsidP="00490A27">
      <w:pPr>
        <w:spacing w:line="360" w:lineRule="auto"/>
        <w:jc w:val="center"/>
      </w:pPr>
      <w:r>
        <w:object w:dxaOrig="7180" w:dyaOrig="5390">
          <v:shape id="_x0000_i1044" type="#_x0000_t75" style="width:360.7pt;height:269.65pt;mso-position-vertical:absolute" o:ole="" o:bordertopcolor="this" o:borderleftcolor="this" o:borderbottomcolor="this" o:borderrightcolor="this">
            <v:imagedata r:id="rId4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4" DrawAspect="Content" ObjectID="_1598425792" r:id="rId49"/>
        </w:object>
      </w:r>
    </w:p>
    <w:p w:rsidR="00490A27" w:rsidRDefault="00490A27" w:rsidP="001C5E19"/>
    <w:p w:rsidR="00490A27" w:rsidRDefault="00490A27" w:rsidP="001C5E19"/>
    <w:p w:rsidR="00490A27" w:rsidRDefault="00490A27" w:rsidP="001C5E19"/>
    <w:p w:rsidR="00490A27" w:rsidRDefault="001C5E19" w:rsidP="00490A27">
      <w:pPr>
        <w:spacing w:line="360" w:lineRule="auto"/>
        <w:jc w:val="center"/>
      </w:pPr>
      <w:r>
        <w:object w:dxaOrig="7180" w:dyaOrig="5390">
          <v:shape id="_x0000_i1045" type="#_x0000_t75" style="width:360.7pt;height:269.65pt;mso-position-vertical:absolute" o:ole="" o:bordertopcolor="this" o:borderleftcolor="this" o:borderbottomcolor="this" o:borderrightcolor="this">
            <v:imagedata r:id="rId5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598425793" r:id="rId51"/>
        </w:object>
      </w:r>
    </w:p>
    <w:p w:rsidR="00490A27" w:rsidRDefault="00490A27" w:rsidP="001C5E19"/>
    <w:p w:rsidR="00490A27" w:rsidRDefault="00490A27" w:rsidP="001C5E19"/>
    <w:p w:rsidR="00490A27" w:rsidRDefault="00490A27" w:rsidP="001C5E19"/>
    <w:p w:rsidR="00490A27" w:rsidRDefault="001C5E19" w:rsidP="00490A27">
      <w:pPr>
        <w:spacing w:line="360" w:lineRule="auto"/>
        <w:jc w:val="center"/>
      </w:pPr>
      <w:r>
        <w:object w:dxaOrig="7180" w:dyaOrig="5390">
          <v:shape id="_x0000_i1046" type="#_x0000_t75" style="width:360.7pt;height:269.65pt;mso-position-vertical:absolute" o:ole="" o:bordertopcolor="this" o:borderleftcolor="this" o:borderbottomcolor="this" o:borderrightcolor="this">
            <v:imagedata r:id="rId5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6" DrawAspect="Content" ObjectID="_1598425794" r:id="rId53"/>
        </w:object>
      </w:r>
    </w:p>
    <w:p w:rsidR="00490A27" w:rsidRDefault="00490A27" w:rsidP="001C5E19"/>
    <w:p w:rsidR="00490A27" w:rsidRDefault="00490A27" w:rsidP="001C5E19"/>
    <w:p w:rsidR="00490A27" w:rsidRDefault="00490A27" w:rsidP="001C5E19"/>
    <w:p w:rsidR="00490A27" w:rsidRDefault="001C5E19" w:rsidP="00490A27">
      <w:pPr>
        <w:spacing w:line="360" w:lineRule="auto"/>
        <w:jc w:val="center"/>
      </w:pPr>
      <w:r>
        <w:object w:dxaOrig="7180" w:dyaOrig="5390">
          <v:shape id="_x0000_i1047" type="#_x0000_t75" style="width:360.7pt;height:269.65pt;mso-position-vertical:absolute" o:ole="" o:bordertopcolor="this" o:borderleftcolor="this" o:borderbottomcolor="this" o:borderrightcolor="this">
            <v:imagedata r:id="rId5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7" DrawAspect="Content" ObjectID="_1598425795" r:id="rId55"/>
        </w:object>
      </w:r>
    </w:p>
    <w:p w:rsidR="00490A27" w:rsidRDefault="00490A27" w:rsidP="001C5E19"/>
    <w:p w:rsidR="00490A27" w:rsidRDefault="00490A27" w:rsidP="001C5E19"/>
    <w:p w:rsidR="00490A27" w:rsidRDefault="00490A27" w:rsidP="001C5E19"/>
    <w:p w:rsidR="00490A27" w:rsidRDefault="001C5E19" w:rsidP="00490A27">
      <w:pPr>
        <w:spacing w:line="360" w:lineRule="auto"/>
        <w:jc w:val="center"/>
      </w:pPr>
      <w:r>
        <w:object w:dxaOrig="7180" w:dyaOrig="5390">
          <v:shape id="_x0000_i1048" type="#_x0000_t75" style="width:360.7pt;height:269.65pt;mso-position-vertical:absolute" o:ole="" o:bordertopcolor="this" o:borderleftcolor="this" o:borderbottomcolor="this" o:borderrightcolor="this">
            <v:imagedata r:id="rId5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8" DrawAspect="Content" ObjectID="_1598425796" r:id="rId57"/>
        </w:object>
      </w:r>
    </w:p>
    <w:p w:rsidR="00952181" w:rsidRDefault="00952181" w:rsidP="00952181"/>
    <w:p w:rsidR="00490A27" w:rsidRDefault="00490A27" w:rsidP="00952181"/>
    <w:p w:rsidR="00490A27" w:rsidRDefault="00490A27" w:rsidP="00952181"/>
    <w:p w:rsidR="00952181" w:rsidRDefault="00952181" w:rsidP="00952181">
      <w:pPr>
        <w:jc w:val="right"/>
      </w:pPr>
      <w:r>
        <w:t>[End of Annex and of document]</w:t>
      </w:r>
    </w:p>
    <w:sectPr w:rsidR="00952181" w:rsidSect="002F3171">
      <w:headerReference w:type="first" r:id="rId58"/>
      <w:footnotePr>
        <w:numFmt w:val="chicago"/>
      </w:footnotePr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D04" w:rsidRDefault="00073D04" w:rsidP="006655D3">
      <w:r>
        <w:separator/>
      </w:r>
    </w:p>
    <w:p w:rsidR="00073D04" w:rsidRDefault="00073D04" w:rsidP="006655D3"/>
    <w:p w:rsidR="00073D04" w:rsidRDefault="00073D04" w:rsidP="006655D3"/>
  </w:endnote>
  <w:endnote w:type="continuationSeparator" w:id="0">
    <w:p w:rsidR="00073D04" w:rsidRDefault="00073D04" w:rsidP="006655D3">
      <w:r>
        <w:separator/>
      </w:r>
    </w:p>
    <w:p w:rsidR="00073D04" w:rsidRPr="00294751" w:rsidRDefault="00073D04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073D04" w:rsidRPr="00294751" w:rsidRDefault="00073D04" w:rsidP="006655D3">
      <w:pPr>
        <w:rPr>
          <w:lang w:val="fr-FR"/>
        </w:rPr>
      </w:pPr>
    </w:p>
    <w:p w:rsidR="00073D04" w:rsidRPr="00294751" w:rsidRDefault="00073D04" w:rsidP="006655D3">
      <w:pPr>
        <w:rPr>
          <w:lang w:val="fr-FR"/>
        </w:rPr>
      </w:pPr>
    </w:p>
  </w:endnote>
  <w:endnote w:type="continuationNotice" w:id="1">
    <w:p w:rsidR="00073D04" w:rsidRPr="00294751" w:rsidRDefault="00073D04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073D04" w:rsidRPr="00294751" w:rsidRDefault="00073D04" w:rsidP="006655D3">
      <w:pPr>
        <w:rPr>
          <w:lang w:val="fr-FR"/>
        </w:rPr>
      </w:pPr>
    </w:p>
    <w:p w:rsidR="00073D04" w:rsidRPr="00294751" w:rsidRDefault="00073D04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D04" w:rsidRDefault="00073D04" w:rsidP="006655D3">
      <w:r>
        <w:separator/>
      </w:r>
    </w:p>
  </w:footnote>
  <w:footnote w:type="continuationSeparator" w:id="0">
    <w:p w:rsidR="00073D04" w:rsidRDefault="00073D04" w:rsidP="006655D3">
      <w:r>
        <w:separator/>
      </w:r>
    </w:p>
  </w:footnote>
  <w:footnote w:type="continuationNotice" w:id="1">
    <w:p w:rsidR="00073D04" w:rsidRPr="00AB530F" w:rsidRDefault="00073D04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171" w:rsidRPr="00C5280D" w:rsidRDefault="002F3171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BMT/17/</w:t>
    </w:r>
    <w:r w:rsidR="001C5E19">
      <w:rPr>
        <w:rStyle w:val="PageNumber"/>
        <w:lang w:val="en-US"/>
      </w:rPr>
      <w:t>15</w:t>
    </w:r>
    <w:r w:rsidR="006C4589">
      <w:rPr>
        <w:rStyle w:val="PageNumber"/>
        <w:lang w:val="en-US"/>
      </w:rPr>
      <w:t xml:space="preserve"> Add.</w:t>
    </w:r>
  </w:p>
  <w:p w:rsidR="002F3171" w:rsidRPr="00C5280D" w:rsidRDefault="006C4589" w:rsidP="00EB048E">
    <w:pPr>
      <w:pStyle w:val="Header"/>
      <w:rPr>
        <w:lang w:val="en-US"/>
      </w:rPr>
    </w:pPr>
    <w:r>
      <w:rPr>
        <w:lang w:val="en-US"/>
      </w:rPr>
      <w:t xml:space="preserve">Annex, </w:t>
    </w:r>
    <w:r w:rsidR="002F3171" w:rsidRPr="00C5280D">
      <w:rPr>
        <w:lang w:val="en-US"/>
      </w:rPr>
      <w:t xml:space="preserve">page </w:t>
    </w:r>
    <w:r w:rsidR="002F3171" w:rsidRPr="002F3171">
      <w:rPr>
        <w:lang w:val="en-US"/>
      </w:rPr>
      <w:fldChar w:fldCharType="begin"/>
    </w:r>
    <w:r w:rsidR="002F3171" w:rsidRPr="002F3171">
      <w:rPr>
        <w:lang w:val="en-US"/>
      </w:rPr>
      <w:instrText xml:space="preserve"> PAGE   \* MERGEFORMAT </w:instrText>
    </w:r>
    <w:r w:rsidR="002F3171" w:rsidRPr="002F3171">
      <w:rPr>
        <w:lang w:val="en-US"/>
      </w:rPr>
      <w:fldChar w:fldCharType="separate"/>
    </w:r>
    <w:r w:rsidR="008036B7">
      <w:rPr>
        <w:noProof/>
        <w:lang w:val="en-US"/>
      </w:rPr>
      <w:t>2</w:t>
    </w:r>
    <w:r w:rsidR="002F3171" w:rsidRPr="002F3171">
      <w:rPr>
        <w:noProof/>
        <w:lang w:val="en-US"/>
      </w:rPr>
      <w:fldChar w:fldCharType="end"/>
    </w:r>
  </w:p>
  <w:p w:rsidR="002F3171" w:rsidRPr="00C5280D" w:rsidRDefault="002F3171" w:rsidP="006655D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379" w:rsidRDefault="00584379">
    <w:pPr>
      <w:pStyle w:val="Header"/>
    </w:pPr>
    <w:r>
      <w:t>BMT/17/</w:t>
    </w:r>
    <w:r w:rsidR="001C5E19">
      <w:t>15</w:t>
    </w:r>
    <w:r>
      <w:t xml:space="preserve"> Add.</w:t>
    </w:r>
  </w:p>
  <w:p w:rsidR="00584379" w:rsidRDefault="00584379">
    <w:pPr>
      <w:pStyle w:val="Header"/>
    </w:pPr>
  </w:p>
  <w:p w:rsidR="00584379" w:rsidRDefault="00584379">
    <w:pPr>
      <w:pStyle w:val="Header"/>
    </w:pPr>
    <w:r>
      <w:t>ANNEX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774FA"/>
    <w:multiLevelType w:val="hybridMultilevel"/>
    <w:tmpl w:val="F66C10DA"/>
    <w:lvl w:ilvl="0" w:tplc="5AF62B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7F48D9"/>
    <w:multiLevelType w:val="hybridMultilevel"/>
    <w:tmpl w:val="0C380DA2"/>
    <w:lvl w:ilvl="0" w:tplc="2D48981C">
      <w:start w:val="200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7623A"/>
    <w:multiLevelType w:val="hybridMultilevel"/>
    <w:tmpl w:val="B6A466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4D1756"/>
    <w:multiLevelType w:val="hybridMultilevel"/>
    <w:tmpl w:val="F1366B90"/>
    <w:lvl w:ilvl="0" w:tplc="5AF62B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5057"/>
  </w:hdrShapeDefaults>
  <w:footnotePr>
    <w:numFmt w:val="chicago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D04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50E16"/>
    <w:rsid w:val="00073D04"/>
    <w:rsid w:val="00085505"/>
    <w:rsid w:val="000B0B64"/>
    <w:rsid w:val="000C4E25"/>
    <w:rsid w:val="000C7021"/>
    <w:rsid w:val="000D6BBC"/>
    <w:rsid w:val="000D7780"/>
    <w:rsid w:val="000E636A"/>
    <w:rsid w:val="000F2F11"/>
    <w:rsid w:val="000F5919"/>
    <w:rsid w:val="00105929"/>
    <w:rsid w:val="00110C36"/>
    <w:rsid w:val="001131D5"/>
    <w:rsid w:val="00120E22"/>
    <w:rsid w:val="001418B2"/>
    <w:rsid w:val="00141DB8"/>
    <w:rsid w:val="00145C4F"/>
    <w:rsid w:val="0015326B"/>
    <w:rsid w:val="00172084"/>
    <w:rsid w:val="0017474A"/>
    <w:rsid w:val="001758C6"/>
    <w:rsid w:val="00182B99"/>
    <w:rsid w:val="00196123"/>
    <w:rsid w:val="001C2FEC"/>
    <w:rsid w:val="001C5E19"/>
    <w:rsid w:val="001D6303"/>
    <w:rsid w:val="001F34A4"/>
    <w:rsid w:val="0021332C"/>
    <w:rsid w:val="00213982"/>
    <w:rsid w:val="0024416D"/>
    <w:rsid w:val="00260F1E"/>
    <w:rsid w:val="00271911"/>
    <w:rsid w:val="002800A0"/>
    <w:rsid w:val="002801B3"/>
    <w:rsid w:val="00281060"/>
    <w:rsid w:val="00281C35"/>
    <w:rsid w:val="002940E8"/>
    <w:rsid w:val="00294751"/>
    <w:rsid w:val="002A1BBB"/>
    <w:rsid w:val="002A6E50"/>
    <w:rsid w:val="002B4298"/>
    <w:rsid w:val="002C256A"/>
    <w:rsid w:val="002F3171"/>
    <w:rsid w:val="002F4688"/>
    <w:rsid w:val="00305A7F"/>
    <w:rsid w:val="003152FE"/>
    <w:rsid w:val="00327436"/>
    <w:rsid w:val="00335389"/>
    <w:rsid w:val="00344BD6"/>
    <w:rsid w:val="0035528D"/>
    <w:rsid w:val="00361821"/>
    <w:rsid w:val="00361E9E"/>
    <w:rsid w:val="0036532A"/>
    <w:rsid w:val="00395525"/>
    <w:rsid w:val="003B09EB"/>
    <w:rsid w:val="003B7771"/>
    <w:rsid w:val="003C7FBE"/>
    <w:rsid w:val="003D227C"/>
    <w:rsid w:val="003D2B4D"/>
    <w:rsid w:val="003E27D2"/>
    <w:rsid w:val="00411EC2"/>
    <w:rsid w:val="00442D40"/>
    <w:rsid w:val="00444A88"/>
    <w:rsid w:val="00447A05"/>
    <w:rsid w:val="00474DA4"/>
    <w:rsid w:val="00476B4D"/>
    <w:rsid w:val="004805FA"/>
    <w:rsid w:val="00490A27"/>
    <w:rsid w:val="004933CB"/>
    <w:rsid w:val="004935D2"/>
    <w:rsid w:val="0049744F"/>
    <w:rsid w:val="004B1215"/>
    <w:rsid w:val="004D047D"/>
    <w:rsid w:val="004F1E9E"/>
    <w:rsid w:val="004F305A"/>
    <w:rsid w:val="00512164"/>
    <w:rsid w:val="00520297"/>
    <w:rsid w:val="005338F9"/>
    <w:rsid w:val="0054281C"/>
    <w:rsid w:val="00544581"/>
    <w:rsid w:val="0055268D"/>
    <w:rsid w:val="00576BE4"/>
    <w:rsid w:val="00584379"/>
    <w:rsid w:val="00587482"/>
    <w:rsid w:val="005A400A"/>
    <w:rsid w:val="005F7B92"/>
    <w:rsid w:val="00612379"/>
    <w:rsid w:val="006153B6"/>
    <w:rsid w:val="0061555F"/>
    <w:rsid w:val="00621302"/>
    <w:rsid w:val="00624E05"/>
    <w:rsid w:val="00636249"/>
    <w:rsid w:val="00636CA6"/>
    <w:rsid w:val="00641200"/>
    <w:rsid w:val="006655D3"/>
    <w:rsid w:val="00667404"/>
    <w:rsid w:val="00686A66"/>
    <w:rsid w:val="00687EB4"/>
    <w:rsid w:val="00695C56"/>
    <w:rsid w:val="006A1AA2"/>
    <w:rsid w:val="006A5CDE"/>
    <w:rsid w:val="006A644A"/>
    <w:rsid w:val="006B17D2"/>
    <w:rsid w:val="006C224E"/>
    <w:rsid w:val="006C4589"/>
    <w:rsid w:val="006D780A"/>
    <w:rsid w:val="006F2018"/>
    <w:rsid w:val="00700FCD"/>
    <w:rsid w:val="0071271E"/>
    <w:rsid w:val="007254A9"/>
    <w:rsid w:val="00732DEC"/>
    <w:rsid w:val="00735BD5"/>
    <w:rsid w:val="00751613"/>
    <w:rsid w:val="007556F6"/>
    <w:rsid w:val="00760EEF"/>
    <w:rsid w:val="00777EE5"/>
    <w:rsid w:val="00784836"/>
    <w:rsid w:val="0079023E"/>
    <w:rsid w:val="007A2854"/>
    <w:rsid w:val="007A2869"/>
    <w:rsid w:val="007C1C5A"/>
    <w:rsid w:val="007C1D92"/>
    <w:rsid w:val="007C4CB9"/>
    <w:rsid w:val="007D0B9D"/>
    <w:rsid w:val="007D19B0"/>
    <w:rsid w:val="007F498F"/>
    <w:rsid w:val="008036B7"/>
    <w:rsid w:val="0080679D"/>
    <w:rsid w:val="008108B0"/>
    <w:rsid w:val="00811B20"/>
    <w:rsid w:val="008211B5"/>
    <w:rsid w:val="0082296E"/>
    <w:rsid w:val="00824099"/>
    <w:rsid w:val="00846977"/>
    <w:rsid w:val="00846D7C"/>
    <w:rsid w:val="00860A1D"/>
    <w:rsid w:val="00867AC1"/>
    <w:rsid w:val="00890DF8"/>
    <w:rsid w:val="00893B4F"/>
    <w:rsid w:val="008A743F"/>
    <w:rsid w:val="008B15BF"/>
    <w:rsid w:val="008C0970"/>
    <w:rsid w:val="008C3E8E"/>
    <w:rsid w:val="008D0BC5"/>
    <w:rsid w:val="008D2CF7"/>
    <w:rsid w:val="00900C26"/>
    <w:rsid w:val="0090197F"/>
    <w:rsid w:val="00906DDC"/>
    <w:rsid w:val="00934E09"/>
    <w:rsid w:val="00936253"/>
    <w:rsid w:val="00940D46"/>
    <w:rsid w:val="00952181"/>
    <w:rsid w:val="00952820"/>
    <w:rsid w:val="00952DD4"/>
    <w:rsid w:val="00965AE7"/>
    <w:rsid w:val="00970FED"/>
    <w:rsid w:val="00992D82"/>
    <w:rsid w:val="00997029"/>
    <w:rsid w:val="009A7339"/>
    <w:rsid w:val="009B440E"/>
    <w:rsid w:val="009D690D"/>
    <w:rsid w:val="009E65B6"/>
    <w:rsid w:val="00A24C10"/>
    <w:rsid w:val="00A31935"/>
    <w:rsid w:val="00A42AC3"/>
    <w:rsid w:val="00A430CF"/>
    <w:rsid w:val="00A54309"/>
    <w:rsid w:val="00AB2B93"/>
    <w:rsid w:val="00AB530F"/>
    <w:rsid w:val="00AB7E5B"/>
    <w:rsid w:val="00AC2883"/>
    <w:rsid w:val="00AE0EF1"/>
    <w:rsid w:val="00AE2937"/>
    <w:rsid w:val="00B07301"/>
    <w:rsid w:val="00B11F3E"/>
    <w:rsid w:val="00B224DE"/>
    <w:rsid w:val="00B2567E"/>
    <w:rsid w:val="00B324D4"/>
    <w:rsid w:val="00B46575"/>
    <w:rsid w:val="00B61777"/>
    <w:rsid w:val="00B61EF5"/>
    <w:rsid w:val="00B84BBD"/>
    <w:rsid w:val="00BA43FB"/>
    <w:rsid w:val="00BC127D"/>
    <w:rsid w:val="00BC1FE6"/>
    <w:rsid w:val="00C0001E"/>
    <w:rsid w:val="00C061B6"/>
    <w:rsid w:val="00C2446C"/>
    <w:rsid w:val="00C36AE5"/>
    <w:rsid w:val="00C41F17"/>
    <w:rsid w:val="00C527FA"/>
    <w:rsid w:val="00C5280D"/>
    <w:rsid w:val="00C53EB3"/>
    <w:rsid w:val="00C5791C"/>
    <w:rsid w:val="00C66290"/>
    <w:rsid w:val="00C72B7A"/>
    <w:rsid w:val="00C973F2"/>
    <w:rsid w:val="00CA304C"/>
    <w:rsid w:val="00CA774A"/>
    <w:rsid w:val="00CB4A44"/>
    <w:rsid w:val="00CC11B0"/>
    <w:rsid w:val="00CC2841"/>
    <w:rsid w:val="00CF1330"/>
    <w:rsid w:val="00CF7E36"/>
    <w:rsid w:val="00D166A2"/>
    <w:rsid w:val="00D3708D"/>
    <w:rsid w:val="00D40426"/>
    <w:rsid w:val="00D57C96"/>
    <w:rsid w:val="00D57D18"/>
    <w:rsid w:val="00D91203"/>
    <w:rsid w:val="00D95174"/>
    <w:rsid w:val="00DA1712"/>
    <w:rsid w:val="00DA4499"/>
    <w:rsid w:val="00DA4973"/>
    <w:rsid w:val="00DA6F36"/>
    <w:rsid w:val="00DB596E"/>
    <w:rsid w:val="00DB7773"/>
    <w:rsid w:val="00DC00EA"/>
    <w:rsid w:val="00DC3802"/>
    <w:rsid w:val="00DD6AD8"/>
    <w:rsid w:val="00DF4D98"/>
    <w:rsid w:val="00E007D9"/>
    <w:rsid w:val="00E07D87"/>
    <w:rsid w:val="00E32F7E"/>
    <w:rsid w:val="00E5267B"/>
    <w:rsid w:val="00E72D49"/>
    <w:rsid w:val="00E7593C"/>
    <w:rsid w:val="00E7678A"/>
    <w:rsid w:val="00E935F1"/>
    <w:rsid w:val="00E94A81"/>
    <w:rsid w:val="00EA1FFB"/>
    <w:rsid w:val="00EB048E"/>
    <w:rsid w:val="00EB4E9C"/>
    <w:rsid w:val="00EC481C"/>
    <w:rsid w:val="00EE1AFA"/>
    <w:rsid w:val="00EE34DF"/>
    <w:rsid w:val="00EF2F89"/>
    <w:rsid w:val="00F00A9A"/>
    <w:rsid w:val="00F03E98"/>
    <w:rsid w:val="00F1237A"/>
    <w:rsid w:val="00F22CBD"/>
    <w:rsid w:val="00F272F1"/>
    <w:rsid w:val="00F45372"/>
    <w:rsid w:val="00F560F7"/>
    <w:rsid w:val="00F6334D"/>
    <w:rsid w:val="00FA49AB"/>
    <w:rsid w:val="00FE2398"/>
    <w:rsid w:val="00FE39C7"/>
    <w:rsid w:val="00FF3E16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;"/>
  <w14:docId w14:val="412D33A1"/>
  <w15:docId w15:val="{C98081CF-A7FC-43F2-A0ED-026448692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15326B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15326B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character" w:customStyle="1" w:styleId="HeaderChar">
    <w:name w:val="Header Char"/>
    <w:basedOn w:val="DefaultParagraphFont"/>
    <w:link w:val="Header"/>
    <w:rsid w:val="006A1AA2"/>
    <w:rPr>
      <w:rFonts w:ascii="Arial" w:hAnsi="Arial"/>
      <w:lang w:val="fr-FR"/>
    </w:rPr>
  </w:style>
  <w:style w:type="paragraph" w:styleId="ListParagraph">
    <w:name w:val="List Paragraph"/>
    <w:basedOn w:val="Normal"/>
    <w:uiPriority w:val="34"/>
    <w:qFormat/>
    <w:rsid w:val="007A28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0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1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PowerPoint_Slide14.sldx"/><Relationship Id="rId21" Type="http://schemas.openxmlformats.org/officeDocument/2006/relationships/package" Target="embeddings/Microsoft_PowerPoint_Slide5.sld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Microsoft_PowerPoint_Slide18.sldx"/><Relationship Id="rId50" Type="http://schemas.openxmlformats.org/officeDocument/2006/relationships/image" Target="media/image22.emf"/><Relationship Id="rId55" Type="http://schemas.openxmlformats.org/officeDocument/2006/relationships/package" Target="embeddings/Microsoft_PowerPoint_Slide22.sldx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Microsoft_PowerPoint_Slide9.sldx"/><Relationship Id="rId11" Type="http://schemas.openxmlformats.org/officeDocument/2006/relationships/package" Target="embeddings/Microsoft_PowerPoint_Slide.sl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PowerPoint_Slide13.sldx"/><Relationship Id="rId40" Type="http://schemas.openxmlformats.org/officeDocument/2006/relationships/image" Target="media/image17.emf"/><Relationship Id="rId45" Type="http://schemas.openxmlformats.org/officeDocument/2006/relationships/package" Target="embeddings/Microsoft_PowerPoint_Slide17.sldx"/><Relationship Id="rId53" Type="http://schemas.openxmlformats.org/officeDocument/2006/relationships/package" Target="embeddings/Microsoft_PowerPoint_Slide21.sldx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9" Type="http://schemas.openxmlformats.org/officeDocument/2006/relationships/package" Target="embeddings/Microsoft_PowerPoint_Slide4.sldx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PowerPoint_Slide8.sldx"/><Relationship Id="rId30" Type="http://schemas.openxmlformats.org/officeDocument/2006/relationships/image" Target="media/image12.emf"/><Relationship Id="rId35" Type="http://schemas.openxmlformats.org/officeDocument/2006/relationships/package" Target="embeddings/Microsoft_PowerPoint_Slide12.sldx"/><Relationship Id="rId43" Type="http://schemas.openxmlformats.org/officeDocument/2006/relationships/package" Target="embeddings/Microsoft_PowerPoint_Slide16.sld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8" Type="http://schemas.openxmlformats.org/officeDocument/2006/relationships/image" Target="media/image1.png"/><Relationship Id="rId51" Type="http://schemas.openxmlformats.org/officeDocument/2006/relationships/package" Target="embeddings/Microsoft_PowerPoint_Slide20.sld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Slide3.sldx"/><Relationship Id="rId25" Type="http://schemas.openxmlformats.org/officeDocument/2006/relationships/package" Target="embeddings/Microsoft_PowerPoint_Slide7.sldx"/><Relationship Id="rId33" Type="http://schemas.openxmlformats.org/officeDocument/2006/relationships/package" Target="embeddings/Microsoft_PowerPoint_Slide11.sld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fontTable" Target="fontTable.xml"/><Relationship Id="rId20" Type="http://schemas.openxmlformats.org/officeDocument/2006/relationships/image" Target="media/image7.emf"/><Relationship Id="rId41" Type="http://schemas.openxmlformats.org/officeDocument/2006/relationships/package" Target="embeddings/Microsoft_PowerPoint_Slide15.sldx"/><Relationship Id="rId54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PowerPoint_Slide2.sldx"/><Relationship Id="rId23" Type="http://schemas.openxmlformats.org/officeDocument/2006/relationships/package" Target="embeddings/Microsoft_PowerPoint_Slide6.sld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PowerPoint_Slide19.sldx"/><Relationship Id="rId57" Type="http://schemas.openxmlformats.org/officeDocument/2006/relationships/package" Target="embeddings/Microsoft_PowerPoint_Slide23.sldx"/><Relationship Id="rId10" Type="http://schemas.openxmlformats.org/officeDocument/2006/relationships/image" Target="media/image2.emf"/><Relationship Id="rId31" Type="http://schemas.openxmlformats.org/officeDocument/2006/relationships/package" Target="embeddings/Microsoft_PowerPoint_Slide10.sld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7\template\BMT_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9E534-8BBF-4AAC-9F66-5AAA3E1C6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BMT_17.dotx</Template>
  <TotalTime>0</TotalTime>
  <Pages>13</Pages>
  <Words>211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BMT/17/16</vt:lpstr>
    </vt:vector>
  </TitlesOfParts>
  <Company>UPOV</Company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BMT/17/16</dc:title>
  <dc:creator>MAY Jessica</dc:creator>
  <cp:lastModifiedBy>BESSE Ariane</cp:lastModifiedBy>
  <cp:revision>10</cp:revision>
  <cp:lastPrinted>2018-08-28T09:41:00Z</cp:lastPrinted>
  <dcterms:created xsi:type="dcterms:W3CDTF">2018-09-12T06:57:00Z</dcterms:created>
  <dcterms:modified xsi:type="dcterms:W3CDTF">2018-09-14T08:23:00Z</dcterms:modified>
</cp:coreProperties>
</file>