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DC3802" w:rsidRPr="007146CC" w14:paraId="0CFD5B24" w14:textId="77777777" w:rsidTr="00EB4E9C">
        <w:tc>
          <w:tcPr>
            <w:tcW w:w="6522" w:type="dxa"/>
          </w:tcPr>
          <w:p w14:paraId="71684F62" w14:textId="08F037F7" w:rsidR="00DC3802" w:rsidRPr="007146CC" w:rsidRDefault="00132B6D" w:rsidP="00AC2883">
            <w:r w:rsidRPr="007146CC">
              <w:drawing>
                <wp:inline distT="0" distB="0" distL="0" distR="0" wp14:anchorId="101648CB" wp14:editId="41F33E75">
                  <wp:extent cx="933333" cy="266667"/>
                  <wp:effectExtent l="0" t="0" r="635" b="635"/>
                  <wp:docPr id="3890242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024261" name="Picture 389024261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333" cy="266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49BA5936" w14:textId="7C2A5CCF" w:rsidR="00DC3802" w:rsidRPr="007146CC" w:rsidRDefault="007146CC" w:rsidP="00AC2883">
            <w:pPr>
              <w:pStyle w:val="Lettrine"/>
            </w:pPr>
            <w:r>
              <w:t>G</w:t>
            </w:r>
          </w:p>
        </w:tc>
      </w:tr>
      <w:tr w:rsidR="00DC3802" w:rsidRPr="007146CC" w14:paraId="12E07BED" w14:textId="77777777" w:rsidTr="00645CA8">
        <w:trPr>
          <w:trHeight w:val="219"/>
        </w:trPr>
        <w:tc>
          <w:tcPr>
            <w:tcW w:w="6522" w:type="dxa"/>
          </w:tcPr>
          <w:p w14:paraId="6E9E247B" w14:textId="77777777" w:rsidR="00DC3802" w:rsidRPr="007146CC" w:rsidRDefault="00DC3802" w:rsidP="00AC2883">
            <w:pPr>
              <w:pStyle w:val="upove"/>
            </w:pPr>
            <w:r w:rsidRPr="007146CC">
              <w:t>Internationaler Verband zum Schutz von Pflanzenzüchtungen</w:t>
            </w:r>
          </w:p>
        </w:tc>
        <w:tc>
          <w:tcPr>
            <w:tcW w:w="3117" w:type="dxa"/>
          </w:tcPr>
          <w:p w14:paraId="43EA698F" w14:textId="77777777" w:rsidR="00DC3802" w:rsidRPr="007146CC" w:rsidRDefault="00DC3802" w:rsidP="00DA4973"/>
        </w:tc>
      </w:tr>
    </w:tbl>
    <w:p w14:paraId="48FEF8EE" w14:textId="77777777" w:rsidR="00DC3802" w:rsidRPr="007146CC" w:rsidRDefault="00DC3802" w:rsidP="00DC3802"/>
    <w:p w14:paraId="78A0A763" w14:textId="77777777" w:rsidR="00C437A3" w:rsidRPr="007146CC" w:rsidRDefault="00C437A3" w:rsidP="00C437A3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C437A3" w:rsidRPr="007146CC" w14:paraId="49170065" w14:textId="77777777">
        <w:tc>
          <w:tcPr>
            <w:tcW w:w="6512" w:type="dxa"/>
          </w:tcPr>
          <w:p w14:paraId="46427481" w14:textId="77777777" w:rsidR="00132E06" w:rsidRPr="007146CC" w:rsidRDefault="00132E06" w:rsidP="00132E06">
            <w:pPr>
              <w:pStyle w:val="Sessiontwp"/>
            </w:pPr>
            <w:r w:rsidRPr="007146CC">
              <w:t>Technischer Ausschuss</w:t>
            </w:r>
          </w:p>
          <w:p w14:paraId="7E7C564C" w14:textId="77777777" w:rsidR="004B2442" w:rsidRPr="007146CC" w:rsidRDefault="004B2442" w:rsidP="004B2442">
            <w:pPr>
              <w:pStyle w:val="Sessiontwpplacedate"/>
            </w:pPr>
            <w:r w:rsidRPr="007146CC">
              <w:t>Zweiundsechzigste Tagung</w:t>
            </w:r>
          </w:p>
          <w:p w14:paraId="03078EDC" w14:textId="77777777" w:rsidR="00A27ECF" w:rsidRPr="007146CC" w:rsidRDefault="004B2442" w:rsidP="004B2442">
            <w:r w:rsidRPr="007146CC">
              <w:t>Genf, 19. und 20. Oktober 2026</w:t>
            </w:r>
          </w:p>
          <w:p w14:paraId="54003B1A" w14:textId="77777777" w:rsidR="00132E06" w:rsidRPr="007146CC" w:rsidRDefault="00132E06" w:rsidP="00132E06"/>
          <w:p w14:paraId="27E84298" w14:textId="77777777" w:rsidR="00132E06" w:rsidRPr="007146CC" w:rsidRDefault="00132E06" w:rsidP="00132E06">
            <w:pPr>
              <w:pStyle w:val="Sessiontwp"/>
            </w:pPr>
            <w:r w:rsidRPr="007146CC">
              <w:t>Verwaltungs- und Rechtsausschuss</w:t>
            </w:r>
          </w:p>
          <w:p w14:paraId="144F8C26" w14:textId="5BEE7CFB" w:rsidR="004B2442" w:rsidRPr="007146CC" w:rsidRDefault="00E364CC" w:rsidP="004B2442">
            <w:pPr>
              <w:pStyle w:val="Sessiontwp"/>
              <w:rPr>
                <w:b w:val="0"/>
              </w:rPr>
            </w:pPr>
            <w:r w:rsidRPr="00E364CC">
              <w:rPr>
                <w:b w:val="0"/>
              </w:rPr>
              <w:t>Dreiundachtzigste</w:t>
            </w:r>
            <w:r w:rsidR="004B2442" w:rsidRPr="007146CC">
              <w:rPr>
                <w:b w:val="0"/>
              </w:rPr>
              <w:t xml:space="preserve"> Tagung</w:t>
            </w:r>
          </w:p>
          <w:p w14:paraId="0CA18383" w14:textId="6C35BFB7" w:rsidR="00C437A3" w:rsidRPr="007146CC" w:rsidRDefault="004B2442" w:rsidP="00746F0D">
            <w:pPr>
              <w:pStyle w:val="Sessiontwpplacedate"/>
            </w:pPr>
            <w:r w:rsidRPr="007146CC">
              <w:t>Genf, 21. Oktober 2026</w:t>
            </w:r>
          </w:p>
        </w:tc>
        <w:tc>
          <w:tcPr>
            <w:tcW w:w="3127" w:type="dxa"/>
          </w:tcPr>
          <w:p w14:paraId="2B3EFDFA" w14:textId="27A56D53" w:rsidR="00C437A3" w:rsidRPr="007146CC" w:rsidRDefault="005F3D83">
            <w:pPr>
              <w:pStyle w:val="Doccode"/>
              <w:rPr>
                <w:lang w:val="de-DE" w:eastAsia="ja-JP"/>
              </w:rPr>
            </w:pPr>
            <w:r w:rsidRPr="007146CC">
              <w:rPr>
                <w:lang w:val="de-DE"/>
              </w:rPr>
              <w:t xml:space="preserve">SESSIONS/2026/5 </w:t>
            </w:r>
            <w:r w:rsidR="001F6509" w:rsidRPr="007146CC">
              <w:rPr>
                <w:lang w:val="de-DE" w:eastAsia="ja-JP"/>
              </w:rPr>
              <w:t>Add.</w:t>
            </w:r>
          </w:p>
          <w:p w14:paraId="2AA21AF1" w14:textId="77777777" w:rsidR="00C437A3" w:rsidRPr="007146CC" w:rsidRDefault="00C437A3">
            <w:pPr>
              <w:pStyle w:val="Docoriginal"/>
            </w:pPr>
            <w:r w:rsidRPr="007146CC">
              <w:t xml:space="preserve">Original: </w:t>
            </w:r>
            <w:r w:rsidRPr="007146CC">
              <w:rPr>
                <w:b w:val="0"/>
                <w:spacing w:val="0"/>
              </w:rPr>
              <w:t>Englisch</w:t>
            </w:r>
          </w:p>
          <w:p w14:paraId="27F04F17" w14:textId="673D8E1C" w:rsidR="00C437A3" w:rsidRPr="007146CC" w:rsidRDefault="00C437A3" w:rsidP="00A85F2F">
            <w:pPr>
              <w:pStyle w:val="Docoriginal"/>
            </w:pPr>
            <w:r w:rsidRPr="007146CC">
              <w:t>Datum:</w:t>
            </w:r>
            <w:r w:rsidRPr="007146CC">
              <w:rPr>
                <w:b w:val="0"/>
                <w:spacing w:val="0"/>
              </w:rPr>
              <w:t xml:space="preserve"> </w:t>
            </w:r>
            <w:r w:rsidR="00E43C35" w:rsidRPr="007146CC">
              <w:rPr>
                <w:b w:val="0"/>
                <w:spacing w:val="0"/>
              </w:rPr>
              <w:t xml:space="preserve"> </w:t>
            </w:r>
            <w:r w:rsidR="001B4CEF" w:rsidRPr="007146CC">
              <w:rPr>
                <w:b w:val="0"/>
                <w:spacing w:val="0"/>
                <w:lang w:eastAsia="ja-JP"/>
              </w:rPr>
              <w:t>17</w:t>
            </w:r>
            <w:r w:rsidRPr="007146CC">
              <w:rPr>
                <w:b w:val="0"/>
                <w:spacing w:val="0"/>
              </w:rPr>
              <w:t>.</w:t>
            </w:r>
            <w:r w:rsidR="00E43C35" w:rsidRPr="007146CC">
              <w:rPr>
                <w:b w:val="0"/>
                <w:spacing w:val="0"/>
              </w:rPr>
              <w:t xml:space="preserve"> September</w:t>
            </w:r>
            <w:r w:rsidR="004B2442" w:rsidRPr="007146CC">
              <w:rPr>
                <w:b w:val="0"/>
                <w:spacing w:val="0"/>
              </w:rPr>
              <w:t xml:space="preserve"> 2026</w:t>
            </w:r>
          </w:p>
        </w:tc>
      </w:tr>
    </w:tbl>
    <w:p w14:paraId="044E6AD6" w14:textId="4A300DE7" w:rsidR="00DF66A7" w:rsidRPr="007146CC" w:rsidRDefault="00081658" w:rsidP="00DF66A7">
      <w:pPr>
        <w:pStyle w:val="Titleofdoc0"/>
        <w:spacing w:after="0"/>
        <w:rPr>
          <w:lang w:eastAsia="ja-JP"/>
        </w:rPr>
      </w:pPr>
      <w:r>
        <w:rPr>
          <w:lang w:eastAsia="ja-JP"/>
        </w:rPr>
        <w:t>Ergänzung</w:t>
      </w:r>
    </w:p>
    <w:p w14:paraId="1276F0C5" w14:textId="533A72AE" w:rsidR="00C437A3" w:rsidRPr="007146CC" w:rsidRDefault="005F3D83" w:rsidP="00DF66A7">
      <w:pPr>
        <w:pStyle w:val="Titleofdoc0"/>
        <w:spacing w:before="0" w:after="0"/>
      </w:pPr>
      <w:r w:rsidRPr="007146CC">
        <w:t>UPOV-Informationsdatenbanken</w:t>
      </w:r>
    </w:p>
    <w:p w14:paraId="0A58A7F5" w14:textId="77777777" w:rsidR="0090794A" w:rsidRPr="007146CC" w:rsidRDefault="0090794A" w:rsidP="0090794A">
      <w:pPr>
        <w:pStyle w:val="preparedby1"/>
        <w:spacing w:after="0"/>
      </w:pPr>
      <w:bookmarkStart w:id="0" w:name="Prepared"/>
      <w:bookmarkEnd w:id="0"/>
    </w:p>
    <w:p w14:paraId="77FF7361" w14:textId="2FB69401" w:rsidR="00C437A3" w:rsidRPr="007146CC" w:rsidRDefault="00C437A3" w:rsidP="00C437A3">
      <w:pPr>
        <w:pStyle w:val="preparedby1"/>
      </w:pPr>
      <w:r w:rsidRPr="007146CC">
        <w:t>vom Verbandsbüro erstelltes Dokument</w:t>
      </w:r>
    </w:p>
    <w:p w14:paraId="671BE44C" w14:textId="77777777" w:rsidR="00AC0CA2" w:rsidRPr="006365CE" w:rsidRDefault="00AC0CA2" w:rsidP="00AC0CA2">
      <w:pPr>
        <w:pStyle w:val="Disclaimer"/>
        <w:rPr>
          <w:lang w:val="de-DE"/>
        </w:rPr>
      </w:pPr>
      <w:bookmarkStart w:id="1" w:name="_Toc239236142"/>
      <w:r w:rsidRPr="006365CE">
        <w:rPr>
          <w:lang w:val="de-DE"/>
        </w:rPr>
        <w:t>Haftungsausschluss: Dieses Dokument gibt nicht die Grundsätze oder eine Anleitung der UPOV wieder</w:t>
      </w:r>
      <w:r>
        <w:rPr>
          <w:lang w:val="de-DE"/>
        </w:rPr>
        <w:t>.</w:t>
      </w:r>
      <w:r>
        <w:rPr>
          <w:lang w:val="de-DE"/>
        </w:rPr>
        <w:br/>
      </w:r>
      <w:r>
        <w:rPr>
          <w:lang w:val="de-DE"/>
        </w:rPr>
        <w:br/>
      </w:r>
      <w:r w:rsidRPr="006365CE">
        <w:rPr>
          <w:lang w:val="de-DE"/>
        </w:rPr>
        <w:t>Dieses Dokument wurde mit Hilfe einer maschinellen Übersetzung erstellt, und die Genauigkeit kann nicht garantiert werden. Daher ist der Text in der Originalsprache die einzige authentische Version.</w:t>
      </w:r>
    </w:p>
    <w:p w14:paraId="216992C7" w14:textId="77777777" w:rsidR="002102A2" w:rsidRPr="007146CC" w:rsidRDefault="002102A2">
      <w:pPr>
        <w:pStyle w:val="Heading1"/>
        <w:rPr>
          <w:lang w:val="de-DE"/>
        </w:rPr>
      </w:pPr>
      <w:r w:rsidRPr="007146CC">
        <w:rPr>
          <w:lang w:val="de-DE"/>
        </w:rPr>
        <w:t>Zusammenfassung</w:t>
      </w:r>
      <w:bookmarkEnd w:id="1"/>
    </w:p>
    <w:p w14:paraId="6D176DB4" w14:textId="77777777" w:rsidR="007A1D7C" w:rsidRPr="007146CC" w:rsidRDefault="007A1D7C" w:rsidP="008A277E"/>
    <w:p w14:paraId="08530845" w14:textId="385C1982" w:rsidR="00337489" w:rsidRPr="007146CC" w:rsidRDefault="007A1D7C">
      <w:r w:rsidRPr="007146CC">
        <w:fldChar w:fldCharType="begin"/>
      </w:r>
      <w:r w:rsidRPr="007146CC">
        <w:instrText xml:space="preserve"> AUTONUM  </w:instrText>
      </w:r>
      <w:r w:rsidRPr="007146CC">
        <w:fldChar w:fldCharType="end"/>
      </w:r>
      <w:r w:rsidRPr="007146CC">
        <w:tab/>
      </w:r>
      <w:r w:rsidR="00611A05" w:rsidRPr="007146CC">
        <w:t>Zweck diese</w:t>
      </w:r>
      <w:r w:rsidR="00AC0CA2">
        <w:t>r</w:t>
      </w:r>
      <w:r w:rsidR="00611A05" w:rsidRPr="007146CC">
        <w:t xml:space="preserve"> </w:t>
      </w:r>
      <w:r w:rsidR="00AC0CA2">
        <w:t xml:space="preserve">Ergänzung </w:t>
      </w:r>
      <w:r w:rsidR="00611A05" w:rsidRPr="007146CC">
        <w:t xml:space="preserve">ist es, einen Bericht über die Entwicklungen auf der siebenundfünfzigsten Tagung der Technischen Arbeitsgruppe für Obstarten (TWF) hinsichtlich </w:t>
      </w:r>
      <w:r w:rsidR="002B62EA" w:rsidRPr="007146CC">
        <w:rPr>
          <w:lang w:eastAsia="ja-JP"/>
        </w:rPr>
        <w:t>der Änderungen der UPOV-</w:t>
      </w:r>
      <w:r w:rsidR="00AC0CA2">
        <w:rPr>
          <w:lang w:eastAsia="ja-JP"/>
        </w:rPr>
        <w:t>Codes</w:t>
      </w:r>
      <w:r w:rsidR="002B62EA" w:rsidRPr="007146CC">
        <w:rPr>
          <w:lang w:eastAsia="ja-JP"/>
        </w:rPr>
        <w:t xml:space="preserve"> für </w:t>
      </w:r>
      <w:r w:rsidR="008C529C">
        <w:rPr>
          <w:i/>
          <w:iCs/>
          <w:lang w:eastAsia="ja-JP"/>
        </w:rPr>
        <w:t>Citrus</w:t>
      </w:r>
      <w:r w:rsidR="00CE7B25" w:rsidRPr="007146CC">
        <w:rPr>
          <w:i/>
          <w:iCs/>
          <w:lang w:eastAsia="ja-JP"/>
        </w:rPr>
        <w:t xml:space="preserve"> </w:t>
      </w:r>
      <w:r w:rsidR="00611A05" w:rsidRPr="007146CC">
        <w:t>zu veröffentlichen</w:t>
      </w:r>
      <w:r w:rsidR="00337489" w:rsidRPr="007146CC">
        <w:t>.</w:t>
      </w:r>
    </w:p>
    <w:p w14:paraId="58342D3A" w14:textId="77777777" w:rsidR="00957C0B" w:rsidRPr="007146CC" w:rsidRDefault="00957C0B"/>
    <w:p w14:paraId="61C04B6F" w14:textId="77777777" w:rsidR="00FD6F17" w:rsidRPr="007146CC" w:rsidRDefault="00FD6F17"/>
    <w:p w14:paraId="62195236" w14:textId="1C8CC4D8" w:rsidR="00700053" w:rsidRPr="007146CC" w:rsidRDefault="004617A6" w:rsidP="004617A6">
      <w:pPr>
        <w:pStyle w:val="Heading2"/>
        <w:rPr>
          <w:lang w:val="de-DE"/>
        </w:rPr>
      </w:pPr>
      <w:r w:rsidRPr="007146CC">
        <w:rPr>
          <w:lang w:val="de-DE"/>
        </w:rPr>
        <w:t>ÄNDERUNGEN DER UPOV-</w:t>
      </w:r>
      <w:r w:rsidR="00F84514">
        <w:rPr>
          <w:lang w:val="de-DE"/>
        </w:rPr>
        <w:t>CODES</w:t>
      </w:r>
      <w:r w:rsidR="00F84514" w:rsidRPr="007146CC">
        <w:rPr>
          <w:lang w:val="de-DE"/>
        </w:rPr>
        <w:t xml:space="preserve"> </w:t>
      </w:r>
      <w:r w:rsidRPr="007146CC">
        <w:rPr>
          <w:lang w:val="de-DE"/>
        </w:rPr>
        <w:t xml:space="preserve">FÜR </w:t>
      </w:r>
      <w:r w:rsidR="008C529C">
        <w:rPr>
          <w:i/>
          <w:iCs/>
          <w:lang w:val="de-DE"/>
        </w:rPr>
        <w:t>C</w:t>
      </w:r>
      <w:r w:rsidRPr="007146CC">
        <w:rPr>
          <w:i/>
          <w:iCs/>
          <w:lang w:val="de-DE"/>
        </w:rPr>
        <w:t>ITRUS</w:t>
      </w:r>
    </w:p>
    <w:p w14:paraId="0073D78F" w14:textId="77777777" w:rsidR="00700053" w:rsidRPr="007146CC" w:rsidRDefault="00700053" w:rsidP="00700053">
      <w:pPr>
        <w:rPr>
          <w:rFonts w:eastAsiaTheme="minorEastAsia"/>
          <w:lang w:eastAsia="ja-JP"/>
        </w:rPr>
      </w:pPr>
    </w:p>
    <w:p w14:paraId="1247CBAF" w14:textId="3D367083" w:rsidR="009D6099" w:rsidRPr="007146CC" w:rsidRDefault="00421C83" w:rsidP="009D6099">
      <w:pPr>
        <w:keepNext/>
        <w:outlineLvl w:val="1"/>
        <w:rPr>
          <w:rFonts w:eastAsia="SimSun"/>
          <w:u w:val="single"/>
        </w:rPr>
      </w:pPr>
      <w:r w:rsidRPr="007146CC">
        <w:rPr>
          <w:rFonts w:eastAsia="SimSun"/>
          <w:u w:val="single"/>
        </w:rPr>
        <w:t>Entwicklungen in der Technischen Arbeitsgruppe für Obstarten im Jahr 2026</w:t>
      </w:r>
    </w:p>
    <w:p w14:paraId="508839BC" w14:textId="77777777" w:rsidR="00700053" w:rsidRPr="007146CC" w:rsidRDefault="00700053" w:rsidP="00700053">
      <w:pPr>
        <w:rPr>
          <w:rFonts w:eastAsiaTheme="minorEastAsia"/>
          <w:lang w:eastAsia="ja-JP"/>
        </w:rPr>
      </w:pPr>
    </w:p>
    <w:p w14:paraId="622972DF" w14:textId="7AD96297" w:rsidR="00700053" w:rsidRPr="007146CC" w:rsidRDefault="00700053" w:rsidP="00700053">
      <w:r w:rsidRPr="007146CC">
        <w:fldChar w:fldCharType="begin"/>
      </w:r>
      <w:r w:rsidRPr="007146CC">
        <w:instrText xml:space="preserve"> AUTONUM  </w:instrText>
      </w:r>
      <w:r w:rsidRPr="007146CC">
        <w:fldChar w:fldCharType="end"/>
      </w:r>
      <w:r w:rsidRPr="007146CC">
        <w:tab/>
      </w:r>
      <w:r w:rsidR="1D9CC9FB" w:rsidRPr="007146CC">
        <w:t xml:space="preserve">Die TWF prüfte </w:t>
      </w:r>
      <w:r w:rsidR="1D9CC9FB" w:rsidRPr="007146CC">
        <w:rPr>
          <w:rFonts w:eastAsia="Times New Roman"/>
        </w:rPr>
        <w:t xml:space="preserve">auf ihrer </w:t>
      </w:r>
      <w:r w:rsidR="1D9CC9FB" w:rsidRPr="007146CC">
        <w:rPr>
          <w:rFonts w:eastAsiaTheme="minorEastAsia"/>
          <w:lang w:eastAsia="ja-JP"/>
        </w:rPr>
        <w:t xml:space="preserve">siebenundfünfzigsten </w:t>
      </w:r>
      <w:r w:rsidR="1D9CC9FB" w:rsidRPr="007146CC">
        <w:rPr>
          <w:rFonts w:eastAsia="Times New Roman"/>
        </w:rPr>
        <w:t>Tagung</w:t>
      </w:r>
      <w:r w:rsidRPr="007146CC">
        <w:rPr>
          <w:rFonts w:eastAsia="Times New Roman"/>
          <w:vertAlign w:val="superscript"/>
        </w:rPr>
        <w:footnoteReference w:id="2"/>
      </w:r>
      <w:r w:rsidR="1D9CC9FB" w:rsidRPr="007146CC">
        <w:rPr>
          <w:rFonts w:eastAsia="Times New Roman"/>
        </w:rPr>
        <w:t xml:space="preserve"> </w:t>
      </w:r>
      <w:r w:rsidR="1D9CC9FB" w:rsidRPr="007146CC">
        <w:t xml:space="preserve">das Dokument TWF/57/4 und hörte einen Vortrag eines Sachverständigen der Internationalen Gemeinschaft der Züchter vegetativ vermehrbarer gartenbaulicher Pflanzen (CIOPORA) über die Überarbeitung der Taxonomie des </w:t>
      </w:r>
      <w:r w:rsidR="00F1062E" w:rsidRPr="00F1062E">
        <w:rPr>
          <w:i/>
          <w:iCs/>
        </w:rPr>
        <w:t>C</w:t>
      </w:r>
      <w:r w:rsidR="1D9CC9FB" w:rsidRPr="00F1062E">
        <w:rPr>
          <w:i/>
          <w:iCs/>
        </w:rPr>
        <w:t>itrus</w:t>
      </w:r>
      <w:r w:rsidR="00F1062E">
        <w:t>-</w:t>
      </w:r>
      <w:r w:rsidR="1D9CC9FB" w:rsidRPr="007146CC">
        <w:t xml:space="preserve">komplexes und die sich daraus ergebenden Änderungen der UPOV-Codes.  Die TWF nahm zur Kenntnis, dass der Vortrag als </w:t>
      </w:r>
      <w:r w:rsidR="00F1062E">
        <w:t xml:space="preserve">Ergänzung </w:t>
      </w:r>
      <w:r w:rsidR="1D9CC9FB" w:rsidRPr="007146CC">
        <w:t xml:space="preserve">zum Dokument TWF/57/4  bereitgestellt werden würde.  </w:t>
      </w:r>
    </w:p>
    <w:p w14:paraId="6B28BB49" w14:textId="77777777" w:rsidR="00700053" w:rsidRPr="007146CC" w:rsidRDefault="00700053" w:rsidP="00700053"/>
    <w:p w14:paraId="14A5DD67" w14:textId="4579B6A6" w:rsidR="00700053" w:rsidRPr="007146CC" w:rsidRDefault="00700053" w:rsidP="00700053">
      <w:r w:rsidRPr="007146CC">
        <w:fldChar w:fldCharType="begin"/>
      </w:r>
      <w:r w:rsidRPr="007146CC">
        <w:instrText xml:space="preserve"> AUTONUM  </w:instrText>
      </w:r>
      <w:r w:rsidRPr="007146CC">
        <w:fldChar w:fldCharType="end"/>
      </w:r>
      <w:r w:rsidRPr="007146CC">
        <w:tab/>
        <w:t xml:space="preserve">Die TWF nahm zur Kenntnis, dass die Taxonomie des </w:t>
      </w:r>
      <w:r w:rsidRPr="00F1062E">
        <w:rPr>
          <w:i/>
          <w:iCs/>
        </w:rPr>
        <w:t>Citrus</w:t>
      </w:r>
      <w:r w:rsidRPr="007146CC">
        <w:t xml:space="preserve">-Komplexes derzeit in der GRIN-Datenbank für Pflanzentaxonomie überarbeitet werde, was die Überarbeitung der entsprechenden UPOV-Codes ermöglichen werde. Die TWF nahm zur Kenntnis, dass die Überarbeitung des Geltungsbereichs der fünf Prüfungsrichtlinien für </w:t>
      </w:r>
      <w:r w:rsidRPr="007146CC">
        <w:rPr>
          <w:i/>
          <w:iCs/>
        </w:rPr>
        <w:t xml:space="preserve">Citrus </w:t>
      </w:r>
      <w:r w:rsidRPr="007146CC">
        <w:t>auf ihre achtundfünfzigste Tagung verschoben worden sei, sobald die Überarbeitung der UPOV-Codes abgeschlossen sei.</w:t>
      </w:r>
    </w:p>
    <w:p w14:paraId="0F93D52E" w14:textId="77777777" w:rsidR="00700053" w:rsidRPr="007146CC" w:rsidRDefault="00700053" w:rsidP="00700053"/>
    <w:p w14:paraId="0A313606" w14:textId="49F9DA01" w:rsidR="00AC73DC" w:rsidRPr="007146CC" w:rsidRDefault="00C2458D" w:rsidP="00AC73DC">
      <w:pPr>
        <w:keepNext/>
        <w:outlineLvl w:val="1"/>
        <w:rPr>
          <w:rFonts w:eastAsia="SimSun"/>
          <w:u w:val="single"/>
        </w:rPr>
      </w:pPr>
      <w:r w:rsidRPr="007146CC">
        <w:rPr>
          <w:u w:val="single"/>
          <w:lang w:eastAsia="ja-JP"/>
        </w:rPr>
        <w:t>Nächste Schritte</w:t>
      </w:r>
    </w:p>
    <w:p w14:paraId="222FADF8" w14:textId="77777777" w:rsidR="00700053" w:rsidRPr="007146CC" w:rsidRDefault="00700053" w:rsidP="00700053">
      <w:pPr>
        <w:rPr>
          <w:lang w:eastAsia="ja-JP"/>
        </w:rPr>
      </w:pPr>
    </w:p>
    <w:p w14:paraId="44EA6E10" w14:textId="758D23C0" w:rsidR="00810A5F" w:rsidRPr="007146CC" w:rsidRDefault="00700053" w:rsidP="00700053">
      <w:pPr>
        <w:rPr>
          <w:rFonts w:eastAsiaTheme="minorEastAsia"/>
          <w:lang w:eastAsia="ja-JP"/>
        </w:rPr>
      </w:pPr>
      <w:r w:rsidRPr="007146CC">
        <w:fldChar w:fldCharType="begin"/>
      </w:r>
      <w:r w:rsidRPr="007146CC">
        <w:instrText xml:space="preserve"> AUTONUM  </w:instrText>
      </w:r>
      <w:r w:rsidRPr="007146CC">
        <w:fldChar w:fldCharType="end"/>
      </w:r>
      <w:r w:rsidRPr="007146CC">
        <w:tab/>
      </w:r>
      <w:r w:rsidRPr="007146CC">
        <w:rPr>
          <w:rFonts w:eastAsia="Times New Roman"/>
        </w:rPr>
        <w:t xml:space="preserve">Die </w:t>
      </w:r>
      <w:r w:rsidR="007F670D" w:rsidRPr="007146CC">
        <w:rPr>
          <w:rFonts w:eastAsiaTheme="minorEastAsia"/>
          <w:lang w:eastAsia="ja-JP"/>
        </w:rPr>
        <w:t xml:space="preserve">Experten </w:t>
      </w:r>
      <w:r w:rsidR="00994331" w:rsidRPr="007146CC">
        <w:rPr>
          <w:rFonts w:eastAsiaTheme="minorEastAsia"/>
          <w:lang w:eastAsia="ja-JP"/>
        </w:rPr>
        <w:t xml:space="preserve">für die Taxonomie </w:t>
      </w:r>
      <w:r w:rsidR="00994331" w:rsidRPr="00677DAE">
        <w:rPr>
          <w:rFonts w:eastAsiaTheme="minorEastAsia"/>
          <w:lang w:eastAsia="ja-JP"/>
        </w:rPr>
        <w:t>von</w:t>
      </w:r>
      <w:r w:rsidR="00994331" w:rsidRPr="007146CC">
        <w:rPr>
          <w:rFonts w:eastAsiaTheme="minorEastAsia"/>
          <w:i/>
          <w:iCs/>
          <w:lang w:eastAsia="ja-JP"/>
        </w:rPr>
        <w:t xml:space="preserve"> </w:t>
      </w:r>
      <w:r w:rsidR="00677DAE">
        <w:rPr>
          <w:i/>
          <w:iCs/>
          <w:lang w:eastAsia="ja-JP"/>
        </w:rPr>
        <w:t>Citrus</w:t>
      </w:r>
      <w:r w:rsidR="00677DAE" w:rsidRPr="007146CC">
        <w:rPr>
          <w:i/>
          <w:iCs/>
          <w:lang w:eastAsia="ja-JP"/>
        </w:rPr>
        <w:t xml:space="preserve"> </w:t>
      </w:r>
      <w:r w:rsidR="00994331" w:rsidRPr="007146CC">
        <w:rPr>
          <w:rFonts w:eastAsiaTheme="minorEastAsia"/>
          <w:lang w:eastAsia="ja-JP"/>
        </w:rPr>
        <w:t xml:space="preserve">werden die Beratungen über </w:t>
      </w:r>
      <w:r w:rsidR="00774161" w:rsidRPr="007146CC">
        <w:rPr>
          <w:rFonts w:eastAsiaTheme="minorEastAsia"/>
          <w:lang w:eastAsia="ja-JP"/>
        </w:rPr>
        <w:t xml:space="preserve">die Vorschläge </w:t>
      </w:r>
      <w:r w:rsidRPr="007146CC">
        <w:rPr>
          <w:rFonts w:eastAsiaTheme="minorEastAsia"/>
          <w:lang w:eastAsia="ja-JP"/>
        </w:rPr>
        <w:t>zur Neuklassifizierung</w:t>
      </w:r>
      <w:r w:rsidR="00994331" w:rsidRPr="007146CC">
        <w:rPr>
          <w:rFonts w:eastAsiaTheme="minorEastAsia"/>
          <w:lang w:eastAsia="ja-JP"/>
        </w:rPr>
        <w:t xml:space="preserve"> fortsetzen</w:t>
      </w:r>
      <w:r w:rsidR="00774161" w:rsidRPr="007146CC">
        <w:rPr>
          <w:rFonts w:eastAsiaTheme="minorEastAsia"/>
          <w:lang w:eastAsia="ja-JP"/>
        </w:rPr>
        <w:t xml:space="preserve">, die voraussichtlich </w:t>
      </w:r>
      <w:r w:rsidR="00810A5F" w:rsidRPr="007146CC">
        <w:rPr>
          <w:rFonts w:eastAsiaTheme="minorEastAsia"/>
          <w:lang w:eastAsia="ja-JP"/>
        </w:rPr>
        <w:t xml:space="preserve">bis Anfang 2027  abgeschlossen und in </w:t>
      </w:r>
      <w:r w:rsidR="00810A5F" w:rsidRPr="007146CC">
        <w:t xml:space="preserve">der GRIN-Datenbank zur Pflanzentaxonomie </w:t>
      </w:r>
      <w:r w:rsidR="00810A5F" w:rsidRPr="007146CC">
        <w:rPr>
          <w:rFonts w:eastAsiaTheme="minorEastAsia"/>
          <w:lang w:eastAsia="ja-JP"/>
        </w:rPr>
        <w:t xml:space="preserve">berücksichtigt </w:t>
      </w:r>
      <w:r w:rsidR="00774161" w:rsidRPr="007146CC">
        <w:rPr>
          <w:rFonts w:eastAsiaTheme="minorEastAsia"/>
          <w:lang w:eastAsia="ja-JP"/>
        </w:rPr>
        <w:t>sein werden</w:t>
      </w:r>
      <w:r w:rsidR="00810A5F" w:rsidRPr="007146CC">
        <w:rPr>
          <w:rFonts w:eastAsiaTheme="minorEastAsia"/>
          <w:lang w:eastAsia="ja-JP"/>
        </w:rPr>
        <w:t xml:space="preserve">.  </w:t>
      </w:r>
      <w:r w:rsidR="00E14B5F" w:rsidRPr="007146CC">
        <w:rPr>
          <w:rFonts w:eastAsiaTheme="minorEastAsia"/>
          <w:lang w:eastAsia="ja-JP"/>
        </w:rPr>
        <w:t xml:space="preserve">Die TWF </w:t>
      </w:r>
      <w:r w:rsidR="00FD1EEB" w:rsidRPr="007146CC">
        <w:rPr>
          <w:rFonts w:eastAsiaTheme="minorEastAsia"/>
          <w:lang w:eastAsia="ja-JP"/>
        </w:rPr>
        <w:t xml:space="preserve">wird aufgefordert, die </w:t>
      </w:r>
      <w:r w:rsidR="00875319" w:rsidRPr="007146CC">
        <w:rPr>
          <w:rFonts w:eastAsiaTheme="minorEastAsia"/>
          <w:lang w:eastAsia="ja-JP"/>
        </w:rPr>
        <w:t xml:space="preserve">sich aus </w:t>
      </w:r>
      <w:r w:rsidR="00221A1D" w:rsidRPr="007146CC">
        <w:rPr>
          <w:rFonts w:eastAsiaTheme="minorEastAsia"/>
          <w:lang w:eastAsia="ja-JP"/>
        </w:rPr>
        <w:t>der Neuklassifizierung</w:t>
      </w:r>
      <w:r w:rsidR="00875319" w:rsidRPr="007146CC">
        <w:rPr>
          <w:rFonts w:eastAsiaTheme="minorEastAsia"/>
          <w:lang w:eastAsia="ja-JP"/>
        </w:rPr>
        <w:t xml:space="preserve"> ergebenden Änderungen der UPOV-Codes </w:t>
      </w:r>
      <w:r w:rsidR="00BE1901" w:rsidRPr="007146CC">
        <w:rPr>
          <w:rFonts w:eastAsiaTheme="minorEastAsia"/>
          <w:lang w:eastAsia="ja-JP"/>
        </w:rPr>
        <w:t xml:space="preserve">auf ihrer vom 5. bis 8. Juli 2027 stattfindenden Tagung im Zusammenhang mit der Überarbeitung des Geltungsbereichs der </w:t>
      </w:r>
      <w:r w:rsidR="00D27A78" w:rsidRPr="007146CC">
        <w:rPr>
          <w:rFonts w:eastAsiaTheme="minorEastAsia"/>
          <w:lang w:eastAsia="ja-JP"/>
        </w:rPr>
        <w:t xml:space="preserve">fünf Prüfungsrichtlinien für </w:t>
      </w:r>
      <w:r w:rsidR="00804BF0">
        <w:rPr>
          <w:i/>
          <w:iCs/>
          <w:lang w:eastAsia="ja-JP"/>
        </w:rPr>
        <w:t>Citrus</w:t>
      </w:r>
      <w:r w:rsidR="00804BF0">
        <w:rPr>
          <w:i/>
          <w:iCs/>
          <w:lang w:eastAsia="ja-JP"/>
        </w:rPr>
        <w:t>-</w:t>
      </w:r>
      <w:r w:rsidR="00D27A78" w:rsidRPr="007146CC">
        <w:rPr>
          <w:rFonts w:eastAsiaTheme="minorEastAsia"/>
          <w:lang w:eastAsia="ja-JP"/>
        </w:rPr>
        <w:t xml:space="preserve">gruppen </w:t>
      </w:r>
      <w:r w:rsidR="00FD1EEB" w:rsidRPr="007146CC">
        <w:rPr>
          <w:rFonts w:eastAsiaTheme="minorEastAsia"/>
          <w:lang w:eastAsia="ja-JP"/>
        </w:rPr>
        <w:t>zu prüfen</w:t>
      </w:r>
      <w:r w:rsidR="00D27A78" w:rsidRPr="007146CC">
        <w:rPr>
          <w:rFonts w:eastAsiaTheme="minorEastAsia"/>
          <w:lang w:eastAsia="ja-JP"/>
        </w:rPr>
        <w:t xml:space="preserve">. Die Vorschläge der TWF werden dem TC auf seiner </w:t>
      </w:r>
      <w:r w:rsidR="00804BF0">
        <w:rPr>
          <w:rFonts w:eastAsiaTheme="minorEastAsia"/>
          <w:lang w:eastAsia="ja-JP"/>
        </w:rPr>
        <w:t>dreiundsechzigsten</w:t>
      </w:r>
      <w:r w:rsidR="00D27A78" w:rsidRPr="007146CC">
        <w:rPr>
          <w:rFonts w:eastAsiaTheme="minorEastAsia"/>
          <w:lang w:eastAsia="ja-JP"/>
        </w:rPr>
        <w:t xml:space="preserve"> Tagung im Jahr</w:t>
      </w:r>
      <w:r w:rsidR="00804BF0">
        <w:rPr>
          <w:rFonts w:eastAsiaTheme="minorEastAsia"/>
          <w:lang w:eastAsia="ja-JP"/>
        </w:rPr>
        <w:t> </w:t>
      </w:r>
      <w:r w:rsidR="00D27A78" w:rsidRPr="007146CC">
        <w:rPr>
          <w:rFonts w:eastAsiaTheme="minorEastAsia"/>
          <w:lang w:eastAsia="ja-JP"/>
        </w:rPr>
        <w:t>2027 zur Prüfung vorgelegt.</w:t>
      </w:r>
    </w:p>
    <w:p w14:paraId="080B4DFF" w14:textId="77777777" w:rsidR="002B7F8F" w:rsidRPr="007146CC" w:rsidRDefault="002B7F8F" w:rsidP="002B7F8F"/>
    <w:p w14:paraId="47CA669D" w14:textId="3B2E271B" w:rsidR="00984EA5" w:rsidRPr="007146CC" w:rsidRDefault="00984EA5" w:rsidP="002B7F8F">
      <w:r w:rsidRPr="007146CC">
        <w:lastRenderedPageBreak/>
        <w:fldChar w:fldCharType="begin"/>
      </w:r>
      <w:r w:rsidRPr="007146CC">
        <w:instrText xml:space="preserve"> AUTONUM  </w:instrText>
      </w:r>
      <w:r w:rsidRPr="007146CC">
        <w:fldChar w:fldCharType="end"/>
      </w:r>
      <w:r w:rsidRPr="007146CC">
        <w:tab/>
        <w:t xml:space="preserve">Die </w:t>
      </w:r>
      <w:r w:rsidR="0058233A" w:rsidRPr="007146CC">
        <w:t xml:space="preserve">vom TC vereinbarten </w:t>
      </w:r>
      <w:r w:rsidRPr="007146CC">
        <w:t xml:space="preserve">Änderungen </w:t>
      </w:r>
      <w:r w:rsidR="0058233A" w:rsidRPr="007146CC">
        <w:t xml:space="preserve">der UPOV-Codes für </w:t>
      </w:r>
      <w:r w:rsidR="008E2C52">
        <w:rPr>
          <w:i/>
          <w:iCs/>
          <w:lang w:eastAsia="ja-JP"/>
        </w:rPr>
        <w:t>Citrus</w:t>
      </w:r>
      <w:r w:rsidR="008E2C52" w:rsidRPr="007146CC">
        <w:rPr>
          <w:i/>
          <w:iCs/>
          <w:lang w:eastAsia="ja-JP"/>
        </w:rPr>
        <w:t xml:space="preserve"> </w:t>
      </w:r>
      <w:r w:rsidR="0058233A" w:rsidRPr="007146CC">
        <w:t xml:space="preserve">würden </w:t>
      </w:r>
      <w:r w:rsidR="006D0D3B" w:rsidRPr="007146CC">
        <w:t xml:space="preserve">den Datenlieferanten der PLUTO-Datenbank mit einem vereinbarten Zeitplan für </w:t>
      </w:r>
      <w:r w:rsidR="00FD6F17" w:rsidRPr="007146CC">
        <w:t xml:space="preserve">die Aktualisierung der mit den Sorten in der Datenbank verknüpften UPOV-Codes </w:t>
      </w:r>
      <w:r w:rsidR="006D0D3B" w:rsidRPr="007146CC">
        <w:t>mitgeteilt</w:t>
      </w:r>
      <w:r w:rsidR="00FD6F17" w:rsidRPr="007146CC">
        <w:t>.</w:t>
      </w:r>
    </w:p>
    <w:p w14:paraId="6C3ABB73" w14:textId="77777777" w:rsidR="00FD6F17" w:rsidRPr="007146CC" w:rsidRDefault="00FD6F17" w:rsidP="002B7F8F"/>
    <w:p w14:paraId="34BBDE9E" w14:textId="4C2DE057" w:rsidR="002B7F8F" w:rsidRPr="007146CC" w:rsidRDefault="002B7F8F" w:rsidP="002B7F8F">
      <w:pPr>
        <w:rPr>
          <w:rFonts w:eastAsiaTheme="minorEastAsia"/>
          <w:lang w:eastAsia="ja-JP"/>
        </w:rPr>
      </w:pPr>
      <w:r w:rsidRPr="007146CC">
        <w:rPr>
          <w:rFonts w:eastAsiaTheme="minorEastAsia"/>
          <w:lang w:eastAsia="ja-JP"/>
        </w:rPr>
        <w:fldChar w:fldCharType="begin"/>
      </w:r>
      <w:r w:rsidRPr="007146CC">
        <w:rPr>
          <w:rFonts w:eastAsiaTheme="minorEastAsia"/>
          <w:lang w:eastAsia="ja-JP"/>
        </w:rPr>
        <w:instrText xml:space="preserve"> AUTONUM  </w:instrText>
      </w:r>
      <w:r w:rsidRPr="007146CC">
        <w:rPr>
          <w:rFonts w:eastAsiaTheme="minorEastAsia"/>
          <w:lang w:eastAsia="ja-JP"/>
        </w:rPr>
        <w:fldChar w:fldCharType="end"/>
      </w:r>
      <w:r w:rsidRPr="007146CC">
        <w:rPr>
          <w:rFonts w:eastAsiaTheme="minorEastAsia"/>
          <w:lang w:eastAsia="ja-JP"/>
        </w:rPr>
        <w:tab/>
        <w:t xml:space="preserve">Das Arbeitsdokument mit Vorschlägen zur Neuklassifizierung der </w:t>
      </w:r>
      <w:r w:rsidR="008E2C52">
        <w:rPr>
          <w:i/>
          <w:iCs/>
          <w:lang w:eastAsia="ja-JP"/>
        </w:rPr>
        <w:t>Citrus</w:t>
      </w:r>
      <w:r w:rsidR="00637621">
        <w:rPr>
          <w:i/>
          <w:iCs/>
          <w:lang w:eastAsia="ja-JP"/>
        </w:rPr>
        <w:t>-</w:t>
      </w:r>
      <w:r w:rsidR="00637621" w:rsidRPr="00637621">
        <w:rPr>
          <w:lang w:eastAsia="ja-JP"/>
        </w:rPr>
        <w:t>A</w:t>
      </w:r>
      <w:r w:rsidRPr="007146CC">
        <w:rPr>
          <w:rFonts w:eastAsiaTheme="minorEastAsia"/>
          <w:lang w:eastAsia="ja-JP"/>
        </w:rPr>
        <w:t xml:space="preserve">rten im UPOV-Code-System ist diesem Dokument als Anhang beigefügt. </w:t>
      </w:r>
    </w:p>
    <w:p w14:paraId="264A7CC0" w14:textId="77777777" w:rsidR="00906608" w:rsidRPr="007146CC" w:rsidRDefault="00906608" w:rsidP="00906608">
      <w:pPr>
        <w:rPr>
          <w:rFonts w:cs="Arial"/>
        </w:rPr>
      </w:pPr>
    </w:p>
    <w:p w14:paraId="127ED1FC" w14:textId="08717D2B" w:rsidR="00906608" w:rsidRPr="007146CC" w:rsidRDefault="00906608" w:rsidP="000C3BCE">
      <w:pPr>
        <w:pStyle w:val="DecisionParagraphs"/>
        <w:tabs>
          <w:tab w:val="left" w:pos="5670"/>
          <w:tab w:val="left" w:pos="6237"/>
        </w:tabs>
        <w:ind w:left="4860"/>
      </w:pPr>
      <w:r w:rsidRPr="007146CC">
        <w:fldChar w:fldCharType="begin"/>
      </w:r>
      <w:r w:rsidRPr="007146CC">
        <w:instrText xml:space="preserve"> AUTONUM  </w:instrText>
      </w:r>
      <w:r w:rsidRPr="007146CC">
        <w:fldChar w:fldCharType="end"/>
      </w:r>
      <w:r w:rsidRPr="007146CC">
        <w:tab/>
        <w:t xml:space="preserve">Der TC </w:t>
      </w:r>
      <w:r w:rsidR="00C46654" w:rsidRPr="007146CC">
        <w:t xml:space="preserve">und der CAJ werden </w:t>
      </w:r>
      <w:r w:rsidRPr="007146CC">
        <w:t xml:space="preserve">gebeten, die Entwicklungen hinsichtlich der Änderungen der UPOV-Codes für </w:t>
      </w:r>
      <w:r w:rsidR="00637621" w:rsidRPr="00637621">
        <w:rPr>
          <w:lang w:eastAsia="ja-JP"/>
        </w:rPr>
        <w:t>Citrus</w:t>
      </w:r>
      <w:r w:rsidR="00637621" w:rsidRPr="007146CC">
        <w:rPr>
          <w:iCs/>
          <w:lang w:eastAsia="ja-JP"/>
        </w:rPr>
        <w:t xml:space="preserve"> </w:t>
      </w:r>
      <w:r w:rsidRPr="007146CC">
        <w:t>zur Kenntnis zu nehmen, wie sie in den Absätzen</w:t>
      </w:r>
      <w:r w:rsidRPr="007146CC">
        <w:rPr>
          <w:lang w:eastAsia="ja-JP"/>
        </w:rPr>
        <w:t xml:space="preserve"> 2 </w:t>
      </w:r>
      <w:r w:rsidRPr="007146CC">
        <w:t>bis</w:t>
      </w:r>
      <w:r w:rsidR="00257413" w:rsidRPr="007146CC">
        <w:t xml:space="preserve"> 6 </w:t>
      </w:r>
      <w:r w:rsidRPr="007146CC">
        <w:t>dieses Dokuments dargelegt sind.</w:t>
      </w:r>
    </w:p>
    <w:p w14:paraId="46BFF34B" w14:textId="77777777" w:rsidR="005C71FE" w:rsidRPr="007146CC" w:rsidRDefault="005C71FE" w:rsidP="005C71FE"/>
    <w:p w14:paraId="143ADBFB" w14:textId="77777777" w:rsidR="005C71FE" w:rsidRPr="007146CC" w:rsidRDefault="005C71FE" w:rsidP="005C71FE"/>
    <w:p w14:paraId="30405BE9" w14:textId="77777777" w:rsidR="005C71FE" w:rsidRPr="007146CC" w:rsidRDefault="005C71FE" w:rsidP="005C71FE"/>
    <w:p w14:paraId="5CA714F6" w14:textId="48CCA237" w:rsidR="005C71FE" w:rsidRPr="007146CC" w:rsidRDefault="005C71FE" w:rsidP="005C71FE">
      <w:pPr>
        <w:jc w:val="right"/>
      </w:pPr>
      <w:r w:rsidRPr="007146CC">
        <w:t>[An</w:t>
      </w:r>
      <w:r w:rsidR="00637621">
        <w:t>lage</w:t>
      </w:r>
      <w:r w:rsidRPr="007146CC">
        <w:t xml:space="preserve"> folgt]</w:t>
      </w:r>
    </w:p>
    <w:p w14:paraId="098705A2" w14:textId="77777777" w:rsidR="00BB1B17" w:rsidRPr="007146CC" w:rsidRDefault="00BB1B17" w:rsidP="00BB1B17"/>
    <w:p w14:paraId="5904CAF0" w14:textId="77777777" w:rsidR="00BB1B17" w:rsidRPr="007146CC" w:rsidRDefault="00BB1B17" w:rsidP="00BB1B17"/>
    <w:p w14:paraId="1E2FB494" w14:textId="77777777" w:rsidR="00BB1B17" w:rsidRPr="007146CC" w:rsidRDefault="00BB1B17" w:rsidP="00BB1B17">
      <w:pPr>
        <w:sectPr w:rsidR="00BB1B17" w:rsidRPr="007146CC" w:rsidSect="00A4729F">
          <w:headerReference w:type="default" r:id="rId14"/>
          <w:pgSz w:w="11907" w:h="16840" w:code="9"/>
          <w:pgMar w:top="510" w:right="1134" w:bottom="1134" w:left="1134" w:header="510" w:footer="680" w:gutter="0"/>
          <w:pgNumType w:start="1"/>
          <w:cols w:space="720"/>
          <w:titlePg/>
          <w:docGrid w:linePitch="272"/>
        </w:sectPr>
      </w:pPr>
    </w:p>
    <w:p w14:paraId="71B4A946" w14:textId="2B3D1A86" w:rsidR="009425E8" w:rsidRPr="007146CC" w:rsidRDefault="009425E8" w:rsidP="00BB1B17">
      <w:pPr>
        <w:jc w:val="center"/>
      </w:pPr>
      <w:r w:rsidRPr="007146CC">
        <w:lastRenderedPageBreak/>
        <w:t>[nur in englischer Sprache]</w:t>
      </w:r>
    </w:p>
    <w:p w14:paraId="4C99D6E1" w14:textId="77777777" w:rsidR="009425E8" w:rsidRPr="007146CC" w:rsidRDefault="009425E8" w:rsidP="00BB1B17">
      <w:pPr>
        <w:jc w:val="center"/>
      </w:pPr>
    </w:p>
    <w:p w14:paraId="2DF3115C" w14:textId="77777777" w:rsidR="009425E8" w:rsidRPr="007146CC" w:rsidRDefault="009425E8" w:rsidP="00BB1B17">
      <w:pPr>
        <w:jc w:val="center"/>
      </w:pPr>
    </w:p>
    <w:p w14:paraId="6D167C1D" w14:textId="5A7F21A6" w:rsidR="00BB1B17" w:rsidRPr="007146CC" w:rsidRDefault="009425E8" w:rsidP="00BB1B17">
      <w:pPr>
        <w:jc w:val="center"/>
      </w:pPr>
      <w:r w:rsidRPr="007146CC">
        <w:t xml:space="preserve">VORSCHLAG ZUR ÄNDERUNG DER UPOV-CODES FÜR </w:t>
      </w:r>
      <w:r w:rsidR="00201F7B" w:rsidRPr="00201F7B">
        <w:rPr>
          <w:i/>
          <w:iCs/>
        </w:rPr>
        <w:t>C</w:t>
      </w:r>
      <w:r w:rsidRPr="00201F7B">
        <w:rPr>
          <w:i/>
          <w:iCs/>
        </w:rPr>
        <w:t>ITRUS</w:t>
      </w:r>
      <w:r w:rsidRPr="007146CC">
        <w:t xml:space="preserve"> </w:t>
      </w:r>
      <w:r w:rsidR="00201F7B">
        <w:br/>
      </w:r>
      <w:r w:rsidRPr="007146CC">
        <w:t>UND VERWANDTE GATTUNGEN UND ARTEN</w:t>
      </w:r>
    </w:p>
    <w:p w14:paraId="12A452E8" w14:textId="77777777" w:rsidR="00BB1B17" w:rsidRPr="007146CC" w:rsidRDefault="00BB1B17" w:rsidP="00BB1B17"/>
    <w:p w14:paraId="450D5730" w14:textId="77777777" w:rsidR="00BB1B17" w:rsidRPr="007146CC" w:rsidRDefault="00BB1B17" w:rsidP="00BB1B17"/>
    <w:p w14:paraId="2BD69C2A" w14:textId="77777777" w:rsidR="00BB1B17" w:rsidRPr="007146CC" w:rsidRDefault="00BB1B17" w:rsidP="00BB1B17">
      <w:pPr>
        <w:jc w:val="center"/>
        <w:rPr>
          <w:i/>
          <w:iCs/>
        </w:rPr>
      </w:pPr>
      <w:r w:rsidRPr="007146CC">
        <w:rPr>
          <w:i/>
        </w:rPr>
        <w:t>Alle eingegangenen Antworten finden Sie in der Excel-Tabelle</w:t>
      </w:r>
    </w:p>
    <w:p w14:paraId="6331B4EC" w14:textId="77777777" w:rsidR="00BB1B17" w:rsidRPr="007146CC" w:rsidRDefault="00BB1B17" w:rsidP="00BB1B17">
      <w:pPr>
        <w:jc w:val="center"/>
        <w:rPr>
          <w:i/>
          <w:iCs/>
        </w:rPr>
      </w:pPr>
    </w:p>
    <w:p w14:paraId="04F6AE62" w14:textId="77777777" w:rsidR="00BB1B17" w:rsidRPr="007146CC" w:rsidRDefault="00BB1B17" w:rsidP="00BB1B17">
      <w:pPr>
        <w:jc w:val="center"/>
        <w:rPr>
          <w:i/>
          <w:iCs/>
        </w:rPr>
      </w:pPr>
    </w:p>
    <w:p w14:paraId="068CA79E" w14:textId="77777777" w:rsidR="00BB1B17" w:rsidRPr="007146CC" w:rsidRDefault="00BB1B17" w:rsidP="00BB1B17">
      <w:pPr>
        <w:jc w:val="center"/>
        <w:rPr>
          <w:i/>
          <w:iCs/>
        </w:rPr>
      </w:pPr>
    </w:p>
    <w:p w14:paraId="5D070CD9" w14:textId="77777777" w:rsidR="00BB1B17" w:rsidRPr="007146CC" w:rsidRDefault="00BB1B17" w:rsidP="00BB1B17">
      <w:pPr>
        <w:jc w:val="center"/>
        <w:rPr>
          <w:i/>
          <w:iCs/>
        </w:rPr>
      </w:pPr>
    </w:p>
    <w:p w14:paraId="7284C05D" w14:textId="77777777" w:rsidR="00BB1B17" w:rsidRPr="007146CC" w:rsidRDefault="00BB1B17" w:rsidP="00BB1B17">
      <w:pPr>
        <w:jc w:val="center"/>
        <w:rPr>
          <w:i/>
          <w:iCs/>
        </w:rPr>
      </w:pPr>
    </w:p>
    <w:p w14:paraId="2598ACF2" w14:textId="77777777" w:rsidR="00BB1B17" w:rsidRPr="007146CC" w:rsidRDefault="00BB1B17" w:rsidP="00BB1B17">
      <w:pPr>
        <w:jc w:val="center"/>
        <w:rPr>
          <w:i/>
        </w:rPr>
      </w:pPr>
    </w:p>
    <w:p w14:paraId="6D2F9388" w14:textId="2E165CA7" w:rsidR="00BB1B17" w:rsidRPr="007146CC" w:rsidRDefault="00BB1B17" w:rsidP="00BB1B17">
      <w:pPr>
        <w:jc w:val="right"/>
      </w:pPr>
      <w:r w:rsidRPr="007146CC">
        <w:t xml:space="preserve">[Ende </w:t>
      </w:r>
      <w:r w:rsidR="00201F7B">
        <w:t>der Anlage</w:t>
      </w:r>
      <w:r w:rsidRPr="007146CC">
        <w:t xml:space="preserve"> und des Dokuments]</w:t>
      </w:r>
    </w:p>
    <w:sectPr w:rsidR="00BB1B17" w:rsidRPr="007146CC" w:rsidSect="00BB1B17">
      <w:headerReference w:type="first" r:id="rId15"/>
      <w:pgSz w:w="11907" w:h="16840" w:code="9"/>
      <w:pgMar w:top="510" w:right="1134" w:bottom="1134" w:left="1134" w:header="51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FE6ED" w14:textId="77777777" w:rsidR="00D013D1" w:rsidRDefault="00D013D1" w:rsidP="006655D3">
      <w:r>
        <w:separator/>
      </w:r>
    </w:p>
    <w:p w14:paraId="259AE160" w14:textId="77777777" w:rsidR="00D013D1" w:rsidRDefault="00D013D1" w:rsidP="006655D3"/>
    <w:p w14:paraId="41C4DA18" w14:textId="77777777" w:rsidR="00D013D1" w:rsidRDefault="00D013D1" w:rsidP="006655D3"/>
  </w:endnote>
  <w:endnote w:type="continuationSeparator" w:id="0">
    <w:p w14:paraId="004F2AB4" w14:textId="77777777" w:rsidR="00D013D1" w:rsidRDefault="00D013D1" w:rsidP="006655D3">
      <w:r>
        <w:separator/>
      </w:r>
    </w:p>
    <w:p w14:paraId="7825DE9B" w14:textId="77777777" w:rsidR="00D013D1" w:rsidRPr="00294751" w:rsidRDefault="00D013D1">
      <w:pPr>
        <w:pStyle w:val="Footer"/>
        <w:spacing w:after="60"/>
        <w:rPr>
          <w:sz w:val="18"/>
          <w:lang w:val="fr-FR"/>
        </w:rPr>
      </w:pPr>
      <w:r w:rsidRPr="00294751">
        <w:rPr>
          <w:sz w:val="18"/>
          <w:lang w:val="fr-FR"/>
        </w:rPr>
        <w:t>[Fortsetzung der Anmerkung von der vorherigen Seite]</w:t>
      </w:r>
    </w:p>
    <w:p w14:paraId="5FD9C862" w14:textId="77777777" w:rsidR="00D013D1" w:rsidRPr="00294751" w:rsidRDefault="00D013D1" w:rsidP="006655D3">
      <w:pPr>
        <w:rPr>
          <w:lang w:val="fr-FR"/>
        </w:rPr>
      </w:pPr>
    </w:p>
    <w:p w14:paraId="40E94B5E" w14:textId="77777777" w:rsidR="00D013D1" w:rsidRPr="00294751" w:rsidRDefault="00D013D1" w:rsidP="006655D3">
      <w:pPr>
        <w:rPr>
          <w:lang w:val="fr-FR"/>
        </w:rPr>
      </w:pPr>
    </w:p>
  </w:endnote>
  <w:endnote w:type="continuationNotice" w:id="1">
    <w:p w14:paraId="19E6E9C5" w14:textId="77777777" w:rsidR="00D013D1" w:rsidRPr="00294751" w:rsidRDefault="00D013D1" w:rsidP="006655D3">
      <w:pPr>
        <w:rPr>
          <w:lang w:val="fr-FR"/>
        </w:rPr>
      </w:pPr>
      <w:r w:rsidRPr="00294751">
        <w:rPr>
          <w:lang w:val="fr-FR"/>
        </w:rPr>
        <w:t>[Fortsetzung der Anmerkung auf der nächsten Seite]</w:t>
      </w:r>
    </w:p>
    <w:p w14:paraId="4AA2E0F7" w14:textId="77777777" w:rsidR="00D013D1" w:rsidRPr="00294751" w:rsidRDefault="00D013D1" w:rsidP="006655D3">
      <w:pPr>
        <w:rPr>
          <w:lang w:val="fr-FR"/>
        </w:rPr>
      </w:pPr>
    </w:p>
    <w:p w14:paraId="659D389F" w14:textId="77777777" w:rsidR="00D013D1" w:rsidRPr="00294751" w:rsidRDefault="00D013D1" w:rsidP="006655D3">
      <w:pPr>
        <w:rPr>
          <w:lang w:val="fr-FR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Display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A21C5" w14:textId="77777777" w:rsidR="00D013D1" w:rsidRDefault="00D013D1" w:rsidP="006655D3">
      <w:r>
        <w:separator/>
      </w:r>
    </w:p>
  </w:footnote>
  <w:footnote w:type="continuationSeparator" w:id="0">
    <w:p w14:paraId="1156C615" w14:textId="77777777" w:rsidR="00D013D1" w:rsidRDefault="00D013D1" w:rsidP="006655D3">
      <w:r>
        <w:separator/>
      </w:r>
    </w:p>
  </w:footnote>
  <w:footnote w:type="continuationNotice" w:id="1">
    <w:p w14:paraId="3155489C" w14:textId="77777777" w:rsidR="00D013D1" w:rsidRPr="00AB530F" w:rsidRDefault="00D013D1" w:rsidP="00AB530F">
      <w:pPr>
        <w:pStyle w:val="Footer"/>
      </w:pPr>
    </w:p>
  </w:footnote>
  <w:footnote w:id="2">
    <w:p w14:paraId="327C8F55" w14:textId="731B7125" w:rsidR="00700053" w:rsidRPr="00804BF0" w:rsidRDefault="00700053" w:rsidP="00804BF0">
      <w:pPr>
        <w:pStyle w:val="FootnoteText"/>
        <w:rPr>
          <w:lang w:val="de-DE"/>
        </w:rPr>
      </w:pPr>
      <w:r w:rsidRPr="00804BF0">
        <w:rPr>
          <w:rStyle w:val="FootnoteReference"/>
          <w:lang w:val="de-DE"/>
        </w:rPr>
        <w:footnoteRef/>
      </w:r>
      <w:r w:rsidR="00804BF0" w:rsidRPr="00804BF0">
        <w:rPr>
          <w:lang w:val="de-DE"/>
        </w:rPr>
        <w:t xml:space="preserve"> </w:t>
      </w:r>
      <w:r w:rsidRPr="00804BF0">
        <w:rPr>
          <w:lang w:val="de-DE"/>
        </w:rPr>
        <w:t>Technische Arbeitsgruppe für Obstarten</w:t>
      </w:r>
      <w:r w:rsidRPr="00804BF0">
        <w:rPr>
          <w:rFonts w:eastAsiaTheme="minorEastAsia"/>
          <w:lang w:val="de-DE" w:eastAsia="ja-JP"/>
        </w:rPr>
        <w:t>,</w:t>
      </w:r>
      <w:r w:rsidRPr="00804BF0">
        <w:rPr>
          <w:lang w:val="de-DE"/>
        </w:rPr>
        <w:t xml:space="preserve"> </w:t>
      </w:r>
      <w:r w:rsidR="00804BF0" w:rsidRPr="007146CC">
        <w:rPr>
          <w:rFonts w:eastAsiaTheme="minorEastAsia"/>
          <w:lang w:val="de-DE" w:eastAsia="ja-JP"/>
        </w:rPr>
        <w:t>siebenundfünfzigste</w:t>
      </w:r>
      <w:r w:rsidRPr="00804BF0">
        <w:rPr>
          <w:lang w:val="de-DE"/>
        </w:rPr>
        <w:t xml:space="preserve"> Tagung</w:t>
      </w:r>
      <w:r w:rsidRPr="00804BF0">
        <w:rPr>
          <w:rFonts w:eastAsiaTheme="minorEastAsia"/>
          <w:lang w:val="de-DE" w:eastAsia="ja-JP"/>
        </w:rPr>
        <w:t xml:space="preserve">, die </w:t>
      </w:r>
      <w:r w:rsidR="00391B32" w:rsidRPr="00804BF0">
        <w:rPr>
          <w:rFonts w:eastAsiaTheme="minorEastAsia"/>
          <w:lang w:val="de-DE" w:eastAsia="ja-JP"/>
        </w:rPr>
        <w:t>vom</w:t>
      </w:r>
      <w:r w:rsidRPr="00804BF0">
        <w:rPr>
          <w:lang w:val="de-DE"/>
        </w:rPr>
        <w:t xml:space="preserve"> 7. bis 10. September </w:t>
      </w:r>
      <w:r w:rsidR="008E2C52">
        <w:rPr>
          <w:lang w:val="de-DE"/>
        </w:rPr>
        <w:t xml:space="preserve">2026 </w:t>
      </w:r>
      <w:r w:rsidRPr="00804BF0">
        <w:rPr>
          <w:rFonts w:eastAsiaTheme="minorEastAsia"/>
          <w:lang w:val="de-DE" w:eastAsia="ja-JP"/>
        </w:rPr>
        <w:t xml:space="preserve">in </w:t>
      </w:r>
      <w:r w:rsidRPr="00804BF0">
        <w:rPr>
          <w:lang w:val="de-DE"/>
        </w:rPr>
        <w:t xml:space="preserve">Leipzig (Deutschland) </w:t>
      </w:r>
      <w:r w:rsidRPr="00804BF0">
        <w:rPr>
          <w:rFonts w:eastAsiaTheme="minorEastAsia"/>
          <w:lang w:val="de-DE" w:eastAsia="ja-JP"/>
        </w:rPr>
        <w:t>stattfand</w:t>
      </w:r>
      <w:r w:rsidRPr="00804BF0">
        <w:rPr>
          <w:lang w:val="de-DE"/>
        </w:rPr>
        <w:t xml:space="preserve">. Siehe Dokument </w:t>
      </w:r>
      <w:r w:rsidRPr="00804BF0">
        <w:rPr>
          <w:rFonts w:eastAsiaTheme="minorEastAsia"/>
          <w:lang w:val="de-DE" w:eastAsia="ja-JP"/>
        </w:rPr>
        <w:t xml:space="preserve">TWF/57/7 </w:t>
      </w:r>
      <w:r w:rsidRPr="00804BF0">
        <w:rPr>
          <w:lang w:val="de-DE"/>
        </w:rPr>
        <w:t xml:space="preserve">„Bericht“, </w:t>
      </w:r>
      <w:r w:rsidR="00391B32" w:rsidRPr="00804BF0">
        <w:rPr>
          <w:lang w:val="de-DE"/>
        </w:rPr>
        <w:t>Absätze</w:t>
      </w:r>
      <w:r w:rsidRPr="00804BF0">
        <w:rPr>
          <w:rFonts w:eastAsiaTheme="minorEastAsia"/>
          <w:lang w:val="de-DE" w:eastAsia="ja-JP"/>
        </w:rPr>
        <w:t xml:space="preserve"> 12 </w:t>
      </w:r>
      <w:r w:rsidR="00391B32" w:rsidRPr="00804BF0">
        <w:rPr>
          <w:lang w:val="de-DE" w:eastAsia="ja-JP"/>
        </w:rPr>
        <w:t>und 13</w:t>
      </w:r>
      <w:r w:rsidRPr="00804BF0">
        <w:rPr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DA258" w14:textId="101B60CA" w:rsidR="001E48E2" w:rsidRDefault="001E48E2">
    <w:pPr>
      <w:pStyle w:val="Header"/>
    </w:pPr>
    <w:r w:rsidRPr="001E48E2">
      <w:t>SESSIONS/2026/5 Add.</w:t>
    </w:r>
  </w:p>
  <w:p w14:paraId="2D4539F2" w14:textId="418E8209" w:rsidR="001E48E2" w:rsidRDefault="001E48E2">
    <w:pPr>
      <w:pStyle w:val="Header"/>
      <w:rPr>
        <w:noProof/>
      </w:rPr>
    </w:pPr>
    <w:r>
      <w:t xml:space="preserve">Seite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35B2937A" w14:textId="77777777" w:rsidR="001E48E2" w:rsidRDefault="001E48E2">
    <w:pPr>
      <w:pStyle w:val="Header"/>
      <w:rPr>
        <w:noProof/>
      </w:rPr>
    </w:pPr>
  </w:p>
  <w:p w14:paraId="3FF169AA" w14:textId="77777777" w:rsidR="001E48E2" w:rsidRDefault="001E48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BBD85" w14:textId="63AD43F0" w:rsidR="00BB1B17" w:rsidRDefault="009425E8">
    <w:pPr>
      <w:pStyle w:val="Header"/>
      <w:rPr>
        <w:lang w:val="en-US"/>
      </w:rPr>
    </w:pPr>
    <w:r>
      <w:rPr>
        <w:lang w:val="en-US"/>
      </w:rPr>
      <w:t>SESSIONS/2026/5 Add.</w:t>
    </w:r>
  </w:p>
  <w:p w14:paraId="6FE26D8E" w14:textId="77777777" w:rsidR="00BB1B17" w:rsidRDefault="00BB1B17">
    <w:pPr>
      <w:pStyle w:val="Header"/>
      <w:rPr>
        <w:lang w:val="en-US"/>
      </w:rPr>
    </w:pPr>
  </w:p>
  <w:p w14:paraId="63CE12AD" w14:textId="15241818" w:rsidR="00BB1B17" w:rsidRDefault="00383F88">
    <w:pPr>
      <w:pStyle w:val="Header"/>
      <w:rPr>
        <w:lang w:val="en-US"/>
      </w:rPr>
    </w:pPr>
    <w:r>
      <w:rPr>
        <w:lang w:val="en-US"/>
      </w:rPr>
      <w:t>ANLAGE</w:t>
    </w:r>
  </w:p>
  <w:p w14:paraId="012EB129" w14:textId="77777777" w:rsidR="00383F88" w:rsidRPr="00706494" w:rsidRDefault="00383F88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FAA8A9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604077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72FA3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CF0963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748D39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50281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EC531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56EB9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E0EC6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CF206A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93B02F9"/>
    <w:multiLevelType w:val="multilevel"/>
    <w:tmpl w:val="2A403C1E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9916B53"/>
    <w:multiLevelType w:val="multilevel"/>
    <w:tmpl w:val="F62C8326"/>
    <w:styleLink w:val="CurrentList1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EDB1032"/>
    <w:multiLevelType w:val="multilevel"/>
    <w:tmpl w:val="0E60E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9D3A6F"/>
    <w:multiLevelType w:val="multilevel"/>
    <w:tmpl w:val="E174D98C"/>
    <w:lvl w:ilvl="0">
      <w:start w:val="1"/>
      <w:numFmt w:val="decimal"/>
      <w:pStyle w:val="Annexparagraphnumber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C091E82"/>
    <w:multiLevelType w:val="hybridMultilevel"/>
    <w:tmpl w:val="45B20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7D40DC3"/>
    <w:multiLevelType w:val="hybridMultilevel"/>
    <w:tmpl w:val="C592F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8" w15:restartNumberingAfterBreak="0">
    <w:nsid w:val="69B64174"/>
    <w:multiLevelType w:val="hybridMultilevel"/>
    <w:tmpl w:val="8CE23866"/>
    <w:lvl w:ilvl="0" w:tplc="04090001">
      <w:start w:val="1"/>
      <w:numFmt w:val="bullet"/>
      <w:pStyle w:val="indentpar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443B4A"/>
    <w:multiLevelType w:val="multilevel"/>
    <w:tmpl w:val="06288D1C"/>
    <w:lvl w:ilvl="0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62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9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4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780" w:hanging="360"/>
      </w:pPr>
      <w:rPr>
        <w:rFonts w:hint="default"/>
      </w:rPr>
    </w:lvl>
  </w:abstractNum>
  <w:abstractNum w:abstractNumId="20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21" w15:restartNumberingAfterBreak="0">
    <w:nsid w:val="7840709B"/>
    <w:multiLevelType w:val="singleLevel"/>
    <w:tmpl w:val="6BC4A006"/>
    <w:lvl w:ilvl="0">
      <w:start w:val="1"/>
      <w:numFmt w:val="decimal"/>
      <w:pStyle w:val="Heading3tg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</w:abstractNum>
  <w:num w:numId="1" w16cid:durableId="1811047121">
    <w:abstractNumId w:val="11"/>
  </w:num>
  <w:num w:numId="2" w16cid:durableId="881015214">
    <w:abstractNumId w:val="12"/>
  </w:num>
  <w:num w:numId="3" w16cid:durableId="1477185625">
    <w:abstractNumId w:val="16"/>
  </w:num>
  <w:num w:numId="4" w16cid:durableId="497690835">
    <w:abstractNumId w:val="14"/>
  </w:num>
  <w:num w:numId="5" w16cid:durableId="1035354009">
    <w:abstractNumId w:val="10"/>
  </w:num>
  <w:num w:numId="6" w16cid:durableId="137384277">
    <w:abstractNumId w:val="19"/>
  </w:num>
  <w:num w:numId="7" w16cid:durableId="443814146">
    <w:abstractNumId w:val="20"/>
  </w:num>
  <w:num w:numId="8" w16cid:durableId="192769841">
    <w:abstractNumId w:val="17"/>
  </w:num>
  <w:num w:numId="9" w16cid:durableId="1957368919">
    <w:abstractNumId w:val="15"/>
  </w:num>
  <w:num w:numId="10" w16cid:durableId="910625411">
    <w:abstractNumId w:val="18"/>
  </w:num>
  <w:num w:numId="11" w16cid:durableId="1029142413">
    <w:abstractNumId w:val="13"/>
  </w:num>
  <w:num w:numId="12" w16cid:durableId="1969313937">
    <w:abstractNumId w:val="21"/>
  </w:num>
  <w:num w:numId="13" w16cid:durableId="108014125">
    <w:abstractNumId w:val="8"/>
  </w:num>
  <w:num w:numId="14" w16cid:durableId="1577931851">
    <w:abstractNumId w:val="7"/>
  </w:num>
  <w:num w:numId="15" w16cid:durableId="983194598">
    <w:abstractNumId w:val="6"/>
  </w:num>
  <w:num w:numId="16" w16cid:durableId="1391223950">
    <w:abstractNumId w:val="5"/>
  </w:num>
  <w:num w:numId="17" w16cid:durableId="919682149">
    <w:abstractNumId w:val="4"/>
  </w:num>
  <w:num w:numId="18" w16cid:durableId="1006058412">
    <w:abstractNumId w:val="3"/>
  </w:num>
  <w:num w:numId="19" w16cid:durableId="2042585920">
    <w:abstractNumId w:val="2"/>
  </w:num>
  <w:num w:numId="20" w16cid:durableId="1766730863">
    <w:abstractNumId w:val="1"/>
  </w:num>
  <w:num w:numId="21" w16cid:durableId="345788908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B9B"/>
    <w:rsid w:val="00000C1C"/>
    <w:rsid w:val="00001EF7"/>
    <w:rsid w:val="00001F98"/>
    <w:rsid w:val="00002172"/>
    <w:rsid w:val="0000287E"/>
    <w:rsid w:val="000028DB"/>
    <w:rsid w:val="00003074"/>
    <w:rsid w:val="00003176"/>
    <w:rsid w:val="000032DC"/>
    <w:rsid w:val="000032F7"/>
    <w:rsid w:val="00003652"/>
    <w:rsid w:val="000047FE"/>
    <w:rsid w:val="00004991"/>
    <w:rsid w:val="000049B0"/>
    <w:rsid w:val="00004FCD"/>
    <w:rsid w:val="00005372"/>
    <w:rsid w:val="000058A5"/>
    <w:rsid w:val="00005C8B"/>
    <w:rsid w:val="00006775"/>
    <w:rsid w:val="000069AC"/>
    <w:rsid w:val="00006AB3"/>
    <w:rsid w:val="00006B6B"/>
    <w:rsid w:val="000079FF"/>
    <w:rsid w:val="00007F96"/>
    <w:rsid w:val="0001016D"/>
    <w:rsid w:val="00010AF5"/>
    <w:rsid w:val="00010CF3"/>
    <w:rsid w:val="000115AB"/>
    <w:rsid w:val="00011686"/>
    <w:rsid w:val="00011896"/>
    <w:rsid w:val="00011A5C"/>
    <w:rsid w:val="00011E27"/>
    <w:rsid w:val="0001261C"/>
    <w:rsid w:val="00012A03"/>
    <w:rsid w:val="00012BD3"/>
    <w:rsid w:val="000130A3"/>
    <w:rsid w:val="00013441"/>
    <w:rsid w:val="00014288"/>
    <w:rsid w:val="0001429D"/>
    <w:rsid w:val="00014694"/>
    <w:rsid w:val="000148BC"/>
    <w:rsid w:val="0001523A"/>
    <w:rsid w:val="0001577C"/>
    <w:rsid w:val="00015959"/>
    <w:rsid w:val="00015E56"/>
    <w:rsid w:val="000165CA"/>
    <w:rsid w:val="000166BA"/>
    <w:rsid w:val="00016D0C"/>
    <w:rsid w:val="00017213"/>
    <w:rsid w:val="000179ED"/>
    <w:rsid w:val="00017FE7"/>
    <w:rsid w:val="0002013D"/>
    <w:rsid w:val="00020B2D"/>
    <w:rsid w:val="000210AD"/>
    <w:rsid w:val="00021CBE"/>
    <w:rsid w:val="00022DC7"/>
    <w:rsid w:val="0002349A"/>
    <w:rsid w:val="000237FA"/>
    <w:rsid w:val="00023D24"/>
    <w:rsid w:val="000244C7"/>
    <w:rsid w:val="000244EB"/>
    <w:rsid w:val="0002486A"/>
    <w:rsid w:val="00024AB8"/>
    <w:rsid w:val="00024B1E"/>
    <w:rsid w:val="000259B3"/>
    <w:rsid w:val="00026E3D"/>
    <w:rsid w:val="00027312"/>
    <w:rsid w:val="00027794"/>
    <w:rsid w:val="00027AEC"/>
    <w:rsid w:val="000305E8"/>
    <w:rsid w:val="00030854"/>
    <w:rsid w:val="00031B2D"/>
    <w:rsid w:val="00031C46"/>
    <w:rsid w:val="000322D5"/>
    <w:rsid w:val="000329D3"/>
    <w:rsid w:val="00032AF1"/>
    <w:rsid w:val="00032BEE"/>
    <w:rsid w:val="00033056"/>
    <w:rsid w:val="000335C3"/>
    <w:rsid w:val="00033652"/>
    <w:rsid w:val="00033DB5"/>
    <w:rsid w:val="00034630"/>
    <w:rsid w:val="000353E2"/>
    <w:rsid w:val="000358EB"/>
    <w:rsid w:val="00035CC4"/>
    <w:rsid w:val="00035FCB"/>
    <w:rsid w:val="00036028"/>
    <w:rsid w:val="00036126"/>
    <w:rsid w:val="000362B7"/>
    <w:rsid w:val="000366A1"/>
    <w:rsid w:val="00036A68"/>
    <w:rsid w:val="000372A5"/>
    <w:rsid w:val="0004058C"/>
    <w:rsid w:val="00040D5A"/>
    <w:rsid w:val="0004105E"/>
    <w:rsid w:val="0004138C"/>
    <w:rsid w:val="0004198B"/>
    <w:rsid w:val="000419A8"/>
    <w:rsid w:val="00042627"/>
    <w:rsid w:val="000428E5"/>
    <w:rsid w:val="00042F23"/>
    <w:rsid w:val="00043119"/>
    <w:rsid w:val="00043340"/>
    <w:rsid w:val="00044481"/>
    <w:rsid w:val="00044642"/>
    <w:rsid w:val="000446B9"/>
    <w:rsid w:val="00044B81"/>
    <w:rsid w:val="0004554D"/>
    <w:rsid w:val="00045948"/>
    <w:rsid w:val="000459E0"/>
    <w:rsid w:val="00045C25"/>
    <w:rsid w:val="00045D83"/>
    <w:rsid w:val="0004626F"/>
    <w:rsid w:val="00046510"/>
    <w:rsid w:val="0004669B"/>
    <w:rsid w:val="00047E21"/>
    <w:rsid w:val="00050E16"/>
    <w:rsid w:val="000511E7"/>
    <w:rsid w:val="00052443"/>
    <w:rsid w:val="0005296A"/>
    <w:rsid w:val="00053376"/>
    <w:rsid w:val="00054080"/>
    <w:rsid w:val="00054188"/>
    <w:rsid w:val="000557FB"/>
    <w:rsid w:val="00056110"/>
    <w:rsid w:val="0005612B"/>
    <w:rsid w:val="0005618D"/>
    <w:rsid w:val="0005680D"/>
    <w:rsid w:val="000571A7"/>
    <w:rsid w:val="000573F4"/>
    <w:rsid w:val="00057816"/>
    <w:rsid w:val="00057A67"/>
    <w:rsid w:val="00057F15"/>
    <w:rsid w:val="00060463"/>
    <w:rsid w:val="00060618"/>
    <w:rsid w:val="000607F4"/>
    <w:rsid w:val="00060BD9"/>
    <w:rsid w:val="00061087"/>
    <w:rsid w:val="0006178E"/>
    <w:rsid w:val="00061DCE"/>
    <w:rsid w:val="0006294E"/>
    <w:rsid w:val="00062FCE"/>
    <w:rsid w:val="000638D8"/>
    <w:rsid w:val="00063CD2"/>
    <w:rsid w:val="00064327"/>
    <w:rsid w:val="0006440C"/>
    <w:rsid w:val="000644D4"/>
    <w:rsid w:val="00064642"/>
    <w:rsid w:val="0006577E"/>
    <w:rsid w:val="0006620B"/>
    <w:rsid w:val="0006671F"/>
    <w:rsid w:val="00066777"/>
    <w:rsid w:val="00066BB0"/>
    <w:rsid w:val="000675DE"/>
    <w:rsid w:val="00067743"/>
    <w:rsid w:val="00067A65"/>
    <w:rsid w:val="00067FAE"/>
    <w:rsid w:val="00070F26"/>
    <w:rsid w:val="000716E8"/>
    <w:rsid w:val="0007174F"/>
    <w:rsid w:val="000719AE"/>
    <w:rsid w:val="000727A1"/>
    <w:rsid w:val="00072DDF"/>
    <w:rsid w:val="00072DF2"/>
    <w:rsid w:val="00073256"/>
    <w:rsid w:val="0007326D"/>
    <w:rsid w:val="000732A3"/>
    <w:rsid w:val="000734A0"/>
    <w:rsid w:val="00073793"/>
    <w:rsid w:val="00073A50"/>
    <w:rsid w:val="00073E19"/>
    <w:rsid w:val="000742BD"/>
    <w:rsid w:val="00074804"/>
    <w:rsid w:val="00074B9E"/>
    <w:rsid w:val="00074CD6"/>
    <w:rsid w:val="00074E28"/>
    <w:rsid w:val="00074E38"/>
    <w:rsid w:val="0007577F"/>
    <w:rsid w:val="000757E9"/>
    <w:rsid w:val="00075CCB"/>
    <w:rsid w:val="00075CF6"/>
    <w:rsid w:val="00075EDD"/>
    <w:rsid w:val="000764FA"/>
    <w:rsid w:val="00076CFC"/>
    <w:rsid w:val="00077189"/>
    <w:rsid w:val="00077A4E"/>
    <w:rsid w:val="00077B76"/>
    <w:rsid w:val="00077EB9"/>
    <w:rsid w:val="000803A8"/>
    <w:rsid w:val="00081658"/>
    <w:rsid w:val="000816AD"/>
    <w:rsid w:val="00081A0F"/>
    <w:rsid w:val="000824FA"/>
    <w:rsid w:val="00082D65"/>
    <w:rsid w:val="000831F4"/>
    <w:rsid w:val="000836EA"/>
    <w:rsid w:val="000839AB"/>
    <w:rsid w:val="00083E5F"/>
    <w:rsid w:val="00083FA2"/>
    <w:rsid w:val="00084655"/>
    <w:rsid w:val="00084ABF"/>
    <w:rsid w:val="00085505"/>
    <w:rsid w:val="00085B31"/>
    <w:rsid w:val="00085DA0"/>
    <w:rsid w:val="00087DAD"/>
    <w:rsid w:val="00087E3E"/>
    <w:rsid w:val="00087F77"/>
    <w:rsid w:val="0009016B"/>
    <w:rsid w:val="0009018C"/>
    <w:rsid w:val="00090203"/>
    <w:rsid w:val="000907FF"/>
    <w:rsid w:val="00090AC3"/>
    <w:rsid w:val="00090BF8"/>
    <w:rsid w:val="00090D26"/>
    <w:rsid w:val="00091415"/>
    <w:rsid w:val="000923CD"/>
    <w:rsid w:val="00092857"/>
    <w:rsid w:val="000928AA"/>
    <w:rsid w:val="00092BF3"/>
    <w:rsid w:val="00092C4D"/>
    <w:rsid w:val="00093120"/>
    <w:rsid w:val="00093199"/>
    <w:rsid w:val="00093759"/>
    <w:rsid w:val="000937F6"/>
    <w:rsid w:val="00093839"/>
    <w:rsid w:val="00093BC6"/>
    <w:rsid w:val="00093CD2"/>
    <w:rsid w:val="0009461B"/>
    <w:rsid w:val="00094FEF"/>
    <w:rsid w:val="0009524B"/>
    <w:rsid w:val="00095261"/>
    <w:rsid w:val="00095D80"/>
    <w:rsid w:val="000962A1"/>
    <w:rsid w:val="00096653"/>
    <w:rsid w:val="00096CFC"/>
    <w:rsid w:val="000971DC"/>
    <w:rsid w:val="000976A1"/>
    <w:rsid w:val="0009773F"/>
    <w:rsid w:val="00097A65"/>
    <w:rsid w:val="00097C05"/>
    <w:rsid w:val="00097EF8"/>
    <w:rsid w:val="00097F08"/>
    <w:rsid w:val="000A00A1"/>
    <w:rsid w:val="000A00B9"/>
    <w:rsid w:val="000A0463"/>
    <w:rsid w:val="000A0BF9"/>
    <w:rsid w:val="000A0C74"/>
    <w:rsid w:val="000A0F25"/>
    <w:rsid w:val="000A14A5"/>
    <w:rsid w:val="000A1959"/>
    <w:rsid w:val="000A1B68"/>
    <w:rsid w:val="000A2519"/>
    <w:rsid w:val="000A2905"/>
    <w:rsid w:val="000A2D49"/>
    <w:rsid w:val="000A2ECA"/>
    <w:rsid w:val="000A2FA7"/>
    <w:rsid w:val="000A3A68"/>
    <w:rsid w:val="000A401E"/>
    <w:rsid w:val="000A4114"/>
    <w:rsid w:val="000A48AE"/>
    <w:rsid w:val="000A5003"/>
    <w:rsid w:val="000A5175"/>
    <w:rsid w:val="000A552B"/>
    <w:rsid w:val="000A5887"/>
    <w:rsid w:val="000A6342"/>
    <w:rsid w:val="000A63F2"/>
    <w:rsid w:val="000A6D2C"/>
    <w:rsid w:val="000B0432"/>
    <w:rsid w:val="000B0825"/>
    <w:rsid w:val="000B0C10"/>
    <w:rsid w:val="000B106D"/>
    <w:rsid w:val="000B1C3F"/>
    <w:rsid w:val="000B224D"/>
    <w:rsid w:val="000B2550"/>
    <w:rsid w:val="000B263A"/>
    <w:rsid w:val="000B2656"/>
    <w:rsid w:val="000B3C9D"/>
    <w:rsid w:val="000B3D55"/>
    <w:rsid w:val="000B4A74"/>
    <w:rsid w:val="000B534C"/>
    <w:rsid w:val="000B56E0"/>
    <w:rsid w:val="000B5C0F"/>
    <w:rsid w:val="000B6665"/>
    <w:rsid w:val="000B6A21"/>
    <w:rsid w:val="000B6ADE"/>
    <w:rsid w:val="000B6ED7"/>
    <w:rsid w:val="000B7095"/>
    <w:rsid w:val="000C0283"/>
    <w:rsid w:val="000C0476"/>
    <w:rsid w:val="000C08EC"/>
    <w:rsid w:val="000C10D4"/>
    <w:rsid w:val="000C1463"/>
    <w:rsid w:val="000C1606"/>
    <w:rsid w:val="000C178D"/>
    <w:rsid w:val="000C1984"/>
    <w:rsid w:val="000C1D09"/>
    <w:rsid w:val="000C2CFB"/>
    <w:rsid w:val="000C3BCE"/>
    <w:rsid w:val="000C3DCC"/>
    <w:rsid w:val="000C41BE"/>
    <w:rsid w:val="000C4E25"/>
    <w:rsid w:val="000C50C3"/>
    <w:rsid w:val="000C5A86"/>
    <w:rsid w:val="000C5ABA"/>
    <w:rsid w:val="000C6343"/>
    <w:rsid w:val="000C6613"/>
    <w:rsid w:val="000C7021"/>
    <w:rsid w:val="000C76B6"/>
    <w:rsid w:val="000C7D3D"/>
    <w:rsid w:val="000D046D"/>
    <w:rsid w:val="000D0540"/>
    <w:rsid w:val="000D0EC0"/>
    <w:rsid w:val="000D1080"/>
    <w:rsid w:val="000D110F"/>
    <w:rsid w:val="000D1991"/>
    <w:rsid w:val="000D2A68"/>
    <w:rsid w:val="000D315D"/>
    <w:rsid w:val="000D402A"/>
    <w:rsid w:val="000D4C31"/>
    <w:rsid w:val="000D516A"/>
    <w:rsid w:val="000D5A4E"/>
    <w:rsid w:val="000D5AAA"/>
    <w:rsid w:val="000D614E"/>
    <w:rsid w:val="000D66E4"/>
    <w:rsid w:val="000D6BBC"/>
    <w:rsid w:val="000D6FBD"/>
    <w:rsid w:val="000D7780"/>
    <w:rsid w:val="000D7A0B"/>
    <w:rsid w:val="000D7CE9"/>
    <w:rsid w:val="000E0434"/>
    <w:rsid w:val="000E0AF4"/>
    <w:rsid w:val="000E0E59"/>
    <w:rsid w:val="000E167D"/>
    <w:rsid w:val="000E23BA"/>
    <w:rsid w:val="000E3522"/>
    <w:rsid w:val="000E3786"/>
    <w:rsid w:val="000E3F2F"/>
    <w:rsid w:val="000E5018"/>
    <w:rsid w:val="000E5CA7"/>
    <w:rsid w:val="000E6287"/>
    <w:rsid w:val="000E636A"/>
    <w:rsid w:val="000E66F5"/>
    <w:rsid w:val="000E68BB"/>
    <w:rsid w:val="000F0769"/>
    <w:rsid w:val="000F09BE"/>
    <w:rsid w:val="000F0D87"/>
    <w:rsid w:val="000F1227"/>
    <w:rsid w:val="000F27D3"/>
    <w:rsid w:val="000F2AE6"/>
    <w:rsid w:val="000F2F11"/>
    <w:rsid w:val="000F370A"/>
    <w:rsid w:val="000F39FB"/>
    <w:rsid w:val="000F3AF8"/>
    <w:rsid w:val="000F3D31"/>
    <w:rsid w:val="000F487F"/>
    <w:rsid w:val="000F493D"/>
    <w:rsid w:val="000F4E45"/>
    <w:rsid w:val="000F51BA"/>
    <w:rsid w:val="000F53EF"/>
    <w:rsid w:val="000F5528"/>
    <w:rsid w:val="000F625A"/>
    <w:rsid w:val="000F6F9A"/>
    <w:rsid w:val="000F7F7E"/>
    <w:rsid w:val="001008D0"/>
    <w:rsid w:val="00100A5F"/>
    <w:rsid w:val="00100A96"/>
    <w:rsid w:val="00100AF8"/>
    <w:rsid w:val="00102320"/>
    <w:rsid w:val="00102428"/>
    <w:rsid w:val="001024FF"/>
    <w:rsid w:val="001029FF"/>
    <w:rsid w:val="001031DE"/>
    <w:rsid w:val="00103573"/>
    <w:rsid w:val="0010368C"/>
    <w:rsid w:val="001039BE"/>
    <w:rsid w:val="00103BD2"/>
    <w:rsid w:val="00104554"/>
    <w:rsid w:val="001051CD"/>
    <w:rsid w:val="0010527F"/>
    <w:rsid w:val="001052BF"/>
    <w:rsid w:val="001054DE"/>
    <w:rsid w:val="00105575"/>
    <w:rsid w:val="00105583"/>
    <w:rsid w:val="00105929"/>
    <w:rsid w:val="00105C3B"/>
    <w:rsid w:val="0010658B"/>
    <w:rsid w:val="001066E7"/>
    <w:rsid w:val="00107136"/>
    <w:rsid w:val="00107540"/>
    <w:rsid w:val="00107DB9"/>
    <w:rsid w:val="00110337"/>
    <w:rsid w:val="00110BED"/>
    <w:rsid w:val="00110C36"/>
    <w:rsid w:val="00110FED"/>
    <w:rsid w:val="001118E6"/>
    <w:rsid w:val="001119D5"/>
    <w:rsid w:val="00111AB5"/>
    <w:rsid w:val="00111BE3"/>
    <w:rsid w:val="001120BA"/>
    <w:rsid w:val="00112582"/>
    <w:rsid w:val="00112B6E"/>
    <w:rsid w:val="0011301A"/>
    <w:rsid w:val="001131D5"/>
    <w:rsid w:val="0011349E"/>
    <w:rsid w:val="001142A6"/>
    <w:rsid w:val="00114547"/>
    <w:rsid w:val="00114D62"/>
    <w:rsid w:val="00115189"/>
    <w:rsid w:val="00115E7F"/>
    <w:rsid w:val="0011616D"/>
    <w:rsid w:val="00116C2D"/>
    <w:rsid w:val="00120FD4"/>
    <w:rsid w:val="00121021"/>
    <w:rsid w:val="001213C2"/>
    <w:rsid w:val="001218E8"/>
    <w:rsid w:val="00122533"/>
    <w:rsid w:val="0012284F"/>
    <w:rsid w:val="0012379F"/>
    <w:rsid w:val="00123B00"/>
    <w:rsid w:val="00123B49"/>
    <w:rsid w:val="001241DA"/>
    <w:rsid w:val="00124519"/>
    <w:rsid w:val="00124B7A"/>
    <w:rsid w:val="00124DAA"/>
    <w:rsid w:val="00124EBC"/>
    <w:rsid w:val="0012531A"/>
    <w:rsid w:val="0012655C"/>
    <w:rsid w:val="00126AFF"/>
    <w:rsid w:val="00126D19"/>
    <w:rsid w:val="00126E4E"/>
    <w:rsid w:val="00127605"/>
    <w:rsid w:val="001276AE"/>
    <w:rsid w:val="001300AE"/>
    <w:rsid w:val="00130436"/>
    <w:rsid w:val="001307DC"/>
    <w:rsid w:val="0013136E"/>
    <w:rsid w:val="00131F04"/>
    <w:rsid w:val="00132791"/>
    <w:rsid w:val="0013296E"/>
    <w:rsid w:val="00132B6D"/>
    <w:rsid w:val="00132E06"/>
    <w:rsid w:val="0013311F"/>
    <w:rsid w:val="001334AF"/>
    <w:rsid w:val="001339FF"/>
    <w:rsid w:val="00134A2C"/>
    <w:rsid w:val="00135108"/>
    <w:rsid w:val="0013523B"/>
    <w:rsid w:val="001355B8"/>
    <w:rsid w:val="00136BD7"/>
    <w:rsid w:val="001379FF"/>
    <w:rsid w:val="00137F72"/>
    <w:rsid w:val="0014024A"/>
    <w:rsid w:val="00140571"/>
    <w:rsid w:val="00141CE2"/>
    <w:rsid w:val="00141DB8"/>
    <w:rsid w:val="001424CB"/>
    <w:rsid w:val="0014422F"/>
    <w:rsid w:val="0014483A"/>
    <w:rsid w:val="001449BA"/>
    <w:rsid w:val="00144E96"/>
    <w:rsid w:val="001467C5"/>
    <w:rsid w:val="00146AAE"/>
    <w:rsid w:val="00146D49"/>
    <w:rsid w:val="001479DB"/>
    <w:rsid w:val="0015069E"/>
    <w:rsid w:val="00150875"/>
    <w:rsid w:val="00150922"/>
    <w:rsid w:val="00150998"/>
    <w:rsid w:val="00150A18"/>
    <w:rsid w:val="00151376"/>
    <w:rsid w:val="001513CC"/>
    <w:rsid w:val="0015148F"/>
    <w:rsid w:val="00151A08"/>
    <w:rsid w:val="00151A42"/>
    <w:rsid w:val="001526CD"/>
    <w:rsid w:val="00152E83"/>
    <w:rsid w:val="001541CB"/>
    <w:rsid w:val="00154B15"/>
    <w:rsid w:val="001552FC"/>
    <w:rsid w:val="0015578D"/>
    <w:rsid w:val="001561AD"/>
    <w:rsid w:val="001561B4"/>
    <w:rsid w:val="00156597"/>
    <w:rsid w:val="001571C1"/>
    <w:rsid w:val="00157843"/>
    <w:rsid w:val="0016032A"/>
    <w:rsid w:val="00160925"/>
    <w:rsid w:val="00161E20"/>
    <w:rsid w:val="00161E7B"/>
    <w:rsid w:val="00162511"/>
    <w:rsid w:val="00162EC1"/>
    <w:rsid w:val="00163447"/>
    <w:rsid w:val="00163927"/>
    <w:rsid w:val="00163D08"/>
    <w:rsid w:val="00163DC4"/>
    <w:rsid w:val="0016445F"/>
    <w:rsid w:val="00164E91"/>
    <w:rsid w:val="001661BE"/>
    <w:rsid w:val="001661EA"/>
    <w:rsid w:val="001663A8"/>
    <w:rsid w:val="00166793"/>
    <w:rsid w:val="0016764F"/>
    <w:rsid w:val="00167D8F"/>
    <w:rsid w:val="00170074"/>
    <w:rsid w:val="001701A5"/>
    <w:rsid w:val="00171F9C"/>
    <w:rsid w:val="00172084"/>
    <w:rsid w:val="00173408"/>
    <w:rsid w:val="00173F55"/>
    <w:rsid w:val="0017474A"/>
    <w:rsid w:val="00174E31"/>
    <w:rsid w:val="001750AE"/>
    <w:rsid w:val="001758C6"/>
    <w:rsid w:val="00175940"/>
    <w:rsid w:val="0017605C"/>
    <w:rsid w:val="0017660E"/>
    <w:rsid w:val="001769DA"/>
    <w:rsid w:val="00177EDE"/>
    <w:rsid w:val="00180020"/>
    <w:rsid w:val="00180279"/>
    <w:rsid w:val="001803EC"/>
    <w:rsid w:val="001804C1"/>
    <w:rsid w:val="00180942"/>
    <w:rsid w:val="00181A4C"/>
    <w:rsid w:val="00181F16"/>
    <w:rsid w:val="00182191"/>
    <w:rsid w:val="00182B98"/>
    <w:rsid w:val="00182B99"/>
    <w:rsid w:val="00182C82"/>
    <w:rsid w:val="001846E1"/>
    <w:rsid w:val="00184E5C"/>
    <w:rsid w:val="001855A4"/>
    <w:rsid w:val="0018567B"/>
    <w:rsid w:val="00185812"/>
    <w:rsid w:val="00185F30"/>
    <w:rsid w:val="00186572"/>
    <w:rsid w:val="00186793"/>
    <w:rsid w:val="00186848"/>
    <w:rsid w:val="00186B1F"/>
    <w:rsid w:val="00186F0B"/>
    <w:rsid w:val="0019021F"/>
    <w:rsid w:val="00190447"/>
    <w:rsid w:val="001915D1"/>
    <w:rsid w:val="0019182A"/>
    <w:rsid w:val="0019197A"/>
    <w:rsid w:val="00191A80"/>
    <w:rsid w:val="00191E71"/>
    <w:rsid w:val="001920D7"/>
    <w:rsid w:val="0019211F"/>
    <w:rsid w:val="001923B2"/>
    <w:rsid w:val="00192E97"/>
    <w:rsid w:val="0019368C"/>
    <w:rsid w:val="00193AD4"/>
    <w:rsid w:val="00193CA2"/>
    <w:rsid w:val="00194073"/>
    <w:rsid w:val="00194282"/>
    <w:rsid w:val="001953BA"/>
    <w:rsid w:val="0019591F"/>
    <w:rsid w:val="00195F9C"/>
    <w:rsid w:val="001962E8"/>
    <w:rsid w:val="00196A34"/>
    <w:rsid w:val="00197175"/>
    <w:rsid w:val="001973FB"/>
    <w:rsid w:val="00197661"/>
    <w:rsid w:val="00197C7F"/>
    <w:rsid w:val="001A0C37"/>
    <w:rsid w:val="001A0EC4"/>
    <w:rsid w:val="001A1491"/>
    <w:rsid w:val="001A1A1C"/>
    <w:rsid w:val="001A1D48"/>
    <w:rsid w:val="001A2452"/>
    <w:rsid w:val="001A31CA"/>
    <w:rsid w:val="001A39D3"/>
    <w:rsid w:val="001A3DD4"/>
    <w:rsid w:val="001A3F34"/>
    <w:rsid w:val="001A44BE"/>
    <w:rsid w:val="001A47FC"/>
    <w:rsid w:val="001A6558"/>
    <w:rsid w:val="001A6D6C"/>
    <w:rsid w:val="001A7502"/>
    <w:rsid w:val="001A7A09"/>
    <w:rsid w:val="001B0766"/>
    <w:rsid w:val="001B124D"/>
    <w:rsid w:val="001B1448"/>
    <w:rsid w:val="001B2135"/>
    <w:rsid w:val="001B22CE"/>
    <w:rsid w:val="001B2335"/>
    <w:rsid w:val="001B2666"/>
    <w:rsid w:val="001B298D"/>
    <w:rsid w:val="001B343A"/>
    <w:rsid w:val="001B34D2"/>
    <w:rsid w:val="001B4CEF"/>
    <w:rsid w:val="001B6005"/>
    <w:rsid w:val="001B6095"/>
    <w:rsid w:val="001B67C9"/>
    <w:rsid w:val="001B6E61"/>
    <w:rsid w:val="001B740F"/>
    <w:rsid w:val="001B7411"/>
    <w:rsid w:val="001B7995"/>
    <w:rsid w:val="001B79FB"/>
    <w:rsid w:val="001B7CC8"/>
    <w:rsid w:val="001B7E98"/>
    <w:rsid w:val="001C0D69"/>
    <w:rsid w:val="001C10B9"/>
    <w:rsid w:val="001C1525"/>
    <w:rsid w:val="001C16CC"/>
    <w:rsid w:val="001C215C"/>
    <w:rsid w:val="001C22AB"/>
    <w:rsid w:val="001C32CE"/>
    <w:rsid w:val="001C33AB"/>
    <w:rsid w:val="001C33E6"/>
    <w:rsid w:val="001C35A2"/>
    <w:rsid w:val="001C3CC4"/>
    <w:rsid w:val="001C4614"/>
    <w:rsid w:val="001C46E8"/>
    <w:rsid w:val="001C4ADA"/>
    <w:rsid w:val="001C4FE4"/>
    <w:rsid w:val="001C524D"/>
    <w:rsid w:val="001C5BE4"/>
    <w:rsid w:val="001C5CC1"/>
    <w:rsid w:val="001C644C"/>
    <w:rsid w:val="001C6948"/>
    <w:rsid w:val="001C6984"/>
    <w:rsid w:val="001C76BB"/>
    <w:rsid w:val="001C7B76"/>
    <w:rsid w:val="001D0027"/>
    <w:rsid w:val="001D01AF"/>
    <w:rsid w:val="001D12E4"/>
    <w:rsid w:val="001D256A"/>
    <w:rsid w:val="001D2797"/>
    <w:rsid w:val="001D2E7B"/>
    <w:rsid w:val="001D429A"/>
    <w:rsid w:val="001D43D5"/>
    <w:rsid w:val="001D5013"/>
    <w:rsid w:val="001D677D"/>
    <w:rsid w:val="001D6C21"/>
    <w:rsid w:val="001D77E7"/>
    <w:rsid w:val="001E054E"/>
    <w:rsid w:val="001E0986"/>
    <w:rsid w:val="001E0CBF"/>
    <w:rsid w:val="001E0D9D"/>
    <w:rsid w:val="001E19EE"/>
    <w:rsid w:val="001E24E4"/>
    <w:rsid w:val="001E2D43"/>
    <w:rsid w:val="001E2FB7"/>
    <w:rsid w:val="001E48E2"/>
    <w:rsid w:val="001E49DA"/>
    <w:rsid w:val="001E4ACE"/>
    <w:rsid w:val="001E4FEA"/>
    <w:rsid w:val="001E565E"/>
    <w:rsid w:val="001E5F69"/>
    <w:rsid w:val="001E620A"/>
    <w:rsid w:val="001E6541"/>
    <w:rsid w:val="001E74D3"/>
    <w:rsid w:val="001E7598"/>
    <w:rsid w:val="001E7961"/>
    <w:rsid w:val="001F00C9"/>
    <w:rsid w:val="001F09F4"/>
    <w:rsid w:val="001F0D9F"/>
    <w:rsid w:val="001F149F"/>
    <w:rsid w:val="001F263B"/>
    <w:rsid w:val="001F27ED"/>
    <w:rsid w:val="001F2F33"/>
    <w:rsid w:val="001F3817"/>
    <w:rsid w:val="001F405F"/>
    <w:rsid w:val="001F4B46"/>
    <w:rsid w:val="001F5110"/>
    <w:rsid w:val="001F5697"/>
    <w:rsid w:val="001F5AC7"/>
    <w:rsid w:val="001F5E38"/>
    <w:rsid w:val="001F6137"/>
    <w:rsid w:val="001F628B"/>
    <w:rsid w:val="001F6509"/>
    <w:rsid w:val="001F666A"/>
    <w:rsid w:val="001F6AAD"/>
    <w:rsid w:val="001F6F88"/>
    <w:rsid w:val="001F712B"/>
    <w:rsid w:val="001F7517"/>
    <w:rsid w:val="001F78F3"/>
    <w:rsid w:val="001F7927"/>
    <w:rsid w:val="001F7D16"/>
    <w:rsid w:val="002005C3"/>
    <w:rsid w:val="00200693"/>
    <w:rsid w:val="00200714"/>
    <w:rsid w:val="00200B0E"/>
    <w:rsid w:val="00200B23"/>
    <w:rsid w:val="00200B6E"/>
    <w:rsid w:val="002010D6"/>
    <w:rsid w:val="002011DE"/>
    <w:rsid w:val="00201F7B"/>
    <w:rsid w:val="00202BCE"/>
    <w:rsid w:val="002034F1"/>
    <w:rsid w:val="002037CA"/>
    <w:rsid w:val="00204DF3"/>
    <w:rsid w:val="00205463"/>
    <w:rsid w:val="002057C7"/>
    <w:rsid w:val="00205C0D"/>
    <w:rsid w:val="00205E6F"/>
    <w:rsid w:val="00206312"/>
    <w:rsid w:val="002063F4"/>
    <w:rsid w:val="00206D0C"/>
    <w:rsid w:val="0020703E"/>
    <w:rsid w:val="002071A0"/>
    <w:rsid w:val="0021014E"/>
    <w:rsid w:val="002102A2"/>
    <w:rsid w:val="00210652"/>
    <w:rsid w:val="00210723"/>
    <w:rsid w:val="00211FC6"/>
    <w:rsid w:val="0021212D"/>
    <w:rsid w:val="0021261A"/>
    <w:rsid w:val="0021332C"/>
    <w:rsid w:val="00213982"/>
    <w:rsid w:val="00213D86"/>
    <w:rsid w:val="0021486E"/>
    <w:rsid w:val="002154BC"/>
    <w:rsid w:val="00215D66"/>
    <w:rsid w:val="00216172"/>
    <w:rsid w:val="00220557"/>
    <w:rsid w:val="002207F6"/>
    <w:rsid w:val="00220873"/>
    <w:rsid w:val="00220CD6"/>
    <w:rsid w:val="00221333"/>
    <w:rsid w:val="002217EC"/>
    <w:rsid w:val="00221A1D"/>
    <w:rsid w:val="00222140"/>
    <w:rsid w:val="00222364"/>
    <w:rsid w:val="002229F0"/>
    <w:rsid w:val="0022485D"/>
    <w:rsid w:val="00226B5A"/>
    <w:rsid w:val="0022714F"/>
    <w:rsid w:val="002272F3"/>
    <w:rsid w:val="00227E49"/>
    <w:rsid w:val="00230B7E"/>
    <w:rsid w:val="00230FE1"/>
    <w:rsid w:val="002311B4"/>
    <w:rsid w:val="00231760"/>
    <w:rsid w:val="00231998"/>
    <w:rsid w:val="00231CD8"/>
    <w:rsid w:val="002331B8"/>
    <w:rsid w:val="002335D7"/>
    <w:rsid w:val="00233754"/>
    <w:rsid w:val="00233F50"/>
    <w:rsid w:val="002340BA"/>
    <w:rsid w:val="00234F83"/>
    <w:rsid w:val="0023614B"/>
    <w:rsid w:val="00236BC5"/>
    <w:rsid w:val="00237066"/>
    <w:rsid w:val="002374FF"/>
    <w:rsid w:val="0024000D"/>
    <w:rsid w:val="00240313"/>
    <w:rsid w:val="00240411"/>
    <w:rsid w:val="0024047F"/>
    <w:rsid w:val="0024206E"/>
    <w:rsid w:val="00243127"/>
    <w:rsid w:val="002434D8"/>
    <w:rsid w:val="00243A10"/>
    <w:rsid w:val="00243A27"/>
    <w:rsid w:val="0024416D"/>
    <w:rsid w:val="00244252"/>
    <w:rsid w:val="0024445C"/>
    <w:rsid w:val="00244901"/>
    <w:rsid w:val="00245269"/>
    <w:rsid w:val="0024700F"/>
    <w:rsid w:val="00247345"/>
    <w:rsid w:val="0024773C"/>
    <w:rsid w:val="0025008D"/>
    <w:rsid w:val="002509BE"/>
    <w:rsid w:val="002509E2"/>
    <w:rsid w:val="002516C3"/>
    <w:rsid w:val="002516D9"/>
    <w:rsid w:val="00251DBB"/>
    <w:rsid w:val="0025218A"/>
    <w:rsid w:val="00252538"/>
    <w:rsid w:val="00252F1B"/>
    <w:rsid w:val="002536C6"/>
    <w:rsid w:val="002537BE"/>
    <w:rsid w:val="00253982"/>
    <w:rsid w:val="0025526C"/>
    <w:rsid w:val="00255513"/>
    <w:rsid w:val="00255E30"/>
    <w:rsid w:val="002564C1"/>
    <w:rsid w:val="00256879"/>
    <w:rsid w:val="00257413"/>
    <w:rsid w:val="00260A6A"/>
    <w:rsid w:val="0026117B"/>
    <w:rsid w:val="00261360"/>
    <w:rsid w:val="00261808"/>
    <w:rsid w:val="002624AE"/>
    <w:rsid w:val="0026597D"/>
    <w:rsid w:val="00265ABD"/>
    <w:rsid w:val="002662BF"/>
    <w:rsid w:val="00266452"/>
    <w:rsid w:val="002668F4"/>
    <w:rsid w:val="00266CA6"/>
    <w:rsid w:val="00266DF0"/>
    <w:rsid w:val="00267BEA"/>
    <w:rsid w:val="00270117"/>
    <w:rsid w:val="0027046C"/>
    <w:rsid w:val="00270784"/>
    <w:rsid w:val="00270B7B"/>
    <w:rsid w:val="00270C7C"/>
    <w:rsid w:val="002711F2"/>
    <w:rsid w:val="00271534"/>
    <w:rsid w:val="00271911"/>
    <w:rsid w:val="00272797"/>
    <w:rsid w:val="00272F9A"/>
    <w:rsid w:val="00273187"/>
    <w:rsid w:val="0027368C"/>
    <w:rsid w:val="00274D43"/>
    <w:rsid w:val="0027544D"/>
    <w:rsid w:val="00275698"/>
    <w:rsid w:val="00275DBC"/>
    <w:rsid w:val="00275E6C"/>
    <w:rsid w:val="0027612A"/>
    <w:rsid w:val="00276975"/>
    <w:rsid w:val="00276D05"/>
    <w:rsid w:val="002777DF"/>
    <w:rsid w:val="002779A5"/>
    <w:rsid w:val="00277A0C"/>
    <w:rsid w:val="002800A0"/>
    <w:rsid w:val="002801B3"/>
    <w:rsid w:val="00280493"/>
    <w:rsid w:val="002805E2"/>
    <w:rsid w:val="00280E24"/>
    <w:rsid w:val="00281060"/>
    <w:rsid w:val="002814BC"/>
    <w:rsid w:val="00281CFE"/>
    <w:rsid w:val="00282473"/>
    <w:rsid w:val="002827A0"/>
    <w:rsid w:val="00282C2A"/>
    <w:rsid w:val="00282D5B"/>
    <w:rsid w:val="00283419"/>
    <w:rsid w:val="00283897"/>
    <w:rsid w:val="00283902"/>
    <w:rsid w:val="00284050"/>
    <w:rsid w:val="00285BD0"/>
    <w:rsid w:val="00286E15"/>
    <w:rsid w:val="0028710A"/>
    <w:rsid w:val="00287186"/>
    <w:rsid w:val="0028759A"/>
    <w:rsid w:val="00287A79"/>
    <w:rsid w:val="00287DA0"/>
    <w:rsid w:val="00290402"/>
    <w:rsid w:val="00290541"/>
    <w:rsid w:val="00290803"/>
    <w:rsid w:val="002908D3"/>
    <w:rsid w:val="00290C4E"/>
    <w:rsid w:val="00290CCA"/>
    <w:rsid w:val="00290EF9"/>
    <w:rsid w:val="002913B9"/>
    <w:rsid w:val="002919B0"/>
    <w:rsid w:val="00291A42"/>
    <w:rsid w:val="00291C63"/>
    <w:rsid w:val="00292887"/>
    <w:rsid w:val="00292BC6"/>
    <w:rsid w:val="00293441"/>
    <w:rsid w:val="00293526"/>
    <w:rsid w:val="00293AEF"/>
    <w:rsid w:val="002940E8"/>
    <w:rsid w:val="00294751"/>
    <w:rsid w:val="0029562A"/>
    <w:rsid w:val="00295760"/>
    <w:rsid w:val="0029601A"/>
    <w:rsid w:val="002965BF"/>
    <w:rsid w:val="00296D2E"/>
    <w:rsid w:val="00296DA2"/>
    <w:rsid w:val="00297009"/>
    <w:rsid w:val="00297212"/>
    <w:rsid w:val="002979A8"/>
    <w:rsid w:val="00297A22"/>
    <w:rsid w:val="002A0B80"/>
    <w:rsid w:val="002A0D5B"/>
    <w:rsid w:val="002A0EB5"/>
    <w:rsid w:val="002A0F59"/>
    <w:rsid w:val="002A102F"/>
    <w:rsid w:val="002A1814"/>
    <w:rsid w:val="002A18A2"/>
    <w:rsid w:val="002A1C11"/>
    <w:rsid w:val="002A1C63"/>
    <w:rsid w:val="002A1D64"/>
    <w:rsid w:val="002A3C0D"/>
    <w:rsid w:val="002A3E35"/>
    <w:rsid w:val="002A46C9"/>
    <w:rsid w:val="002A5070"/>
    <w:rsid w:val="002A52E6"/>
    <w:rsid w:val="002A5416"/>
    <w:rsid w:val="002A54C5"/>
    <w:rsid w:val="002A62F7"/>
    <w:rsid w:val="002A68B7"/>
    <w:rsid w:val="002A6D7C"/>
    <w:rsid w:val="002A6E50"/>
    <w:rsid w:val="002A763A"/>
    <w:rsid w:val="002A7EB4"/>
    <w:rsid w:val="002B0066"/>
    <w:rsid w:val="002B01A6"/>
    <w:rsid w:val="002B16DC"/>
    <w:rsid w:val="002B1703"/>
    <w:rsid w:val="002B1A58"/>
    <w:rsid w:val="002B1AFA"/>
    <w:rsid w:val="002B1F1C"/>
    <w:rsid w:val="002B255F"/>
    <w:rsid w:val="002B28F1"/>
    <w:rsid w:val="002B3148"/>
    <w:rsid w:val="002B3268"/>
    <w:rsid w:val="002B3559"/>
    <w:rsid w:val="002B4298"/>
    <w:rsid w:val="002B535C"/>
    <w:rsid w:val="002B56CD"/>
    <w:rsid w:val="002B5965"/>
    <w:rsid w:val="002B60D4"/>
    <w:rsid w:val="002B62EA"/>
    <w:rsid w:val="002B642E"/>
    <w:rsid w:val="002B6855"/>
    <w:rsid w:val="002B689D"/>
    <w:rsid w:val="002B72B7"/>
    <w:rsid w:val="002B7433"/>
    <w:rsid w:val="002B7A36"/>
    <w:rsid w:val="002B7E22"/>
    <w:rsid w:val="002B7F59"/>
    <w:rsid w:val="002B7F8F"/>
    <w:rsid w:val="002C05B6"/>
    <w:rsid w:val="002C0B0B"/>
    <w:rsid w:val="002C11F8"/>
    <w:rsid w:val="002C1ACE"/>
    <w:rsid w:val="002C1CF1"/>
    <w:rsid w:val="002C24B1"/>
    <w:rsid w:val="002C256A"/>
    <w:rsid w:val="002C2981"/>
    <w:rsid w:val="002C2A4A"/>
    <w:rsid w:val="002C2D63"/>
    <w:rsid w:val="002C41DF"/>
    <w:rsid w:val="002C44C2"/>
    <w:rsid w:val="002C4526"/>
    <w:rsid w:val="002C4C80"/>
    <w:rsid w:val="002C5411"/>
    <w:rsid w:val="002C5A14"/>
    <w:rsid w:val="002C5AA2"/>
    <w:rsid w:val="002C5B22"/>
    <w:rsid w:val="002C6D5D"/>
    <w:rsid w:val="002C7A71"/>
    <w:rsid w:val="002D0014"/>
    <w:rsid w:val="002D0477"/>
    <w:rsid w:val="002D0B14"/>
    <w:rsid w:val="002D0B79"/>
    <w:rsid w:val="002D1557"/>
    <w:rsid w:val="002D28EA"/>
    <w:rsid w:val="002D2A3C"/>
    <w:rsid w:val="002D34F7"/>
    <w:rsid w:val="002D3529"/>
    <w:rsid w:val="002D3AAB"/>
    <w:rsid w:val="002D50F5"/>
    <w:rsid w:val="002D5226"/>
    <w:rsid w:val="002D537E"/>
    <w:rsid w:val="002D53EB"/>
    <w:rsid w:val="002D5E4E"/>
    <w:rsid w:val="002D643F"/>
    <w:rsid w:val="002D651D"/>
    <w:rsid w:val="002D6A5C"/>
    <w:rsid w:val="002D6F14"/>
    <w:rsid w:val="002D73C9"/>
    <w:rsid w:val="002D7B77"/>
    <w:rsid w:val="002D7BB2"/>
    <w:rsid w:val="002D7DE6"/>
    <w:rsid w:val="002E003E"/>
    <w:rsid w:val="002E0C4C"/>
    <w:rsid w:val="002E0CF8"/>
    <w:rsid w:val="002E14DE"/>
    <w:rsid w:val="002E179A"/>
    <w:rsid w:val="002E19CA"/>
    <w:rsid w:val="002E1B28"/>
    <w:rsid w:val="002E2501"/>
    <w:rsid w:val="002E2561"/>
    <w:rsid w:val="002E277D"/>
    <w:rsid w:val="002E2841"/>
    <w:rsid w:val="002E472D"/>
    <w:rsid w:val="002E4EE8"/>
    <w:rsid w:val="002E4FD5"/>
    <w:rsid w:val="002E59E5"/>
    <w:rsid w:val="002E64B4"/>
    <w:rsid w:val="002E6B9B"/>
    <w:rsid w:val="002E6E46"/>
    <w:rsid w:val="002E7222"/>
    <w:rsid w:val="002E73C2"/>
    <w:rsid w:val="002E7CCF"/>
    <w:rsid w:val="002E7D2F"/>
    <w:rsid w:val="002F0226"/>
    <w:rsid w:val="002F16A1"/>
    <w:rsid w:val="002F1977"/>
    <w:rsid w:val="002F1F68"/>
    <w:rsid w:val="002F30B1"/>
    <w:rsid w:val="002F3188"/>
    <w:rsid w:val="002F3529"/>
    <w:rsid w:val="002F355F"/>
    <w:rsid w:val="002F3AE7"/>
    <w:rsid w:val="002F3CFB"/>
    <w:rsid w:val="002F3D94"/>
    <w:rsid w:val="002F496D"/>
    <w:rsid w:val="002F4B72"/>
    <w:rsid w:val="002F5271"/>
    <w:rsid w:val="002F55C2"/>
    <w:rsid w:val="002F6055"/>
    <w:rsid w:val="002F6474"/>
    <w:rsid w:val="002F7108"/>
    <w:rsid w:val="002F7326"/>
    <w:rsid w:val="002F7978"/>
    <w:rsid w:val="002F7A88"/>
    <w:rsid w:val="00300076"/>
    <w:rsid w:val="00300AE9"/>
    <w:rsid w:val="00300ED3"/>
    <w:rsid w:val="00301319"/>
    <w:rsid w:val="0030162D"/>
    <w:rsid w:val="00303405"/>
    <w:rsid w:val="00303D4B"/>
    <w:rsid w:val="00304D76"/>
    <w:rsid w:val="00304EA9"/>
    <w:rsid w:val="0030584A"/>
    <w:rsid w:val="00305970"/>
    <w:rsid w:val="00305A24"/>
    <w:rsid w:val="00305A7F"/>
    <w:rsid w:val="00305CC2"/>
    <w:rsid w:val="00305D1A"/>
    <w:rsid w:val="00306095"/>
    <w:rsid w:val="003061DC"/>
    <w:rsid w:val="00306565"/>
    <w:rsid w:val="003069D9"/>
    <w:rsid w:val="003119C2"/>
    <w:rsid w:val="00311DBA"/>
    <w:rsid w:val="00311E6C"/>
    <w:rsid w:val="00312E0B"/>
    <w:rsid w:val="00314254"/>
    <w:rsid w:val="003143F6"/>
    <w:rsid w:val="00314642"/>
    <w:rsid w:val="00315151"/>
    <w:rsid w:val="003152FE"/>
    <w:rsid w:val="00315B27"/>
    <w:rsid w:val="00315BC9"/>
    <w:rsid w:val="00316E08"/>
    <w:rsid w:val="00317C79"/>
    <w:rsid w:val="003211E5"/>
    <w:rsid w:val="00321A62"/>
    <w:rsid w:val="003228C2"/>
    <w:rsid w:val="00322E57"/>
    <w:rsid w:val="00323514"/>
    <w:rsid w:val="00323601"/>
    <w:rsid w:val="003236A8"/>
    <w:rsid w:val="003247AA"/>
    <w:rsid w:val="00324EF9"/>
    <w:rsid w:val="0032550C"/>
    <w:rsid w:val="00326DF5"/>
    <w:rsid w:val="003270FA"/>
    <w:rsid w:val="00327239"/>
    <w:rsid w:val="00327306"/>
    <w:rsid w:val="00327436"/>
    <w:rsid w:val="00330A21"/>
    <w:rsid w:val="00330E24"/>
    <w:rsid w:val="003310C2"/>
    <w:rsid w:val="0033173B"/>
    <w:rsid w:val="00332B3E"/>
    <w:rsid w:val="00333050"/>
    <w:rsid w:val="0033385F"/>
    <w:rsid w:val="00333C5D"/>
    <w:rsid w:val="00333F99"/>
    <w:rsid w:val="00333FE7"/>
    <w:rsid w:val="003344DC"/>
    <w:rsid w:val="003346E0"/>
    <w:rsid w:val="003348DE"/>
    <w:rsid w:val="00335E3C"/>
    <w:rsid w:val="00335F1D"/>
    <w:rsid w:val="00335F66"/>
    <w:rsid w:val="00337489"/>
    <w:rsid w:val="00337C5E"/>
    <w:rsid w:val="00337EEF"/>
    <w:rsid w:val="0034003D"/>
    <w:rsid w:val="00340C16"/>
    <w:rsid w:val="003415C3"/>
    <w:rsid w:val="00341723"/>
    <w:rsid w:val="00341B79"/>
    <w:rsid w:val="00341C4C"/>
    <w:rsid w:val="00342A21"/>
    <w:rsid w:val="00342E51"/>
    <w:rsid w:val="00343078"/>
    <w:rsid w:val="00343222"/>
    <w:rsid w:val="003437DF"/>
    <w:rsid w:val="003438B0"/>
    <w:rsid w:val="00343A6A"/>
    <w:rsid w:val="00343B61"/>
    <w:rsid w:val="00344123"/>
    <w:rsid w:val="0034438F"/>
    <w:rsid w:val="003446A7"/>
    <w:rsid w:val="00344733"/>
    <w:rsid w:val="00344BAE"/>
    <w:rsid w:val="00344BD6"/>
    <w:rsid w:val="0034532D"/>
    <w:rsid w:val="0034567F"/>
    <w:rsid w:val="00345974"/>
    <w:rsid w:val="00346052"/>
    <w:rsid w:val="00346687"/>
    <w:rsid w:val="0034704C"/>
    <w:rsid w:val="0034722A"/>
    <w:rsid w:val="003472B0"/>
    <w:rsid w:val="003474EF"/>
    <w:rsid w:val="00347DCE"/>
    <w:rsid w:val="003501DE"/>
    <w:rsid w:val="0035025F"/>
    <w:rsid w:val="00350912"/>
    <w:rsid w:val="00350AD2"/>
    <w:rsid w:val="003515DA"/>
    <w:rsid w:val="00351677"/>
    <w:rsid w:val="00351CD6"/>
    <w:rsid w:val="00352382"/>
    <w:rsid w:val="00353143"/>
    <w:rsid w:val="003535A1"/>
    <w:rsid w:val="00353EB6"/>
    <w:rsid w:val="00354356"/>
    <w:rsid w:val="0035458D"/>
    <w:rsid w:val="0035472A"/>
    <w:rsid w:val="00355114"/>
    <w:rsid w:val="0035528D"/>
    <w:rsid w:val="00355299"/>
    <w:rsid w:val="003554E4"/>
    <w:rsid w:val="00355628"/>
    <w:rsid w:val="00355945"/>
    <w:rsid w:val="00356088"/>
    <w:rsid w:val="003564BD"/>
    <w:rsid w:val="00356B37"/>
    <w:rsid w:val="00356C29"/>
    <w:rsid w:val="00356CC6"/>
    <w:rsid w:val="00357682"/>
    <w:rsid w:val="00357DFB"/>
    <w:rsid w:val="00357E0A"/>
    <w:rsid w:val="0036044D"/>
    <w:rsid w:val="00360B82"/>
    <w:rsid w:val="0036180A"/>
    <w:rsid w:val="00361821"/>
    <w:rsid w:val="00361E9E"/>
    <w:rsid w:val="00362BD7"/>
    <w:rsid w:val="00362D33"/>
    <w:rsid w:val="00363464"/>
    <w:rsid w:val="00363472"/>
    <w:rsid w:val="0036456E"/>
    <w:rsid w:val="003645F2"/>
    <w:rsid w:val="00364814"/>
    <w:rsid w:val="00364E4C"/>
    <w:rsid w:val="00365DB0"/>
    <w:rsid w:val="003666A0"/>
    <w:rsid w:val="00366884"/>
    <w:rsid w:val="00367327"/>
    <w:rsid w:val="0036747A"/>
    <w:rsid w:val="003677F5"/>
    <w:rsid w:val="00367A67"/>
    <w:rsid w:val="00370610"/>
    <w:rsid w:val="00370AA2"/>
    <w:rsid w:val="00370DCB"/>
    <w:rsid w:val="00372552"/>
    <w:rsid w:val="00372AD5"/>
    <w:rsid w:val="00374F7E"/>
    <w:rsid w:val="003753EE"/>
    <w:rsid w:val="003759AC"/>
    <w:rsid w:val="00375B7A"/>
    <w:rsid w:val="00375C7E"/>
    <w:rsid w:val="00375CDF"/>
    <w:rsid w:val="003769A4"/>
    <w:rsid w:val="00377351"/>
    <w:rsid w:val="0037797D"/>
    <w:rsid w:val="00377A08"/>
    <w:rsid w:val="003801EB"/>
    <w:rsid w:val="003803C1"/>
    <w:rsid w:val="003806A9"/>
    <w:rsid w:val="003806BF"/>
    <w:rsid w:val="0038072D"/>
    <w:rsid w:val="00380B0F"/>
    <w:rsid w:val="00380F3D"/>
    <w:rsid w:val="0038133C"/>
    <w:rsid w:val="003813F9"/>
    <w:rsid w:val="00381B05"/>
    <w:rsid w:val="00382054"/>
    <w:rsid w:val="003831E2"/>
    <w:rsid w:val="0038321C"/>
    <w:rsid w:val="003832E0"/>
    <w:rsid w:val="0038338E"/>
    <w:rsid w:val="00383F88"/>
    <w:rsid w:val="003843F8"/>
    <w:rsid w:val="003849D5"/>
    <w:rsid w:val="00384FD3"/>
    <w:rsid w:val="00385401"/>
    <w:rsid w:val="0038573F"/>
    <w:rsid w:val="00386301"/>
    <w:rsid w:val="0038667B"/>
    <w:rsid w:val="0038674B"/>
    <w:rsid w:val="00386888"/>
    <w:rsid w:val="00386A37"/>
    <w:rsid w:val="00386CA4"/>
    <w:rsid w:val="00386F0F"/>
    <w:rsid w:val="003874E7"/>
    <w:rsid w:val="00391593"/>
    <w:rsid w:val="00391A76"/>
    <w:rsid w:val="00391B32"/>
    <w:rsid w:val="00391F7C"/>
    <w:rsid w:val="00392478"/>
    <w:rsid w:val="00392858"/>
    <w:rsid w:val="00392CDA"/>
    <w:rsid w:val="003933CE"/>
    <w:rsid w:val="00393A98"/>
    <w:rsid w:val="00393DB1"/>
    <w:rsid w:val="00393E38"/>
    <w:rsid w:val="00395CC4"/>
    <w:rsid w:val="00395CC9"/>
    <w:rsid w:val="00395E2A"/>
    <w:rsid w:val="00395F3C"/>
    <w:rsid w:val="0039613B"/>
    <w:rsid w:val="00396F80"/>
    <w:rsid w:val="00397BC2"/>
    <w:rsid w:val="003A0835"/>
    <w:rsid w:val="003A09A2"/>
    <w:rsid w:val="003A0DCA"/>
    <w:rsid w:val="003A150B"/>
    <w:rsid w:val="003A19C9"/>
    <w:rsid w:val="003A283D"/>
    <w:rsid w:val="003A2D84"/>
    <w:rsid w:val="003A2E33"/>
    <w:rsid w:val="003A39BC"/>
    <w:rsid w:val="003A5AAF"/>
    <w:rsid w:val="003A691E"/>
    <w:rsid w:val="003A6ABD"/>
    <w:rsid w:val="003A6F85"/>
    <w:rsid w:val="003A6FF9"/>
    <w:rsid w:val="003A7DB6"/>
    <w:rsid w:val="003B03FC"/>
    <w:rsid w:val="003B05AD"/>
    <w:rsid w:val="003B0AAC"/>
    <w:rsid w:val="003B0C74"/>
    <w:rsid w:val="003B0CB5"/>
    <w:rsid w:val="003B0F27"/>
    <w:rsid w:val="003B3217"/>
    <w:rsid w:val="003B353B"/>
    <w:rsid w:val="003B3790"/>
    <w:rsid w:val="003B3EFB"/>
    <w:rsid w:val="003B48B6"/>
    <w:rsid w:val="003B55CE"/>
    <w:rsid w:val="003B626A"/>
    <w:rsid w:val="003B6562"/>
    <w:rsid w:val="003B6BB3"/>
    <w:rsid w:val="003B6CF2"/>
    <w:rsid w:val="003B6F43"/>
    <w:rsid w:val="003B700A"/>
    <w:rsid w:val="003C15C0"/>
    <w:rsid w:val="003C1923"/>
    <w:rsid w:val="003C1B22"/>
    <w:rsid w:val="003C1C03"/>
    <w:rsid w:val="003C1D2C"/>
    <w:rsid w:val="003C1E34"/>
    <w:rsid w:val="003C20CA"/>
    <w:rsid w:val="003C2B33"/>
    <w:rsid w:val="003C52BC"/>
    <w:rsid w:val="003C59A5"/>
    <w:rsid w:val="003C5D05"/>
    <w:rsid w:val="003C7C6F"/>
    <w:rsid w:val="003C7D5D"/>
    <w:rsid w:val="003C7FBE"/>
    <w:rsid w:val="003D0EB8"/>
    <w:rsid w:val="003D227C"/>
    <w:rsid w:val="003D2615"/>
    <w:rsid w:val="003D2AE8"/>
    <w:rsid w:val="003D2B4D"/>
    <w:rsid w:val="003D3189"/>
    <w:rsid w:val="003D360C"/>
    <w:rsid w:val="003D3DB7"/>
    <w:rsid w:val="003D4EC3"/>
    <w:rsid w:val="003D5253"/>
    <w:rsid w:val="003D551B"/>
    <w:rsid w:val="003D5E7E"/>
    <w:rsid w:val="003D5FC6"/>
    <w:rsid w:val="003D637D"/>
    <w:rsid w:val="003D6968"/>
    <w:rsid w:val="003D7667"/>
    <w:rsid w:val="003D7ABD"/>
    <w:rsid w:val="003E064B"/>
    <w:rsid w:val="003E0857"/>
    <w:rsid w:val="003E0D3C"/>
    <w:rsid w:val="003E1862"/>
    <w:rsid w:val="003E1EBB"/>
    <w:rsid w:val="003E1EC4"/>
    <w:rsid w:val="003E2484"/>
    <w:rsid w:val="003E2896"/>
    <w:rsid w:val="003E3660"/>
    <w:rsid w:val="003E3D4B"/>
    <w:rsid w:val="003E4303"/>
    <w:rsid w:val="003E4731"/>
    <w:rsid w:val="003E4C79"/>
    <w:rsid w:val="003E4C9F"/>
    <w:rsid w:val="003E53E3"/>
    <w:rsid w:val="003E5501"/>
    <w:rsid w:val="003E6EEB"/>
    <w:rsid w:val="003E77C7"/>
    <w:rsid w:val="003E7864"/>
    <w:rsid w:val="003F04CF"/>
    <w:rsid w:val="003F0B8A"/>
    <w:rsid w:val="003F0E03"/>
    <w:rsid w:val="003F1717"/>
    <w:rsid w:val="003F21A3"/>
    <w:rsid w:val="003F2756"/>
    <w:rsid w:val="003F2C4A"/>
    <w:rsid w:val="003F2F8F"/>
    <w:rsid w:val="003F369A"/>
    <w:rsid w:val="003F37F5"/>
    <w:rsid w:val="003F45A8"/>
    <w:rsid w:val="003F5698"/>
    <w:rsid w:val="003F57D1"/>
    <w:rsid w:val="003F62E5"/>
    <w:rsid w:val="003F7A45"/>
    <w:rsid w:val="003F7F91"/>
    <w:rsid w:val="004009A2"/>
    <w:rsid w:val="00400C74"/>
    <w:rsid w:val="00400D35"/>
    <w:rsid w:val="00400D8C"/>
    <w:rsid w:val="004010AC"/>
    <w:rsid w:val="00401610"/>
    <w:rsid w:val="00401785"/>
    <w:rsid w:val="00402669"/>
    <w:rsid w:val="00402A3B"/>
    <w:rsid w:val="0040352D"/>
    <w:rsid w:val="00403A74"/>
    <w:rsid w:val="00403D78"/>
    <w:rsid w:val="0040448E"/>
    <w:rsid w:val="00404B5C"/>
    <w:rsid w:val="00404D53"/>
    <w:rsid w:val="00404F4B"/>
    <w:rsid w:val="004053B5"/>
    <w:rsid w:val="00405D18"/>
    <w:rsid w:val="00405FFD"/>
    <w:rsid w:val="00406F31"/>
    <w:rsid w:val="00407595"/>
    <w:rsid w:val="0040784F"/>
    <w:rsid w:val="004104B2"/>
    <w:rsid w:val="004117CF"/>
    <w:rsid w:val="004119AC"/>
    <w:rsid w:val="00411B5D"/>
    <w:rsid w:val="00411BAB"/>
    <w:rsid w:val="00412141"/>
    <w:rsid w:val="0041254F"/>
    <w:rsid w:val="004126FE"/>
    <w:rsid w:val="00412708"/>
    <w:rsid w:val="00412AC6"/>
    <w:rsid w:val="00412D9D"/>
    <w:rsid w:val="00412F63"/>
    <w:rsid w:val="00412F84"/>
    <w:rsid w:val="00414AD3"/>
    <w:rsid w:val="004151ED"/>
    <w:rsid w:val="0041560F"/>
    <w:rsid w:val="004158E4"/>
    <w:rsid w:val="00415D8B"/>
    <w:rsid w:val="00415EFB"/>
    <w:rsid w:val="00415EFC"/>
    <w:rsid w:val="0041660E"/>
    <w:rsid w:val="00417776"/>
    <w:rsid w:val="00417A1E"/>
    <w:rsid w:val="00420050"/>
    <w:rsid w:val="004202D2"/>
    <w:rsid w:val="00420B27"/>
    <w:rsid w:val="00420B4F"/>
    <w:rsid w:val="00421276"/>
    <w:rsid w:val="00421C83"/>
    <w:rsid w:val="00421EBB"/>
    <w:rsid w:val="0042281C"/>
    <w:rsid w:val="00422DA6"/>
    <w:rsid w:val="0042307F"/>
    <w:rsid w:val="00423822"/>
    <w:rsid w:val="00424325"/>
    <w:rsid w:val="004244E1"/>
    <w:rsid w:val="004246F4"/>
    <w:rsid w:val="00424D64"/>
    <w:rsid w:val="0042505F"/>
    <w:rsid w:val="004251E8"/>
    <w:rsid w:val="00425A52"/>
    <w:rsid w:val="00425A9E"/>
    <w:rsid w:val="0042637B"/>
    <w:rsid w:val="00427737"/>
    <w:rsid w:val="00427ABA"/>
    <w:rsid w:val="00427B45"/>
    <w:rsid w:val="00427D13"/>
    <w:rsid w:val="00427E8B"/>
    <w:rsid w:val="0043050F"/>
    <w:rsid w:val="00430731"/>
    <w:rsid w:val="004307D2"/>
    <w:rsid w:val="00430BEE"/>
    <w:rsid w:val="0043128B"/>
    <w:rsid w:val="0043215A"/>
    <w:rsid w:val="004323F3"/>
    <w:rsid w:val="00432627"/>
    <w:rsid w:val="0043270B"/>
    <w:rsid w:val="00433719"/>
    <w:rsid w:val="00433D24"/>
    <w:rsid w:val="00433D9E"/>
    <w:rsid w:val="00435198"/>
    <w:rsid w:val="004356D3"/>
    <w:rsid w:val="00435C6D"/>
    <w:rsid w:val="00437F48"/>
    <w:rsid w:val="00440026"/>
    <w:rsid w:val="00440483"/>
    <w:rsid w:val="00440CEB"/>
    <w:rsid w:val="00441679"/>
    <w:rsid w:val="0044270A"/>
    <w:rsid w:val="00443004"/>
    <w:rsid w:val="00443086"/>
    <w:rsid w:val="004443D0"/>
    <w:rsid w:val="00444603"/>
    <w:rsid w:val="004448C1"/>
    <w:rsid w:val="004448DF"/>
    <w:rsid w:val="00444A88"/>
    <w:rsid w:val="00445997"/>
    <w:rsid w:val="00445D66"/>
    <w:rsid w:val="00446066"/>
    <w:rsid w:val="0044613A"/>
    <w:rsid w:val="00447090"/>
    <w:rsid w:val="00447F50"/>
    <w:rsid w:val="00450653"/>
    <w:rsid w:val="0045091A"/>
    <w:rsid w:val="0045126A"/>
    <w:rsid w:val="0045177A"/>
    <w:rsid w:val="00451C6B"/>
    <w:rsid w:val="00451DB7"/>
    <w:rsid w:val="004520DA"/>
    <w:rsid w:val="0045239D"/>
    <w:rsid w:val="004524EF"/>
    <w:rsid w:val="004524FE"/>
    <w:rsid w:val="00452BD8"/>
    <w:rsid w:val="004537EA"/>
    <w:rsid w:val="00453909"/>
    <w:rsid w:val="0045434A"/>
    <w:rsid w:val="00454C67"/>
    <w:rsid w:val="00456BDF"/>
    <w:rsid w:val="00456E46"/>
    <w:rsid w:val="004578C3"/>
    <w:rsid w:val="00457CEF"/>
    <w:rsid w:val="004600AB"/>
    <w:rsid w:val="00460137"/>
    <w:rsid w:val="0046016C"/>
    <w:rsid w:val="004608D1"/>
    <w:rsid w:val="00460906"/>
    <w:rsid w:val="00461225"/>
    <w:rsid w:val="004614C7"/>
    <w:rsid w:val="004616A6"/>
    <w:rsid w:val="004617A6"/>
    <w:rsid w:val="00461DA9"/>
    <w:rsid w:val="00461F4D"/>
    <w:rsid w:val="00462DE4"/>
    <w:rsid w:val="0046337E"/>
    <w:rsid w:val="00463487"/>
    <w:rsid w:val="004636E4"/>
    <w:rsid w:val="004640E2"/>
    <w:rsid w:val="00464AB1"/>
    <w:rsid w:val="0046543F"/>
    <w:rsid w:val="00465468"/>
    <w:rsid w:val="00465851"/>
    <w:rsid w:val="00465A90"/>
    <w:rsid w:val="00465D4D"/>
    <w:rsid w:val="00465EC1"/>
    <w:rsid w:val="00466E8B"/>
    <w:rsid w:val="0046730C"/>
    <w:rsid w:val="00467311"/>
    <w:rsid w:val="0046776D"/>
    <w:rsid w:val="004678BC"/>
    <w:rsid w:val="004679A0"/>
    <w:rsid w:val="00467BE2"/>
    <w:rsid w:val="00467D77"/>
    <w:rsid w:val="00467DAB"/>
    <w:rsid w:val="004706E7"/>
    <w:rsid w:val="00471847"/>
    <w:rsid w:val="00471C5A"/>
    <w:rsid w:val="00471DC1"/>
    <w:rsid w:val="004723D8"/>
    <w:rsid w:val="004726D1"/>
    <w:rsid w:val="0047274C"/>
    <w:rsid w:val="00472F2C"/>
    <w:rsid w:val="0047380F"/>
    <w:rsid w:val="00474045"/>
    <w:rsid w:val="0047426A"/>
    <w:rsid w:val="0047474B"/>
    <w:rsid w:val="00474DA4"/>
    <w:rsid w:val="00474E2F"/>
    <w:rsid w:val="004758A7"/>
    <w:rsid w:val="0047595C"/>
    <w:rsid w:val="0047598B"/>
    <w:rsid w:val="00475E1F"/>
    <w:rsid w:val="00476B4D"/>
    <w:rsid w:val="00476F16"/>
    <w:rsid w:val="0047741A"/>
    <w:rsid w:val="0047744B"/>
    <w:rsid w:val="00477958"/>
    <w:rsid w:val="00477D1E"/>
    <w:rsid w:val="004805FA"/>
    <w:rsid w:val="00480727"/>
    <w:rsid w:val="0048088D"/>
    <w:rsid w:val="00480D71"/>
    <w:rsid w:val="00481E33"/>
    <w:rsid w:val="004823AF"/>
    <w:rsid w:val="00482486"/>
    <w:rsid w:val="004824CF"/>
    <w:rsid w:val="0048294A"/>
    <w:rsid w:val="00482DCC"/>
    <w:rsid w:val="0048360A"/>
    <w:rsid w:val="0048391C"/>
    <w:rsid w:val="00483A38"/>
    <w:rsid w:val="00483E31"/>
    <w:rsid w:val="00483FA4"/>
    <w:rsid w:val="0048413A"/>
    <w:rsid w:val="00484280"/>
    <w:rsid w:val="00484947"/>
    <w:rsid w:val="00484AE5"/>
    <w:rsid w:val="00485257"/>
    <w:rsid w:val="004853F1"/>
    <w:rsid w:val="00485611"/>
    <w:rsid w:val="0048622E"/>
    <w:rsid w:val="004869EB"/>
    <w:rsid w:val="0048769D"/>
    <w:rsid w:val="00487C83"/>
    <w:rsid w:val="00490327"/>
    <w:rsid w:val="0049044F"/>
    <w:rsid w:val="00490806"/>
    <w:rsid w:val="00490C58"/>
    <w:rsid w:val="004913C6"/>
    <w:rsid w:val="004918F5"/>
    <w:rsid w:val="00491CB7"/>
    <w:rsid w:val="00492197"/>
    <w:rsid w:val="00492535"/>
    <w:rsid w:val="0049279B"/>
    <w:rsid w:val="004928F7"/>
    <w:rsid w:val="004935D2"/>
    <w:rsid w:val="00493AD7"/>
    <w:rsid w:val="00493B23"/>
    <w:rsid w:val="00494118"/>
    <w:rsid w:val="0049437D"/>
    <w:rsid w:val="004955D6"/>
    <w:rsid w:val="004955E2"/>
    <w:rsid w:val="004958D1"/>
    <w:rsid w:val="004960A4"/>
    <w:rsid w:val="004967A0"/>
    <w:rsid w:val="00496885"/>
    <w:rsid w:val="00496EA3"/>
    <w:rsid w:val="004A05A4"/>
    <w:rsid w:val="004A1FF4"/>
    <w:rsid w:val="004A23FF"/>
    <w:rsid w:val="004A2921"/>
    <w:rsid w:val="004A2E86"/>
    <w:rsid w:val="004A2FD5"/>
    <w:rsid w:val="004A3003"/>
    <w:rsid w:val="004A324A"/>
    <w:rsid w:val="004A37BC"/>
    <w:rsid w:val="004A3A64"/>
    <w:rsid w:val="004A3B75"/>
    <w:rsid w:val="004A3F0B"/>
    <w:rsid w:val="004A40E8"/>
    <w:rsid w:val="004A5CFC"/>
    <w:rsid w:val="004A5D21"/>
    <w:rsid w:val="004A60D7"/>
    <w:rsid w:val="004A695E"/>
    <w:rsid w:val="004A6E12"/>
    <w:rsid w:val="004A6F60"/>
    <w:rsid w:val="004A7413"/>
    <w:rsid w:val="004B071F"/>
    <w:rsid w:val="004B0F87"/>
    <w:rsid w:val="004B1215"/>
    <w:rsid w:val="004B14CE"/>
    <w:rsid w:val="004B1563"/>
    <w:rsid w:val="004B16D3"/>
    <w:rsid w:val="004B2442"/>
    <w:rsid w:val="004B268A"/>
    <w:rsid w:val="004B278C"/>
    <w:rsid w:val="004B426E"/>
    <w:rsid w:val="004B461A"/>
    <w:rsid w:val="004B4C6B"/>
    <w:rsid w:val="004B540D"/>
    <w:rsid w:val="004B5C67"/>
    <w:rsid w:val="004B6220"/>
    <w:rsid w:val="004B6584"/>
    <w:rsid w:val="004B6FC2"/>
    <w:rsid w:val="004B7676"/>
    <w:rsid w:val="004B7C0C"/>
    <w:rsid w:val="004B7E4E"/>
    <w:rsid w:val="004C03F0"/>
    <w:rsid w:val="004C05F5"/>
    <w:rsid w:val="004C05FF"/>
    <w:rsid w:val="004C12D9"/>
    <w:rsid w:val="004C22D8"/>
    <w:rsid w:val="004C27E1"/>
    <w:rsid w:val="004C3127"/>
    <w:rsid w:val="004C3275"/>
    <w:rsid w:val="004C3675"/>
    <w:rsid w:val="004C3E64"/>
    <w:rsid w:val="004C44FB"/>
    <w:rsid w:val="004C49F9"/>
    <w:rsid w:val="004C5268"/>
    <w:rsid w:val="004C535E"/>
    <w:rsid w:val="004C53CB"/>
    <w:rsid w:val="004C6AEF"/>
    <w:rsid w:val="004C74C5"/>
    <w:rsid w:val="004D047D"/>
    <w:rsid w:val="004D048A"/>
    <w:rsid w:val="004D050B"/>
    <w:rsid w:val="004D0DC4"/>
    <w:rsid w:val="004D0DD6"/>
    <w:rsid w:val="004D1263"/>
    <w:rsid w:val="004D23C7"/>
    <w:rsid w:val="004D25A7"/>
    <w:rsid w:val="004D2700"/>
    <w:rsid w:val="004D2896"/>
    <w:rsid w:val="004D3732"/>
    <w:rsid w:val="004D3961"/>
    <w:rsid w:val="004D62ED"/>
    <w:rsid w:val="004D6570"/>
    <w:rsid w:val="004D68A8"/>
    <w:rsid w:val="004D6A15"/>
    <w:rsid w:val="004D6CFF"/>
    <w:rsid w:val="004D6D8B"/>
    <w:rsid w:val="004D7807"/>
    <w:rsid w:val="004D7E58"/>
    <w:rsid w:val="004E05AA"/>
    <w:rsid w:val="004E0968"/>
    <w:rsid w:val="004E0B07"/>
    <w:rsid w:val="004E1E87"/>
    <w:rsid w:val="004E20CA"/>
    <w:rsid w:val="004E238B"/>
    <w:rsid w:val="004E2DFC"/>
    <w:rsid w:val="004E3111"/>
    <w:rsid w:val="004E36B7"/>
    <w:rsid w:val="004E41E1"/>
    <w:rsid w:val="004E447E"/>
    <w:rsid w:val="004E4B6F"/>
    <w:rsid w:val="004E5331"/>
    <w:rsid w:val="004E57C1"/>
    <w:rsid w:val="004E627D"/>
    <w:rsid w:val="004E6E0F"/>
    <w:rsid w:val="004E6E78"/>
    <w:rsid w:val="004E740A"/>
    <w:rsid w:val="004E7A82"/>
    <w:rsid w:val="004F09D0"/>
    <w:rsid w:val="004F0B26"/>
    <w:rsid w:val="004F0E63"/>
    <w:rsid w:val="004F0EA3"/>
    <w:rsid w:val="004F1333"/>
    <w:rsid w:val="004F1446"/>
    <w:rsid w:val="004F1E9E"/>
    <w:rsid w:val="004F211C"/>
    <w:rsid w:val="004F235D"/>
    <w:rsid w:val="004F249A"/>
    <w:rsid w:val="004F2E47"/>
    <w:rsid w:val="004F305A"/>
    <w:rsid w:val="004F30C8"/>
    <w:rsid w:val="004F35CA"/>
    <w:rsid w:val="004F3C6C"/>
    <w:rsid w:val="004F3DF5"/>
    <w:rsid w:val="004F45A9"/>
    <w:rsid w:val="004F52F2"/>
    <w:rsid w:val="004F53B2"/>
    <w:rsid w:val="004F5C36"/>
    <w:rsid w:val="004F5F2A"/>
    <w:rsid w:val="004F6243"/>
    <w:rsid w:val="004F639F"/>
    <w:rsid w:val="004F6F35"/>
    <w:rsid w:val="004F746D"/>
    <w:rsid w:val="004F76F9"/>
    <w:rsid w:val="004F7CD8"/>
    <w:rsid w:val="004F7D1C"/>
    <w:rsid w:val="005001C4"/>
    <w:rsid w:val="00500597"/>
    <w:rsid w:val="00500822"/>
    <w:rsid w:val="0050127D"/>
    <w:rsid w:val="00501352"/>
    <w:rsid w:val="00501AE3"/>
    <w:rsid w:val="005020B2"/>
    <w:rsid w:val="00502348"/>
    <w:rsid w:val="0050288C"/>
    <w:rsid w:val="00504684"/>
    <w:rsid w:val="0050500F"/>
    <w:rsid w:val="005050A3"/>
    <w:rsid w:val="00505850"/>
    <w:rsid w:val="005058A6"/>
    <w:rsid w:val="00505EA5"/>
    <w:rsid w:val="005061D8"/>
    <w:rsid w:val="005063E1"/>
    <w:rsid w:val="0050672D"/>
    <w:rsid w:val="005068E0"/>
    <w:rsid w:val="00507181"/>
    <w:rsid w:val="0050749A"/>
    <w:rsid w:val="00507CA7"/>
    <w:rsid w:val="005107E3"/>
    <w:rsid w:val="005110C8"/>
    <w:rsid w:val="00511D2F"/>
    <w:rsid w:val="00511EBF"/>
    <w:rsid w:val="00512164"/>
    <w:rsid w:val="0051248A"/>
    <w:rsid w:val="005124CE"/>
    <w:rsid w:val="0051282C"/>
    <w:rsid w:val="00512847"/>
    <w:rsid w:val="00512DB9"/>
    <w:rsid w:val="00513991"/>
    <w:rsid w:val="00513C99"/>
    <w:rsid w:val="005149AA"/>
    <w:rsid w:val="00515148"/>
    <w:rsid w:val="00515882"/>
    <w:rsid w:val="00515AB2"/>
    <w:rsid w:val="00515B1A"/>
    <w:rsid w:val="00515E94"/>
    <w:rsid w:val="0051623B"/>
    <w:rsid w:val="00516339"/>
    <w:rsid w:val="005171DE"/>
    <w:rsid w:val="0051785D"/>
    <w:rsid w:val="00520297"/>
    <w:rsid w:val="005203CA"/>
    <w:rsid w:val="00520CD0"/>
    <w:rsid w:val="0052170C"/>
    <w:rsid w:val="00521772"/>
    <w:rsid w:val="00521AB1"/>
    <w:rsid w:val="0052227A"/>
    <w:rsid w:val="00522379"/>
    <w:rsid w:val="005225FF"/>
    <w:rsid w:val="005229AA"/>
    <w:rsid w:val="00523212"/>
    <w:rsid w:val="00523216"/>
    <w:rsid w:val="00523A2D"/>
    <w:rsid w:val="00524A11"/>
    <w:rsid w:val="00524E59"/>
    <w:rsid w:val="00524EB7"/>
    <w:rsid w:val="0052517C"/>
    <w:rsid w:val="005253D6"/>
    <w:rsid w:val="00525A6D"/>
    <w:rsid w:val="0052666B"/>
    <w:rsid w:val="005266B0"/>
    <w:rsid w:val="00526A22"/>
    <w:rsid w:val="0052765A"/>
    <w:rsid w:val="0053008C"/>
    <w:rsid w:val="00530B6D"/>
    <w:rsid w:val="00530C78"/>
    <w:rsid w:val="005311A5"/>
    <w:rsid w:val="00531588"/>
    <w:rsid w:val="0053178B"/>
    <w:rsid w:val="00531CED"/>
    <w:rsid w:val="00531D6A"/>
    <w:rsid w:val="00531ED2"/>
    <w:rsid w:val="005324B1"/>
    <w:rsid w:val="00532AE4"/>
    <w:rsid w:val="00532D73"/>
    <w:rsid w:val="00532EB2"/>
    <w:rsid w:val="00532EE6"/>
    <w:rsid w:val="005338F9"/>
    <w:rsid w:val="00533D15"/>
    <w:rsid w:val="00533DE8"/>
    <w:rsid w:val="00533F23"/>
    <w:rsid w:val="00534061"/>
    <w:rsid w:val="0053465B"/>
    <w:rsid w:val="00534D8D"/>
    <w:rsid w:val="005354E8"/>
    <w:rsid w:val="005357E4"/>
    <w:rsid w:val="0053590F"/>
    <w:rsid w:val="0053628A"/>
    <w:rsid w:val="00536F4E"/>
    <w:rsid w:val="00536F6A"/>
    <w:rsid w:val="00537045"/>
    <w:rsid w:val="00537623"/>
    <w:rsid w:val="005401F2"/>
    <w:rsid w:val="00540DBF"/>
    <w:rsid w:val="005423C9"/>
    <w:rsid w:val="005425DA"/>
    <w:rsid w:val="0054270C"/>
    <w:rsid w:val="0054281C"/>
    <w:rsid w:val="00543A81"/>
    <w:rsid w:val="00543C55"/>
    <w:rsid w:val="00544499"/>
    <w:rsid w:val="00544581"/>
    <w:rsid w:val="00544D74"/>
    <w:rsid w:val="00545175"/>
    <w:rsid w:val="0054555E"/>
    <w:rsid w:val="0054584E"/>
    <w:rsid w:val="00546641"/>
    <w:rsid w:val="00546BC2"/>
    <w:rsid w:val="00547173"/>
    <w:rsid w:val="005475C8"/>
    <w:rsid w:val="00547DA9"/>
    <w:rsid w:val="00550156"/>
    <w:rsid w:val="005502E5"/>
    <w:rsid w:val="005511A8"/>
    <w:rsid w:val="005515F7"/>
    <w:rsid w:val="00551BCA"/>
    <w:rsid w:val="0055268D"/>
    <w:rsid w:val="0055306B"/>
    <w:rsid w:val="00553367"/>
    <w:rsid w:val="005535E0"/>
    <w:rsid w:val="005546B8"/>
    <w:rsid w:val="00554E26"/>
    <w:rsid w:val="00554EEF"/>
    <w:rsid w:val="00554FDA"/>
    <w:rsid w:val="00555619"/>
    <w:rsid w:val="00555660"/>
    <w:rsid w:val="00555CCA"/>
    <w:rsid w:val="00555FD7"/>
    <w:rsid w:val="005566EF"/>
    <w:rsid w:val="005567C5"/>
    <w:rsid w:val="00556B2C"/>
    <w:rsid w:val="0055765A"/>
    <w:rsid w:val="00560707"/>
    <w:rsid w:val="005607CC"/>
    <w:rsid w:val="0056092A"/>
    <w:rsid w:val="00560A1C"/>
    <w:rsid w:val="0056102C"/>
    <w:rsid w:val="00561136"/>
    <w:rsid w:val="00561946"/>
    <w:rsid w:val="005623A0"/>
    <w:rsid w:val="00562827"/>
    <w:rsid w:val="005628EC"/>
    <w:rsid w:val="00562B32"/>
    <w:rsid w:val="005636D0"/>
    <w:rsid w:val="005638A7"/>
    <w:rsid w:val="00563D42"/>
    <w:rsid w:val="00563E49"/>
    <w:rsid w:val="00563F09"/>
    <w:rsid w:val="00563F77"/>
    <w:rsid w:val="0056414E"/>
    <w:rsid w:val="005646D1"/>
    <w:rsid w:val="00564757"/>
    <w:rsid w:val="00564B12"/>
    <w:rsid w:val="00565224"/>
    <w:rsid w:val="005656E8"/>
    <w:rsid w:val="005659F2"/>
    <w:rsid w:val="00565F07"/>
    <w:rsid w:val="00566235"/>
    <w:rsid w:val="005669B2"/>
    <w:rsid w:val="005670B4"/>
    <w:rsid w:val="005674D8"/>
    <w:rsid w:val="00567FFB"/>
    <w:rsid w:val="00570301"/>
    <w:rsid w:val="005706DE"/>
    <w:rsid w:val="00570B69"/>
    <w:rsid w:val="00571CFE"/>
    <w:rsid w:val="00571D22"/>
    <w:rsid w:val="00572856"/>
    <w:rsid w:val="005728DD"/>
    <w:rsid w:val="00572920"/>
    <w:rsid w:val="0057299A"/>
    <w:rsid w:val="00572AB4"/>
    <w:rsid w:val="005739C3"/>
    <w:rsid w:val="00573D2F"/>
    <w:rsid w:val="0057480E"/>
    <w:rsid w:val="0057570C"/>
    <w:rsid w:val="005757AF"/>
    <w:rsid w:val="0057592C"/>
    <w:rsid w:val="00575A06"/>
    <w:rsid w:val="00575DE2"/>
    <w:rsid w:val="0057619C"/>
    <w:rsid w:val="005767E3"/>
    <w:rsid w:val="0057690C"/>
    <w:rsid w:val="00576BE4"/>
    <w:rsid w:val="00577460"/>
    <w:rsid w:val="0057757C"/>
    <w:rsid w:val="00577605"/>
    <w:rsid w:val="005779DB"/>
    <w:rsid w:val="005809AF"/>
    <w:rsid w:val="00580D90"/>
    <w:rsid w:val="005810F6"/>
    <w:rsid w:val="0058146E"/>
    <w:rsid w:val="00581CCE"/>
    <w:rsid w:val="0058233A"/>
    <w:rsid w:val="00582C16"/>
    <w:rsid w:val="005833FF"/>
    <w:rsid w:val="00583464"/>
    <w:rsid w:val="00584141"/>
    <w:rsid w:val="005848E5"/>
    <w:rsid w:val="00584A8E"/>
    <w:rsid w:val="00584E23"/>
    <w:rsid w:val="0058617E"/>
    <w:rsid w:val="0058626B"/>
    <w:rsid w:val="00586444"/>
    <w:rsid w:val="005864E9"/>
    <w:rsid w:val="00586500"/>
    <w:rsid w:val="00586B6A"/>
    <w:rsid w:val="00586CF7"/>
    <w:rsid w:val="00586FC1"/>
    <w:rsid w:val="005871D9"/>
    <w:rsid w:val="005877CE"/>
    <w:rsid w:val="00587A01"/>
    <w:rsid w:val="00587A7D"/>
    <w:rsid w:val="00587CC9"/>
    <w:rsid w:val="00591D80"/>
    <w:rsid w:val="00591DC8"/>
    <w:rsid w:val="005924C8"/>
    <w:rsid w:val="00593B73"/>
    <w:rsid w:val="0059407A"/>
    <w:rsid w:val="00594490"/>
    <w:rsid w:val="00594B8F"/>
    <w:rsid w:val="0059535A"/>
    <w:rsid w:val="00595766"/>
    <w:rsid w:val="00595996"/>
    <w:rsid w:val="00596353"/>
    <w:rsid w:val="00596D76"/>
    <w:rsid w:val="00597113"/>
    <w:rsid w:val="00597271"/>
    <w:rsid w:val="00597858"/>
    <w:rsid w:val="00597949"/>
    <w:rsid w:val="005A0EB7"/>
    <w:rsid w:val="005A0FC9"/>
    <w:rsid w:val="005A15AD"/>
    <w:rsid w:val="005A2A67"/>
    <w:rsid w:val="005A2B70"/>
    <w:rsid w:val="005A30DF"/>
    <w:rsid w:val="005A3D22"/>
    <w:rsid w:val="005A3EFE"/>
    <w:rsid w:val="005A400A"/>
    <w:rsid w:val="005A436D"/>
    <w:rsid w:val="005A46C5"/>
    <w:rsid w:val="005A4E80"/>
    <w:rsid w:val="005A4FA1"/>
    <w:rsid w:val="005A51DE"/>
    <w:rsid w:val="005A565F"/>
    <w:rsid w:val="005A693A"/>
    <w:rsid w:val="005A736F"/>
    <w:rsid w:val="005A7AB3"/>
    <w:rsid w:val="005A7D96"/>
    <w:rsid w:val="005B0809"/>
    <w:rsid w:val="005B1B70"/>
    <w:rsid w:val="005B1F87"/>
    <w:rsid w:val="005B20C9"/>
    <w:rsid w:val="005B269D"/>
    <w:rsid w:val="005B2833"/>
    <w:rsid w:val="005B2C53"/>
    <w:rsid w:val="005B363A"/>
    <w:rsid w:val="005B3758"/>
    <w:rsid w:val="005B3919"/>
    <w:rsid w:val="005B3E57"/>
    <w:rsid w:val="005B3F46"/>
    <w:rsid w:val="005B3F4F"/>
    <w:rsid w:val="005B4311"/>
    <w:rsid w:val="005B47CA"/>
    <w:rsid w:val="005B4CF6"/>
    <w:rsid w:val="005B5043"/>
    <w:rsid w:val="005B5F5A"/>
    <w:rsid w:val="005B6990"/>
    <w:rsid w:val="005B6A72"/>
    <w:rsid w:val="005B7100"/>
    <w:rsid w:val="005B712B"/>
    <w:rsid w:val="005B7A01"/>
    <w:rsid w:val="005C1129"/>
    <w:rsid w:val="005C19B4"/>
    <w:rsid w:val="005C1BAD"/>
    <w:rsid w:val="005C1FB0"/>
    <w:rsid w:val="005C4464"/>
    <w:rsid w:val="005C4B71"/>
    <w:rsid w:val="005C4E5E"/>
    <w:rsid w:val="005C57F4"/>
    <w:rsid w:val="005C5AD0"/>
    <w:rsid w:val="005C654B"/>
    <w:rsid w:val="005C67E5"/>
    <w:rsid w:val="005C6A15"/>
    <w:rsid w:val="005C71DD"/>
    <w:rsid w:val="005C71FE"/>
    <w:rsid w:val="005C79F8"/>
    <w:rsid w:val="005C7A35"/>
    <w:rsid w:val="005C7D09"/>
    <w:rsid w:val="005D02BC"/>
    <w:rsid w:val="005D02EB"/>
    <w:rsid w:val="005D055E"/>
    <w:rsid w:val="005D056A"/>
    <w:rsid w:val="005D058B"/>
    <w:rsid w:val="005D0A11"/>
    <w:rsid w:val="005D0C32"/>
    <w:rsid w:val="005D0CBA"/>
    <w:rsid w:val="005D13B3"/>
    <w:rsid w:val="005D163E"/>
    <w:rsid w:val="005D1AB1"/>
    <w:rsid w:val="005D2C08"/>
    <w:rsid w:val="005D3039"/>
    <w:rsid w:val="005D512F"/>
    <w:rsid w:val="005D52DE"/>
    <w:rsid w:val="005D53C2"/>
    <w:rsid w:val="005D5627"/>
    <w:rsid w:val="005D5B5E"/>
    <w:rsid w:val="005D612B"/>
    <w:rsid w:val="005D63D8"/>
    <w:rsid w:val="005D65A7"/>
    <w:rsid w:val="005D696D"/>
    <w:rsid w:val="005D6A6C"/>
    <w:rsid w:val="005D7B88"/>
    <w:rsid w:val="005D7BB1"/>
    <w:rsid w:val="005E0320"/>
    <w:rsid w:val="005E0857"/>
    <w:rsid w:val="005E0BA4"/>
    <w:rsid w:val="005E17C3"/>
    <w:rsid w:val="005E1EC8"/>
    <w:rsid w:val="005E21CC"/>
    <w:rsid w:val="005E23FF"/>
    <w:rsid w:val="005E2504"/>
    <w:rsid w:val="005E2E43"/>
    <w:rsid w:val="005E334C"/>
    <w:rsid w:val="005E3804"/>
    <w:rsid w:val="005E3F26"/>
    <w:rsid w:val="005E43E7"/>
    <w:rsid w:val="005E4546"/>
    <w:rsid w:val="005E45A1"/>
    <w:rsid w:val="005E45F4"/>
    <w:rsid w:val="005E4C0D"/>
    <w:rsid w:val="005E53A0"/>
    <w:rsid w:val="005E557F"/>
    <w:rsid w:val="005E5871"/>
    <w:rsid w:val="005E5DEC"/>
    <w:rsid w:val="005E6588"/>
    <w:rsid w:val="005E6C5C"/>
    <w:rsid w:val="005E72D6"/>
    <w:rsid w:val="005E7466"/>
    <w:rsid w:val="005E77BF"/>
    <w:rsid w:val="005E7C0C"/>
    <w:rsid w:val="005F09D4"/>
    <w:rsid w:val="005F0D79"/>
    <w:rsid w:val="005F1530"/>
    <w:rsid w:val="005F240F"/>
    <w:rsid w:val="005F3D83"/>
    <w:rsid w:val="005F457A"/>
    <w:rsid w:val="005F4912"/>
    <w:rsid w:val="005F51D5"/>
    <w:rsid w:val="005F5A6C"/>
    <w:rsid w:val="005F5AA1"/>
    <w:rsid w:val="005F5CF2"/>
    <w:rsid w:val="005F6901"/>
    <w:rsid w:val="005F6BC5"/>
    <w:rsid w:val="005F73E0"/>
    <w:rsid w:val="005F7A04"/>
    <w:rsid w:val="005F7B92"/>
    <w:rsid w:val="005F7D13"/>
    <w:rsid w:val="005F7F6E"/>
    <w:rsid w:val="00600959"/>
    <w:rsid w:val="00600E0B"/>
    <w:rsid w:val="00601C56"/>
    <w:rsid w:val="00601D0A"/>
    <w:rsid w:val="0060246C"/>
    <w:rsid w:val="006039DD"/>
    <w:rsid w:val="00603FC9"/>
    <w:rsid w:val="00604642"/>
    <w:rsid w:val="00604A6F"/>
    <w:rsid w:val="00604D01"/>
    <w:rsid w:val="006053A0"/>
    <w:rsid w:val="00606406"/>
    <w:rsid w:val="00606705"/>
    <w:rsid w:val="006068FB"/>
    <w:rsid w:val="0060694F"/>
    <w:rsid w:val="00606D7D"/>
    <w:rsid w:val="006070F7"/>
    <w:rsid w:val="006071B9"/>
    <w:rsid w:val="00607C29"/>
    <w:rsid w:val="00607F23"/>
    <w:rsid w:val="00610437"/>
    <w:rsid w:val="006104D9"/>
    <w:rsid w:val="00610D5A"/>
    <w:rsid w:val="006117FA"/>
    <w:rsid w:val="00611A05"/>
    <w:rsid w:val="00611EDD"/>
    <w:rsid w:val="0061223E"/>
    <w:rsid w:val="00612379"/>
    <w:rsid w:val="00612EEB"/>
    <w:rsid w:val="00613378"/>
    <w:rsid w:val="00614942"/>
    <w:rsid w:val="006153B6"/>
    <w:rsid w:val="0061555F"/>
    <w:rsid w:val="00615878"/>
    <w:rsid w:val="00615C27"/>
    <w:rsid w:val="00615E88"/>
    <w:rsid w:val="00616096"/>
    <w:rsid w:val="006164EB"/>
    <w:rsid w:val="00616F7F"/>
    <w:rsid w:val="00617070"/>
    <w:rsid w:val="0061758A"/>
    <w:rsid w:val="0061796A"/>
    <w:rsid w:val="00617970"/>
    <w:rsid w:val="00617B87"/>
    <w:rsid w:val="00620354"/>
    <w:rsid w:val="00620648"/>
    <w:rsid w:val="00620AB1"/>
    <w:rsid w:val="00621092"/>
    <w:rsid w:val="00621721"/>
    <w:rsid w:val="00621E99"/>
    <w:rsid w:val="00622986"/>
    <w:rsid w:val="00622C84"/>
    <w:rsid w:val="006238B3"/>
    <w:rsid w:val="00623AAC"/>
    <w:rsid w:val="00623D15"/>
    <w:rsid w:val="006243E3"/>
    <w:rsid w:val="006245C3"/>
    <w:rsid w:val="006245ED"/>
    <w:rsid w:val="00624C84"/>
    <w:rsid w:val="00625928"/>
    <w:rsid w:val="00625F84"/>
    <w:rsid w:val="0062736F"/>
    <w:rsid w:val="0062765C"/>
    <w:rsid w:val="0062779F"/>
    <w:rsid w:val="0063040D"/>
    <w:rsid w:val="0063049F"/>
    <w:rsid w:val="00630C5C"/>
    <w:rsid w:val="00631B8D"/>
    <w:rsid w:val="00631FFE"/>
    <w:rsid w:val="00632689"/>
    <w:rsid w:val="006329D5"/>
    <w:rsid w:val="006339FF"/>
    <w:rsid w:val="00633C6B"/>
    <w:rsid w:val="006350D9"/>
    <w:rsid w:val="00635527"/>
    <w:rsid w:val="00635C33"/>
    <w:rsid w:val="00636432"/>
    <w:rsid w:val="00636CA6"/>
    <w:rsid w:val="006375C5"/>
    <w:rsid w:val="00637621"/>
    <w:rsid w:val="006402CA"/>
    <w:rsid w:val="0064050D"/>
    <w:rsid w:val="0064073F"/>
    <w:rsid w:val="00641200"/>
    <w:rsid w:val="006424DB"/>
    <w:rsid w:val="00642989"/>
    <w:rsid w:val="00642A87"/>
    <w:rsid w:val="00643BCD"/>
    <w:rsid w:val="0064517A"/>
    <w:rsid w:val="006454A0"/>
    <w:rsid w:val="006455B0"/>
    <w:rsid w:val="00645ACC"/>
    <w:rsid w:val="00645CA8"/>
    <w:rsid w:val="00646B3A"/>
    <w:rsid w:val="00647683"/>
    <w:rsid w:val="00647734"/>
    <w:rsid w:val="00647B22"/>
    <w:rsid w:val="0065069D"/>
    <w:rsid w:val="00650A58"/>
    <w:rsid w:val="00650ED1"/>
    <w:rsid w:val="00651405"/>
    <w:rsid w:val="006529AA"/>
    <w:rsid w:val="006535F1"/>
    <w:rsid w:val="006537C5"/>
    <w:rsid w:val="0065418D"/>
    <w:rsid w:val="00654422"/>
    <w:rsid w:val="00654695"/>
    <w:rsid w:val="00654E3E"/>
    <w:rsid w:val="006552D4"/>
    <w:rsid w:val="00656B5E"/>
    <w:rsid w:val="00657B38"/>
    <w:rsid w:val="00660DDD"/>
    <w:rsid w:val="00660F12"/>
    <w:rsid w:val="00661125"/>
    <w:rsid w:val="00662304"/>
    <w:rsid w:val="0066233E"/>
    <w:rsid w:val="006628EB"/>
    <w:rsid w:val="0066314F"/>
    <w:rsid w:val="00663545"/>
    <w:rsid w:val="00664746"/>
    <w:rsid w:val="00664DBD"/>
    <w:rsid w:val="006655D3"/>
    <w:rsid w:val="006666C3"/>
    <w:rsid w:val="00666F4D"/>
    <w:rsid w:val="00667404"/>
    <w:rsid w:val="00667559"/>
    <w:rsid w:val="006676EB"/>
    <w:rsid w:val="00667BC0"/>
    <w:rsid w:val="006709BF"/>
    <w:rsid w:val="00670AF7"/>
    <w:rsid w:val="006714B6"/>
    <w:rsid w:val="00671507"/>
    <w:rsid w:val="00672678"/>
    <w:rsid w:val="00672889"/>
    <w:rsid w:val="006732B2"/>
    <w:rsid w:val="00673EC2"/>
    <w:rsid w:val="00673FA3"/>
    <w:rsid w:val="0067524C"/>
    <w:rsid w:val="0067534C"/>
    <w:rsid w:val="006755E8"/>
    <w:rsid w:val="00675852"/>
    <w:rsid w:val="00676059"/>
    <w:rsid w:val="006760B6"/>
    <w:rsid w:val="0067627C"/>
    <w:rsid w:val="00676AD1"/>
    <w:rsid w:val="00676DA7"/>
    <w:rsid w:val="006770C7"/>
    <w:rsid w:val="00677DAE"/>
    <w:rsid w:val="006803F5"/>
    <w:rsid w:val="00680CD2"/>
    <w:rsid w:val="0068173F"/>
    <w:rsid w:val="00681EFF"/>
    <w:rsid w:val="00681F07"/>
    <w:rsid w:val="00681F32"/>
    <w:rsid w:val="00682EF7"/>
    <w:rsid w:val="006836A0"/>
    <w:rsid w:val="00683EFD"/>
    <w:rsid w:val="00684168"/>
    <w:rsid w:val="006841F9"/>
    <w:rsid w:val="00684E02"/>
    <w:rsid w:val="00685D09"/>
    <w:rsid w:val="00686687"/>
    <w:rsid w:val="00686831"/>
    <w:rsid w:val="00687147"/>
    <w:rsid w:val="00687EB4"/>
    <w:rsid w:val="00690E48"/>
    <w:rsid w:val="006912E4"/>
    <w:rsid w:val="00691723"/>
    <w:rsid w:val="00691DA5"/>
    <w:rsid w:val="00691E63"/>
    <w:rsid w:val="006926A7"/>
    <w:rsid w:val="00692706"/>
    <w:rsid w:val="00692FA3"/>
    <w:rsid w:val="00693132"/>
    <w:rsid w:val="0069360B"/>
    <w:rsid w:val="00693908"/>
    <w:rsid w:val="00694552"/>
    <w:rsid w:val="006952ED"/>
    <w:rsid w:val="00695C56"/>
    <w:rsid w:val="00696787"/>
    <w:rsid w:val="00696A41"/>
    <w:rsid w:val="00696BF5"/>
    <w:rsid w:val="00696CCB"/>
    <w:rsid w:val="006973DC"/>
    <w:rsid w:val="006974DE"/>
    <w:rsid w:val="006A0B5C"/>
    <w:rsid w:val="006A1521"/>
    <w:rsid w:val="006A1549"/>
    <w:rsid w:val="006A27DE"/>
    <w:rsid w:val="006A282E"/>
    <w:rsid w:val="006A2956"/>
    <w:rsid w:val="006A345B"/>
    <w:rsid w:val="006A37A5"/>
    <w:rsid w:val="006A5CA0"/>
    <w:rsid w:val="006A5CB2"/>
    <w:rsid w:val="006A5CDE"/>
    <w:rsid w:val="006A5CE8"/>
    <w:rsid w:val="006A5D57"/>
    <w:rsid w:val="006A5ED3"/>
    <w:rsid w:val="006A644A"/>
    <w:rsid w:val="006A6BED"/>
    <w:rsid w:val="006A70D2"/>
    <w:rsid w:val="006B0424"/>
    <w:rsid w:val="006B059B"/>
    <w:rsid w:val="006B06E0"/>
    <w:rsid w:val="006B0912"/>
    <w:rsid w:val="006B098D"/>
    <w:rsid w:val="006B10FC"/>
    <w:rsid w:val="006B17D2"/>
    <w:rsid w:val="006B19ED"/>
    <w:rsid w:val="006B209D"/>
    <w:rsid w:val="006B3048"/>
    <w:rsid w:val="006B3106"/>
    <w:rsid w:val="006B32E0"/>
    <w:rsid w:val="006B389A"/>
    <w:rsid w:val="006B3DD3"/>
    <w:rsid w:val="006B3ED8"/>
    <w:rsid w:val="006B4019"/>
    <w:rsid w:val="006B4A9E"/>
    <w:rsid w:val="006B675F"/>
    <w:rsid w:val="006B693E"/>
    <w:rsid w:val="006B6B4F"/>
    <w:rsid w:val="006B758F"/>
    <w:rsid w:val="006B7FB2"/>
    <w:rsid w:val="006C0B8D"/>
    <w:rsid w:val="006C127E"/>
    <w:rsid w:val="006C12CD"/>
    <w:rsid w:val="006C1424"/>
    <w:rsid w:val="006C224E"/>
    <w:rsid w:val="006C22B6"/>
    <w:rsid w:val="006C34FE"/>
    <w:rsid w:val="006C4077"/>
    <w:rsid w:val="006C46BE"/>
    <w:rsid w:val="006C4DD4"/>
    <w:rsid w:val="006C5D08"/>
    <w:rsid w:val="006C5ED9"/>
    <w:rsid w:val="006C6314"/>
    <w:rsid w:val="006D0D3B"/>
    <w:rsid w:val="006D2101"/>
    <w:rsid w:val="006D2A11"/>
    <w:rsid w:val="006D2BAA"/>
    <w:rsid w:val="006D35DF"/>
    <w:rsid w:val="006D3943"/>
    <w:rsid w:val="006D396C"/>
    <w:rsid w:val="006D3CCE"/>
    <w:rsid w:val="006D4202"/>
    <w:rsid w:val="006D466D"/>
    <w:rsid w:val="006D4A57"/>
    <w:rsid w:val="006D4E8F"/>
    <w:rsid w:val="006D581B"/>
    <w:rsid w:val="006D5DD7"/>
    <w:rsid w:val="006D736C"/>
    <w:rsid w:val="006D780A"/>
    <w:rsid w:val="006D792C"/>
    <w:rsid w:val="006D7D14"/>
    <w:rsid w:val="006D7E93"/>
    <w:rsid w:val="006E0427"/>
    <w:rsid w:val="006E0D1D"/>
    <w:rsid w:val="006E1297"/>
    <w:rsid w:val="006E25FD"/>
    <w:rsid w:val="006E2B22"/>
    <w:rsid w:val="006E3205"/>
    <w:rsid w:val="006E33BA"/>
    <w:rsid w:val="006E3B11"/>
    <w:rsid w:val="006E3DC8"/>
    <w:rsid w:val="006E3EF2"/>
    <w:rsid w:val="006E4234"/>
    <w:rsid w:val="006E4E96"/>
    <w:rsid w:val="006E516D"/>
    <w:rsid w:val="006E5F03"/>
    <w:rsid w:val="006E6044"/>
    <w:rsid w:val="006E605E"/>
    <w:rsid w:val="006E6D2A"/>
    <w:rsid w:val="006E778B"/>
    <w:rsid w:val="006E7969"/>
    <w:rsid w:val="006F0027"/>
    <w:rsid w:val="006F0AFD"/>
    <w:rsid w:val="006F0CCC"/>
    <w:rsid w:val="006F0D6A"/>
    <w:rsid w:val="006F0EA4"/>
    <w:rsid w:val="006F0FDC"/>
    <w:rsid w:val="006F131B"/>
    <w:rsid w:val="006F16AD"/>
    <w:rsid w:val="006F18C1"/>
    <w:rsid w:val="006F1BB1"/>
    <w:rsid w:val="006F1C01"/>
    <w:rsid w:val="006F2FA7"/>
    <w:rsid w:val="006F3491"/>
    <w:rsid w:val="006F3990"/>
    <w:rsid w:val="006F4892"/>
    <w:rsid w:val="006F4963"/>
    <w:rsid w:val="006F5C90"/>
    <w:rsid w:val="006F674D"/>
    <w:rsid w:val="006F6E8B"/>
    <w:rsid w:val="006F7E87"/>
    <w:rsid w:val="00700053"/>
    <w:rsid w:val="00700196"/>
    <w:rsid w:val="0070094B"/>
    <w:rsid w:val="00700D6E"/>
    <w:rsid w:val="00700E59"/>
    <w:rsid w:val="0070109D"/>
    <w:rsid w:val="0070112F"/>
    <w:rsid w:val="007015A2"/>
    <w:rsid w:val="007016DB"/>
    <w:rsid w:val="007022FD"/>
    <w:rsid w:val="0070276C"/>
    <w:rsid w:val="00703C51"/>
    <w:rsid w:val="00703DC1"/>
    <w:rsid w:val="00703E56"/>
    <w:rsid w:val="00704B0B"/>
    <w:rsid w:val="00704D72"/>
    <w:rsid w:val="00704ECF"/>
    <w:rsid w:val="0070575B"/>
    <w:rsid w:val="007058D9"/>
    <w:rsid w:val="00706311"/>
    <w:rsid w:val="007065B4"/>
    <w:rsid w:val="00706F73"/>
    <w:rsid w:val="00706F8E"/>
    <w:rsid w:val="0070728D"/>
    <w:rsid w:val="00707404"/>
    <w:rsid w:val="00710271"/>
    <w:rsid w:val="007102F0"/>
    <w:rsid w:val="007106B2"/>
    <w:rsid w:val="00710AF4"/>
    <w:rsid w:val="00710DBC"/>
    <w:rsid w:val="007110FB"/>
    <w:rsid w:val="0071271E"/>
    <w:rsid w:val="00712F72"/>
    <w:rsid w:val="0071310B"/>
    <w:rsid w:val="0071347A"/>
    <w:rsid w:val="00713C4C"/>
    <w:rsid w:val="00713CED"/>
    <w:rsid w:val="00714462"/>
    <w:rsid w:val="007146CC"/>
    <w:rsid w:val="007150D0"/>
    <w:rsid w:val="00715115"/>
    <w:rsid w:val="0071551F"/>
    <w:rsid w:val="00716379"/>
    <w:rsid w:val="00716739"/>
    <w:rsid w:val="00716916"/>
    <w:rsid w:val="00716EC2"/>
    <w:rsid w:val="0071719F"/>
    <w:rsid w:val="00717A30"/>
    <w:rsid w:val="00717DAA"/>
    <w:rsid w:val="00717E62"/>
    <w:rsid w:val="00720F8C"/>
    <w:rsid w:val="007211DA"/>
    <w:rsid w:val="00721248"/>
    <w:rsid w:val="00721A11"/>
    <w:rsid w:val="00721B48"/>
    <w:rsid w:val="00722198"/>
    <w:rsid w:val="00722261"/>
    <w:rsid w:val="00722C56"/>
    <w:rsid w:val="00722CAD"/>
    <w:rsid w:val="00722D4C"/>
    <w:rsid w:val="0072305B"/>
    <w:rsid w:val="00723E74"/>
    <w:rsid w:val="00723F6E"/>
    <w:rsid w:val="00724159"/>
    <w:rsid w:val="007250CD"/>
    <w:rsid w:val="00725EAD"/>
    <w:rsid w:val="007261C9"/>
    <w:rsid w:val="00727099"/>
    <w:rsid w:val="007271FA"/>
    <w:rsid w:val="007314AC"/>
    <w:rsid w:val="00731750"/>
    <w:rsid w:val="00731E24"/>
    <w:rsid w:val="007321CB"/>
    <w:rsid w:val="007324FB"/>
    <w:rsid w:val="00732615"/>
    <w:rsid w:val="007329D2"/>
    <w:rsid w:val="00732C6B"/>
    <w:rsid w:val="00732CF3"/>
    <w:rsid w:val="00732DEC"/>
    <w:rsid w:val="00733241"/>
    <w:rsid w:val="0073361A"/>
    <w:rsid w:val="007351F2"/>
    <w:rsid w:val="00735B15"/>
    <w:rsid w:val="00735B17"/>
    <w:rsid w:val="00735BD5"/>
    <w:rsid w:val="00735D17"/>
    <w:rsid w:val="00737042"/>
    <w:rsid w:val="00737B1C"/>
    <w:rsid w:val="00737C35"/>
    <w:rsid w:val="007405ED"/>
    <w:rsid w:val="007407FB"/>
    <w:rsid w:val="00740910"/>
    <w:rsid w:val="00740A18"/>
    <w:rsid w:val="0074120E"/>
    <w:rsid w:val="00741816"/>
    <w:rsid w:val="00741AE5"/>
    <w:rsid w:val="00741F13"/>
    <w:rsid w:val="00742436"/>
    <w:rsid w:val="00742CA7"/>
    <w:rsid w:val="00743EEF"/>
    <w:rsid w:val="00744A2C"/>
    <w:rsid w:val="00744BAD"/>
    <w:rsid w:val="00745108"/>
    <w:rsid w:val="007451EC"/>
    <w:rsid w:val="00745F45"/>
    <w:rsid w:val="007466CE"/>
    <w:rsid w:val="00746F0D"/>
    <w:rsid w:val="007474A8"/>
    <w:rsid w:val="00747572"/>
    <w:rsid w:val="00747ECF"/>
    <w:rsid w:val="007501B3"/>
    <w:rsid w:val="00750764"/>
    <w:rsid w:val="00750B65"/>
    <w:rsid w:val="00751185"/>
    <w:rsid w:val="00751613"/>
    <w:rsid w:val="007519BC"/>
    <w:rsid w:val="007525EB"/>
    <w:rsid w:val="007526AA"/>
    <w:rsid w:val="007528DF"/>
    <w:rsid w:val="0075339B"/>
    <w:rsid w:val="0075362C"/>
    <w:rsid w:val="0075373A"/>
    <w:rsid w:val="00753EE9"/>
    <w:rsid w:val="007548FA"/>
    <w:rsid w:val="0075566A"/>
    <w:rsid w:val="007556F6"/>
    <w:rsid w:val="007560E2"/>
    <w:rsid w:val="00756BC9"/>
    <w:rsid w:val="00756EFD"/>
    <w:rsid w:val="007604AB"/>
    <w:rsid w:val="00760EA7"/>
    <w:rsid w:val="00760EEF"/>
    <w:rsid w:val="00761188"/>
    <w:rsid w:val="00761FEF"/>
    <w:rsid w:val="00762284"/>
    <w:rsid w:val="00762609"/>
    <w:rsid w:val="00762754"/>
    <w:rsid w:val="007628CE"/>
    <w:rsid w:val="0076360F"/>
    <w:rsid w:val="00763611"/>
    <w:rsid w:val="00763E48"/>
    <w:rsid w:val="0076415A"/>
    <w:rsid w:val="00764C17"/>
    <w:rsid w:val="007651EA"/>
    <w:rsid w:val="007657C5"/>
    <w:rsid w:val="00765A3D"/>
    <w:rsid w:val="00765B1D"/>
    <w:rsid w:val="00766DA4"/>
    <w:rsid w:val="00767033"/>
    <w:rsid w:val="00767698"/>
    <w:rsid w:val="00767874"/>
    <w:rsid w:val="00767B63"/>
    <w:rsid w:val="00770177"/>
    <w:rsid w:val="00770334"/>
    <w:rsid w:val="007704FA"/>
    <w:rsid w:val="007709A9"/>
    <w:rsid w:val="00770A78"/>
    <w:rsid w:val="007710AC"/>
    <w:rsid w:val="0077143F"/>
    <w:rsid w:val="00771692"/>
    <w:rsid w:val="00771A27"/>
    <w:rsid w:val="007721ED"/>
    <w:rsid w:val="007721FE"/>
    <w:rsid w:val="00772954"/>
    <w:rsid w:val="00772DE4"/>
    <w:rsid w:val="0077386D"/>
    <w:rsid w:val="00773F71"/>
    <w:rsid w:val="00774161"/>
    <w:rsid w:val="0077437D"/>
    <w:rsid w:val="00774870"/>
    <w:rsid w:val="00775B78"/>
    <w:rsid w:val="00775C0F"/>
    <w:rsid w:val="00775F1D"/>
    <w:rsid w:val="0077699B"/>
    <w:rsid w:val="007773FF"/>
    <w:rsid w:val="007779F0"/>
    <w:rsid w:val="00777AA7"/>
    <w:rsid w:val="00777B17"/>
    <w:rsid w:val="00777EE5"/>
    <w:rsid w:val="0078005E"/>
    <w:rsid w:val="007806B4"/>
    <w:rsid w:val="00780D3C"/>
    <w:rsid w:val="0078204B"/>
    <w:rsid w:val="00782333"/>
    <w:rsid w:val="0078238D"/>
    <w:rsid w:val="007823F4"/>
    <w:rsid w:val="00782E28"/>
    <w:rsid w:val="00782F61"/>
    <w:rsid w:val="00783539"/>
    <w:rsid w:val="0078405C"/>
    <w:rsid w:val="00784408"/>
    <w:rsid w:val="00784836"/>
    <w:rsid w:val="00784895"/>
    <w:rsid w:val="00784F3E"/>
    <w:rsid w:val="007853A3"/>
    <w:rsid w:val="007862A2"/>
    <w:rsid w:val="0078659C"/>
    <w:rsid w:val="0078708E"/>
    <w:rsid w:val="007876D8"/>
    <w:rsid w:val="0079023E"/>
    <w:rsid w:val="007902A8"/>
    <w:rsid w:val="0079043E"/>
    <w:rsid w:val="007918EF"/>
    <w:rsid w:val="00791C21"/>
    <w:rsid w:val="00792640"/>
    <w:rsid w:val="00792D13"/>
    <w:rsid w:val="00793371"/>
    <w:rsid w:val="0079397C"/>
    <w:rsid w:val="00793BB4"/>
    <w:rsid w:val="007942E2"/>
    <w:rsid w:val="00794700"/>
    <w:rsid w:val="00794C0B"/>
    <w:rsid w:val="00794FAF"/>
    <w:rsid w:val="00795A6A"/>
    <w:rsid w:val="007961B0"/>
    <w:rsid w:val="0079696D"/>
    <w:rsid w:val="00796BD6"/>
    <w:rsid w:val="00796CE9"/>
    <w:rsid w:val="007973BD"/>
    <w:rsid w:val="00797705"/>
    <w:rsid w:val="0079798E"/>
    <w:rsid w:val="00797CAF"/>
    <w:rsid w:val="007A0D1B"/>
    <w:rsid w:val="007A0E30"/>
    <w:rsid w:val="007A153E"/>
    <w:rsid w:val="007A1946"/>
    <w:rsid w:val="007A1D7C"/>
    <w:rsid w:val="007A2854"/>
    <w:rsid w:val="007A3046"/>
    <w:rsid w:val="007A31A9"/>
    <w:rsid w:val="007A35C8"/>
    <w:rsid w:val="007A35D2"/>
    <w:rsid w:val="007A39D6"/>
    <w:rsid w:val="007A39E3"/>
    <w:rsid w:val="007A3C3E"/>
    <w:rsid w:val="007A4DEB"/>
    <w:rsid w:val="007A51BD"/>
    <w:rsid w:val="007A5A57"/>
    <w:rsid w:val="007A6101"/>
    <w:rsid w:val="007A7092"/>
    <w:rsid w:val="007A7B2B"/>
    <w:rsid w:val="007B05A1"/>
    <w:rsid w:val="007B0EA3"/>
    <w:rsid w:val="007B1328"/>
    <w:rsid w:val="007B133E"/>
    <w:rsid w:val="007B1D5C"/>
    <w:rsid w:val="007B1E24"/>
    <w:rsid w:val="007B2105"/>
    <w:rsid w:val="007B255F"/>
    <w:rsid w:val="007B25AF"/>
    <w:rsid w:val="007B2D1F"/>
    <w:rsid w:val="007B4447"/>
    <w:rsid w:val="007B4484"/>
    <w:rsid w:val="007B4C51"/>
    <w:rsid w:val="007B4C74"/>
    <w:rsid w:val="007B5988"/>
    <w:rsid w:val="007B5EB0"/>
    <w:rsid w:val="007B62F5"/>
    <w:rsid w:val="007B6D39"/>
    <w:rsid w:val="007B76B1"/>
    <w:rsid w:val="007C08C6"/>
    <w:rsid w:val="007C1C4B"/>
    <w:rsid w:val="007C1D92"/>
    <w:rsid w:val="007C1FF4"/>
    <w:rsid w:val="007C2392"/>
    <w:rsid w:val="007C2606"/>
    <w:rsid w:val="007C31D4"/>
    <w:rsid w:val="007C343C"/>
    <w:rsid w:val="007C3A3B"/>
    <w:rsid w:val="007C4862"/>
    <w:rsid w:val="007C4CB9"/>
    <w:rsid w:val="007C50AC"/>
    <w:rsid w:val="007C5747"/>
    <w:rsid w:val="007C624A"/>
    <w:rsid w:val="007C6902"/>
    <w:rsid w:val="007C69F2"/>
    <w:rsid w:val="007C6BBF"/>
    <w:rsid w:val="007D098C"/>
    <w:rsid w:val="007D0B9D"/>
    <w:rsid w:val="007D107B"/>
    <w:rsid w:val="007D14DF"/>
    <w:rsid w:val="007D19B0"/>
    <w:rsid w:val="007D1D0C"/>
    <w:rsid w:val="007D2F94"/>
    <w:rsid w:val="007D34C0"/>
    <w:rsid w:val="007D3512"/>
    <w:rsid w:val="007D3E7B"/>
    <w:rsid w:val="007D4B39"/>
    <w:rsid w:val="007D5229"/>
    <w:rsid w:val="007D5473"/>
    <w:rsid w:val="007D60C9"/>
    <w:rsid w:val="007D63E3"/>
    <w:rsid w:val="007D6B77"/>
    <w:rsid w:val="007D701D"/>
    <w:rsid w:val="007D70F7"/>
    <w:rsid w:val="007D7720"/>
    <w:rsid w:val="007D7BBB"/>
    <w:rsid w:val="007D7DAE"/>
    <w:rsid w:val="007E0144"/>
    <w:rsid w:val="007E04F6"/>
    <w:rsid w:val="007E09A4"/>
    <w:rsid w:val="007E16C9"/>
    <w:rsid w:val="007E1B3D"/>
    <w:rsid w:val="007E1FFC"/>
    <w:rsid w:val="007E2479"/>
    <w:rsid w:val="007E2998"/>
    <w:rsid w:val="007E368B"/>
    <w:rsid w:val="007E4414"/>
    <w:rsid w:val="007E48C1"/>
    <w:rsid w:val="007E5211"/>
    <w:rsid w:val="007E5BC1"/>
    <w:rsid w:val="007E634A"/>
    <w:rsid w:val="007E6A10"/>
    <w:rsid w:val="007F050F"/>
    <w:rsid w:val="007F15DA"/>
    <w:rsid w:val="007F17A9"/>
    <w:rsid w:val="007F1ABF"/>
    <w:rsid w:val="007F3B71"/>
    <w:rsid w:val="007F3D99"/>
    <w:rsid w:val="007F3FFC"/>
    <w:rsid w:val="007F48A8"/>
    <w:rsid w:val="007F498F"/>
    <w:rsid w:val="007F51DF"/>
    <w:rsid w:val="007F607C"/>
    <w:rsid w:val="007F670D"/>
    <w:rsid w:val="007F674B"/>
    <w:rsid w:val="007F6F66"/>
    <w:rsid w:val="007F7666"/>
    <w:rsid w:val="0080023F"/>
    <w:rsid w:val="00800953"/>
    <w:rsid w:val="00800B0A"/>
    <w:rsid w:val="0080185F"/>
    <w:rsid w:val="00802064"/>
    <w:rsid w:val="008021CB"/>
    <w:rsid w:val="00802389"/>
    <w:rsid w:val="00802F50"/>
    <w:rsid w:val="0080309D"/>
    <w:rsid w:val="00803DCC"/>
    <w:rsid w:val="00804BF0"/>
    <w:rsid w:val="0080535F"/>
    <w:rsid w:val="00805FE6"/>
    <w:rsid w:val="00805FFA"/>
    <w:rsid w:val="00806424"/>
    <w:rsid w:val="00806744"/>
    <w:rsid w:val="0080679D"/>
    <w:rsid w:val="00807627"/>
    <w:rsid w:val="00807B50"/>
    <w:rsid w:val="008100C8"/>
    <w:rsid w:val="00810508"/>
    <w:rsid w:val="008108B0"/>
    <w:rsid w:val="00810A5F"/>
    <w:rsid w:val="00810E0C"/>
    <w:rsid w:val="00811A2C"/>
    <w:rsid w:val="00811B20"/>
    <w:rsid w:val="00811CBA"/>
    <w:rsid w:val="008125A9"/>
    <w:rsid w:val="00812609"/>
    <w:rsid w:val="00812A1B"/>
    <w:rsid w:val="00813AAC"/>
    <w:rsid w:val="00814F6C"/>
    <w:rsid w:val="00814FCE"/>
    <w:rsid w:val="00815639"/>
    <w:rsid w:val="00815B47"/>
    <w:rsid w:val="00815CA3"/>
    <w:rsid w:val="00816775"/>
    <w:rsid w:val="008167C2"/>
    <w:rsid w:val="008171E1"/>
    <w:rsid w:val="00817F3F"/>
    <w:rsid w:val="008200B1"/>
    <w:rsid w:val="008211B5"/>
    <w:rsid w:val="00821C4C"/>
    <w:rsid w:val="00822354"/>
    <w:rsid w:val="0082296E"/>
    <w:rsid w:val="00822C7A"/>
    <w:rsid w:val="00822C8E"/>
    <w:rsid w:val="00824099"/>
    <w:rsid w:val="00825018"/>
    <w:rsid w:val="0082541D"/>
    <w:rsid w:val="00825D33"/>
    <w:rsid w:val="00825D6D"/>
    <w:rsid w:val="00826316"/>
    <w:rsid w:val="00826536"/>
    <w:rsid w:val="00826856"/>
    <w:rsid w:val="008269D1"/>
    <w:rsid w:val="00826EFA"/>
    <w:rsid w:val="0082737C"/>
    <w:rsid w:val="00827FAE"/>
    <w:rsid w:val="00827FB9"/>
    <w:rsid w:val="00830CA1"/>
    <w:rsid w:val="00830FDD"/>
    <w:rsid w:val="00831030"/>
    <w:rsid w:val="008316D4"/>
    <w:rsid w:val="008320D1"/>
    <w:rsid w:val="00833632"/>
    <w:rsid w:val="008338F6"/>
    <w:rsid w:val="00833C54"/>
    <w:rsid w:val="00834014"/>
    <w:rsid w:val="00834F66"/>
    <w:rsid w:val="00835004"/>
    <w:rsid w:val="008351C6"/>
    <w:rsid w:val="008354BD"/>
    <w:rsid w:val="00835856"/>
    <w:rsid w:val="008359CA"/>
    <w:rsid w:val="00836BEA"/>
    <w:rsid w:val="00837596"/>
    <w:rsid w:val="0083787F"/>
    <w:rsid w:val="008379F4"/>
    <w:rsid w:val="00840327"/>
    <w:rsid w:val="00840506"/>
    <w:rsid w:val="00840562"/>
    <w:rsid w:val="008424DE"/>
    <w:rsid w:val="00842504"/>
    <w:rsid w:val="00843350"/>
    <w:rsid w:val="0084404B"/>
    <w:rsid w:val="00844172"/>
    <w:rsid w:val="008454CE"/>
    <w:rsid w:val="00845670"/>
    <w:rsid w:val="00845EFC"/>
    <w:rsid w:val="00846475"/>
    <w:rsid w:val="008468D5"/>
    <w:rsid w:val="00846D7C"/>
    <w:rsid w:val="00847871"/>
    <w:rsid w:val="00847A2D"/>
    <w:rsid w:val="00850B1C"/>
    <w:rsid w:val="008526F0"/>
    <w:rsid w:val="0085396B"/>
    <w:rsid w:val="00853A91"/>
    <w:rsid w:val="00853AFF"/>
    <w:rsid w:val="00854D14"/>
    <w:rsid w:val="00855041"/>
    <w:rsid w:val="00855252"/>
    <w:rsid w:val="008553E2"/>
    <w:rsid w:val="00855614"/>
    <w:rsid w:val="0086046D"/>
    <w:rsid w:val="008604E6"/>
    <w:rsid w:val="00860C12"/>
    <w:rsid w:val="00861109"/>
    <w:rsid w:val="00861307"/>
    <w:rsid w:val="008620BD"/>
    <w:rsid w:val="0086232D"/>
    <w:rsid w:val="00862C7A"/>
    <w:rsid w:val="00862D66"/>
    <w:rsid w:val="00862DC1"/>
    <w:rsid w:val="00862F15"/>
    <w:rsid w:val="00864643"/>
    <w:rsid w:val="00864C6B"/>
    <w:rsid w:val="00864CFA"/>
    <w:rsid w:val="0086532D"/>
    <w:rsid w:val="008658E7"/>
    <w:rsid w:val="00865C51"/>
    <w:rsid w:val="008674ED"/>
    <w:rsid w:val="00867AC1"/>
    <w:rsid w:val="00867BF4"/>
    <w:rsid w:val="008700A0"/>
    <w:rsid w:val="008707B8"/>
    <w:rsid w:val="00870823"/>
    <w:rsid w:val="00870920"/>
    <w:rsid w:val="00870C1D"/>
    <w:rsid w:val="00870F08"/>
    <w:rsid w:val="00870F33"/>
    <w:rsid w:val="00871FD6"/>
    <w:rsid w:val="00872DD7"/>
    <w:rsid w:val="00872E6B"/>
    <w:rsid w:val="00873113"/>
    <w:rsid w:val="0087379C"/>
    <w:rsid w:val="008737D8"/>
    <w:rsid w:val="0087387F"/>
    <w:rsid w:val="00874081"/>
    <w:rsid w:val="008745F7"/>
    <w:rsid w:val="008749CF"/>
    <w:rsid w:val="008751CC"/>
    <w:rsid w:val="008751DE"/>
    <w:rsid w:val="00875319"/>
    <w:rsid w:val="008753B5"/>
    <w:rsid w:val="00876B1D"/>
    <w:rsid w:val="00876FD3"/>
    <w:rsid w:val="0087702D"/>
    <w:rsid w:val="0087717B"/>
    <w:rsid w:val="00880110"/>
    <w:rsid w:val="00880304"/>
    <w:rsid w:val="008803E4"/>
    <w:rsid w:val="00880A14"/>
    <w:rsid w:val="008813A3"/>
    <w:rsid w:val="00881544"/>
    <w:rsid w:val="00881FD5"/>
    <w:rsid w:val="00882B78"/>
    <w:rsid w:val="00882BFA"/>
    <w:rsid w:val="00882DAB"/>
    <w:rsid w:val="0088387C"/>
    <w:rsid w:val="008847AB"/>
    <w:rsid w:val="0088483D"/>
    <w:rsid w:val="008848F6"/>
    <w:rsid w:val="00885284"/>
    <w:rsid w:val="008855A2"/>
    <w:rsid w:val="00885F99"/>
    <w:rsid w:val="00885FD5"/>
    <w:rsid w:val="00886781"/>
    <w:rsid w:val="00887543"/>
    <w:rsid w:val="00890DF8"/>
    <w:rsid w:val="00891417"/>
    <w:rsid w:val="008917DC"/>
    <w:rsid w:val="008919ED"/>
    <w:rsid w:val="00892307"/>
    <w:rsid w:val="008925FD"/>
    <w:rsid w:val="0089260E"/>
    <w:rsid w:val="00892BAB"/>
    <w:rsid w:val="00892F53"/>
    <w:rsid w:val="00893C65"/>
    <w:rsid w:val="00893CDF"/>
    <w:rsid w:val="008940BB"/>
    <w:rsid w:val="008947DB"/>
    <w:rsid w:val="00894AE6"/>
    <w:rsid w:val="008955C6"/>
    <w:rsid w:val="00895829"/>
    <w:rsid w:val="00896388"/>
    <w:rsid w:val="00896466"/>
    <w:rsid w:val="00896568"/>
    <w:rsid w:val="00896D36"/>
    <w:rsid w:val="0089746A"/>
    <w:rsid w:val="00897511"/>
    <w:rsid w:val="0089759D"/>
    <w:rsid w:val="008977D2"/>
    <w:rsid w:val="008A01B4"/>
    <w:rsid w:val="008A0896"/>
    <w:rsid w:val="008A0ADE"/>
    <w:rsid w:val="008A0EA5"/>
    <w:rsid w:val="008A14CD"/>
    <w:rsid w:val="008A1586"/>
    <w:rsid w:val="008A1775"/>
    <w:rsid w:val="008A18A6"/>
    <w:rsid w:val="008A2602"/>
    <w:rsid w:val="008A277E"/>
    <w:rsid w:val="008A2C97"/>
    <w:rsid w:val="008A38EB"/>
    <w:rsid w:val="008A39B1"/>
    <w:rsid w:val="008A3D32"/>
    <w:rsid w:val="008A40C8"/>
    <w:rsid w:val="008A50FA"/>
    <w:rsid w:val="008A60C9"/>
    <w:rsid w:val="008A637F"/>
    <w:rsid w:val="008A6746"/>
    <w:rsid w:val="008A6856"/>
    <w:rsid w:val="008A743F"/>
    <w:rsid w:val="008A7F65"/>
    <w:rsid w:val="008B1086"/>
    <w:rsid w:val="008B1721"/>
    <w:rsid w:val="008B1CD0"/>
    <w:rsid w:val="008B1D30"/>
    <w:rsid w:val="008B1F81"/>
    <w:rsid w:val="008B30B7"/>
    <w:rsid w:val="008B3129"/>
    <w:rsid w:val="008B3185"/>
    <w:rsid w:val="008B3190"/>
    <w:rsid w:val="008B321F"/>
    <w:rsid w:val="008B3AC4"/>
    <w:rsid w:val="008B45BC"/>
    <w:rsid w:val="008B4D04"/>
    <w:rsid w:val="008B5271"/>
    <w:rsid w:val="008B5418"/>
    <w:rsid w:val="008B5905"/>
    <w:rsid w:val="008B5C31"/>
    <w:rsid w:val="008B5E04"/>
    <w:rsid w:val="008B5FDC"/>
    <w:rsid w:val="008B6343"/>
    <w:rsid w:val="008B7811"/>
    <w:rsid w:val="008B7C54"/>
    <w:rsid w:val="008C027A"/>
    <w:rsid w:val="008C031F"/>
    <w:rsid w:val="008C0586"/>
    <w:rsid w:val="008C0970"/>
    <w:rsid w:val="008C0AD1"/>
    <w:rsid w:val="008C18E6"/>
    <w:rsid w:val="008C1BC1"/>
    <w:rsid w:val="008C1D35"/>
    <w:rsid w:val="008C1F06"/>
    <w:rsid w:val="008C1F3A"/>
    <w:rsid w:val="008C245E"/>
    <w:rsid w:val="008C2479"/>
    <w:rsid w:val="008C399F"/>
    <w:rsid w:val="008C3E6C"/>
    <w:rsid w:val="008C3FBB"/>
    <w:rsid w:val="008C41AB"/>
    <w:rsid w:val="008C4315"/>
    <w:rsid w:val="008C43A7"/>
    <w:rsid w:val="008C4617"/>
    <w:rsid w:val="008C4812"/>
    <w:rsid w:val="008C4A1B"/>
    <w:rsid w:val="008C529C"/>
    <w:rsid w:val="008C5D73"/>
    <w:rsid w:val="008C622F"/>
    <w:rsid w:val="008C6780"/>
    <w:rsid w:val="008C728E"/>
    <w:rsid w:val="008C73C0"/>
    <w:rsid w:val="008C73F1"/>
    <w:rsid w:val="008C765B"/>
    <w:rsid w:val="008C784F"/>
    <w:rsid w:val="008D09F8"/>
    <w:rsid w:val="008D0BC5"/>
    <w:rsid w:val="008D0EC8"/>
    <w:rsid w:val="008D1339"/>
    <w:rsid w:val="008D16AA"/>
    <w:rsid w:val="008D16B9"/>
    <w:rsid w:val="008D1D6F"/>
    <w:rsid w:val="008D2154"/>
    <w:rsid w:val="008D23BA"/>
    <w:rsid w:val="008D2CF7"/>
    <w:rsid w:val="008D2D20"/>
    <w:rsid w:val="008D3A78"/>
    <w:rsid w:val="008D4155"/>
    <w:rsid w:val="008D416F"/>
    <w:rsid w:val="008D4318"/>
    <w:rsid w:val="008D43D4"/>
    <w:rsid w:val="008D481F"/>
    <w:rsid w:val="008D566B"/>
    <w:rsid w:val="008D56A4"/>
    <w:rsid w:val="008D5BDD"/>
    <w:rsid w:val="008D68B7"/>
    <w:rsid w:val="008D7876"/>
    <w:rsid w:val="008D7B2D"/>
    <w:rsid w:val="008D7F2D"/>
    <w:rsid w:val="008E0062"/>
    <w:rsid w:val="008E069B"/>
    <w:rsid w:val="008E0BAC"/>
    <w:rsid w:val="008E0D16"/>
    <w:rsid w:val="008E2C52"/>
    <w:rsid w:val="008E2C8A"/>
    <w:rsid w:val="008E347E"/>
    <w:rsid w:val="008E45D3"/>
    <w:rsid w:val="008E4829"/>
    <w:rsid w:val="008E49B8"/>
    <w:rsid w:val="008E4E75"/>
    <w:rsid w:val="008E52AD"/>
    <w:rsid w:val="008E5717"/>
    <w:rsid w:val="008E5907"/>
    <w:rsid w:val="008E5BFB"/>
    <w:rsid w:val="008E6D6E"/>
    <w:rsid w:val="008E7147"/>
    <w:rsid w:val="008E716D"/>
    <w:rsid w:val="008E7E70"/>
    <w:rsid w:val="008E7FE6"/>
    <w:rsid w:val="008F0733"/>
    <w:rsid w:val="008F187F"/>
    <w:rsid w:val="008F1BEF"/>
    <w:rsid w:val="008F20D4"/>
    <w:rsid w:val="008F23B7"/>
    <w:rsid w:val="008F2BEE"/>
    <w:rsid w:val="008F3526"/>
    <w:rsid w:val="008F3FAE"/>
    <w:rsid w:val="008F4359"/>
    <w:rsid w:val="008F4721"/>
    <w:rsid w:val="008F48E4"/>
    <w:rsid w:val="008F621C"/>
    <w:rsid w:val="008F6C06"/>
    <w:rsid w:val="008F7664"/>
    <w:rsid w:val="008F7D1E"/>
    <w:rsid w:val="008F7E25"/>
    <w:rsid w:val="00900292"/>
    <w:rsid w:val="00900957"/>
    <w:rsid w:val="00900C26"/>
    <w:rsid w:val="00900D06"/>
    <w:rsid w:val="0090197F"/>
    <w:rsid w:val="00901EB4"/>
    <w:rsid w:val="009028D6"/>
    <w:rsid w:val="00902F8D"/>
    <w:rsid w:val="0090311D"/>
    <w:rsid w:val="00903264"/>
    <w:rsid w:val="0090357F"/>
    <w:rsid w:val="00903D12"/>
    <w:rsid w:val="00904E5F"/>
    <w:rsid w:val="009055A3"/>
    <w:rsid w:val="00905D76"/>
    <w:rsid w:val="009061F5"/>
    <w:rsid w:val="00906608"/>
    <w:rsid w:val="00906DDC"/>
    <w:rsid w:val="0090794A"/>
    <w:rsid w:val="00910F0D"/>
    <w:rsid w:val="00911155"/>
    <w:rsid w:val="00911464"/>
    <w:rsid w:val="00912020"/>
    <w:rsid w:val="00912535"/>
    <w:rsid w:val="009128B3"/>
    <w:rsid w:val="009149D8"/>
    <w:rsid w:val="00914A77"/>
    <w:rsid w:val="009150E5"/>
    <w:rsid w:val="009154C2"/>
    <w:rsid w:val="00916173"/>
    <w:rsid w:val="009162B1"/>
    <w:rsid w:val="009173E0"/>
    <w:rsid w:val="0091758E"/>
    <w:rsid w:val="009175AC"/>
    <w:rsid w:val="00917A93"/>
    <w:rsid w:val="00917AD6"/>
    <w:rsid w:val="00917B63"/>
    <w:rsid w:val="00917ECE"/>
    <w:rsid w:val="0092068A"/>
    <w:rsid w:val="009209DF"/>
    <w:rsid w:val="00920D7F"/>
    <w:rsid w:val="00921152"/>
    <w:rsid w:val="00921F05"/>
    <w:rsid w:val="00922488"/>
    <w:rsid w:val="00922F12"/>
    <w:rsid w:val="00923235"/>
    <w:rsid w:val="009232AB"/>
    <w:rsid w:val="00923B5E"/>
    <w:rsid w:val="009248BD"/>
    <w:rsid w:val="00924FE0"/>
    <w:rsid w:val="00925110"/>
    <w:rsid w:val="0092559D"/>
    <w:rsid w:val="00925A13"/>
    <w:rsid w:val="00926745"/>
    <w:rsid w:val="00930476"/>
    <w:rsid w:val="00930544"/>
    <w:rsid w:val="00930A79"/>
    <w:rsid w:val="00930C75"/>
    <w:rsid w:val="00930FCA"/>
    <w:rsid w:val="009312B8"/>
    <w:rsid w:val="009313AB"/>
    <w:rsid w:val="009319CA"/>
    <w:rsid w:val="00932E53"/>
    <w:rsid w:val="00932EB0"/>
    <w:rsid w:val="0093345B"/>
    <w:rsid w:val="009338CF"/>
    <w:rsid w:val="00933E52"/>
    <w:rsid w:val="00934E09"/>
    <w:rsid w:val="009355DA"/>
    <w:rsid w:val="00936253"/>
    <w:rsid w:val="009365BD"/>
    <w:rsid w:val="009368BA"/>
    <w:rsid w:val="00936A85"/>
    <w:rsid w:val="009376C4"/>
    <w:rsid w:val="00937BE6"/>
    <w:rsid w:val="00937E6A"/>
    <w:rsid w:val="00940D46"/>
    <w:rsid w:val="00941140"/>
    <w:rsid w:val="009413F1"/>
    <w:rsid w:val="00941449"/>
    <w:rsid w:val="00941784"/>
    <w:rsid w:val="00941B17"/>
    <w:rsid w:val="009425E8"/>
    <w:rsid w:val="00942767"/>
    <w:rsid w:val="00942A8B"/>
    <w:rsid w:val="00942C82"/>
    <w:rsid w:val="00942D35"/>
    <w:rsid w:val="00943047"/>
    <w:rsid w:val="0094368E"/>
    <w:rsid w:val="0094370A"/>
    <w:rsid w:val="00943770"/>
    <w:rsid w:val="009438AD"/>
    <w:rsid w:val="00943B05"/>
    <w:rsid w:val="00943FAC"/>
    <w:rsid w:val="00944386"/>
    <w:rsid w:val="00944817"/>
    <w:rsid w:val="00944845"/>
    <w:rsid w:val="009452B6"/>
    <w:rsid w:val="00945568"/>
    <w:rsid w:val="0094574A"/>
    <w:rsid w:val="00945EB9"/>
    <w:rsid w:val="00945FB7"/>
    <w:rsid w:val="009461FC"/>
    <w:rsid w:val="00946223"/>
    <w:rsid w:val="0094658C"/>
    <w:rsid w:val="009465D3"/>
    <w:rsid w:val="0094694C"/>
    <w:rsid w:val="00946BF0"/>
    <w:rsid w:val="00946DF1"/>
    <w:rsid w:val="00947120"/>
    <w:rsid w:val="00947221"/>
    <w:rsid w:val="00947368"/>
    <w:rsid w:val="009476B7"/>
    <w:rsid w:val="00947D36"/>
    <w:rsid w:val="0095082B"/>
    <w:rsid w:val="00951234"/>
    <w:rsid w:val="0095199D"/>
    <w:rsid w:val="009525BA"/>
    <w:rsid w:val="009525F5"/>
    <w:rsid w:val="00952B23"/>
    <w:rsid w:val="00952DD4"/>
    <w:rsid w:val="00952EB0"/>
    <w:rsid w:val="0095315B"/>
    <w:rsid w:val="009531C0"/>
    <w:rsid w:val="009533FA"/>
    <w:rsid w:val="00953B94"/>
    <w:rsid w:val="00954782"/>
    <w:rsid w:val="00954D6F"/>
    <w:rsid w:val="00955825"/>
    <w:rsid w:val="009561F4"/>
    <w:rsid w:val="00956712"/>
    <w:rsid w:val="00956CF7"/>
    <w:rsid w:val="00957BCD"/>
    <w:rsid w:val="00957C0B"/>
    <w:rsid w:val="00960073"/>
    <w:rsid w:val="009611B7"/>
    <w:rsid w:val="00961AA8"/>
    <w:rsid w:val="009622FF"/>
    <w:rsid w:val="009623BA"/>
    <w:rsid w:val="00963618"/>
    <w:rsid w:val="009642CA"/>
    <w:rsid w:val="00964319"/>
    <w:rsid w:val="00964E20"/>
    <w:rsid w:val="0096513E"/>
    <w:rsid w:val="00965160"/>
    <w:rsid w:val="00965A14"/>
    <w:rsid w:val="00965AE7"/>
    <w:rsid w:val="00966418"/>
    <w:rsid w:val="0096654D"/>
    <w:rsid w:val="009667B5"/>
    <w:rsid w:val="00967E7B"/>
    <w:rsid w:val="00967F50"/>
    <w:rsid w:val="00970FED"/>
    <w:rsid w:val="00971781"/>
    <w:rsid w:val="00971D54"/>
    <w:rsid w:val="00972023"/>
    <w:rsid w:val="00972793"/>
    <w:rsid w:val="00972B6B"/>
    <w:rsid w:val="00973032"/>
    <w:rsid w:val="00973ED2"/>
    <w:rsid w:val="009740A7"/>
    <w:rsid w:val="009748A1"/>
    <w:rsid w:val="00974904"/>
    <w:rsid w:val="0097598F"/>
    <w:rsid w:val="00975B04"/>
    <w:rsid w:val="00976243"/>
    <w:rsid w:val="00976698"/>
    <w:rsid w:val="009771AB"/>
    <w:rsid w:val="009777F4"/>
    <w:rsid w:val="00977CF4"/>
    <w:rsid w:val="00980143"/>
    <w:rsid w:val="0098030A"/>
    <w:rsid w:val="00980667"/>
    <w:rsid w:val="00980D17"/>
    <w:rsid w:val="00980E17"/>
    <w:rsid w:val="009816D2"/>
    <w:rsid w:val="009820A1"/>
    <w:rsid w:val="00982531"/>
    <w:rsid w:val="00982901"/>
    <w:rsid w:val="00982A55"/>
    <w:rsid w:val="00982DB4"/>
    <w:rsid w:val="009831B8"/>
    <w:rsid w:val="00983361"/>
    <w:rsid w:val="00984B9B"/>
    <w:rsid w:val="00984CBD"/>
    <w:rsid w:val="00984EA5"/>
    <w:rsid w:val="009861AE"/>
    <w:rsid w:val="00986F3D"/>
    <w:rsid w:val="0098703D"/>
    <w:rsid w:val="0098764F"/>
    <w:rsid w:val="00987C12"/>
    <w:rsid w:val="00990476"/>
    <w:rsid w:val="009905D8"/>
    <w:rsid w:val="00990632"/>
    <w:rsid w:val="009915D3"/>
    <w:rsid w:val="00991E55"/>
    <w:rsid w:val="009924E5"/>
    <w:rsid w:val="00992C25"/>
    <w:rsid w:val="00992D82"/>
    <w:rsid w:val="00994331"/>
    <w:rsid w:val="00994B4F"/>
    <w:rsid w:val="00994FE7"/>
    <w:rsid w:val="0099542A"/>
    <w:rsid w:val="009955CF"/>
    <w:rsid w:val="009956B4"/>
    <w:rsid w:val="00996B9B"/>
    <w:rsid w:val="00997029"/>
    <w:rsid w:val="009A0C83"/>
    <w:rsid w:val="009A1264"/>
    <w:rsid w:val="009A1E39"/>
    <w:rsid w:val="009A26F0"/>
    <w:rsid w:val="009A2B27"/>
    <w:rsid w:val="009A2FCA"/>
    <w:rsid w:val="009A397D"/>
    <w:rsid w:val="009A454D"/>
    <w:rsid w:val="009A4688"/>
    <w:rsid w:val="009A46D8"/>
    <w:rsid w:val="009A4A69"/>
    <w:rsid w:val="009A4E9F"/>
    <w:rsid w:val="009A4FAA"/>
    <w:rsid w:val="009A5555"/>
    <w:rsid w:val="009A5CBD"/>
    <w:rsid w:val="009A6F0D"/>
    <w:rsid w:val="009A6F83"/>
    <w:rsid w:val="009A71CC"/>
    <w:rsid w:val="009A7339"/>
    <w:rsid w:val="009A7426"/>
    <w:rsid w:val="009A7462"/>
    <w:rsid w:val="009A7C72"/>
    <w:rsid w:val="009A7E47"/>
    <w:rsid w:val="009B035C"/>
    <w:rsid w:val="009B0C28"/>
    <w:rsid w:val="009B1751"/>
    <w:rsid w:val="009B1A2A"/>
    <w:rsid w:val="009B1BF5"/>
    <w:rsid w:val="009B229B"/>
    <w:rsid w:val="009B23C9"/>
    <w:rsid w:val="009B2C6C"/>
    <w:rsid w:val="009B3229"/>
    <w:rsid w:val="009B3D35"/>
    <w:rsid w:val="009B41CF"/>
    <w:rsid w:val="009B440E"/>
    <w:rsid w:val="009B44DC"/>
    <w:rsid w:val="009B4DE5"/>
    <w:rsid w:val="009B5082"/>
    <w:rsid w:val="009B6E1C"/>
    <w:rsid w:val="009B7090"/>
    <w:rsid w:val="009B7244"/>
    <w:rsid w:val="009B725C"/>
    <w:rsid w:val="009B7735"/>
    <w:rsid w:val="009C0F1A"/>
    <w:rsid w:val="009C10AB"/>
    <w:rsid w:val="009C119F"/>
    <w:rsid w:val="009C1D1A"/>
    <w:rsid w:val="009C1D4B"/>
    <w:rsid w:val="009C26C0"/>
    <w:rsid w:val="009C3793"/>
    <w:rsid w:val="009C3A10"/>
    <w:rsid w:val="009C4218"/>
    <w:rsid w:val="009C4446"/>
    <w:rsid w:val="009C4EE4"/>
    <w:rsid w:val="009C5129"/>
    <w:rsid w:val="009C51B2"/>
    <w:rsid w:val="009C59B0"/>
    <w:rsid w:val="009C6BB7"/>
    <w:rsid w:val="009C6EE1"/>
    <w:rsid w:val="009C7602"/>
    <w:rsid w:val="009C7B42"/>
    <w:rsid w:val="009D014D"/>
    <w:rsid w:val="009D0931"/>
    <w:rsid w:val="009D143A"/>
    <w:rsid w:val="009D19F4"/>
    <w:rsid w:val="009D1B63"/>
    <w:rsid w:val="009D2427"/>
    <w:rsid w:val="009D249C"/>
    <w:rsid w:val="009D2592"/>
    <w:rsid w:val="009D284B"/>
    <w:rsid w:val="009D2F33"/>
    <w:rsid w:val="009D3305"/>
    <w:rsid w:val="009D34C0"/>
    <w:rsid w:val="009D49EF"/>
    <w:rsid w:val="009D4D69"/>
    <w:rsid w:val="009D4F62"/>
    <w:rsid w:val="009D524E"/>
    <w:rsid w:val="009D54D9"/>
    <w:rsid w:val="009D55EA"/>
    <w:rsid w:val="009D56B6"/>
    <w:rsid w:val="009D5A56"/>
    <w:rsid w:val="009D5D2A"/>
    <w:rsid w:val="009D5D76"/>
    <w:rsid w:val="009D6099"/>
    <w:rsid w:val="009D6363"/>
    <w:rsid w:val="009D65B0"/>
    <w:rsid w:val="009D67B1"/>
    <w:rsid w:val="009D690D"/>
    <w:rsid w:val="009D6DA1"/>
    <w:rsid w:val="009D7841"/>
    <w:rsid w:val="009E026C"/>
    <w:rsid w:val="009E04A0"/>
    <w:rsid w:val="009E05A6"/>
    <w:rsid w:val="009E07CA"/>
    <w:rsid w:val="009E1251"/>
    <w:rsid w:val="009E19D1"/>
    <w:rsid w:val="009E1BAE"/>
    <w:rsid w:val="009E26E5"/>
    <w:rsid w:val="009E2F02"/>
    <w:rsid w:val="009E31E8"/>
    <w:rsid w:val="009E376F"/>
    <w:rsid w:val="009E3B38"/>
    <w:rsid w:val="009E4964"/>
    <w:rsid w:val="009E4A21"/>
    <w:rsid w:val="009E4FF8"/>
    <w:rsid w:val="009E50C2"/>
    <w:rsid w:val="009E57DA"/>
    <w:rsid w:val="009E5957"/>
    <w:rsid w:val="009E60D6"/>
    <w:rsid w:val="009E65B6"/>
    <w:rsid w:val="009E6955"/>
    <w:rsid w:val="009E6F2B"/>
    <w:rsid w:val="009E7682"/>
    <w:rsid w:val="009E787D"/>
    <w:rsid w:val="009E7894"/>
    <w:rsid w:val="009E7A69"/>
    <w:rsid w:val="009E7AD7"/>
    <w:rsid w:val="009E7B78"/>
    <w:rsid w:val="009F03CE"/>
    <w:rsid w:val="009F0946"/>
    <w:rsid w:val="009F0A51"/>
    <w:rsid w:val="009F0F63"/>
    <w:rsid w:val="009F154D"/>
    <w:rsid w:val="009F17F0"/>
    <w:rsid w:val="009F183B"/>
    <w:rsid w:val="009F1CE6"/>
    <w:rsid w:val="009F26A9"/>
    <w:rsid w:val="009F2A7F"/>
    <w:rsid w:val="009F3B7C"/>
    <w:rsid w:val="009F3DA3"/>
    <w:rsid w:val="009F457E"/>
    <w:rsid w:val="009F5318"/>
    <w:rsid w:val="009F5818"/>
    <w:rsid w:val="009F5BEE"/>
    <w:rsid w:val="009F5DAC"/>
    <w:rsid w:val="009F67BE"/>
    <w:rsid w:val="009F6BC3"/>
    <w:rsid w:val="009F77CF"/>
    <w:rsid w:val="009F785D"/>
    <w:rsid w:val="009F7AC2"/>
    <w:rsid w:val="009F7CA6"/>
    <w:rsid w:val="00A00C69"/>
    <w:rsid w:val="00A01694"/>
    <w:rsid w:val="00A02AC8"/>
    <w:rsid w:val="00A03130"/>
    <w:rsid w:val="00A031AB"/>
    <w:rsid w:val="00A03ECA"/>
    <w:rsid w:val="00A05FFB"/>
    <w:rsid w:val="00A0669E"/>
    <w:rsid w:val="00A06744"/>
    <w:rsid w:val="00A0687E"/>
    <w:rsid w:val="00A06EED"/>
    <w:rsid w:val="00A07225"/>
    <w:rsid w:val="00A07785"/>
    <w:rsid w:val="00A11950"/>
    <w:rsid w:val="00A11C11"/>
    <w:rsid w:val="00A11E87"/>
    <w:rsid w:val="00A120BB"/>
    <w:rsid w:val="00A12259"/>
    <w:rsid w:val="00A123FA"/>
    <w:rsid w:val="00A12E28"/>
    <w:rsid w:val="00A12FB9"/>
    <w:rsid w:val="00A13ACF"/>
    <w:rsid w:val="00A1484C"/>
    <w:rsid w:val="00A148F3"/>
    <w:rsid w:val="00A156B7"/>
    <w:rsid w:val="00A17C8C"/>
    <w:rsid w:val="00A2036B"/>
    <w:rsid w:val="00A20CA6"/>
    <w:rsid w:val="00A216E8"/>
    <w:rsid w:val="00A21B9D"/>
    <w:rsid w:val="00A21BD3"/>
    <w:rsid w:val="00A21CDB"/>
    <w:rsid w:val="00A21EFA"/>
    <w:rsid w:val="00A21EFF"/>
    <w:rsid w:val="00A23269"/>
    <w:rsid w:val="00A234B3"/>
    <w:rsid w:val="00A23E7C"/>
    <w:rsid w:val="00A240F4"/>
    <w:rsid w:val="00A2418A"/>
    <w:rsid w:val="00A244B5"/>
    <w:rsid w:val="00A24664"/>
    <w:rsid w:val="00A24C10"/>
    <w:rsid w:val="00A24D4B"/>
    <w:rsid w:val="00A25465"/>
    <w:rsid w:val="00A2548C"/>
    <w:rsid w:val="00A2572C"/>
    <w:rsid w:val="00A25AC3"/>
    <w:rsid w:val="00A26565"/>
    <w:rsid w:val="00A26610"/>
    <w:rsid w:val="00A269BE"/>
    <w:rsid w:val="00A27030"/>
    <w:rsid w:val="00A27494"/>
    <w:rsid w:val="00A27510"/>
    <w:rsid w:val="00A27C20"/>
    <w:rsid w:val="00A27CED"/>
    <w:rsid w:val="00A27ECF"/>
    <w:rsid w:val="00A306A8"/>
    <w:rsid w:val="00A307C9"/>
    <w:rsid w:val="00A30DE9"/>
    <w:rsid w:val="00A3112B"/>
    <w:rsid w:val="00A31D1D"/>
    <w:rsid w:val="00A32CFE"/>
    <w:rsid w:val="00A32DBB"/>
    <w:rsid w:val="00A32F56"/>
    <w:rsid w:val="00A3304D"/>
    <w:rsid w:val="00A33562"/>
    <w:rsid w:val="00A33912"/>
    <w:rsid w:val="00A33F05"/>
    <w:rsid w:val="00A345E4"/>
    <w:rsid w:val="00A3484D"/>
    <w:rsid w:val="00A348CE"/>
    <w:rsid w:val="00A34CDD"/>
    <w:rsid w:val="00A3543E"/>
    <w:rsid w:val="00A355D2"/>
    <w:rsid w:val="00A35D48"/>
    <w:rsid w:val="00A36EA8"/>
    <w:rsid w:val="00A370B7"/>
    <w:rsid w:val="00A3723E"/>
    <w:rsid w:val="00A377A9"/>
    <w:rsid w:val="00A37AC1"/>
    <w:rsid w:val="00A400D6"/>
    <w:rsid w:val="00A406CE"/>
    <w:rsid w:val="00A409F5"/>
    <w:rsid w:val="00A40BB5"/>
    <w:rsid w:val="00A40FE3"/>
    <w:rsid w:val="00A41937"/>
    <w:rsid w:val="00A41AAD"/>
    <w:rsid w:val="00A42038"/>
    <w:rsid w:val="00A42927"/>
    <w:rsid w:val="00A42AC3"/>
    <w:rsid w:val="00A42C52"/>
    <w:rsid w:val="00A430CF"/>
    <w:rsid w:val="00A443F7"/>
    <w:rsid w:val="00A447E8"/>
    <w:rsid w:val="00A44B9D"/>
    <w:rsid w:val="00A4595C"/>
    <w:rsid w:val="00A46200"/>
    <w:rsid w:val="00A463B4"/>
    <w:rsid w:val="00A46AC9"/>
    <w:rsid w:val="00A4729F"/>
    <w:rsid w:val="00A4742F"/>
    <w:rsid w:val="00A47973"/>
    <w:rsid w:val="00A47E0C"/>
    <w:rsid w:val="00A50411"/>
    <w:rsid w:val="00A50A05"/>
    <w:rsid w:val="00A51770"/>
    <w:rsid w:val="00A51BC4"/>
    <w:rsid w:val="00A51EAE"/>
    <w:rsid w:val="00A5206A"/>
    <w:rsid w:val="00A52863"/>
    <w:rsid w:val="00A5316D"/>
    <w:rsid w:val="00A53AD3"/>
    <w:rsid w:val="00A53ED5"/>
    <w:rsid w:val="00A53F3A"/>
    <w:rsid w:val="00A54141"/>
    <w:rsid w:val="00A54309"/>
    <w:rsid w:val="00A54ACC"/>
    <w:rsid w:val="00A54B50"/>
    <w:rsid w:val="00A55A05"/>
    <w:rsid w:val="00A55AB9"/>
    <w:rsid w:val="00A56EE7"/>
    <w:rsid w:val="00A571DD"/>
    <w:rsid w:val="00A60411"/>
    <w:rsid w:val="00A610A9"/>
    <w:rsid w:val="00A61484"/>
    <w:rsid w:val="00A619D8"/>
    <w:rsid w:val="00A61B0F"/>
    <w:rsid w:val="00A61B67"/>
    <w:rsid w:val="00A626FF"/>
    <w:rsid w:val="00A62EF2"/>
    <w:rsid w:val="00A63852"/>
    <w:rsid w:val="00A63FD6"/>
    <w:rsid w:val="00A64141"/>
    <w:rsid w:val="00A64288"/>
    <w:rsid w:val="00A642D5"/>
    <w:rsid w:val="00A64516"/>
    <w:rsid w:val="00A6513B"/>
    <w:rsid w:val="00A65ACB"/>
    <w:rsid w:val="00A65DA1"/>
    <w:rsid w:val="00A66752"/>
    <w:rsid w:val="00A66C3A"/>
    <w:rsid w:val="00A67379"/>
    <w:rsid w:val="00A67CA5"/>
    <w:rsid w:val="00A70E99"/>
    <w:rsid w:val="00A7140B"/>
    <w:rsid w:val="00A71729"/>
    <w:rsid w:val="00A721DB"/>
    <w:rsid w:val="00A72579"/>
    <w:rsid w:val="00A72647"/>
    <w:rsid w:val="00A72991"/>
    <w:rsid w:val="00A72A6B"/>
    <w:rsid w:val="00A72C75"/>
    <w:rsid w:val="00A739BA"/>
    <w:rsid w:val="00A73F2F"/>
    <w:rsid w:val="00A7410A"/>
    <w:rsid w:val="00A748DE"/>
    <w:rsid w:val="00A75159"/>
    <w:rsid w:val="00A75CCD"/>
    <w:rsid w:val="00A76206"/>
    <w:rsid w:val="00A7682F"/>
    <w:rsid w:val="00A770DD"/>
    <w:rsid w:val="00A80CB1"/>
    <w:rsid w:val="00A80F2A"/>
    <w:rsid w:val="00A812E9"/>
    <w:rsid w:val="00A81507"/>
    <w:rsid w:val="00A82237"/>
    <w:rsid w:val="00A822CC"/>
    <w:rsid w:val="00A822E0"/>
    <w:rsid w:val="00A82B27"/>
    <w:rsid w:val="00A8320D"/>
    <w:rsid w:val="00A83381"/>
    <w:rsid w:val="00A833B9"/>
    <w:rsid w:val="00A84425"/>
    <w:rsid w:val="00A84F20"/>
    <w:rsid w:val="00A8515B"/>
    <w:rsid w:val="00A855C7"/>
    <w:rsid w:val="00A85D3E"/>
    <w:rsid w:val="00A85DBB"/>
    <w:rsid w:val="00A85E5F"/>
    <w:rsid w:val="00A85F2F"/>
    <w:rsid w:val="00A85FF3"/>
    <w:rsid w:val="00A863C2"/>
    <w:rsid w:val="00A86F5B"/>
    <w:rsid w:val="00A87005"/>
    <w:rsid w:val="00A90114"/>
    <w:rsid w:val="00A911D8"/>
    <w:rsid w:val="00A915D8"/>
    <w:rsid w:val="00A91B8A"/>
    <w:rsid w:val="00A92356"/>
    <w:rsid w:val="00A92A1B"/>
    <w:rsid w:val="00A944DF"/>
    <w:rsid w:val="00A95293"/>
    <w:rsid w:val="00A95569"/>
    <w:rsid w:val="00A9582E"/>
    <w:rsid w:val="00A959D4"/>
    <w:rsid w:val="00A96C33"/>
    <w:rsid w:val="00A9705C"/>
    <w:rsid w:val="00A97184"/>
    <w:rsid w:val="00A972AE"/>
    <w:rsid w:val="00A97321"/>
    <w:rsid w:val="00A97444"/>
    <w:rsid w:val="00A97FDC"/>
    <w:rsid w:val="00AA0359"/>
    <w:rsid w:val="00AA07EA"/>
    <w:rsid w:val="00AA111A"/>
    <w:rsid w:val="00AA1459"/>
    <w:rsid w:val="00AA1B82"/>
    <w:rsid w:val="00AA24ED"/>
    <w:rsid w:val="00AA279A"/>
    <w:rsid w:val="00AA301A"/>
    <w:rsid w:val="00AA3403"/>
    <w:rsid w:val="00AA3472"/>
    <w:rsid w:val="00AA3958"/>
    <w:rsid w:val="00AA3979"/>
    <w:rsid w:val="00AA446D"/>
    <w:rsid w:val="00AA50B3"/>
    <w:rsid w:val="00AA64EA"/>
    <w:rsid w:val="00AA7329"/>
    <w:rsid w:val="00AB070C"/>
    <w:rsid w:val="00AB0A16"/>
    <w:rsid w:val="00AB138B"/>
    <w:rsid w:val="00AB1916"/>
    <w:rsid w:val="00AB1CE6"/>
    <w:rsid w:val="00AB27C4"/>
    <w:rsid w:val="00AB2B93"/>
    <w:rsid w:val="00AB2D56"/>
    <w:rsid w:val="00AB39E4"/>
    <w:rsid w:val="00AB4A99"/>
    <w:rsid w:val="00AB4EB9"/>
    <w:rsid w:val="00AB516C"/>
    <w:rsid w:val="00AB530F"/>
    <w:rsid w:val="00AB5531"/>
    <w:rsid w:val="00AB660D"/>
    <w:rsid w:val="00AB704B"/>
    <w:rsid w:val="00AB7E5B"/>
    <w:rsid w:val="00AC0389"/>
    <w:rsid w:val="00AC06E8"/>
    <w:rsid w:val="00AC0840"/>
    <w:rsid w:val="00AC0A07"/>
    <w:rsid w:val="00AC0CA2"/>
    <w:rsid w:val="00AC1969"/>
    <w:rsid w:val="00AC19A9"/>
    <w:rsid w:val="00AC19C3"/>
    <w:rsid w:val="00AC27E4"/>
    <w:rsid w:val="00AC2883"/>
    <w:rsid w:val="00AC2989"/>
    <w:rsid w:val="00AC2A30"/>
    <w:rsid w:val="00AC3EF1"/>
    <w:rsid w:val="00AC417F"/>
    <w:rsid w:val="00AC43FA"/>
    <w:rsid w:val="00AC4D70"/>
    <w:rsid w:val="00AC59DA"/>
    <w:rsid w:val="00AC6976"/>
    <w:rsid w:val="00AC6A86"/>
    <w:rsid w:val="00AC6CE7"/>
    <w:rsid w:val="00AC6D11"/>
    <w:rsid w:val="00AC6F2F"/>
    <w:rsid w:val="00AC73DC"/>
    <w:rsid w:val="00AC743B"/>
    <w:rsid w:val="00AC7532"/>
    <w:rsid w:val="00AD05C0"/>
    <w:rsid w:val="00AD1895"/>
    <w:rsid w:val="00AD19B9"/>
    <w:rsid w:val="00AD28CE"/>
    <w:rsid w:val="00AD2BA9"/>
    <w:rsid w:val="00AD3E20"/>
    <w:rsid w:val="00AD45CD"/>
    <w:rsid w:val="00AD4893"/>
    <w:rsid w:val="00AD4D37"/>
    <w:rsid w:val="00AD567F"/>
    <w:rsid w:val="00AD6412"/>
    <w:rsid w:val="00AD6BA3"/>
    <w:rsid w:val="00AD6D04"/>
    <w:rsid w:val="00AD7116"/>
    <w:rsid w:val="00AD7790"/>
    <w:rsid w:val="00AD781D"/>
    <w:rsid w:val="00AE0187"/>
    <w:rsid w:val="00AE02AA"/>
    <w:rsid w:val="00AE03D7"/>
    <w:rsid w:val="00AE08CF"/>
    <w:rsid w:val="00AE08DD"/>
    <w:rsid w:val="00AE0EF1"/>
    <w:rsid w:val="00AE0FCE"/>
    <w:rsid w:val="00AE11AB"/>
    <w:rsid w:val="00AE1263"/>
    <w:rsid w:val="00AE16CC"/>
    <w:rsid w:val="00AE17C5"/>
    <w:rsid w:val="00AE19D7"/>
    <w:rsid w:val="00AE21D8"/>
    <w:rsid w:val="00AE22BC"/>
    <w:rsid w:val="00AE24BB"/>
    <w:rsid w:val="00AE2937"/>
    <w:rsid w:val="00AE2A90"/>
    <w:rsid w:val="00AE2CDF"/>
    <w:rsid w:val="00AE408F"/>
    <w:rsid w:val="00AE51D6"/>
    <w:rsid w:val="00AE7840"/>
    <w:rsid w:val="00AE7998"/>
    <w:rsid w:val="00AE79C8"/>
    <w:rsid w:val="00AE7BC8"/>
    <w:rsid w:val="00AE7FF8"/>
    <w:rsid w:val="00AF026F"/>
    <w:rsid w:val="00AF02EA"/>
    <w:rsid w:val="00AF04EA"/>
    <w:rsid w:val="00AF05CD"/>
    <w:rsid w:val="00AF1760"/>
    <w:rsid w:val="00AF2084"/>
    <w:rsid w:val="00AF2092"/>
    <w:rsid w:val="00AF2707"/>
    <w:rsid w:val="00AF2D34"/>
    <w:rsid w:val="00AF2F22"/>
    <w:rsid w:val="00AF3BB8"/>
    <w:rsid w:val="00AF3EA3"/>
    <w:rsid w:val="00AF4771"/>
    <w:rsid w:val="00AF49F6"/>
    <w:rsid w:val="00AF4F05"/>
    <w:rsid w:val="00AF5337"/>
    <w:rsid w:val="00AF55F8"/>
    <w:rsid w:val="00AF5BC8"/>
    <w:rsid w:val="00AF65C3"/>
    <w:rsid w:val="00AF6D03"/>
    <w:rsid w:val="00AF6D15"/>
    <w:rsid w:val="00AF6F49"/>
    <w:rsid w:val="00AF723E"/>
    <w:rsid w:val="00AF735E"/>
    <w:rsid w:val="00AF7F98"/>
    <w:rsid w:val="00B00501"/>
    <w:rsid w:val="00B00507"/>
    <w:rsid w:val="00B00D30"/>
    <w:rsid w:val="00B01324"/>
    <w:rsid w:val="00B0207A"/>
    <w:rsid w:val="00B0232C"/>
    <w:rsid w:val="00B0240F"/>
    <w:rsid w:val="00B02FEC"/>
    <w:rsid w:val="00B03116"/>
    <w:rsid w:val="00B047A8"/>
    <w:rsid w:val="00B04B8B"/>
    <w:rsid w:val="00B0504C"/>
    <w:rsid w:val="00B05525"/>
    <w:rsid w:val="00B0615D"/>
    <w:rsid w:val="00B0703A"/>
    <w:rsid w:val="00B071F9"/>
    <w:rsid w:val="00B07301"/>
    <w:rsid w:val="00B07408"/>
    <w:rsid w:val="00B07EF7"/>
    <w:rsid w:val="00B10AFF"/>
    <w:rsid w:val="00B10C70"/>
    <w:rsid w:val="00B10DAF"/>
    <w:rsid w:val="00B10E1F"/>
    <w:rsid w:val="00B10FE7"/>
    <w:rsid w:val="00B11630"/>
    <w:rsid w:val="00B11F3E"/>
    <w:rsid w:val="00B12D70"/>
    <w:rsid w:val="00B1358C"/>
    <w:rsid w:val="00B13ACF"/>
    <w:rsid w:val="00B14557"/>
    <w:rsid w:val="00B15396"/>
    <w:rsid w:val="00B155D3"/>
    <w:rsid w:val="00B15E0F"/>
    <w:rsid w:val="00B16776"/>
    <w:rsid w:val="00B16963"/>
    <w:rsid w:val="00B17229"/>
    <w:rsid w:val="00B17871"/>
    <w:rsid w:val="00B17E17"/>
    <w:rsid w:val="00B17F9E"/>
    <w:rsid w:val="00B203B7"/>
    <w:rsid w:val="00B209E3"/>
    <w:rsid w:val="00B214BB"/>
    <w:rsid w:val="00B21587"/>
    <w:rsid w:val="00B21876"/>
    <w:rsid w:val="00B21A28"/>
    <w:rsid w:val="00B21E8D"/>
    <w:rsid w:val="00B21FF4"/>
    <w:rsid w:val="00B224DE"/>
    <w:rsid w:val="00B22847"/>
    <w:rsid w:val="00B22D65"/>
    <w:rsid w:val="00B22E39"/>
    <w:rsid w:val="00B2335E"/>
    <w:rsid w:val="00B24D83"/>
    <w:rsid w:val="00B25E1E"/>
    <w:rsid w:val="00B26ED1"/>
    <w:rsid w:val="00B26FE8"/>
    <w:rsid w:val="00B27159"/>
    <w:rsid w:val="00B276BA"/>
    <w:rsid w:val="00B30019"/>
    <w:rsid w:val="00B30252"/>
    <w:rsid w:val="00B30ECA"/>
    <w:rsid w:val="00B310CB"/>
    <w:rsid w:val="00B315B1"/>
    <w:rsid w:val="00B31A2C"/>
    <w:rsid w:val="00B31C0E"/>
    <w:rsid w:val="00B31C3A"/>
    <w:rsid w:val="00B321FD"/>
    <w:rsid w:val="00B3248A"/>
    <w:rsid w:val="00B324D4"/>
    <w:rsid w:val="00B3332D"/>
    <w:rsid w:val="00B3433F"/>
    <w:rsid w:val="00B3446B"/>
    <w:rsid w:val="00B35046"/>
    <w:rsid w:val="00B351FD"/>
    <w:rsid w:val="00B355BF"/>
    <w:rsid w:val="00B356A6"/>
    <w:rsid w:val="00B357A7"/>
    <w:rsid w:val="00B35DD3"/>
    <w:rsid w:val="00B35FA1"/>
    <w:rsid w:val="00B40F4C"/>
    <w:rsid w:val="00B41025"/>
    <w:rsid w:val="00B410BB"/>
    <w:rsid w:val="00B410F8"/>
    <w:rsid w:val="00B417EA"/>
    <w:rsid w:val="00B4232E"/>
    <w:rsid w:val="00B42510"/>
    <w:rsid w:val="00B42E83"/>
    <w:rsid w:val="00B42FAC"/>
    <w:rsid w:val="00B435C2"/>
    <w:rsid w:val="00B43801"/>
    <w:rsid w:val="00B43A7D"/>
    <w:rsid w:val="00B442C8"/>
    <w:rsid w:val="00B44EE7"/>
    <w:rsid w:val="00B452FB"/>
    <w:rsid w:val="00B45980"/>
    <w:rsid w:val="00B4656D"/>
    <w:rsid w:val="00B46575"/>
    <w:rsid w:val="00B465BE"/>
    <w:rsid w:val="00B4690B"/>
    <w:rsid w:val="00B4724F"/>
    <w:rsid w:val="00B472DD"/>
    <w:rsid w:val="00B4739A"/>
    <w:rsid w:val="00B47938"/>
    <w:rsid w:val="00B47EED"/>
    <w:rsid w:val="00B50400"/>
    <w:rsid w:val="00B50484"/>
    <w:rsid w:val="00B50B2F"/>
    <w:rsid w:val="00B51004"/>
    <w:rsid w:val="00B51580"/>
    <w:rsid w:val="00B51B36"/>
    <w:rsid w:val="00B51B9A"/>
    <w:rsid w:val="00B51D17"/>
    <w:rsid w:val="00B52247"/>
    <w:rsid w:val="00B5244E"/>
    <w:rsid w:val="00B52570"/>
    <w:rsid w:val="00B52821"/>
    <w:rsid w:val="00B52FDB"/>
    <w:rsid w:val="00B534B4"/>
    <w:rsid w:val="00B5399E"/>
    <w:rsid w:val="00B53E85"/>
    <w:rsid w:val="00B552D0"/>
    <w:rsid w:val="00B552FE"/>
    <w:rsid w:val="00B557D3"/>
    <w:rsid w:val="00B559A3"/>
    <w:rsid w:val="00B55F68"/>
    <w:rsid w:val="00B5606D"/>
    <w:rsid w:val="00B5673C"/>
    <w:rsid w:val="00B56C82"/>
    <w:rsid w:val="00B56F83"/>
    <w:rsid w:val="00B571CD"/>
    <w:rsid w:val="00B57952"/>
    <w:rsid w:val="00B57B49"/>
    <w:rsid w:val="00B57F0B"/>
    <w:rsid w:val="00B57FAA"/>
    <w:rsid w:val="00B605FC"/>
    <w:rsid w:val="00B6069F"/>
    <w:rsid w:val="00B608A2"/>
    <w:rsid w:val="00B60A05"/>
    <w:rsid w:val="00B61777"/>
    <w:rsid w:val="00B61981"/>
    <w:rsid w:val="00B622E6"/>
    <w:rsid w:val="00B6273E"/>
    <w:rsid w:val="00B62D0E"/>
    <w:rsid w:val="00B62EE6"/>
    <w:rsid w:val="00B63323"/>
    <w:rsid w:val="00B63959"/>
    <w:rsid w:val="00B63B4D"/>
    <w:rsid w:val="00B65569"/>
    <w:rsid w:val="00B65A1E"/>
    <w:rsid w:val="00B66977"/>
    <w:rsid w:val="00B66C66"/>
    <w:rsid w:val="00B67157"/>
    <w:rsid w:val="00B678E8"/>
    <w:rsid w:val="00B67B88"/>
    <w:rsid w:val="00B700AD"/>
    <w:rsid w:val="00B70652"/>
    <w:rsid w:val="00B70DDA"/>
    <w:rsid w:val="00B71070"/>
    <w:rsid w:val="00B71452"/>
    <w:rsid w:val="00B71643"/>
    <w:rsid w:val="00B719CD"/>
    <w:rsid w:val="00B7200F"/>
    <w:rsid w:val="00B7248D"/>
    <w:rsid w:val="00B724CF"/>
    <w:rsid w:val="00B72ED5"/>
    <w:rsid w:val="00B749F6"/>
    <w:rsid w:val="00B75002"/>
    <w:rsid w:val="00B75180"/>
    <w:rsid w:val="00B75188"/>
    <w:rsid w:val="00B75438"/>
    <w:rsid w:val="00B757EE"/>
    <w:rsid w:val="00B7587D"/>
    <w:rsid w:val="00B75F36"/>
    <w:rsid w:val="00B76FB7"/>
    <w:rsid w:val="00B77AAF"/>
    <w:rsid w:val="00B77EBE"/>
    <w:rsid w:val="00B81032"/>
    <w:rsid w:val="00B814B9"/>
    <w:rsid w:val="00B81DA3"/>
    <w:rsid w:val="00B83E82"/>
    <w:rsid w:val="00B84BBD"/>
    <w:rsid w:val="00B84BD2"/>
    <w:rsid w:val="00B856E7"/>
    <w:rsid w:val="00B859F1"/>
    <w:rsid w:val="00B85A32"/>
    <w:rsid w:val="00B86DBB"/>
    <w:rsid w:val="00B86DFF"/>
    <w:rsid w:val="00B8789B"/>
    <w:rsid w:val="00B87C3B"/>
    <w:rsid w:val="00B87FEF"/>
    <w:rsid w:val="00B903CE"/>
    <w:rsid w:val="00B908E7"/>
    <w:rsid w:val="00B90A60"/>
    <w:rsid w:val="00B9126F"/>
    <w:rsid w:val="00B91536"/>
    <w:rsid w:val="00B91CFE"/>
    <w:rsid w:val="00B92143"/>
    <w:rsid w:val="00B9215B"/>
    <w:rsid w:val="00B92414"/>
    <w:rsid w:val="00B92517"/>
    <w:rsid w:val="00B9268A"/>
    <w:rsid w:val="00B92765"/>
    <w:rsid w:val="00B930DE"/>
    <w:rsid w:val="00B9316B"/>
    <w:rsid w:val="00B93403"/>
    <w:rsid w:val="00B935D5"/>
    <w:rsid w:val="00B94798"/>
    <w:rsid w:val="00B949E7"/>
    <w:rsid w:val="00B94C26"/>
    <w:rsid w:val="00B967AF"/>
    <w:rsid w:val="00B969A5"/>
    <w:rsid w:val="00B9701C"/>
    <w:rsid w:val="00B97A13"/>
    <w:rsid w:val="00BA08F5"/>
    <w:rsid w:val="00BA10D8"/>
    <w:rsid w:val="00BA1A95"/>
    <w:rsid w:val="00BA1B5A"/>
    <w:rsid w:val="00BA1ECB"/>
    <w:rsid w:val="00BA2020"/>
    <w:rsid w:val="00BA2458"/>
    <w:rsid w:val="00BA2698"/>
    <w:rsid w:val="00BA2814"/>
    <w:rsid w:val="00BA2A0A"/>
    <w:rsid w:val="00BA2E4D"/>
    <w:rsid w:val="00BA30B2"/>
    <w:rsid w:val="00BA43FB"/>
    <w:rsid w:val="00BA4E9E"/>
    <w:rsid w:val="00BA5859"/>
    <w:rsid w:val="00BA5B5F"/>
    <w:rsid w:val="00BA5ED3"/>
    <w:rsid w:val="00BA69F9"/>
    <w:rsid w:val="00BA75A9"/>
    <w:rsid w:val="00BA7625"/>
    <w:rsid w:val="00BB06E3"/>
    <w:rsid w:val="00BB071C"/>
    <w:rsid w:val="00BB16A5"/>
    <w:rsid w:val="00BB1A1A"/>
    <w:rsid w:val="00BB1B17"/>
    <w:rsid w:val="00BB2F7B"/>
    <w:rsid w:val="00BB30E6"/>
    <w:rsid w:val="00BB3249"/>
    <w:rsid w:val="00BB3545"/>
    <w:rsid w:val="00BB385B"/>
    <w:rsid w:val="00BB3A8C"/>
    <w:rsid w:val="00BB3C79"/>
    <w:rsid w:val="00BB4024"/>
    <w:rsid w:val="00BB4D28"/>
    <w:rsid w:val="00BB51DB"/>
    <w:rsid w:val="00BB5263"/>
    <w:rsid w:val="00BB52BB"/>
    <w:rsid w:val="00BB5D72"/>
    <w:rsid w:val="00BB62FB"/>
    <w:rsid w:val="00BB6478"/>
    <w:rsid w:val="00BB656C"/>
    <w:rsid w:val="00BB691D"/>
    <w:rsid w:val="00BB7551"/>
    <w:rsid w:val="00BB77A7"/>
    <w:rsid w:val="00BB7971"/>
    <w:rsid w:val="00BB7CF1"/>
    <w:rsid w:val="00BC0B3C"/>
    <w:rsid w:val="00BC0BAC"/>
    <w:rsid w:val="00BC0CDD"/>
    <w:rsid w:val="00BC127D"/>
    <w:rsid w:val="00BC12A9"/>
    <w:rsid w:val="00BC1442"/>
    <w:rsid w:val="00BC1FE6"/>
    <w:rsid w:val="00BC2571"/>
    <w:rsid w:val="00BC28A3"/>
    <w:rsid w:val="00BC293B"/>
    <w:rsid w:val="00BC33F1"/>
    <w:rsid w:val="00BC4232"/>
    <w:rsid w:val="00BC44DD"/>
    <w:rsid w:val="00BC46C0"/>
    <w:rsid w:val="00BC48AF"/>
    <w:rsid w:val="00BC531F"/>
    <w:rsid w:val="00BC5340"/>
    <w:rsid w:val="00BC5487"/>
    <w:rsid w:val="00BC5658"/>
    <w:rsid w:val="00BC68E8"/>
    <w:rsid w:val="00BC6C9F"/>
    <w:rsid w:val="00BC70EF"/>
    <w:rsid w:val="00BC7560"/>
    <w:rsid w:val="00BC757F"/>
    <w:rsid w:val="00BD0716"/>
    <w:rsid w:val="00BD243C"/>
    <w:rsid w:val="00BD24D5"/>
    <w:rsid w:val="00BD29AD"/>
    <w:rsid w:val="00BD2AF8"/>
    <w:rsid w:val="00BD3F4A"/>
    <w:rsid w:val="00BD5271"/>
    <w:rsid w:val="00BD58C7"/>
    <w:rsid w:val="00BD5E25"/>
    <w:rsid w:val="00BD5EEB"/>
    <w:rsid w:val="00BD62FF"/>
    <w:rsid w:val="00BD6944"/>
    <w:rsid w:val="00BD6B69"/>
    <w:rsid w:val="00BD6EE5"/>
    <w:rsid w:val="00BD7059"/>
    <w:rsid w:val="00BD7405"/>
    <w:rsid w:val="00BD7CFE"/>
    <w:rsid w:val="00BE07EE"/>
    <w:rsid w:val="00BE1567"/>
    <w:rsid w:val="00BE16E5"/>
    <w:rsid w:val="00BE1901"/>
    <w:rsid w:val="00BE2630"/>
    <w:rsid w:val="00BE2C00"/>
    <w:rsid w:val="00BE2D00"/>
    <w:rsid w:val="00BE2E6E"/>
    <w:rsid w:val="00BE3C81"/>
    <w:rsid w:val="00BE42B6"/>
    <w:rsid w:val="00BE43B0"/>
    <w:rsid w:val="00BE4872"/>
    <w:rsid w:val="00BE536B"/>
    <w:rsid w:val="00BE58ED"/>
    <w:rsid w:val="00BE657A"/>
    <w:rsid w:val="00BE6870"/>
    <w:rsid w:val="00BE7482"/>
    <w:rsid w:val="00BE7CB4"/>
    <w:rsid w:val="00BF053A"/>
    <w:rsid w:val="00BF0BAC"/>
    <w:rsid w:val="00BF17C3"/>
    <w:rsid w:val="00BF191F"/>
    <w:rsid w:val="00BF2416"/>
    <w:rsid w:val="00BF2CB1"/>
    <w:rsid w:val="00BF3AE0"/>
    <w:rsid w:val="00BF4A99"/>
    <w:rsid w:val="00BF4BBD"/>
    <w:rsid w:val="00BF57D0"/>
    <w:rsid w:val="00BF585B"/>
    <w:rsid w:val="00BF587A"/>
    <w:rsid w:val="00BF5A30"/>
    <w:rsid w:val="00BF5E65"/>
    <w:rsid w:val="00BF5EA8"/>
    <w:rsid w:val="00BF642C"/>
    <w:rsid w:val="00BF76E0"/>
    <w:rsid w:val="00C00008"/>
    <w:rsid w:val="00C0052E"/>
    <w:rsid w:val="00C0076B"/>
    <w:rsid w:val="00C00821"/>
    <w:rsid w:val="00C00843"/>
    <w:rsid w:val="00C008B0"/>
    <w:rsid w:val="00C01868"/>
    <w:rsid w:val="00C01E4F"/>
    <w:rsid w:val="00C0234F"/>
    <w:rsid w:val="00C0364A"/>
    <w:rsid w:val="00C039BC"/>
    <w:rsid w:val="00C03CB7"/>
    <w:rsid w:val="00C03D2E"/>
    <w:rsid w:val="00C04396"/>
    <w:rsid w:val="00C0456F"/>
    <w:rsid w:val="00C04759"/>
    <w:rsid w:val="00C04DD4"/>
    <w:rsid w:val="00C061B6"/>
    <w:rsid w:val="00C06579"/>
    <w:rsid w:val="00C06B18"/>
    <w:rsid w:val="00C06B5E"/>
    <w:rsid w:val="00C0732C"/>
    <w:rsid w:val="00C10B45"/>
    <w:rsid w:val="00C1248D"/>
    <w:rsid w:val="00C13040"/>
    <w:rsid w:val="00C13310"/>
    <w:rsid w:val="00C1390D"/>
    <w:rsid w:val="00C14143"/>
    <w:rsid w:val="00C14787"/>
    <w:rsid w:val="00C14971"/>
    <w:rsid w:val="00C14C3E"/>
    <w:rsid w:val="00C15808"/>
    <w:rsid w:val="00C1595E"/>
    <w:rsid w:val="00C15BC9"/>
    <w:rsid w:val="00C165B6"/>
    <w:rsid w:val="00C16FEA"/>
    <w:rsid w:val="00C179DB"/>
    <w:rsid w:val="00C17FD9"/>
    <w:rsid w:val="00C205DC"/>
    <w:rsid w:val="00C20A31"/>
    <w:rsid w:val="00C20BCB"/>
    <w:rsid w:val="00C20BF4"/>
    <w:rsid w:val="00C2133C"/>
    <w:rsid w:val="00C213C8"/>
    <w:rsid w:val="00C21942"/>
    <w:rsid w:val="00C21B50"/>
    <w:rsid w:val="00C22042"/>
    <w:rsid w:val="00C22292"/>
    <w:rsid w:val="00C227F9"/>
    <w:rsid w:val="00C22887"/>
    <w:rsid w:val="00C22936"/>
    <w:rsid w:val="00C229AF"/>
    <w:rsid w:val="00C22DFC"/>
    <w:rsid w:val="00C23A93"/>
    <w:rsid w:val="00C23D1A"/>
    <w:rsid w:val="00C23DC1"/>
    <w:rsid w:val="00C2446C"/>
    <w:rsid w:val="00C2458D"/>
    <w:rsid w:val="00C246E0"/>
    <w:rsid w:val="00C24CB8"/>
    <w:rsid w:val="00C25053"/>
    <w:rsid w:val="00C25569"/>
    <w:rsid w:val="00C25745"/>
    <w:rsid w:val="00C26472"/>
    <w:rsid w:val="00C268F8"/>
    <w:rsid w:val="00C27B94"/>
    <w:rsid w:val="00C30137"/>
    <w:rsid w:val="00C30543"/>
    <w:rsid w:val="00C30661"/>
    <w:rsid w:val="00C30BAE"/>
    <w:rsid w:val="00C30E51"/>
    <w:rsid w:val="00C31602"/>
    <w:rsid w:val="00C325C6"/>
    <w:rsid w:val="00C32660"/>
    <w:rsid w:val="00C32B1C"/>
    <w:rsid w:val="00C3433C"/>
    <w:rsid w:val="00C34416"/>
    <w:rsid w:val="00C3485D"/>
    <w:rsid w:val="00C36071"/>
    <w:rsid w:val="00C366B5"/>
    <w:rsid w:val="00C3680B"/>
    <w:rsid w:val="00C36AE5"/>
    <w:rsid w:val="00C37693"/>
    <w:rsid w:val="00C379BA"/>
    <w:rsid w:val="00C37ACC"/>
    <w:rsid w:val="00C400D0"/>
    <w:rsid w:val="00C406C8"/>
    <w:rsid w:val="00C408E8"/>
    <w:rsid w:val="00C41189"/>
    <w:rsid w:val="00C41DAA"/>
    <w:rsid w:val="00C41F17"/>
    <w:rsid w:val="00C42698"/>
    <w:rsid w:val="00C42AA3"/>
    <w:rsid w:val="00C4316C"/>
    <w:rsid w:val="00C434E7"/>
    <w:rsid w:val="00C437A3"/>
    <w:rsid w:val="00C43EB9"/>
    <w:rsid w:val="00C444B6"/>
    <w:rsid w:val="00C44C6D"/>
    <w:rsid w:val="00C44FC3"/>
    <w:rsid w:val="00C45876"/>
    <w:rsid w:val="00C45CBA"/>
    <w:rsid w:val="00C45D69"/>
    <w:rsid w:val="00C46654"/>
    <w:rsid w:val="00C46CE8"/>
    <w:rsid w:val="00C47101"/>
    <w:rsid w:val="00C50117"/>
    <w:rsid w:val="00C524FD"/>
    <w:rsid w:val="00C52689"/>
    <w:rsid w:val="00C527FA"/>
    <w:rsid w:val="00C5280D"/>
    <w:rsid w:val="00C5326F"/>
    <w:rsid w:val="00C5335D"/>
    <w:rsid w:val="00C53DE3"/>
    <w:rsid w:val="00C53EB3"/>
    <w:rsid w:val="00C54CEF"/>
    <w:rsid w:val="00C55038"/>
    <w:rsid w:val="00C55351"/>
    <w:rsid w:val="00C5535E"/>
    <w:rsid w:val="00C55E09"/>
    <w:rsid w:val="00C5661A"/>
    <w:rsid w:val="00C5791C"/>
    <w:rsid w:val="00C604BD"/>
    <w:rsid w:val="00C60530"/>
    <w:rsid w:val="00C606DE"/>
    <w:rsid w:val="00C60848"/>
    <w:rsid w:val="00C608C3"/>
    <w:rsid w:val="00C60EEC"/>
    <w:rsid w:val="00C618E7"/>
    <w:rsid w:val="00C622EE"/>
    <w:rsid w:val="00C62495"/>
    <w:rsid w:val="00C62A13"/>
    <w:rsid w:val="00C63480"/>
    <w:rsid w:val="00C64290"/>
    <w:rsid w:val="00C6429F"/>
    <w:rsid w:val="00C6435A"/>
    <w:rsid w:val="00C644C9"/>
    <w:rsid w:val="00C6464E"/>
    <w:rsid w:val="00C64A0A"/>
    <w:rsid w:val="00C64B05"/>
    <w:rsid w:val="00C6586E"/>
    <w:rsid w:val="00C65ADE"/>
    <w:rsid w:val="00C65BF0"/>
    <w:rsid w:val="00C65CE4"/>
    <w:rsid w:val="00C65EBC"/>
    <w:rsid w:val="00C6612F"/>
    <w:rsid w:val="00C66290"/>
    <w:rsid w:val="00C66E20"/>
    <w:rsid w:val="00C66EA6"/>
    <w:rsid w:val="00C6729A"/>
    <w:rsid w:val="00C67586"/>
    <w:rsid w:val="00C67DCB"/>
    <w:rsid w:val="00C70512"/>
    <w:rsid w:val="00C709F1"/>
    <w:rsid w:val="00C70B25"/>
    <w:rsid w:val="00C70E37"/>
    <w:rsid w:val="00C721CE"/>
    <w:rsid w:val="00C721FE"/>
    <w:rsid w:val="00C7229C"/>
    <w:rsid w:val="00C72AA6"/>
    <w:rsid w:val="00C72B7A"/>
    <w:rsid w:val="00C73527"/>
    <w:rsid w:val="00C73E14"/>
    <w:rsid w:val="00C7524A"/>
    <w:rsid w:val="00C75483"/>
    <w:rsid w:val="00C756BA"/>
    <w:rsid w:val="00C7575F"/>
    <w:rsid w:val="00C75A58"/>
    <w:rsid w:val="00C7640B"/>
    <w:rsid w:val="00C7655F"/>
    <w:rsid w:val="00C76571"/>
    <w:rsid w:val="00C77178"/>
    <w:rsid w:val="00C77189"/>
    <w:rsid w:val="00C775F0"/>
    <w:rsid w:val="00C77BFB"/>
    <w:rsid w:val="00C77EBD"/>
    <w:rsid w:val="00C80D47"/>
    <w:rsid w:val="00C8133B"/>
    <w:rsid w:val="00C81515"/>
    <w:rsid w:val="00C8179D"/>
    <w:rsid w:val="00C820D5"/>
    <w:rsid w:val="00C82173"/>
    <w:rsid w:val="00C835DA"/>
    <w:rsid w:val="00C8409B"/>
    <w:rsid w:val="00C84715"/>
    <w:rsid w:val="00C852E3"/>
    <w:rsid w:val="00C855BA"/>
    <w:rsid w:val="00C861A9"/>
    <w:rsid w:val="00C86FAA"/>
    <w:rsid w:val="00C90A77"/>
    <w:rsid w:val="00C90B8A"/>
    <w:rsid w:val="00C90CA7"/>
    <w:rsid w:val="00C914B0"/>
    <w:rsid w:val="00C91554"/>
    <w:rsid w:val="00C915A2"/>
    <w:rsid w:val="00C91CDF"/>
    <w:rsid w:val="00C926B7"/>
    <w:rsid w:val="00C92BB1"/>
    <w:rsid w:val="00C93151"/>
    <w:rsid w:val="00C932CB"/>
    <w:rsid w:val="00C93B49"/>
    <w:rsid w:val="00C9461F"/>
    <w:rsid w:val="00C94CBE"/>
    <w:rsid w:val="00C967A3"/>
    <w:rsid w:val="00C96875"/>
    <w:rsid w:val="00C973F2"/>
    <w:rsid w:val="00C97836"/>
    <w:rsid w:val="00C97D6A"/>
    <w:rsid w:val="00CA08EE"/>
    <w:rsid w:val="00CA0C3A"/>
    <w:rsid w:val="00CA109A"/>
    <w:rsid w:val="00CA15CA"/>
    <w:rsid w:val="00CA186D"/>
    <w:rsid w:val="00CA1F19"/>
    <w:rsid w:val="00CA20B9"/>
    <w:rsid w:val="00CA2176"/>
    <w:rsid w:val="00CA304C"/>
    <w:rsid w:val="00CA3282"/>
    <w:rsid w:val="00CA357E"/>
    <w:rsid w:val="00CA371D"/>
    <w:rsid w:val="00CA3F06"/>
    <w:rsid w:val="00CA3F5E"/>
    <w:rsid w:val="00CA3FC2"/>
    <w:rsid w:val="00CA408B"/>
    <w:rsid w:val="00CA4428"/>
    <w:rsid w:val="00CA4CEE"/>
    <w:rsid w:val="00CA4F18"/>
    <w:rsid w:val="00CA5710"/>
    <w:rsid w:val="00CA67C8"/>
    <w:rsid w:val="00CA6D85"/>
    <w:rsid w:val="00CA6DC7"/>
    <w:rsid w:val="00CA70D5"/>
    <w:rsid w:val="00CA7342"/>
    <w:rsid w:val="00CA774A"/>
    <w:rsid w:val="00CA7E57"/>
    <w:rsid w:val="00CA7F86"/>
    <w:rsid w:val="00CB04E4"/>
    <w:rsid w:val="00CB071E"/>
    <w:rsid w:val="00CB0907"/>
    <w:rsid w:val="00CB0A6F"/>
    <w:rsid w:val="00CB1BCF"/>
    <w:rsid w:val="00CB1F05"/>
    <w:rsid w:val="00CB2CC1"/>
    <w:rsid w:val="00CB323B"/>
    <w:rsid w:val="00CB3965"/>
    <w:rsid w:val="00CB3BBB"/>
    <w:rsid w:val="00CB3C3F"/>
    <w:rsid w:val="00CB40ED"/>
    <w:rsid w:val="00CB41CB"/>
    <w:rsid w:val="00CB46B3"/>
    <w:rsid w:val="00CB4921"/>
    <w:rsid w:val="00CB4A9D"/>
    <w:rsid w:val="00CB51C4"/>
    <w:rsid w:val="00CB5A1D"/>
    <w:rsid w:val="00CB5F6D"/>
    <w:rsid w:val="00CB61FE"/>
    <w:rsid w:val="00CB65D4"/>
    <w:rsid w:val="00CB67E7"/>
    <w:rsid w:val="00CB70F9"/>
    <w:rsid w:val="00CB7CF7"/>
    <w:rsid w:val="00CC06B8"/>
    <w:rsid w:val="00CC0825"/>
    <w:rsid w:val="00CC11B0"/>
    <w:rsid w:val="00CC162B"/>
    <w:rsid w:val="00CC1AE3"/>
    <w:rsid w:val="00CC1F0F"/>
    <w:rsid w:val="00CC1F80"/>
    <w:rsid w:val="00CC2736"/>
    <w:rsid w:val="00CC2841"/>
    <w:rsid w:val="00CC336B"/>
    <w:rsid w:val="00CC368A"/>
    <w:rsid w:val="00CC3DEC"/>
    <w:rsid w:val="00CC3F97"/>
    <w:rsid w:val="00CC4122"/>
    <w:rsid w:val="00CC5098"/>
    <w:rsid w:val="00CC548F"/>
    <w:rsid w:val="00CC62BA"/>
    <w:rsid w:val="00CC63AD"/>
    <w:rsid w:val="00CC72CC"/>
    <w:rsid w:val="00CC7BBB"/>
    <w:rsid w:val="00CD030F"/>
    <w:rsid w:val="00CD0440"/>
    <w:rsid w:val="00CD0982"/>
    <w:rsid w:val="00CD102E"/>
    <w:rsid w:val="00CD1348"/>
    <w:rsid w:val="00CD1556"/>
    <w:rsid w:val="00CD15E4"/>
    <w:rsid w:val="00CD1DED"/>
    <w:rsid w:val="00CD1EA1"/>
    <w:rsid w:val="00CD2E40"/>
    <w:rsid w:val="00CD2E58"/>
    <w:rsid w:val="00CD2EFE"/>
    <w:rsid w:val="00CD35C6"/>
    <w:rsid w:val="00CD3B00"/>
    <w:rsid w:val="00CD436E"/>
    <w:rsid w:val="00CD4482"/>
    <w:rsid w:val="00CD460A"/>
    <w:rsid w:val="00CD4968"/>
    <w:rsid w:val="00CD4BCB"/>
    <w:rsid w:val="00CD4D73"/>
    <w:rsid w:val="00CD4F7E"/>
    <w:rsid w:val="00CD4F83"/>
    <w:rsid w:val="00CD5620"/>
    <w:rsid w:val="00CD66E5"/>
    <w:rsid w:val="00CD6FB0"/>
    <w:rsid w:val="00CD74B5"/>
    <w:rsid w:val="00CD78E5"/>
    <w:rsid w:val="00CD7C9E"/>
    <w:rsid w:val="00CE02B0"/>
    <w:rsid w:val="00CE0E84"/>
    <w:rsid w:val="00CE102E"/>
    <w:rsid w:val="00CE1E38"/>
    <w:rsid w:val="00CE2A89"/>
    <w:rsid w:val="00CE2CE6"/>
    <w:rsid w:val="00CE2E0A"/>
    <w:rsid w:val="00CE3062"/>
    <w:rsid w:val="00CE30C0"/>
    <w:rsid w:val="00CE3A5E"/>
    <w:rsid w:val="00CE4C53"/>
    <w:rsid w:val="00CE51F8"/>
    <w:rsid w:val="00CE62F5"/>
    <w:rsid w:val="00CE683A"/>
    <w:rsid w:val="00CE702F"/>
    <w:rsid w:val="00CE71D8"/>
    <w:rsid w:val="00CE7301"/>
    <w:rsid w:val="00CE76F8"/>
    <w:rsid w:val="00CE7B25"/>
    <w:rsid w:val="00CF00EA"/>
    <w:rsid w:val="00CF0E04"/>
    <w:rsid w:val="00CF0FC4"/>
    <w:rsid w:val="00CF1330"/>
    <w:rsid w:val="00CF199F"/>
    <w:rsid w:val="00CF1FC8"/>
    <w:rsid w:val="00CF214C"/>
    <w:rsid w:val="00CF240B"/>
    <w:rsid w:val="00CF2626"/>
    <w:rsid w:val="00CF291B"/>
    <w:rsid w:val="00CF31D0"/>
    <w:rsid w:val="00CF40DF"/>
    <w:rsid w:val="00CF44A0"/>
    <w:rsid w:val="00CF4CA2"/>
    <w:rsid w:val="00CF4DF2"/>
    <w:rsid w:val="00CF52BF"/>
    <w:rsid w:val="00CF53F2"/>
    <w:rsid w:val="00CF5555"/>
    <w:rsid w:val="00CF559B"/>
    <w:rsid w:val="00CF55EB"/>
    <w:rsid w:val="00CF56C9"/>
    <w:rsid w:val="00CF70DF"/>
    <w:rsid w:val="00CF765F"/>
    <w:rsid w:val="00CF7E36"/>
    <w:rsid w:val="00CF7FE0"/>
    <w:rsid w:val="00D003F6"/>
    <w:rsid w:val="00D00C24"/>
    <w:rsid w:val="00D0106A"/>
    <w:rsid w:val="00D013D1"/>
    <w:rsid w:val="00D027B5"/>
    <w:rsid w:val="00D030EC"/>
    <w:rsid w:val="00D03A61"/>
    <w:rsid w:val="00D044BF"/>
    <w:rsid w:val="00D0466A"/>
    <w:rsid w:val="00D04BC7"/>
    <w:rsid w:val="00D04D39"/>
    <w:rsid w:val="00D0576F"/>
    <w:rsid w:val="00D06193"/>
    <w:rsid w:val="00D06BFA"/>
    <w:rsid w:val="00D0703D"/>
    <w:rsid w:val="00D07D7C"/>
    <w:rsid w:val="00D103E4"/>
    <w:rsid w:val="00D11DD9"/>
    <w:rsid w:val="00D12CA6"/>
    <w:rsid w:val="00D12FEB"/>
    <w:rsid w:val="00D13AAD"/>
    <w:rsid w:val="00D13E87"/>
    <w:rsid w:val="00D14748"/>
    <w:rsid w:val="00D151AA"/>
    <w:rsid w:val="00D15713"/>
    <w:rsid w:val="00D15E99"/>
    <w:rsid w:val="00D167FD"/>
    <w:rsid w:val="00D16960"/>
    <w:rsid w:val="00D16B5F"/>
    <w:rsid w:val="00D172D4"/>
    <w:rsid w:val="00D1771A"/>
    <w:rsid w:val="00D17D59"/>
    <w:rsid w:val="00D20237"/>
    <w:rsid w:val="00D20818"/>
    <w:rsid w:val="00D21336"/>
    <w:rsid w:val="00D22B98"/>
    <w:rsid w:val="00D23864"/>
    <w:rsid w:val="00D23F74"/>
    <w:rsid w:val="00D23FE2"/>
    <w:rsid w:val="00D244B0"/>
    <w:rsid w:val="00D24D68"/>
    <w:rsid w:val="00D25662"/>
    <w:rsid w:val="00D25B1C"/>
    <w:rsid w:val="00D25CFE"/>
    <w:rsid w:val="00D27733"/>
    <w:rsid w:val="00D27A78"/>
    <w:rsid w:val="00D27BE6"/>
    <w:rsid w:val="00D30342"/>
    <w:rsid w:val="00D30631"/>
    <w:rsid w:val="00D30676"/>
    <w:rsid w:val="00D30F41"/>
    <w:rsid w:val="00D31519"/>
    <w:rsid w:val="00D3159C"/>
    <w:rsid w:val="00D32AC0"/>
    <w:rsid w:val="00D330C3"/>
    <w:rsid w:val="00D34145"/>
    <w:rsid w:val="00D34C7F"/>
    <w:rsid w:val="00D359A7"/>
    <w:rsid w:val="00D35B0E"/>
    <w:rsid w:val="00D360CA"/>
    <w:rsid w:val="00D363E2"/>
    <w:rsid w:val="00D36506"/>
    <w:rsid w:val="00D365DB"/>
    <w:rsid w:val="00D3708D"/>
    <w:rsid w:val="00D3793D"/>
    <w:rsid w:val="00D40426"/>
    <w:rsid w:val="00D408ED"/>
    <w:rsid w:val="00D40E2F"/>
    <w:rsid w:val="00D41370"/>
    <w:rsid w:val="00D41DCB"/>
    <w:rsid w:val="00D41EE7"/>
    <w:rsid w:val="00D42595"/>
    <w:rsid w:val="00D435AB"/>
    <w:rsid w:val="00D443B2"/>
    <w:rsid w:val="00D445F2"/>
    <w:rsid w:val="00D45F76"/>
    <w:rsid w:val="00D46369"/>
    <w:rsid w:val="00D47FB2"/>
    <w:rsid w:val="00D47FBD"/>
    <w:rsid w:val="00D50699"/>
    <w:rsid w:val="00D50970"/>
    <w:rsid w:val="00D50A3B"/>
    <w:rsid w:val="00D514C8"/>
    <w:rsid w:val="00D52D8E"/>
    <w:rsid w:val="00D5305E"/>
    <w:rsid w:val="00D5308B"/>
    <w:rsid w:val="00D54020"/>
    <w:rsid w:val="00D5470E"/>
    <w:rsid w:val="00D54BD2"/>
    <w:rsid w:val="00D55697"/>
    <w:rsid w:val="00D55ED9"/>
    <w:rsid w:val="00D5646A"/>
    <w:rsid w:val="00D569CD"/>
    <w:rsid w:val="00D571A7"/>
    <w:rsid w:val="00D57522"/>
    <w:rsid w:val="00D57748"/>
    <w:rsid w:val="00D579E6"/>
    <w:rsid w:val="00D57C96"/>
    <w:rsid w:val="00D57CEF"/>
    <w:rsid w:val="00D57D18"/>
    <w:rsid w:val="00D57EED"/>
    <w:rsid w:val="00D61014"/>
    <w:rsid w:val="00D6139F"/>
    <w:rsid w:val="00D619CE"/>
    <w:rsid w:val="00D61AFD"/>
    <w:rsid w:val="00D6262E"/>
    <w:rsid w:val="00D62A00"/>
    <w:rsid w:val="00D62FEF"/>
    <w:rsid w:val="00D639A0"/>
    <w:rsid w:val="00D63D3D"/>
    <w:rsid w:val="00D64512"/>
    <w:rsid w:val="00D64563"/>
    <w:rsid w:val="00D64702"/>
    <w:rsid w:val="00D65571"/>
    <w:rsid w:val="00D65FEA"/>
    <w:rsid w:val="00D6602E"/>
    <w:rsid w:val="00D669BB"/>
    <w:rsid w:val="00D66AC1"/>
    <w:rsid w:val="00D6717D"/>
    <w:rsid w:val="00D67E3F"/>
    <w:rsid w:val="00D67EF2"/>
    <w:rsid w:val="00D70026"/>
    <w:rsid w:val="00D7037B"/>
    <w:rsid w:val="00D70492"/>
    <w:rsid w:val="00D706C8"/>
    <w:rsid w:val="00D70E65"/>
    <w:rsid w:val="00D710BE"/>
    <w:rsid w:val="00D716B8"/>
    <w:rsid w:val="00D717A8"/>
    <w:rsid w:val="00D71C8F"/>
    <w:rsid w:val="00D71FB1"/>
    <w:rsid w:val="00D72A09"/>
    <w:rsid w:val="00D72B05"/>
    <w:rsid w:val="00D7330A"/>
    <w:rsid w:val="00D73A16"/>
    <w:rsid w:val="00D742FA"/>
    <w:rsid w:val="00D747D4"/>
    <w:rsid w:val="00D74F24"/>
    <w:rsid w:val="00D76147"/>
    <w:rsid w:val="00D77416"/>
    <w:rsid w:val="00D77672"/>
    <w:rsid w:val="00D778C1"/>
    <w:rsid w:val="00D77949"/>
    <w:rsid w:val="00D77996"/>
    <w:rsid w:val="00D80739"/>
    <w:rsid w:val="00D80BA6"/>
    <w:rsid w:val="00D80C52"/>
    <w:rsid w:val="00D82FCD"/>
    <w:rsid w:val="00D83173"/>
    <w:rsid w:val="00D84033"/>
    <w:rsid w:val="00D845AF"/>
    <w:rsid w:val="00D84BDE"/>
    <w:rsid w:val="00D8563D"/>
    <w:rsid w:val="00D85739"/>
    <w:rsid w:val="00D86530"/>
    <w:rsid w:val="00D86EC8"/>
    <w:rsid w:val="00D874FE"/>
    <w:rsid w:val="00D875B8"/>
    <w:rsid w:val="00D87C1F"/>
    <w:rsid w:val="00D87C20"/>
    <w:rsid w:val="00D90A07"/>
    <w:rsid w:val="00D90F2B"/>
    <w:rsid w:val="00D91042"/>
    <w:rsid w:val="00D911D9"/>
    <w:rsid w:val="00D91203"/>
    <w:rsid w:val="00D912BF"/>
    <w:rsid w:val="00D918F7"/>
    <w:rsid w:val="00D91A5F"/>
    <w:rsid w:val="00D92282"/>
    <w:rsid w:val="00D92C79"/>
    <w:rsid w:val="00D92D52"/>
    <w:rsid w:val="00D93288"/>
    <w:rsid w:val="00D93303"/>
    <w:rsid w:val="00D94271"/>
    <w:rsid w:val="00D95174"/>
    <w:rsid w:val="00D9526F"/>
    <w:rsid w:val="00D95D17"/>
    <w:rsid w:val="00D95DE8"/>
    <w:rsid w:val="00D95FF7"/>
    <w:rsid w:val="00D962D6"/>
    <w:rsid w:val="00D96AC8"/>
    <w:rsid w:val="00D96F9D"/>
    <w:rsid w:val="00D96FB6"/>
    <w:rsid w:val="00D97023"/>
    <w:rsid w:val="00D9784A"/>
    <w:rsid w:val="00DA0068"/>
    <w:rsid w:val="00DA0821"/>
    <w:rsid w:val="00DA1403"/>
    <w:rsid w:val="00DA1527"/>
    <w:rsid w:val="00DA1586"/>
    <w:rsid w:val="00DA17AC"/>
    <w:rsid w:val="00DA1D0B"/>
    <w:rsid w:val="00DA1FEA"/>
    <w:rsid w:val="00DA2639"/>
    <w:rsid w:val="00DA3655"/>
    <w:rsid w:val="00DA367B"/>
    <w:rsid w:val="00DA36C6"/>
    <w:rsid w:val="00DA3B1F"/>
    <w:rsid w:val="00DA3C76"/>
    <w:rsid w:val="00DA417D"/>
    <w:rsid w:val="00DA46AE"/>
    <w:rsid w:val="00DA4973"/>
    <w:rsid w:val="00DA4D55"/>
    <w:rsid w:val="00DA4DF8"/>
    <w:rsid w:val="00DA4F72"/>
    <w:rsid w:val="00DA51C8"/>
    <w:rsid w:val="00DA579C"/>
    <w:rsid w:val="00DA64AB"/>
    <w:rsid w:val="00DA64B6"/>
    <w:rsid w:val="00DA68A9"/>
    <w:rsid w:val="00DA6C1E"/>
    <w:rsid w:val="00DA6D05"/>
    <w:rsid w:val="00DA6F36"/>
    <w:rsid w:val="00DA7607"/>
    <w:rsid w:val="00DA7A6B"/>
    <w:rsid w:val="00DB0D2E"/>
    <w:rsid w:val="00DB0E3E"/>
    <w:rsid w:val="00DB138E"/>
    <w:rsid w:val="00DB1E45"/>
    <w:rsid w:val="00DB231E"/>
    <w:rsid w:val="00DB2AEC"/>
    <w:rsid w:val="00DB331E"/>
    <w:rsid w:val="00DB38EE"/>
    <w:rsid w:val="00DB4319"/>
    <w:rsid w:val="00DB45E4"/>
    <w:rsid w:val="00DB4912"/>
    <w:rsid w:val="00DB4E6F"/>
    <w:rsid w:val="00DB596E"/>
    <w:rsid w:val="00DB5B3C"/>
    <w:rsid w:val="00DB5C9B"/>
    <w:rsid w:val="00DB6CAC"/>
    <w:rsid w:val="00DB701A"/>
    <w:rsid w:val="00DB727E"/>
    <w:rsid w:val="00DB7773"/>
    <w:rsid w:val="00DB7F57"/>
    <w:rsid w:val="00DB7F64"/>
    <w:rsid w:val="00DC00EA"/>
    <w:rsid w:val="00DC0163"/>
    <w:rsid w:val="00DC0541"/>
    <w:rsid w:val="00DC08B8"/>
    <w:rsid w:val="00DC1116"/>
    <w:rsid w:val="00DC27C0"/>
    <w:rsid w:val="00DC2905"/>
    <w:rsid w:val="00DC2E5E"/>
    <w:rsid w:val="00DC3802"/>
    <w:rsid w:val="00DC3C11"/>
    <w:rsid w:val="00DC3D4D"/>
    <w:rsid w:val="00DC4054"/>
    <w:rsid w:val="00DC407B"/>
    <w:rsid w:val="00DC45AE"/>
    <w:rsid w:val="00DC650D"/>
    <w:rsid w:val="00DC684A"/>
    <w:rsid w:val="00DC6A29"/>
    <w:rsid w:val="00DC7CEB"/>
    <w:rsid w:val="00DD0289"/>
    <w:rsid w:val="00DD0A48"/>
    <w:rsid w:val="00DD10FE"/>
    <w:rsid w:val="00DD1303"/>
    <w:rsid w:val="00DD1A0B"/>
    <w:rsid w:val="00DD211F"/>
    <w:rsid w:val="00DD21C0"/>
    <w:rsid w:val="00DD2C8E"/>
    <w:rsid w:val="00DD3139"/>
    <w:rsid w:val="00DD342C"/>
    <w:rsid w:val="00DD348A"/>
    <w:rsid w:val="00DD3B60"/>
    <w:rsid w:val="00DD457F"/>
    <w:rsid w:val="00DD49B7"/>
    <w:rsid w:val="00DD4AE2"/>
    <w:rsid w:val="00DD5889"/>
    <w:rsid w:val="00DD5C8B"/>
    <w:rsid w:val="00DD6116"/>
    <w:rsid w:val="00DD6208"/>
    <w:rsid w:val="00DD64A6"/>
    <w:rsid w:val="00DD6CC8"/>
    <w:rsid w:val="00DD7090"/>
    <w:rsid w:val="00DD7739"/>
    <w:rsid w:val="00DD7FC6"/>
    <w:rsid w:val="00DE0764"/>
    <w:rsid w:val="00DE0894"/>
    <w:rsid w:val="00DE0AB3"/>
    <w:rsid w:val="00DE0EFA"/>
    <w:rsid w:val="00DE1622"/>
    <w:rsid w:val="00DE193D"/>
    <w:rsid w:val="00DE1E1D"/>
    <w:rsid w:val="00DE22DD"/>
    <w:rsid w:val="00DE267C"/>
    <w:rsid w:val="00DE2E21"/>
    <w:rsid w:val="00DE3151"/>
    <w:rsid w:val="00DE419C"/>
    <w:rsid w:val="00DE47D9"/>
    <w:rsid w:val="00DE6314"/>
    <w:rsid w:val="00DE64F2"/>
    <w:rsid w:val="00DE6642"/>
    <w:rsid w:val="00DE78D8"/>
    <w:rsid w:val="00DE7E44"/>
    <w:rsid w:val="00DF120B"/>
    <w:rsid w:val="00DF16C0"/>
    <w:rsid w:val="00DF1E9D"/>
    <w:rsid w:val="00DF207A"/>
    <w:rsid w:val="00DF20AA"/>
    <w:rsid w:val="00DF2A8F"/>
    <w:rsid w:val="00DF2C4E"/>
    <w:rsid w:val="00DF2DED"/>
    <w:rsid w:val="00DF3013"/>
    <w:rsid w:val="00DF3BCA"/>
    <w:rsid w:val="00DF3D32"/>
    <w:rsid w:val="00DF45C6"/>
    <w:rsid w:val="00DF4783"/>
    <w:rsid w:val="00DF478F"/>
    <w:rsid w:val="00DF4959"/>
    <w:rsid w:val="00DF5694"/>
    <w:rsid w:val="00DF5C13"/>
    <w:rsid w:val="00DF5F48"/>
    <w:rsid w:val="00DF5F80"/>
    <w:rsid w:val="00DF66A7"/>
    <w:rsid w:val="00DF6C00"/>
    <w:rsid w:val="00DF6CBF"/>
    <w:rsid w:val="00DF7B92"/>
    <w:rsid w:val="00DF7E8A"/>
    <w:rsid w:val="00DF7E99"/>
    <w:rsid w:val="00E006D0"/>
    <w:rsid w:val="00E0088D"/>
    <w:rsid w:val="00E0148B"/>
    <w:rsid w:val="00E016A3"/>
    <w:rsid w:val="00E016AD"/>
    <w:rsid w:val="00E0218C"/>
    <w:rsid w:val="00E032CA"/>
    <w:rsid w:val="00E03380"/>
    <w:rsid w:val="00E0373D"/>
    <w:rsid w:val="00E038F9"/>
    <w:rsid w:val="00E03BA6"/>
    <w:rsid w:val="00E041C6"/>
    <w:rsid w:val="00E04B1D"/>
    <w:rsid w:val="00E04FFC"/>
    <w:rsid w:val="00E0550D"/>
    <w:rsid w:val="00E056CE"/>
    <w:rsid w:val="00E05BEA"/>
    <w:rsid w:val="00E05F61"/>
    <w:rsid w:val="00E06179"/>
    <w:rsid w:val="00E061AB"/>
    <w:rsid w:val="00E062A6"/>
    <w:rsid w:val="00E06773"/>
    <w:rsid w:val="00E07D87"/>
    <w:rsid w:val="00E07FCC"/>
    <w:rsid w:val="00E104BF"/>
    <w:rsid w:val="00E10825"/>
    <w:rsid w:val="00E12F7F"/>
    <w:rsid w:val="00E1412F"/>
    <w:rsid w:val="00E14519"/>
    <w:rsid w:val="00E14B5F"/>
    <w:rsid w:val="00E15172"/>
    <w:rsid w:val="00E152CF"/>
    <w:rsid w:val="00E15969"/>
    <w:rsid w:val="00E15BDC"/>
    <w:rsid w:val="00E17B9D"/>
    <w:rsid w:val="00E17F20"/>
    <w:rsid w:val="00E20341"/>
    <w:rsid w:val="00E203A6"/>
    <w:rsid w:val="00E211F8"/>
    <w:rsid w:val="00E21592"/>
    <w:rsid w:val="00E21871"/>
    <w:rsid w:val="00E22759"/>
    <w:rsid w:val="00E2346A"/>
    <w:rsid w:val="00E23B24"/>
    <w:rsid w:val="00E23BE0"/>
    <w:rsid w:val="00E249C8"/>
    <w:rsid w:val="00E25C2F"/>
    <w:rsid w:val="00E25EA4"/>
    <w:rsid w:val="00E26B50"/>
    <w:rsid w:val="00E26D51"/>
    <w:rsid w:val="00E274B2"/>
    <w:rsid w:val="00E27A08"/>
    <w:rsid w:val="00E301F8"/>
    <w:rsid w:val="00E3021F"/>
    <w:rsid w:val="00E30CA0"/>
    <w:rsid w:val="00E316BD"/>
    <w:rsid w:val="00E31892"/>
    <w:rsid w:val="00E31F8A"/>
    <w:rsid w:val="00E32101"/>
    <w:rsid w:val="00E3229D"/>
    <w:rsid w:val="00E3276E"/>
    <w:rsid w:val="00E32A53"/>
    <w:rsid w:val="00E32AD2"/>
    <w:rsid w:val="00E32C34"/>
    <w:rsid w:val="00E32F7E"/>
    <w:rsid w:val="00E336EA"/>
    <w:rsid w:val="00E33D30"/>
    <w:rsid w:val="00E33F7F"/>
    <w:rsid w:val="00E35068"/>
    <w:rsid w:val="00E352AF"/>
    <w:rsid w:val="00E36298"/>
    <w:rsid w:val="00E362F6"/>
    <w:rsid w:val="00E36374"/>
    <w:rsid w:val="00E364CC"/>
    <w:rsid w:val="00E36845"/>
    <w:rsid w:val="00E36CCF"/>
    <w:rsid w:val="00E379B3"/>
    <w:rsid w:val="00E403D6"/>
    <w:rsid w:val="00E409B7"/>
    <w:rsid w:val="00E40C2D"/>
    <w:rsid w:val="00E40F8A"/>
    <w:rsid w:val="00E417E4"/>
    <w:rsid w:val="00E41C21"/>
    <w:rsid w:val="00E41F14"/>
    <w:rsid w:val="00E41F2B"/>
    <w:rsid w:val="00E42234"/>
    <w:rsid w:val="00E42E14"/>
    <w:rsid w:val="00E42EA1"/>
    <w:rsid w:val="00E4345D"/>
    <w:rsid w:val="00E43C35"/>
    <w:rsid w:val="00E43F44"/>
    <w:rsid w:val="00E44D98"/>
    <w:rsid w:val="00E44F75"/>
    <w:rsid w:val="00E45461"/>
    <w:rsid w:val="00E45D72"/>
    <w:rsid w:val="00E45E74"/>
    <w:rsid w:val="00E45FA2"/>
    <w:rsid w:val="00E46493"/>
    <w:rsid w:val="00E47519"/>
    <w:rsid w:val="00E479AF"/>
    <w:rsid w:val="00E47AD5"/>
    <w:rsid w:val="00E47D62"/>
    <w:rsid w:val="00E504F9"/>
    <w:rsid w:val="00E5054C"/>
    <w:rsid w:val="00E50834"/>
    <w:rsid w:val="00E50BB0"/>
    <w:rsid w:val="00E50EEB"/>
    <w:rsid w:val="00E513C3"/>
    <w:rsid w:val="00E51942"/>
    <w:rsid w:val="00E51B16"/>
    <w:rsid w:val="00E51E83"/>
    <w:rsid w:val="00E5211C"/>
    <w:rsid w:val="00E5267B"/>
    <w:rsid w:val="00E53FCC"/>
    <w:rsid w:val="00E54564"/>
    <w:rsid w:val="00E54816"/>
    <w:rsid w:val="00E54A1C"/>
    <w:rsid w:val="00E54E39"/>
    <w:rsid w:val="00E55346"/>
    <w:rsid w:val="00E557E4"/>
    <w:rsid w:val="00E559F0"/>
    <w:rsid w:val="00E55D62"/>
    <w:rsid w:val="00E5687F"/>
    <w:rsid w:val="00E56A01"/>
    <w:rsid w:val="00E56E4E"/>
    <w:rsid w:val="00E57972"/>
    <w:rsid w:val="00E57E6B"/>
    <w:rsid w:val="00E60756"/>
    <w:rsid w:val="00E60EA2"/>
    <w:rsid w:val="00E6138E"/>
    <w:rsid w:val="00E617D6"/>
    <w:rsid w:val="00E62B8B"/>
    <w:rsid w:val="00E62BF4"/>
    <w:rsid w:val="00E63359"/>
    <w:rsid w:val="00E634F6"/>
    <w:rsid w:val="00E63773"/>
    <w:rsid w:val="00E637D2"/>
    <w:rsid w:val="00E63C0E"/>
    <w:rsid w:val="00E6466D"/>
    <w:rsid w:val="00E64A1B"/>
    <w:rsid w:val="00E64C24"/>
    <w:rsid w:val="00E652C8"/>
    <w:rsid w:val="00E655F5"/>
    <w:rsid w:val="00E661FC"/>
    <w:rsid w:val="00E66554"/>
    <w:rsid w:val="00E672FC"/>
    <w:rsid w:val="00E67E63"/>
    <w:rsid w:val="00E70118"/>
    <w:rsid w:val="00E70587"/>
    <w:rsid w:val="00E70C85"/>
    <w:rsid w:val="00E70EC9"/>
    <w:rsid w:val="00E7138B"/>
    <w:rsid w:val="00E71525"/>
    <w:rsid w:val="00E71644"/>
    <w:rsid w:val="00E71646"/>
    <w:rsid w:val="00E7263E"/>
    <w:rsid w:val="00E729E6"/>
    <w:rsid w:val="00E72D49"/>
    <w:rsid w:val="00E73E69"/>
    <w:rsid w:val="00E7498A"/>
    <w:rsid w:val="00E74F83"/>
    <w:rsid w:val="00E751EB"/>
    <w:rsid w:val="00E75266"/>
    <w:rsid w:val="00E75404"/>
    <w:rsid w:val="00E757CD"/>
    <w:rsid w:val="00E7593C"/>
    <w:rsid w:val="00E759CA"/>
    <w:rsid w:val="00E76366"/>
    <w:rsid w:val="00E7678A"/>
    <w:rsid w:val="00E76AA5"/>
    <w:rsid w:val="00E76AC7"/>
    <w:rsid w:val="00E77E13"/>
    <w:rsid w:val="00E8061B"/>
    <w:rsid w:val="00E80873"/>
    <w:rsid w:val="00E80919"/>
    <w:rsid w:val="00E809D2"/>
    <w:rsid w:val="00E81153"/>
    <w:rsid w:val="00E81689"/>
    <w:rsid w:val="00E82064"/>
    <w:rsid w:val="00E82A26"/>
    <w:rsid w:val="00E82BCF"/>
    <w:rsid w:val="00E83645"/>
    <w:rsid w:val="00E83D9A"/>
    <w:rsid w:val="00E84634"/>
    <w:rsid w:val="00E8464A"/>
    <w:rsid w:val="00E8491B"/>
    <w:rsid w:val="00E84DD4"/>
    <w:rsid w:val="00E853ED"/>
    <w:rsid w:val="00E8629B"/>
    <w:rsid w:val="00E867DA"/>
    <w:rsid w:val="00E8694B"/>
    <w:rsid w:val="00E86F85"/>
    <w:rsid w:val="00E87222"/>
    <w:rsid w:val="00E87342"/>
    <w:rsid w:val="00E87571"/>
    <w:rsid w:val="00E875AE"/>
    <w:rsid w:val="00E87E1B"/>
    <w:rsid w:val="00E9019E"/>
    <w:rsid w:val="00E902F2"/>
    <w:rsid w:val="00E90C01"/>
    <w:rsid w:val="00E90F6B"/>
    <w:rsid w:val="00E91102"/>
    <w:rsid w:val="00E913FA"/>
    <w:rsid w:val="00E91697"/>
    <w:rsid w:val="00E920A1"/>
    <w:rsid w:val="00E925D9"/>
    <w:rsid w:val="00E9270C"/>
    <w:rsid w:val="00E92716"/>
    <w:rsid w:val="00E928CA"/>
    <w:rsid w:val="00E92F37"/>
    <w:rsid w:val="00E935F1"/>
    <w:rsid w:val="00E9387A"/>
    <w:rsid w:val="00E94271"/>
    <w:rsid w:val="00E9483C"/>
    <w:rsid w:val="00E94A81"/>
    <w:rsid w:val="00E9568A"/>
    <w:rsid w:val="00E956DA"/>
    <w:rsid w:val="00E95804"/>
    <w:rsid w:val="00E96315"/>
    <w:rsid w:val="00E96490"/>
    <w:rsid w:val="00E96A36"/>
    <w:rsid w:val="00E96F08"/>
    <w:rsid w:val="00E97410"/>
    <w:rsid w:val="00E97501"/>
    <w:rsid w:val="00E97502"/>
    <w:rsid w:val="00EA02E0"/>
    <w:rsid w:val="00EA09A2"/>
    <w:rsid w:val="00EA0B53"/>
    <w:rsid w:val="00EA10B0"/>
    <w:rsid w:val="00EA187E"/>
    <w:rsid w:val="00EA1FFB"/>
    <w:rsid w:val="00EA2D42"/>
    <w:rsid w:val="00EA358A"/>
    <w:rsid w:val="00EA3872"/>
    <w:rsid w:val="00EA3E29"/>
    <w:rsid w:val="00EA4C0F"/>
    <w:rsid w:val="00EA4C58"/>
    <w:rsid w:val="00EA5372"/>
    <w:rsid w:val="00EA55D5"/>
    <w:rsid w:val="00EA56C9"/>
    <w:rsid w:val="00EA6056"/>
    <w:rsid w:val="00EA629F"/>
    <w:rsid w:val="00EA6348"/>
    <w:rsid w:val="00EA66BB"/>
    <w:rsid w:val="00EA727D"/>
    <w:rsid w:val="00EA7301"/>
    <w:rsid w:val="00EA76AE"/>
    <w:rsid w:val="00EB024E"/>
    <w:rsid w:val="00EB048E"/>
    <w:rsid w:val="00EB249C"/>
    <w:rsid w:val="00EB25BF"/>
    <w:rsid w:val="00EB27CD"/>
    <w:rsid w:val="00EB3A4F"/>
    <w:rsid w:val="00EB3AD6"/>
    <w:rsid w:val="00EB3C30"/>
    <w:rsid w:val="00EB3C93"/>
    <w:rsid w:val="00EB3DA1"/>
    <w:rsid w:val="00EB4148"/>
    <w:rsid w:val="00EB4B36"/>
    <w:rsid w:val="00EB4BC7"/>
    <w:rsid w:val="00EB4E9C"/>
    <w:rsid w:val="00EB5C1F"/>
    <w:rsid w:val="00EB5C58"/>
    <w:rsid w:val="00EB6B03"/>
    <w:rsid w:val="00EB7133"/>
    <w:rsid w:val="00EB7901"/>
    <w:rsid w:val="00EB7949"/>
    <w:rsid w:val="00EB7CAC"/>
    <w:rsid w:val="00EC10BC"/>
    <w:rsid w:val="00EC177D"/>
    <w:rsid w:val="00EC1B19"/>
    <w:rsid w:val="00EC27B7"/>
    <w:rsid w:val="00EC360B"/>
    <w:rsid w:val="00EC3969"/>
    <w:rsid w:val="00EC453F"/>
    <w:rsid w:val="00EC583B"/>
    <w:rsid w:val="00EC5F05"/>
    <w:rsid w:val="00EC6139"/>
    <w:rsid w:val="00EC6A26"/>
    <w:rsid w:val="00EC70C6"/>
    <w:rsid w:val="00EC723C"/>
    <w:rsid w:val="00EC76BC"/>
    <w:rsid w:val="00EC78C9"/>
    <w:rsid w:val="00ED02ED"/>
    <w:rsid w:val="00ED0EB5"/>
    <w:rsid w:val="00ED151E"/>
    <w:rsid w:val="00ED1547"/>
    <w:rsid w:val="00ED20CA"/>
    <w:rsid w:val="00ED2483"/>
    <w:rsid w:val="00ED2892"/>
    <w:rsid w:val="00ED291D"/>
    <w:rsid w:val="00ED298E"/>
    <w:rsid w:val="00ED3449"/>
    <w:rsid w:val="00ED35C7"/>
    <w:rsid w:val="00ED49FF"/>
    <w:rsid w:val="00ED4AE8"/>
    <w:rsid w:val="00ED58FB"/>
    <w:rsid w:val="00ED5B99"/>
    <w:rsid w:val="00ED5C99"/>
    <w:rsid w:val="00ED64AC"/>
    <w:rsid w:val="00ED6557"/>
    <w:rsid w:val="00ED689C"/>
    <w:rsid w:val="00ED6DCC"/>
    <w:rsid w:val="00ED7153"/>
    <w:rsid w:val="00EE207E"/>
    <w:rsid w:val="00EE258E"/>
    <w:rsid w:val="00EE2A08"/>
    <w:rsid w:val="00EE34DF"/>
    <w:rsid w:val="00EE433C"/>
    <w:rsid w:val="00EE46D8"/>
    <w:rsid w:val="00EE47DA"/>
    <w:rsid w:val="00EE4AA3"/>
    <w:rsid w:val="00EE5090"/>
    <w:rsid w:val="00EE51F9"/>
    <w:rsid w:val="00EE540E"/>
    <w:rsid w:val="00EE56AA"/>
    <w:rsid w:val="00EE67A6"/>
    <w:rsid w:val="00EE6C13"/>
    <w:rsid w:val="00EE73E7"/>
    <w:rsid w:val="00EE78C3"/>
    <w:rsid w:val="00EE78E2"/>
    <w:rsid w:val="00EF0192"/>
    <w:rsid w:val="00EF025E"/>
    <w:rsid w:val="00EF08D9"/>
    <w:rsid w:val="00EF098C"/>
    <w:rsid w:val="00EF172B"/>
    <w:rsid w:val="00EF17F0"/>
    <w:rsid w:val="00EF1DD3"/>
    <w:rsid w:val="00EF1FC8"/>
    <w:rsid w:val="00EF2F89"/>
    <w:rsid w:val="00EF37FE"/>
    <w:rsid w:val="00EF41A8"/>
    <w:rsid w:val="00EF4B06"/>
    <w:rsid w:val="00EF6977"/>
    <w:rsid w:val="00EF7239"/>
    <w:rsid w:val="00EF729A"/>
    <w:rsid w:val="00EF7309"/>
    <w:rsid w:val="00EF7525"/>
    <w:rsid w:val="00EF7DE4"/>
    <w:rsid w:val="00EF7ED2"/>
    <w:rsid w:val="00F00265"/>
    <w:rsid w:val="00F00BBA"/>
    <w:rsid w:val="00F00D8E"/>
    <w:rsid w:val="00F0170D"/>
    <w:rsid w:val="00F01CA6"/>
    <w:rsid w:val="00F01EB1"/>
    <w:rsid w:val="00F03CD1"/>
    <w:rsid w:val="00F03E98"/>
    <w:rsid w:val="00F05845"/>
    <w:rsid w:val="00F062A5"/>
    <w:rsid w:val="00F06555"/>
    <w:rsid w:val="00F066D5"/>
    <w:rsid w:val="00F067D0"/>
    <w:rsid w:val="00F06DCD"/>
    <w:rsid w:val="00F077CE"/>
    <w:rsid w:val="00F07C12"/>
    <w:rsid w:val="00F1062E"/>
    <w:rsid w:val="00F10B5C"/>
    <w:rsid w:val="00F10DFC"/>
    <w:rsid w:val="00F10FDE"/>
    <w:rsid w:val="00F11AB6"/>
    <w:rsid w:val="00F11E5D"/>
    <w:rsid w:val="00F12288"/>
    <w:rsid w:val="00F1237A"/>
    <w:rsid w:val="00F124F8"/>
    <w:rsid w:val="00F125D6"/>
    <w:rsid w:val="00F12855"/>
    <w:rsid w:val="00F12A95"/>
    <w:rsid w:val="00F12C81"/>
    <w:rsid w:val="00F14370"/>
    <w:rsid w:val="00F145B0"/>
    <w:rsid w:val="00F15551"/>
    <w:rsid w:val="00F1559D"/>
    <w:rsid w:val="00F15A2E"/>
    <w:rsid w:val="00F15D0E"/>
    <w:rsid w:val="00F16897"/>
    <w:rsid w:val="00F2000A"/>
    <w:rsid w:val="00F2006D"/>
    <w:rsid w:val="00F20452"/>
    <w:rsid w:val="00F20750"/>
    <w:rsid w:val="00F21037"/>
    <w:rsid w:val="00F217D7"/>
    <w:rsid w:val="00F22091"/>
    <w:rsid w:val="00F229BB"/>
    <w:rsid w:val="00F22CBD"/>
    <w:rsid w:val="00F22E5D"/>
    <w:rsid w:val="00F23157"/>
    <w:rsid w:val="00F23580"/>
    <w:rsid w:val="00F23A91"/>
    <w:rsid w:val="00F23C2E"/>
    <w:rsid w:val="00F23DA7"/>
    <w:rsid w:val="00F23EB5"/>
    <w:rsid w:val="00F23F17"/>
    <w:rsid w:val="00F255A8"/>
    <w:rsid w:val="00F25C53"/>
    <w:rsid w:val="00F25C71"/>
    <w:rsid w:val="00F2700A"/>
    <w:rsid w:val="00F272F1"/>
    <w:rsid w:val="00F300D0"/>
    <w:rsid w:val="00F306A8"/>
    <w:rsid w:val="00F307D7"/>
    <w:rsid w:val="00F30AD2"/>
    <w:rsid w:val="00F30CCB"/>
    <w:rsid w:val="00F30DAC"/>
    <w:rsid w:val="00F310DF"/>
    <w:rsid w:val="00F31412"/>
    <w:rsid w:val="00F31888"/>
    <w:rsid w:val="00F325BB"/>
    <w:rsid w:val="00F32B19"/>
    <w:rsid w:val="00F33024"/>
    <w:rsid w:val="00F332BF"/>
    <w:rsid w:val="00F34288"/>
    <w:rsid w:val="00F344C1"/>
    <w:rsid w:val="00F34BAD"/>
    <w:rsid w:val="00F34C92"/>
    <w:rsid w:val="00F34FF7"/>
    <w:rsid w:val="00F36171"/>
    <w:rsid w:val="00F37688"/>
    <w:rsid w:val="00F376EB"/>
    <w:rsid w:val="00F37708"/>
    <w:rsid w:val="00F37F62"/>
    <w:rsid w:val="00F4025E"/>
    <w:rsid w:val="00F406B1"/>
    <w:rsid w:val="00F41781"/>
    <w:rsid w:val="00F41882"/>
    <w:rsid w:val="00F41BC9"/>
    <w:rsid w:val="00F423E5"/>
    <w:rsid w:val="00F42DBB"/>
    <w:rsid w:val="00F42E26"/>
    <w:rsid w:val="00F42F2A"/>
    <w:rsid w:val="00F4392D"/>
    <w:rsid w:val="00F43AE3"/>
    <w:rsid w:val="00F43E02"/>
    <w:rsid w:val="00F44059"/>
    <w:rsid w:val="00F445CB"/>
    <w:rsid w:val="00F44790"/>
    <w:rsid w:val="00F44B19"/>
    <w:rsid w:val="00F45372"/>
    <w:rsid w:val="00F453A4"/>
    <w:rsid w:val="00F458D4"/>
    <w:rsid w:val="00F45E38"/>
    <w:rsid w:val="00F46CC2"/>
    <w:rsid w:val="00F46E39"/>
    <w:rsid w:val="00F46FFE"/>
    <w:rsid w:val="00F472C8"/>
    <w:rsid w:val="00F472D9"/>
    <w:rsid w:val="00F472F7"/>
    <w:rsid w:val="00F47360"/>
    <w:rsid w:val="00F5009D"/>
    <w:rsid w:val="00F507A8"/>
    <w:rsid w:val="00F50EAD"/>
    <w:rsid w:val="00F53496"/>
    <w:rsid w:val="00F535F6"/>
    <w:rsid w:val="00F53FC2"/>
    <w:rsid w:val="00F54622"/>
    <w:rsid w:val="00F54682"/>
    <w:rsid w:val="00F549C8"/>
    <w:rsid w:val="00F5538E"/>
    <w:rsid w:val="00F557B6"/>
    <w:rsid w:val="00F55E3D"/>
    <w:rsid w:val="00F55EAA"/>
    <w:rsid w:val="00F56093"/>
    <w:rsid w:val="00F560BF"/>
    <w:rsid w:val="00F560F7"/>
    <w:rsid w:val="00F56325"/>
    <w:rsid w:val="00F56671"/>
    <w:rsid w:val="00F568E7"/>
    <w:rsid w:val="00F56AA8"/>
    <w:rsid w:val="00F57A3C"/>
    <w:rsid w:val="00F57ADB"/>
    <w:rsid w:val="00F57B10"/>
    <w:rsid w:val="00F57D29"/>
    <w:rsid w:val="00F604C8"/>
    <w:rsid w:val="00F60554"/>
    <w:rsid w:val="00F61470"/>
    <w:rsid w:val="00F615D3"/>
    <w:rsid w:val="00F61747"/>
    <w:rsid w:val="00F61DB7"/>
    <w:rsid w:val="00F6229D"/>
    <w:rsid w:val="00F6251B"/>
    <w:rsid w:val="00F6334D"/>
    <w:rsid w:val="00F63599"/>
    <w:rsid w:val="00F63D1A"/>
    <w:rsid w:val="00F644D4"/>
    <w:rsid w:val="00F64907"/>
    <w:rsid w:val="00F64C3B"/>
    <w:rsid w:val="00F64EB8"/>
    <w:rsid w:val="00F66302"/>
    <w:rsid w:val="00F664DF"/>
    <w:rsid w:val="00F675C8"/>
    <w:rsid w:val="00F71781"/>
    <w:rsid w:val="00F7239D"/>
    <w:rsid w:val="00F73B8C"/>
    <w:rsid w:val="00F74441"/>
    <w:rsid w:val="00F74AB2"/>
    <w:rsid w:val="00F75A88"/>
    <w:rsid w:val="00F7601B"/>
    <w:rsid w:val="00F768E6"/>
    <w:rsid w:val="00F774E2"/>
    <w:rsid w:val="00F801EC"/>
    <w:rsid w:val="00F8041D"/>
    <w:rsid w:val="00F806AA"/>
    <w:rsid w:val="00F808ED"/>
    <w:rsid w:val="00F80BC4"/>
    <w:rsid w:val="00F80D84"/>
    <w:rsid w:val="00F831B7"/>
    <w:rsid w:val="00F833F0"/>
    <w:rsid w:val="00F8359D"/>
    <w:rsid w:val="00F83BB8"/>
    <w:rsid w:val="00F83D8A"/>
    <w:rsid w:val="00F83EA8"/>
    <w:rsid w:val="00F83F12"/>
    <w:rsid w:val="00F84382"/>
    <w:rsid w:val="00F84514"/>
    <w:rsid w:val="00F84E01"/>
    <w:rsid w:val="00F852AC"/>
    <w:rsid w:val="00F85995"/>
    <w:rsid w:val="00F860B1"/>
    <w:rsid w:val="00F87461"/>
    <w:rsid w:val="00F87621"/>
    <w:rsid w:val="00F87C2D"/>
    <w:rsid w:val="00F9022E"/>
    <w:rsid w:val="00F903A9"/>
    <w:rsid w:val="00F90503"/>
    <w:rsid w:val="00F9076F"/>
    <w:rsid w:val="00F90F43"/>
    <w:rsid w:val="00F91BC0"/>
    <w:rsid w:val="00F925F1"/>
    <w:rsid w:val="00F9307C"/>
    <w:rsid w:val="00F945AD"/>
    <w:rsid w:val="00F94A42"/>
    <w:rsid w:val="00F94F05"/>
    <w:rsid w:val="00F955E2"/>
    <w:rsid w:val="00F955F1"/>
    <w:rsid w:val="00F96773"/>
    <w:rsid w:val="00F9727E"/>
    <w:rsid w:val="00FA0725"/>
    <w:rsid w:val="00FA0814"/>
    <w:rsid w:val="00FA0EEA"/>
    <w:rsid w:val="00FA1B1D"/>
    <w:rsid w:val="00FA24E9"/>
    <w:rsid w:val="00FA2AF4"/>
    <w:rsid w:val="00FA2D6C"/>
    <w:rsid w:val="00FA3C80"/>
    <w:rsid w:val="00FA4673"/>
    <w:rsid w:val="00FA49AB"/>
    <w:rsid w:val="00FA535D"/>
    <w:rsid w:val="00FA55A6"/>
    <w:rsid w:val="00FA5C7F"/>
    <w:rsid w:val="00FA5C86"/>
    <w:rsid w:val="00FA6090"/>
    <w:rsid w:val="00FA6E38"/>
    <w:rsid w:val="00FA7699"/>
    <w:rsid w:val="00FA77AE"/>
    <w:rsid w:val="00FB0025"/>
    <w:rsid w:val="00FB0204"/>
    <w:rsid w:val="00FB031F"/>
    <w:rsid w:val="00FB0A40"/>
    <w:rsid w:val="00FB15F5"/>
    <w:rsid w:val="00FB1A7A"/>
    <w:rsid w:val="00FB20D6"/>
    <w:rsid w:val="00FB262B"/>
    <w:rsid w:val="00FB2BB4"/>
    <w:rsid w:val="00FB3990"/>
    <w:rsid w:val="00FB3EEF"/>
    <w:rsid w:val="00FB518E"/>
    <w:rsid w:val="00FB519F"/>
    <w:rsid w:val="00FB5832"/>
    <w:rsid w:val="00FB60FD"/>
    <w:rsid w:val="00FB6275"/>
    <w:rsid w:val="00FB723A"/>
    <w:rsid w:val="00FB743B"/>
    <w:rsid w:val="00FC063B"/>
    <w:rsid w:val="00FC0B60"/>
    <w:rsid w:val="00FC202F"/>
    <w:rsid w:val="00FC20D7"/>
    <w:rsid w:val="00FC2A48"/>
    <w:rsid w:val="00FC39FB"/>
    <w:rsid w:val="00FC4076"/>
    <w:rsid w:val="00FC447F"/>
    <w:rsid w:val="00FC4491"/>
    <w:rsid w:val="00FC4AC1"/>
    <w:rsid w:val="00FC4B62"/>
    <w:rsid w:val="00FC4E85"/>
    <w:rsid w:val="00FC4F57"/>
    <w:rsid w:val="00FC5A4A"/>
    <w:rsid w:val="00FC5FD0"/>
    <w:rsid w:val="00FC7025"/>
    <w:rsid w:val="00FC7247"/>
    <w:rsid w:val="00FC7372"/>
    <w:rsid w:val="00FC742D"/>
    <w:rsid w:val="00FC7A1B"/>
    <w:rsid w:val="00FD082B"/>
    <w:rsid w:val="00FD0A36"/>
    <w:rsid w:val="00FD0ED9"/>
    <w:rsid w:val="00FD199B"/>
    <w:rsid w:val="00FD1C29"/>
    <w:rsid w:val="00FD1C2A"/>
    <w:rsid w:val="00FD1EEB"/>
    <w:rsid w:val="00FD2127"/>
    <w:rsid w:val="00FD2711"/>
    <w:rsid w:val="00FD2735"/>
    <w:rsid w:val="00FD2BCA"/>
    <w:rsid w:val="00FD3023"/>
    <w:rsid w:val="00FD343E"/>
    <w:rsid w:val="00FD353E"/>
    <w:rsid w:val="00FD43D2"/>
    <w:rsid w:val="00FD44BC"/>
    <w:rsid w:val="00FD494B"/>
    <w:rsid w:val="00FD4C3C"/>
    <w:rsid w:val="00FD559A"/>
    <w:rsid w:val="00FD658A"/>
    <w:rsid w:val="00FD68D5"/>
    <w:rsid w:val="00FD6F17"/>
    <w:rsid w:val="00FD7012"/>
    <w:rsid w:val="00FE0145"/>
    <w:rsid w:val="00FE0177"/>
    <w:rsid w:val="00FE041B"/>
    <w:rsid w:val="00FE0C1A"/>
    <w:rsid w:val="00FE11C2"/>
    <w:rsid w:val="00FE16D1"/>
    <w:rsid w:val="00FE20D4"/>
    <w:rsid w:val="00FE2A7D"/>
    <w:rsid w:val="00FE2A87"/>
    <w:rsid w:val="00FE3041"/>
    <w:rsid w:val="00FE3422"/>
    <w:rsid w:val="00FE39C7"/>
    <w:rsid w:val="00FE3E71"/>
    <w:rsid w:val="00FE451B"/>
    <w:rsid w:val="00FE4606"/>
    <w:rsid w:val="00FE48E7"/>
    <w:rsid w:val="00FE56A2"/>
    <w:rsid w:val="00FE56EA"/>
    <w:rsid w:val="00FE57E7"/>
    <w:rsid w:val="00FE60C7"/>
    <w:rsid w:val="00FE7629"/>
    <w:rsid w:val="00FF0705"/>
    <w:rsid w:val="00FF11D5"/>
    <w:rsid w:val="00FF1435"/>
    <w:rsid w:val="00FF143D"/>
    <w:rsid w:val="00FF220A"/>
    <w:rsid w:val="00FF27CD"/>
    <w:rsid w:val="00FF32E8"/>
    <w:rsid w:val="00FF355C"/>
    <w:rsid w:val="00FF3833"/>
    <w:rsid w:val="00FF4330"/>
    <w:rsid w:val="00FF4353"/>
    <w:rsid w:val="00FF4CE7"/>
    <w:rsid w:val="00FF4D07"/>
    <w:rsid w:val="00FF5483"/>
    <w:rsid w:val="00FF592B"/>
    <w:rsid w:val="00FF658F"/>
    <w:rsid w:val="00FF6FDA"/>
    <w:rsid w:val="00FF709F"/>
    <w:rsid w:val="00FF7883"/>
    <w:rsid w:val="00FF788C"/>
    <w:rsid w:val="00FF7BA8"/>
    <w:rsid w:val="0774576B"/>
    <w:rsid w:val="0887FE0E"/>
    <w:rsid w:val="08BEF431"/>
    <w:rsid w:val="099AC085"/>
    <w:rsid w:val="09AF1F0A"/>
    <w:rsid w:val="0A30376A"/>
    <w:rsid w:val="0ABD2CF1"/>
    <w:rsid w:val="0BA49270"/>
    <w:rsid w:val="11529803"/>
    <w:rsid w:val="16A11DC6"/>
    <w:rsid w:val="16DDE4B5"/>
    <w:rsid w:val="183A515E"/>
    <w:rsid w:val="19E432E6"/>
    <w:rsid w:val="1A37BB22"/>
    <w:rsid w:val="1B86C784"/>
    <w:rsid w:val="1BAD3671"/>
    <w:rsid w:val="1C25157A"/>
    <w:rsid w:val="1CBDF29D"/>
    <w:rsid w:val="1D9CC9FB"/>
    <w:rsid w:val="1E9C8410"/>
    <w:rsid w:val="218065A9"/>
    <w:rsid w:val="238254DA"/>
    <w:rsid w:val="24AC7BCB"/>
    <w:rsid w:val="277B8DE8"/>
    <w:rsid w:val="2C0FCEED"/>
    <w:rsid w:val="2D7FD1DC"/>
    <w:rsid w:val="364DA926"/>
    <w:rsid w:val="3A6C874E"/>
    <w:rsid w:val="3E11445A"/>
    <w:rsid w:val="3E3907D6"/>
    <w:rsid w:val="40700DBB"/>
    <w:rsid w:val="42F55903"/>
    <w:rsid w:val="43F18805"/>
    <w:rsid w:val="45673724"/>
    <w:rsid w:val="4B70942C"/>
    <w:rsid w:val="5326A770"/>
    <w:rsid w:val="5335063C"/>
    <w:rsid w:val="5359AFA7"/>
    <w:rsid w:val="547F315C"/>
    <w:rsid w:val="56FF7B09"/>
    <w:rsid w:val="57A5EF09"/>
    <w:rsid w:val="5946B778"/>
    <w:rsid w:val="59A3A09D"/>
    <w:rsid w:val="5D55A6AD"/>
    <w:rsid w:val="5D86081C"/>
    <w:rsid w:val="5DC2189A"/>
    <w:rsid w:val="5DE13067"/>
    <w:rsid w:val="61109CAA"/>
    <w:rsid w:val="6121CD56"/>
    <w:rsid w:val="63D1AD3D"/>
    <w:rsid w:val="6416ECF8"/>
    <w:rsid w:val="65A62517"/>
    <w:rsid w:val="68663855"/>
    <w:rsid w:val="68D68E2D"/>
    <w:rsid w:val="6AC5D215"/>
    <w:rsid w:val="6B3BD5DF"/>
    <w:rsid w:val="6F8A2F4D"/>
    <w:rsid w:val="73A7DA29"/>
    <w:rsid w:val="73E8A472"/>
    <w:rsid w:val="77282DE5"/>
    <w:rsid w:val="79468370"/>
    <w:rsid w:val="79F50F32"/>
    <w:rsid w:val="7B38C66F"/>
    <w:rsid w:val="7B619296"/>
    <w:rsid w:val="7CB17C4A"/>
    <w:rsid w:val="7CBC9C29"/>
    <w:rsid w:val="7D663BFE"/>
    <w:rsid w:val="7E3A51F8"/>
    <w:rsid w:val="7E58EEA1"/>
    <w:rsid w:val="7E675C77"/>
    <w:rsid w:val="7ED78D6B"/>
    <w:rsid w:val="7F04636B"/>
    <w:rsid w:val="7F2D0F11"/>
    <w:rsid w:val="7F5C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69BC84"/>
  <w15:docId w15:val="{18B94FFB-9032-47A8-9A40-1C1C261E3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46CC"/>
    <w:pPr>
      <w:jc w:val="both"/>
    </w:pPr>
    <w:rPr>
      <w:rFonts w:ascii="Arial" w:hAnsi="Arial"/>
      <w:lang w:val="de-DE"/>
    </w:rPr>
  </w:style>
  <w:style w:type="paragraph" w:styleId="Heading1">
    <w:name w:val="heading 1"/>
    <w:next w:val="Normal"/>
    <w:link w:val="Heading1Char"/>
    <w:autoRedefine/>
    <w:qFormat/>
    <w:rsid w:val="00C437A3"/>
    <w:pPr>
      <w:keepNext/>
      <w:jc w:val="both"/>
      <w:outlineLvl w:val="0"/>
    </w:pPr>
    <w:rPr>
      <w:rFonts w:ascii="Arial" w:hAnsi="Arial"/>
      <w:caps/>
    </w:rPr>
  </w:style>
  <w:style w:type="paragraph" w:styleId="Heading2">
    <w:name w:val="heading 2"/>
    <w:next w:val="Normal"/>
    <w:link w:val="Heading2Char"/>
    <w:autoRedefine/>
    <w:qFormat/>
    <w:rsid w:val="004617A6"/>
    <w:pPr>
      <w:keepNext/>
      <w:jc w:val="both"/>
      <w:outlineLvl w:val="1"/>
    </w:pPr>
    <w:rPr>
      <w:rFonts w:ascii="Arial" w:eastAsiaTheme="minorEastAsia" w:hAnsi="Arial"/>
      <w:lang w:eastAsia="ja-JP"/>
    </w:rPr>
  </w:style>
  <w:style w:type="paragraph" w:styleId="Heading3">
    <w:name w:val="heading 3"/>
    <w:next w:val="Normal"/>
    <w:link w:val="Heading3Char"/>
    <w:autoRedefine/>
    <w:qFormat/>
    <w:rsid w:val="00C437A3"/>
    <w:pPr>
      <w:keepNext/>
      <w:jc w:val="both"/>
      <w:outlineLvl w:val="2"/>
    </w:pPr>
    <w:rPr>
      <w:rFonts w:ascii="Arial" w:hAnsi="Arial"/>
      <w:i/>
    </w:rPr>
  </w:style>
  <w:style w:type="paragraph" w:styleId="Heading4">
    <w:name w:val="heading 4"/>
    <w:next w:val="Normal"/>
    <w:link w:val="Heading4Char"/>
    <w:autoRedefine/>
    <w:qFormat/>
    <w:rsid w:val="00C437A3"/>
    <w:pPr>
      <w:keepNext/>
      <w:ind w:left="567"/>
      <w:jc w:val="both"/>
      <w:outlineLvl w:val="3"/>
    </w:pPr>
    <w:rPr>
      <w:rFonts w:ascii="Arial" w:hAnsi="Arial"/>
      <w:u w:val="single"/>
      <w:lang w:val="fr-FR"/>
    </w:rPr>
  </w:style>
  <w:style w:type="paragraph" w:styleId="Heading5">
    <w:name w:val="heading 5"/>
    <w:next w:val="Normal"/>
    <w:link w:val="Heading5Char"/>
    <w:autoRedefine/>
    <w:qFormat/>
    <w:rsid w:val="00C437A3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6">
    <w:name w:val="heading 6"/>
    <w:basedOn w:val="Normal"/>
    <w:next w:val="Normal"/>
    <w:link w:val="Heading6Char"/>
    <w:unhideWhenUsed/>
    <w:qFormat/>
    <w:rsid w:val="00E90C0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90C0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90C0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qFormat/>
    <w:rsid w:val="00C437A3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rsid w:val="00C437A3"/>
    <w:pPr>
      <w:jc w:val="center"/>
    </w:pPr>
    <w:rPr>
      <w:rFonts w:ascii="Arial" w:hAnsi="Arial"/>
      <w:lang w:val="fr-FR"/>
    </w:rPr>
  </w:style>
  <w:style w:type="paragraph" w:styleId="Footer">
    <w:name w:val="footer"/>
    <w:aliases w:val="doc_path_name"/>
    <w:link w:val="FooterChar"/>
    <w:autoRedefine/>
    <w:rsid w:val="00C437A3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C437A3"/>
    <w:rPr>
      <w:rFonts w:ascii="Arial" w:hAnsi="Arial"/>
      <w:sz w:val="20"/>
    </w:rPr>
  </w:style>
  <w:style w:type="paragraph" w:styleId="Title">
    <w:name w:val="Title"/>
    <w:basedOn w:val="Normal"/>
    <w:link w:val="TitleChar"/>
    <w:qFormat/>
    <w:rsid w:val="00C437A3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C437A3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C437A3"/>
    <w:pPr>
      <w:spacing w:before="240" w:line="240" w:lineRule="exact"/>
      <w:ind w:left="0"/>
      <w:contextualSpacing/>
      <w:jc w:val="left"/>
    </w:pPr>
    <w:rPr>
      <w:sz w:val="18"/>
    </w:rPr>
  </w:style>
  <w:style w:type="paragraph" w:customStyle="1" w:styleId="DecisionParagraphs">
    <w:name w:val="DecisionParagraphs"/>
    <w:basedOn w:val="Normal"/>
    <w:link w:val="DecisionParagraphsChar"/>
    <w:qFormat/>
    <w:rsid w:val="00C437A3"/>
    <w:pPr>
      <w:tabs>
        <w:tab w:val="left" w:pos="5387"/>
      </w:tabs>
      <w:ind w:left="4820"/>
    </w:pPr>
    <w:rPr>
      <w:i/>
    </w:rPr>
  </w:style>
  <w:style w:type="paragraph" w:styleId="FootnoteText">
    <w:name w:val="footnote text"/>
    <w:link w:val="FootnoteTextChar"/>
    <w:autoRedefine/>
    <w:rsid w:val="00804BF0"/>
    <w:pPr>
      <w:spacing w:before="60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rsid w:val="00C437A3"/>
    <w:rPr>
      <w:vertAlign w:val="superscript"/>
    </w:rPr>
  </w:style>
  <w:style w:type="paragraph" w:styleId="Closing">
    <w:name w:val="Closing"/>
    <w:basedOn w:val="Normal"/>
    <w:link w:val="ClosingChar"/>
    <w:rsid w:val="00C437A3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C437A3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C437A3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C437A3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link w:val="MacroTextChar"/>
    <w:semiHidden/>
    <w:rsid w:val="00C437A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link w:val="SignatureChar"/>
    <w:rsid w:val="00C437A3"/>
    <w:pPr>
      <w:ind w:left="4536"/>
      <w:jc w:val="center"/>
    </w:pPr>
  </w:style>
  <w:style w:type="character" w:customStyle="1" w:styleId="Doclang">
    <w:name w:val="Doc_lang"/>
    <w:basedOn w:val="DefaultParagraphFont"/>
    <w:rsid w:val="00C437A3"/>
    <w:rPr>
      <w:rFonts w:ascii="Arial" w:hAnsi="Arial"/>
      <w:sz w:val="20"/>
      <w:lang w:val="en-US"/>
    </w:rPr>
  </w:style>
  <w:style w:type="paragraph" w:customStyle="1" w:styleId="Session">
    <w:name w:val="Session"/>
    <w:basedOn w:val="Normal"/>
    <w:semiHidden/>
    <w:rsid w:val="00C437A3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C437A3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link w:val="BodyTextChar"/>
    <w:qFormat/>
    <w:rsid w:val="00C437A3"/>
  </w:style>
  <w:style w:type="paragraph" w:customStyle="1" w:styleId="Disclaimer">
    <w:name w:val="Disclaimer"/>
    <w:next w:val="Normal"/>
    <w:qFormat/>
    <w:rsid w:val="00C437A3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C437A3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C437A3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C437A3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C437A3"/>
  </w:style>
  <w:style w:type="paragraph" w:styleId="EndnoteText">
    <w:name w:val="endnote text"/>
    <w:basedOn w:val="Normal"/>
    <w:link w:val="EndnoteTextChar"/>
    <w:rsid w:val="00C437A3"/>
  </w:style>
  <w:style w:type="character" w:styleId="EndnoteReference">
    <w:name w:val="endnote reference"/>
    <w:basedOn w:val="DefaultParagraphFont"/>
    <w:semiHidden/>
    <w:rsid w:val="00C437A3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C437A3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C437A3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link w:val="DateChar"/>
    <w:rsid w:val="00C437A3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C437A3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C437A3"/>
    <w:pPr>
      <w:spacing w:before="60" w:after="480"/>
      <w:jc w:val="center"/>
    </w:pPr>
  </w:style>
  <w:style w:type="paragraph" w:customStyle="1" w:styleId="Lettrine">
    <w:name w:val="Lettrine"/>
    <w:basedOn w:val="Normal"/>
    <w:rsid w:val="00C437A3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C437A3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C437A3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C437A3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C437A3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rsid w:val="00C437A3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rsid w:val="00C437A3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C437A3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C437A3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link w:val="TitleofdocChar"/>
    <w:rsid w:val="00C437A3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C437A3"/>
    <w:pPr>
      <w:spacing w:before="0" w:after="240"/>
      <w:jc w:val="left"/>
    </w:pPr>
    <w:rPr>
      <w:iCs/>
    </w:rPr>
  </w:style>
  <w:style w:type="character" w:customStyle="1" w:styleId="CodeChar">
    <w:name w:val="Code Char"/>
    <w:basedOn w:val="DefaultParagraphFont"/>
    <w:link w:val="Code"/>
    <w:semiHidden/>
    <w:rsid w:val="00C437A3"/>
    <w:rPr>
      <w:rFonts w:ascii="Arial" w:hAnsi="Arial"/>
      <w:b/>
      <w:bCs/>
      <w:spacing w:val="10"/>
    </w:rPr>
  </w:style>
  <w:style w:type="paragraph" w:customStyle="1" w:styleId="endofdoc">
    <w:name w:val="end_of_doc"/>
    <w:next w:val="Header"/>
    <w:autoRedefine/>
    <w:rsid w:val="00C437A3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C437A3"/>
    <w:rPr>
      <w:rFonts w:ascii="Arial" w:hAnsi="Arial"/>
      <w:b/>
      <w:bCs/>
      <w:spacing w:val="10"/>
      <w:sz w:val="18"/>
    </w:rPr>
  </w:style>
  <w:style w:type="paragraph" w:styleId="TOC2">
    <w:name w:val="toc 2"/>
    <w:basedOn w:val="Normal"/>
    <w:next w:val="Normal"/>
    <w:uiPriority w:val="39"/>
    <w:qFormat/>
    <w:rsid w:val="000E3522"/>
    <w:pPr>
      <w:tabs>
        <w:tab w:val="right" w:leader="dot" w:pos="9639"/>
      </w:tabs>
      <w:spacing w:after="120"/>
      <w:ind w:left="284" w:right="851"/>
      <w:contextualSpacing/>
      <w:jc w:val="left"/>
    </w:pPr>
    <w:rPr>
      <w:rFonts w:eastAsiaTheme="minorHAnsi" w:cs="Arial"/>
      <w:noProof/>
      <w:sz w:val="18"/>
      <w:szCs w:val="18"/>
    </w:rPr>
  </w:style>
  <w:style w:type="paragraph" w:styleId="TOC3">
    <w:name w:val="toc 3"/>
    <w:next w:val="Normal"/>
    <w:uiPriority w:val="39"/>
    <w:qFormat/>
    <w:rsid w:val="00C437A3"/>
    <w:pPr>
      <w:tabs>
        <w:tab w:val="right" w:leader="dot" w:pos="9639"/>
      </w:tabs>
      <w:spacing w:after="60"/>
      <w:ind w:left="567" w:right="1418"/>
      <w:contextualSpacing/>
    </w:pPr>
    <w:rPr>
      <w:rFonts w:ascii="Arial" w:hAnsi="Arial" w:cs="Arial"/>
      <w:i/>
      <w:noProof/>
      <w:sz w:val="18"/>
    </w:rPr>
  </w:style>
  <w:style w:type="character" w:styleId="Hyperlink">
    <w:name w:val="Hyperlink"/>
    <w:basedOn w:val="DefaultParagraphFont"/>
    <w:uiPriority w:val="99"/>
    <w:rsid w:val="00C437A3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uiPriority w:val="39"/>
    <w:rsid w:val="00C437A3"/>
    <w:pPr>
      <w:tabs>
        <w:tab w:val="right" w:leader="dot" w:pos="9639"/>
      </w:tabs>
      <w:spacing w:before="120"/>
      <w:ind w:left="738" w:right="851" w:hanging="284"/>
    </w:pPr>
    <w:rPr>
      <w:rFonts w:ascii="Arial" w:hAnsi="Arial"/>
      <w:i/>
      <w:sz w:val="18"/>
      <w:lang w:val="fr-FR"/>
    </w:rPr>
  </w:style>
  <w:style w:type="paragraph" w:styleId="TOC1">
    <w:name w:val="toc 1"/>
    <w:basedOn w:val="Normal"/>
    <w:next w:val="Normal"/>
    <w:uiPriority w:val="39"/>
    <w:qFormat/>
    <w:rsid w:val="000E3522"/>
    <w:pPr>
      <w:tabs>
        <w:tab w:val="right" w:leader="dot" w:pos="9639"/>
      </w:tabs>
      <w:spacing w:before="120" w:after="120"/>
      <w:ind w:right="1418"/>
      <w:jc w:val="left"/>
    </w:pPr>
    <w:rPr>
      <w:rFonts w:cs="Arial"/>
      <w:bCs/>
      <w:caps/>
      <w:noProof/>
      <w:sz w:val="18"/>
    </w:rPr>
  </w:style>
  <w:style w:type="paragraph" w:styleId="TOC5">
    <w:name w:val="toc 5"/>
    <w:next w:val="Normal"/>
    <w:autoRedefine/>
    <w:rsid w:val="00C437A3"/>
    <w:pPr>
      <w:tabs>
        <w:tab w:val="right" w:leader="dot" w:pos="9639"/>
      </w:tabs>
      <w:ind w:left="567" w:right="851" w:firstLine="284"/>
      <w:jc w:val="both"/>
    </w:pPr>
    <w:rPr>
      <w:rFonts w:ascii="Arial" w:hAnsi="Arial"/>
      <w:sz w:val="16"/>
      <w:lang w:val="fr-FR"/>
    </w:rPr>
  </w:style>
  <w:style w:type="paragraph" w:styleId="BalloonText">
    <w:name w:val="Balloon Text"/>
    <w:basedOn w:val="Normal"/>
    <w:link w:val="BalloonTextChar"/>
    <w:rsid w:val="00C437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7A3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C437A3"/>
    <w:rPr>
      <w:rFonts w:ascii="Arial" w:hAnsi="Arial"/>
      <w:b/>
      <w:bCs/>
      <w:spacing w:val="10"/>
      <w:sz w:val="18"/>
    </w:rPr>
  </w:style>
  <w:style w:type="character" w:customStyle="1" w:styleId="TitleofdocChar">
    <w:name w:val="Title_of_doc Char"/>
    <w:link w:val="Titleofdoc0"/>
    <w:rsid w:val="00704ECF"/>
    <w:rPr>
      <w:rFonts w:ascii="Arial" w:hAnsi="Arial"/>
      <w:b/>
      <w:caps/>
    </w:rPr>
  </w:style>
  <w:style w:type="paragraph" w:customStyle="1" w:styleId="Sessiontwp">
    <w:name w:val="Session_twp"/>
    <w:basedOn w:val="Normal"/>
    <w:next w:val="Normal"/>
    <w:qFormat/>
    <w:rsid w:val="00C437A3"/>
    <w:rPr>
      <w:b/>
    </w:rPr>
  </w:style>
  <w:style w:type="paragraph" w:customStyle="1" w:styleId="Sessiontwpplacedate">
    <w:name w:val="Session_twp_place_date"/>
    <w:basedOn w:val="Normal"/>
    <w:next w:val="Normal"/>
    <w:qFormat/>
    <w:rsid w:val="00C437A3"/>
  </w:style>
  <w:style w:type="paragraph" w:styleId="ListParagraph">
    <w:name w:val="List Paragraph"/>
    <w:aliases w:val="auto_list_(i),List Paragraph1"/>
    <w:basedOn w:val="Normal"/>
    <w:link w:val="ListParagraphChar"/>
    <w:uiPriority w:val="34"/>
    <w:qFormat/>
    <w:rsid w:val="00A21EFF"/>
    <w:pPr>
      <w:spacing w:before="180" w:after="240"/>
      <w:ind w:left="720"/>
      <w:contextualSpacing/>
      <w:jc w:val="left"/>
    </w:pPr>
    <w:rPr>
      <w:rFonts w:eastAsiaTheme="minorEastAsia" w:cs="Noto Sans Display"/>
      <w:kern w:val="2"/>
      <w:sz w:val="22"/>
      <w:szCs w:val="22"/>
      <w:lang w:eastAsia="ja-JP"/>
      <w14:ligatures w14:val="standardContextual"/>
    </w:rPr>
  </w:style>
  <w:style w:type="character" w:styleId="CommentReference">
    <w:name w:val="annotation reference"/>
    <w:basedOn w:val="DefaultParagraphFont"/>
    <w:unhideWhenUsed/>
    <w:rsid w:val="00A21EF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21EFF"/>
    <w:pPr>
      <w:spacing w:before="180" w:after="240"/>
      <w:jc w:val="left"/>
    </w:pPr>
    <w:rPr>
      <w:rFonts w:eastAsiaTheme="minorEastAsia" w:cs="Noto Sans Display"/>
      <w:kern w:val="2"/>
      <w:lang w:eastAsia="ja-JP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rsid w:val="00A21EFF"/>
    <w:rPr>
      <w:rFonts w:ascii="Arial" w:eastAsiaTheme="minorEastAsia" w:hAnsi="Arial" w:cs="Noto Sans Display"/>
      <w:kern w:val="2"/>
      <w:lang w:eastAsia="ja-JP"/>
      <w14:ligatures w14:val="standardContextual"/>
    </w:rPr>
  </w:style>
  <w:style w:type="numbering" w:customStyle="1" w:styleId="CurrentList1">
    <w:name w:val="Current List1"/>
    <w:uiPriority w:val="99"/>
    <w:rsid w:val="003813F9"/>
    <w:pPr>
      <w:numPr>
        <w:numId w:val="1"/>
      </w:numPr>
    </w:pPr>
  </w:style>
  <w:style w:type="table" w:styleId="TableGrid">
    <w:name w:val="Table Grid"/>
    <w:basedOn w:val="TableNormal"/>
    <w:rsid w:val="00E901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7902A8"/>
    <w:rPr>
      <w:rFonts w:ascii="Arial" w:hAnsi="Arial"/>
      <w:caps/>
    </w:rPr>
  </w:style>
  <w:style w:type="character" w:customStyle="1" w:styleId="Heading2Char">
    <w:name w:val="Heading 2 Char"/>
    <w:basedOn w:val="DefaultParagraphFont"/>
    <w:link w:val="Heading2"/>
    <w:rsid w:val="004617A6"/>
    <w:rPr>
      <w:rFonts w:ascii="Arial" w:eastAsiaTheme="minorEastAsia" w:hAnsi="Arial"/>
      <w:lang w:eastAsia="ja-JP"/>
    </w:rPr>
  </w:style>
  <w:style w:type="character" w:customStyle="1" w:styleId="BodyTextChar">
    <w:name w:val="Body Text Char"/>
    <w:basedOn w:val="DefaultParagraphFont"/>
    <w:link w:val="BodyText"/>
    <w:rsid w:val="007902A8"/>
    <w:rPr>
      <w:rFonts w:ascii="Arial" w:hAnsi="Arial"/>
    </w:rPr>
  </w:style>
  <w:style w:type="character" w:customStyle="1" w:styleId="ListParagraphChar">
    <w:name w:val="List Paragraph Char"/>
    <w:aliases w:val="auto_list_(i) Char,List Paragraph1 Char"/>
    <w:basedOn w:val="DefaultParagraphFont"/>
    <w:link w:val="ListParagraph"/>
    <w:uiPriority w:val="34"/>
    <w:rsid w:val="007902A8"/>
    <w:rPr>
      <w:rFonts w:ascii="Arial" w:eastAsiaTheme="minorEastAsia" w:hAnsi="Arial" w:cs="Noto Sans Display"/>
      <w:kern w:val="2"/>
      <w:sz w:val="22"/>
      <w:szCs w:val="22"/>
      <w:lang w:eastAsia="ja-JP"/>
      <w14:ligatures w14:val="standardContextual"/>
    </w:rPr>
  </w:style>
  <w:style w:type="character" w:customStyle="1" w:styleId="DecisionParagraphsChar">
    <w:name w:val="DecisionParagraphs Char"/>
    <w:basedOn w:val="DefaultParagraphFont"/>
    <w:link w:val="DecisionParagraphs"/>
    <w:rsid w:val="00817F3F"/>
    <w:rPr>
      <w:rFonts w:ascii="Arial" w:hAnsi="Arial"/>
      <w:i/>
    </w:rPr>
  </w:style>
  <w:style w:type="table" w:styleId="GridTable1Light-Accent1">
    <w:name w:val="Grid Table 1 Light Accent 1"/>
    <w:basedOn w:val="TableNormal"/>
    <w:uiPriority w:val="46"/>
    <w:rsid w:val="00D360CA"/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</w:style>
  <w:style w:type="paragraph" w:styleId="CommentSubject">
    <w:name w:val="annotation subject"/>
    <w:basedOn w:val="CommentText"/>
    <w:next w:val="CommentText"/>
    <w:link w:val="CommentSubjectChar"/>
    <w:unhideWhenUsed/>
    <w:rsid w:val="008F20D4"/>
    <w:pPr>
      <w:spacing w:before="0" w:after="0"/>
      <w:jc w:val="both"/>
    </w:pPr>
    <w:rPr>
      <w:rFonts w:eastAsia="Times New Roman" w:cs="Times New Roman"/>
      <w:b/>
      <w:bCs/>
      <w:kern w:val="0"/>
      <w:lang w:eastAsia="en-US"/>
      <w14:ligatures w14:val="none"/>
    </w:rPr>
  </w:style>
  <w:style w:type="character" w:customStyle="1" w:styleId="CommentSubjectChar">
    <w:name w:val="Comment Subject Char"/>
    <w:basedOn w:val="CommentTextChar"/>
    <w:link w:val="CommentSubject"/>
    <w:rsid w:val="008F20D4"/>
    <w:rPr>
      <w:rFonts w:ascii="Arial" w:eastAsiaTheme="minorEastAsia" w:hAnsi="Arial" w:cs="Noto Sans Display"/>
      <w:b/>
      <w:bCs/>
      <w:kern w:val="2"/>
      <w:lang w:eastAsia="ja-JP"/>
      <w14:ligatures w14:val="standardContextual"/>
    </w:rPr>
  </w:style>
  <w:style w:type="paragraph" w:styleId="Revision">
    <w:name w:val="Revision"/>
    <w:hidden/>
    <w:uiPriority w:val="99"/>
    <w:semiHidden/>
    <w:rsid w:val="00CB2CC1"/>
    <w:rPr>
      <w:rFonts w:ascii="Arial" w:hAnsi="Arial"/>
    </w:rPr>
  </w:style>
  <w:style w:type="character" w:customStyle="1" w:styleId="FootnoteTextChar">
    <w:name w:val="Footnote Text Char"/>
    <w:basedOn w:val="DefaultParagraphFont"/>
    <w:link w:val="FootnoteText"/>
    <w:rsid w:val="00804BF0"/>
    <w:rPr>
      <w:rFonts w:ascii="Arial" w:hAnsi="Arial"/>
      <w:sz w:val="16"/>
    </w:rPr>
  </w:style>
  <w:style w:type="character" w:customStyle="1" w:styleId="Heading6Char">
    <w:name w:val="Heading 6 Char"/>
    <w:basedOn w:val="DefaultParagraphFont"/>
    <w:link w:val="Heading6"/>
    <w:rsid w:val="00E90C0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semiHidden/>
    <w:rsid w:val="00E90C0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semiHidden/>
    <w:rsid w:val="00E90C0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styleId="Mention">
    <w:name w:val="Mention"/>
    <w:basedOn w:val="DefaultParagraphFont"/>
    <w:uiPriority w:val="99"/>
    <w:unhideWhenUsed/>
    <w:rsid w:val="00E90C01"/>
    <w:rPr>
      <w:color w:val="2B579A"/>
      <w:shd w:val="clear" w:color="auto" w:fill="E1DFDD"/>
    </w:rPr>
  </w:style>
  <w:style w:type="table" w:styleId="GridTable4-Accent1">
    <w:name w:val="Grid Table 4 Accent 1"/>
    <w:basedOn w:val="TableNormal"/>
    <w:uiPriority w:val="49"/>
    <w:rsid w:val="00E90C01"/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90C01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E90C01"/>
  </w:style>
  <w:style w:type="character" w:customStyle="1" w:styleId="Heading3Char">
    <w:name w:val="Heading 3 Char"/>
    <w:basedOn w:val="DefaultParagraphFont"/>
    <w:link w:val="Heading3"/>
    <w:rsid w:val="00E90C01"/>
    <w:rPr>
      <w:rFonts w:ascii="Arial" w:hAnsi="Arial"/>
      <w:i/>
    </w:rPr>
  </w:style>
  <w:style w:type="numbering" w:customStyle="1" w:styleId="NoList11">
    <w:name w:val="No List11"/>
    <w:next w:val="NoList"/>
    <w:uiPriority w:val="99"/>
    <w:semiHidden/>
    <w:unhideWhenUsed/>
    <w:rsid w:val="00E90C01"/>
  </w:style>
  <w:style w:type="character" w:customStyle="1" w:styleId="Heading4Char">
    <w:name w:val="Heading 4 Char"/>
    <w:basedOn w:val="DefaultParagraphFont"/>
    <w:link w:val="Heading4"/>
    <w:rsid w:val="00E90C01"/>
    <w:rPr>
      <w:rFonts w:ascii="Arial" w:hAnsi="Arial"/>
      <w:u w:val="single"/>
      <w:lang w:val="fr-FR"/>
    </w:rPr>
  </w:style>
  <w:style w:type="character" w:customStyle="1" w:styleId="Heading5Char">
    <w:name w:val="Heading 5 Char"/>
    <w:link w:val="Heading5"/>
    <w:locked/>
    <w:rsid w:val="00E90C01"/>
    <w:rPr>
      <w:rFonts w:ascii="Arial" w:hAnsi="Arial"/>
      <w:i/>
    </w:rPr>
  </w:style>
  <w:style w:type="numbering" w:customStyle="1" w:styleId="NoList111">
    <w:name w:val="No List111"/>
    <w:next w:val="NoList"/>
    <w:uiPriority w:val="99"/>
    <w:semiHidden/>
    <w:unhideWhenUsed/>
    <w:rsid w:val="00E90C01"/>
  </w:style>
  <w:style w:type="character" w:customStyle="1" w:styleId="HeaderChar">
    <w:name w:val="Header Char"/>
    <w:basedOn w:val="DefaultParagraphFont"/>
    <w:link w:val="Header"/>
    <w:rsid w:val="00E90C01"/>
    <w:rPr>
      <w:rFonts w:ascii="Arial" w:hAnsi="Arial"/>
      <w:lang w:val="fr-FR"/>
    </w:rPr>
  </w:style>
  <w:style w:type="paragraph" w:styleId="BodyText2">
    <w:name w:val="Body Text 2"/>
    <w:basedOn w:val="Normal"/>
    <w:link w:val="BodyText2Char"/>
    <w:unhideWhenUsed/>
    <w:rsid w:val="00E90C01"/>
    <w:pPr>
      <w:spacing w:line="240" w:lineRule="atLeast"/>
    </w:pPr>
    <w:rPr>
      <w:rFonts w:eastAsia="Times New Roman" w:cs="Maiandra GD"/>
      <w:snapToGrid w:val="0"/>
      <w:color w:val="FF0000"/>
      <w:szCs w:val="18"/>
      <w:lang w:eastAsia="nl-NL"/>
    </w:rPr>
  </w:style>
  <w:style w:type="character" w:customStyle="1" w:styleId="BodyText2Char">
    <w:name w:val="Body Text 2 Char"/>
    <w:basedOn w:val="DefaultParagraphFont"/>
    <w:link w:val="BodyText2"/>
    <w:rsid w:val="00E90C01"/>
    <w:rPr>
      <w:rFonts w:ascii="Arial" w:eastAsia="Times New Roman" w:hAnsi="Arial" w:cs="Maiandra GD"/>
      <w:snapToGrid w:val="0"/>
      <w:color w:val="FF0000"/>
      <w:szCs w:val="18"/>
      <w:lang w:eastAsia="nl-NL"/>
    </w:rPr>
  </w:style>
  <w:style w:type="paragraph" w:customStyle="1" w:styleId="ui-datalist-item">
    <w:name w:val="ui-datalist-item"/>
    <w:basedOn w:val="Normal"/>
    <w:rsid w:val="00E90C01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E90C01"/>
    <w:rPr>
      <w:rFonts w:eastAsia="Times New Roman"/>
    </w:rPr>
  </w:style>
  <w:style w:type="character" w:customStyle="1" w:styleId="SalutationChar">
    <w:name w:val="Salutation Char"/>
    <w:basedOn w:val="DefaultParagraphFont"/>
    <w:link w:val="Salutation"/>
    <w:rsid w:val="00E90C01"/>
    <w:rPr>
      <w:rFonts w:ascii="Arial" w:eastAsia="Times New Roman" w:hAnsi="Arial"/>
    </w:rPr>
  </w:style>
  <w:style w:type="paragraph" w:styleId="Caption">
    <w:name w:val="caption"/>
    <w:basedOn w:val="Normal"/>
    <w:next w:val="Normal"/>
    <w:qFormat/>
    <w:rsid w:val="00E90C01"/>
    <w:rPr>
      <w:rFonts w:eastAsia="Times New Roman"/>
      <w:b/>
      <w:bCs/>
      <w:sz w:val="18"/>
    </w:rPr>
  </w:style>
  <w:style w:type="paragraph" w:customStyle="1" w:styleId="ONUMFS">
    <w:name w:val="ONUM FS"/>
    <w:basedOn w:val="BodyText"/>
    <w:rsid w:val="00E90C01"/>
    <w:pPr>
      <w:numPr>
        <w:numId w:val="8"/>
      </w:numPr>
      <w:spacing w:after="220"/>
    </w:pPr>
    <w:rPr>
      <w:rFonts w:eastAsia="Times New Roman"/>
    </w:rPr>
  </w:style>
  <w:style w:type="paragraph" w:customStyle="1" w:styleId="ONUME">
    <w:name w:val="ONUM E"/>
    <w:basedOn w:val="BodyText"/>
    <w:rsid w:val="00E90C01"/>
    <w:pPr>
      <w:numPr>
        <w:numId w:val="7"/>
      </w:numPr>
      <w:spacing w:after="220"/>
    </w:pPr>
    <w:rPr>
      <w:rFonts w:eastAsia="Times New Roman"/>
    </w:rPr>
  </w:style>
  <w:style w:type="paragraph" w:styleId="ListNumber">
    <w:name w:val="List Number"/>
    <w:basedOn w:val="Normal"/>
    <w:rsid w:val="00E90C01"/>
    <w:pPr>
      <w:numPr>
        <w:numId w:val="9"/>
      </w:numPr>
    </w:pPr>
    <w:rPr>
      <w:rFonts w:eastAsia="Times New Roman"/>
    </w:rPr>
  </w:style>
  <w:style w:type="character" w:customStyle="1" w:styleId="Heading9Char">
    <w:name w:val="Heading 9 Char"/>
    <w:basedOn w:val="DefaultParagraphFont"/>
    <w:link w:val="Heading9"/>
    <w:rsid w:val="00E90C01"/>
    <w:rPr>
      <w:rFonts w:ascii="Arial" w:hAnsi="Arial"/>
      <w:i/>
      <w:sz w:val="18"/>
    </w:rPr>
  </w:style>
  <w:style w:type="character" w:customStyle="1" w:styleId="TitleChar">
    <w:name w:val="Title Char"/>
    <w:basedOn w:val="DefaultParagraphFont"/>
    <w:link w:val="Title"/>
    <w:rsid w:val="00E90C01"/>
    <w:rPr>
      <w:rFonts w:ascii="Arial" w:hAnsi="Arial"/>
      <w:b/>
      <w:caps/>
      <w:kern w:val="28"/>
      <w:sz w:val="30"/>
    </w:rPr>
  </w:style>
  <w:style w:type="paragraph" w:styleId="Subtitle">
    <w:name w:val="Subtitle"/>
    <w:basedOn w:val="Normal"/>
    <w:next w:val="Normal"/>
    <w:link w:val="SubtitleChar"/>
    <w:qFormat/>
    <w:rsid w:val="00E90C0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E90C0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0C01"/>
    <w:pPr>
      <w:spacing w:before="160" w:after="160"/>
      <w:jc w:val="center"/>
    </w:pPr>
    <w:rPr>
      <w:rFonts w:eastAsia="Times New Roman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0C01"/>
    <w:rPr>
      <w:rFonts w:ascii="Arial" w:eastAsia="Times New Roman" w:hAnsi="Arial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90C0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C0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eastAsia="Times New Roman"/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C01"/>
    <w:rPr>
      <w:rFonts w:ascii="Arial" w:eastAsia="Times New Roman" w:hAnsi="Arial"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0C01"/>
    <w:rPr>
      <w:b/>
      <w:bCs/>
      <w:smallCaps/>
      <w:color w:val="365F91" w:themeColor="accent1" w:themeShade="BF"/>
      <w:spacing w:val="5"/>
    </w:rPr>
  </w:style>
  <w:style w:type="character" w:customStyle="1" w:styleId="FooterChar">
    <w:name w:val="Footer Char"/>
    <w:aliases w:val="doc_path_name Char"/>
    <w:basedOn w:val="DefaultParagraphFont"/>
    <w:link w:val="Footer"/>
    <w:rsid w:val="00E90C01"/>
    <w:rPr>
      <w:rFonts w:ascii="Arial" w:hAnsi="Arial"/>
      <w:sz w:val="14"/>
    </w:rPr>
  </w:style>
  <w:style w:type="character" w:customStyle="1" w:styleId="ClosingChar">
    <w:name w:val="Closing Char"/>
    <w:basedOn w:val="DefaultParagraphFont"/>
    <w:link w:val="Closing"/>
    <w:rsid w:val="00E90C01"/>
    <w:rPr>
      <w:rFonts w:ascii="Arial" w:hAnsi="Arial"/>
    </w:rPr>
  </w:style>
  <w:style w:type="character" w:customStyle="1" w:styleId="MacroTextChar">
    <w:name w:val="Macro Text Char"/>
    <w:basedOn w:val="DefaultParagraphFont"/>
    <w:link w:val="MacroText"/>
    <w:semiHidden/>
    <w:rsid w:val="00E90C01"/>
    <w:rPr>
      <w:rFonts w:ascii="Courier New" w:hAnsi="Courier New"/>
      <w:sz w:val="16"/>
    </w:rPr>
  </w:style>
  <w:style w:type="character" w:customStyle="1" w:styleId="SignatureChar">
    <w:name w:val="Signature Char"/>
    <w:basedOn w:val="DefaultParagraphFont"/>
    <w:link w:val="Signature"/>
    <w:rsid w:val="00E90C01"/>
    <w:rPr>
      <w:rFonts w:ascii="Arial" w:hAnsi="Arial"/>
    </w:rPr>
  </w:style>
  <w:style w:type="character" w:customStyle="1" w:styleId="EndnoteTextChar">
    <w:name w:val="Endnote Text Char"/>
    <w:basedOn w:val="DefaultParagraphFont"/>
    <w:link w:val="EndnoteText"/>
    <w:rsid w:val="00E90C01"/>
    <w:rPr>
      <w:rFonts w:ascii="Arial" w:hAnsi="Arial"/>
    </w:rPr>
  </w:style>
  <w:style w:type="character" w:customStyle="1" w:styleId="DateChar">
    <w:name w:val="Date Char"/>
    <w:basedOn w:val="DefaultParagraphFont"/>
    <w:link w:val="Date"/>
    <w:rsid w:val="00E90C01"/>
    <w:rPr>
      <w:rFonts w:ascii="Arial" w:hAnsi="Arial"/>
      <w:b/>
      <w:sz w:val="22"/>
    </w:rPr>
  </w:style>
  <w:style w:type="paragraph" w:customStyle="1" w:styleId="StyleDocoriginalNotBold">
    <w:name w:val="Style Doc_original + Not Bold"/>
    <w:basedOn w:val="Docoriginal"/>
    <w:link w:val="StyleDocoriginalNotBoldChar"/>
    <w:autoRedefine/>
    <w:rsid w:val="00E90C01"/>
    <w:pPr>
      <w:ind w:left="1589"/>
    </w:pPr>
    <w:rPr>
      <w:rFonts w:eastAsia="Times New Roman"/>
      <w:lang w:val="fr-FR"/>
    </w:rPr>
  </w:style>
  <w:style w:type="character" w:customStyle="1" w:styleId="StyleDocoriginalNotBoldChar">
    <w:name w:val="Style Doc_original + Not Bold Char"/>
    <w:basedOn w:val="DocoriginalChar"/>
    <w:link w:val="StyleDocoriginalNotBold"/>
    <w:rsid w:val="00E90C01"/>
    <w:rPr>
      <w:rFonts w:ascii="Arial" w:eastAsia="Times New Roman" w:hAnsi="Arial"/>
      <w:b/>
      <w:bCs/>
      <w:spacing w:val="10"/>
      <w:sz w:val="18"/>
      <w:lang w:val="fr-FR"/>
    </w:rPr>
  </w:style>
  <w:style w:type="paragraph" w:customStyle="1" w:styleId="StyleDocoriginal">
    <w:name w:val="Style Doc_original"/>
    <w:basedOn w:val="Docoriginal"/>
    <w:link w:val="StyleDocoriginalChar"/>
    <w:rsid w:val="00E90C01"/>
    <w:rPr>
      <w:rFonts w:eastAsia="Times New Roman"/>
      <w:lang w:val="fr-FR"/>
    </w:rPr>
  </w:style>
  <w:style w:type="character" w:customStyle="1" w:styleId="StyleDocoriginalChar">
    <w:name w:val="Style Doc_original Char"/>
    <w:basedOn w:val="DocoriginalChar"/>
    <w:link w:val="StyleDocoriginal"/>
    <w:rsid w:val="00E90C01"/>
    <w:rPr>
      <w:rFonts w:ascii="Arial" w:eastAsia="Times New Roman" w:hAnsi="Arial"/>
      <w:b/>
      <w:bCs/>
      <w:spacing w:val="10"/>
      <w:sz w:val="18"/>
      <w:lang w:val="fr-FR"/>
    </w:rPr>
  </w:style>
  <w:style w:type="numbering" w:customStyle="1" w:styleId="NoList1111">
    <w:name w:val="No List1111"/>
    <w:next w:val="NoList"/>
    <w:uiPriority w:val="99"/>
    <w:semiHidden/>
    <w:unhideWhenUsed/>
    <w:rsid w:val="00E90C01"/>
  </w:style>
  <w:style w:type="character" w:customStyle="1" w:styleId="StyleDocoriginalNotBold1">
    <w:name w:val="Style Doc_original + Not Bold1"/>
    <w:basedOn w:val="DefaultParagraphFont"/>
    <w:rsid w:val="00E90C01"/>
    <w:rPr>
      <w:rFonts w:ascii="Arial" w:hAnsi="Arial"/>
      <w:b/>
      <w:bCs/>
      <w:spacing w:val="10"/>
      <w:lang w:val="en-US" w:eastAsia="en-US" w:bidi="ar-SA"/>
    </w:rPr>
  </w:style>
  <w:style w:type="paragraph" w:customStyle="1" w:styleId="StyleDocnumber">
    <w:name w:val="Style Doc_number"/>
    <w:basedOn w:val="Docoriginal"/>
    <w:rsid w:val="00E90C01"/>
    <w:pPr>
      <w:spacing w:before="0" w:line="280" w:lineRule="exact"/>
      <w:ind w:left="1589"/>
      <w:contextualSpacing w:val="0"/>
      <w:jc w:val="both"/>
    </w:pPr>
    <w:rPr>
      <w:sz w:val="20"/>
    </w:rPr>
  </w:style>
  <w:style w:type="paragraph" w:customStyle="1" w:styleId="StyleStyleDocoriginalNotBoldNotBold">
    <w:name w:val="Style Style Doc_original + Not Bold + Not Bold"/>
    <w:basedOn w:val="StyleDocoriginalNotBold"/>
    <w:link w:val="StyleStyleDocoriginalNotBoldNotBoldChar"/>
    <w:rsid w:val="00E90C01"/>
    <w:pPr>
      <w:spacing w:before="0" w:line="280" w:lineRule="exact"/>
      <w:contextualSpacing w:val="0"/>
    </w:pPr>
    <w:rPr>
      <w:b w:val="0"/>
      <w:bCs w:val="0"/>
    </w:rPr>
  </w:style>
  <w:style w:type="character" w:customStyle="1" w:styleId="StyleStyleDocoriginalNotBoldNotBoldChar">
    <w:name w:val="Style Style Doc_original + Not Bold + Not Bold Char"/>
    <w:basedOn w:val="StyleDocoriginalNotBoldChar"/>
    <w:link w:val="StyleStyleDocoriginalNotBoldNotBold"/>
    <w:rsid w:val="00E90C01"/>
    <w:rPr>
      <w:rFonts w:ascii="Arial" w:eastAsia="Times New Roman" w:hAnsi="Arial"/>
      <w:b w:val="0"/>
      <w:bCs w:val="0"/>
      <w:spacing w:val="10"/>
      <w:sz w:val="18"/>
      <w:lang w:val="fr-FR"/>
    </w:rPr>
  </w:style>
  <w:style w:type="character" w:customStyle="1" w:styleId="StyleDoclangBold">
    <w:name w:val="Style Doc_lang + Bold"/>
    <w:basedOn w:val="Doclang"/>
    <w:rsid w:val="00E90C01"/>
    <w:rPr>
      <w:rFonts w:ascii="Arial" w:hAnsi="Arial"/>
      <w:b/>
      <w:bCs/>
      <w:sz w:val="20"/>
      <w:lang w:val="en-US"/>
    </w:rPr>
  </w:style>
  <w:style w:type="paragraph" w:customStyle="1" w:styleId="Default">
    <w:name w:val="Default"/>
    <w:rsid w:val="00E90C0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rsid w:val="00E90C01"/>
    <w:pPr>
      <w:spacing w:after="120" w:line="480" w:lineRule="auto"/>
      <w:ind w:left="283"/>
    </w:pPr>
    <w:rPr>
      <w:rFonts w:eastAsiaTheme="minorEastAsia"/>
    </w:rPr>
  </w:style>
  <w:style w:type="character" w:customStyle="1" w:styleId="BodyTextIndent2Char">
    <w:name w:val="Body Text Indent 2 Char"/>
    <w:basedOn w:val="DefaultParagraphFont"/>
    <w:link w:val="BodyTextIndent2"/>
    <w:rsid w:val="00E90C01"/>
    <w:rPr>
      <w:rFonts w:ascii="Arial" w:eastAsiaTheme="minorEastAsia" w:hAnsi="Arial"/>
    </w:rPr>
  </w:style>
  <w:style w:type="character" w:customStyle="1" w:styleId="CommentTextChar1">
    <w:name w:val="Comment Text Char1"/>
    <w:basedOn w:val="DefaultParagraphFont"/>
    <w:rsid w:val="00E90C01"/>
    <w:rPr>
      <w:rFonts w:ascii="Arial" w:hAnsi="Arial" w:cs="Arial"/>
      <w:sz w:val="18"/>
    </w:rPr>
  </w:style>
  <w:style w:type="paragraph" w:customStyle="1" w:styleId="dec">
    <w:name w:val="dec"/>
    <w:basedOn w:val="Normal"/>
    <w:link w:val="decChar"/>
    <w:qFormat/>
    <w:rsid w:val="00E90C01"/>
    <w:pPr>
      <w:ind w:left="4536"/>
    </w:pPr>
    <w:rPr>
      <w:rFonts w:eastAsiaTheme="minorEastAsia"/>
      <w:i/>
      <w:spacing w:val="-2"/>
    </w:rPr>
  </w:style>
  <w:style w:type="character" w:customStyle="1" w:styleId="decChar">
    <w:name w:val="dec Char"/>
    <w:basedOn w:val="DefaultParagraphFont"/>
    <w:link w:val="dec"/>
    <w:rsid w:val="00E90C01"/>
    <w:rPr>
      <w:rFonts w:ascii="Arial" w:eastAsiaTheme="minorEastAsia" w:hAnsi="Arial"/>
      <w:i/>
      <w:spacing w:val="-2"/>
    </w:rPr>
  </w:style>
  <w:style w:type="character" w:customStyle="1" w:styleId="CharChar19">
    <w:name w:val="Char Char19"/>
    <w:locked/>
    <w:rsid w:val="00E90C01"/>
    <w:rPr>
      <w:rFonts w:ascii="Arial" w:hAnsi="Arial"/>
      <w:caps/>
      <w:lang w:val="en-US" w:eastAsia="en-US" w:bidi="ar-SA"/>
    </w:rPr>
  </w:style>
  <w:style w:type="paragraph" w:customStyle="1" w:styleId="ZchnZchn1">
    <w:name w:val="Zchn Zchn1"/>
    <w:basedOn w:val="Normal"/>
    <w:rsid w:val="00E90C01"/>
    <w:pPr>
      <w:spacing w:after="160" w:line="240" w:lineRule="exact"/>
      <w:jc w:val="left"/>
    </w:pPr>
    <w:rPr>
      <w:rFonts w:ascii="Verdana" w:eastAsia="PMingLiU" w:hAnsi="Verdana"/>
    </w:rPr>
  </w:style>
  <w:style w:type="paragraph" w:styleId="BlockText">
    <w:name w:val="Block Text"/>
    <w:basedOn w:val="Normal"/>
    <w:rsid w:val="00E90C01"/>
    <w:pPr>
      <w:ind w:left="1134" w:right="-1" w:hanging="567"/>
    </w:pPr>
    <w:rPr>
      <w:rFonts w:ascii="Times New Roman" w:hAnsi="Times New Roman"/>
      <w:sz w:val="24"/>
    </w:rPr>
  </w:style>
  <w:style w:type="paragraph" w:customStyle="1" w:styleId="indentpara">
    <w:name w:val="indentpara"/>
    <w:basedOn w:val="Normal"/>
    <w:rsid w:val="00E90C01"/>
    <w:pPr>
      <w:numPr>
        <w:numId w:val="10"/>
      </w:numPr>
    </w:pPr>
    <w:rPr>
      <w:rFonts w:ascii="Times New Roman" w:hAnsi="Times New Roman"/>
      <w:sz w:val="24"/>
    </w:rPr>
  </w:style>
  <w:style w:type="paragraph" w:styleId="NormalWeb">
    <w:name w:val="Normal (Web)"/>
    <w:basedOn w:val="Normal"/>
    <w:rsid w:val="00E90C01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TegnTegnCharChar">
    <w:name w:val="Tegn Tegn Char Char"/>
    <w:basedOn w:val="Normal"/>
    <w:rsid w:val="00E90C01"/>
    <w:pPr>
      <w:spacing w:after="160" w:line="240" w:lineRule="exact"/>
      <w:jc w:val="left"/>
    </w:pPr>
    <w:rPr>
      <w:rFonts w:ascii="Verdana" w:eastAsia="PMingLiU" w:hAnsi="Verdana"/>
    </w:rPr>
  </w:style>
  <w:style w:type="paragraph" w:styleId="BodyTextIndent">
    <w:name w:val="Body Text Indent"/>
    <w:basedOn w:val="Normal"/>
    <w:link w:val="BodyTextIndentChar"/>
    <w:rsid w:val="00E90C01"/>
    <w:pPr>
      <w:ind w:left="567"/>
      <w:jc w:val="left"/>
    </w:pPr>
    <w:rPr>
      <w:rFonts w:ascii="Times New Roman" w:hAnsi="Times New Roman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E90C01"/>
    <w:rPr>
      <w:sz w:val="24"/>
    </w:rPr>
  </w:style>
  <w:style w:type="paragraph" w:customStyle="1" w:styleId="Committee">
    <w:name w:val="Committee"/>
    <w:basedOn w:val="Normal"/>
    <w:rsid w:val="00E90C01"/>
    <w:pPr>
      <w:spacing w:after="300"/>
      <w:jc w:val="center"/>
    </w:pPr>
    <w:rPr>
      <w:b/>
      <w:caps/>
      <w:kern w:val="28"/>
      <w:sz w:val="30"/>
    </w:rPr>
  </w:style>
  <w:style w:type="paragraph" w:customStyle="1" w:styleId="DecisionInvitingPara">
    <w:name w:val="Decision Inviting Para."/>
    <w:basedOn w:val="Normal"/>
    <w:rsid w:val="00E90C01"/>
    <w:pPr>
      <w:ind w:left="4536"/>
      <w:jc w:val="left"/>
    </w:pPr>
    <w:rPr>
      <w:rFonts w:ascii="Times New Roman" w:hAnsi="Times New Roman"/>
      <w:i/>
      <w:sz w:val="24"/>
    </w:rPr>
  </w:style>
  <w:style w:type="paragraph" w:customStyle="1" w:styleId="Endofdocument">
    <w:name w:val="End of document"/>
    <w:basedOn w:val="Normal"/>
    <w:rsid w:val="00E90C01"/>
    <w:pPr>
      <w:ind w:left="4536"/>
      <w:jc w:val="center"/>
    </w:pPr>
    <w:rPr>
      <w:rFonts w:ascii="Times New Roman" w:hAnsi="Times New Roman"/>
      <w:sz w:val="24"/>
    </w:rPr>
  </w:style>
  <w:style w:type="paragraph" w:customStyle="1" w:styleId="MTDisplayEquation">
    <w:name w:val="MTDisplayEquation"/>
    <w:basedOn w:val="Normal"/>
    <w:next w:val="Normal"/>
    <w:rsid w:val="00E90C01"/>
    <w:pPr>
      <w:tabs>
        <w:tab w:val="center" w:pos="5000"/>
        <w:tab w:val="right" w:pos="9980"/>
      </w:tabs>
      <w:jc w:val="left"/>
    </w:pPr>
    <w:rPr>
      <w:rFonts w:ascii="Times New Roman" w:hAnsi="Times New Roman"/>
      <w:sz w:val="24"/>
      <w:szCs w:val="24"/>
      <w:lang w:val="en-GB"/>
    </w:rPr>
  </w:style>
  <w:style w:type="character" w:styleId="FollowedHyperlink">
    <w:name w:val="FollowedHyperlink"/>
    <w:rsid w:val="00E90C01"/>
    <w:rPr>
      <w:rFonts w:cs="Times New Roman"/>
      <w:color w:val="800080"/>
      <w:u w:val="single"/>
    </w:rPr>
  </w:style>
  <w:style w:type="character" w:styleId="Emphasis">
    <w:name w:val="Emphasis"/>
    <w:qFormat/>
    <w:rsid w:val="00E90C01"/>
    <w:rPr>
      <w:rFonts w:ascii="Arial" w:hAnsi="Arial" w:cs="Times New Roman"/>
      <w:b/>
      <w:i/>
    </w:rPr>
  </w:style>
  <w:style w:type="character" w:customStyle="1" w:styleId="StyleTimesNewRomanPSMT">
    <w:name w:val="Style TimesNewRomanPSMT"/>
    <w:rsid w:val="00E90C01"/>
    <w:rPr>
      <w:rFonts w:ascii="Arial" w:hAnsi="Arial"/>
      <w:sz w:val="20"/>
    </w:rPr>
  </w:style>
  <w:style w:type="numbering" w:customStyle="1" w:styleId="NoList11111">
    <w:name w:val="No List11111"/>
    <w:next w:val="NoList"/>
    <w:uiPriority w:val="99"/>
    <w:semiHidden/>
    <w:unhideWhenUsed/>
    <w:rsid w:val="00E90C01"/>
  </w:style>
  <w:style w:type="numbering" w:customStyle="1" w:styleId="NoList2">
    <w:name w:val="No List2"/>
    <w:next w:val="NoList"/>
    <w:uiPriority w:val="99"/>
    <w:semiHidden/>
    <w:unhideWhenUsed/>
    <w:rsid w:val="00E90C01"/>
  </w:style>
  <w:style w:type="numbering" w:customStyle="1" w:styleId="NoList12">
    <w:name w:val="No List12"/>
    <w:next w:val="NoList"/>
    <w:uiPriority w:val="99"/>
    <w:semiHidden/>
    <w:unhideWhenUsed/>
    <w:rsid w:val="00E90C01"/>
  </w:style>
  <w:style w:type="character" w:styleId="LineNumber">
    <w:name w:val="line number"/>
    <w:basedOn w:val="DefaultParagraphFont"/>
    <w:semiHidden/>
    <w:unhideWhenUsed/>
    <w:rsid w:val="00E90C01"/>
  </w:style>
  <w:style w:type="paragraph" w:styleId="TOCHeading">
    <w:name w:val="TOC Heading"/>
    <w:basedOn w:val="Heading1"/>
    <w:next w:val="Normal"/>
    <w:uiPriority w:val="39"/>
    <w:unhideWhenUsed/>
    <w:qFormat/>
    <w:rsid w:val="00E90C01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caps w:val="0"/>
      <w:color w:val="365F91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0C01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E90C01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font5">
    <w:name w:val="font5"/>
    <w:basedOn w:val="Normal"/>
    <w:rsid w:val="00E90C01"/>
    <w:pPr>
      <w:spacing w:before="100" w:beforeAutospacing="1" w:after="100" w:afterAutospacing="1"/>
      <w:jc w:val="left"/>
    </w:pPr>
    <w:rPr>
      <w:rFonts w:eastAsia="Times New Roman" w:cs="Arial"/>
      <w:lang w:val="en-GB" w:eastAsia="en-GB"/>
    </w:rPr>
  </w:style>
  <w:style w:type="paragraph" w:customStyle="1" w:styleId="font6">
    <w:name w:val="font6"/>
    <w:basedOn w:val="Normal"/>
    <w:rsid w:val="00E90C01"/>
    <w:pPr>
      <w:spacing w:before="100" w:beforeAutospacing="1" w:after="100" w:afterAutospacing="1"/>
      <w:jc w:val="left"/>
    </w:pPr>
    <w:rPr>
      <w:rFonts w:eastAsia="Times New Roman" w:cs="Arial"/>
      <w:i/>
      <w:iCs/>
      <w:lang w:val="en-GB" w:eastAsia="en-GB"/>
    </w:rPr>
  </w:style>
  <w:style w:type="paragraph" w:customStyle="1" w:styleId="font7">
    <w:name w:val="font7"/>
    <w:basedOn w:val="Normal"/>
    <w:rsid w:val="00E90C01"/>
    <w:pPr>
      <w:spacing w:before="100" w:beforeAutospacing="1" w:after="100" w:afterAutospacing="1"/>
      <w:jc w:val="left"/>
    </w:pPr>
    <w:rPr>
      <w:rFonts w:ascii="Calibri" w:eastAsia="Times New Roman" w:hAnsi="Calibri" w:cs="Calibri"/>
      <w:sz w:val="22"/>
      <w:szCs w:val="22"/>
      <w:lang w:val="en-GB" w:eastAsia="en-GB"/>
    </w:rPr>
  </w:style>
  <w:style w:type="paragraph" w:customStyle="1" w:styleId="font8">
    <w:name w:val="font8"/>
    <w:basedOn w:val="Normal"/>
    <w:rsid w:val="00E90C01"/>
    <w:pPr>
      <w:spacing w:before="100" w:beforeAutospacing="1" w:after="100" w:afterAutospacing="1"/>
      <w:jc w:val="left"/>
    </w:pPr>
    <w:rPr>
      <w:rFonts w:eastAsia="Times New Roman" w:cs="Arial"/>
      <w:lang w:val="en-GB" w:eastAsia="en-GB"/>
    </w:rPr>
  </w:style>
  <w:style w:type="paragraph" w:customStyle="1" w:styleId="font9">
    <w:name w:val="font9"/>
    <w:basedOn w:val="Normal"/>
    <w:rsid w:val="00E90C01"/>
    <w:pPr>
      <w:spacing w:before="100" w:beforeAutospacing="1" w:after="100" w:afterAutospacing="1"/>
      <w:jc w:val="left"/>
    </w:pPr>
    <w:rPr>
      <w:rFonts w:eastAsia="Times New Roman" w:cs="Arial"/>
      <w:i/>
      <w:iCs/>
      <w:lang w:val="en-GB" w:eastAsia="en-GB"/>
    </w:rPr>
  </w:style>
  <w:style w:type="paragraph" w:customStyle="1" w:styleId="xl70">
    <w:name w:val="xl70"/>
    <w:basedOn w:val="Normal"/>
    <w:rsid w:val="00E90C01"/>
    <w:pPr>
      <w:spacing w:before="100" w:beforeAutospacing="1" w:after="100" w:afterAutospacing="1"/>
      <w:jc w:val="left"/>
      <w:textAlignment w:val="top"/>
    </w:pPr>
    <w:rPr>
      <w:rFonts w:eastAsia="Times New Roman" w:cs="Arial"/>
      <w:i/>
      <w:iCs/>
      <w:sz w:val="24"/>
      <w:szCs w:val="24"/>
      <w:lang w:val="en-GB" w:eastAsia="en-GB"/>
    </w:rPr>
  </w:style>
  <w:style w:type="paragraph" w:customStyle="1" w:styleId="xl71">
    <w:name w:val="xl71"/>
    <w:basedOn w:val="Normal"/>
    <w:rsid w:val="00E90C01"/>
    <w:pP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72">
    <w:name w:val="xl72"/>
    <w:basedOn w:val="Normal"/>
    <w:rsid w:val="00E90C01"/>
    <w:pP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73">
    <w:name w:val="xl73"/>
    <w:basedOn w:val="Normal"/>
    <w:rsid w:val="00E90C01"/>
    <w:pP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74">
    <w:name w:val="xl74"/>
    <w:basedOn w:val="Normal"/>
    <w:rsid w:val="00E90C01"/>
    <w:pPr>
      <w:spacing w:before="100" w:beforeAutospacing="1" w:after="100" w:afterAutospacing="1"/>
      <w:jc w:val="left"/>
      <w:textAlignment w:val="top"/>
    </w:pPr>
    <w:rPr>
      <w:rFonts w:eastAsia="Times New Roman" w:cs="Arial"/>
      <w:color w:val="000000"/>
      <w:sz w:val="24"/>
      <w:szCs w:val="24"/>
      <w:lang w:val="en-GB" w:eastAsia="en-GB"/>
    </w:rPr>
  </w:style>
  <w:style w:type="paragraph" w:customStyle="1" w:styleId="xl75">
    <w:name w:val="xl75"/>
    <w:basedOn w:val="Normal"/>
    <w:rsid w:val="00E90C01"/>
    <w:pPr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76">
    <w:name w:val="xl76"/>
    <w:basedOn w:val="Normal"/>
    <w:rsid w:val="00E90C01"/>
    <w:pP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  <w:lang w:val="en-GB" w:eastAsia="en-GB"/>
    </w:rPr>
  </w:style>
  <w:style w:type="paragraph" w:customStyle="1" w:styleId="xl77">
    <w:name w:val="xl77"/>
    <w:basedOn w:val="Normal"/>
    <w:rsid w:val="00E90C01"/>
    <w:pPr>
      <w:pBdr>
        <w:top w:val="single" w:sz="4" w:space="0" w:color="auto"/>
        <w:left w:val="single" w:sz="4" w:space="0" w:color="auto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color w:val="000000"/>
      <w:sz w:val="24"/>
      <w:szCs w:val="24"/>
      <w:lang w:val="en-GB" w:eastAsia="en-GB"/>
    </w:rPr>
  </w:style>
  <w:style w:type="paragraph" w:customStyle="1" w:styleId="xl78">
    <w:name w:val="xl78"/>
    <w:basedOn w:val="Normal"/>
    <w:rsid w:val="00E90C01"/>
    <w:pPr>
      <w:pBdr>
        <w:top w:val="single" w:sz="4" w:space="0" w:color="auto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color w:val="000000"/>
      <w:sz w:val="24"/>
      <w:szCs w:val="24"/>
      <w:lang w:val="en-GB" w:eastAsia="en-GB"/>
    </w:rPr>
  </w:style>
  <w:style w:type="paragraph" w:customStyle="1" w:styleId="xl79">
    <w:name w:val="xl79"/>
    <w:basedOn w:val="Normal"/>
    <w:rsid w:val="00E90C01"/>
    <w:pPr>
      <w:pBdr>
        <w:top w:val="single" w:sz="4" w:space="0" w:color="auto"/>
        <w:left w:val="single" w:sz="4" w:space="0" w:color="BFBFBF"/>
        <w:bottom w:val="single" w:sz="4" w:space="0" w:color="BFBFBF"/>
        <w:right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color w:val="000000"/>
      <w:sz w:val="24"/>
      <w:szCs w:val="24"/>
      <w:lang w:val="en-GB" w:eastAsia="en-GB"/>
    </w:rPr>
  </w:style>
  <w:style w:type="paragraph" w:customStyle="1" w:styleId="xl80">
    <w:name w:val="xl80"/>
    <w:basedOn w:val="Normal"/>
    <w:rsid w:val="00E90C01"/>
    <w:pPr>
      <w:pBdr>
        <w:top w:val="single" w:sz="4" w:space="0" w:color="BFBFBF"/>
        <w:left w:val="single" w:sz="4" w:space="0" w:color="auto"/>
        <w:bottom w:val="single" w:sz="4" w:space="0" w:color="BFBFBF"/>
        <w:right w:val="single" w:sz="4" w:space="0" w:color="BFBFBF"/>
      </w:pBdr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81">
    <w:name w:val="xl81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82">
    <w:name w:val="xl82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83">
    <w:name w:val="xl83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b/>
      <w:bCs/>
      <w:color w:val="FF0000"/>
      <w:sz w:val="24"/>
      <w:szCs w:val="24"/>
      <w:lang w:val="en-GB" w:eastAsia="en-GB"/>
    </w:rPr>
  </w:style>
  <w:style w:type="paragraph" w:customStyle="1" w:styleId="xl84">
    <w:name w:val="xl84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85">
    <w:name w:val="xl85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86">
    <w:name w:val="xl86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87">
    <w:name w:val="xl87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88">
    <w:name w:val="xl88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89">
    <w:name w:val="xl89"/>
    <w:basedOn w:val="Normal"/>
    <w:rsid w:val="00E90C01"/>
    <w:pPr>
      <w:pBdr>
        <w:top w:val="single" w:sz="4" w:space="0" w:color="BFBFBF"/>
        <w:left w:val="single" w:sz="4" w:space="0" w:color="auto"/>
        <w:bottom w:val="single" w:sz="4" w:space="0" w:color="BFBFBF"/>
        <w:right w:val="single" w:sz="4" w:space="0" w:color="BFBFBF"/>
      </w:pBdr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90">
    <w:name w:val="xl90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91">
    <w:name w:val="xl91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92">
    <w:name w:val="xl92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93">
    <w:name w:val="xl93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94">
    <w:name w:val="xl94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95">
    <w:name w:val="xl95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i/>
      <w:iCs/>
      <w:sz w:val="24"/>
      <w:szCs w:val="24"/>
      <w:lang w:val="en-GB" w:eastAsia="en-GB"/>
    </w:rPr>
  </w:style>
  <w:style w:type="paragraph" w:customStyle="1" w:styleId="xl96">
    <w:name w:val="xl96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97">
    <w:name w:val="xl97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i/>
      <w:iCs/>
      <w:sz w:val="24"/>
      <w:szCs w:val="24"/>
      <w:lang w:val="en-GB" w:eastAsia="en-GB"/>
    </w:rPr>
  </w:style>
  <w:style w:type="paragraph" w:customStyle="1" w:styleId="xl98">
    <w:name w:val="xl98"/>
    <w:basedOn w:val="Normal"/>
    <w:rsid w:val="00E90C01"/>
    <w:pPr>
      <w:pBdr>
        <w:top w:val="single" w:sz="4" w:space="0" w:color="BFBFBF"/>
        <w:left w:val="single" w:sz="4" w:space="0" w:color="auto"/>
        <w:bottom w:val="single" w:sz="4" w:space="0" w:color="BFBFBF"/>
        <w:right w:val="single" w:sz="4" w:space="0" w:color="BFBFBF"/>
      </w:pBdr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99">
    <w:name w:val="xl99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Calibri" w:eastAsia="Times New Roman" w:hAnsi="Calibri" w:cs="Calibri"/>
      <w:sz w:val="22"/>
      <w:szCs w:val="22"/>
      <w:lang w:val="en-GB" w:eastAsia="en-GB"/>
    </w:rPr>
  </w:style>
  <w:style w:type="paragraph" w:customStyle="1" w:styleId="xl100">
    <w:name w:val="xl100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color w:val="000000"/>
      <w:sz w:val="24"/>
      <w:szCs w:val="24"/>
      <w:lang w:val="en-GB" w:eastAsia="en-GB"/>
    </w:rPr>
  </w:style>
  <w:style w:type="paragraph" w:customStyle="1" w:styleId="xl101">
    <w:name w:val="xl101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Calibri" w:eastAsia="Times New Roman" w:hAnsi="Calibri" w:cs="Calibri"/>
      <w:b/>
      <w:bCs/>
      <w:color w:val="FF0000"/>
      <w:sz w:val="22"/>
      <w:szCs w:val="22"/>
      <w:lang w:val="en-GB" w:eastAsia="en-GB"/>
    </w:rPr>
  </w:style>
  <w:style w:type="paragraph" w:customStyle="1" w:styleId="xl102">
    <w:name w:val="xl102"/>
    <w:basedOn w:val="Normal"/>
    <w:rsid w:val="00E90C01"/>
    <w:pPr>
      <w:pBdr>
        <w:top w:val="single" w:sz="4" w:space="0" w:color="BFBFBF"/>
        <w:left w:val="single" w:sz="4" w:space="0" w:color="auto"/>
        <w:bottom w:val="single" w:sz="4" w:space="0" w:color="auto"/>
        <w:right w:val="single" w:sz="4" w:space="0" w:color="BFBFBF"/>
      </w:pBdr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103">
    <w:name w:val="xl103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104">
    <w:name w:val="xl104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105">
    <w:name w:val="xl105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Calibri" w:eastAsia="Times New Roman" w:hAnsi="Calibri" w:cs="Calibri"/>
      <w:b/>
      <w:bCs/>
      <w:color w:val="FF0000"/>
      <w:sz w:val="22"/>
      <w:szCs w:val="22"/>
      <w:lang w:val="en-GB" w:eastAsia="en-GB"/>
    </w:rPr>
  </w:style>
  <w:style w:type="paragraph" w:customStyle="1" w:styleId="xl106">
    <w:name w:val="xl106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107">
    <w:name w:val="xl107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108">
    <w:name w:val="xl108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  <w:lang w:val="en-GB" w:eastAsia="en-GB"/>
    </w:rPr>
  </w:style>
  <w:style w:type="paragraph" w:customStyle="1" w:styleId="xl109">
    <w:name w:val="xl109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110">
    <w:name w:val="xl110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</w:rPr>
  </w:style>
  <w:style w:type="paragraph" w:customStyle="1" w:styleId="xl111">
    <w:name w:val="xl111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</w:rPr>
  </w:style>
  <w:style w:type="paragraph" w:customStyle="1" w:styleId="xl112">
    <w:name w:val="xl112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</w:rPr>
  </w:style>
  <w:style w:type="paragraph" w:customStyle="1" w:styleId="xl113">
    <w:name w:val="xl113"/>
    <w:basedOn w:val="Normal"/>
    <w:rsid w:val="00E90C01"/>
    <w:pPr>
      <w:pBdr>
        <w:top w:val="single" w:sz="4" w:space="0" w:color="BFBFBF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</w:rPr>
  </w:style>
  <w:style w:type="paragraph" w:customStyle="1" w:styleId="xl114">
    <w:name w:val="xl114"/>
    <w:basedOn w:val="Normal"/>
    <w:rsid w:val="00E90C01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115">
    <w:name w:val="xl115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i/>
      <w:iCs/>
      <w:sz w:val="24"/>
      <w:szCs w:val="24"/>
    </w:rPr>
  </w:style>
  <w:style w:type="paragraph" w:customStyle="1" w:styleId="xl116">
    <w:name w:val="xl116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i/>
      <w:iCs/>
      <w:sz w:val="24"/>
      <w:szCs w:val="24"/>
    </w:rPr>
  </w:style>
  <w:style w:type="paragraph" w:customStyle="1" w:styleId="xl117">
    <w:name w:val="xl117"/>
    <w:basedOn w:val="Normal"/>
    <w:rsid w:val="00E90C01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</w:rPr>
  </w:style>
  <w:style w:type="paragraph" w:customStyle="1" w:styleId="xl118">
    <w:name w:val="xl118"/>
    <w:basedOn w:val="Normal"/>
    <w:rsid w:val="00E90C01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</w:rPr>
  </w:style>
  <w:style w:type="paragraph" w:customStyle="1" w:styleId="xl119">
    <w:name w:val="xl119"/>
    <w:basedOn w:val="Normal"/>
    <w:rsid w:val="00E90C01"/>
    <w:pPr>
      <w:pBdr>
        <w:top w:val="single" w:sz="4" w:space="0" w:color="BFBFBF"/>
        <w:bottom w:val="single" w:sz="4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120">
    <w:name w:val="xl120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21">
    <w:name w:val="xl121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Calibri" w:eastAsia="Times New Roman" w:hAnsi="Calibri" w:cs="Calibri"/>
      <w:sz w:val="22"/>
      <w:szCs w:val="22"/>
    </w:rPr>
  </w:style>
  <w:style w:type="paragraph" w:customStyle="1" w:styleId="xl122">
    <w:name w:val="xl122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</w:rPr>
  </w:style>
  <w:style w:type="paragraph" w:customStyle="1" w:styleId="xl123">
    <w:name w:val="xl123"/>
    <w:basedOn w:val="Normal"/>
    <w:rsid w:val="00E90C01"/>
    <w:pPr>
      <w:pBdr>
        <w:top w:val="single" w:sz="4" w:space="0" w:color="BFBFBF"/>
        <w:left w:val="single" w:sz="4" w:space="0" w:color="BFBFBF"/>
        <w:bottom w:val="single" w:sz="8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24">
    <w:name w:val="xl124"/>
    <w:basedOn w:val="Normal"/>
    <w:rsid w:val="00E90C01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25">
    <w:name w:val="xl125"/>
    <w:basedOn w:val="Normal"/>
    <w:rsid w:val="00E90C01"/>
    <w:pPr>
      <w:pBdr>
        <w:bottom w:val="single" w:sz="8" w:space="0" w:color="auto"/>
        <w:right w:val="single" w:sz="4" w:space="0" w:color="BFBFBF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26">
    <w:name w:val="xl126"/>
    <w:basedOn w:val="Normal"/>
    <w:rsid w:val="00E90C01"/>
    <w:pPr>
      <w:pBdr>
        <w:left w:val="single" w:sz="4" w:space="0" w:color="BFBFBF"/>
        <w:bottom w:val="single" w:sz="8" w:space="0" w:color="auto"/>
        <w:right w:val="single" w:sz="4" w:space="0" w:color="BFBFBF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27">
    <w:name w:val="xl127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128">
    <w:name w:val="xl128"/>
    <w:basedOn w:val="Normal"/>
    <w:rsid w:val="00E90C01"/>
    <w:pPr>
      <w:pBdr>
        <w:top w:val="single" w:sz="8" w:space="0" w:color="auto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129">
    <w:name w:val="xl129"/>
    <w:basedOn w:val="Normal"/>
    <w:rsid w:val="00E90C01"/>
    <w:pPr>
      <w:pBdr>
        <w:top w:val="single" w:sz="4" w:space="0" w:color="BFBFBF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130">
    <w:name w:val="xl130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131">
    <w:name w:val="xl131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32">
    <w:name w:val="xl132"/>
    <w:basedOn w:val="Normal"/>
    <w:rsid w:val="00E90C01"/>
    <w:pPr>
      <w:pBdr>
        <w:top w:val="single" w:sz="4" w:space="0" w:color="BFBFBF"/>
        <w:left w:val="single" w:sz="4" w:space="0" w:color="BFBFBF"/>
        <w:bottom w:val="single" w:sz="8" w:space="0" w:color="auto"/>
        <w:right w:val="single" w:sz="4" w:space="0" w:color="BFBFBF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33">
    <w:name w:val="xl133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</w:rPr>
  </w:style>
  <w:style w:type="paragraph" w:customStyle="1" w:styleId="xl134">
    <w:name w:val="xl134"/>
    <w:basedOn w:val="Normal"/>
    <w:rsid w:val="00E90C01"/>
    <w:pPr>
      <w:pBdr>
        <w:top w:val="single" w:sz="4" w:space="0" w:color="BFBFBF"/>
        <w:bottom w:val="single" w:sz="4" w:space="0" w:color="BFBFBF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</w:rPr>
  </w:style>
  <w:style w:type="paragraph" w:customStyle="1" w:styleId="xl135">
    <w:name w:val="xl135"/>
    <w:basedOn w:val="Normal"/>
    <w:rsid w:val="00E90C01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</w:rPr>
  </w:style>
  <w:style w:type="paragraph" w:customStyle="1" w:styleId="xl136">
    <w:name w:val="xl136"/>
    <w:basedOn w:val="Normal"/>
    <w:rsid w:val="00E90C01"/>
    <w:pPr>
      <w:pBdr>
        <w:top w:val="single" w:sz="8" w:space="0" w:color="auto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37">
    <w:name w:val="xl137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38">
    <w:name w:val="xl138"/>
    <w:basedOn w:val="Normal"/>
    <w:rsid w:val="00E90C01"/>
    <w:pPr>
      <w:pBdr>
        <w:top w:val="single" w:sz="4" w:space="0" w:color="BFBFBF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39">
    <w:name w:val="xl139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40">
    <w:name w:val="xl140"/>
    <w:basedOn w:val="Normal"/>
    <w:rsid w:val="00E90C01"/>
    <w:pPr>
      <w:pBdr>
        <w:top w:val="single" w:sz="4" w:space="0" w:color="BFBFBF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41">
    <w:name w:val="xl141"/>
    <w:basedOn w:val="Normal"/>
    <w:rsid w:val="00E90C01"/>
    <w:pPr>
      <w:pBdr>
        <w:top w:val="single" w:sz="8" w:space="0" w:color="auto"/>
        <w:left w:val="single" w:sz="4" w:space="0" w:color="BFBFBF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42">
    <w:name w:val="xl142"/>
    <w:basedOn w:val="Normal"/>
    <w:rsid w:val="00E90C01"/>
    <w:pPr>
      <w:pBdr>
        <w:left w:val="single" w:sz="4" w:space="0" w:color="BFBFBF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43">
    <w:name w:val="xl143"/>
    <w:basedOn w:val="Normal"/>
    <w:rsid w:val="00E90C01"/>
    <w:pPr>
      <w:pBdr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44">
    <w:name w:val="xl144"/>
    <w:basedOn w:val="Normal"/>
    <w:rsid w:val="00E90C01"/>
    <w:pPr>
      <w:pBdr>
        <w:top w:val="single" w:sz="8" w:space="0" w:color="auto"/>
        <w:left w:val="single" w:sz="4" w:space="0" w:color="BFBFBF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i/>
      <w:iCs/>
      <w:sz w:val="24"/>
      <w:szCs w:val="24"/>
    </w:rPr>
  </w:style>
  <w:style w:type="paragraph" w:customStyle="1" w:styleId="xl145">
    <w:name w:val="xl145"/>
    <w:basedOn w:val="Normal"/>
    <w:rsid w:val="00E90C01"/>
    <w:pPr>
      <w:pBdr>
        <w:left w:val="single" w:sz="4" w:space="0" w:color="BFBFBF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i/>
      <w:iCs/>
      <w:sz w:val="24"/>
      <w:szCs w:val="24"/>
    </w:rPr>
  </w:style>
  <w:style w:type="paragraph" w:customStyle="1" w:styleId="xl146">
    <w:name w:val="xl146"/>
    <w:basedOn w:val="Normal"/>
    <w:rsid w:val="00E90C01"/>
    <w:pPr>
      <w:pBdr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i/>
      <w:iCs/>
      <w:sz w:val="24"/>
      <w:szCs w:val="24"/>
    </w:rPr>
  </w:style>
  <w:style w:type="paragraph" w:customStyle="1" w:styleId="xl147">
    <w:name w:val="xl147"/>
    <w:basedOn w:val="Normal"/>
    <w:rsid w:val="00E90C01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</w:rPr>
  </w:style>
  <w:style w:type="character" w:customStyle="1" w:styleId="Mention1">
    <w:name w:val="Mention1"/>
    <w:basedOn w:val="DefaultParagraphFont"/>
    <w:uiPriority w:val="99"/>
    <w:unhideWhenUsed/>
    <w:rsid w:val="00E90C01"/>
    <w:rPr>
      <w:color w:val="2B579A"/>
      <w:shd w:val="clear" w:color="auto" w:fill="E1DFDD"/>
    </w:rPr>
  </w:style>
  <w:style w:type="paragraph" w:customStyle="1" w:styleId="Annexparagraphnumbering">
    <w:name w:val="Annex paragraph numbering"/>
    <w:basedOn w:val="Normal"/>
    <w:rsid w:val="00E90C01"/>
    <w:pPr>
      <w:numPr>
        <w:numId w:val="11"/>
      </w:numPr>
      <w:spacing w:after="240"/>
    </w:pPr>
    <w:rPr>
      <w:rFonts w:eastAsia="Times New Roman"/>
    </w:rPr>
  </w:style>
  <w:style w:type="paragraph" w:customStyle="1" w:styleId="BasistekstNaktuinbouw">
    <w:name w:val="Basistekst Naktuinbouw"/>
    <w:basedOn w:val="Normal"/>
    <w:qFormat/>
    <w:rsid w:val="00E90C01"/>
    <w:pPr>
      <w:spacing w:line="240" w:lineRule="atLeast"/>
      <w:jc w:val="left"/>
    </w:pPr>
    <w:rPr>
      <w:rFonts w:eastAsia="Times New Roman" w:cs="Maiandra GD"/>
      <w:color w:val="000000" w:themeColor="text1"/>
      <w:szCs w:val="18"/>
      <w:lang w:val="nl-NL" w:eastAsia="nl-NL"/>
    </w:rPr>
  </w:style>
  <w:style w:type="paragraph" w:styleId="Bibliography">
    <w:name w:val="Bibliography"/>
    <w:basedOn w:val="Normal"/>
    <w:next w:val="Normal"/>
    <w:uiPriority w:val="37"/>
    <w:semiHidden/>
    <w:unhideWhenUsed/>
    <w:rsid w:val="00E90C01"/>
    <w:rPr>
      <w:rFonts w:eastAsia="Times New Roman"/>
    </w:rPr>
  </w:style>
  <w:style w:type="paragraph" w:styleId="BodyText3">
    <w:name w:val="Body Text 3"/>
    <w:basedOn w:val="Normal"/>
    <w:link w:val="BodyText3Char"/>
    <w:semiHidden/>
    <w:unhideWhenUsed/>
    <w:rsid w:val="00E90C01"/>
    <w:pPr>
      <w:spacing w:after="120"/>
    </w:pPr>
    <w:rPr>
      <w:rFonts w:eastAsia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E90C01"/>
    <w:rPr>
      <w:rFonts w:ascii="Arial" w:eastAsia="Times New Roman" w:hAnsi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E90C01"/>
    <w:pPr>
      <w:ind w:firstLine="360"/>
    </w:pPr>
    <w:rPr>
      <w:rFonts w:eastAsia="Times New Roman"/>
    </w:rPr>
  </w:style>
  <w:style w:type="character" w:customStyle="1" w:styleId="BodyTextFirstIndentChar">
    <w:name w:val="Body Text First Indent Char"/>
    <w:basedOn w:val="BodyTextChar"/>
    <w:link w:val="BodyTextFirstIndent"/>
    <w:rsid w:val="00E90C01"/>
    <w:rPr>
      <w:rFonts w:ascii="Arial" w:eastAsia="Times New Roman" w:hAnsi="Arial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E90C01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E90C01"/>
    <w:rPr>
      <w:sz w:val="24"/>
    </w:rPr>
  </w:style>
  <w:style w:type="paragraph" w:styleId="BodyTextIndent3">
    <w:name w:val="Body Text Indent 3"/>
    <w:basedOn w:val="Normal"/>
    <w:link w:val="BodyTextIndent3Char"/>
    <w:semiHidden/>
    <w:unhideWhenUsed/>
    <w:rsid w:val="00E90C01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90C01"/>
    <w:rPr>
      <w:rFonts w:ascii="Arial" w:eastAsia="Times New Roman" w:hAnsi="Arial"/>
      <w:sz w:val="16"/>
      <w:szCs w:val="16"/>
    </w:rPr>
  </w:style>
  <w:style w:type="paragraph" w:styleId="DocumentMap">
    <w:name w:val="Document Map"/>
    <w:basedOn w:val="Normal"/>
    <w:link w:val="DocumentMapChar"/>
    <w:semiHidden/>
    <w:unhideWhenUsed/>
    <w:rsid w:val="00E90C01"/>
    <w:rPr>
      <w:rFonts w:ascii="Segoe UI" w:eastAsia="Times New Roman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E90C01"/>
    <w:rPr>
      <w:rFonts w:ascii="Segoe UI" w:eastAsia="Times New Roman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E90C01"/>
    <w:rPr>
      <w:rFonts w:eastAsia="Times New Roman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E90C01"/>
    <w:rPr>
      <w:rFonts w:ascii="Arial" w:eastAsia="Times New Roman" w:hAnsi="Arial"/>
    </w:rPr>
  </w:style>
  <w:style w:type="paragraph" w:styleId="EnvelopeAddress">
    <w:name w:val="envelope address"/>
    <w:basedOn w:val="Normal"/>
    <w:semiHidden/>
    <w:unhideWhenUsed/>
    <w:rsid w:val="00E90C0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E90C01"/>
    <w:rPr>
      <w:rFonts w:asciiTheme="majorHAnsi" w:eastAsiaTheme="majorEastAsia" w:hAnsiTheme="majorHAnsi" w:cstheme="majorBidi"/>
    </w:rPr>
  </w:style>
  <w:style w:type="paragraph" w:customStyle="1" w:styleId="Heading3tg">
    <w:name w:val="Heading 3tg"/>
    <w:basedOn w:val="Heading3"/>
    <w:rsid w:val="00E90C01"/>
    <w:pPr>
      <w:numPr>
        <w:numId w:val="12"/>
      </w:numPr>
      <w:spacing w:after="240"/>
    </w:pPr>
    <w:rPr>
      <w:rFonts w:eastAsia="Times New Roman" w:cs="Angsana New"/>
      <w:i w:val="0"/>
      <w:szCs w:val="24"/>
      <w:u w:val="single"/>
      <w:lang w:val="en-GB" w:eastAsia="ja-JP" w:bidi="th-TH"/>
    </w:rPr>
  </w:style>
  <w:style w:type="paragraph" w:customStyle="1" w:styleId="Heading4tg">
    <w:name w:val="Heading 4tg"/>
    <w:basedOn w:val="Heading4"/>
    <w:rsid w:val="00E90C01"/>
    <w:pPr>
      <w:keepLines/>
      <w:tabs>
        <w:tab w:val="left" w:pos="709"/>
      </w:tabs>
      <w:spacing w:after="240"/>
      <w:ind w:left="709" w:hanging="709"/>
      <w:jc w:val="left"/>
    </w:pPr>
    <w:rPr>
      <w:rFonts w:eastAsia="Times New Roman" w:cs="Angsana New"/>
      <w:i/>
      <w:iCs/>
      <w:szCs w:val="24"/>
      <w:lang w:eastAsia="ja-JP" w:bidi="th-TH"/>
    </w:rPr>
  </w:style>
  <w:style w:type="paragraph" w:styleId="HTMLAddress">
    <w:name w:val="HTML Address"/>
    <w:basedOn w:val="Normal"/>
    <w:link w:val="HTMLAddressChar"/>
    <w:semiHidden/>
    <w:unhideWhenUsed/>
    <w:rsid w:val="00E90C01"/>
    <w:rPr>
      <w:rFonts w:eastAsia="Times New Roman"/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E90C01"/>
    <w:rPr>
      <w:rFonts w:ascii="Arial" w:eastAsia="Times New Roman" w:hAnsi="Arial"/>
      <w:i/>
      <w:iCs/>
    </w:rPr>
  </w:style>
  <w:style w:type="paragraph" w:styleId="HTMLPreformatted">
    <w:name w:val="HTML Preformatted"/>
    <w:basedOn w:val="Normal"/>
    <w:link w:val="HTMLPreformattedChar"/>
    <w:semiHidden/>
    <w:unhideWhenUsed/>
    <w:rsid w:val="00E90C01"/>
    <w:rPr>
      <w:rFonts w:ascii="Consolas" w:eastAsia="Times New Roman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E90C01"/>
    <w:rPr>
      <w:rFonts w:ascii="Consolas" w:eastAsia="Times New Roman" w:hAnsi="Consolas"/>
    </w:rPr>
  </w:style>
  <w:style w:type="paragraph" w:styleId="Index4">
    <w:name w:val="index 4"/>
    <w:basedOn w:val="Normal"/>
    <w:next w:val="Normal"/>
    <w:autoRedefine/>
    <w:semiHidden/>
    <w:unhideWhenUsed/>
    <w:rsid w:val="00E90C01"/>
    <w:pPr>
      <w:ind w:left="800" w:hanging="200"/>
    </w:pPr>
    <w:rPr>
      <w:rFonts w:eastAsia="Times New Roman"/>
    </w:rPr>
  </w:style>
  <w:style w:type="paragraph" w:styleId="Index5">
    <w:name w:val="index 5"/>
    <w:basedOn w:val="Normal"/>
    <w:next w:val="Normal"/>
    <w:autoRedefine/>
    <w:semiHidden/>
    <w:unhideWhenUsed/>
    <w:rsid w:val="00E90C01"/>
    <w:pPr>
      <w:ind w:left="1000" w:hanging="200"/>
    </w:pPr>
    <w:rPr>
      <w:rFonts w:eastAsia="Times New Roman"/>
    </w:rPr>
  </w:style>
  <w:style w:type="paragraph" w:styleId="Index6">
    <w:name w:val="index 6"/>
    <w:basedOn w:val="Normal"/>
    <w:next w:val="Normal"/>
    <w:autoRedefine/>
    <w:semiHidden/>
    <w:unhideWhenUsed/>
    <w:rsid w:val="00E90C01"/>
    <w:pPr>
      <w:ind w:left="1200" w:hanging="200"/>
    </w:pPr>
    <w:rPr>
      <w:rFonts w:eastAsia="Times New Roman"/>
    </w:rPr>
  </w:style>
  <w:style w:type="paragraph" w:styleId="Index7">
    <w:name w:val="index 7"/>
    <w:basedOn w:val="Normal"/>
    <w:next w:val="Normal"/>
    <w:autoRedefine/>
    <w:semiHidden/>
    <w:unhideWhenUsed/>
    <w:rsid w:val="00E90C01"/>
    <w:pPr>
      <w:ind w:left="1400" w:hanging="200"/>
    </w:pPr>
    <w:rPr>
      <w:rFonts w:eastAsia="Times New Roman"/>
    </w:rPr>
  </w:style>
  <w:style w:type="paragraph" w:styleId="Index8">
    <w:name w:val="index 8"/>
    <w:basedOn w:val="Normal"/>
    <w:next w:val="Normal"/>
    <w:autoRedefine/>
    <w:semiHidden/>
    <w:unhideWhenUsed/>
    <w:rsid w:val="00E90C01"/>
    <w:pPr>
      <w:ind w:left="1600" w:hanging="200"/>
    </w:pPr>
    <w:rPr>
      <w:rFonts w:eastAsia="Times New Roman"/>
    </w:rPr>
  </w:style>
  <w:style w:type="paragraph" w:styleId="Index9">
    <w:name w:val="index 9"/>
    <w:basedOn w:val="Normal"/>
    <w:next w:val="Normal"/>
    <w:autoRedefine/>
    <w:semiHidden/>
    <w:unhideWhenUsed/>
    <w:rsid w:val="00E90C01"/>
    <w:pPr>
      <w:ind w:left="1800" w:hanging="200"/>
    </w:pPr>
    <w:rPr>
      <w:rFonts w:eastAsia="Times New Roman"/>
    </w:rPr>
  </w:style>
  <w:style w:type="paragraph" w:styleId="IndexHeading">
    <w:name w:val="index heading"/>
    <w:basedOn w:val="Normal"/>
    <w:next w:val="Index1"/>
    <w:semiHidden/>
    <w:unhideWhenUsed/>
    <w:rsid w:val="00E90C01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rsid w:val="00E90C01"/>
    <w:pPr>
      <w:ind w:left="283" w:hanging="283"/>
      <w:contextualSpacing/>
    </w:pPr>
    <w:rPr>
      <w:rFonts w:eastAsia="Times New Roman"/>
    </w:rPr>
  </w:style>
  <w:style w:type="paragraph" w:styleId="List2">
    <w:name w:val="List 2"/>
    <w:basedOn w:val="Normal"/>
    <w:semiHidden/>
    <w:unhideWhenUsed/>
    <w:rsid w:val="00E90C01"/>
    <w:pPr>
      <w:ind w:left="566" w:hanging="283"/>
      <w:contextualSpacing/>
    </w:pPr>
    <w:rPr>
      <w:rFonts w:eastAsia="Times New Roman"/>
    </w:rPr>
  </w:style>
  <w:style w:type="paragraph" w:styleId="List3">
    <w:name w:val="List 3"/>
    <w:basedOn w:val="Normal"/>
    <w:semiHidden/>
    <w:unhideWhenUsed/>
    <w:rsid w:val="00E90C01"/>
    <w:pPr>
      <w:ind w:left="849" w:hanging="283"/>
      <w:contextualSpacing/>
    </w:pPr>
    <w:rPr>
      <w:rFonts w:eastAsia="Times New Roman"/>
    </w:rPr>
  </w:style>
  <w:style w:type="paragraph" w:styleId="List4">
    <w:name w:val="List 4"/>
    <w:basedOn w:val="Normal"/>
    <w:rsid w:val="00E90C01"/>
    <w:pPr>
      <w:ind w:left="1132" w:hanging="283"/>
      <w:contextualSpacing/>
    </w:pPr>
    <w:rPr>
      <w:rFonts w:eastAsia="Times New Roman"/>
    </w:rPr>
  </w:style>
  <w:style w:type="paragraph" w:styleId="List5">
    <w:name w:val="List 5"/>
    <w:basedOn w:val="Normal"/>
    <w:rsid w:val="00E90C01"/>
    <w:pPr>
      <w:ind w:left="1415" w:hanging="283"/>
      <w:contextualSpacing/>
    </w:pPr>
    <w:rPr>
      <w:rFonts w:eastAsia="Times New Roman"/>
    </w:rPr>
  </w:style>
  <w:style w:type="paragraph" w:styleId="ListBullet">
    <w:name w:val="List Bullet"/>
    <w:basedOn w:val="Normal"/>
    <w:semiHidden/>
    <w:unhideWhenUsed/>
    <w:rsid w:val="00E90C01"/>
    <w:pPr>
      <w:numPr>
        <w:numId w:val="13"/>
      </w:numPr>
      <w:contextualSpacing/>
    </w:pPr>
    <w:rPr>
      <w:rFonts w:eastAsia="Times New Roman"/>
    </w:rPr>
  </w:style>
  <w:style w:type="paragraph" w:styleId="ListBullet2">
    <w:name w:val="List Bullet 2"/>
    <w:basedOn w:val="Normal"/>
    <w:semiHidden/>
    <w:unhideWhenUsed/>
    <w:rsid w:val="00E90C01"/>
    <w:pPr>
      <w:numPr>
        <w:numId w:val="14"/>
      </w:numPr>
      <w:contextualSpacing/>
    </w:pPr>
    <w:rPr>
      <w:rFonts w:eastAsia="Times New Roman"/>
    </w:rPr>
  </w:style>
  <w:style w:type="paragraph" w:styleId="ListBullet3">
    <w:name w:val="List Bullet 3"/>
    <w:basedOn w:val="Normal"/>
    <w:semiHidden/>
    <w:unhideWhenUsed/>
    <w:rsid w:val="00E90C01"/>
    <w:pPr>
      <w:numPr>
        <w:numId w:val="15"/>
      </w:numPr>
      <w:contextualSpacing/>
    </w:pPr>
    <w:rPr>
      <w:rFonts w:eastAsia="Times New Roman"/>
    </w:rPr>
  </w:style>
  <w:style w:type="paragraph" w:styleId="ListBullet4">
    <w:name w:val="List Bullet 4"/>
    <w:basedOn w:val="Normal"/>
    <w:semiHidden/>
    <w:unhideWhenUsed/>
    <w:rsid w:val="00E90C01"/>
    <w:pPr>
      <w:numPr>
        <w:numId w:val="16"/>
      </w:numPr>
      <w:contextualSpacing/>
    </w:pPr>
    <w:rPr>
      <w:rFonts w:eastAsia="Times New Roman"/>
    </w:rPr>
  </w:style>
  <w:style w:type="paragraph" w:styleId="ListBullet5">
    <w:name w:val="List Bullet 5"/>
    <w:basedOn w:val="Normal"/>
    <w:semiHidden/>
    <w:unhideWhenUsed/>
    <w:rsid w:val="00E90C01"/>
    <w:pPr>
      <w:numPr>
        <w:numId w:val="17"/>
      </w:numPr>
      <w:contextualSpacing/>
    </w:pPr>
    <w:rPr>
      <w:rFonts w:eastAsia="Times New Roman"/>
    </w:rPr>
  </w:style>
  <w:style w:type="paragraph" w:styleId="ListContinue">
    <w:name w:val="List Continue"/>
    <w:basedOn w:val="Normal"/>
    <w:semiHidden/>
    <w:unhideWhenUsed/>
    <w:rsid w:val="00E90C01"/>
    <w:pPr>
      <w:spacing w:after="120"/>
      <w:ind w:left="283"/>
      <w:contextualSpacing/>
    </w:pPr>
    <w:rPr>
      <w:rFonts w:eastAsia="Times New Roman"/>
    </w:rPr>
  </w:style>
  <w:style w:type="paragraph" w:styleId="ListContinue2">
    <w:name w:val="List Continue 2"/>
    <w:basedOn w:val="Normal"/>
    <w:semiHidden/>
    <w:unhideWhenUsed/>
    <w:rsid w:val="00E90C01"/>
    <w:pPr>
      <w:spacing w:after="120"/>
      <w:ind w:left="566"/>
      <w:contextualSpacing/>
    </w:pPr>
    <w:rPr>
      <w:rFonts w:eastAsia="Times New Roman"/>
    </w:rPr>
  </w:style>
  <w:style w:type="paragraph" w:styleId="ListContinue3">
    <w:name w:val="List Continue 3"/>
    <w:basedOn w:val="Normal"/>
    <w:semiHidden/>
    <w:unhideWhenUsed/>
    <w:rsid w:val="00E90C01"/>
    <w:pPr>
      <w:spacing w:after="120"/>
      <w:ind w:left="849"/>
      <w:contextualSpacing/>
    </w:pPr>
    <w:rPr>
      <w:rFonts w:eastAsia="Times New Roman"/>
    </w:rPr>
  </w:style>
  <w:style w:type="paragraph" w:styleId="ListContinue4">
    <w:name w:val="List Continue 4"/>
    <w:basedOn w:val="Normal"/>
    <w:semiHidden/>
    <w:unhideWhenUsed/>
    <w:rsid w:val="00E90C01"/>
    <w:pPr>
      <w:spacing w:after="120"/>
      <w:ind w:left="1132"/>
      <w:contextualSpacing/>
    </w:pPr>
    <w:rPr>
      <w:rFonts w:eastAsia="Times New Roman"/>
    </w:rPr>
  </w:style>
  <w:style w:type="paragraph" w:styleId="ListContinue5">
    <w:name w:val="List Continue 5"/>
    <w:basedOn w:val="Normal"/>
    <w:semiHidden/>
    <w:unhideWhenUsed/>
    <w:rsid w:val="00E90C01"/>
    <w:pPr>
      <w:spacing w:after="120"/>
      <w:ind w:left="1415"/>
      <w:contextualSpacing/>
    </w:pPr>
    <w:rPr>
      <w:rFonts w:eastAsia="Times New Roman"/>
    </w:rPr>
  </w:style>
  <w:style w:type="paragraph" w:styleId="ListNumber2">
    <w:name w:val="List Number 2"/>
    <w:basedOn w:val="Normal"/>
    <w:semiHidden/>
    <w:unhideWhenUsed/>
    <w:rsid w:val="00E90C01"/>
    <w:pPr>
      <w:numPr>
        <w:numId w:val="18"/>
      </w:numPr>
      <w:contextualSpacing/>
    </w:pPr>
    <w:rPr>
      <w:rFonts w:eastAsia="Times New Roman"/>
    </w:rPr>
  </w:style>
  <w:style w:type="paragraph" w:styleId="ListNumber3">
    <w:name w:val="List Number 3"/>
    <w:basedOn w:val="Normal"/>
    <w:semiHidden/>
    <w:unhideWhenUsed/>
    <w:rsid w:val="00E90C01"/>
    <w:pPr>
      <w:numPr>
        <w:numId w:val="19"/>
      </w:numPr>
      <w:contextualSpacing/>
    </w:pPr>
    <w:rPr>
      <w:rFonts w:eastAsia="Times New Roman"/>
    </w:rPr>
  </w:style>
  <w:style w:type="paragraph" w:styleId="ListNumber4">
    <w:name w:val="List Number 4"/>
    <w:basedOn w:val="Normal"/>
    <w:semiHidden/>
    <w:unhideWhenUsed/>
    <w:rsid w:val="00E90C01"/>
    <w:pPr>
      <w:numPr>
        <w:numId w:val="20"/>
      </w:numPr>
      <w:contextualSpacing/>
    </w:pPr>
    <w:rPr>
      <w:rFonts w:eastAsia="Times New Roman"/>
    </w:rPr>
  </w:style>
  <w:style w:type="paragraph" w:styleId="ListNumber5">
    <w:name w:val="List Number 5"/>
    <w:basedOn w:val="Normal"/>
    <w:semiHidden/>
    <w:unhideWhenUsed/>
    <w:rsid w:val="00E90C01"/>
    <w:pPr>
      <w:numPr>
        <w:numId w:val="21"/>
      </w:numPr>
      <w:contextualSpacing/>
    </w:pPr>
    <w:rPr>
      <w:rFonts w:eastAsia="Times New Roman"/>
    </w:rPr>
  </w:style>
  <w:style w:type="paragraph" w:styleId="MessageHeader">
    <w:name w:val="Message Header"/>
    <w:basedOn w:val="Normal"/>
    <w:link w:val="MessageHeaderChar"/>
    <w:semiHidden/>
    <w:unhideWhenUsed/>
    <w:rsid w:val="00E90C0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E90C0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E90C01"/>
    <w:pPr>
      <w:jc w:val="both"/>
    </w:pPr>
    <w:rPr>
      <w:rFonts w:ascii="Arial" w:eastAsia="Times New Roman" w:hAnsi="Arial"/>
    </w:rPr>
  </w:style>
  <w:style w:type="paragraph" w:styleId="NormalIndent">
    <w:name w:val="Normal Indent"/>
    <w:basedOn w:val="Normal"/>
    <w:semiHidden/>
    <w:unhideWhenUsed/>
    <w:rsid w:val="00E90C01"/>
    <w:pPr>
      <w:ind w:left="567"/>
    </w:pPr>
    <w:rPr>
      <w:rFonts w:eastAsia="Times New Roman"/>
    </w:rPr>
  </w:style>
  <w:style w:type="paragraph" w:customStyle="1" w:styleId="Normalt">
    <w:name w:val="Normalt"/>
    <w:basedOn w:val="Normal"/>
    <w:link w:val="NormaltChar"/>
    <w:rsid w:val="00E90C01"/>
    <w:pPr>
      <w:spacing w:before="120" w:after="120"/>
      <w:jc w:val="left"/>
    </w:pPr>
    <w:rPr>
      <w:rFonts w:ascii="Times New Roman" w:eastAsia="Times New Roman" w:hAnsi="Times New Roman"/>
      <w:noProof/>
      <w:lang w:eastAsia="es-ES"/>
    </w:rPr>
  </w:style>
  <w:style w:type="character" w:customStyle="1" w:styleId="NormaltChar">
    <w:name w:val="Normalt Char"/>
    <w:link w:val="Normalt"/>
    <w:locked/>
    <w:rsid w:val="00E90C01"/>
    <w:rPr>
      <w:rFonts w:eastAsia="Times New Roman"/>
      <w:noProof/>
      <w:lang w:eastAsia="es-ES"/>
    </w:rPr>
  </w:style>
  <w:style w:type="paragraph" w:customStyle="1" w:styleId="Normaltb">
    <w:name w:val="Normaltb"/>
    <w:basedOn w:val="Normalt"/>
    <w:rsid w:val="00E90C01"/>
    <w:pPr>
      <w:keepNext/>
    </w:pPr>
    <w:rPr>
      <w:b/>
    </w:rPr>
  </w:style>
  <w:style w:type="paragraph" w:customStyle="1" w:styleId="Normaltg">
    <w:name w:val="Normaltg"/>
    <w:basedOn w:val="Normal"/>
    <w:rsid w:val="00E90C01"/>
    <w:pPr>
      <w:tabs>
        <w:tab w:val="left" w:pos="709"/>
        <w:tab w:val="left" w:pos="1418"/>
      </w:tabs>
    </w:pPr>
    <w:rPr>
      <w:rFonts w:eastAsia="Times New Roman"/>
      <w:lang w:val="fr-FR"/>
    </w:rPr>
  </w:style>
  <w:style w:type="paragraph" w:styleId="NoteHeading">
    <w:name w:val="Note Heading"/>
    <w:basedOn w:val="Normal"/>
    <w:next w:val="Normal"/>
    <w:link w:val="NoteHeadingChar"/>
    <w:semiHidden/>
    <w:unhideWhenUsed/>
    <w:rsid w:val="00E90C01"/>
    <w:rPr>
      <w:rFonts w:eastAsia="Times New Roman"/>
    </w:rPr>
  </w:style>
  <w:style w:type="character" w:customStyle="1" w:styleId="NoteHeadingChar">
    <w:name w:val="Note Heading Char"/>
    <w:basedOn w:val="DefaultParagraphFont"/>
    <w:link w:val="NoteHeading"/>
    <w:semiHidden/>
    <w:rsid w:val="00E90C01"/>
    <w:rPr>
      <w:rFonts w:ascii="Arial" w:eastAsia="Times New Roman" w:hAnsi="Arial"/>
    </w:rPr>
  </w:style>
  <w:style w:type="paragraph" w:styleId="PlainText">
    <w:name w:val="Plain Text"/>
    <w:basedOn w:val="Normal"/>
    <w:link w:val="PlainTextChar"/>
    <w:semiHidden/>
    <w:unhideWhenUsed/>
    <w:rsid w:val="00E90C01"/>
    <w:rPr>
      <w:rFonts w:ascii="Consolas" w:eastAsia="Times New Roman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E90C01"/>
    <w:rPr>
      <w:rFonts w:ascii="Consolas" w:eastAsia="Times New Roman" w:hAnsi="Consolas"/>
      <w:sz w:val="21"/>
      <w:szCs w:val="21"/>
    </w:rPr>
  </w:style>
  <w:style w:type="character" w:styleId="Strong">
    <w:name w:val="Strong"/>
    <w:basedOn w:val="DefaultParagraphFont"/>
    <w:uiPriority w:val="22"/>
    <w:qFormat/>
    <w:rsid w:val="00E90C01"/>
    <w:rPr>
      <w:b/>
      <w:bCs/>
    </w:rPr>
  </w:style>
  <w:style w:type="paragraph" w:customStyle="1" w:styleId="Style1">
    <w:name w:val="Style1"/>
    <w:basedOn w:val="Normal"/>
    <w:rsid w:val="00E90C01"/>
    <w:pPr>
      <w:tabs>
        <w:tab w:val="decimal" w:pos="907"/>
        <w:tab w:val="left" w:pos="1077"/>
      </w:tabs>
    </w:pPr>
    <w:rPr>
      <w:szCs w:val="24"/>
      <w:lang w:eastAsia="ja-JP"/>
    </w:rPr>
  </w:style>
  <w:style w:type="table" w:customStyle="1" w:styleId="TableGrid1">
    <w:name w:val="Table Grid1"/>
    <w:basedOn w:val="TableNormal"/>
    <w:next w:val="TableGrid"/>
    <w:rsid w:val="00E90C01"/>
    <w:pPr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semiHidden/>
    <w:unhideWhenUsed/>
    <w:rsid w:val="00E90C01"/>
    <w:pPr>
      <w:ind w:left="200" w:hanging="200"/>
    </w:pPr>
    <w:rPr>
      <w:rFonts w:eastAsia="Times New Roman"/>
    </w:rPr>
  </w:style>
  <w:style w:type="paragraph" w:styleId="TableofFigures">
    <w:name w:val="table of figures"/>
    <w:basedOn w:val="Normal"/>
    <w:next w:val="Normal"/>
    <w:semiHidden/>
    <w:unhideWhenUsed/>
    <w:rsid w:val="00E90C01"/>
    <w:rPr>
      <w:rFonts w:eastAsia="Times New Roman"/>
    </w:rPr>
  </w:style>
  <w:style w:type="paragraph" w:styleId="TOAHeading">
    <w:name w:val="toa heading"/>
    <w:basedOn w:val="Normal"/>
    <w:next w:val="Normal"/>
    <w:semiHidden/>
    <w:unhideWhenUsed/>
    <w:rsid w:val="00E90C0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6">
    <w:name w:val="toc 6"/>
    <w:basedOn w:val="Normal"/>
    <w:next w:val="Normal"/>
    <w:autoRedefine/>
    <w:semiHidden/>
    <w:unhideWhenUsed/>
    <w:rsid w:val="00E90C01"/>
    <w:pPr>
      <w:spacing w:after="100"/>
      <w:ind w:left="1000"/>
    </w:pPr>
    <w:rPr>
      <w:rFonts w:eastAsia="Times New Roman"/>
    </w:rPr>
  </w:style>
  <w:style w:type="paragraph" w:styleId="TOC7">
    <w:name w:val="toc 7"/>
    <w:basedOn w:val="Normal"/>
    <w:next w:val="Normal"/>
    <w:autoRedefine/>
    <w:semiHidden/>
    <w:unhideWhenUsed/>
    <w:rsid w:val="00E90C01"/>
    <w:pPr>
      <w:spacing w:after="100"/>
      <w:ind w:left="1200"/>
    </w:pPr>
    <w:rPr>
      <w:rFonts w:eastAsia="Times New Roman"/>
    </w:rPr>
  </w:style>
  <w:style w:type="paragraph" w:styleId="TOC8">
    <w:name w:val="toc 8"/>
    <w:basedOn w:val="Normal"/>
    <w:next w:val="Normal"/>
    <w:autoRedefine/>
    <w:semiHidden/>
    <w:unhideWhenUsed/>
    <w:rsid w:val="00E90C01"/>
    <w:pPr>
      <w:spacing w:after="100"/>
      <w:ind w:left="1400"/>
    </w:pPr>
    <w:rPr>
      <w:rFonts w:eastAsia="Times New Roman"/>
    </w:rPr>
  </w:style>
  <w:style w:type="paragraph" w:styleId="TOC9">
    <w:name w:val="toc 9"/>
    <w:basedOn w:val="Normal"/>
    <w:next w:val="Normal"/>
    <w:autoRedefine/>
    <w:semiHidden/>
    <w:unhideWhenUsed/>
    <w:rsid w:val="00E90C01"/>
    <w:pPr>
      <w:spacing w:after="100"/>
      <w:ind w:left="1600"/>
    </w:pPr>
    <w:rPr>
      <w:rFonts w:eastAsia="Times New Roman"/>
    </w:rPr>
  </w:style>
  <w:style w:type="character" w:customStyle="1" w:styleId="ui-provider">
    <w:name w:val="ui-provider"/>
    <w:basedOn w:val="DefaultParagraphFont"/>
    <w:rsid w:val="00E90C01"/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E90C01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E90C01"/>
    <w:rPr>
      <w:rFonts w:eastAsiaTheme="minorEastAsia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chezv\Downloads\SESSIONS_2026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f7a99264-aac8-44dd-b14f-8017e78a225a" ContentTypeId="0x01010055C8466DB2DC0041BD825C52736E99FC" PreviousValue="false"/>
</file>

<file path=customXml/item2.xml><?xml version="1.0" encoding="utf-8"?>
<?mso-contentType ?>
<spe:Receivers xmlns:spe="http://schemas.microsoft.com/sharepoint/events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POV Document" ma:contentTypeID="0x01010055C8466DB2DC0041BD825C52736E99FC00AF5E84653936E549829E09A97CBDD378" ma:contentTypeVersion="143" ma:contentTypeDescription="" ma:contentTypeScope="" ma:versionID="c68713d55233078dab0c6dacd15172fd">
  <xsd:schema xmlns:xsd="http://www.w3.org/2001/XMLSchema" xmlns:xs="http://www.w3.org/2001/XMLSchema" xmlns:p="http://schemas.microsoft.com/office/2006/metadata/properties" xmlns:ns2="0d6abe56-55ad-41de-8124-44420a0ee71d" xmlns:ns3="56500874-bba0-4b48-9090-b201492e8473" targetNamespace="http://schemas.microsoft.com/office/2006/metadata/properties" ma:root="true" ma:fieldsID="db8793f1b706c3d087ac1f7e93cb4e44" ns2:_="" ns3:_="">
    <xsd:import namespace="0d6abe56-55ad-41de-8124-44420a0ee71d"/>
    <xsd:import namespace="56500874-bba0-4b48-9090-b201492e8473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3" nillable="true" ma:taxonomy="true" ma:internalName="m4535404f5974080b635c68c1acaf1ab" ma:taxonomyFieldName="ECCM_Year" ma:displayName="Year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4</Value>
      <Value>3</Value>
      <Value>1</Value>
      <Value>721</Value>
    </TaxCatchAll>
    <o4d93e62121143bf84483d4ca23a7ecb xmlns="56500874-bba0-4b48-9090-b201492e8473">
      <Terms xmlns="http://schemas.microsoft.com/office/infopath/2007/PartnerControls"/>
    </o4d93e62121143bf84483d4ca23a7ecb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UPOV01 Boards, Committees and Governing Bodies:600 Governing Bodies:05 Council Files</TermName>
          <TermId xmlns="http://schemas.microsoft.com/office/infopath/2007/PartnerControls">f66873ab-ffac-475e-a6ed-408252eb2ce6</TermId>
        </TermInfo>
      </Terms>
    </oec7080f59824b85bfab9bab42c36e68>
    <Excluded xmlns="56500874-bba0-4b48-9090-b201492e8473" xsi:nil="true"/>
  </documentManagement>
</p:properties>
</file>

<file path=customXml/itemProps1.xml><?xml version="1.0" encoding="utf-8"?>
<ds:datastoreItem xmlns:ds="http://schemas.openxmlformats.org/officeDocument/2006/customXml" ds:itemID="{A0CC7CBF-B742-4004-839E-022BAF3CD799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4C8E5D7-711C-488C-BC8A-D40FC5DD893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3C9083A-3317-4DF0-BB51-D1CCA2911A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A13046-FC53-4FA1-957A-2869B0A70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B21CE53-8D99-4FB9-9672-84443FBDDD3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F06F68C-1A67-4F0E-9498-6B35F7EBB47C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SESSIONS_2026_EN.dotx</Template>
  <TotalTime>8</TotalTime>
  <Pages>3</Pages>
  <Words>570</Words>
  <Characters>2908</Characters>
  <Application>Microsoft Office Word</Application>
  <DocSecurity>0</DocSecurity>
  <Lines>103</Lines>
  <Paragraphs>45</Paragraphs>
  <ScaleCrop>false</ScaleCrop>
  <Company>UPOV</Company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SESSIONS/2026/5 Add.</dc:title>
  <dc:subject/>
  <dc:creator>UPOV</dc:creator>
  <cp:keywords>, docId:F05ECEB4333E110536ADBF1C482C9692</cp:keywords>
  <cp:lastModifiedBy>SANCHEZ VIZCAINO GOMEZ Rosa Maria</cp:lastModifiedBy>
  <cp:revision>16</cp:revision>
  <cp:lastPrinted>2026-07-22T08:40:00Z</cp:lastPrinted>
  <dcterms:created xsi:type="dcterms:W3CDTF">2026-09-17T15:26:00Z</dcterms:created>
  <dcterms:modified xsi:type="dcterms:W3CDTF">2026-09-17T15:55:00Z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0x01010055C8466DB2DC0041BD825C52736E99FC00AF5E84653936E549829E09A97CBDD378</vt:lpwstr>
  </property>
  <property fmtid="{D5CDD505-2E9C-101B-9397-08002B2CF9AE}" pid="3" name="BusinessUnit">
    <vt:lpwstr>3;#International Union for the Protection of New Varieties of Plants|b5148cec-dea8-4a3e-91f7-349f7e3ddab8</vt:lpwstr>
  </property>
  <property fmtid="{D5CDD505-2E9C-101B-9397-08002B2CF9AE}" pid="4" name="Languages">
    <vt:lpwstr>1;#English|950e6fa2-2df0-4983-a604-54e57c7a6d93</vt:lpwstr>
  </property>
  <property fmtid="{D5CDD505-2E9C-101B-9397-08002B2CF9AE}" pid="5" name="UPOVTopics">
    <vt:lpwstr/>
  </property>
  <property fmtid="{D5CDD505-2E9C-101B-9397-08002B2CF9AE}" pid="6" name="IP System">
    <vt:lpwstr/>
  </property>
  <property fmtid="{D5CDD505-2E9C-101B-9397-08002B2CF9AE}" pid="7" name="DocumentSetDescription">
    <vt:lpwstr/>
  </property>
  <property fmtid="{D5CDD505-2E9C-101B-9397-08002B2CF9AE}" pid="8" name="RoutingRuleDescription">
    <vt:lpwstr/>
  </property>
  <property fmtid="{D5CDD505-2E9C-101B-9397-08002B2CF9AE}" pid="9" name="_ExtendedDescription">
    <vt:lpwstr/>
  </property>
  <property fmtid="{D5CDD505-2E9C-101B-9397-08002B2CF9AE}" pid="10" name="PolicyFileOldType">
    <vt:lpwstr/>
  </property>
  <property fmtid="{D5CDD505-2E9C-101B-9397-08002B2CF9AE}" pid="11" name="_docset_NoMedatataSyncRequired">
    <vt:lpwstr>False</vt:lpwstr>
  </property>
  <property fmtid="{D5CDD505-2E9C-101B-9397-08002B2CF9AE}" pid="12" name="RMClassification">
    <vt:lpwstr>4</vt:lpwstr>
  </property>
  <property fmtid="{D5CDD505-2E9C-101B-9397-08002B2CF9AE}" pid="13" name="_dlc_DocIdItemGuid">
    <vt:lpwstr>cc7fc274-0bc6-45ae-9e40-6db76473376e</vt:lpwstr>
  </property>
  <property fmtid="{D5CDD505-2E9C-101B-9397-08002B2CF9AE}" pid="14" name="ECCM_Year">
    <vt:lpwstr>721</vt:lpwstr>
  </property>
  <property fmtid="{D5CDD505-2E9C-101B-9397-08002B2CF9AE}" pid="15" name="_dlc_DocId">
    <vt:lpwstr>UPOVBFP-2006234167-489</vt:lpwstr>
  </property>
  <property fmtid="{D5CDD505-2E9C-101B-9397-08002B2CF9AE}" pid="16" name="_dlc_DocIdUrl">
    <vt:lpwstr>https://wipoprod.sharepoint.com/sites/SPS-INT-BFP-UPOV-MeetEven/_layouts/15/DocIdRedir.aspx?ID=UPOVBFP-2006234167-489, UPOVBFP-2006234167-489</vt:lpwstr>
  </property>
  <property fmtid="{D5CDD505-2E9C-101B-9397-08002B2CF9AE}" pid="17" name="docLang">
    <vt:lpwstr>en</vt:lpwstr>
  </property>
</Properties>
</file>