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161674" w:rsidRPr="00815738" w:rsidTr="006E28C0">
        <w:tc>
          <w:tcPr>
            <w:tcW w:w="6522" w:type="dxa"/>
          </w:tcPr>
          <w:p w:rsidR="00161674" w:rsidRPr="00AC2883" w:rsidRDefault="00161674" w:rsidP="006E28C0">
            <w:r w:rsidRPr="00D250C5">
              <w:rPr>
                <w:noProof/>
              </w:rPr>
              <w:drawing>
                <wp:inline distT="0" distB="0" distL="0" distR="0" wp14:anchorId="5FB59BC4" wp14:editId="55258ABD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161674" w:rsidRPr="007C1D92" w:rsidRDefault="00665CE4" w:rsidP="006E28C0">
            <w:pPr>
              <w:pStyle w:val="Lettrine"/>
            </w:pPr>
            <w:r>
              <w:t>G</w:t>
            </w:r>
          </w:p>
        </w:tc>
      </w:tr>
      <w:tr w:rsidR="00161674" w:rsidRPr="0076777C" w:rsidTr="006E28C0">
        <w:trPr>
          <w:trHeight w:val="219"/>
        </w:trPr>
        <w:tc>
          <w:tcPr>
            <w:tcW w:w="6522" w:type="dxa"/>
          </w:tcPr>
          <w:p w:rsidR="00161674" w:rsidRPr="00665CE4" w:rsidRDefault="00665CE4" w:rsidP="006E28C0">
            <w:pPr>
              <w:pStyle w:val="upove"/>
              <w:rPr>
                <w:lang w:val="de-DE"/>
              </w:rPr>
            </w:pPr>
            <w:r w:rsidRPr="00665CE4">
              <w:rPr>
                <w:lang w:val="de-DE"/>
              </w:rPr>
              <w:t>Internationaler Verband zum Schutz von Pflanzenzüchtungen</w:t>
            </w:r>
          </w:p>
        </w:tc>
        <w:tc>
          <w:tcPr>
            <w:tcW w:w="3117" w:type="dxa"/>
          </w:tcPr>
          <w:p w:rsidR="00161674" w:rsidRPr="00665CE4" w:rsidRDefault="00161674" w:rsidP="006E28C0">
            <w:pPr>
              <w:rPr>
                <w:lang w:val="de-DE"/>
              </w:rPr>
            </w:pPr>
          </w:p>
        </w:tc>
      </w:tr>
    </w:tbl>
    <w:p w:rsidR="00161674" w:rsidRPr="00665CE4" w:rsidRDefault="00161674" w:rsidP="00161674">
      <w:pPr>
        <w:rPr>
          <w:lang w:val="de-DE"/>
        </w:rPr>
      </w:pPr>
    </w:p>
    <w:p w:rsidR="00161674" w:rsidRPr="00665CE4" w:rsidRDefault="00161674" w:rsidP="00161674">
      <w:pPr>
        <w:rPr>
          <w:lang w:val="de-DE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161674" w:rsidRPr="0076777C" w:rsidTr="006E28C0">
        <w:tc>
          <w:tcPr>
            <w:tcW w:w="6512" w:type="dxa"/>
          </w:tcPr>
          <w:p w:rsidR="00F642B2" w:rsidRPr="00F642B2" w:rsidRDefault="00F642B2" w:rsidP="00F642B2">
            <w:pPr>
              <w:pStyle w:val="Sessiontc"/>
              <w:spacing w:line="240" w:lineRule="auto"/>
              <w:rPr>
                <w:lang w:val="de-DE"/>
              </w:rPr>
            </w:pPr>
            <w:r w:rsidRPr="00F642B2">
              <w:rPr>
                <w:lang w:val="de-DE"/>
              </w:rPr>
              <w:t>Der Rat</w:t>
            </w:r>
          </w:p>
          <w:p w:rsidR="00F642B2" w:rsidRPr="00F642B2" w:rsidRDefault="00F642B2" w:rsidP="00F642B2">
            <w:pPr>
              <w:pStyle w:val="Sessiontc"/>
              <w:spacing w:line="240" w:lineRule="auto"/>
              <w:rPr>
                <w:rFonts w:cs="Arial"/>
                <w:b w:val="0"/>
                <w:lang w:val="de-DE"/>
              </w:rPr>
            </w:pPr>
            <w:r w:rsidRPr="00F642B2">
              <w:rPr>
                <w:b w:val="0"/>
                <w:lang w:val="de-DE"/>
              </w:rPr>
              <w:t>Sechsundfünfzigste ordentliche Tagung</w:t>
            </w:r>
          </w:p>
          <w:p w:rsidR="004D4E9B" w:rsidRPr="00F642B2" w:rsidRDefault="00F642B2" w:rsidP="00F642B2">
            <w:pPr>
              <w:pStyle w:val="Sessiontc"/>
              <w:spacing w:line="240" w:lineRule="auto"/>
              <w:rPr>
                <w:b w:val="0"/>
                <w:lang w:val="de-DE"/>
              </w:rPr>
            </w:pPr>
            <w:r w:rsidRPr="00F642B2">
              <w:rPr>
                <w:b w:val="0"/>
                <w:lang w:val="de-DE"/>
              </w:rPr>
              <w:t>Genf, 28. Oktober 2022</w:t>
            </w:r>
          </w:p>
          <w:p w:rsidR="00F642B2" w:rsidRPr="00F642B2" w:rsidRDefault="00F642B2" w:rsidP="00F642B2">
            <w:pPr>
              <w:pStyle w:val="Sessiontc"/>
              <w:spacing w:line="240" w:lineRule="auto"/>
              <w:rPr>
                <w:b w:val="0"/>
                <w:lang w:val="de-DE"/>
              </w:rPr>
            </w:pPr>
          </w:p>
          <w:p w:rsidR="004D4E9B" w:rsidRPr="004D4E9B" w:rsidRDefault="004D4E9B" w:rsidP="004D4E9B">
            <w:pPr>
              <w:pStyle w:val="Sessiontc"/>
              <w:spacing w:line="240" w:lineRule="auto"/>
              <w:rPr>
                <w:b w:val="0"/>
                <w:lang w:val="de-DE"/>
              </w:rPr>
            </w:pPr>
            <w:r w:rsidRPr="004D4E9B">
              <w:rPr>
                <w:lang w:val="de-DE"/>
              </w:rPr>
              <w:t>Verwaltungs- und Rechtsausschuss</w:t>
            </w:r>
            <w:r w:rsidRPr="004D4E9B">
              <w:rPr>
                <w:lang w:val="de-DE"/>
              </w:rPr>
              <w:br/>
            </w:r>
            <w:r w:rsidRPr="004D4E9B">
              <w:rPr>
                <w:b w:val="0"/>
                <w:lang w:val="de-DE"/>
              </w:rPr>
              <w:t>Neunundsiebzigste Tagung</w:t>
            </w:r>
          </w:p>
          <w:p w:rsidR="00161674" w:rsidRPr="004D4E9B" w:rsidRDefault="004D4E9B" w:rsidP="004D4E9B">
            <w:pPr>
              <w:pStyle w:val="Sessiontc"/>
              <w:spacing w:line="240" w:lineRule="auto"/>
              <w:rPr>
                <w:b w:val="0"/>
                <w:lang w:val="de-DE"/>
              </w:rPr>
            </w:pPr>
            <w:r w:rsidRPr="004D4E9B">
              <w:rPr>
                <w:b w:val="0"/>
                <w:lang w:val="de-DE"/>
              </w:rPr>
              <w:t>Genf, 26. Oktober 2022</w:t>
            </w:r>
          </w:p>
          <w:p w:rsidR="004D4E9B" w:rsidRPr="004D4E9B" w:rsidRDefault="004D4E9B" w:rsidP="004D4E9B">
            <w:pPr>
              <w:pStyle w:val="Sessiontc"/>
              <w:spacing w:line="240" w:lineRule="auto"/>
              <w:rPr>
                <w:sz w:val="22"/>
                <w:lang w:val="de-DE"/>
              </w:rPr>
            </w:pPr>
          </w:p>
          <w:p w:rsidR="00374F2F" w:rsidRPr="004D4E9B" w:rsidRDefault="00374F2F" w:rsidP="00374F2F">
            <w:pPr>
              <w:pStyle w:val="Sessiontc"/>
              <w:spacing w:line="240" w:lineRule="auto"/>
              <w:rPr>
                <w:lang w:val="de-DE"/>
              </w:rPr>
            </w:pPr>
            <w:r w:rsidRPr="004D4E9B">
              <w:rPr>
                <w:lang w:val="de-DE"/>
              </w:rPr>
              <w:t>Technischer Ausschuss</w:t>
            </w:r>
          </w:p>
          <w:p w:rsidR="00161674" w:rsidRPr="00374F2F" w:rsidRDefault="00374F2F" w:rsidP="00374F2F">
            <w:pPr>
              <w:pStyle w:val="Sessiontc"/>
              <w:spacing w:line="240" w:lineRule="auto"/>
              <w:rPr>
                <w:b w:val="0"/>
                <w:sz w:val="22"/>
                <w:lang w:val="de-DE"/>
              </w:rPr>
            </w:pPr>
            <w:r w:rsidRPr="00374F2F">
              <w:rPr>
                <w:b w:val="0"/>
                <w:lang w:val="de-DE"/>
              </w:rPr>
              <w:t>Achtundfünfzigste Tagung</w:t>
            </w:r>
            <w:r w:rsidRPr="00374F2F">
              <w:rPr>
                <w:b w:val="0"/>
                <w:lang w:val="de-DE"/>
              </w:rPr>
              <w:br/>
              <w:t>Genf, 24. und 25. Oktober 2022</w:t>
            </w:r>
          </w:p>
        </w:tc>
        <w:tc>
          <w:tcPr>
            <w:tcW w:w="3127" w:type="dxa"/>
          </w:tcPr>
          <w:p w:rsidR="00161674" w:rsidRPr="004D4E9B" w:rsidRDefault="00161674" w:rsidP="006E28C0">
            <w:pPr>
              <w:pStyle w:val="Doccode"/>
              <w:spacing w:line="240" w:lineRule="atLeast"/>
              <w:rPr>
                <w:b w:val="0"/>
                <w:sz w:val="20"/>
                <w:lang w:val="de-DE"/>
              </w:rPr>
            </w:pPr>
            <w:r w:rsidRPr="004D4E9B">
              <w:rPr>
                <w:lang w:val="de-DE"/>
              </w:rPr>
              <w:t>C/5</w:t>
            </w:r>
            <w:r w:rsidR="00A27812" w:rsidRPr="004D4E9B">
              <w:rPr>
                <w:lang w:val="de-DE"/>
              </w:rPr>
              <w:t>6</w:t>
            </w:r>
            <w:r w:rsidRPr="004D4E9B">
              <w:rPr>
                <w:lang w:val="de-DE"/>
              </w:rPr>
              <w:t>/INF/2</w:t>
            </w:r>
            <w:r w:rsidRPr="004D4E9B">
              <w:rPr>
                <w:b w:val="0"/>
                <w:sz w:val="20"/>
                <w:lang w:val="de-DE"/>
              </w:rPr>
              <w:br/>
            </w:r>
            <w:r w:rsidRPr="004D4E9B">
              <w:rPr>
                <w:b w:val="0"/>
                <w:sz w:val="20"/>
                <w:lang w:val="de-DE"/>
              </w:rPr>
              <w:br/>
            </w:r>
          </w:p>
          <w:p w:rsidR="00161674" w:rsidRPr="004D4E9B" w:rsidRDefault="00161674" w:rsidP="006E28C0">
            <w:pPr>
              <w:pStyle w:val="Doccode"/>
              <w:rPr>
                <w:b w:val="0"/>
                <w:sz w:val="20"/>
                <w:lang w:val="de-DE"/>
              </w:rPr>
            </w:pPr>
          </w:p>
          <w:p w:rsidR="00161674" w:rsidRPr="004D4E9B" w:rsidRDefault="00A27812" w:rsidP="006E28C0">
            <w:pPr>
              <w:pStyle w:val="Doccode"/>
              <w:spacing w:line="240" w:lineRule="atLeast"/>
              <w:rPr>
                <w:lang w:val="de-DE"/>
              </w:rPr>
            </w:pPr>
            <w:r w:rsidRPr="004D4E9B">
              <w:rPr>
                <w:lang w:val="de-DE"/>
              </w:rPr>
              <w:t>CAJ/79/INF/2</w:t>
            </w:r>
            <w:r w:rsidR="00161674" w:rsidRPr="004D4E9B">
              <w:rPr>
                <w:sz w:val="20"/>
                <w:lang w:val="de-DE"/>
              </w:rPr>
              <w:br/>
            </w:r>
            <w:r w:rsidR="00161674" w:rsidRPr="004D4E9B">
              <w:rPr>
                <w:sz w:val="20"/>
                <w:lang w:val="de-DE"/>
              </w:rPr>
              <w:br/>
            </w:r>
          </w:p>
          <w:p w:rsidR="00161674" w:rsidRPr="004D4E9B" w:rsidRDefault="00161674" w:rsidP="006E28C0">
            <w:pPr>
              <w:pStyle w:val="Doccode"/>
              <w:rPr>
                <w:rFonts w:cs="Arial"/>
                <w:b w:val="0"/>
                <w:sz w:val="20"/>
                <w:lang w:val="de-DE"/>
              </w:rPr>
            </w:pPr>
          </w:p>
          <w:p w:rsidR="00161674" w:rsidRPr="004D4E9B" w:rsidRDefault="00161674" w:rsidP="006E28C0">
            <w:pPr>
              <w:pStyle w:val="Doccode"/>
              <w:spacing w:line="240" w:lineRule="atLeast"/>
              <w:rPr>
                <w:lang w:val="de-DE"/>
              </w:rPr>
            </w:pPr>
            <w:r w:rsidRPr="004D4E9B">
              <w:rPr>
                <w:rFonts w:cs="Arial"/>
                <w:lang w:val="de-DE"/>
              </w:rPr>
              <w:t>TC/5</w:t>
            </w:r>
            <w:r w:rsidR="00A27812" w:rsidRPr="004D4E9B">
              <w:rPr>
                <w:rFonts w:cs="Arial"/>
                <w:lang w:val="de-DE"/>
              </w:rPr>
              <w:t>8</w:t>
            </w:r>
            <w:r w:rsidRPr="004D4E9B">
              <w:rPr>
                <w:rFonts w:cs="Arial"/>
                <w:lang w:val="de-DE"/>
              </w:rPr>
              <w:t>/INF/</w:t>
            </w:r>
            <w:r w:rsidR="00BF3F82" w:rsidRPr="004D4E9B">
              <w:rPr>
                <w:rFonts w:cs="Arial"/>
                <w:lang w:val="de-DE"/>
              </w:rPr>
              <w:t>5</w:t>
            </w:r>
            <w:r w:rsidRPr="004D4E9B">
              <w:rPr>
                <w:rFonts w:cs="Arial"/>
                <w:lang w:val="de-DE"/>
              </w:rPr>
              <w:br/>
            </w:r>
            <w:r w:rsidRPr="004D4E9B">
              <w:rPr>
                <w:lang w:val="de-DE"/>
              </w:rPr>
              <w:br/>
            </w:r>
          </w:p>
          <w:p w:rsidR="00161674" w:rsidRPr="004D4E9B" w:rsidRDefault="00161674" w:rsidP="0076777C">
            <w:pPr>
              <w:pStyle w:val="Doccode"/>
              <w:spacing w:line="240" w:lineRule="atLeast"/>
              <w:rPr>
                <w:lang w:val="de-DE"/>
              </w:rPr>
            </w:pPr>
            <w:r w:rsidRPr="004D4E9B">
              <w:rPr>
                <w:lang w:val="de-DE"/>
              </w:rPr>
              <w:t>Original:</w:t>
            </w:r>
            <w:r w:rsidRPr="004D4E9B">
              <w:rPr>
                <w:b w:val="0"/>
                <w:spacing w:val="0"/>
                <w:lang w:val="de-DE"/>
              </w:rPr>
              <w:t xml:space="preserve">  </w:t>
            </w:r>
            <w:r w:rsidR="00665CE4" w:rsidRPr="004D4E9B">
              <w:rPr>
                <w:b w:val="0"/>
                <w:spacing w:val="0"/>
                <w:lang w:val="de-DE"/>
              </w:rPr>
              <w:t>Englisch</w:t>
            </w:r>
            <w:r w:rsidRPr="004D4E9B">
              <w:rPr>
                <w:b w:val="0"/>
                <w:spacing w:val="0"/>
                <w:lang w:val="de-DE"/>
              </w:rPr>
              <w:br/>
            </w:r>
            <w:r w:rsidR="00665CE4" w:rsidRPr="004D4E9B">
              <w:rPr>
                <w:lang w:val="de-DE"/>
              </w:rPr>
              <w:t>Datum</w:t>
            </w:r>
            <w:r w:rsidRPr="004D4E9B">
              <w:rPr>
                <w:lang w:val="de-DE"/>
              </w:rPr>
              <w:t>:</w:t>
            </w:r>
            <w:r w:rsidRPr="004D4E9B">
              <w:rPr>
                <w:b w:val="0"/>
                <w:spacing w:val="0"/>
                <w:lang w:val="de-DE"/>
              </w:rPr>
              <w:t xml:space="preserve">  </w:t>
            </w:r>
            <w:r w:rsidR="00665CE4" w:rsidRPr="004D4E9B">
              <w:rPr>
                <w:b w:val="0"/>
                <w:spacing w:val="0"/>
                <w:lang w:val="de-DE"/>
              </w:rPr>
              <w:t>2</w:t>
            </w:r>
            <w:r w:rsidR="0076777C">
              <w:rPr>
                <w:b w:val="0"/>
                <w:spacing w:val="0"/>
                <w:lang w:val="de-DE"/>
              </w:rPr>
              <w:t>7</w:t>
            </w:r>
            <w:bookmarkStart w:id="0" w:name="_GoBack"/>
            <w:bookmarkEnd w:id="0"/>
            <w:r w:rsidR="00665CE4" w:rsidRPr="004D4E9B">
              <w:rPr>
                <w:b w:val="0"/>
                <w:spacing w:val="0"/>
                <w:lang w:val="de-DE"/>
              </w:rPr>
              <w:t>. September</w:t>
            </w:r>
            <w:r w:rsidRPr="004D4E9B">
              <w:rPr>
                <w:b w:val="0"/>
                <w:spacing w:val="0"/>
                <w:lang w:val="de-DE"/>
              </w:rPr>
              <w:t>, 202</w:t>
            </w:r>
            <w:r w:rsidR="00660431" w:rsidRPr="004D4E9B">
              <w:rPr>
                <w:b w:val="0"/>
                <w:spacing w:val="0"/>
                <w:lang w:val="de-DE"/>
              </w:rPr>
              <w:t>2</w:t>
            </w:r>
          </w:p>
        </w:tc>
      </w:tr>
    </w:tbl>
    <w:p w:rsidR="00665CE4" w:rsidRPr="00665CE4" w:rsidRDefault="00665CE4" w:rsidP="00665CE4">
      <w:pPr>
        <w:pStyle w:val="Titleofdoc0"/>
        <w:rPr>
          <w:lang w:val="de-DE"/>
        </w:rPr>
      </w:pPr>
      <w:r w:rsidRPr="00665CE4">
        <w:rPr>
          <w:lang w:val="de-DE"/>
        </w:rPr>
        <w:t>Bericht des Stellvertretenden Generalsekretärs über die Entwicklungen bei der UPOV</w:t>
      </w:r>
    </w:p>
    <w:p w:rsidR="00665CE4" w:rsidRPr="00665CE4" w:rsidRDefault="00665CE4" w:rsidP="00665CE4">
      <w:pPr>
        <w:pStyle w:val="preparedby1"/>
        <w:jc w:val="left"/>
        <w:rPr>
          <w:lang w:val="de-DE"/>
        </w:rPr>
      </w:pPr>
      <w:r w:rsidRPr="00665CE4">
        <w:rPr>
          <w:lang w:val="de-DE"/>
        </w:rPr>
        <w:t>vom Verbandsbüro erstelltes Dokument</w:t>
      </w:r>
    </w:p>
    <w:p w:rsidR="00665CE4" w:rsidRPr="00665CE4" w:rsidRDefault="00665CE4" w:rsidP="00665CE4">
      <w:pPr>
        <w:pStyle w:val="Disclaimer"/>
        <w:rPr>
          <w:lang w:val="de-DE"/>
        </w:rPr>
      </w:pPr>
      <w:r w:rsidRPr="00665CE4">
        <w:rPr>
          <w:lang w:val="de-DE"/>
        </w:rPr>
        <w:t>Haftungsausschluss:  dieses Dokument gibt nicht die Grundsätze oder eine Anleitung der UPOV wieder</w:t>
      </w:r>
    </w:p>
    <w:p w:rsidR="00665CE4" w:rsidRPr="00665CE4" w:rsidRDefault="00665CE4" w:rsidP="00665CE4">
      <w:pPr>
        <w:rPr>
          <w:rFonts w:cs="Arial"/>
          <w:lang w:val="de-DE"/>
        </w:rPr>
      </w:pPr>
      <w:r>
        <w:rPr>
          <w:snapToGrid w:val="0"/>
        </w:rPr>
        <w:fldChar w:fldCharType="begin"/>
      </w:r>
      <w:r w:rsidRPr="00665CE4">
        <w:rPr>
          <w:snapToGrid w:val="0"/>
          <w:lang w:val="de-DE"/>
        </w:rPr>
        <w:instrText xml:space="preserve"> AUTONUM  </w:instrText>
      </w:r>
      <w:r>
        <w:rPr>
          <w:snapToGrid w:val="0"/>
        </w:rPr>
        <w:fldChar w:fldCharType="end"/>
      </w:r>
      <w:r w:rsidRPr="00665CE4">
        <w:rPr>
          <w:snapToGrid w:val="0"/>
          <w:lang w:val="de-DE"/>
        </w:rPr>
        <w:tab/>
      </w:r>
      <w:r w:rsidRPr="00665CE4">
        <w:rPr>
          <w:lang w:val="de-DE"/>
        </w:rPr>
        <w:t xml:space="preserve">Die Anlage dieses Dokuments enthält eine Kopie eines Referats „Bericht über die Entwicklungen bei der UPOV“, das der Stellvertretende Generalsekretär per Video für die fünfundfünfzigste ordentliche Tagung des Rates, die </w:t>
      </w:r>
      <w:r w:rsidR="00F642B2">
        <w:rPr>
          <w:lang w:val="de-DE"/>
        </w:rPr>
        <w:t>n</w:t>
      </w:r>
      <w:r w:rsidR="00F642B2" w:rsidRPr="00F642B2">
        <w:rPr>
          <w:lang w:val="de-DE"/>
        </w:rPr>
        <w:t>eunundsiebzigste</w:t>
      </w:r>
      <w:r w:rsidRPr="00665CE4">
        <w:rPr>
          <w:lang w:val="de-DE"/>
        </w:rPr>
        <w:t xml:space="preserve"> Tagung des Verwaltungs- und Rechtsausschusses (CAJ) und die </w:t>
      </w:r>
      <w:r w:rsidR="00F642B2">
        <w:rPr>
          <w:lang w:val="de-DE"/>
        </w:rPr>
        <w:t>a</w:t>
      </w:r>
      <w:r w:rsidR="00F642B2" w:rsidRPr="00F642B2">
        <w:rPr>
          <w:lang w:val="de-DE"/>
        </w:rPr>
        <w:t>chtundfünfzigste</w:t>
      </w:r>
      <w:r w:rsidRPr="00665CE4">
        <w:rPr>
          <w:lang w:val="de-DE"/>
        </w:rPr>
        <w:t xml:space="preserve"> Tagung des Technischen Ausschusses gehalten hat. </w:t>
      </w:r>
    </w:p>
    <w:p w:rsidR="00665CE4" w:rsidRPr="00665CE4" w:rsidRDefault="00665CE4" w:rsidP="00665CE4">
      <w:pPr>
        <w:rPr>
          <w:rFonts w:cs="Arial"/>
          <w:lang w:val="de-DE"/>
        </w:rPr>
      </w:pPr>
    </w:p>
    <w:p w:rsidR="00665CE4" w:rsidRPr="00665CE4" w:rsidRDefault="00665CE4" w:rsidP="00665CE4">
      <w:pPr>
        <w:rPr>
          <w:rFonts w:cs="Arial"/>
          <w:lang w:val="de-DE"/>
        </w:rPr>
      </w:pPr>
      <w:r>
        <w:rPr>
          <w:snapToGrid w:val="0"/>
        </w:rPr>
        <w:fldChar w:fldCharType="begin"/>
      </w:r>
      <w:r w:rsidRPr="00665CE4">
        <w:rPr>
          <w:snapToGrid w:val="0"/>
          <w:lang w:val="de-DE"/>
        </w:rPr>
        <w:instrText xml:space="preserve"> AUTONUM  </w:instrText>
      </w:r>
      <w:r>
        <w:rPr>
          <w:snapToGrid w:val="0"/>
        </w:rPr>
        <w:fldChar w:fldCharType="end"/>
      </w:r>
      <w:r w:rsidRPr="00665CE4">
        <w:rPr>
          <w:snapToGrid w:val="0"/>
          <w:lang w:val="de-DE"/>
        </w:rPr>
        <w:tab/>
      </w:r>
      <w:r w:rsidRPr="00665CE4">
        <w:rPr>
          <w:lang w:val="de-DE"/>
        </w:rPr>
        <w:t xml:space="preserve">Das vorab aufgezeichnete Videoreferat in englischer Sprache mit Untertiteln in Englisch, Französisch, Deutsch und Spanisch ist auf den Webseiten </w:t>
      </w:r>
      <w:r>
        <w:fldChar w:fldCharType="begin"/>
      </w:r>
      <w:r w:rsidRPr="00665CE4">
        <w:rPr>
          <w:lang w:val="de-DE"/>
        </w:rPr>
        <w:instrText>HYPERLINK "https://www.upov.int/meetings/de/details.jsp?meeting_id=67788"</w:instrText>
      </w:r>
      <w:r>
        <w:fldChar w:fldCharType="separate"/>
      </w:r>
      <w:r w:rsidRPr="00665CE4">
        <w:rPr>
          <w:rStyle w:val="Hyperlink"/>
          <w:rFonts w:cs="Arial"/>
          <w:lang w:val="de-DE"/>
        </w:rPr>
        <w:t>C/56</w:t>
      </w:r>
      <w:r>
        <w:rPr>
          <w:rStyle w:val="Hyperlink"/>
          <w:rFonts w:cs="Arial"/>
        </w:rPr>
        <w:fldChar w:fldCharType="end"/>
      </w:r>
      <w:r w:rsidRPr="00665CE4">
        <w:rPr>
          <w:rFonts w:cs="Arial"/>
          <w:lang w:val="de-DE"/>
        </w:rPr>
        <w:t xml:space="preserve">, </w:t>
      </w:r>
      <w:r w:rsidR="0076777C">
        <w:fldChar w:fldCharType="begin"/>
      </w:r>
      <w:r w:rsidR="0076777C" w:rsidRPr="0076777C">
        <w:rPr>
          <w:lang w:val="de-DE"/>
        </w:rPr>
        <w:instrText xml:space="preserve"> HYPERLINK "https://www.upov.int/meetings/de/details.jsp?meeting_id=67785" </w:instrText>
      </w:r>
      <w:r w:rsidR="0076777C">
        <w:fldChar w:fldCharType="separate"/>
      </w:r>
      <w:r w:rsidRPr="00665CE4">
        <w:rPr>
          <w:rStyle w:val="Hyperlink"/>
          <w:rFonts w:cs="Arial"/>
          <w:lang w:val="de-DE"/>
        </w:rPr>
        <w:t>CAJ/79</w:t>
      </w:r>
      <w:r w:rsidR="0076777C">
        <w:rPr>
          <w:rStyle w:val="Hyperlink"/>
          <w:rFonts w:cs="Arial"/>
          <w:lang w:val="de-DE"/>
        </w:rPr>
        <w:fldChar w:fldCharType="end"/>
      </w:r>
      <w:r w:rsidRPr="00665CE4">
        <w:rPr>
          <w:rFonts w:cs="Arial"/>
          <w:lang w:val="de-DE"/>
        </w:rPr>
        <w:t xml:space="preserve"> und </w:t>
      </w:r>
      <w:r w:rsidR="0076777C">
        <w:fldChar w:fldCharType="begin"/>
      </w:r>
      <w:r w:rsidR="0076777C" w:rsidRPr="0076777C">
        <w:rPr>
          <w:lang w:val="de-DE"/>
        </w:rPr>
        <w:instrText xml:space="preserve"> HYPERLINK "https://www.upov.int/meetings/de/details.jsp?meeting_id=67786" </w:instrText>
      </w:r>
      <w:r w:rsidR="0076777C">
        <w:fldChar w:fldCharType="separate"/>
      </w:r>
      <w:r w:rsidRPr="00665CE4">
        <w:rPr>
          <w:rStyle w:val="Hyperlink"/>
          <w:rFonts w:cs="Arial"/>
          <w:lang w:val="de-DE"/>
        </w:rPr>
        <w:t>TC/58</w:t>
      </w:r>
      <w:r w:rsidR="0076777C">
        <w:rPr>
          <w:rStyle w:val="Hyperlink"/>
          <w:rFonts w:cs="Arial"/>
          <w:lang w:val="de-DE"/>
        </w:rPr>
        <w:fldChar w:fldCharType="end"/>
      </w:r>
      <w:r w:rsidRPr="00665CE4">
        <w:rPr>
          <w:lang w:val="de-DE"/>
        </w:rPr>
        <w:t xml:space="preserve"> verfügbar.</w:t>
      </w:r>
    </w:p>
    <w:p w:rsidR="00161674" w:rsidRPr="00665CE4" w:rsidRDefault="00161674" w:rsidP="00161674">
      <w:pPr>
        <w:rPr>
          <w:lang w:val="de-DE"/>
        </w:rPr>
      </w:pPr>
    </w:p>
    <w:p w:rsidR="00161674" w:rsidRPr="00665CE4" w:rsidRDefault="00161674" w:rsidP="00161674">
      <w:pPr>
        <w:jc w:val="left"/>
        <w:rPr>
          <w:lang w:val="de-DE"/>
        </w:rPr>
      </w:pPr>
    </w:p>
    <w:p w:rsidR="00161674" w:rsidRPr="00665CE4" w:rsidRDefault="00161674" w:rsidP="00161674">
      <w:pPr>
        <w:rPr>
          <w:lang w:val="de-DE"/>
        </w:rPr>
      </w:pPr>
    </w:p>
    <w:p w:rsidR="00665CE4" w:rsidRDefault="00665CE4" w:rsidP="00665CE4">
      <w:pPr>
        <w:jc w:val="right"/>
      </w:pPr>
      <w:r>
        <w:t xml:space="preserve">[Anlage </w:t>
      </w:r>
      <w:proofErr w:type="spellStart"/>
      <w:r>
        <w:t>folgt</w:t>
      </w:r>
      <w:proofErr w:type="spellEnd"/>
      <w:r>
        <w:t>]</w:t>
      </w:r>
    </w:p>
    <w:p w:rsidR="00FB422F" w:rsidRDefault="00FB422F" w:rsidP="00161674">
      <w:pPr>
        <w:jc w:val="right"/>
        <w:sectPr w:rsidR="00FB422F" w:rsidSect="0004198B">
          <w:headerReference w:type="default" r:id="rId9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FB422F" w:rsidRDefault="00FB422F" w:rsidP="00161674">
      <w:pPr>
        <w:jc w:val="right"/>
      </w:pPr>
    </w:p>
    <w:p w:rsidR="00903264" w:rsidRDefault="00903264">
      <w:pPr>
        <w:jc w:val="left"/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2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" y="4732"/>
                            <a:ext cx="94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8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2852" w:right="2886"/>
                                <w:jc w:val="center"/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2A611C"/>
                                  <w:sz w:val="32"/>
                                </w:rPr>
                                <w:t>Developments in UPOV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rPr>
                                  <w:rFonts w:ascii="Tahoma"/>
                                  <w:sz w:val="43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line="290" w:lineRule="exact"/>
                                <w:ind w:left="2886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Peter Button</w:t>
                              </w:r>
                            </w:p>
                            <w:p w:rsidR="00FB422F" w:rsidRDefault="00FB422F" w:rsidP="00FB422F">
                              <w:pPr>
                                <w:spacing w:line="472" w:lineRule="auto"/>
                                <w:ind w:left="2891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Vice Secretary</w:t>
                              </w:r>
                              <w:r w:rsidR="007526FF">
                                <w:rPr>
                                  <w:i/>
                                  <w:color w:val="00650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General, UPOV September 1, 2022</w:t>
                              </w: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11"/>
                                <w:rPr>
                                  <w:i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4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105"/>
                                  <w:sz w:val="10"/>
                                </w:rPr>
                                <w:t>International Union for the Protection of New Varieties of Plants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1" o:spid="_x0000_s1026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27" type="#_x0000_t75" style="position:absolute;left:484;top:4732;width:9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0" o:spid="_x0000_s1028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spacing w:before="8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ind w:left="2852" w:right="2886"/>
                          <w:jc w:val="center"/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2A611C"/>
                            <w:sz w:val="32"/>
                          </w:rPr>
                          <w:t>Developments in UPOV</w:t>
                        </w:r>
                      </w:p>
                      <w:p w:rsidR="00FB422F" w:rsidRDefault="00FB422F" w:rsidP="00FB422F">
                        <w:pPr>
                          <w:spacing w:before="10"/>
                          <w:rPr>
                            <w:rFonts w:ascii="Tahoma"/>
                            <w:sz w:val="43"/>
                          </w:rPr>
                        </w:pPr>
                      </w:p>
                      <w:p w:rsidR="00FB422F" w:rsidRDefault="00FB422F" w:rsidP="00FB422F">
                        <w:pPr>
                          <w:spacing w:line="290" w:lineRule="exact"/>
                          <w:ind w:left="2886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Peter Button</w:t>
                        </w:r>
                      </w:p>
                      <w:p w:rsidR="00FB422F" w:rsidRDefault="00FB422F" w:rsidP="00FB422F">
                        <w:pPr>
                          <w:spacing w:line="472" w:lineRule="auto"/>
                          <w:ind w:left="2891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Vice Secretary</w:t>
                        </w:r>
                        <w:r w:rsidR="007526FF">
                          <w:rPr>
                            <w:i/>
                            <w:color w:val="006500"/>
                            <w:sz w:val="24"/>
                          </w:rPr>
                          <w:t>-</w:t>
                        </w:r>
                        <w:r>
                          <w:rPr>
                            <w:i/>
                            <w:color w:val="006500"/>
                            <w:sz w:val="24"/>
                          </w:rPr>
                          <w:t>General, UPOV September 1, 2022</w:t>
                        </w: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spacing w:before="11"/>
                          <w:rPr>
                            <w:i/>
                          </w:rPr>
                        </w:pPr>
                      </w:p>
                      <w:p w:rsidR="00FB422F" w:rsidRDefault="00FB422F" w:rsidP="00FB422F">
                        <w:pPr>
                          <w:ind w:left="467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International Union for the Protection of New Varieties of Plants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9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4" y="921"/>
                            <a:ext cx="6966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9" style="position:absolute;left:0;text-align:left;margin-left:65.95pt;margin-top:16.95pt;width:480pt;height:270pt;z-index:-25165004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">
                <v:shape id="Picture 127" o:spid="_x0000_s1030" type="#_x0000_t75" style="position:absolute;left:2674;top:921;width:6966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">
                  <v:imagedata r:id="rId15" o:title=""/>
                </v:shape>
                <v:shape id="Text Box 128" o:spid="_x0000_s1031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FB422F">
          <w:headerReference w:type="default" r:id="rId16"/>
          <w:pgSz w:w="12240" w:h="15840"/>
          <w:pgMar w:top="1560" w:right="1220" w:bottom="280" w:left="1200" w:header="122" w:footer="720" w:gutter="0"/>
          <w:pgNumType w:start="1"/>
          <w:cols w:space="720"/>
        </w:sectPr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575"/>
                            <a:ext cx="6998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5" o:spid="_x0000_s1032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FHywnUdrgEAHa4BABUAAABkcnMvbWVkaWEv&#10;aW1hZ2UxLmpwZWf/2P/gABBKRklGAAEBAQBgAGAAAP/bAEMAAwICAwICAwMDAwQDAwQFCAUFBAQF&#10;CgcHBggMCgwMCwoLCw0OEhANDhEOCwsQFhARExQVFRUMDxcYFhQYEhQVFP/bAEMBAwQEBQQFCQUF&#10;CRQNCw0UFBQUFBQUFBQUFBQUFBQUFBQUFBQUFBQUFBQUFBQUFBQUFBQUFBQUFBQUFBQUFBQUFP/A&#10;ABEIAsAE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">
                <v:shape id="Picture 106" o:spid="_x0000_s1033" type="#_x0000_t75" style="position:absolute;left:1355;top:575;width:6998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">
                  <v:imagedata r:id="rId18" o:title=""/>
                </v:shape>
                <v:shape id="Text Box 107" o:spid="_x0000_s1034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1179"/>
                            <a:ext cx="672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Ghana accedes to the UPOV Convention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ind w:left="2208" w:right="288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45E1A"/>
                                  <w:sz w:val="18"/>
                                </w:rPr>
                                <w:t>December 3, 2021</w:t>
                              </w:r>
                            </w:p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>
                              <w:pPr>
                                <w:spacing w:before="158"/>
                                <w:ind w:left="3113" w:right="278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26500"/>
                                  <w:sz w:val="18"/>
                                </w:rPr>
                                <w:t xml:space="preserve">UPOV now has 78 members </w:t>
                              </w:r>
                              <w:r w:rsidR="007526FF">
                                <w:rPr>
                                  <w:color w:val="326500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color w:val="326500"/>
                                  <w:sz w:val="18"/>
                                </w:rPr>
                                <w:t>covering 97 States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35" style="position:absolute;left:0;text-align:left;margin-left:65.95pt;margin-top:16.95pt;width:480pt;height:270pt;z-index:-251649024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">
                <v:shape id="Picture 130" o:spid="_x0000_s1036" type="#_x0000_t75" style="position:absolute;left:2760;top:1179;width:672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">
                  <v:imagedata r:id="rId20" o:title=""/>
                </v:shape>
                <v:shape id="Text Box 131" o:spid="_x0000_s1037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Ghana accedes to the UPOV Convention</w:t>
                        </w:r>
                      </w:p>
                      <w:p w:rsidR="00FB422F" w:rsidRDefault="00FB422F" w:rsidP="00FB422F">
                        <w:pPr>
                          <w:spacing w:before="10"/>
                          <w:ind w:left="2208" w:right="288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45E1A"/>
                            <w:sz w:val="18"/>
                          </w:rPr>
                          <w:t>December 3, 2021</w:t>
                        </w:r>
                      </w:p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>
                        <w:pPr>
                          <w:spacing w:before="158"/>
                          <w:ind w:left="3113" w:right="27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26500"/>
                            <w:sz w:val="18"/>
                          </w:rPr>
                          <w:t xml:space="preserve">UPOV now has 78 members </w:t>
                        </w:r>
                        <w:r w:rsidR="007526FF">
                          <w:rPr>
                            <w:color w:val="326500"/>
                            <w:sz w:val="18"/>
                          </w:rPr>
                          <w:br/>
                        </w:r>
                        <w:r>
                          <w:rPr>
                            <w:color w:val="326500"/>
                            <w:sz w:val="18"/>
                          </w:rPr>
                          <w:t>covering 97 States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D6096D">
          <w:headerReference w:type="default" r:id="rId21"/>
          <w:pgSz w:w="12240" w:h="15840"/>
          <w:pgMar w:top="1560" w:right="1220" w:bottom="280" w:left="1200" w:header="270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635"/>
                <wp:effectExtent l="8255" t="2540" r="1270" b="6350"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635"/>
                          <a:chOff x="0" y="0"/>
                          <a:chExt cx="9600" cy="5401"/>
                        </a:xfrm>
                      </wpg:grpSpPr>
                      <pic:pic xmlns:pic="http://schemas.openxmlformats.org/drawingml/2006/picture">
                        <pic:nvPicPr>
                          <pic:cNvPr id="3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069"/>
                            <a:ext cx="5413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2395"/>
                            <a:ext cx="1966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3894"/>
                            <a:ext cx="2659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1" y="2251"/>
                            <a:ext cx="1881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4012"/>
                            <a:ext cx="2214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4012"/>
                            <a:ext cx="2233" cy="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85"/>
                            <a:ext cx="2064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1" y="313"/>
                            <a:ext cx="2142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91"/>
                            <a:ext cx="2725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2ED07" id="Group 391" o:spid="_x0000_s1026" style="width:480pt;height:270.05pt;mso-position-horizontal-relative:char;mso-position-vertical-relative:line" coordsize="9600,5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">
                <v:shape id="Picture 64" o:spid="_x0000_s1027" type="#_x0000_t75" style="position:absolute;left:2153;top:2069;width:5413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">
                  <v:imagedata r:id="rId32" o:title=""/>
                </v:shape>
                <v:shape id="Picture 65" o:spid="_x0000_s1028" type="#_x0000_t75" style="position:absolute;left:241;top:2395;width:1966;height: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">
                  <v:imagedata r:id="rId33" o:title=""/>
                </v:shape>
                <v:shape id="Picture 66" o:spid="_x0000_s1029" type="#_x0000_t75" style="position:absolute;left:3475;top:3894;width:2659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">
                  <v:imagedata r:id="rId34" o:title=""/>
                </v:shape>
                <v:shape id="Picture 67" o:spid="_x0000_s1030" type="#_x0000_t75" style="position:absolute;left:7671;top:2251;width:1881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">
                  <v:imagedata r:id="rId35" o:title=""/>
                </v:shape>
                <v:shape id="Picture 68" o:spid="_x0000_s1031" type="#_x0000_t75" style="position:absolute;left:6931;top:4012;width:2214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">
                  <v:imagedata r:id="rId36" o:title=""/>
                </v:shape>
                <v:shape id="Picture 69" o:spid="_x0000_s1032" type="#_x0000_t75" style="position:absolute;left:497;top:4012;width:2233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">
                  <v:imagedata r:id="rId37" o:title=""/>
                </v:shape>
                <v:shape id="Picture 70" o:spid="_x0000_s1033" type="#_x0000_t75" style="position:absolute;left:503;top:385;width:2064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">
                  <v:imagedata r:id="rId38" o:title=""/>
                </v:shape>
                <v:shape id="Picture 71" o:spid="_x0000_s1034" type="#_x0000_t75" style="position:absolute;left:6761;top:313;width:2142;height: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">
                  <v:imagedata r:id="rId39" o:title=""/>
                </v:shape>
                <v:shape id="Picture 72" o:spid="_x0000_s1035" type="#_x0000_t75" style="position:absolute;left:3436;top:91;width:2725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">
                  <v:imagedata r:id="rId40" o:title=""/>
                </v:shape>
                <v:rect id="Rectangle 73" o:spid="_x0000_s1036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66762C" wp14:editId="5CD029D5">
            <wp:simplePos x="0" y="0"/>
            <wp:positionH relativeFrom="column">
              <wp:posOffset>209550</wp:posOffset>
            </wp:positionH>
            <wp:positionV relativeFrom="paragraph">
              <wp:posOffset>911860</wp:posOffset>
            </wp:positionV>
            <wp:extent cx="1746250" cy="982224"/>
            <wp:effectExtent l="0" t="0" r="6350" b="8890"/>
            <wp:wrapNone/>
            <wp:docPr id="19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98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64B39A" wp14:editId="554B1FB8">
                <wp:simplePos x="0" y="0"/>
                <wp:positionH relativeFrom="page">
                  <wp:align>center</wp:align>
                </wp:positionH>
                <wp:positionV relativeFrom="paragraph">
                  <wp:posOffset>317500</wp:posOffset>
                </wp:positionV>
                <wp:extent cx="6083300" cy="3416300"/>
                <wp:effectExtent l="0" t="0" r="12700" b="12700"/>
                <wp:wrapNone/>
                <wp:docPr id="19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3416300"/>
                        </a:xfrm>
                        <a:prstGeom prst="rect">
                          <a:avLst/>
                        </a:prstGeom>
                        <a:noFill/>
                        <a:ln w="1295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206"/>
                              <w:ind w:left="50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145E1A"/>
                                <w:sz w:val="28"/>
                              </w:rPr>
                              <w:t>Visit to the Netherlands by Daren Tang, UPOV Secretary-General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4B39A" id="Text Box 101" o:spid="_x0000_s1038" type="#_x0000_t202" style="position:absolute;margin-left:0;margin-top:25pt;width:479pt;height:269pt;z-index:25168998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" filled="f" strokeweight="1.02pt">
                <v:textbox inset="0,0,0,0">
                  <w:txbxContent>
                    <w:p w:rsidR="008A5AE7" w:rsidRDefault="008A5AE7" w:rsidP="008A5AE7">
                      <w:pPr>
                        <w:spacing w:before="206"/>
                        <w:ind w:left="500"/>
                        <w:rPr>
                          <w:sz w:val="28"/>
                        </w:rPr>
                      </w:pPr>
                      <w:r>
                        <w:rPr>
                          <w:color w:val="145E1A"/>
                          <w:sz w:val="28"/>
                        </w:rPr>
                        <w:t>Visit to the Netherlands by Daren Tang, UPOV Secretary-General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A7D4D40" wp14:editId="74096B0F">
                <wp:simplePos x="0" y="0"/>
                <wp:positionH relativeFrom="page">
                  <wp:align>center</wp:align>
                </wp:positionH>
                <wp:positionV relativeFrom="page">
                  <wp:posOffset>5898515</wp:posOffset>
                </wp:positionV>
                <wp:extent cx="5558155" cy="2857500"/>
                <wp:effectExtent l="0" t="0" r="4445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155" cy="2857500"/>
                          <a:chOff x="1680" y="2435"/>
                          <a:chExt cx="8753" cy="4500"/>
                        </a:xfrm>
                      </wpg:grpSpPr>
                      <pic:pic xmlns:pic="http://schemas.openxmlformats.org/drawingml/2006/picture">
                        <pic:nvPicPr>
                          <pic:cNvPr id="1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2434"/>
                            <a:ext cx="510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4774"/>
                            <a:ext cx="28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4669"/>
                            <a:ext cx="4013" cy="2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530C6" id="Group 194" o:spid="_x0000_s1026" style="position:absolute;margin-left:0;margin-top:464.45pt;width:437.65pt;height:225pt;z-index:-251628544;mso-position-horizontal:center;mso-position-horizontal-relative:page;mso-position-vertical-relative:page" coordorigin="1680,2435" coordsize="8753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">
                <v:shape id="Picture 112" o:spid="_x0000_s1027" type="#_x0000_t75" style="position:absolute;left:4320;top:2434;width:510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">
                  <v:imagedata r:id="rId45" o:title=""/>
                </v:shape>
                <v:shape id="Picture 113" o:spid="_x0000_s1028" type="#_x0000_t75" style="position:absolute;left:1680;top:4774;width:28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">
                  <v:imagedata r:id="rId46" o:title=""/>
                </v:shape>
                <v:shape id="Picture 114" o:spid="_x0000_s1029" type="#_x0000_t75" style="position:absolute;left:6420;top:4669;width:4013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48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72"/>
                            <a:ext cx="4996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94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Number of missions, activities and meetings involving 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5" o:spid="_x0000_s1039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S/brb/AJ7J/wB9Ufbrb/nsn/fVRf2PZ/8APun5Uf2PZ/8APun5UAS/brb/&#10;AJ7J/wB9Ufbrb/nsn/fVRf2PZ/8APun5Uf2PZ/8APun5UAS/brb/AJ7J/wB9Ufbrb/nsn/fVRf2P&#10;Z/8APun5Uf2PZ/8APun5UAS/brb/AJ7J/wB9Ufbrb/nsn/fVRf2PZ/8APun5Uf2PZ/8APun5UAS/&#10;brb/AJ7J/wB9Ufbrb/nsn/fVRf2PZ/8APun5Uf2PZ/8APun5UAS/brb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">
                <v:shape id="Picture 61" o:spid="_x0000_s1040" type="#_x0000_t75" style="position:absolute;left:2153;top:772;width:4996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">
                  <v:imagedata r:id="rId50" o:title=""/>
                </v:shape>
                <v:shape id="Text Box 62" o:spid="_x0000_s1041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949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Number of missions, activities and meetings involving UPOV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" y="1020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042" style="position:absolute;margin-left:65.95pt;margin-top:16.95pt;width:480pt;height:270pt;z-index:-25163980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">
                <v:shape id="Picture 89" o:spid="_x0000_s1043" type="#_x0000_t75" style="position:absolute;left:2589;top:1020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">
                  <v:imagedata r:id="rId52" o:title=""/>
                </v:shape>
                <v:shape id="Text Box 90" o:spid="_x0000_s1044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5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7270750</wp:posOffset>
                </wp:positionV>
                <wp:extent cx="238125" cy="198755"/>
                <wp:effectExtent l="0" t="3175" r="2540" b="0"/>
                <wp:wrapNone/>
                <wp:docPr id="381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line="312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326500"/>
                                <w:sz w:val="28"/>
                              </w:rPr>
                              <w:t>rial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1" o:spid="_x0000_s1045" type="#_x0000_t202" style="position:absolute;margin-left:203.05pt;margin-top:572.5pt;width:18.75pt;height:15.6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zIYsQ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" filled="f" stroked="f">
                <v:textbox inset="0,0,0,0">
                  <w:txbxContent>
                    <w:p w:rsidR="008A5AE7" w:rsidRDefault="008A5AE7" w:rsidP="008A5AE7">
                      <w:pPr>
                        <w:spacing w:line="312" w:lineRule="exact"/>
                        <w:rPr>
                          <w:sz w:val="28"/>
                        </w:rPr>
                      </w:pPr>
                      <w:r>
                        <w:rPr>
                          <w:color w:val="326500"/>
                          <w:sz w:val="28"/>
                        </w:rPr>
                        <w:t>rial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2981960</wp:posOffset>
                </wp:positionH>
                <wp:positionV relativeFrom="page">
                  <wp:posOffset>1517015</wp:posOffset>
                </wp:positionV>
                <wp:extent cx="3755390" cy="2963545"/>
                <wp:effectExtent l="635" t="2540" r="0" b="0"/>
                <wp:wrapNone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2963545"/>
                          <a:chOff x="4696" y="2389"/>
                          <a:chExt cx="5914" cy="4667"/>
                        </a:xfrm>
                      </wpg:grpSpPr>
                      <pic:pic xmlns:pic="http://schemas.openxmlformats.org/drawingml/2006/picture">
                        <pic:nvPicPr>
                          <pic:cNvPr id="37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2389"/>
                            <a:ext cx="2090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4" y="3175"/>
                            <a:ext cx="3104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5374"/>
                            <a:ext cx="2760" cy="1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9" y="4144"/>
                            <a:ext cx="1871" cy="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80"/>
                        <wps:cNvSpPr>
                          <a:spLocks/>
                        </wps:cNvSpPr>
                        <wps:spPr bwMode="auto">
                          <a:xfrm>
                            <a:off x="7851" y="5637"/>
                            <a:ext cx="2640" cy="660"/>
                          </a:xfrm>
                          <a:custGeom>
                            <a:avLst/>
                            <a:gdLst>
                              <a:gd name="T0" fmla="+- 0 9058 7852"/>
                              <a:gd name="T1" fmla="*/ T0 w 2640"/>
                              <a:gd name="T2" fmla="+- 0 5639 5638"/>
                              <a:gd name="T3" fmla="*/ 5639 h 660"/>
                              <a:gd name="T4" fmla="+- 0 8838 7852"/>
                              <a:gd name="T5" fmla="*/ T4 w 2640"/>
                              <a:gd name="T6" fmla="+- 0 5648 5638"/>
                              <a:gd name="T7" fmla="*/ 5648 h 660"/>
                              <a:gd name="T8" fmla="+- 0 8633 7852"/>
                              <a:gd name="T9" fmla="*/ T8 w 2640"/>
                              <a:gd name="T10" fmla="+- 0 5666 5638"/>
                              <a:gd name="T11" fmla="*/ 5666 h 660"/>
                              <a:gd name="T12" fmla="+- 0 8444 7852"/>
                              <a:gd name="T13" fmla="*/ T12 w 2640"/>
                              <a:gd name="T14" fmla="+- 0 5692 5638"/>
                              <a:gd name="T15" fmla="*/ 5692 h 660"/>
                              <a:gd name="T16" fmla="+- 0 8276 7852"/>
                              <a:gd name="T17" fmla="*/ T16 w 2640"/>
                              <a:gd name="T18" fmla="+- 0 5725 5638"/>
                              <a:gd name="T19" fmla="*/ 5725 h 660"/>
                              <a:gd name="T20" fmla="+- 0 8132 7852"/>
                              <a:gd name="T21" fmla="*/ T20 w 2640"/>
                              <a:gd name="T22" fmla="+- 0 5764 5638"/>
                              <a:gd name="T23" fmla="*/ 5764 h 660"/>
                              <a:gd name="T24" fmla="+- 0 7966 7852"/>
                              <a:gd name="T25" fmla="*/ T24 w 2640"/>
                              <a:gd name="T26" fmla="+- 0 5833 5638"/>
                              <a:gd name="T27" fmla="*/ 5833 h 660"/>
                              <a:gd name="T28" fmla="+- 0 7856 7852"/>
                              <a:gd name="T29" fmla="*/ T28 w 2640"/>
                              <a:gd name="T30" fmla="+- 0 5939 5638"/>
                              <a:gd name="T31" fmla="*/ 5939 h 660"/>
                              <a:gd name="T32" fmla="+- 0 7856 7852"/>
                              <a:gd name="T33" fmla="*/ T32 w 2640"/>
                              <a:gd name="T34" fmla="+- 0 5996 5638"/>
                              <a:gd name="T35" fmla="*/ 5996 h 660"/>
                              <a:gd name="T36" fmla="+- 0 7966 7852"/>
                              <a:gd name="T37" fmla="*/ T36 w 2640"/>
                              <a:gd name="T38" fmla="+- 0 6102 5638"/>
                              <a:gd name="T39" fmla="*/ 6102 h 660"/>
                              <a:gd name="T40" fmla="+- 0 8132 7852"/>
                              <a:gd name="T41" fmla="*/ T40 w 2640"/>
                              <a:gd name="T42" fmla="+- 0 6171 5638"/>
                              <a:gd name="T43" fmla="*/ 6171 h 660"/>
                              <a:gd name="T44" fmla="+- 0 8276 7852"/>
                              <a:gd name="T45" fmla="*/ T44 w 2640"/>
                              <a:gd name="T46" fmla="+- 0 6210 5638"/>
                              <a:gd name="T47" fmla="*/ 6210 h 660"/>
                              <a:gd name="T48" fmla="+- 0 8444 7852"/>
                              <a:gd name="T49" fmla="*/ T48 w 2640"/>
                              <a:gd name="T50" fmla="+- 0 6243 5638"/>
                              <a:gd name="T51" fmla="*/ 6243 h 660"/>
                              <a:gd name="T52" fmla="+- 0 8633 7852"/>
                              <a:gd name="T53" fmla="*/ T52 w 2640"/>
                              <a:gd name="T54" fmla="+- 0 6269 5638"/>
                              <a:gd name="T55" fmla="*/ 6269 h 660"/>
                              <a:gd name="T56" fmla="+- 0 8838 7852"/>
                              <a:gd name="T57" fmla="*/ T56 w 2640"/>
                              <a:gd name="T58" fmla="+- 0 6287 5638"/>
                              <a:gd name="T59" fmla="*/ 6287 h 660"/>
                              <a:gd name="T60" fmla="+- 0 9058 7852"/>
                              <a:gd name="T61" fmla="*/ T60 w 2640"/>
                              <a:gd name="T62" fmla="+- 0 6296 5638"/>
                              <a:gd name="T63" fmla="*/ 6296 h 660"/>
                              <a:gd name="T64" fmla="+- 0 9285 7852"/>
                              <a:gd name="T65" fmla="*/ T64 w 2640"/>
                              <a:gd name="T66" fmla="+- 0 6296 5638"/>
                              <a:gd name="T67" fmla="*/ 6296 h 660"/>
                              <a:gd name="T68" fmla="+- 0 9505 7852"/>
                              <a:gd name="T69" fmla="*/ T68 w 2640"/>
                              <a:gd name="T70" fmla="+- 0 6287 5638"/>
                              <a:gd name="T71" fmla="*/ 6287 h 660"/>
                              <a:gd name="T72" fmla="+- 0 9710 7852"/>
                              <a:gd name="T73" fmla="*/ T72 w 2640"/>
                              <a:gd name="T74" fmla="+- 0 6269 5638"/>
                              <a:gd name="T75" fmla="*/ 6269 h 660"/>
                              <a:gd name="T76" fmla="+- 0 9898 7852"/>
                              <a:gd name="T77" fmla="*/ T76 w 2640"/>
                              <a:gd name="T78" fmla="+- 0 6243 5638"/>
                              <a:gd name="T79" fmla="*/ 6243 h 660"/>
                              <a:gd name="T80" fmla="+- 0 10066 7852"/>
                              <a:gd name="T81" fmla="*/ T80 w 2640"/>
                              <a:gd name="T82" fmla="+- 0 6210 5638"/>
                              <a:gd name="T83" fmla="*/ 6210 h 660"/>
                              <a:gd name="T84" fmla="+- 0 10211 7852"/>
                              <a:gd name="T85" fmla="*/ T84 w 2640"/>
                              <a:gd name="T86" fmla="+- 0 6171 5638"/>
                              <a:gd name="T87" fmla="*/ 6171 h 660"/>
                              <a:gd name="T88" fmla="+- 0 10329 7852"/>
                              <a:gd name="T89" fmla="*/ T88 w 2640"/>
                              <a:gd name="T90" fmla="+- 0 6126 5638"/>
                              <a:gd name="T91" fmla="*/ 6126 h 660"/>
                              <a:gd name="T92" fmla="+- 0 10472 7852"/>
                              <a:gd name="T93" fmla="*/ T92 w 2640"/>
                              <a:gd name="T94" fmla="+- 0 6024 5638"/>
                              <a:gd name="T95" fmla="*/ 6024 h 660"/>
                              <a:gd name="T96" fmla="+- 0 10487 7852"/>
                              <a:gd name="T97" fmla="*/ T96 w 2640"/>
                              <a:gd name="T98" fmla="+- 0 5939 5638"/>
                              <a:gd name="T99" fmla="*/ 5939 h 660"/>
                              <a:gd name="T100" fmla="+- 0 10377 7852"/>
                              <a:gd name="T101" fmla="*/ T100 w 2640"/>
                              <a:gd name="T102" fmla="+- 0 5833 5638"/>
                              <a:gd name="T103" fmla="*/ 5833 h 660"/>
                              <a:gd name="T104" fmla="+- 0 10211 7852"/>
                              <a:gd name="T105" fmla="*/ T104 w 2640"/>
                              <a:gd name="T106" fmla="+- 0 5764 5638"/>
                              <a:gd name="T107" fmla="*/ 5764 h 660"/>
                              <a:gd name="T108" fmla="+- 0 10066 7852"/>
                              <a:gd name="T109" fmla="*/ T108 w 2640"/>
                              <a:gd name="T110" fmla="+- 0 5725 5638"/>
                              <a:gd name="T111" fmla="*/ 5725 h 660"/>
                              <a:gd name="T112" fmla="+- 0 9898 7852"/>
                              <a:gd name="T113" fmla="*/ T112 w 2640"/>
                              <a:gd name="T114" fmla="+- 0 5692 5638"/>
                              <a:gd name="T115" fmla="*/ 5692 h 660"/>
                              <a:gd name="T116" fmla="+- 0 9710 7852"/>
                              <a:gd name="T117" fmla="*/ T116 w 2640"/>
                              <a:gd name="T118" fmla="+- 0 5666 5638"/>
                              <a:gd name="T119" fmla="*/ 5666 h 660"/>
                              <a:gd name="T120" fmla="+- 0 9505 7852"/>
                              <a:gd name="T121" fmla="*/ T120 w 2640"/>
                              <a:gd name="T122" fmla="+- 0 5648 5638"/>
                              <a:gd name="T123" fmla="*/ 5648 h 660"/>
                              <a:gd name="T124" fmla="+- 0 9285 7852"/>
                              <a:gd name="T125" fmla="*/ T124 w 2640"/>
                              <a:gd name="T126" fmla="+- 0 5639 5638"/>
                              <a:gd name="T127" fmla="*/ 5639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40" h="660">
                                <a:moveTo>
                                  <a:pt x="1320" y="0"/>
                                </a:moveTo>
                                <a:lnTo>
                                  <a:pt x="1206" y="1"/>
                                </a:lnTo>
                                <a:lnTo>
                                  <a:pt x="1094" y="4"/>
                                </a:lnTo>
                                <a:lnTo>
                                  <a:pt x="986" y="10"/>
                                </a:lnTo>
                                <a:lnTo>
                                  <a:pt x="882" y="18"/>
                                </a:lnTo>
                                <a:lnTo>
                                  <a:pt x="781" y="28"/>
                                </a:lnTo>
                                <a:lnTo>
                                  <a:pt x="684" y="40"/>
                                </a:lnTo>
                                <a:lnTo>
                                  <a:pt x="592" y="54"/>
                                </a:lnTo>
                                <a:lnTo>
                                  <a:pt x="506" y="70"/>
                                </a:lnTo>
                                <a:lnTo>
                                  <a:pt x="424" y="87"/>
                                </a:lnTo>
                                <a:lnTo>
                                  <a:pt x="349" y="106"/>
                                </a:lnTo>
                                <a:lnTo>
                                  <a:pt x="280" y="126"/>
                                </a:lnTo>
                                <a:lnTo>
                                  <a:pt x="217" y="148"/>
                                </a:lnTo>
                                <a:lnTo>
                                  <a:pt x="114" y="195"/>
                                </a:lnTo>
                                <a:lnTo>
                                  <a:pt x="42" y="246"/>
                                </a:lnTo>
                                <a:lnTo>
                                  <a:pt x="4" y="301"/>
                                </a:lnTo>
                                <a:lnTo>
                                  <a:pt x="0" y="330"/>
                                </a:lnTo>
                                <a:lnTo>
                                  <a:pt x="4" y="358"/>
                                </a:lnTo>
                                <a:lnTo>
                                  <a:pt x="42" y="413"/>
                                </a:lnTo>
                                <a:lnTo>
                                  <a:pt x="114" y="464"/>
                                </a:lnTo>
                                <a:lnTo>
                                  <a:pt x="217" y="511"/>
                                </a:lnTo>
                                <a:lnTo>
                                  <a:pt x="280" y="533"/>
                                </a:lnTo>
                                <a:lnTo>
                                  <a:pt x="349" y="553"/>
                                </a:lnTo>
                                <a:lnTo>
                                  <a:pt x="424" y="572"/>
                                </a:lnTo>
                                <a:lnTo>
                                  <a:pt x="506" y="590"/>
                                </a:lnTo>
                                <a:lnTo>
                                  <a:pt x="592" y="605"/>
                                </a:lnTo>
                                <a:lnTo>
                                  <a:pt x="684" y="619"/>
                                </a:lnTo>
                                <a:lnTo>
                                  <a:pt x="781" y="631"/>
                                </a:lnTo>
                                <a:lnTo>
                                  <a:pt x="882" y="641"/>
                                </a:lnTo>
                                <a:lnTo>
                                  <a:pt x="986" y="649"/>
                                </a:lnTo>
                                <a:lnTo>
                                  <a:pt x="1094" y="655"/>
                                </a:lnTo>
                                <a:lnTo>
                                  <a:pt x="1206" y="658"/>
                                </a:lnTo>
                                <a:lnTo>
                                  <a:pt x="1320" y="660"/>
                                </a:lnTo>
                                <a:lnTo>
                                  <a:pt x="1433" y="658"/>
                                </a:lnTo>
                                <a:lnTo>
                                  <a:pt x="1545" y="655"/>
                                </a:lnTo>
                                <a:lnTo>
                                  <a:pt x="1653" y="649"/>
                                </a:lnTo>
                                <a:lnTo>
                                  <a:pt x="1757" y="641"/>
                                </a:lnTo>
                                <a:lnTo>
                                  <a:pt x="1858" y="631"/>
                                </a:lnTo>
                                <a:lnTo>
                                  <a:pt x="1954" y="619"/>
                                </a:lnTo>
                                <a:lnTo>
                                  <a:pt x="2046" y="605"/>
                                </a:lnTo>
                                <a:lnTo>
                                  <a:pt x="2133" y="590"/>
                                </a:lnTo>
                                <a:lnTo>
                                  <a:pt x="2214" y="572"/>
                                </a:lnTo>
                                <a:lnTo>
                                  <a:pt x="2290" y="553"/>
                                </a:lnTo>
                                <a:lnTo>
                                  <a:pt x="2359" y="533"/>
                                </a:lnTo>
                                <a:lnTo>
                                  <a:pt x="2421" y="511"/>
                                </a:lnTo>
                                <a:lnTo>
                                  <a:pt x="2477" y="488"/>
                                </a:lnTo>
                                <a:lnTo>
                                  <a:pt x="2565" y="439"/>
                                </a:lnTo>
                                <a:lnTo>
                                  <a:pt x="2620" y="386"/>
                                </a:lnTo>
                                <a:lnTo>
                                  <a:pt x="2640" y="330"/>
                                </a:lnTo>
                                <a:lnTo>
                                  <a:pt x="2635" y="301"/>
                                </a:lnTo>
                                <a:lnTo>
                                  <a:pt x="2597" y="246"/>
                                </a:lnTo>
                                <a:lnTo>
                                  <a:pt x="2525" y="195"/>
                                </a:lnTo>
                                <a:lnTo>
                                  <a:pt x="2421" y="148"/>
                                </a:lnTo>
                                <a:lnTo>
                                  <a:pt x="2359" y="126"/>
                                </a:lnTo>
                                <a:lnTo>
                                  <a:pt x="2290" y="106"/>
                                </a:lnTo>
                                <a:lnTo>
                                  <a:pt x="2214" y="87"/>
                                </a:lnTo>
                                <a:lnTo>
                                  <a:pt x="2133" y="70"/>
                                </a:lnTo>
                                <a:lnTo>
                                  <a:pt x="2046" y="54"/>
                                </a:lnTo>
                                <a:lnTo>
                                  <a:pt x="1954" y="40"/>
                                </a:lnTo>
                                <a:lnTo>
                                  <a:pt x="1858" y="28"/>
                                </a:lnTo>
                                <a:lnTo>
                                  <a:pt x="1757" y="18"/>
                                </a:lnTo>
                                <a:lnTo>
                                  <a:pt x="1653" y="10"/>
                                </a:lnTo>
                                <a:lnTo>
                                  <a:pt x="1545" y="4"/>
                                </a:lnTo>
                                <a:lnTo>
                                  <a:pt x="1433" y="1"/>
                                </a:lnTo>
                                <a:lnTo>
                                  <a:pt x="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5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81"/>
                        <wps:cNvSpPr>
                          <a:spLocks/>
                        </wps:cNvSpPr>
                        <wps:spPr bwMode="auto">
                          <a:xfrm>
                            <a:off x="7840" y="5628"/>
                            <a:ext cx="2661" cy="680"/>
                          </a:xfrm>
                          <a:custGeom>
                            <a:avLst/>
                            <a:gdLst>
                              <a:gd name="T0" fmla="+- 0 8828 7841"/>
                              <a:gd name="T1" fmla="*/ T0 w 2661"/>
                              <a:gd name="T2" fmla="+- 0 5639 5628"/>
                              <a:gd name="T3" fmla="*/ 5639 h 680"/>
                              <a:gd name="T4" fmla="+- 0 8394 7841"/>
                              <a:gd name="T5" fmla="*/ T4 w 2661"/>
                              <a:gd name="T6" fmla="+- 0 5690 5628"/>
                              <a:gd name="T7" fmla="*/ 5690 h 680"/>
                              <a:gd name="T8" fmla="+- 0 7996 7841"/>
                              <a:gd name="T9" fmla="*/ T8 w 2661"/>
                              <a:gd name="T10" fmla="+- 0 5808 5628"/>
                              <a:gd name="T11" fmla="*/ 5808 h 680"/>
                              <a:gd name="T12" fmla="+- 0 7858 7841"/>
                              <a:gd name="T13" fmla="*/ T12 w 2661"/>
                              <a:gd name="T14" fmla="+- 0 5912 5628"/>
                              <a:gd name="T15" fmla="*/ 5912 h 680"/>
                              <a:gd name="T16" fmla="+- 0 7842 7841"/>
                              <a:gd name="T17" fmla="*/ T16 w 2661"/>
                              <a:gd name="T18" fmla="+- 0 5966 5628"/>
                              <a:gd name="T19" fmla="*/ 5966 h 680"/>
                              <a:gd name="T20" fmla="+- 0 7849 7841"/>
                              <a:gd name="T21" fmla="*/ T20 w 2661"/>
                              <a:gd name="T22" fmla="+- 0 6005 5628"/>
                              <a:gd name="T23" fmla="*/ 6005 h 680"/>
                              <a:gd name="T24" fmla="+- 0 7902 7841"/>
                              <a:gd name="T25" fmla="*/ T24 w 2661"/>
                              <a:gd name="T26" fmla="+- 0 6070 5628"/>
                              <a:gd name="T27" fmla="*/ 6070 h 680"/>
                              <a:gd name="T28" fmla="+- 0 8155 7841"/>
                              <a:gd name="T29" fmla="*/ T28 w 2661"/>
                              <a:gd name="T30" fmla="+- 0 6189 5628"/>
                              <a:gd name="T31" fmla="*/ 6189 h 680"/>
                              <a:gd name="T32" fmla="+- 0 8533 7841"/>
                              <a:gd name="T33" fmla="*/ T32 w 2661"/>
                              <a:gd name="T34" fmla="+- 0 6267 5628"/>
                              <a:gd name="T35" fmla="*/ 6267 h 680"/>
                              <a:gd name="T36" fmla="+- 0 8983 7841"/>
                              <a:gd name="T37" fmla="*/ T36 w 2661"/>
                              <a:gd name="T38" fmla="+- 0 6304 5628"/>
                              <a:gd name="T39" fmla="*/ 6304 h 680"/>
                              <a:gd name="T40" fmla="+- 0 9455 7841"/>
                              <a:gd name="T41" fmla="*/ T40 w 2661"/>
                              <a:gd name="T42" fmla="+- 0 6300 5628"/>
                              <a:gd name="T43" fmla="*/ 6300 h 680"/>
                              <a:gd name="T44" fmla="+- 0 8984 7841"/>
                              <a:gd name="T45" fmla="*/ T44 w 2661"/>
                              <a:gd name="T46" fmla="+- 0 6284 5628"/>
                              <a:gd name="T47" fmla="*/ 6284 h 680"/>
                              <a:gd name="T48" fmla="+- 0 8540 7841"/>
                              <a:gd name="T49" fmla="*/ T48 w 2661"/>
                              <a:gd name="T50" fmla="+- 0 6248 5628"/>
                              <a:gd name="T51" fmla="*/ 6248 h 680"/>
                              <a:gd name="T52" fmla="+- 0 8167 7841"/>
                              <a:gd name="T53" fmla="*/ T52 w 2661"/>
                              <a:gd name="T54" fmla="+- 0 6172 5628"/>
                              <a:gd name="T55" fmla="*/ 6172 h 680"/>
                              <a:gd name="T56" fmla="+- 0 7916 7841"/>
                              <a:gd name="T57" fmla="*/ T56 w 2661"/>
                              <a:gd name="T58" fmla="+- 0 6056 5628"/>
                              <a:gd name="T59" fmla="*/ 6056 h 680"/>
                              <a:gd name="T60" fmla="+- 0 7867 7841"/>
                              <a:gd name="T61" fmla="*/ T60 w 2661"/>
                              <a:gd name="T62" fmla="+- 0 5999 5628"/>
                              <a:gd name="T63" fmla="*/ 5999 h 680"/>
                              <a:gd name="T64" fmla="+- 0 7861 7841"/>
                              <a:gd name="T65" fmla="*/ T64 w 2661"/>
                              <a:gd name="T66" fmla="+- 0 5966 5628"/>
                              <a:gd name="T67" fmla="*/ 5966 h 680"/>
                              <a:gd name="T68" fmla="+- 0 7868 7841"/>
                              <a:gd name="T69" fmla="*/ T68 w 2661"/>
                              <a:gd name="T70" fmla="+- 0 5936 5628"/>
                              <a:gd name="T71" fmla="*/ 5936 h 680"/>
                              <a:gd name="T72" fmla="+- 0 7956 7841"/>
                              <a:gd name="T73" fmla="*/ T72 w 2661"/>
                              <a:gd name="T74" fmla="+- 0 5852 5628"/>
                              <a:gd name="T75" fmla="*/ 5852 h 680"/>
                              <a:gd name="T76" fmla="+- 0 8236 7841"/>
                              <a:gd name="T77" fmla="*/ T76 w 2661"/>
                              <a:gd name="T78" fmla="+- 0 5745 5628"/>
                              <a:gd name="T79" fmla="*/ 5745 h 680"/>
                              <a:gd name="T80" fmla="+- 0 8627 7841"/>
                              <a:gd name="T81" fmla="*/ T80 w 2661"/>
                              <a:gd name="T82" fmla="+- 0 5677 5628"/>
                              <a:gd name="T83" fmla="*/ 5677 h 680"/>
                              <a:gd name="T84" fmla="+- 0 9079 7841"/>
                              <a:gd name="T85" fmla="*/ T84 w 2661"/>
                              <a:gd name="T86" fmla="+- 0 5649 5628"/>
                              <a:gd name="T87" fmla="*/ 5649 h 680"/>
                              <a:gd name="T88" fmla="+- 0 9368 7841"/>
                              <a:gd name="T89" fmla="*/ T88 w 2661"/>
                              <a:gd name="T90" fmla="+- 0 5631 5628"/>
                              <a:gd name="T91" fmla="*/ 5631 h 680"/>
                              <a:gd name="T92" fmla="+- 0 10425 7841"/>
                              <a:gd name="T93" fmla="*/ T92 w 2661"/>
                              <a:gd name="T94" fmla="+- 0 6057 5628"/>
                              <a:gd name="T95" fmla="*/ 6057 h 680"/>
                              <a:gd name="T96" fmla="+- 0 10174 7841"/>
                              <a:gd name="T97" fmla="*/ T96 w 2661"/>
                              <a:gd name="T98" fmla="+- 0 6172 5628"/>
                              <a:gd name="T99" fmla="*/ 6172 h 680"/>
                              <a:gd name="T100" fmla="+- 0 9800 7841"/>
                              <a:gd name="T101" fmla="*/ T100 w 2661"/>
                              <a:gd name="T102" fmla="+- 0 6248 5628"/>
                              <a:gd name="T103" fmla="*/ 6248 h 680"/>
                              <a:gd name="T104" fmla="+- 0 9356 7841"/>
                              <a:gd name="T105" fmla="*/ T104 w 2661"/>
                              <a:gd name="T106" fmla="+- 0 6284 5628"/>
                              <a:gd name="T107" fmla="*/ 6284 h 680"/>
                              <a:gd name="T108" fmla="+- 0 9726 7841"/>
                              <a:gd name="T109" fmla="*/ T108 w 2661"/>
                              <a:gd name="T110" fmla="+- 0 6278 5628"/>
                              <a:gd name="T111" fmla="*/ 6278 h 680"/>
                              <a:gd name="T112" fmla="+- 0 10122 7841"/>
                              <a:gd name="T113" fmla="*/ T112 w 2661"/>
                              <a:gd name="T114" fmla="+- 0 6207 5628"/>
                              <a:gd name="T115" fmla="*/ 6207 h 680"/>
                              <a:gd name="T116" fmla="+- 0 10404 7841"/>
                              <a:gd name="T117" fmla="*/ T116 w 2661"/>
                              <a:gd name="T118" fmla="+- 0 6096 5628"/>
                              <a:gd name="T119" fmla="*/ 6096 h 680"/>
                              <a:gd name="T120" fmla="+- 0 10486 7841"/>
                              <a:gd name="T121" fmla="*/ T120 w 2661"/>
                              <a:gd name="T122" fmla="+- 0 6023 5628"/>
                              <a:gd name="T123" fmla="*/ 6023 h 680"/>
                              <a:gd name="T124" fmla="+- 0 7874 7841"/>
                              <a:gd name="T125" fmla="*/ T124 w 2661"/>
                              <a:gd name="T126" fmla="+- 0 6012 5628"/>
                              <a:gd name="T127" fmla="*/ 6012 h 680"/>
                              <a:gd name="T128" fmla="+- 0 10468 7841"/>
                              <a:gd name="T129" fmla="*/ T128 w 2661"/>
                              <a:gd name="T130" fmla="+- 0 6013 5628"/>
                              <a:gd name="T131" fmla="*/ 6013 h 680"/>
                              <a:gd name="T132" fmla="+- 0 7867 7841"/>
                              <a:gd name="T133" fmla="*/ T132 w 2661"/>
                              <a:gd name="T134" fmla="+- 0 5996 5628"/>
                              <a:gd name="T135" fmla="*/ 5996 h 680"/>
                              <a:gd name="T136" fmla="+- 0 10475 7841"/>
                              <a:gd name="T137" fmla="*/ T136 w 2661"/>
                              <a:gd name="T138" fmla="+- 0 5999 5628"/>
                              <a:gd name="T139" fmla="*/ 5999 h 680"/>
                              <a:gd name="T140" fmla="+- 0 10500 7841"/>
                              <a:gd name="T141" fmla="*/ T140 w 2661"/>
                              <a:gd name="T142" fmla="+- 0 5983 5628"/>
                              <a:gd name="T143" fmla="*/ 5983 h 680"/>
                              <a:gd name="T144" fmla="+- 0 7864 7841"/>
                              <a:gd name="T145" fmla="*/ T144 w 2661"/>
                              <a:gd name="T146" fmla="+- 0 5983 5628"/>
                              <a:gd name="T147" fmla="*/ 5983 h 680"/>
                              <a:gd name="T148" fmla="+- 0 10482 7841"/>
                              <a:gd name="T149" fmla="*/ T148 w 2661"/>
                              <a:gd name="T150" fmla="+- 0 5969 5628"/>
                              <a:gd name="T151" fmla="*/ 5969 h 680"/>
                              <a:gd name="T152" fmla="+- 0 10482 7841"/>
                              <a:gd name="T153" fmla="*/ T152 w 2661"/>
                              <a:gd name="T154" fmla="+- 0 5968 5628"/>
                              <a:gd name="T155" fmla="*/ 5968 h 680"/>
                              <a:gd name="T156" fmla="+- 0 7862 7841"/>
                              <a:gd name="T157" fmla="*/ T156 w 2661"/>
                              <a:gd name="T158" fmla="+- 0 5969 5628"/>
                              <a:gd name="T159" fmla="*/ 5969 h 680"/>
                              <a:gd name="T160" fmla="+- 0 7862 7841"/>
                              <a:gd name="T161" fmla="*/ T160 w 2661"/>
                              <a:gd name="T162" fmla="+- 0 5966 5628"/>
                              <a:gd name="T163" fmla="*/ 5966 h 680"/>
                              <a:gd name="T164" fmla="+- 0 10501 7841"/>
                              <a:gd name="T165" fmla="*/ T164 w 2661"/>
                              <a:gd name="T166" fmla="+- 0 5966 5628"/>
                              <a:gd name="T167" fmla="*/ 5966 h 680"/>
                              <a:gd name="T168" fmla="+- 0 7864 7841"/>
                              <a:gd name="T169" fmla="*/ T168 w 2661"/>
                              <a:gd name="T170" fmla="+- 0 5952 5628"/>
                              <a:gd name="T171" fmla="*/ 5952 h 680"/>
                              <a:gd name="T172" fmla="+- 0 10500 7841"/>
                              <a:gd name="T173" fmla="*/ T172 w 2661"/>
                              <a:gd name="T174" fmla="+- 0 5948 5628"/>
                              <a:gd name="T175" fmla="*/ 5948 h 680"/>
                              <a:gd name="T176" fmla="+- 0 7868 7841"/>
                              <a:gd name="T177" fmla="*/ T176 w 2661"/>
                              <a:gd name="T178" fmla="+- 0 5936 5628"/>
                              <a:gd name="T179" fmla="*/ 5936 h 680"/>
                              <a:gd name="T180" fmla="+- 0 10468 7841"/>
                              <a:gd name="T181" fmla="*/ T180 w 2661"/>
                              <a:gd name="T182" fmla="+- 0 5922 5628"/>
                              <a:gd name="T183" fmla="*/ 5922 h 680"/>
                              <a:gd name="T184" fmla="+- 0 10490 7841"/>
                              <a:gd name="T185" fmla="*/ T184 w 2661"/>
                              <a:gd name="T186" fmla="+- 0 5922 5628"/>
                              <a:gd name="T187" fmla="*/ 5922 h 680"/>
                              <a:gd name="T188" fmla="+- 0 9626 7841"/>
                              <a:gd name="T189" fmla="*/ T188 w 2661"/>
                              <a:gd name="T190" fmla="+- 0 5648 5628"/>
                              <a:gd name="T191" fmla="*/ 5648 h 680"/>
                              <a:gd name="T192" fmla="+- 0 9542 7841"/>
                              <a:gd name="T193" fmla="*/ T192 w 2661"/>
                              <a:gd name="T194" fmla="+- 0 5661 5628"/>
                              <a:gd name="T195" fmla="*/ 5661 h 680"/>
                              <a:gd name="T196" fmla="+- 0 9963 7841"/>
                              <a:gd name="T197" fmla="*/ T196 w 2661"/>
                              <a:gd name="T198" fmla="+- 0 5713 5628"/>
                              <a:gd name="T199" fmla="*/ 5713 h 680"/>
                              <a:gd name="T200" fmla="+- 0 10293 7841"/>
                              <a:gd name="T201" fmla="*/ T200 w 2661"/>
                              <a:gd name="T202" fmla="+- 0 5805 5628"/>
                              <a:gd name="T203" fmla="*/ 5805 h 680"/>
                              <a:gd name="T204" fmla="+- 0 10468 7841"/>
                              <a:gd name="T205" fmla="*/ T204 w 2661"/>
                              <a:gd name="T206" fmla="+- 0 5923 5628"/>
                              <a:gd name="T207" fmla="*/ 5923 h 680"/>
                              <a:gd name="T208" fmla="+- 0 10484 7841"/>
                              <a:gd name="T209" fmla="*/ T208 w 2661"/>
                              <a:gd name="T210" fmla="+- 0 5911 5628"/>
                              <a:gd name="T211" fmla="*/ 5911 h 680"/>
                              <a:gd name="T212" fmla="+- 0 10276 7841"/>
                              <a:gd name="T213" fmla="*/ T212 w 2661"/>
                              <a:gd name="T214" fmla="+- 0 5777 5628"/>
                              <a:gd name="T215" fmla="*/ 5777 h 680"/>
                              <a:gd name="T216" fmla="+- 0 9859 7841"/>
                              <a:gd name="T217" fmla="*/ T216 w 2661"/>
                              <a:gd name="T218" fmla="+- 0 5675 5628"/>
                              <a:gd name="T219" fmla="*/ 567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61" h="680">
                                <a:moveTo>
                                  <a:pt x="1331" y="0"/>
                                </a:moveTo>
                                <a:lnTo>
                                  <a:pt x="1195" y="1"/>
                                </a:lnTo>
                                <a:lnTo>
                                  <a:pt x="1133" y="3"/>
                                </a:lnTo>
                                <a:lnTo>
                                  <a:pt x="1064" y="6"/>
                                </a:lnTo>
                                <a:lnTo>
                                  <a:pt x="987" y="11"/>
                                </a:lnTo>
                                <a:lnTo>
                                  <a:pt x="906" y="17"/>
                                </a:lnTo>
                                <a:lnTo>
                                  <a:pt x="820" y="25"/>
                                </a:lnTo>
                                <a:lnTo>
                                  <a:pt x="732" y="35"/>
                                </a:lnTo>
                                <a:lnTo>
                                  <a:pt x="642" y="48"/>
                                </a:lnTo>
                                <a:lnTo>
                                  <a:pt x="553" y="62"/>
                                </a:lnTo>
                                <a:lnTo>
                                  <a:pt x="465" y="80"/>
                                </a:lnTo>
                                <a:lnTo>
                                  <a:pt x="379" y="100"/>
                                </a:lnTo>
                                <a:lnTo>
                                  <a:pt x="299" y="123"/>
                                </a:lnTo>
                                <a:lnTo>
                                  <a:pt x="223" y="150"/>
                                </a:lnTo>
                                <a:lnTo>
                                  <a:pt x="155" y="180"/>
                                </a:lnTo>
                                <a:lnTo>
                                  <a:pt x="95" y="213"/>
                                </a:lnTo>
                                <a:lnTo>
                                  <a:pt x="44" y="251"/>
                                </a:lnTo>
                                <a:lnTo>
                                  <a:pt x="29" y="268"/>
                                </a:lnTo>
                                <a:lnTo>
                                  <a:pt x="18" y="283"/>
                                </a:lnTo>
                                <a:lnTo>
                                  <a:pt x="17" y="284"/>
                                </a:lnTo>
                                <a:lnTo>
                                  <a:pt x="8" y="301"/>
                                </a:lnTo>
                                <a:lnTo>
                                  <a:pt x="8" y="302"/>
                                </a:lnTo>
                                <a:lnTo>
                                  <a:pt x="2" y="319"/>
                                </a:lnTo>
                                <a:lnTo>
                                  <a:pt x="2" y="324"/>
                                </a:lnTo>
                                <a:lnTo>
                                  <a:pt x="1" y="338"/>
                                </a:lnTo>
                                <a:lnTo>
                                  <a:pt x="0" y="340"/>
                                </a:lnTo>
                                <a:lnTo>
                                  <a:pt x="1" y="341"/>
                                </a:lnTo>
                                <a:lnTo>
                                  <a:pt x="2" y="355"/>
                                </a:lnTo>
                                <a:lnTo>
                                  <a:pt x="2" y="360"/>
                                </a:lnTo>
                                <a:lnTo>
                                  <a:pt x="8" y="377"/>
                                </a:lnTo>
                                <a:lnTo>
                                  <a:pt x="8" y="378"/>
                                </a:lnTo>
                                <a:lnTo>
                                  <a:pt x="17" y="395"/>
                                </a:lnTo>
                                <a:lnTo>
                                  <a:pt x="18" y="396"/>
                                </a:lnTo>
                                <a:lnTo>
                                  <a:pt x="30" y="413"/>
                                </a:lnTo>
                                <a:lnTo>
                                  <a:pt x="61" y="442"/>
                                </a:lnTo>
                                <a:lnTo>
                                  <a:pt x="99" y="469"/>
                                </a:lnTo>
                                <a:lnTo>
                                  <a:pt x="144" y="494"/>
                                </a:lnTo>
                                <a:lnTo>
                                  <a:pt x="195" y="518"/>
                                </a:lnTo>
                                <a:lnTo>
                                  <a:pt x="251" y="540"/>
                                </a:lnTo>
                                <a:lnTo>
                                  <a:pt x="314" y="561"/>
                                </a:lnTo>
                                <a:lnTo>
                                  <a:pt x="381" y="580"/>
                                </a:lnTo>
                                <a:lnTo>
                                  <a:pt x="453" y="597"/>
                                </a:lnTo>
                                <a:lnTo>
                                  <a:pt x="529" y="613"/>
                                </a:lnTo>
                                <a:lnTo>
                                  <a:pt x="608" y="627"/>
                                </a:lnTo>
                                <a:lnTo>
                                  <a:pt x="692" y="639"/>
                                </a:lnTo>
                                <a:lnTo>
                                  <a:pt x="778" y="650"/>
                                </a:lnTo>
                                <a:lnTo>
                                  <a:pt x="866" y="659"/>
                                </a:lnTo>
                                <a:lnTo>
                                  <a:pt x="957" y="666"/>
                                </a:lnTo>
                                <a:lnTo>
                                  <a:pt x="1049" y="672"/>
                                </a:lnTo>
                                <a:lnTo>
                                  <a:pt x="1142" y="676"/>
                                </a:lnTo>
                                <a:lnTo>
                                  <a:pt x="1237" y="678"/>
                                </a:lnTo>
                                <a:lnTo>
                                  <a:pt x="1331" y="679"/>
                                </a:lnTo>
                                <a:lnTo>
                                  <a:pt x="1426" y="678"/>
                                </a:lnTo>
                                <a:lnTo>
                                  <a:pt x="1520" y="676"/>
                                </a:lnTo>
                                <a:lnTo>
                                  <a:pt x="1614" y="672"/>
                                </a:lnTo>
                                <a:lnTo>
                                  <a:pt x="1706" y="666"/>
                                </a:lnTo>
                                <a:lnTo>
                                  <a:pt x="1792" y="659"/>
                                </a:lnTo>
                                <a:lnTo>
                                  <a:pt x="1329" y="659"/>
                                </a:lnTo>
                                <a:lnTo>
                                  <a:pt x="1236" y="658"/>
                                </a:lnTo>
                                <a:lnTo>
                                  <a:pt x="1143" y="656"/>
                                </a:lnTo>
                                <a:lnTo>
                                  <a:pt x="1051" y="652"/>
                                </a:lnTo>
                                <a:lnTo>
                                  <a:pt x="960" y="646"/>
                                </a:lnTo>
                                <a:lnTo>
                                  <a:pt x="870" y="639"/>
                                </a:lnTo>
                                <a:lnTo>
                                  <a:pt x="784" y="630"/>
                                </a:lnTo>
                                <a:lnTo>
                                  <a:pt x="699" y="620"/>
                                </a:lnTo>
                                <a:lnTo>
                                  <a:pt x="617" y="608"/>
                                </a:lnTo>
                                <a:lnTo>
                                  <a:pt x="538" y="594"/>
                                </a:lnTo>
                                <a:lnTo>
                                  <a:pt x="463" y="579"/>
                                </a:lnTo>
                                <a:lnTo>
                                  <a:pt x="392" y="562"/>
                                </a:lnTo>
                                <a:lnTo>
                                  <a:pt x="326" y="544"/>
                                </a:lnTo>
                                <a:lnTo>
                                  <a:pt x="265" y="524"/>
                                </a:lnTo>
                                <a:lnTo>
                                  <a:pt x="208" y="502"/>
                                </a:lnTo>
                                <a:lnTo>
                                  <a:pt x="158" y="479"/>
                                </a:lnTo>
                                <a:lnTo>
                                  <a:pt x="113" y="454"/>
                                </a:lnTo>
                                <a:lnTo>
                                  <a:pt x="75" y="428"/>
                                </a:lnTo>
                                <a:lnTo>
                                  <a:pt x="44" y="400"/>
                                </a:lnTo>
                                <a:lnTo>
                                  <a:pt x="33" y="384"/>
                                </a:lnTo>
                                <a:lnTo>
                                  <a:pt x="34" y="384"/>
                                </a:lnTo>
                                <a:lnTo>
                                  <a:pt x="27" y="371"/>
                                </a:lnTo>
                                <a:lnTo>
                                  <a:pt x="26" y="371"/>
                                </a:lnTo>
                                <a:lnTo>
                                  <a:pt x="21" y="354"/>
                                </a:lnTo>
                                <a:lnTo>
                                  <a:pt x="22" y="354"/>
                                </a:lnTo>
                                <a:lnTo>
                                  <a:pt x="21" y="341"/>
                                </a:lnTo>
                                <a:lnTo>
                                  <a:pt x="20" y="341"/>
                                </a:lnTo>
                                <a:lnTo>
                                  <a:pt x="20" y="338"/>
                                </a:lnTo>
                                <a:lnTo>
                                  <a:pt x="21" y="338"/>
                                </a:lnTo>
                                <a:lnTo>
                                  <a:pt x="22" y="325"/>
                                </a:lnTo>
                                <a:lnTo>
                                  <a:pt x="21" y="325"/>
                                </a:lnTo>
                                <a:lnTo>
                                  <a:pt x="26" y="308"/>
                                </a:lnTo>
                                <a:lnTo>
                                  <a:pt x="27" y="308"/>
                                </a:lnTo>
                                <a:lnTo>
                                  <a:pt x="34" y="295"/>
                                </a:lnTo>
                                <a:lnTo>
                                  <a:pt x="33" y="295"/>
                                </a:lnTo>
                                <a:lnTo>
                                  <a:pt x="45" y="278"/>
                                </a:lnTo>
                                <a:lnTo>
                                  <a:pt x="77" y="251"/>
                                </a:lnTo>
                                <a:lnTo>
                                  <a:pt x="115" y="224"/>
                                </a:lnTo>
                                <a:lnTo>
                                  <a:pt x="159" y="200"/>
                                </a:lnTo>
                                <a:lnTo>
                                  <a:pt x="210" y="176"/>
                                </a:lnTo>
                                <a:lnTo>
                                  <a:pt x="266" y="155"/>
                                </a:lnTo>
                                <a:lnTo>
                                  <a:pt x="328" y="135"/>
                                </a:lnTo>
                                <a:lnTo>
                                  <a:pt x="395" y="117"/>
                                </a:lnTo>
                                <a:lnTo>
                                  <a:pt x="466" y="100"/>
                                </a:lnTo>
                                <a:lnTo>
                                  <a:pt x="541" y="85"/>
                                </a:lnTo>
                                <a:lnTo>
                                  <a:pt x="619" y="71"/>
                                </a:lnTo>
                                <a:lnTo>
                                  <a:pt x="701" y="59"/>
                                </a:lnTo>
                                <a:lnTo>
                                  <a:pt x="786" y="49"/>
                                </a:lnTo>
                                <a:lnTo>
                                  <a:pt x="873" y="40"/>
                                </a:lnTo>
                                <a:lnTo>
                                  <a:pt x="963" y="33"/>
                                </a:lnTo>
                                <a:lnTo>
                                  <a:pt x="1053" y="27"/>
                                </a:lnTo>
                                <a:lnTo>
                                  <a:pt x="1146" y="23"/>
                                </a:lnTo>
                                <a:lnTo>
                                  <a:pt x="1238" y="21"/>
                                </a:lnTo>
                                <a:lnTo>
                                  <a:pt x="1785" y="20"/>
                                </a:lnTo>
                                <a:lnTo>
                                  <a:pt x="1755" y="17"/>
                                </a:lnTo>
                                <a:lnTo>
                                  <a:pt x="1674" y="11"/>
                                </a:lnTo>
                                <a:lnTo>
                                  <a:pt x="1597" y="7"/>
                                </a:lnTo>
                                <a:lnTo>
                                  <a:pt x="1527" y="3"/>
                                </a:lnTo>
                                <a:lnTo>
                                  <a:pt x="1465" y="1"/>
                                </a:lnTo>
                                <a:lnTo>
                                  <a:pt x="1331" y="0"/>
                                </a:lnTo>
                                <a:close/>
                                <a:moveTo>
                                  <a:pt x="2627" y="384"/>
                                </a:moveTo>
                                <a:lnTo>
                                  <a:pt x="2616" y="401"/>
                                </a:lnTo>
                                <a:lnTo>
                                  <a:pt x="2584" y="429"/>
                                </a:lnTo>
                                <a:lnTo>
                                  <a:pt x="2546" y="455"/>
                                </a:lnTo>
                                <a:lnTo>
                                  <a:pt x="2502" y="480"/>
                                </a:lnTo>
                                <a:lnTo>
                                  <a:pt x="2451" y="503"/>
                                </a:lnTo>
                                <a:lnTo>
                                  <a:pt x="2394" y="524"/>
                                </a:lnTo>
                                <a:lnTo>
                                  <a:pt x="2333" y="544"/>
                                </a:lnTo>
                                <a:lnTo>
                                  <a:pt x="2266" y="563"/>
                                </a:lnTo>
                                <a:lnTo>
                                  <a:pt x="2195" y="579"/>
                                </a:lnTo>
                                <a:lnTo>
                                  <a:pt x="2120" y="595"/>
                                </a:lnTo>
                                <a:lnTo>
                                  <a:pt x="2041" y="608"/>
                                </a:lnTo>
                                <a:lnTo>
                                  <a:pt x="1959" y="620"/>
                                </a:lnTo>
                                <a:lnTo>
                                  <a:pt x="1874" y="630"/>
                                </a:lnTo>
                                <a:lnTo>
                                  <a:pt x="1787" y="639"/>
                                </a:lnTo>
                                <a:lnTo>
                                  <a:pt x="1698" y="646"/>
                                </a:lnTo>
                                <a:lnTo>
                                  <a:pt x="1607" y="652"/>
                                </a:lnTo>
                                <a:lnTo>
                                  <a:pt x="1515" y="656"/>
                                </a:lnTo>
                                <a:lnTo>
                                  <a:pt x="1422" y="658"/>
                                </a:lnTo>
                                <a:lnTo>
                                  <a:pt x="1329" y="659"/>
                                </a:lnTo>
                                <a:lnTo>
                                  <a:pt x="1792" y="659"/>
                                </a:lnTo>
                                <a:lnTo>
                                  <a:pt x="1797" y="659"/>
                                </a:lnTo>
                                <a:lnTo>
                                  <a:pt x="1885" y="650"/>
                                </a:lnTo>
                                <a:lnTo>
                                  <a:pt x="1971" y="639"/>
                                </a:lnTo>
                                <a:lnTo>
                                  <a:pt x="2054" y="626"/>
                                </a:lnTo>
                                <a:lnTo>
                                  <a:pt x="2134" y="612"/>
                                </a:lnTo>
                                <a:lnTo>
                                  <a:pt x="2210" y="597"/>
                                </a:lnTo>
                                <a:lnTo>
                                  <a:pt x="2281" y="579"/>
                                </a:lnTo>
                                <a:lnTo>
                                  <a:pt x="2348" y="560"/>
                                </a:lnTo>
                                <a:lnTo>
                                  <a:pt x="2411" y="540"/>
                                </a:lnTo>
                                <a:lnTo>
                                  <a:pt x="2467" y="517"/>
                                </a:lnTo>
                                <a:lnTo>
                                  <a:pt x="2518" y="493"/>
                                </a:lnTo>
                                <a:lnTo>
                                  <a:pt x="2563" y="468"/>
                                </a:lnTo>
                                <a:lnTo>
                                  <a:pt x="2601" y="441"/>
                                </a:lnTo>
                                <a:lnTo>
                                  <a:pt x="2631" y="412"/>
                                </a:lnTo>
                                <a:lnTo>
                                  <a:pt x="2643" y="396"/>
                                </a:lnTo>
                                <a:lnTo>
                                  <a:pt x="2643" y="395"/>
                                </a:lnTo>
                                <a:lnTo>
                                  <a:pt x="2645" y="395"/>
                                </a:lnTo>
                                <a:lnTo>
                                  <a:pt x="2649" y="385"/>
                                </a:lnTo>
                                <a:lnTo>
                                  <a:pt x="2627" y="385"/>
                                </a:lnTo>
                                <a:lnTo>
                                  <a:pt x="2627" y="384"/>
                                </a:lnTo>
                                <a:close/>
                                <a:moveTo>
                                  <a:pt x="34" y="384"/>
                                </a:moveTo>
                                <a:lnTo>
                                  <a:pt x="33" y="384"/>
                                </a:lnTo>
                                <a:lnTo>
                                  <a:pt x="35" y="385"/>
                                </a:lnTo>
                                <a:lnTo>
                                  <a:pt x="34" y="384"/>
                                </a:lnTo>
                                <a:close/>
                                <a:moveTo>
                                  <a:pt x="2655" y="368"/>
                                </a:moveTo>
                                <a:lnTo>
                                  <a:pt x="2635" y="368"/>
                                </a:lnTo>
                                <a:lnTo>
                                  <a:pt x="2627" y="385"/>
                                </a:lnTo>
                                <a:lnTo>
                                  <a:pt x="2649" y="385"/>
                                </a:lnTo>
                                <a:lnTo>
                                  <a:pt x="2653" y="378"/>
                                </a:lnTo>
                                <a:lnTo>
                                  <a:pt x="2653" y="377"/>
                                </a:lnTo>
                                <a:lnTo>
                                  <a:pt x="2655" y="368"/>
                                </a:lnTo>
                                <a:close/>
                                <a:moveTo>
                                  <a:pt x="26" y="368"/>
                                </a:moveTo>
                                <a:lnTo>
                                  <a:pt x="26" y="371"/>
                                </a:lnTo>
                                <a:lnTo>
                                  <a:pt x="27" y="371"/>
                                </a:lnTo>
                                <a:lnTo>
                                  <a:pt x="26" y="368"/>
                                </a:lnTo>
                                <a:close/>
                                <a:moveTo>
                                  <a:pt x="2639" y="354"/>
                                </a:moveTo>
                                <a:lnTo>
                                  <a:pt x="2634" y="371"/>
                                </a:lnTo>
                                <a:lnTo>
                                  <a:pt x="2635" y="368"/>
                                </a:lnTo>
                                <a:lnTo>
                                  <a:pt x="2655" y="368"/>
                                </a:lnTo>
                                <a:lnTo>
                                  <a:pt x="2658" y="360"/>
                                </a:lnTo>
                                <a:lnTo>
                                  <a:pt x="2659" y="359"/>
                                </a:lnTo>
                                <a:lnTo>
                                  <a:pt x="2659" y="355"/>
                                </a:lnTo>
                                <a:lnTo>
                                  <a:pt x="2639" y="355"/>
                                </a:lnTo>
                                <a:lnTo>
                                  <a:pt x="2639" y="354"/>
                                </a:lnTo>
                                <a:close/>
                                <a:moveTo>
                                  <a:pt x="22" y="354"/>
                                </a:moveTo>
                                <a:lnTo>
                                  <a:pt x="21" y="354"/>
                                </a:lnTo>
                                <a:lnTo>
                                  <a:pt x="23" y="355"/>
                                </a:lnTo>
                                <a:lnTo>
                                  <a:pt x="22" y="354"/>
                                </a:lnTo>
                                <a:close/>
                                <a:moveTo>
                                  <a:pt x="2660" y="338"/>
                                </a:moveTo>
                                <a:lnTo>
                                  <a:pt x="2641" y="338"/>
                                </a:lnTo>
                                <a:lnTo>
                                  <a:pt x="2641" y="341"/>
                                </a:lnTo>
                                <a:lnTo>
                                  <a:pt x="2639" y="355"/>
                                </a:lnTo>
                                <a:lnTo>
                                  <a:pt x="2659" y="355"/>
                                </a:lnTo>
                                <a:lnTo>
                                  <a:pt x="2660" y="341"/>
                                </a:lnTo>
                                <a:lnTo>
                                  <a:pt x="2641" y="341"/>
                                </a:lnTo>
                                <a:lnTo>
                                  <a:pt x="2641" y="340"/>
                                </a:lnTo>
                                <a:lnTo>
                                  <a:pt x="2660" y="340"/>
                                </a:lnTo>
                                <a:lnTo>
                                  <a:pt x="2660" y="338"/>
                                </a:lnTo>
                                <a:close/>
                                <a:moveTo>
                                  <a:pt x="20" y="340"/>
                                </a:moveTo>
                                <a:lnTo>
                                  <a:pt x="20" y="341"/>
                                </a:lnTo>
                                <a:lnTo>
                                  <a:pt x="21" y="341"/>
                                </a:lnTo>
                                <a:lnTo>
                                  <a:pt x="20" y="340"/>
                                </a:lnTo>
                                <a:close/>
                                <a:moveTo>
                                  <a:pt x="21" y="338"/>
                                </a:moveTo>
                                <a:lnTo>
                                  <a:pt x="20" y="338"/>
                                </a:lnTo>
                                <a:lnTo>
                                  <a:pt x="20" y="340"/>
                                </a:lnTo>
                                <a:lnTo>
                                  <a:pt x="21" y="338"/>
                                </a:lnTo>
                                <a:close/>
                                <a:moveTo>
                                  <a:pt x="2659" y="324"/>
                                </a:moveTo>
                                <a:lnTo>
                                  <a:pt x="2639" y="324"/>
                                </a:lnTo>
                                <a:lnTo>
                                  <a:pt x="2641" y="340"/>
                                </a:lnTo>
                                <a:lnTo>
                                  <a:pt x="2641" y="338"/>
                                </a:lnTo>
                                <a:lnTo>
                                  <a:pt x="2660" y="338"/>
                                </a:lnTo>
                                <a:lnTo>
                                  <a:pt x="2659" y="324"/>
                                </a:lnTo>
                                <a:close/>
                                <a:moveTo>
                                  <a:pt x="23" y="324"/>
                                </a:moveTo>
                                <a:lnTo>
                                  <a:pt x="21" y="325"/>
                                </a:lnTo>
                                <a:lnTo>
                                  <a:pt x="22" y="325"/>
                                </a:lnTo>
                                <a:lnTo>
                                  <a:pt x="23" y="324"/>
                                </a:lnTo>
                                <a:close/>
                                <a:moveTo>
                                  <a:pt x="2634" y="308"/>
                                </a:moveTo>
                                <a:lnTo>
                                  <a:pt x="2639" y="325"/>
                                </a:lnTo>
                                <a:lnTo>
                                  <a:pt x="2639" y="324"/>
                                </a:lnTo>
                                <a:lnTo>
                                  <a:pt x="2659" y="324"/>
                                </a:lnTo>
                                <a:lnTo>
                                  <a:pt x="2659" y="320"/>
                                </a:lnTo>
                                <a:lnTo>
                                  <a:pt x="2658" y="319"/>
                                </a:lnTo>
                                <a:lnTo>
                                  <a:pt x="2655" y="311"/>
                                </a:lnTo>
                                <a:lnTo>
                                  <a:pt x="2635" y="311"/>
                                </a:lnTo>
                                <a:lnTo>
                                  <a:pt x="2634" y="308"/>
                                </a:lnTo>
                                <a:close/>
                                <a:moveTo>
                                  <a:pt x="27" y="308"/>
                                </a:moveTo>
                                <a:lnTo>
                                  <a:pt x="26" y="308"/>
                                </a:lnTo>
                                <a:lnTo>
                                  <a:pt x="26" y="311"/>
                                </a:lnTo>
                                <a:lnTo>
                                  <a:pt x="27" y="308"/>
                                </a:lnTo>
                                <a:close/>
                                <a:moveTo>
                                  <a:pt x="2649" y="294"/>
                                </a:moveTo>
                                <a:lnTo>
                                  <a:pt x="2627" y="294"/>
                                </a:lnTo>
                                <a:lnTo>
                                  <a:pt x="2635" y="311"/>
                                </a:lnTo>
                                <a:lnTo>
                                  <a:pt x="2655" y="311"/>
                                </a:lnTo>
                                <a:lnTo>
                                  <a:pt x="2653" y="302"/>
                                </a:lnTo>
                                <a:lnTo>
                                  <a:pt x="2653" y="301"/>
                                </a:lnTo>
                                <a:lnTo>
                                  <a:pt x="2649" y="294"/>
                                </a:lnTo>
                                <a:close/>
                                <a:moveTo>
                                  <a:pt x="35" y="294"/>
                                </a:moveTo>
                                <a:lnTo>
                                  <a:pt x="33" y="295"/>
                                </a:lnTo>
                                <a:lnTo>
                                  <a:pt x="34" y="295"/>
                                </a:lnTo>
                                <a:lnTo>
                                  <a:pt x="35" y="294"/>
                                </a:lnTo>
                                <a:close/>
                                <a:moveTo>
                                  <a:pt x="1785" y="20"/>
                                </a:moveTo>
                                <a:lnTo>
                                  <a:pt x="1332" y="20"/>
                                </a:lnTo>
                                <a:lnTo>
                                  <a:pt x="1425" y="21"/>
                                </a:lnTo>
                                <a:lnTo>
                                  <a:pt x="1518" y="23"/>
                                </a:lnTo>
                                <a:lnTo>
                                  <a:pt x="1610" y="27"/>
                                </a:lnTo>
                                <a:lnTo>
                                  <a:pt x="1701" y="33"/>
                                </a:lnTo>
                                <a:lnTo>
                                  <a:pt x="1790" y="40"/>
                                </a:lnTo>
                                <a:lnTo>
                                  <a:pt x="1877" y="49"/>
                                </a:lnTo>
                                <a:lnTo>
                                  <a:pt x="1962" y="59"/>
                                </a:lnTo>
                                <a:lnTo>
                                  <a:pt x="2044" y="71"/>
                                </a:lnTo>
                                <a:lnTo>
                                  <a:pt x="2122" y="85"/>
                                </a:lnTo>
                                <a:lnTo>
                                  <a:pt x="2197" y="100"/>
                                </a:lnTo>
                                <a:lnTo>
                                  <a:pt x="2268" y="117"/>
                                </a:lnTo>
                                <a:lnTo>
                                  <a:pt x="2335" y="135"/>
                                </a:lnTo>
                                <a:lnTo>
                                  <a:pt x="2396" y="155"/>
                                </a:lnTo>
                                <a:lnTo>
                                  <a:pt x="2452" y="177"/>
                                </a:lnTo>
                                <a:lnTo>
                                  <a:pt x="2503" y="200"/>
                                </a:lnTo>
                                <a:lnTo>
                                  <a:pt x="2547" y="225"/>
                                </a:lnTo>
                                <a:lnTo>
                                  <a:pt x="2585" y="252"/>
                                </a:lnTo>
                                <a:lnTo>
                                  <a:pt x="2616" y="280"/>
                                </a:lnTo>
                                <a:lnTo>
                                  <a:pt x="2627" y="295"/>
                                </a:lnTo>
                                <a:lnTo>
                                  <a:pt x="2627" y="294"/>
                                </a:lnTo>
                                <a:lnTo>
                                  <a:pt x="2649" y="294"/>
                                </a:lnTo>
                                <a:lnTo>
                                  <a:pt x="2645" y="284"/>
                                </a:lnTo>
                                <a:lnTo>
                                  <a:pt x="2643" y="284"/>
                                </a:lnTo>
                                <a:lnTo>
                                  <a:pt x="2643" y="283"/>
                                </a:lnTo>
                                <a:lnTo>
                                  <a:pt x="2631" y="266"/>
                                </a:lnTo>
                                <a:lnTo>
                                  <a:pt x="2616" y="250"/>
                                </a:lnTo>
                                <a:lnTo>
                                  <a:pt x="2565" y="212"/>
                                </a:lnTo>
                                <a:lnTo>
                                  <a:pt x="2504" y="179"/>
                                </a:lnTo>
                                <a:lnTo>
                                  <a:pt x="2435" y="149"/>
                                </a:lnTo>
                                <a:lnTo>
                                  <a:pt x="2360" y="122"/>
                                </a:lnTo>
                                <a:lnTo>
                                  <a:pt x="2279" y="99"/>
                                </a:lnTo>
                                <a:lnTo>
                                  <a:pt x="2194" y="79"/>
                                </a:lnTo>
                                <a:lnTo>
                                  <a:pt x="2107" y="62"/>
                                </a:lnTo>
                                <a:lnTo>
                                  <a:pt x="2018" y="47"/>
                                </a:lnTo>
                                <a:lnTo>
                                  <a:pt x="1929" y="35"/>
                                </a:lnTo>
                                <a:lnTo>
                                  <a:pt x="1841" y="25"/>
                                </a:lnTo>
                                <a:lnTo>
                                  <a:pt x="178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E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F08D7" id="Group 374" o:spid="_x0000_s1026" style="position:absolute;margin-left:234.8pt;margin-top:119.45pt;width:295.7pt;height:233.35pt;z-index:-251645952;mso-position-horizontal-relative:page;mso-position-vertical-relative:page" coordorigin="4696,2389" coordsize="5914,4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">
                <v:shape id="Picture 76" o:spid="_x0000_s1027" type="#_x0000_t75" style="position:absolute;left:5030;top:2389;width:2090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">
                  <v:imagedata r:id="rId58" o:title=""/>
                </v:shape>
                <v:shape id="Picture 77" o:spid="_x0000_s1028" type="#_x0000_t75" style="position:absolute;left:7504;top:3175;width:3104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">
                  <v:imagedata r:id="rId59" o:title=""/>
                </v:shape>
                <v:shape id="Picture 78" o:spid="_x0000_s1029" type="#_x0000_t75" style="position:absolute;left:4695;top:5374;width:2760;height:1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">
                  <v:imagedata r:id="rId60" o:title=""/>
                </v:shape>
                <v:shape id="Picture 79" o:spid="_x0000_s1030" type="#_x0000_t75" style="position:absolute;left:5139;top:4144;width:187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">
                  <v:imagedata r:id="rId61" o:title=""/>
                </v:shape>
                <v:shape id="Freeform 80" o:spid="_x0000_s1031" style="position:absolute;left:7851;top:5637;width:2640;height:660;visibility:visible;mso-wrap-style:square;v-text-anchor:top" coordsize="264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" path="m1320,l1206,1,1094,4,986,10,882,18,781,28,684,40,592,54,506,70,424,87r-75,19l280,126r-63,22l114,195,42,246,4,301,,330r4,28l42,413r72,51l217,511r63,22l349,553r75,19l506,590r86,15l684,619r97,12l882,641r104,8l1094,655r112,3l1320,660r113,-2l1545,655r108,-6l1757,641r101,-10l1954,619r92,-14l2133,590r81,-18l2290,553r69,-20l2421,511r56,-23l2565,439r55,-53l2640,330r-5,-29l2597,246r-72,-51l2421,148r-62,-22l2290,106,2214,87,2133,70,2046,54,1954,40,1858,28,1757,18,1653,10,1545,4,1433,1,1320,xe" fillcolor="#1c5236" stroked="f">
                  <v:path arrowok="t" o:connecttype="custom" o:connectlocs="1206,5639;986,5648;781,5666;592,5692;424,5725;280,5764;114,5833;4,5939;4,5996;114,6102;280,6171;424,6210;592,6243;781,6269;986,6287;1206,6296;1433,6296;1653,6287;1858,6269;2046,6243;2214,6210;2359,6171;2477,6126;2620,6024;2635,5939;2525,5833;2359,5764;2214,5725;2046,5692;1858,5666;1653,5648;1433,5639" o:connectangles="0,0,0,0,0,0,0,0,0,0,0,0,0,0,0,0,0,0,0,0,0,0,0,0,0,0,0,0,0,0,0,0"/>
                </v:shape>
                <v:shape id="AutoShape 81" o:spid="_x0000_s1032" style="position:absolute;left:7840;top:5628;width:2661;height:680;visibility:visible;mso-wrap-style:square;v-text-anchor:top" coordsize="2661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" path="m1331,l1195,1r-62,2l1064,6r-77,5l906,17r-86,8l732,35,642,48,553,62,465,80r-86,20l299,123r-76,27l155,180,95,213,44,251,29,268,18,283r-1,1l8,301r,1l2,319r,5l1,338,,340r1,1l2,355r,5l8,377r,1l17,395r1,1l30,413r31,29l99,469r45,25l195,518r56,22l314,561r67,19l453,597r76,16l608,627r84,12l778,650r88,9l957,666r92,6l1142,676r95,2l1331,679r95,-1l1520,676r94,-4l1706,666r86,-7l1329,659r-93,-1l1143,656r-92,-4l960,646r-90,-7l784,630,699,620,617,608,538,594,463,579,392,562,326,544,265,524,208,502,158,479,113,454,75,428,44,400,33,384r1,l27,371r-1,l21,354r1,l21,341r-1,l20,338r1,l22,325r-1,l26,308r1,l34,295r-1,l45,278,77,251r38,-27l159,200r51,-24l266,155r62,-20l395,117r71,-17l541,85,619,71,701,59,786,49r87,-9l963,33r90,-6l1146,23r92,-2l1785,20r-30,-3l1674,11,1597,7,1527,3,1465,1,1331,xm2627,384r-11,17l2584,429r-38,26l2502,480r-51,23l2394,524r-61,20l2266,563r-71,16l2120,595r-79,13l1959,620r-85,10l1787,639r-89,7l1607,652r-92,4l1422,658r-93,1l1792,659r5,l1885,650r86,-11l2054,626r80,-14l2210,597r71,-18l2348,560r63,-20l2467,517r51,-24l2563,468r38,-27l2631,412r12,-16l2643,395r2,l2649,385r-22,l2627,384xm34,384r-1,l35,385r-1,-1xm2655,368r-20,l2627,385r22,l2653,378r,-1l2655,368xm26,368r,3l27,371r-1,-3xm2639,354r-5,17l2635,368r20,l2658,360r1,-1l2659,355r-20,l2639,354xm22,354r-1,l23,355r-1,-1xm2660,338r-19,l2641,341r-2,14l2659,355r1,-14l2641,341r,-1l2660,340r,-2xm20,340r,1l21,341r-1,-1xm21,338r-1,l20,340r1,-2xm2659,324r-20,l2641,340r,-2l2660,338r-1,-14xm23,324r-2,1l22,325r1,-1xm2634,308r5,17l2639,324r20,l2659,320r-1,-1l2655,311r-20,l2634,308xm27,308r-1,l26,311r1,-3xm2649,294r-22,l2635,311r20,l2653,302r,-1l2649,294xm35,294r-2,1l34,295r1,-1xm1785,20r-453,l1425,21r93,2l1610,27r91,6l1790,40r87,9l1962,59r82,12l2122,85r75,15l2268,117r67,18l2396,155r56,22l2503,200r44,25l2585,252r31,28l2627,295r,-1l2649,294r-4,-10l2643,284r,-1l2631,266r-15,-16l2565,212r-61,-33l2435,149r-75,-27l2279,99,2194,79,2107,62,2018,47,1929,35,1841,25r-56,-5xe" fillcolor="#a9e1c4" stroked="f">
                  <v:path arrowok="t" o:connecttype="custom" o:connectlocs="987,5639;553,5690;155,5808;17,5912;1,5966;8,6005;61,6070;314,6189;692,6267;1142,6304;1614,6300;1143,6284;699,6248;326,6172;75,6056;26,5999;20,5966;27,5936;115,5852;395,5745;786,5677;1238,5649;1527,5631;2584,6057;2333,6172;1959,6248;1515,6284;1885,6278;2281,6207;2563,6096;2645,6023;33,6012;2627,6013;26,5996;2634,5999;2659,5983;23,5983;2641,5969;2641,5968;21,5969;21,5966;2660,5966;23,5952;2659,5948;27,5936;2627,5922;2649,5922;1785,5648;1701,5661;2122,5713;2452,5805;2627,5923;2643,5911;2435,5777;2018,5675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1552" behindDoc="1" locked="0" layoutInCell="1" allowOverlap="1" wp14:anchorId="60415010" wp14:editId="44A96934">
            <wp:simplePos x="0" y="0"/>
            <wp:positionH relativeFrom="page">
              <wp:posOffset>2633472</wp:posOffset>
            </wp:positionH>
            <wp:positionV relativeFrom="page">
              <wp:posOffset>6599681</wp:posOffset>
            </wp:positionV>
            <wp:extent cx="2649270" cy="1429131"/>
            <wp:effectExtent l="0" t="0" r="0" b="0"/>
            <wp:wrapNone/>
            <wp:docPr id="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70" cy="142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2576" behindDoc="1" locked="0" layoutInCell="1" allowOverlap="1" wp14:anchorId="3235BF3E" wp14:editId="52F66EB6">
            <wp:simplePos x="0" y="0"/>
            <wp:positionH relativeFrom="page">
              <wp:posOffset>4078985</wp:posOffset>
            </wp:positionH>
            <wp:positionV relativeFrom="page">
              <wp:posOffset>8235695</wp:posOffset>
            </wp:positionV>
            <wp:extent cx="2075708" cy="634841"/>
            <wp:effectExtent l="0" t="0" r="0" b="0"/>
            <wp:wrapNone/>
            <wp:docPr id="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708" cy="634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523525" wp14:editId="46437652">
                <wp:simplePos x="0" y="0"/>
                <wp:positionH relativeFrom="column">
                  <wp:posOffset>4133850</wp:posOffset>
                </wp:positionH>
                <wp:positionV relativeFrom="paragraph">
                  <wp:posOffset>2407285</wp:posOffset>
                </wp:positionV>
                <wp:extent cx="1847850" cy="781050"/>
                <wp:effectExtent l="0" t="0" r="19050" b="19050"/>
                <wp:wrapNone/>
                <wp:docPr id="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781050"/>
                        </a:xfrm>
                        <a:prstGeom prst="ellipse">
                          <a:avLst/>
                        </a:prstGeom>
                        <a:solidFill>
                          <a:srgbClr val="1D5337"/>
                        </a:solidFill>
                        <a:ln>
                          <a:solidFill>
                            <a:srgbClr val="AAE2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8A5AE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8A5AE7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20"/>
                              </w:rPr>
                              <w:t>94% of PVP applications covered by UPOV TGs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23525" id="Oval 3" o:spid="_x0000_s1046" style="position:absolute;left:0;text-align:left;margin-left:325.5pt;margin-top:189.55pt;width:145.5pt;height:61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" fillcolor="#1d5337" strokecolor="#aae2c5" strokeweight="2pt">
                <v:textbox>
                  <w:txbxContent>
                    <w:p w:rsidR="008A5AE7" w:rsidRPr="008A5AE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8A5AE7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20"/>
                        </w:rPr>
                        <w:t>94% of PVP applications covered by UPOV TGs</w:t>
                      </w:r>
                    </w:p>
                  </w:txbxContent>
                </v:textbox>
              </v:oval>
            </w:pict>
          </mc:Fallback>
        </mc:AlternateContent>
      </w: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7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1374"/>
                            <a:ext cx="2568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5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Survey on the needs in relation to Technical Working Parties (TWPs)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212" w:line="218" w:lineRule="exact"/>
                                <w:ind w:left="6949" w:right="843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94% of 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6949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applications covered by UPOV TGs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1" o:spid="_x0000_s1047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sLH+1HvJZbq7VhcyIFjuGQKFOBwDVz+wYv8An7vv/AuT/Gm+Hv8AV33/AF+T&#10;/wDoVa1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">
                <v:shape id="Picture 58" o:spid="_x0000_s1048" type="#_x0000_t75" style="position:absolute;left:713;top:1374;width:2568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">
                  <v:imagedata r:id="rId65" o:title=""/>
                </v:shape>
                <v:shape id="Text Box 59" o:spid="_x0000_s1049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532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Survey on the needs in relation to Technical Working Parties (TWPs)</w:t>
                        </w: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212" w:line="218" w:lineRule="exact"/>
                          <w:ind w:left="6949" w:right="84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94% of 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6949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applications covered by UPOV TGs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863600</wp:posOffset>
            </wp:positionH>
            <wp:positionV relativeFrom="paragraph">
              <wp:posOffset>238760</wp:posOffset>
            </wp:positionV>
            <wp:extent cx="6051550" cy="3384550"/>
            <wp:effectExtent l="0" t="0" r="6350" b="635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69" cy="340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4" y="1259"/>
                            <a:ext cx="38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2888" w:right="288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Information and guidance</w:t>
                              </w:r>
                            </w:p>
                            <w:p w:rsidR="008A5AE7" w:rsidRDefault="008A5AE7" w:rsidP="008A5AE7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  <w:tab w:val="left" w:pos="5545"/>
                                </w:tabs>
                                <w:autoSpaceDE w:val="0"/>
                                <w:autoSpaceDN w:val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Essentially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Derived</w:t>
                              </w:r>
                              <w:r>
                                <w:rPr>
                                  <w:color w:val="3265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>Varieties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color w:val="326500"/>
                                  <w:position w:val="-28"/>
                                  <w:sz w:val="28"/>
                                </w:rPr>
                                <w:drawing>
                                  <wp:inline distT="0" distB="0" distL="0" distR="0" wp14:anchorId="670F929E" wp14:editId="5B78A697">
                                    <wp:extent cx="263875" cy="460248"/>
                                    <wp:effectExtent l="0" t="0" r="0" b="0"/>
                                    <wp:docPr id="5" name="image28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image28.jpeg"/>
                                            <pic:cNvPicPr/>
                                          </pic:nvPicPr>
                                          <pic:blipFill>
                                            <a:blip r:embed="rId6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3875" cy="46024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A5AE7" w:rsidRDefault="008A5AE7" w:rsidP="008A5AE7">
                              <w:pPr>
                                <w:spacing w:before="5"/>
                                <w:rPr>
                                  <w:sz w:val="98"/>
                                </w:rPr>
                              </w:pP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Harvested</w:t>
                              </w:r>
                              <w:r w:rsidRPr="008A5AE7"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mate</w:t>
                              </w: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"/>
                                <w:rPr>
                                  <w:sz w:val="2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</w:tabs>
                                <w:autoSpaceDE w:val="0"/>
                                <w:autoSpaceDN w:val="0"/>
                                <w:spacing w:line="249" w:lineRule="auto"/>
                                <w:ind w:right="4692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Smallholder farmers in relation to private and non-commercial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50" style="position:absolute;margin-left:65.95pt;margin-top:16.95pt;width:480pt;height:270pt;z-index:-251658240;mso-wrap-distance-left:0;mso-wrap-distance-right:0;mso-position-horizontal-relative:page;mso-position-vertical-relative:text" coordorigin="1319,339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">
                <v:shape id="Picture 92" o:spid="_x0000_s1051" type="#_x0000_t75" style="position:absolute;left:7774;top:1259;width:384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">
                  <v:imagedata r:id="rId69" o:title=""/>
                </v:shape>
                <v:shape id="Text Box 93" o:spid="_x0000_s1052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2888" w:right="288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Information and guidance</w:t>
                        </w:r>
                      </w:p>
                      <w:p w:rsidR="008A5AE7" w:rsidRDefault="008A5AE7" w:rsidP="008A5AE7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  <w:tab w:val="left" w:pos="5545"/>
                          </w:tabs>
                          <w:autoSpaceDE w:val="0"/>
                          <w:autoSpaceDN w:val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Essentially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Derived</w:t>
                        </w:r>
                        <w:r>
                          <w:rPr>
                            <w:color w:val="3265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>Varieties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ab/>
                        </w:r>
                        <w:r>
                          <w:rPr>
                            <w:noProof/>
                            <w:color w:val="326500"/>
                            <w:position w:val="-28"/>
                            <w:sz w:val="28"/>
                          </w:rPr>
                          <w:drawing>
                            <wp:inline distT="0" distB="0" distL="0" distR="0" wp14:anchorId="670F929E" wp14:editId="5B78A697">
                              <wp:extent cx="263875" cy="460248"/>
                              <wp:effectExtent l="0" t="0" r="0" b="0"/>
                              <wp:docPr id="5" name="image2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28.jpeg"/>
                                      <pic:cNvPicPr/>
                                    </pic:nvPicPr>
                                    <pic:blipFill>
                                      <a:blip r:embed="rId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875" cy="4602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A5AE7" w:rsidRDefault="008A5AE7" w:rsidP="008A5AE7">
                        <w:pPr>
                          <w:spacing w:before="5"/>
                          <w:rPr>
                            <w:sz w:val="98"/>
                          </w:rPr>
                        </w:pP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  <w:r w:rsidRPr="008A5AE7">
                          <w:rPr>
                            <w:color w:val="326500"/>
                            <w:sz w:val="28"/>
                          </w:rPr>
                          <w:t>Harvested</w:t>
                        </w:r>
                        <w:r w:rsidRPr="008A5AE7"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 w:rsidRPr="008A5AE7">
                          <w:rPr>
                            <w:color w:val="326500"/>
                            <w:sz w:val="28"/>
                          </w:rPr>
                          <w:t>mate</w:t>
                        </w: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1"/>
                          <w:rPr>
                            <w:sz w:val="28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</w:tabs>
                          <w:autoSpaceDE w:val="0"/>
                          <w:autoSpaceDN w:val="0"/>
                          <w:spacing w:line="249" w:lineRule="auto"/>
                          <w:ind w:right="4692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Smallholder farmers in relation to private and non-commercial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7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681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5" o:spid="_x0000_s1053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">
                <v:shape id="Picture 55" o:spid="_x0000_s1054" type="#_x0000_t75" style="position:absolute;left:1270;top:681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">
                  <v:imagedata r:id="rId73" o:title=""/>
                </v:shape>
                <v:shape id="Text Box 56" o:spid="_x0000_s1055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226060</wp:posOffset>
                </wp:positionV>
                <wp:extent cx="6083300" cy="3416300"/>
                <wp:effectExtent l="0" t="0" r="12700" b="12700"/>
                <wp:wrapTopAndBottom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49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34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91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AutoShape 96"/>
                        <wps:cNvSpPr>
                          <a:spLocks/>
                        </wps:cNvSpPr>
                        <wps:spPr bwMode="auto">
                          <a:xfrm>
                            <a:off x="3696" y="948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48 948"/>
                              <a:gd name="T3" fmla="*/ 948 h 830"/>
                              <a:gd name="T4" fmla="+- 0 3758 3696"/>
                              <a:gd name="T5" fmla="*/ T4 w 6350"/>
                              <a:gd name="T6" fmla="+- 0 979 948"/>
                              <a:gd name="T7" fmla="*/ 979 h 830"/>
                              <a:gd name="T8" fmla="+- 0 3702 3696"/>
                              <a:gd name="T9" fmla="*/ T8 w 6350"/>
                              <a:gd name="T10" fmla="+- 0 1059 948"/>
                              <a:gd name="T11" fmla="*/ 1059 h 830"/>
                              <a:gd name="T12" fmla="+- 0 3696 3696"/>
                              <a:gd name="T13" fmla="*/ T12 w 6350"/>
                              <a:gd name="T14" fmla="+- 0 1089 948"/>
                              <a:gd name="T15" fmla="*/ 1089 h 830"/>
                              <a:gd name="T16" fmla="+- 0 3698 3696"/>
                              <a:gd name="T17" fmla="*/ T16 w 6350"/>
                              <a:gd name="T18" fmla="+- 0 1655 948"/>
                              <a:gd name="T19" fmla="*/ 1655 h 830"/>
                              <a:gd name="T20" fmla="+- 0 3708 3696"/>
                              <a:gd name="T21" fmla="*/ T20 w 6350"/>
                              <a:gd name="T22" fmla="+- 0 1685 948"/>
                              <a:gd name="T23" fmla="*/ 1685 h 830"/>
                              <a:gd name="T24" fmla="+- 0 3727 3696"/>
                              <a:gd name="T25" fmla="*/ T24 w 6350"/>
                              <a:gd name="T26" fmla="+- 0 1717 948"/>
                              <a:gd name="T27" fmla="*/ 1717 h 830"/>
                              <a:gd name="T28" fmla="+- 0 3752 3696"/>
                              <a:gd name="T29" fmla="*/ T28 w 6350"/>
                              <a:gd name="T30" fmla="+- 0 1744 948"/>
                              <a:gd name="T31" fmla="*/ 1744 h 830"/>
                              <a:gd name="T32" fmla="+- 0 3778 3696"/>
                              <a:gd name="T33" fmla="*/ T32 w 6350"/>
                              <a:gd name="T34" fmla="+- 0 1759 948"/>
                              <a:gd name="T35" fmla="*/ 1759 h 830"/>
                              <a:gd name="T36" fmla="+- 0 3813 3696"/>
                              <a:gd name="T37" fmla="*/ T36 w 6350"/>
                              <a:gd name="T38" fmla="+- 0 1774 948"/>
                              <a:gd name="T39" fmla="*/ 1774 h 830"/>
                              <a:gd name="T40" fmla="+- 0 3851 3696"/>
                              <a:gd name="T41" fmla="*/ T40 w 6350"/>
                              <a:gd name="T42" fmla="+- 0 1777 948"/>
                              <a:gd name="T43" fmla="*/ 1777 h 830"/>
                              <a:gd name="T44" fmla="+- 0 9923 3696"/>
                              <a:gd name="T45" fmla="*/ T44 w 6350"/>
                              <a:gd name="T46" fmla="+- 0 1775 948"/>
                              <a:gd name="T47" fmla="*/ 1775 h 830"/>
                              <a:gd name="T48" fmla="+- 0 10004 3696"/>
                              <a:gd name="T49" fmla="*/ T48 w 6350"/>
                              <a:gd name="T50" fmla="+- 0 1728 948"/>
                              <a:gd name="T51" fmla="*/ 1728 h 830"/>
                              <a:gd name="T52" fmla="+- 0 3817 3696"/>
                              <a:gd name="T53" fmla="*/ T52 w 6350"/>
                              <a:gd name="T54" fmla="+- 0 1723 948"/>
                              <a:gd name="T55" fmla="*/ 1723 h 830"/>
                              <a:gd name="T56" fmla="+- 0 3765 3696"/>
                              <a:gd name="T57" fmla="*/ T56 w 6350"/>
                              <a:gd name="T58" fmla="+- 0 1683 948"/>
                              <a:gd name="T59" fmla="*/ 1683 h 830"/>
                              <a:gd name="T60" fmla="+- 0 3748 3696"/>
                              <a:gd name="T61" fmla="*/ T60 w 6350"/>
                              <a:gd name="T62" fmla="+- 0 1643 948"/>
                              <a:gd name="T63" fmla="*/ 1643 h 830"/>
                              <a:gd name="T64" fmla="+- 0 3745 3696"/>
                              <a:gd name="T65" fmla="*/ T64 w 6350"/>
                              <a:gd name="T66" fmla="+- 0 1103 948"/>
                              <a:gd name="T67" fmla="*/ 1103 h 830"/>
                              <a:gd name="T68" fmla="+- 0 3748 3696"/>
                              <a:gd name="T69" fmla="*/ T68 w 6350"/>
                              <a:gd name="T70" fmla="+- 0 1080 948"/>
                              <a:gd name="T71" fmla="*/ 1080 h 830"/>
                              <a:gd name="T72" fmla="+- 0 3764 3696"/>
                              <a:gd name="T73" fmla="*/ T72 w 6350"/>
                              <a:gd name="T74" fmla="+- 0 1043 948"/>
                              <a:gd name="T75" fmla="*/ 1043 h 830"/>
                              <a:gd name="T76" fmla="+- 0 3778 3696"/>
                              <a:gd name="T77" fmla="*/ T76 w 6350"/>
                              <a:gd name="T78" fmla="+- 0 1027 948"/>
                              <a:gd name="T79" fmla="*/ 1027 h 830"/>
                              <a:gd name="T80" fmla="+- 0 3793 3696"/>
                              <a:gd name="T81" fmla="*/ T80 w 6350"/>
                              <a:gd name="T82" fmla="+- 0 1015 948"/>
                              <a:gd name="T83" fmla="*/ 1015 h 830"/>
                              <a:gd name="T84" fmla="+- 0 3815 3696"/>
                              <a:gd name="T85" fmla="*/ T84 w 6350"/>
                              <a:gd name="T86" fmla="+- 0 1004 948"/>
                              <a:gd name="T87" fmla="*/ 1004 h 830"/>
                              <a:gd name="T88" fmla="+- 0 3838 3696"/>
                              <a:gd name="T89" fmla="*/ T88 w 6350"/>
                              <a:gd name="T90" fmla="+- 0 999 948"/>
                              <a:gd name="T91" fmla="*/ 999 h 830"/>
                              <a:gd name="T92" fmla="+- 0 10002 3696"/>
                              <a:gd name="T93" fmla="*/ T92 w 6350"/>
                              <a:gd name="T94" fmla="+- 0 997 948"/>
                              <a:gd name="T95" fmla="*/ 997 h 830"/>
                              <a:gd name="T96" fmla="+- 0 9953 3696"/>
                              <a:gd name="T97" fmla="*/ T96 w 6350"/>
                              <a:gd name="T98" fmla="+- 0 961 948"/>
                              <a:gd name="T99" fmla="*/ 961 h 830"/>
                              <a:gd name="T100" fmla="+- 0 10002 3696"/>
                              <a:gd name="T101" fmla="*/ T100 w 6350"/>
                              <a:gd name="T102" fmla="+- 0 997 948"/>
                              <a:gd name="T103" fmla="*/ 997 h 830"/>
                              <a:gd name="T104" fmla="+- 0 9902 3696"/>
                              <a:gd name="T105" fmla="*/ T104 w 6350"/>
                              <a:gd name="T106" fmla="+- 0 999 948"/>
                              <a:gd name="T107" fmla="*/ 999 h 830"/>
                              <a:gd name="T108" fmla="+- 0 9944 3696"/>
                              <a:gd name="T109" fmla="*/ T108 w 6350"/>
                              <a:gd name="T110" fmla="+- 0 1013 948"/>
                              <a:gd name="T111" fmla="*/ 1013 h 830"/>
                              <a:gd name="T112" fmla="+- 0 9987 3696"/>
                              <a:gd name="T113" fmla="*/ T112 w 6350"/>
                              <a:gd name="T114" fmla="+- 0 1061 948"/>
                              <a:gd name="T115" fmla="*/ 1061 h 830"/>
                              <a:gd name="T116" fmla="+- 0 9996 3696"/>
                              <a:gd name="T117" fmla="*/ T116 w 6350"/>
                              <a:gd name="T118" fmla="+- 0 1103 948"/>
                              <a:gd name="T119" fmla="*/ 1103 h 830"/>
                              <a:gd name="T120" fmla="+- 0 9995 3696"/>
                              <a:gd name="T121" fmla="*/ T120 w 6350"/>
                              <a:gd name="T122" fmla="+- 0 1635 948"/>
                              <a:gd name="T123" fmla="*/ 1635 h 830"/>
                              <a:gd name="T124" fmla="+- 0 9981 3696"/>
                              <a:gd name="T125" fmla="*/ T124 w 6350"/>
                              <a:gd name="T126" fmla="+- 0 1677 948"/>
                              <a:gd name="T127" fmla="*/ 1677 h 830"/>
                              <a:gd name="T128" fmla="+- 0 9933 3696"/>
                              <a:gd name="T129" fmla="*/ T128 w 6350"/>
                              <a:gd name="T130" fmla="+- 0 1719 948"/>
                              <a:gd name="T131" fmla="*/ 1719 h 830"/>
                              <a:gd name="T132" fmla="+- 0 9889 3696"/>
                              <a:gd name="T133" fmla="*/ T132 w 6350"/>
                              <a:gd name="T134" fmla="+- 0 1728 948"/>
                              <a:gd name="T135" fmla="*/ 1728 h 830"/>
                              <a:gd name="T136" fmla="+- 0 10007 3696"/>
                              <a:gd name="T137" fmla="*/ T136 w 6350"/>
                              <a:gd name="T138" fmla="+- 0 1726 948"/>
                              <a:gd name="T139" fmla="*/ 1726 h 830"/>
                              <a:gd name="T140" fmla="+- 0 10045 3696"/>
                              <a:gd name="T141" fmla="*/ T140 w 6350"/>
                              <a:gd name="T142" fmla="+- 0 1637 948"/>
                              <a:gd name="T143" fmla="*/ 1637 h 830"/>
                              <a:gd name="T144" fmla="+- 0 10042 3696"/>
                              <a:gd name="T145" fmla="*/ T144 w 6350"/>
                              <a:gd name="T146" fmla="+- 0 1071 948"/>
                              <a:gd name="T147" fmla="*/ 1071 h 830"/>
                              <a:gd name="T148" fmla="+- 0 10002 3696"/>
                              <a:gd name="T149" fmla="*/ T148 w 635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7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9"/>
                                </a:lnTo>
                                <a:lnTo>
                                  <a:pt x="6257" y="13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1"/>
                                </a:lnTo>
                                <a:lnTo>
                                  <a:pt x="6217" y="52"/>
                                </a:lnTo>
                                <a:lnTo>
                                  <a:pt x="6248" y="65"/>
                                </a:lnTo>
                                <a:lnTo>
                                  <a:pt x="6273" y="86"/>
                                </a:lnTo>
                                <a:lnTo>
                                  <a:pt x="6291" y="113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5"/>
                                </a:lnTo>
                                <a:lnTo>
                                  <a:pt x="6300" y="675"/>
                                </a:lnTo>
                                <a:lnTo>
                                  <a:pt x="6299" y="687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9"/>
                                </a:lnTo>
                                <a:lnTo>
                                  <a:pt x="6264" y="754"/>
                                </a:lnTo>
                                <a:lnTo>
                                  <a:pt x="6237" y="771"/>
                                </a:lnTo>
                                <a:lnTo>
                                  <a:pt x="6204" y="779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8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9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3"/>
                                </a:lnTo>
                                <a:lnTo>
                                  <a:pt x="6328" y="76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77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AutoShape 98"/>
                        <wps:cNvSpPr>
                          <a:spLocks/>
                        </wps:cNvSpPr>
                        <wps:spPr bwMode="auto">
                          <a:xfrm>
                            <a:off x="3696" y="1728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728 1728"/>
                              <a:gd name="T3" fmla="*/ 1728 h 3002"/>
                              <a:gd name="T4" fmla="+- 0 4065 3696"/>
                              <a:gd name="T5" fmla="*/ T4 w 6350"/>
                              <a:gd name="T6" fmla="+- 0 1749 1728"/>
                              <a:gd name="T7" fmla="*/ 1749 h 3002"/>
                              <a:gd name="T8" fmla="+- 0 3934 3696"/>
                              <a:gd name="T9" fmla="*/ T8 w 6350"/>
                              <a:gd name="T10" fmla="+- 0 1810 1728"/>
                              <a:gd name="T11" fmla="*/ 1810 h 3002"/>
                              <a:gd name="T12" fmla="+- 0 3824 3696"/>
                              <a:gd name="T13" fmla="*/ T12 w 6350"/>
                              <a:gd name="T14" fmla="+- 0 1904 1728"/>
                              <a:gd name="T15" fmla="*/ 1904 h 3002"/>
                              <a:gd name="T16" fmla="+- 0 3745 3696"/>
                              <a:gd name="T17" fmla="*/ T16 w 6350"/>
                              <a:gd name="T18" fmla="+- 0 2024 1728"/>
                              <a:gd name="T19" fmla="*/ 2024 h 3002"/>
                              <a:gd name="T20" fmla="+- 0 3702 3696"/>
                              <a:gd name="T21" fmla="*/ T20 w 6350"/>
                              <a:gd name="T22" fmla="+- 0 2166 1728"/>
                              <a:gd name="T23" fmla="*/ 2166 h 3002"/>
                              <a:gd name="T24" fmla="+- 0 3696 3696"/>
                              <a:gd name="T25" fmla="*/ T24 w 6350"/>
                              <a:gd name="T26" fmla="+- 0 2218 1728"/>
                              <a:gd name="T27" fmla="*/ 2218 h 3002"/>
                              <a:gd name="T28" fmla="+- 0 3698 3696"/>
                              <a:gd name="T29" fmla="*/ T28 w 6350"/>
                              <a:gd name="T30" fmla="+- 0 4266 1728"/>
                              <a:gd name="T31" fmla="*/ 4266 h 3002"/>
                              <a:gd name="T32" fmla="+- 0 3729 3696"/>
                              <a:gd name="T33" fmla="*/ T32 w 6350"/>
                              <a:gd name="T34" fmla="+- 0 4395 1728"/>
                              <a:gd name="T35" fmla="*/ 4395 h 3002"/>
                              <a:gd name="T36" fmla="+- 0 3809 3696"/>
                              <a:gd name="T37" fmla="*/ T36 w 6350"/>
                              <a:gd name="T38" fmla="+- 0 4536 1728"/>
                              <a:gd name="T39" fmla="*/ 4536 h 3002"/>
                              <a:gd name="T40" fmla="+- 0 3884 3696"/>
                              <a:gd name="T41" fmla="*/ T40 w 6350"/>
                              <a:gd name="T42" fmla="+- 0 4612 1728"/>
                              <a:gd name="T43" fmla="*/ 4612 h 3002"/>
                              <a:gd name="T44" fmla="+- 0 3973 3696"/>
                              <a:gd name="T45" fmla="*/ T44 w 6350"/>
                              <a:gd name="T46" fmla="+- 0 4671 1728"/>
                              <a:gd name="T47" fmla="*/ 4671 h 3002"/>
                              <a:gd name="T48" fmla="+- 0 4130 3696"/>
                              <a:gd name="T49" fmla="*/ T48 w 6350"/>
                              <a:gd name="T50" fmla="+- 0 4723 1728"/>
                              <a:gd name="T51" fmla="*/ 4723 h 3002"/>
                              <a:gd name="T52" fmla="+- 0 9529 3696"/>
                              <a:gd name="T53" fmla="*/ T52 w 6350"/>
                              <a:gd name="T54" fmla="+- 0 4729 1728"/>
                              <a:gd name="T55" fmla="*/ 4729 h 3002"/>
                              <a:gd name="T56" fmla="+- 0 9582 3696"/>
                              <a:gd name="T57" fmla="*/ T56 w 6350"/>
                              <a:gd name="T58" fmla="+- 0 4726 1728"/>
                              <a:gd name="T59" fmla="*/ 4726 h 3002"/>
                              <a:gd name="T60" fmla="+- 0 9726 3696"/>
                              <a:gd name="T61" fmla="*/ T60 w 6350"/>
                              <a:gd name="T62" fmla="+- 0 4690 1728"/>
                              <a:gd name="T63" fmla="*/ 4690 h 3002"/>
                              <a:gd name="T64" fmla="+- 0 4212 3696"/>
                              <a:gd name="T65" fmla="*/ T64 w 6350"/>
                              <a:gd name="T66" fmla="+- 0 4679 1728"/>
                              <a:gd name="T67" fmla="*/ 4679 h 3002"/>
                              <a:gd name="T68" fmla="+- 0 4065 3696"/>
                              <a:gd name="T69" fmla="*/ T68 w 6350"/>
                              <a:gd name="T70" fmla="+- 0 4656 1728"/>
                              <a:gd name="T71" fmla="*/ 4656 h 3002"/>
                              <a:gd name="T72" fmla="+- 0 3937 3696"/>
                              <a:gd name="T73" fmla="*/ T72 w 6350"/>
                              <a:gd name="T74" fmla="+- 0 4589 1728"/>
                              <a:gd name="T75" fmla="*/ 4589 h 3002"/>
                              <a:gd name="T76" fmla="+- 0 3835 3696"/>
                              <a:gd name="T77" fmla="*/ T76 w 6350"/>
                              <a:gd name="T78" fmla="+- 0 4487 1728"/>
                              <a:gd name="T79" fmla="*/ 4487 h 3002"/>
                              <a:gd name="T80" fmla="+- 0 3768 3696"/>
                              <a:gd name="T81" fmla="*/ T80 w 6350"/>
                              <a:gd name="T82" fmla="+- 0 4356 1728"/>
                              <a:gd name="T83" fmla="*/ 4356 h 3002"/>
                              <a:gd name="T84" fmla="+- 0 3748 3696"/>
                              <a:gd name="T85" fmla="*/ T84 w 6350"/>
                              <a:gd name="T86" fmla="+- 0 4259 1728"/>
                              <a:gd name="T87" fmla="*/ 4259 h 3002"/>
                              <a:gd name="T88" fmla="+- 0 3745 3696"/>
                              <a:gd name="T89" fmla="*/ T88 w 6350"/>
                              <a:gd name="T90" fmla="+- 0 4212 1728"/>
                              <a:gd name="T91" fmla="*/ 4212 h 3002"/>
                              <a:gd name="T92" fmla="+- 0 3747 3696"/>
                              <a:gd name="T93" fmla="*/ T92 w 6350"/>
                              <a:gd name="T94" fmla="+- 0 2218 1728"/>
                              <a:gd name="T95" fmla="*/ 2218 h 3002"/>
                              <a:gd name="T96" fmla="+- 0 3755 3696"/>
                              <a:gd name="T97" fmla="*/ T96 w 6350"/>
                              <a:gd name="T98" fmla="+- 0 2151 1728"/>
                              <a:gd name="T99" fmla="*/ 2151 h 3002"/>
                              <a:gd name="T100" fmla="+- 0 3807 3696"/>
                              <a:gd name="T101" fmla="*/ T100 w 6350"/>
                              <a:gd name="T102" fmla="+- 0 2013 1728"/>
                              <a:gd name="T103" fmla="*/ 2013 h 3002"/>
                              <a:gd name="T104" fmla="+- 0 3899 3696"/>
                              <a:gd name="T105" fmla="*/ T104 w 6350"/>
                              <a:gd name="T106" fmla="+- 0 1899 1728"/>
                              <a:gd name="T107" fmla="*/ 1899 h 3002"/>
                              <a:gd name="T108" fmla="+- 0 3934 3696"/>
                              <a:gd name="T109" fmla="*/ T108 w 6350"/>
                              <a:gd name="T110" fmla="+- 0 1870 1728"/>
                              <a:gd name="T111" fmla="*/ 1870 h 3002"/>
                              <a:gd name="T112" fmla="+- 0 4066 3696"/>
                              <a:gd name="T113" fmla="*/ T112 w 6350"/>
                              <a:gd name="T114" fmla="+- 0 1802 1728"/>
                              <a:gd name="T115" fmla="*/ 1802 h 3002"/>
                              <a:gd name="T116" fmla="+- 0 4213 3696"/>
                              <a:gd name="T117" fmla="*/ T116 w 6350"/>
                              <a:gd name="T118" fmla="+- 0 1777 1728"/>
                              <a:gd name="T119" fmla="*/ 1777 h 3002"/>
                              <a:gd name="T120" fmla="+- 0 9700 3696"/>
                              <a:gd name="T121" fmla="*/ T120 w 6350"/>
                              <a:gd name="T122" fmla="+- 0 1757 1728"/>
                              <a:gd name="T123" fmla="*/ 1757 h 3002"/>
                              <a:gd name="T124" fmla="+- 0 9554 3696"/>
                              <a:gd name="T125" fmla="*/ T124 w 6350"/>
                              <a:gd name="T126" fmla="+- 0 1728 1728"/>
                              <a:gd name="T127" fmla="*/ 1728 h 3002"/>
                              <a:gd name="T128" fmla="+- 0 9529 3696"/>
                              <a:gd name="T129" fmla="*/ T128 w 6350"/>
                              <a:gd name="T130" fmla="+- 0 1777 1728"/>
                              <a:gd name="T131" fmla="*/ 1777 h 3002"/>
                              <a:gd name="T132" fmla="+- 0 9577 3696"/>
                              <a:gd name="T133" fmla="*/ T132 w 6350"/>
                              <a:gd name="T134" fmla="+- 0 1781 1728"/>
                              <a:gd name="T135" fmla="*/ 1781 h 3002"/>
                              <a:gd name="T136" fmla="+- 0 9720 3696"/>
                              <a:gd name="T137" fmla="*/ T136 w 6350"/>
                              <a:gd name="T138" fmla="+- 0 1819 1728"/>
                              <a:gd name="T139" fmla="*/ 1819 h 3002"/>
                              <a:gd name="T140" fmla="+- 0 9842 3696"/>
                              <a:gd name="T141" fmla="*/ T140 w 6350"/>
                              <a:gd name="T142" fmla="+- 0 1898 1728"/>
                              <a:gd name="T143" fmla="*/ 1898 h 3002"/>
                              <a:gd name="T144" fmla="+- 0 9933 3696"/>
                              <a:gd name="T145" fmla="*/ T144 w 6350"/>
                              <a:gd name="T146" fmla="+- 0 2011 1728"/>
                              <a:gd name="T147" fmla="*/ 2011 h 3002"/>
                              <a:gd name="T148" fmla="+- 0 9985 3696"/>
                              <a:gd name="T149" fmla="*/ T148 w 6350"/>
                              <a:gd name="T150" fmla="+- 0 2147 1728"/>
                              <a:gd name="T151" fmla="*/ 2147 h 3002"/>
                              <a:gd name="T152" fmla="+- 0 9996 3696"/>
                              <a:gd name="T153" fmla="*/ T152 w 6350"/>
                              <a:gd name="T154" fmla="+- 0 2245 1728"/>
                              <a:gd name="T155" fmla="*/ 2245 h 3002"/>
                              <a:gd name="T156" fmla="+- 0 9995 3696"/>
                              <a:gd name="T157" fmla="*/ T156 w 6350"/>
                              <a:gd name="T158" fmla="+- 0 4240 1728"/>
                              <a:gd name="T159" fmla="*/ 4240 h 3002"/>
                              <a:gd name="T160" fmla="+- 0 9979 3696"/>
                              <a:gd name="T161" fmla="*/ T160 w 6350"/>
                              <a:gd name="T162" fmla="+- 0 4335 1728"/>
                              <a:gd name="T163" fmla="*/ 4335 h 3002"/>
                              <a:gd name="T164" fmla="+- 0 9919 3696"/>
                              <a:gd name="T165" fmla="*/ T164 w 6350"/>
                              <a:gd name="T166" fmla="+- 0 4468 1728"/>
                              <a:gd name="T167" fmla="*/ 4468 h 3002"/>
                              <a:gd name="T168" fmla="+- 0 9823 3696"/>
                              <a:gd name="T169" fmla="*/ T168 w 6350"/>
                              <a:gd name="T170" fmla="+- 0 4575 1728"/>
                              <a:gd name="T171" fmla="*/ 4575 h 3002"/>
                              <a:gd name="T172" fmla="+- 0 9698 3696"/>
                              <a:gd name="T173" fmla="*/ T172 w 6350"/>
                              <a:gd name="T174" fmla="+- 0 4648 1728"/>
                              <a:gd name="T175" fmla="*/ 4648 h 3002"/>
                              <a:gd name="T176" fmla="+- 0 9552 3696"/>
                              <a:gd name="T177" fmla="*/ T176 w 6350"/>
                              <a:gd name="T178" fmla="+- 0 4679 1728"/>
                              <a:gd name="T179" fmla="*/ 4679 h 3002"/>
                              <a:gd name="T180" fmla="+- 0 9791 3696"/>
                              <a:gd name="T181" fmla="*/ T180 w 6350"/>
                              <a:gd name="T182" fmla="+- 0 4658 1728"/>
                              <a:gd name="T183" fmla="*/ 4658 h 3002"/>
                              <a:gd name="T184" fmla="+- 0 9904 3696"/>
                              <a:gd name="T185" fmla="*/ T184 w 6350"/>
                              <a:gd name="T186" fmla="+- 0 4568 1728"/>
                              <a:gd name="T187" fmla="*/ 4568 h 3002"/>
                              <a:gd name="T188" fmla="+- 0 9987 3696"/>
                              <a:gd name="T189" fmla="*/ T188 w 6350"/>
                              <a:gd name="T190" fmla="+- 0 4451 1728"/>
                              <a:gd name="T191" fmla="*/ 4451 h 3002"/>
                              <a:gd name="T192" fmla="+- 0 10036 3696"/>
                              <a:gd name="T193" fmla="*/ T192 w 6350"/>
                              <a:gd name="T194" fmla="+- 0 4313 1728"/>
                              <a:gd name="T195" fmla="*/ 4313 h 3002"/>
                              <a:gd name="T196" fmla="+- 0 10045 3696"/>
                              <a:gd name="T197" fmla="*/ T196 w 6350"/>
                              <a:gd name="T198" fmla="+- 0 2218 1728"/>
                              <a:gd name="T199" fmla="*/ 2218 h 3002"/>
                              <a:gd name="T200" fmla="+- 0 10030 3696"/>
                              <a:gd name="T201" fmla="*/ T200 w 6350"/>
                              <a:gd name="T202" fmla="+- 0 2117 1728"/>
                              <a:gd name="T203" fmla="*/ 2117 h 3002"/>
                              <a:gd name="T204" fmla="+- 0 9974 3696"/>
                              <a:gd name="T205" fmla="*/ T204 w 6350"/>
                              <a:gd name="T206" fmla="+- 0 1982 1728"/>
                              <a:gd name="T207" fmla="*/ 1982 h 3002"/>
                              <a:gd name="T208" fmla="+- 0 9884 3696"/>
                              <a:gd name="T209" fmla="*/ T208 w 6350"/>
                              <a:gd name="T210" fmla="+- 0 1870 1728"/>
                              <a:gd name="T211" fmla="*/ 1870 h 3002"/>
                              <a:gd name="T212" fmla="+- 0 9767 3696"/>
                              <a:gd name="T213" fmla="*/ T212 w 6350"/>
                              <a:gd name="T214" fmla="+- 0 1786 1728"/>
                              <a:gd name="T215" fmla="*/ 1786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6"/>
                                </a:lnTo>
                                <a:lnTo>
                                  <a:pt x="369" y="21"/>
                                </a:lnTo>
                                <a:lnTo>
                                  <a:pt x="301" y="47"/>
                                </a:lnTo>
                                <a:lnTo>
                                  <a:pt x="238" y="82"/>
                                </a:lnTo>
                                <a:lnTo>
                                  <a:pt x="180" y="125"/>
                                </a:lnTo>
                                <a:lnTo>
                                  <a:pt x="128" y="176"/>
                                </a:lnTo>
                                <a:lnTo>
                                  <a:pt x="84" y="233"/>
                                </a:lnTo>
                                <a:lnTo>
                                  <a:pt x="49" y="296"/>
                                </a:lnTo>
                                <a:lnTo>
                                  <a:pt x="22" y="365"/>
                                </a:lnTo>
                                <a:lnTo>
                                  <a:pt x="6" y="438"/>
                                </a:lnTo>
                                <a:lnTo>
                                  <a:pt x="2" y="465"/>
                                </a:lnTo>
                                <a:lnTo>
                                  <a:pt x="0" y="490"/>
                                </a:lnTo>
                                <a:lnTo>
                                  <a:pt x="0" y="2512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9"/>
                                </a:lnTo>
                                <a:lnTo>
                                  <a:pt x="33" y="2667"/>
                                </a:lnTo>
                                <a:lnTo>
                                  <a:pt x="67" y="2741"/>
                                </a:lnTo>
                                <a:lnTo>
                                  <a:pt x="113" y="2808"/>
                                </a:lnTo>
                                <a:lnTo>
                                  <a:pt x="169" y="2867"/>
                                </a:lnTo>
                                <a:lnTo>
                                  <a:pt x="188" y="2884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3"/>
                                </a:lnTo>
                                <a:lnTo>
                                  <a:pt x="353" y="2975"/>
                                </a:lnTo>
                                <a:lnTo>
                                  <a:pt x="434" y="2995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8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1"/>
                                </a:lnTo>
                                <a:lnTo>
                                  <a:pt x="516" y="2951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8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1"/>
                                </a:lnTo>
                                <a:lnTo>
                                  <a:pt x="186" y="2814"/>
                                </a:lnTo>
                                <a:lnTo>
                                  <a:pt x="139" y="2759"/>
                                </a:lnTo>
                                <a:lnTo>
                                  <a:pt x="100" y="2697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5"/>
                                </a:lnTo>
                                <a:lnTo>
                                  <a:pt x="52" y="2531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90"/>
                                </a:lnTo>
                                <a:lnTo>
                                  <a:pt x="52" y="468"/>
                                </a:lnTo>
                                <a:lnTo>
                                  <a:pt x="59" y="423"/>
                                </a:lnTo>
                                <a:lnTo>
                                  <a:pt x="80" y="352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5"/>
                                </a:lnTo>
                                <a:lnTo>
                                  <a:pt x="203" y="171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2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4"/>
                                </a:lnTo>
                                <a:lnTo>
                                  <a:pt x="442" y="56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9"/>
                                </a:lnTo>
                                <a:lnTo>
                                  <a:pt x="5933" y="10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1"/>
                                </a:lnTo>
                                <a:lnTo>
                                  <a:pt x="5881" y="53"/>
                                </a:lnTo>
                                <a:lnTo>
                                  <a:pt x="5955" y="66"/>
                                </a:lnTo>
                                <a:lnTo>
                                  <a:pt x="6024" y="91"/>
                                </a:lnTo>
                                <a:lnTo>
                                  <a:pt x="6088" y="126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3"/>
                                </a:lnTo>
                                <a:lnTo>
                                  <a:pt x="6237" y="283"/>
                                </a:lnTo>
                                <a:lnTo>
                                  <a:pt x="6268" y="349"/>
                                </a:lnTo>
                                <a:lnTo>
                                  <a:pt x="6289" y="419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2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7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40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7"/>
                                </a:lnTo>
                                <a:lnTo>
                                  <a:pt x="6068" y="2888"/>
                                </a:lnTo>
                                <a:lnTo>
                                  <a:pt x="6002" y="2920"/>
                                </a:lnTo>
                                <a:lnTo>
                                  <a:pt x="5931" y="2941"/>
                                </a:lnTo>
                                <a:lnTo>
                                  <a:pt x="5856" y="2951"/>
                                </a:lnTo>
                                <a:lnTo>
                                  <a:pt x="6053" y="2951"/>
                                </a:lnTo>
                                <a:lnTo>
                                  <a:pt x="6095" y="2930"/>
                                </a:lnTo>
                                <a:lnTo>
                                  <a:pt x="6154" y="2889"/>
                                </a:lnTo>
                                <a:lnTo>
                                  <a:pt x="6208" y="2840"/>
                                </a:lnTo>
                                <a:lnTo>
                                  <a:pt x="6253" y="2785"/>
                                </a:lnTo>
                                <a:lnTo>
                                  <a:pt x="6291" y="2723"/>
                                </a:lnTo>
                                <a:lnTo>
                                  <a:pt x="6320" y="2656"/>
                                </a:lnTo>
                                <a:lnTo>
                                  <a:pt x="6340" y="2585"/>
                                </a:lnTo>
                                <a:lnTo>
                                  <a:pt x="6349" y="2512"/>
                                </a:lnTo>
                                <a:lnTo>
                                  <a:pt x="6349" y="490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4"/>
                                </a:lnTo>
                                <a:lnTo>
                                  <a:pt x="6237" y="195"/>
                                </a:lnTo>
                                <a:lnTo>
                                  <a:pt x="6188" y="142"/>
                                </a:lnTo>
                                <a:lnTo>
                                  <a:pt x="6133" y="96"/>
                                </a:lnTo>
                                <a:lnTo>
                                  <a:pt x="6071" y="58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99"/>
                        <wps:cNvSpPr>
                          <a:spLocks/>
                        </wps:cNvSpPr>
                        <wps:spPr bwMode="auto">
                          <a:xfrm>
                            <a:off x="3696" y="4706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707 4707"/>
                              <a:gd name="T3" fmla="*/ 4707 h 662"/>
                              <a:gd name="T4" fmla="+- 0 3746 3696"/>
                              <a:gd name="T5" fmla="*/ T4 w 6350"/>
                              <a:gd name="T6" fmla="+- 0 4733 4707"/>
                              <a:gd name="T7" fmla="*/ 4733 h 662"/>
                              <a:gd name="T8" fmla="+- 0 3701 3696"/>
                              <a:gd name="T9" fmla="*/ T8 w 6350"/>
                              <a:gd name="T10" fmla="+- 0 4798 4707"/>
                              <a:gd name="T11" fmla="*/ 4798 h 662"/>
                              <a:gd name="T12" fmla="+- 0 3696 3696"/>
                              <a:gd name="T13" fmla="*/ T12 w 6350"/>
                              <a:gd name="T14" fmla="+- 0 5255 4707"/>
                              <a:gd name="T15" fmla="*/ 5255 h 662"/>
                              <a:gd name="T16" fmla="+- 0 3706 3696"/>
                              <a:gd name="T17" fmla="*/ T16 w 6350"/>
                              <a:gd name="T18" fmla="+- 0 5292 4707"/>
                              <a:gd name="T19" fmla="*/ 5292 h 662"/>
                              <a:gd name="T20" fmla="+- 0 3721 3696"/>
                              <a:gd name="T21" fmla="*/ T20 w 6350"/>
                              <a:gd name="T22" fmla="+- 0 5318 4707"/>
                              <a:gd name="T23" fmla="*/ 5318 h 662"/>
                              <a:gd name="T24" fmla="+- 0 3743 3696"/>
                              <a:gd name="T25" fmla="*/ T24 w 6350"/>
                              <a:gd name="T26" fmla="+- 0 5340 4707"/>
                              <a:gd name="T27" fmla="*/ 5340 h 662"/>
                              <a:gd name="T28" fmla="+- 0 3763 3696"/>
                              <a:gd name="T29" fmla="*/ T28 w 6350"/>
                              <a:gd name="T30" fmla="+- 0 5353 4707"/>
                              <a:gd name="T31" fmla="*/ 5353 h 662"/>
                              <a:gd name="T32" fmla="+- 0 3792 3696"/>
                              <a:gd name="T33" fmla="*/ T32 w 6350"/>
                              <a:gd name="T34" fmla="+- 0 5364 4707"/>
                              <a:gd name="T35" fmla="*/ 5364 h 662"/>
                              <a:gd name="T36" fmla="+- 0 3822 3696"/>
                              <a:gd name="T37" fmla="*/ T36 w 6350"/>
                              <a:gd name="T38" fmla="+- 0 5368 4707"/>
                              <a:gd name="T39" fmla="*/ 5368 h 662"/>
                              <a:gd name="T40" fmla="+- 0 9946 3696"/>
                              <a:gd name="T41" fmla="*/ T40 w 6350"/>
                              <a:gd name="T42" fmla="+- 0 5365 4707"/>
                              <a:gd name="T43" fmla="*/ 5365 h 662"/>
                              <a:gd name="T44" fmla="+- 0 10014 3696"/>
                              <a:gd name="T45" fmla="*/ T44 w 6350"/>
                              <a:gd name="T46" fmla="+- 0 5325 4707"/>
                              <a:gd name="T47" fmla="*/ 5325 h 662"/>
                              <a:gd name="T48" fmla="+- 0 3822 3696"/>
                              <a:gd name="T49" fmla="*/ T48 w 6350"/>
                              <a:gd name="T50" fmla="+- 0 5319 4707"/>
                              <a:gd name="T51" fmla="*/ 5319 h 662"/>
                              <a:gd name="T52" fmla="+- 0 3776 3696"/>
                              <a:gd name="T53" fmla="*/ T52 w 6350"/>
                              <a:gd name="T54" fmla="+- 0 5303 4707"/>
                              <a:gd name="T55" fmla="*/ 5303 h 662"/>
                              <a:gd name="T56" fmla="+- 0 3749 3696"/>
                              <a:gd name="T57" fmla="*/ T56 w 6350"/>
                              <a:gd name="T58" fmla="+- 0 5263 4707"/>
                              <a:gd name="T59" fmla="*/ 5263 h 662"/>
                              <a:gd name="T60" fmla="+- 0 3745 3696"/>
                              <a:gd name="T61" fmla="*/ T60 w 6350"/>
                              <a:gd name="T62" fmla="+- 0 5248 4707"/>
                              <a:gd name="T63" fmla="*/ 5248 h 662"/>
                              <a:gd name="T64" fmla="+- 0 3746 3696"/>
                              <a:gd name="T65" fmla="*/ T64 w 6350"/>
                              <a:gd name="T66" fmla="+- 0 4824 4707"/>
                              <a:gd name="T67" fmla="*/ 4824 h 662"/>
                              <a:gd name="T68" fmla="+- 0 3752 3696"/>
                              <a:gd name="T69" fmla="*/ T68 w 6350"/>
                              <a:gd name="T70" fmla="+- 0 4803 4707"/>
                              <a:gd name="T71" fmla="*/ 4803 h 662"/>
                              <a:gd name="T72" fmla="+- 0 3766 3696"/>
                              <a:gd name="T73" fmla="*/ T72 w 6350"/>
                              <a:gd name="T74" fmla="+- 0 4782 4707"/>
                              <a:gd name="T75" fmla="*/ 4782 h 662"/>
                              <a:gd name="T76" fmla="+- 0 3780 3696"/>
                              <a:gd name="T77" fmla="*/ T76 w 6350"/>
                              <a:gd name="T78" fmla="+- 0 4769 4707"/>
                              <a:gd name="T79" fmla="*/ 4769 h 662"/>
                              <a:gd name="T80" fmla="+- 0 3799 3696"/>
                              <a:gd name="T81" fmla="*/ T80 w 6350"/>
                              <a:gd name="T82" fmla="+- 0 4761 4707"/>
                              <a:gd name="T83" fmla="*/ 4761 h 662"/>
                              <a:gd name="T84" fmla="+- 0 10017 3696"/>
                              <a:gd name="T85" fmla="*/ T84 w 6350"/>
                              <a:gd name="T86" fmla="+- 0 4756 4707"/>
                              <a:gd name="T87" fmla="*/ 4756 h 662"/>
                              <a:gd name="T88" fmla="+- 0 9969 3696"/>
                              <a:gd name="T89" fmla="*/ T88 w 6350"/>
                              <a:gd name="T90" fmla="+- 0 4717 4707"/>
                              <a:gd name="T91" fmla="*/ 4717 h 662"/>
                              <a:gd name="T92" fmla="+- 0 9919 3696"/>
                              <a:gd name="T93" fmla="*/ T92 w 6350"/>
                              <a:gd name="T94" fmla="+- 0 4707 4707"/>
                              <a:gd name="T95" fmla="*/ 4707 h 662"/>
                              <a:gd name="T96" fmla="+- 0 3811 3696"/>
                              <a:gd name="T97" fmla="*/ T96 w 6350"/>
                              <a:gd name="T98" fmla="+- 0 4756 4707"/>
                              <a:gd name="T99" fmla="*/ 4756 h 662"/>
                              <a:gd name="T100" fmla="+- 0 9928 3696"/>
                              <a:gd name="T101" fmla="*/ T100 w 6350"/>
                              <a:gd name="T102" fmla="+- 0 4757 4707"/>
                              <a:gd name="T103" fmla="*/ 4757 h 662"/>
                              <a:gd name="T104" fmla="+- 0 9958 3696"/>
                              <a:gd name="T105" fmla="*/ T104 w 6350"/>
                              <a:gd name="T106" fmla="+- 0 4768 4707"/>
                              <a:gd name="T107" fmla="*/ 4768 h 662"/>
                              <a:gd name="T108" fmla="+- 0 9990 3696"/>
                              <a:gd name="T109" fmla="*/ T108 w 6350"/>
                              <a:gd name="T110" fmla="+- 0 4805 4707"/>
                              <a:gd name="T111" fmla="*/ 4805 h 662"/>
                              <a:gd name="T112" fmla="+- 0 9996 3696"/>
                              <a:gd name="T113" fmla="*/ T112 w 6350"/>
                              <a:gd name="T114" fmla="+- 0 4834 4707"/>
                              <a:gd name="T115" fmla="*/ 4834 h 662"/>
                              <a:gd name="T116" fmla="+- 0 9994 3696"/>
                              <a:gd name="T117" fmla="*/ T116 w 6350"/>
                              <a:gd name="T118" fmla="+- 0 5259 4707"/>
                              <a:gd name="T119" fmla="*/ 5259 h 662"/>
                              <a:gd name="T120" fmla="+- 0 9969 3696"/>
                              <a:gd name="T121" fmla="*/ T120 w 6350"/>
                              <a:gd name="T122" fmla="+- 0 5300 4707"/>
                              <a:gd name="T123" fmla="*/ 5300 h 662"/>
                              <a:gd name="T124" fmla="+- 0 9925 3696"/>
                              <a:gd name="T125" fmla="*/ T124 w 6350"/>
                              <a:gd name="T126" fmla="+- 0 5317 4707"/>
                              <a:gd name="T127" fmla="*/ 5317 h 662"/>
                              <a:gd name="T128" fmla="+- 0 10018 3696"/>
                              <a:gd name="T129" fmla="*/ T128 w 6350"/>
                              <a:gd name="T130" fmla="+- 0 5319 4707"/>
                              <a:gd name="T131" fmla="*/ 5319 h 662"/>
                              <a:gd name="T132" fmla="+- 0 10045 3696"/>
                              <a:gd name="T133" fmla="*/ T132 w 6350"/>
                              <a:gd name="T134" fmla="+- 0 5253 4707"/>
                              <a:gd name="T135" fmla="*/ 5253 h 662"/>
                              <a:gd name="T136" fmla="+- 0 10043 3696"/>
                              <a:gd name="T137" fmla="*/ T136 w 6350"/>
                              <a:gd name="T138" fmla="+- 0 4807 4707"/>
                              <a:gd name="T139" fmla="*/ 4807 h 662"/>
                              <a:gd name="T140" fmla="+- 0 10017 3696"/>
                              <a:gd name="T141" fmla="*/ T140 w 6350"/>
                              <a:gd name="T142" fmla="+- 0 4756 4707"/>
                              <a:gd name="T143" fmla="*/ 475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8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8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4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0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2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5"/>
                                </a:lnTo>
                                <a:lnTo>
                                  <a:pt x="6229" y="610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2"/>
                                </a:lnTo>
                                <a:lnTo>
                                  <a:pt x="6347" y="100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70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57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AutoShape 102"/>
                        <wps:cNvSpPr>
                          <a:spLocks/>
                        </wps:cNvSpPr>
                        <wps:spPr bwMode="auto">
                          <a:xfrm>
                            <a:off x="2196" y="948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48 948"/>
                              <a:gd name="T3" fmla="*/ 948 h 830"/>
                              <a:gd name="T4" fmla="+- 0 2258 2196"/>
                              <a:gd name="T5" fmla="*/ T4 w 1430"/>
                              <a:gd name="T6" fmla="+- 0 979 948"/>
                              <a:gd name="T7" fmla="*/ 979 h 830"/>
                              <a:gd name="T8" fmla="+- 0 2202 2196"/>
                              <a:gd name="T9" fmla="*/ T8 w 1430"/>
                              <a:gd name="T10" fmla="+- 0 1059 948"/>
                              <a:gd name="T11" fmla="*/ 1059 h 830"/>
                              <a:gd name="T12" fmla="+- 0 2196 2196"/>
                              <a:gd name="T13" fmla="*/ T12 w 1430"/>
                              <a:gd name="T14" fmla="+- 0 1089 948"/>
                              <a:gd name="T15" fmla="*/ 1089 h 830"/>
                              <a:gd name="T16" fmla="+- 0 2198 2196"/>
                              <a:gd name="T17" fmla="*/ T16 w 1430"/>
                              <a:gd name="T18" fmla="+- 0 1655 948"/>
                              <a:gd name="T19" fmla="*/ 1655 h 830"/>
                              <a:gd name="T20" fmla="+- 0 2208 2196"/>
                              <a:gd name="T21" fmla="*/ T20 w 1430"/>
                              <a:gd name="T22" fmla="+- 0 1685 948"/>
                              <a:gd name="T23" fmla="*/ 1685 h 830"/>
                              <a:gd name="T24" fmla="+- 0 2227 2196"/>
                              <a:gd name="T25" fmla="*/ T24 w 1430"/>
                              <a:gd name="T26" fmla="+- 0 1717 948"/>
                              <a:gd name="T27" fmla="*/ 1717 h 830"/>
                              <a:gd name="T28" fmla="+- 0 2252 2196"/>
                              <a:gd name="T29" fmla="*/ T28 w 1430"/>
                              <a:gd name="T30" fmla="+- 0 1744 948"/>
                              <a:gd name="T31" fmla="*/ 1744 h 830"/>
                              <a:gd name="T32" fmla="+- 0 2278 2196"/>
                              <a:gd name="T33" fmla="*/ T32 w 1430"/>
                              <a:gd name="T34" fmla="+- 0 1759 948"/>
                              <a:gd name="T35" fmla="*/ 1759 h 830"/>
                              <a:gd name="T36" fmla="+- 0 2313 2196"/>
                              <a:gd name="T37" fmla="*/ T36 w 1430"/>
                              <a:gd name="T38" fmla="+- 0 1774 948"/>
                              <a:gd name="T39" fmla="*/ 1774 h 830"/>
                              <a:gd name="T40" fmla="+- 0 2351 2196"/>
                              <a:gd name="T41" fmla="*/ T40 w 1430"/>
                              <a:gd name="T42" fmla="+- 0 1777 948"/>
                              <a:gd name="T43" fmla="*/ 1777 h 830"/>
                              <a:gd name="T44" fmla="+- 0 3503 2196"/>
                              <a:gd name="T45" fmla="*/ T44 w 1430"/>
                              <a:gd name="T46" fmla="+- 0 1775 948"/>
                              <a:gd name="T47" fmla="*/ 1775 h 830"/>
                              <a:gd name="T48" fmla="+- 0 3584 2196"/>
                              <a:gd name="T49" fmla="*/ T48 w 1430"/>
                              <a:gd name="T50" fmla="+- 0 1728 948"/>
                              <a:gd name="T51" fmla="*/ 1728 h 830"/>
                              <a:gd name="T52" fmla="+- 0 2317 2196"/>
                              <a:gd name="T53" fmla="*/ T52 w 1430"/>
                              <a:gd name="T54" fmla="+- 0 1723 948"/>
                              <a:gd name="T55" fmla="*/ 1723 h 830"/>
                              <a:gd name="T56" fmla="+- 0 2265 2196"/>
                              <a:gd name="T57" fmla="*/ T56 w 1430"/>
                              <a:gd name="T58" fmla="+- 0 1683 948"/>
                              <a:gd name="T59" fmla="*/ 1683 h 830"/>
                              <a:gd name="T60" fmla="+- 0 2248 2196"/>
                              <a:gd name="T61" fmla="*/ T60 w 1430"/>
                              <a:gd name="T62" fmla="+- 0 1643 948"/>
                              <a:gd name="T63" fmla="*/ 1643 h 830"/>
                              <a:gd name="T64" fmla="+- 0 2245 2196"/>
                              <a:gd name="T65" fmla="*/ T64 w 1430"/>
                              <a:gd name="T66" fmla="+- 0 1103 948"/>
                              <a:gd name="T67" fmla="*/ 1103 h 830"/>
                              <a:gd name="T68" fmla="+- 0 2248 2196"/>
                              <a:gd name="T69" fmla="*/ T68 w 1430"/>
                              <a:gd name="T70" fmla="+- 0 1080 948"/>
                              <a:gd name="T71" fmla="*/ 1080 h 830"/>
                              <a:gd name="T72" fmla="+- 0 2264 2196"/>
                              <a:gd name="T73" fmla="*/ T72 w 1430"/>
                              <a:gd name="T74" fmla="+- 0 1043 948"/>
                              <a:gd name="T75" fmla="*/ 1043 h 830"/>
                              <a:gd name="T76" fmla="+- 0 2278 2196"/>
                              <a:gd name="T77" fmla="*/ T76 w 1430"/>
                              <a:gd name="T78" fmla="+- 0 1027 948"/>
                              <a:gd name="T79" fmla="*/ 1027 h 830"/>
                              <a:gd name="T80" fmla="+- 0 2293 2196"/>
                              <a:gd name="T81" fmla="*/ T80 w 1430"/>
                              <a:gd name="T82" fmla="+- 0 1015 948"/>
                              <a:gd name="T83" fmla="*/ 1015 h 830"/>
                              <a:gd name="T84" fmla="+- 0 2315 2196"/>
                              <a:gd name="T85" fmla="*/ T84 w 1430"/>
                              <a:gd name="T86" fmla="+- 0 1004 948"/>
                              <a:gd name="T87" fmla="*/ 1004 h 830"/>
                              <a:gd name="T88" fmla="+- 0 2338 2196"/>
                              <a:gd name="T89" fmla="*/ T88 w 1430"/>
                              <a:gd name="T90" fmla="+- 0 999 948"/>
                              <a:gd name="T91" fmla="*/ 999 h 830"/>
                              <a:gd name="T92" fmla="+- 0 3582 2196"/>
                              <a:gd name="T93" fmla="*/ T92 w 1430"/>
                              <a:gd name="T94" fmla="+- 0 997 948"/>
                              <a:gd name="T95" fmla="*/ 997 h 830"/>
                              <a:gd name="T96" fmla="+- 0 3533 2196"/>
                              <a:gd name="T97" fmla="*/ T96 w 1430"/>
                              <a:gd name="T98" fmla="+- 0 961 948"/>
                              <a:gd name="T99" fmla="*/ 961 h 830"/>
                              <a:gd name="T100" fmla="+- 0 3582 2196"/>
                              <a:gd name="T101" fmla="*/ T100 w 1430"/>
                              <a:gd name="T102" fmla="+- 0 997 948"/>
                              <a:gd name="T103" fmla="*/ 997 h 830"/>
                              <a:gd name="T104" fmla="+- 0 3482 2196"/>
                              <a:gd name="T105" fmla="*/ T104 w 1430"/>
                              <a:gd name="T106" fmla="+- 0 999 948"/>
                              <a:gd name="T107" fmla="*/ 999 h 830"/>
                              <a:gd name="T108" fmla="+- 0 3524 2196"/>
                              <a:gd name="T109" fmla="*/ T108 w 1430"/>
                              <a:gd name="T110" fmla="+- 0 1013 948"/>
                              <a:gd name="T111" fmla="*/ 1013 h 830"/>
                              <a:gd name="T112" fmla="+- 0 3567 2196"/>
                              <a:gd name="T113" fmla="*/ T112 w 1430"/>
                              <a:gd name="T114" fmla="+- 0 1061 948"/>
                              <a:gd name="T115" fmla="*/ 1061 h 830"/>
                              <a:gd name="T116" fmla="+- 0 3576 2196"/>
                              <a:gd name="T117" fmla="*/ T116 w 1430"/>
                              <a:gd name="T118" fmla="+- 0 1103 948"/>
                              <a:gd name="T119" fmla="*/ 1103 h 830"/>
                              <a:gd name="T120" fmla="+- 0 3575 2196"/>
                              <a:gd name="T121" fmla="*/ T120 w 1430"/>
                              <a:gd name="T122" fmla="+- 0 1635 948"/>
                              <a:gd name="T123" fmla="*/ 1635 h 830"/>
                              <a:gd name="T124" fmla="+- 0 3561 2196"/>
                              <a:gd name="T125" fmla="*/ T124 w 1430"/>
                              <a:gd name="T126" fmla="+- 0 1677 948"/>
                              <a:gd name="T127" fmla="*/ 1677 h 830"/>
                              <a:gd name="T128" fmla="+- 0 3513 2196"/>
                              <a:gd name="T129" fmla="*/ T128 w 1430"/>
                              <a:gd name="T130" fmla="+- 0 1719 948"/>
                              <a:gd name="T131" fmla="*/ 1719 h 830"/>
                              <a:gd name="T132" fmla="+- 0 3469 2196"/>
                              <a:gd name="T133" fmla="*/ T132 w 1430"/>
                              <a:gd name="T134" fmla="+- 0 1728 948"/>
                              <a:gd name="T135" fmla="*/ 1728 h 830"/>
                              <a:gd name="T136" fmla="+- 0 3587 2196"/>
                              <a:gd name="T137" fmla="*/ T136 w 1430"/>
                              <a:gd name="T138" fmla="+- 0 1726 948"/>
                              <a:gd name="T139" fmla="*/ 1726 h 830"/>
                              <a:gd name="T140" fmla="+- 0 3625 2196"/>
                              <a:gd name="T141" fmla="*/ T140 w 1430"/>
                              <a:gd name="T142" fmla="+- 0 1637 948"/>
                              <a:gd name="T143" fmla="*/ 1637 h 830"/>
                              <a:gd name="T144" fmla="+- 0 3622 2196"/>
                              <a:gd name="T145" fmla="*/ T144 w 1430"/>
                              <a:gd name="T146" fmla="+- 0 1071 948"/>
                              <a:gd name="T147" fmla="*/ 1071 h 830"/>
                              <a:gd name="T148" fmla="+- 0 3582 2196"/>
                              <a:gd name="T149" fmla="*/ T148 w 143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7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9"/>
                                </a:lnTo>
                                <a:lnTo>
                                  <a:pt x="1337" y="13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1"/>
                                </a:lnTo>
                                <a:lnTo>
                                  <a:pt x="1297" y="52"/>
                                </a:lnTo>
                                <a:lnTo>
                                  <a:pt x="1328" y="65"/>
                                </a:lnTo>
                                <a:lnTo>
                                  <a:pt x="1353" y="86"/>
                                </a:lnTo>
                                <a:lnTo>
                                  <a:pt x="1371" y="113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5"/>
                                </a:lnTo>
                                <a:lnTo>
                                  <a:pt x="1380" y="675"/>
                                </a:lnTo>
                                <a:lnTo>
                                  <a:pt x="1379" y="687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9"/>
                                </a:lnTo>
                                <a:lnTo>
                                  <a:pt x="1344" y="754"/>
                                </a:lnTo>
                                <a:lnTo>
                                  <a:pt x="1317" y="771"/>
                                </a:lnTo>
                                <a:lnTo>
                                  <a:pt x="1284" y="779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8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9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3"/>
                                </a:lnTo>
                                <a:lnTo>
                                  <a:pt x="1408" y="76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03"/>
                        <wps:cNvSpPr>
                          <a:spLocks/>
                        </wps:cNvSpPr>
                        <wps:spPr bwMode="auto">
                          <a:xfrm>
                            <a:off x="2196" y="1728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728 1728"/>
                              <a:gd name="T3" fmla="*/ 1728 h 3002"/>
                              <a:gd name="T4" fmla="+- 0 2313 2196"/>
                              <a:gd name="T5" fmla="*/ T4 w 1430"/>
                              <a:gd name="T6" fmla="+- 0 1769 1728"/>
                              <a:gd name="T7" fmla="*/ 1769 h 3002"/>
                              <a:gd name="T8" fmla="+- 0 2219 2196"/>
                              <a:gd name="T9" fmla="*/ T8 w 1430"/>
                              <a:gd name="T10" fmla="+- 0 1875 1728"/>
                              <a:gd name="T11" fmla="*/ 1875 h 3002"/>
                              <a:gd name="T12" fmla="+- 0 2197 2196"/>
                              <a:gd name="T13" fmla="*/ T12 w 1430"/>
                              <a:gd name="T14" fmla="+- 0 1957 1728"/>
                              <a:gd name="T15" fmla="*/ 1957 h 3002"/>
                              <a:gd name="T16" fmla="+- 0 2196 2196"/>
                              <a:gd name="T17" fmla="*/ T16 w 1430"/>
                              <a:gd name="T18" fmla="+- 0 4488 1728"/>
                              <a:gd name="T19" fmla="*/ 4488 h 3002"/>
                              <a:gd name="T20" fmla="+- 0 2198 2196"/>
                              <a:gd name="T21" fmla="*/ T20 w 1430"/>
                              <a:gd name="T22" fmla="+- 0 4513 1728"/>
                              <a:gd name="T23" fmla="*/ 4513 h 3002"/>
                              <a:gd name="T24" fmla="+- 0 2214 2196"/>
                              <a:gd name="T25" fmla="*/ T24 w 1430"/>
                              <a:gd name="T26" fmla="+- 0 4568 1728"/>
                              <a:gd name="T27" fmla="*/ 4568 h 3002"/>
                              <a:gd name="T28" fmla="+- 0 2259 2196"/>
                              <a:gd name="T29" fmla="*/ T28 w 1430"/>
                              <a:gd name="T30" fmla="+- 0 4642 1728"/>
                              <a:gd name="T31" fmla="*/ 4642 h 3002"/>
                              <a:gd name="T32" fmla="+- 0 2309 2196"/>
                              <a:gd name="T33" fmla="*/ T32 w 1430"/>
                              <a:gd name="T34" fmla="+- 0 4686 1728"/>
                              <a:gd name="T35" fmla="*/ 4686 h 3002"/>
                              <a:gd name="T36" fmla="+- 0 2349 2196"/>
                              <a:gd name="T37" fmla="*/ T36 w 1430"/>
                              <a:gd name="T38" fmla="+- 0 4708 1728"/>
                              <a:gd name="T39" fmla="*/ 4708 h 3002"/>
                              <a:gd name="T40" fmla="+- 0 2416 2196"/>
                              <a:gd name="T41" fmla="*/ T40 w 1430"/>
                              <a:gd name="T42" fmla="+- 0 4727 1728"/>
                              <a:gd name="T43" fmla="*/ 4727 h 3002"/>
                              <a:gd name="T44" fmla="+- 0 3371 2196"/>
                              <a:gd name="T45" fmla="*/ T44 w 1430"/>
                              <a:gd name="T46" fmla="+- 0 4729 1728"/>
                              <a:gd name="T47" fmla="*/ 4729 h 3002"/>
                              <a:gd name="T48" fmla="+- 0 3397 2196"/>
                              <a:gd name="T49" fmla="*/ T48 w 1430"/>
                              <a:gd name="T50" fmla="+- 0 4728 1728"/>
                              <a:gd name="T51" fmla="*/ 4728 h 3002"/>
                              <a:gd name="T52" fmla="+- 0 3521 2196"/>
                              <a:gd name="T53" fmla="*/ T52 w 1430"/>
                              <a:gd name="T54" fmla="+- 0 4679 1728"/>
                              <a:gd name="T55" fmla="*/ 4679 h 3002"/>
                              <a:gd name="T56" fmla="+- 0 2379 2196"/>
                              <a:gd name="T57" fmla="*/ T56 w 1430"/>
                              <a:gd name="T58" fmla="+- 0 4667 1728"/>
                              <a:gd name="T59" fmla="*/ 4667 h 3002"/>
                              <a:gd name="T60" fmla="+- 0 2271 2196"/>
                              <a:gd name="T61" fmla="*/ T60 w 1430"/>
                              <a:gd name="T62" fmla="+- 0 4573 1728"/>
                              <a:gd name="T63" fmla="*/ 4573 h 3002"/>
                              <a:gd name="T64" fmla="+- 0 2246 2196"/>
                              <a:gd name="T65" fmla="*/ T64 w 1430"/>
                              <a:gd name="T66" fmla="+- 0 4494 1728"/>
                              <a:gd name="T67" fmla="*/ 4494 h 3002"/>
                              <a:gd name="T68" fmla="+- 0 2245 2196"/>
                              <a:gd name="T69" fmla="*/ T68 w 1430"/>
                              <a:gd name="T70" fmla="+- 0 1983 1728"/>
                              <a:gd name="T71" fmla="*/ 1983 h 3002"/>
                              <a:gd name="T72" fmla="+- 0 2246 2196"/>
                              <a:gd name="T73" fmla="*/ T72 w 1430"/>
                              <a:gd name="T74" fmla="+- 0 1961 1728"/>
                              <a:gd name="T75" fmla="*/ 1961 h 3002"/>
                              <a:gd name="T76" fmla="+- 0 2250 2196"/>
                              <a:gd name="T77" fmla="*/ T76 w 1430"/>
                              <a:gd name="T78" fmla="+- 0 1941 1728"/>
                              <a:gd name="T79" fmla="*/ 1941 h 3002"/>
                              <a:gd name="T80" fmla="+- 0 2275 2196"/>
                              <a:gd name="T81" fmla="*/ T80 w 1430"/>
                              <a:gd name="T82" fmla="+- 0 1877 1728"/>
                              <a:gd name="T83" fmla="*/ 1877 h 3002"/>
                              <a:gd name="T84" fmla="+- 0 2321 2196"/>
                              <a:gd name="T85" fmla="*/ T84 w 1430"/>
                              <a:gd name="T86" fmla="+- 0 1824 1728"/>
                              <a:gd name="T87" fmla="*/ 1824 h 3002"/>
                              <a:gd name="T88" fmla="+- 0 2345 2196"/>
                              <a:gd name="T89" fmla="*/ T88 w 1430"/>
                              <a:gd name="T90" fmla="+- 0 1807 1728"/>
                              <a:gd name="T91" fmla="*/ 1807 h 3002"/>
                              <a:gd name="T92" fmla="+- 0 2396 2196"/>
                              <a:gd name="T93" fmla="*/ T92 w 1430"/>
                              <a:gd name="T94" fmla="+- 0 1786 1728"/>
                              <a:gd name="T95" fmla="*/ 1786 h 3002"/>
                              <a:gd name="T96" fmla="+- 0 2452 2196"/>
                              <a:gd name="T97" fmla="*/ T96 w 1430"/>
                              <a:gd name="T98" fmla="+- 0 1777 1728"/>
                              <a:gd name="T99" fmla="*/ 1777 h 3002"/>
                              <a:gd name="T100" fmla="+- 0 3518 2196"/>
                              <a:gd name="T101" fmla="*/ T100 w 1430"/>
                              <a:gd name="T102" fmla="+- 0 1775 1728"/>
                              <a:gd name="T103" fmla="*/ 1775 h 3002"/>
                              <a:gd name="T104" fmla="+- 0 3383 2196"/>
                              <a:gd name="T105" fmla="*/ T104 w 1430"/>
                              <a:gd name="T106" fmla="+- 0 1728 1728"/>
                              <a:gd name="T107" fmla="*/ 1728 h 3002"/>
                              <a:gd name="T108" fmla="+- 0 3371 2196"/>
                              <a:gd name="T109" fmla="*/ T108 w 1430"/>
                              <a:gd name="T110" fmla="+- 0 1777 1728"/>
                              <a:gd name="T111" fmla="*/ 1777 h 3002"/>
                              <a:gd name="T112" fmla="+- 0 3392 2196"/>
                              <a:gd name="T113" fmla="*/ T112 w 1430"/>
                              <a:gd name="T114" fmla="+- 0 1779 1728"/>
                              <a:gd name="T115" fmla="*/ 1779 h 3002"/>
                              <a:gd name="T116" fmla="+- 0 3520 2196"/>
                              <a:gd name="T117" fmla="*/ T116 w 1430"/>
                              <a:gd name="T118" fmla="+- 0 1843 1728"/>
                              <a:gd name="T119" fmla="*/ 1843 h 3002"/>
                              <a:gd name="T120" fmla="+- 0 3575 2196"/>
                              <a:gd name="T121" fmla="*/ T120 w 1430"/>
                              <a:gd name="T122" fmla="+- 0 1973 1728"/>
                              <a:gd name="T123" fmla="*/ 1973 h 3002"/>
                              <a:gd name="T124" fmla="+- 0 3576 2196"/>
                              <a:gd name="T125" fmla="*/ T124 w 1430"/>
                              <a:gd name="T126" fmla="+- 0 4474 1728"/>
                              <a:gd name="T127" fmla="*/ 4474 h 3002"/>
                              <a:gd name="T128" fmla="+- 0 3575 2196"/>
                              <a:gd name="T129" fmla="*/ T128 w 1430"/>
                              <a:gd name="T130" fmla="+- 0 4495 1728"/>
                              <a:gd name="T131" fmla="*/ 4495 h 3002"/>
                              <a:gd name="T132" fmla="+- 0 3512 2196"/>
                              <a:gd name="T133" fmla="*/ T132 w 1430"/>
                              <a:gd name="T134" fmla="+- 0 4623 1728"/>
                              <a:gd name="T135" fmla="*/ 4623 h 3002"/>
                              <a:gd name="T136" fmla="+- 0 3380 2196"/>
                              <a:gd name="T137" fmla="*/ T136 w 1430"/>
                              <a:gd name="T138" fmla="+- 0 4679 1728"/>
                              <a:gd name="T139" fmla="*/ 4679 h 3002"/>
                              <a:gd name="T140" fmla="+- 0 3530 2196"/>
                              <a:gd name="T141" fmla="*/ T140 w 1430"/>
                              <a:gd name="T142" fmla="+- 0 4673 1728"/>
                              <a:gd name="T143" fmla="*/ 4673 h 3002"/>
                              <a:gd name="T144" fmla="+- 0 3611 2196"/>
                              <a:gd name="T145" fmla="*/ T144 w 1430"/>
                              <a:gd name="T146" fmla="+- 0 4559 1728"/>
                              <a:gd name="T147" fmla="*/ 4559 h 3002"/>
                              <a:gd name="T148" fmla="+- 0 3625 2196"/>
                              <a:gd name="T149" fmla="*/ T148 w 1430"/>
                              <a:gd name="T150" fmla="+- 0 1969 1728"/>
                              <a:gd name="T151" fmla="*/ 1969 h 3002"/>
                              <a:gd name="T152" fmla="+- 0 3606 2196"/>
                              <a:gd name="T153" fmla="*/ T152 w 1430"/>
                              <a:gd name="T154" fmla="+- 0 1885 1728"/>
                              <a:gd name="T155" fmla="*/ 1885 h 3002"/>
                              <a:gd name="T156" fmla="+- 0 3520 2196"/>
                              <a:gd name="T157" fmla="*/ T156 w 1430"/>
                              <a:gd name="T158" fmla="+- 0 1777 1728"/>
                              <a:gd name="T159" fmla="*/ 1777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1"/>
                                </a:lnTo>
                                <a:lnTo>
                                  <a:pt x="117" y="41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9"/>
                                </a:lnTo>
                                <a:lnTo>
                                  <a:pt x="18" y="2840"/>
                                </a:lnTo>
                                <a:lnTo>
                                  <a:pt x="37" y="2879"/>
                                </a:lnTo>
                                <a:lnTo>
                                  <a:pt x="63" y="2914"/>
                                </a:lnTo>
                                <a:lnTo>
                                  <a:pt x="94" y="2944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80"/>
                                </a:lnTo>
                                <a:lnTo>
                                  <a:pt x="186" y="2992"/>
                                </a:lnTo>
                                <a:lnTo>
                                  <a:pt x="220" y="2999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2"/>
                                </a:lnTo>
                                <a:lnTo>
                                  <a:pt x="1325" y="2951"/>
                                </a:lnTo>
                                <a:lnTo>
                                  <a:pt x="254" y="2951"/>
                                </a:lnTo>
                                <a:lnTo>
                                  <a:pt x="183" y="2939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7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8"/>
                                </a:lnTo>
                                <a:lnTo>
                                  <a:pt x="49" y="255"/>
                                </a:lnTo>
                                <a:lnTo>
                                  <a:pt x="50" y="245"/>
                                </a:lnTo>
                                <a:lnTo>
                                  <a:pt x="50" y="233"/>
                                </a:lnTo>
                                <a:lnTo>
                                  <a:pt x="52" y="223"/>
                                </a:lnTo>
                                <a:lnTo>
                                  <a:pt x="54" y="213"/>
                                </a:lnTo>
                                <a:lnTo>
                                  <a:pt x="64" y="178"/>
                                </a:lnTo>
                                <a:lnTo>
                                  <a:pt x="79" y="149"/>
                                </a:lnTo>
                                <a:lnTo>
                                  <a:pt x="99" y="122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7"/>
                                </a:lnTo>
                                <a:lnTo>
                                  <a:pt x="200" y="58"/>
                                </a:lnTo>
                                <a:lnTo>
                                  <a:pt x="227" y="52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7"/>
                                </a:lnTo>
                                <a:lnTo>
                                  <a:pt x="1259" y="14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1"/>
                                </a:lnTo>
                                <a:lnTo>
                                  <a:pt x="1196" y="51"/>
                                </a:lnTo>
                                <a:lnTo>
                                  <a:pt x="1267" y="72"/>
                                </a:lnTo>
                                <a:lnTo>
                                  <a:pt x="1324" y="115"/>
                                </a:lnTo>
                                <a:lnTo>
                                  <a:pt x="1363" y="174"/>
                                </a:lnTo>
                                <a:lnTo>
                                  <a:pt x="1379" y="245"/>
                                </a:lnTo>
                                <a:lnTo>
                                  <a:pt x="1380" y="255"/>
                                </a:lnTo>
                                <a:lnTo>
                                  <a:pt x="1380" y="2746"/>
                                </a:lnTo>
                                <a:lnTo>
                                  <a:pt x="1379" y="2757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8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5"/>
                                </a:lnTo>
                                <a:lnTo>
                                  <a:pt x="1184" y="2951"/>
                                </a:lnTo>
                                <a:lnTo>
                                  <a:pt x="1325" y="2951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9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6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04"/>
                        <wps:cNvSpPr>
                          <a:spLocks/>
                        </wps:cNvSpPr>
                        <wps:spPr bwMode="auto">
                          <a:xfrm>
                            <a:off x="2196" y="4706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707 4707"/>
                              <a:gd name="T3" fmla="*/ 4707 h 662"/>
                              <a:gd name="T4" fmla="+- 0 2246 2196"/>
                              <a:gd name="T5" fmla="*/ T4 w 1430"/>
                              <a:gd name="T6" fmla="+- 0 4733 4707"/>
                              <a:gd name="T7" fmla="*/ 4733 h 662"/>
                              <a:gd name="T8" fmla="+- 0 2201 2196"/>
                              <a:gd name="T9" fmla="*/ T8 w 1430"/>
                              <a:gd name="T10" fmla="+- 0 4798 4707"/>
                              <a:gd name="T11" fmla="*/ 4798 h 662"/>
                              <a:gd name="T12" fmla="+- 0 2196 2196"/>
                              <a:gd name="T13" fmla="*/ T12 w 1430"/>
                              <a:gd name="T14" fmla="+- 0 5255 4707"/>
                              <a:gd name="T15" fmla="*/ 5255 h 662"/>
                              <a:gd name="T16" fmla="+- 0 2206 2196"/>
                              <a:gd name="T17" fmla="*/ T16 w 1430"/>
                              <a:gd name="T18" fmla="+- 0 5292 4707"/>
                              <a:gd name="T19" fmla="*/ 5292 h 662"/>
                              <a:gd name="T20" fmla="+- 0 2221 2196"/>
                              <a:gd name="T21" fmla="*/ T20 w 1430"/>
                              <a:gd name="T22" fmla="+- 0 5318 4707"/>
                              <a:gd name="T23" fmla="*/ 5318 h 662"/>
                              <a:gd name="T24" fmla="+- 0 2243 2196"/>
                              <a:gd name="T25" fmla="*/ T24 w 1430"/>
                              <a:gd name="T26" fmla="+- 0 5340 4707"/>
                              <a:gd name="T27" fmla="*/ 5340 h 662"/>
                              <a:gd name="T28" fmla="+- 0 2263 2196"/>
                              <a:gd name="T29" fmla="*/ T28 w 1430"/>
                              <a:gd name="T30" fmla="+- 0 5353 4707"/>
                              <a:gd name="T31" fmla="*/ 5353 h 662"/>
                              <a:gd name="T32" fmla="+- 0 2292 2196"/>
                              <a:gd name="T33" fmla="*/ T32 w 1430"/>
                              <a:gd name="T34" fmla="+- 0 5364 4707"/>
                              <a:gd name="T35" fmla="*/ 5364 h 662"/>
                              <a:gd name="T36" fmla="+- 0 2322 2196"/>
                              <a:gd name="T37" fmla="*/ T36 w 1430"/>
                              <a:gd name="T38" fmla="+- 0 5368 4707"/>
                              <a:gd name="T39" fmla="*/ 5368 h 662"/>
                              <a:gd name="T40" fmla="+- 0 3526 2196"/>
                              <a:gd name="T41" fmla="*/ T40 w 1430"/>
                              <a:gd name="T42" fmla="+- 0 5365 4707"/>
                              <a:gd name="T43" fmla="*/ 5365 h 662"/>
                              <a:gd name="T44" fmla="+- 0 3594 2196"/>
                              <a:gd name="T45" fmla="*/ T44 w 1430"/>
                              <a:gd name="T46" fmla="+- 0 5325 4707"/>
                              <a:gd name="T47" fmla="*/ 5325 h 662"/>
                              <a:gd name="T48" fmla="+- 0 2322 2196"/>
                              <a:gd name="T49" fmla="*/ T48 w 1430"/>
                              <a:gd name="T50" fmla="+- 0 5319 4707"/>
                              <a:gd name="T51" fmla="*/ 5319 h 662"/>
                              <a:gd name="T52" fmla="+- 0 2276 2196"/>
                              <a:gd name="T53" fmla="*/ T52 w 1430"/>
                              <a:gd name="T54" fmla="+- 0 5303 4707"/>
                              <a:gd name="T55" fmla="*/ 5303 h 662"/>
                              <a:gd name="T56" fmla="+- 0 2249 2196"/>
                              <a:gd name="T57" fmla="*/ T56 w 1430"/>
                              <a:gd name="T58" fmla="+- 0 5263 4707"/>
                              <a:gd name="T59" fmla="*/ 5263 h 662"/>
                              <a:gd name="T60" fmla="+- 0 2245 2196"/>
                              <a:gd name="T61" fmla="*/ T60 w 1430"/>
                              <a:gd name="T62" fmla="+- 0 5248 4707"/>
                              <a:gd name="T63" fmla="*/ 5248 h 662"/>
                              <a:gd name="T64" fmla="+- 0 2246 2196"/>
                              <a:gd name="T65" fmla="*/ T64 w 1430"/>
                              <a:gd name="T66" fmla="+- 0 4824 4707"/>
                              <a:gd name="T67" fmla="*/ 4824 h 662"/>
                              <a:gd name="T68" fmla="+- 0 2252 2196"/>
                              <a:gd name="T69" fmla="*/ T68 w 1430"/>
                              <a:gd name="T70" fmla="+- 0 4803 4707"/>
                              <a:gd name="T71" fmla="*/ 4803 h 662"/>
                              <a:gd name="T72" fmla="+- 0 2261 2196"/>
                              <a:gd name="T73" fmla="*/ T72 w 1430"/>
                              <a:gd name="T74" fmla="+- 0 4787 4707"/>
                              <a:gd name="T75" fmla="*/ 4787 h 662"/>
                              <a:gd name="T76" fmla="+- 0 2274 2196"/>
                              <a:gd name="T77" fmla="*/ T76 w 1430"/>
                              <a:gd name="T78" fmla="+- 0 4774 4707"/>
                              <a:gd name="T79" fmla="*/ 4774 h 662"/>
                              <a:gd name="T80" fmla="+- 0 2287 2196"/>
                              <a:gd name="T81" fmla="*/ T80 w 1430"/>
                              <a:gd name="T82" fmla="+- 0 4765 4707"/>
                              <a:gd name="T83" fmla="*/ 4765 h 662"/>
                              <a:gd name="T84" fmla="+- 0 2311 2196"/>
                              <a:gd name="T85" fmla="*/ T84 w 1430"/>
                              <a:gd name="T86" fmla="+- 0 4756 4707"/>
                              <a:gd name="T87" fmla="*/ 4756 h 662"/>
                              <a:gd name="T88" fmla="+- 0 3583 2196"/>
                              <a:gd name="T89" fmla="*/ T88 w 1430"/>
                              <a:gd name="T90" fmla="+- 0 4739 4707"/>
                              <a:gd name="T91" fmla="*/ 4739 h 662"/>
                              <a:gd name="T92" fmla="+- 0 3510 2196"/>
                              <a:gd name="T93" fmla="*/ T92 w 1430"/>
                              <a:gd name="T94" fmla="+- 0 4708 4707"/>
                              <a:gd name="T95" fmla="*/ 4708 h 662"/>
                              <a:gd name="T96" fmla="+- 0 3597 2196"/>
                              <a:gd name="T97" fmla="*/ T96 w 1430"/>
                              <a:gd name="T98" fmla="+- 0 4756 4707"/>
                              <a:gd name="T99" fmla="*/ 4756 h 662"/>
                              <a:gd name="T100" fmla="+- 0 2323 2196"/>
                              <a:gd name="T101" fmla="*/ T100 w 1430"/>
                              <a:gd name="T102" fmla="+- 0 4757 4707"/>
                              <a:gd name="T103" fmla="*/ 4757 h 662"/>
                              <a:gd name="T104" fmla="+- 0 3516 2196"/>
                              <a:gd name="T105" fmla="*/ T104 w 1430"/>
                              <a:gd name="T106" fmla="+- 0 4759 4707"/>
                              <a:gd name="T107" fmla="*/ 4759 h 662"/>
                              <a:gd name="T108" fmla="+- 0 3557 2196"/>
                              <a:gd name="T109" fmla="*/ T108 w 1430"/>
                              <a:gd name="T110" fmla="+- 0 4784 4707"/>
                              <a:gd name="T111" fmla="*/ 4784 h 662"/>
                              <a:gd name="T112" fmla="+- 0 3575 2196"/>
                              <a:gd name="T113" fmla="*/ T112 w 1430"/>
                              <a:gd name="T114" fmla="+- 0 4828 4707"/>
                              <a:gd name="T115" fmla="*/ 4828 h 662"/>
                              <a:gd name="T116" fmla="+- 0 3576 2196"/>
                              <a:gd name="T117" fmla="*/ T116 w 1430"/>
                              <a:gd name="T118" fmla="+- 0 5242 4707"/>
                              <a:gd name="T119" fmla="*/ 5242 h 662"/>
                              <a:gd name="T120" fmla="+- 0 3564 2196"/>
                              <a:gd name="T121" fmla="*/ T120 w 1430"/>
                              <a:gd name="T122" fmla="+- 0 5281 4707"/>
                              <a:gd name="T123" fmla="*/ 5281 h 662"/>
                              <a:gd name="T124" fmla="+- 0 3529 2196"/>
                              <a:gd name="T125" fmla="*/ T124 w 1430"/>
                              <a:gd name="T126" fmla="+- 0 5312 4707"/>
                              <a:gd name="T127" fmla="*/ 5312 h 662"/>
                              <a:gd name="T128" fmla="+- 0 3498 2196"/>
                              <a:gd name="T129" fmla="*/ T128 w 1430"/>
                              <a:gd name="T130" fmla="+- 0 5319 4707"/>
                              <a:gd name="T131" fmla="*/ 5319 h 662"/>
                              <a:gd name="T132" fmla="+- 0 3615 2196"/>
                              <a:gd name="T133" fmla="*/ T132 w 1430"/>
                              <a:gd name="T134" fmla="+- 0 5292 4707"/>
                              <a:gd name="T135" fmla="*/ 5292 h 662"/>
                              <a:gd name="T136" fmla="+- 0 3625 2196"/>
                              <a:gd name="T137" fmla="*/ T136 w 1430"/>
                              <a:gd name="T138" fmla="+- 0 4819 4707"/>
                              <a:gd name="T139" fmla="*/ 4819 h 662"/>
                              <a:gd name="T140" fmla="+- 0 3608 2196"/>
                              <a:gd name="T141" fmla="*/ T140 w 1430"/>
                              <a:gd name="T142" fmla="+- 0 4770 4707"/>
                              <a:gd name="T143" fmla="*/ 4770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8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8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0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2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5"/>
                                </a:lnTo>
                                <a:lnTo>
                                  <a:pt x="1309" y="610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2"/>
                                </a:lnTo>
                                <a:lnTo>
                                  <a:pt x="1427" y="100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61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599" y="4961"/>
                            <a:ext cx="842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2439" y="1928"/>
                            <a:ext cx="105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1237"/>
                            <a:ext cx="1064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73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56" style="position:absolute;margin-left:66.5pt;margin-top:17.8pt;width:479pt;height:269pt;z-index:-251637760;mso-wrap-distance-left:0;mso-wrap-distance-right:0;mso-position-horizontal-relative:page;mso-position-vertical-relative:text" coordorigin="1329,349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">
                <v:shape id="Picture 95" o:spid="_x0000_s1057" type="#_x0000_t75" style="position:absolute;left:5540;top:1791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">
                  <v:imagedata r:id="rId78" o:title=""/>
                </v:shape>
                <v:shape id="AutoShape 96" o:spid="_x0000_s1058" style="position:absolute;left:3696;top:948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" path="m6209,l154,,105,8,62,31,28,66,6,111,2,125,,141,,693r2,14l7,723r5,14l21,754r10,15l43,782r13,14l68,804r14,7l98,820r19,6l137,829r18,l6211,829r16,-2l6273,808r35,-28l155,780r-34,-5l92,759,69,735,54,705,52,695,49,675r,-520l50,143r2,-11l62,103r6,-8l74,88r8,-9l89,73r8,-6l106,63r13,-7l130,53r12,-2l156,49r6150,l6298,39,6257,13,6209,xm6306,49r-112,l6206,51r11,1l6248,65r25,21l6291,113r8,32l6300,155r,520l6299,687r-1,10l6285,729r-21,25l6237,771r-33,8l6193,780r115,l6311,778r26,-41l6349,689r,-551l6346,123,6328,76,6306,49xe" fillcolor="#1d5b3c" stroked="f">
                  <v:path arrowok="t" o:connecttype="custom" o:connectlocs="154,948;62,979;6,1059;0,1089;2,1655;12,1685;31,1717;56,1744;82,1759;117,1774;155,1777;6227,1775;6308,1728;121,1723;69,1683;52,1643;49,1103;52,1080;68,1043;82,1027;97,1015;119,1004;142,999;6306,997;6257,961;6306,997;6206,999;6248,1013;6291,1061;6300,1103;6299,1635;6285,1677;6237,1719;6193,1728;6311,1726;6349,1637;6346,1071;6306,997" o:connectangles="0,0,0,0,0,0,0,0,0,0,0,0,0,0,0,0,0,0,0,0,0,0,0,0,0,0,0,0,0,0,0,0,0,0,0,0,0,0"/>
                </v:shape>
                <v:shape id="Picture 97" o:spid="_x0000_s1059" type="#_x0000_t75" style="position:absolute;left:4624;top:4777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">
                  <v:imagedata r:id="rId79" o:title=""/>
                </v:shape>
                <v:shape id="AutoShape 98" o:spid="_x0000_s1060" style="position:absolute;left:3696;top:1728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" path="m5858,l516,,441,6,369,21,301,47,238,82r-58,43l128,176,84,233,49,296,22,365,6,438,2,465,,490,,2512r2,26l10,2589r23,78l67,2741r46,67l169,2867r19,17l208,2898r69,45l353,2975r81,20l516,3001r5317,l5860,3000r26,-2l5960,2985r70,-23l6053,2951r-5537,l441,2945r-72,-17l302,2899r-61,-38l186,2814r-47,-55l100,2697,72,2628,55,2555r-3,-24l50,2508r-1,-24l49,517r2,-27l52,468r7,-45l80,352r31,-67l152,225r51,-54l220,156r18,-14l302,102,370,74,442,56r75,-7l6051,49,6004,29,5933,10,5858,xm6051,49r-218,l5857,51r24,2l5955,66r69,25l6088,126r58,44l6195,223r42,60l6268,349r21,70l6299,493r1,24l6300,2484r-1,28l6298,2532r-15,75l6258,2676r-35,64l6179,2797r-52,50l6068,2888r-66,32l5931,2941r-75,10l6053,2951r42,-21l6154,2889r54,-49l6253,2785r38,-62l6320,2656r20,-71l6349,2512r,-2022l6347,463r-13,-74l6311,319r-33,-65l6237,195r-49,-53l6133,96,6071,58r-20,-9xe" fillcolor="#1d5b3c" stroked="f">
                  <v:path arrowok="t" o:connecttype="custom" o:connectlocs="516,1728;369,1749;238,1810;128,1904;49,2024;6,2166;0,2218;2,4266;33,4395;113,4536;188,4612;277,4671;434,4723;5833,4729;5886,4726;6030,4690;516,4679;369,4656;241,4589;139,4487;72,4356;52,4259;49,4212;51,2218;59,2151;111,2013;203,1899;238,1870;370,1802;517,1777;6004,1757;5858,1728;5833,1777;5881,1781;6024,1819;6146,1898;6237,2011;6289,2147;6300,2245;6299,4240;6283,4335;6223,4468;6127,4575;6002,4648;5856,4679;6095,4658;6208,4568;6291,4451;6340,4313;6349,2218;6334,2117;6278,1982;6188,1870;6071,1786" o:connectangles="0,0,0,0,0,0,0,0,0,0,0,0,0,0,0,0,0,0,0,0,0,0,0,0,0,0,0,0,0,0,0,0,0,0,0,0,0,0,0,0,0,0,0,0,0,0,0,0,0,0,0,0,0,0"/>
                </v:shape>
                <v:shape id="AutoShape 99" o:spid="_x0000_s1061" style="position:absolute;left:3696;top:4706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" path="m6223,l125,,85,7,50,26,23,54,5,91,,115,,548r2,13l10,585r8,15l25,611r9,11l47,633r9,7l67,646r14,7l96,657r15,3l126,661r6110,l6250,658r37,-14l6318,618r4,-6l126,612r-24,-5l80,596,64,579,53,556r-3,-7l49,541r,-414l50,117r3,-14l56,96,60,84,70,75r8,-8l84,62r7,-4l103,54r12,-5l6321,49,6307,32,6273,10,6234,1,6223,xm6321,49l115,49r12,1l6232,50r8,2l6262,61r19,16l6294,98r5,23l6300,127r,408l6298,552r-10,22l6273,593r-20,12l6229,610r-7,2l6322,612r17,-27l6349,546r,-434l6347,100,6332,63,6321,49xe" fillcolor="#1d5b3c" stroked="f">
                  <v:path arrowok="t" o:connecttype="custom" o:connectlocs="125,4707;50,4733;5,4798;0,5255;10,5292;25,5318;47,5340;67,5353;96,5364;126,5368;6250,5365;6318,5325;126,5319;80,5303;53,5263;49,5248;50,4824;56,4803;70,4782;84,4769;103,4761;6321,4756;6273,4717;6223,4707;115,4756;6232,4757;6262,4768;6294,4805;6300,4834;6298,5259;6273,5300;6229,5317;6322,5319;6349,5253;6347,4807;6321,4756" o:connectangles="0,0,0,0,0,0,0,0,0,0,0,0,0,0,0,0,0,0,0,0,0,0,0,0,0,0,0,0,0,0,0,0,0,0,0,0"/>
                </v:shape>
                <v:shape id="Picture 100" o:spid="_x0000_s1062" type="#_x0000_t75" style="position:absolute;left:4782;top:1170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">
                  <v:imagedata r:id="rId80" o:title=""/>
                </v:shape>
                <v:shape id="Picture 101" o:spid="_x0000_s1063" type="#_x0000_t75" style="position:absolute;left:8539;top:4757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">
                  <v:imagedata r:id="rId81" o:title=""/>
                </v:shape>
                <v:shape id="AutoShape 102" o:spid="_x0000_s1064" style="position:absolute;left:2196;top:948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" path="m1289,l154,,105,8,62,31,28,66,6,111,2,125,,141,,693r2,14l7,723r5,14l21,754r10,15l43,782r13,14l68,804r14,7l98,820r19,6l137,829r18,l1291,829r16,-2l1353,808r35,-28l155,780r-34,-5l92,759,69,735,54,705,52,695,49,675r,-520l50,143r2,-11l62,103r6,-8l74,88r8,-9l89,73r8,-6l106,63r13,-7l130,53r12,-2l156,49r1230,l1378,39,1337,13,1289,xm1386,49r-112,l1286,51r11,1l1328,65r25,21l1371,113r8,32l1380,155r,520l1379,687r-1,10l1365,729r-21,25l1317,771r-33,8l1273,780r115,l1391,778r26,-41l1429,689r,-551l1426,123,1408,76,1386,49xe" fillcolor="#1d5b3c" stroked="f">
                  <v:path arrowok="t" o:connecttype="custom" o:connectlocs="154,948;62,979;6,1059;0,1089;2,1655;12,1685;31,1717;56,1744;82,1759;117,1774;155,1777;1307,1775;1388,1728;121,1723;69,1683;52,1643;49,1103;52,1080;68,1043;82,1027;97,1015;119,1004;142,999;1386,997;1337,961;1386,997;1286,999;1328,1013;1371,1061;1380,1103;1379,1635;1365,1677;1317,1719;1273,1728;1391,1726;1429,1637;1426,1071;1386,997" o:connectangles="0,0,0,0,0,0,0,0,0,0,0,0,0,0,0,0,0,0,0,0,0,0,0,0,0,0,0,0,0,0,0,0,0,0,0,0,0,0"/>
                </v:shape>
                <v:shape id="AutoShape 103" o:spid="_x0000_s1065" style="position:absolute;left:2196;top:1728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" path="m1187,l254,,182,11,117,41,63,87,23,147,2,217,1,229,,241,,2760r1,12l2,2785r3,14l18,2840r19,39l63,2914r31,30l113,2958r9,6l153,2980r33,12l220,2999r34,2l1175,3001r13,-1l1201,3000r72,-18l1325,2951r-1071,l183,2939r-62,-38l75,2845,52,2777r-2,-11l49,2758,49,255r1,-10l50,233r2,-10l54,213,64,178,79,149,99,122,125,96,140,84r9,-5l174,67r26,-9l227,52r29,-3l1324,49r-2,-2l1259,14,1187,xm1324,49r-149,l1186,51r10,l1267,72r57,43l1363,174r16,71l1380,255r,2491l1379,2757r,10l1358,2838r-42,57l1256,2935r-72,16l1325,2951r9,-6l1383,2894r32,-63l1429,2759r,-2518l1428,228r-18,-71l1374,96,1324,49xe" fillcolor="#1d5b3c" stroked="f">
                  <v:path arrowok="t" o:connecttype="custom" o:connectlocs="254,1728;117,1769;23,1875;1,1957;0,4488;2,4513;18,4568;63,4642;113,4686;153,4708;220,4727;1175,4729;1201,4728;1325,4679;183,4667;75,4573;50,4494;49,1983;50,1961;54,1941;79,1877;125,1824;149,1807;200,1786;256,1777;1322,1775;1187,1728;1175,1777;1196,1779;1324,1843;1379,1973;1380,4474;1379,4495;1316,4623;1184,4679;1334,4673;1415,4559;1429,1969;1410,1885;1324,1777" o:connectangles="0,0,0,0,0,0,0,0,0,0,0,0,0,0,0,0,0,0,0,0,0,0,0,0,0,0,0,0,0,0,0,0,0,0,0,0,0,0,0,0"/>
                </v:shape>
                <v:shape id="AutoShape 104" o:spid="_x0000_s1066" style="position:absolute;left:2196;top:4706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" path="m1303,l125,,84,7,50,26,23,54,5,91,,115,,548r2,13l10,585r8,15l25,611r9,11l47,633r9,7l67,646r14,7l96,657r15,3l126,661r1190,l1330,658r37,-14l1398,618r4,-6l126,612r-24,-5l80,596,64,579,53,556r-3,-7l49,541r,-414l50,117r3,-14l56,96,62,86r3,-6l70,75r8,-8l84,62r7,-4l103,54r12,-5l1401,49,1387,32,1353,10,1314,1,1303,xm1401,49l115,49r12,1l1312,50r8,2l1342,61r19,16l1374,98r5,23l1380,128r,407l1378,552r-10,22l1353,593r-20,12l1309,610r-7,2l1402,612r17,-27l1429,546r,-434l1427,100,1412,63,1401,49xe" fillcolor="#1d5b3c" stroked="f">
                  <v:path arrowok="t" o:connecttype="custom" o:connectlocs="125,4707;50,4733;5,4798;0,5255;10,5292;25,5318;47,5340;67,5353;96,5364;126,5368;1330,5365;1398,5325;126,5319;80,5303;53,5263;49,5248;50,4824;56,4803;65,4787;78,4774;91,4765;115,4756;1387,4739;1314,4708;1401,4756;127,4757;1320,4759;1361,4784;1379,4828;1380,5242;1368,5281;1333,5312;1302,5319;1419,5292;1429,4819;1412,4770" o:connectangles="0,0,0,0,0,0,0,0,0,0,0,0,0,0,0,0,0,0,0,0,0,0,0,0,0,0,0,0,0,0,0,0,0,0,0,0"/>
                </v:shape>
                <v:rect id="Rectangle 105" o:spid="_x0000_s1067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" filled="f" strokeweight="1.02pt"/>
                <v:shape id="Text Box 106" o:spid="_x0000_s1068" type="#_x0000_t202" style="position:absolute;left:5595;top:4961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07" o:spid="_x0000_s1069" type="#_x0000_t202" style="position:absolute;left:2599;top:4961;width:842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08" o:spid="_x0000_s1070" type="#_x0000_t202" style="position:absolute;left:2439;top:1928;width:1050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09" o:spid="_x0000_s1071" type="#_x0000_t202" style="position:absolute;left:2495;top:1237;width:106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10" o:spid="_x0000_s1072" type="#_x0000_t202" style="position:absolute;left:5610;top:373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82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ge">
                  <wp:posOffset>1126490</wp:posOffset>
                </wp:positionV>
                <wp:extent cx="6096000" cy="3429000"/>
                <wp:effectExtent l="8890" t="2540" r="635" b="6985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1774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4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7" y="1904"/>
                            <a:ext cx="2999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1784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2"/>
                                <w:ind w:left="17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Number of applications using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7933"/>
                                </w:tabs>
                                <w:spacing w:before="189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 xml:space="preserve">3000  </w:t>
                              </w:r>
                              <w:r>
                                <w:rPr>
                                  <w:color w:val="585858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9"/>
                                  <w:sz w:val="10"/>
                                  <w:u w:val="single" w:color="D8D8D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sz w:val="10"/>
                                  <w:u w:val="single" w:color="D8D8D8"/>
                                </w:rPr>
                                <w:tab/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0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2500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1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2000</w:t>
                              </w:r>
                            </w:p>
                            <w:p w:rsidR="008A5AE7" w:rsidRDefault="008A5AE7" w:rsidP="008A5AE7">
                              <w:pPr>
                                <w:spacing w:before="9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8053"/>
                                </w:tabs>
                                <w:spacing w:line="291" w:lineRule="exact"/>
                                <w:ind w:left="387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>1500</w:t>
                              </w: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24"/>
                                </w:rPr>
                                <w:t>+27%</w:t>
                              </w:r>
                            </w:p>
                            <w:p w:rsidR="008A5AE7" w:rsidRDefault="008A5AE7" w:rsidP="008A5AE7">
                              <w:pPr>
                                <w:spacing w:line="193" w:lineRule="exact"/>
                                <w:ind w:left="7925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in</w:t>
                              </w:r>
                            </w:p>
                            <w:p w:rsidR="008A5AE7" w:rsidRDefault="008A5AE7" w:rsidP="008A5AE7">
                              <w:pPr>
                                <w:spacing w:line="56" w:lineRule="exact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1000</w:t>
                              </w:r>
                            </w:p>
                            <w:p w:rsidR="008A5AE7" w:rsidRDefault="008A5AE7" w:rsidP="008A5AE7">
                              <w:pPr>
                                <w:spacing w:line="185" w:lineRule="exact"/>
                                <w:ind w:left="7927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8222"/>
                                </w:tabs>
                                <w:spacing w:line="216" w:lineRule="exact"/>
                                <w:ind w:left="39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500</w:t>
                              </w:r>
                              <w:r>
                                <w:rPr>
                                  <w:color w:val="585858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18"/>
                                </w:rPr>
                                <w:t>vs.</w:t>
                              </w:r>
                            </w:p>
                            <w:p w:rsidR="008A5AE7" w:rsidRDefault="008A5AE7" w:rsidP="008A5AE7">
                              <w:pPr>
                                <w:spacing w:line="210" w:lineRule="exact"/>
                                <w:ind w:left="7926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2021*</w:t>
                              </w:r>
                            </w:p>
                            <w:p w:rsidR="008A5AE7" w:rsidRDefault="008A5AE7" w:rsidP="008A5AE7">
                              <w:pPr>
                                <w:spacing w:line="109" w:lineRule="exact"/>
                                <w:ind w:right="1422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w w:val="99"/>
                                  <w:sz w:val="10"/>
                                </w:rPr>
                                <w:t>0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4963"/>
                                  <w:tab w:val="left" w:pos="5588"/>
                                  <w:tab w:val="left" w:pos="6215"/>
                                  <w:tab w:val="left" w:pos="6840"/>
                                  <w:tab w:val="left" w:pos="7465"/>
                                </w:tabs>
                                <w:spacing w:before="29"/>
                                <w:ind w:left="433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2017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2018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2019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2020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2021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ind w:left="7325" w:right="1623" w:firstLine="4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January to August</w:t>
                              </w:r>
                            </w:p>
                            <w:p w:rsidR="008A5AE7" w:rsidRDefault="008A5AE7" w:rsidP="008A5AE7">
                              <w:pPr>
                                <w:spacing w:before="2"/>
                                <w:ind w:left="590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85858"/>
                                  <w:sz w:val="16"/>
                                </w:rPr>
                                <w:t>Year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25"/>
                                <w:ind w:right="4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*Excluding June figures in 2021 and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73" style="position:absolute;margin-left:65.95pt;margin-top:88.7pt;width:480pt;height:270pt;z-index:-251642880;mso-position-horizontal-relative:page;mso-position-vertical-relative:page" coordorigin="1319,1774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">
                <v:shape id="Picture 83" o:spid="_x0000_s1074" type="#_x0000_t75" style="position:absolute;left:6287;top:1904;width:299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">
                  <v:imagedata r:id="rId84" o:title=""/>
                </v:shape>
                <v:shape id="Text Box 84" o:spid="_x0000_s1075" type="#_x0000_t202" style="position:absolute;left:1329;top:1784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2"/>
                          <w:ind w:left="175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Number of applications using</w:t>
                        </w:r>
                      </w:p>
                      <w:p w:rsidR="008A5AE7" w:rsidRDefault="008A5AE7" w:rsidP="008A5AE7">
                        <w:pPr>
                          <w:rPr>
                            <w:sz w:val="26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7933"/>
                          </w:tabs>
                          <w:spacing w:before="189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 xml:space="preserve">3000  </w:t>
                        </w:r>
                        <w:r>
                          <w:rPr>
                            <w:color w:val="585858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9"/>
                            <w:sz w:val="10"/>
                            <w:u w:val="single" w:color="D8D8D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sz w:val="10"/>
                            <w:u w:val="single" w:color="D8D8D8"/>
                          </w:rPr>
                          <w:tab/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0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2500</w:t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1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2000</w:t>
                        </w:r>
                      </w:p>
                      <w:p w:rsidR="008A5AE7" w:rsidRDefault="008A5AE7" w:rsidP="008A5AE7">
                        <w:pPr>
                          <w:spacing w:before="9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8053"/>
                          </w:tabs>
                          <w:spacing w:line="291" w:lineRule="exact"/>
                          <w:ind w:left="3872"/>
                          <w:rPr>
                            <w:sz w:val="24"/>
                          </w:rPr>
                        </w:pP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>1500</w:t>
                        </w: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24"/>
                          </w:rPr>
                          <w:t>+27%</w:t>
                        </w:r>
                      </w:p>
                      <w:p w:rsidR="008A5AE7" w:rsidRDefault="008A5AE7" w:rsidP="008A5AE7">
                        <w:pPr>
                          <w:spacing w:line="193" w:lineRule="exact"/>
                          <w:ind w:left="7925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in</w:t>
                        </w:r>
                      </w:p>
                      <w:p w:rsidR="008A5AE7" w:rsidRDefault="008A5AE7" w:rsidP="008A5AE7">
                        <w:pPr>
                          <w:spacing w:line="56" w:lineRule="exact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1000</w:t>
                        </w:r>
                      </w:p>
                      <w:p w:rsidR="008A5AE7" w:rsidRDefault="008A5AE7" w:rsidP="008A5AE7">
                        <w:pPr>
                          <w:spacing w:line="185" w:lineRule="exact"/>
                          <w:ind w:left="7927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2022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8222"/>
                          </w:tabs>
                          <w:spacing w:line="216" w:lineRule="exact"/>
                          <w:ind w:left="3929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500</w:t>
                        </w:r>
                        <w:r>
                          <w:rPr>
                            <w:color w:val="585858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18"/>
                          </w:rPr>
                          <w:t>vs.</w:t>
                        </w:r>
                      </w:p>
                      <w:p w:rsidR="008A5AE7" w:rsidRDefault="008A5AE7" w:rsidP="008A5AE7">
                        <w:pPr>
                          <w:spacing w:line="210" w:lineRule="exact"/>
                          <w:ind w:left="7926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2021*</w:t>
                        </w:r>
                      </w:p>
                      <w:p w:rsidR="008A5AE7" w:rsidRDefault="008A5AE7" w:rsidP="008A5AE7">
                        <w:pPr>
                          <w:spacing w:line="109" w:lineRule="exact"/>
                          <w:ind w:right="1422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w w:val="99"/>
                            <w:sz w:val="10"/>
                          </w:rPr>
                          <w:t>0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4963"/>
                            <w:tab w:val="left" w:pos="5588"/>
                            <w:tab w:val="left" w:pos="6215"/>
                            <w:tab w:val="left" w:pos="6840"/>
                            <w:tab w:val="left" w:pos="7465"/>
                          </w:tabs>
                          <w:spacing w:before="29"/>
                          <w:ind w:left="4338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2017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2018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2019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2020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2021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2022</w:t>
                        </w:r>
                      </w:p>
                      <w:p w:rsidR="008A5AE7" w:rsidRDefault="008A5AE7" w:rsidP="008A5AE7">
                        <w:pPr>
                          <w:ind w:left="7325" w:right="1623" w:firstLine="46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January to August</w:t>
                        </w:r>
                      </w:p>
                      <w:p w:rsidR="008A5AE7" w:rsidRDefault="008A5AE7" w:rsidP="008A5AE7">
                        <w:pPr>
                          <w:spacing w:before="2"/>
                          <w:ind w:left="5906"/>
                          <w:rPr>
                            <w:sz w:val="16"/>
                          </w:rPr>
                        </w:pPr>
                        <w:r>
                          <w:rPr>
                            <w:color w:val="585858"/>
                            <w:sz w:val="16"/>
                          </w:rPr>
                          <w:t>Year</w:t>
                        </w: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spacing w:before="125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*Excluding June figures in 2021 and 2022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3159760</wp:posOffset>
                </wp:positionH>
                <wp:positionV relativeFrom="page">
                  <wp:posOffset>1692275</wp:posOffset>
                </wp:positionV>
                <wp:extent cx="3333115" cy="1926590"/>
                <wp:effectExtent l="6985" t="6350" r="3175" b="635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115" cy="1926590"/>
                          <a:chOff x="4976" y="2665"/>
                          <a:chExt cx="5249" cy="3034"/>
                        </a:xfrm>
                      </wpg:grpSpPr>
                      <wps:wsp>
                        <wps:cNvPr id="332" name="AutoShape 143"/>
                        <wps:cNvSpPr>
                          <a:spLocks/>
                        </wps:cNvSpPr>
                        <wps:spPr bwMode="auto">
                          <a:xfrm>
                            <a:off x="5521" y="4541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144"/>
                        <wps:cNvSpPr>
                          <a:spLocks/>
                        </wps:cNvSpPr>
                        <wps:spPr bwMode="auto">
                          <a:xfrm>
                            <a:off x="5521" y="4197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145"/>
                        <wps:cNvSpPr>
                          <a:spLocks/>
                        </wps:cNvSpPr>
                        <wps:spPr bwMode="auto">
                          <a:xfrm>
                            <a:off x="5521" y="3853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146"/>
                        <wps:cNvSpPr>
                          <a:spLocks/>
                        </wps:cNvSpPr>
                        <wps:spPr bwMode="auto">
                          <a:xfrm>
                            <a:off x="5521" y="3167"/>
                            <a:ext cx="3753" cy="344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3511 3167"/>
                              <a:gd name="T3" fmla="*/ 3511 h 344"/>
                              <a:gd name="T4" fmla="+- 0 9274 5521"/>
                              <a:gd name="T5" fmla="*/ T4 w 3753"/>
                              <a:gd name="T6" fmla="+- 0 3511 3167"/>
                              <a:gd name="T7" fmla="*/ 3511 h 344"/>
                              <a:gd name="T8" fmla="+- 0 5521 5521"/>
                              <a:gd name="T9" fmla="*/ T8 w 3753"/>
                              <a:gd name="T10" fmla="+- 0 3511 3167"/>
                              <a:gd name="T11" fmla="*/ 3511 h 344"/>
                              <a:gd name="T12" fmla="+- 0 8237 5521"/>
                              <a:gd name="T13" fmla="*/ T12 w 3753"/>
                              <a:gd name="T14" fmla="+- 0 3511 3167"/>
                              <a:gd name="T15" fmla="*/ 3511 h 344"/>
                              <a:gd name="T16" fmla="+- 0 8434 5521"/>
                              <a:gd name="T17" fmla="*/ T16 w 3753"/>
                              <a:gd name="T18" fmla="+- 0 3167 3167"/>
                              <a:gd name="T19" fmla="*/ 3167 h 344"/>
                              <a:gd name="T20" fmla="+- 0 9274 5521"/>
                              <a:gd name="T21" fmla="*/ T20 w 3753"/>
                              <a:gd name="T22" fmla="+- 0 3167 3167"/>
                              <a:gd name="T23" fmla="*/ 3167 h 344"/>
                              <a:gd name="T24" fmla="+- 0 5521 5521"/>
                              <a:gd name="T25" fmla="*/ T24 w 3753"/>
                              <a:gd name="T26" fmla="+- 0 3167 3167"/>
                              <a:gd name="T27" fmla="*/ 3167 h 344"/>
                              <a:gd name="T28" fmla="+- 0 8237 5521"/>
                              <a:gd name="T29" fmla="*/ T28 w 3753"/>
                              <a:gd name="T30" fmla="+- 0 3167 3167"/>
                              <a:gd name="T31" fmla="*/ 3167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53" h="344">
                                <a:moveTo>
                                  <a:pt x="2913" y="344"/>
                                </a:moveTo>
                                <a:lnTo>
                                  <a:pt x="3753" y="344"/>
                                </a:lnTo>
                                <a:moveTo>
                                  <a:pt x="0" y="344"/>
                                </a:moveTo>
                                <a:lnTo>
                                  <a:pt x="2716" y="344"/>
                                </a:lnTo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8236" y="3160"/>
                            <a:ext cx="197" cy="1724"/>
                          </a:xfrm>
                          <a:prstGeom prst="rect">
                            <a:avLst/>
                          </a:pr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4054"/>
                            <a:ext cx="197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5735" y="4879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6360" y="4858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AutoShape 151"/>
                        <wps:cNvSpPr>
                          <a:spLocks/>
                        </wps:cNvSpPr>
                        <wps:spPr bwMode="auto">
                          <a:xfrm>
                            <a:off x="6985" y="4731"/>
                            <a:ext cx="822" cy="153"/>
                          </a:xfrm>
                          <a:custGeom>
                            <a:avLst/>
                            <a:gdLst>
                              <a:gd name="T0" fmla="+- 0 7182 6985"/>
                              <a:gd name="T1" fmla="*/ T0 w 822"/>
                              <a:gd name="T2" fmla="+- 0 4734 4732"/>
                              <a:gd name="T3" fmla="*/ 4734 h 153"/>
                              <a:gd name="T4" fmla="+- 0 6985 6985"/>
                              <a:gd name="T5" fmla="*/ T4 w 822"/>
                              <a:gd name="T6" fmla="+- 0 4734 4732"/>
                              <a:gd name="T7" fmla="*/ 4734 h 153"/>
                              <a:gd name="T8" fmla="+- 0 6985 6985"/>
                              <a:gd name="T9" fmla="*/ T8 w 822"/>
                              <a:gd name="T10" fmla="+- 0 4884 4732"/>
                              <a:gd name="T11" fmla="*/ 4884 h 153"/>
                              <a:gd name="T12" fmla="+- 0 7182 6985"/>
                              <a:gd name="T13" fmla="*/ T12 w 822"/>
                              <a:gd name="T14" fmla="+- 0 4884 4732"/>
                              <a:gd name="T15" fmla="*/ 4884 h 153"/>
                              <a:gd name="T16" fmla="+- 0 7182 6985"/>
                              <a:gd name="T17" fmla="*/ T16 w 822"/>
                              <a:gd name="T18" fmla="+- 0 4734 4732"/>
                              <a:gd name="T19" fmla="*/ 4734 h 153"/>
                              <a:gd name="T20" fmla="+- 0 7807 6985"/>
                              <a:gd name="T21" fmla="*/ T20 w 822"/>
                              <a:gd name="T22" fmla="+- 0 4732 4732"/>
                              <a:gd name="T23" fmla="*/ 4732 h 153"/>
                              <a:gd name="T24" fmla="+- 0 7612 6985"/>
                              <a:gd name="T25" fmla="*/ T24 w 822"/>
                              <a:gd name="T26" fmla="+- 0 4732 4732"/>
                              <a:gd name="T27" fmla="*/ 4732 h 153"/>
                              <a:gd name="T28" fmla="+- 0 7612 6985"/>
                              <a:gd name="T29" fmla="*/ T28 w 822"/>
                              <a:gd name="T30" fmla="+- 0 4884 4732"/>
                              <a:gd name="T31" fmla="*/ 4884 h 153"/>
                              <a:gd name="T32" fmla="+- 0 7807 6985"/>
                              <a:gd name="T33" fmla="*/ T32 w 822"/>
                              <a:gd name="T34" fmla="+- 0 4884 4732"/>
                              <a:gd name="T35" fmla="*/ 4884 h 153"/>
                              <a:gd name="T36" fmla="+- 0 7807 6985"/>
                              <a:gd name="T37" fmla="*/ T36 w 822"/>
                              <a:gd name="T38" fmla="+- 0 4732 4732"/>
                              <a:gd name="T39" fmla="*/ 473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" h="153">
                                <a:moveTo>
                                  <a:pt x="19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52"/>
                                </a:lnTo>
                                <a:lnTo>
                                  <a:pt x="197" y="152"/>
                                </a:lnTo>
                                <a:lnTo>
                                  <a:pt x="197" y="2"/>
                                </a:lnTo>
                                <a:moveTo>
                                  <a:pt x="822" y="0"/>
                                </a:moveTo>
                                <a:lnTo>
                                  <a:pt x="627" y="0"/>
                                </a:lnTo>
                                <a:lnTo>
                                  <a:pt x="627" y="152"/>
                                </a:lnTo>
                                <a:lnTo>
                                  <a:pt x="822" y="152"/>
                                </a:lnTo>
                                <a:lnTo>
                                  <a:pt x="822" y="0"/>
                                </a:lnTo>
                              </a:path>
                            </a:pathLst>
                          </a:cu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521" y="4884"/>
                            <a:ext cx="375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AutoShape 153"/>
                        <wps:cNvSpPr>
                          <a:spLocks/>
                        </wps:cNvSpPr>
                        <wps:spPr bwMode="auto">
                          <a:xfrm>
                            <a:off x="4976" y="2665"/>
                            <a:ext cx="4316" cy="3034"/>
                          </a:xfrm>
                          <a:custGeom>
                            <a:avLst/>
                            <a:gdLst>
                              <a:gd name="T0" fmla="+- 0 9290 4976"/>
                              <a:gd name="T1" fmla="*/ T0 w 4316"/>
                              <a:gd name="T2" fmla="+- 0 2665 2665"/>
                              <a:gd name="T3" fmla="*/ 2665 h 3034"/>
                              <a:gd name="T4" fmla="+- 0 4979 4976"/>
                              <a:gd name="T5" fmla="*/ T4 w 4316"/>
                              <a:gd name="T6" fmla="+- 0 2665 2665"/>
                              <a:gd name="T7" fmla="*/ 2665 h 3034"/>
                              <a:gd name="T8" fmla="+- 0 4976 4976"/>
                              <a:gd name="T9" fmla="*/ T8 w 4316"/>
                              <a:gd name="T10" fmla="+- 0 2666 2665"/>
                              <a:gd name="T11" fmla="*/ 2666 h 3034"/>
                              <a:gd name="T12" fmla="+- 0 4976 4976"/>
                              <a:gd name="T13" fmla="*/ T12 w 4316"/>
                              <a:gd name="T14" fmla="+- 0 5696 2665"/>
                              <a:gd name="T15" fmla="*/ 5696 h 3034"/>
                              <a:gd name="T16" fmla="+- 0 4979 4976"/>
                              <a:gd name="T17" fmla="*/ T16 w 4316"/>
                              <a:gd name="T18" fmla="+- 0 5699 2665"/>
                              <a:gd name="T19" fmla="*/ 5699 h 3034"/>
                              <a:gd name="T20" fmla="+- 0 9290 4976"/>
                              <a:gd name="T21" fmla="*/ T20 w 4316"/>
                              <a:gd name="T22" fmla="+- 0 5699 2665"/>
                              <a:gd name="T23" fmla="*/ 5699 h 3034"/>
                              <a:gd name="T24" fmla="+- 0 9292 4976"/>
                              <a:gd name="T25" fmla="*/ T24 w 4316"/>
                              <a:gd name="T26" fmla="+- 0 5696 2665"/>
                              <a:gd name="T27" fmla="*/ 5696 h 3034"/>
                              <a:gd name="T28" fmla="+- 0 9292 4976"/>
                              <a:gd name="T29" fmla="*/ T28 w 4316"/>
                              <a:gd name="T30" fmla="+- 0 5695 2665"/>
                              <a:gd name="T31" fmla="*/ 5695 h 3034"/>
                              <a:gd name="T32" fmla="+- 0 4985 4976"/>
                              <a:gd name="T33" fmla="*/ T32 w 4316"/>
                              <a:gd name="T34" fmla="+- 0 5695 2665"/>
                              <a:gd name="T35" fmla="*/ 5695 h 3034"/>
                              <a:gd name="T36" fmla="+- 0 4980 4976"/>
                              <a:gd name="T37" fmla="*/ T36 w 4316"/>
                              <a:gd name="T38" fmla="+- 0 5690 2665"/>
                              <a:gd name="T39" fmla="*/ 5690 h 3034"/>
                              <a:gd name="T40" fmla="+- 0 4985 4976"/>
                              <a:gd name="T41" fmla="*/ T40 w 4316"/>
                              <a:gd name="T42" fmla="+- 0 5690 2665"/>
                              <a:gd name="T43" fmla="*/ 5690 h 3034"/>
                              <a:gd name="T44" fmla="+- 0 4985 4976"/>
                              <a:gd name="T45" fmla="*/ T44 w 4316"/>
                              <a:gd name="T46" fmla="+- 0 2672 2665"/>
                              <a:gd name="T47" fmla="*/ 2672 h 3034"/>
                              <a:gd name="T48" fmla="+- 0 4980 4976"/>
                              <a:gd name="T49" fmla="*/ T48 w 4316"/>
                              <a:gd name="T50" fmla="+- 0 2672 2665"/>
                              <a:gd name="T51" fmla="*/ 2672 h 3034"/>
                              <a:gd name="T52" fmla="+- 0 4985 4976"/>
                              <a:gd name="T53" fmla="*/ T52 w 4316"/>
                              <a:gd name="T54" fmla="+- 0 2669 2665"/>
                              <a:gd name="T55" fmla="*/ 2669 h 3034"/>
                              <a:gd name="T56" fmla="+- 0 9292 4976"/>
                              <a:gd name="T57" fmla="*/ T56 w 4316"/>
                              <a:gd name="T58" fmla="+- 0 2669 2665"/>
                              <a:gd name="T59" fmla="*/ 2669 h 3034"/>
                              <a:gd name="T60" fmla="+- 0 9292 4976"/>
                              <a:gd name="T61" fmla="*/ T60 w 4316"/>
                              <a:gd name="T62" fmla="+- 0 2666 2665"/>
                              <a:gd name="T63" fmla="*/ 2666 h 3034"/>
                              <a:gd name="T64" fmla="+- 0 9290 4976"/>
                              <a:gd name="T65" fmla="*/ T64 w 4316"/>
                              <a:gd name="T66" fmla="+- 0 2665 2665"/>
                              <a:gd name="T67" fmla="*/ 2665 h 3034"/>
                              <a:gd name="T68" fmla="+- 0 4985 4976"/>
                              <a:gd name="T69" fmla="*/ T68 w 4316"/>
                              <a:gd name="T70" fmla="+- 0 5690 2665"/>
                              <a:gd name="T71" fmla="*/ 5690 h 3034"/>
                              <a:gd name="T72" fmla="+- 0 4980 4976"/>
                              <a:gd name="T73" fmla="*/ T72 w 4316"/>
                              <a:gd name="T74" fmla="+- 0 5690 2665"/>
                              <a:gd name="T75" fmla="*/ 5690 h 3034"/>
                              <a:gd name="T76" fmla="+- 0 4985 4976"/>
                              <a:gd name="T77" fmla="*/ T76 w 4316"/>
                              <a:gd name="T78" fmla="+- 0 5695 2665"/>
                              <a:gd name="T79" fmla="*/ 5695 h 3034"/>
                              <a:gd name="T80" fmla="+- 0 4985 4976"/>
                              <a:gd name="T81" fmla="*/ T80 w 4316"/>
                              <a:gd name="T82" fmla="+- 0 5690 2665"/>
                              <a:gd name="T83" fmla="*/ 5690 h 3034"/>
                              <a:gd name="T84" fmla="+- 0 9284 4976"/>
                              <a:gd name="T85" fmla="*/ T84 w 4316"/>
                              <a:gd name="T86" fmla="+- 0 5690 2665"/>
                              <a:gd name="T87" fmla="*/ 5690 h 3034"/>
                              <a:gd name="T88" fmla="+- 0 4985 4976"/>
                              <a:gd name="T89" fmla="*/ T88 w 4316"/>
                              <a:gd name="T90" fmla="+- 0 5690 2665"/>
                              <a:gd name="T91" fmla="*/ 5690 h 3034"/>
                              <a:gd name="T92" fmla="+- 0 4985 4976"/>
                              <a:gd name="T93" fmla="*/ T92 w 4316"/>
                              <a:gd name="T94" fmla="+- 0 5695 2665"/>
                              <a:gd name="T95" fmla="*/ 5695 h 3034"/>
                              <a:gd name="T96" fmla="+- 0 9284 4976"/>
                              <a:gd name="T97" fmla="*/ T96 w 4316"/>
                              <a:gd name="T98" fmla="+- 0 5695 2665"/>
                              <a:gd name="T99" fmla="*/ 5695 h 3034"/>
                              <a:gd name="T100" fmla="+- 0 9284 4976"/>
                              <a:gd name="T101" fmla="*/ T100 w 4316"/>
                              <a:gd name="T102" fmla="+- 0 5690 2665"/>
                              <a:gd name="T103" fmla="*/ 5690 h 3034"/>
                              <a:gd name="T104" fmla="+- 0 9284 4976"/>
                              <a:gd name="T105" fmla="*/ T104 w 4316"/>
                              <a:gd name="T106" fmla="+- 0 2669 2665"/>
                              <a:gd name="T107" fmla="*/ 2669 h 3034"/>
                              <a:gd name="T108" fmla="+- 0 9284 4976"/>
                              <a:gd name="T109" fmla="*/ T108 w 4316"/>
                              <a:gd name="T110" fmla="+- 0 5695 2665"/>
                              <a:gd name="T111" fmla="*/ 5695 h 3034"/>
                              <a:gd name="T112" fmla="+- 0 9288 4976"/>
                              <a:gd name="T113" fmla="*/ T112 w 4316"/>
                              <a:gd name="T114" fmla="+- 0 5690 2665"/>
                              <a:gd name="T115" fmla="*/ 5690 h 3034"/>
                              <a:gd name="T116" fmla="+- 0 9292 4976"/>
                              <a:gd name="T117" fmla="*/ T116 w 4316"/>
                              <a:gd name="T118" fmla="+- 0 5690 2665"/>
                              <a:gd name="T119" fmla="*/ 5690 h 3034"/>
                              <a:gd name="T120" fmla="+- 0 9292 4976"/>
                              <a:gd name="T121" fmla="*/ T120 w 4316"/>
                              <a:gd name="T122" fmla="+- 0 2672 2665"/>
                              <a:gd name="T123" fmla="*/ 2672 h 3034"/>
                              <a:gd name="T124" fmla="+- 0 9288 4976"/>
                              <a:gd name="T125" fmla="*/ T124 w 4316"/>
                              <a:gd name="T126" fmla="+- 0 2672 2665"/>
                              <a:gd name="T127" fmla="*/ 2672 h 3034"/>
                              <a:gd name="T128" fmla="+- 0 9284 4976"/>
                              <a:gd name="T129" fmla="*/ T128 w 4316"/>
                              <a:gd name="T130" fmla="+- 0 2669 2665"/>
                              <a:gd name="T131" fmla="*/ 2669 h 3034"/>
                              <a:gd name="T132" fmla="+- 0 9292 4976"/>
                              <a:gd name="T133" fmla="*/ T132 w 4316"/>
                              <a:gd name="T134" fmla="+- 0 5690 2665"/>
                              <a:gd name="T135" fmla="*/ 5690 h 3034"/>
                              <a:gd name="T136" fmla="+- 0 9288 4976"/>
                              <a:gd name="T137" fmla="*/ T136 w 4316"/>
                              <a:gd name="T138" fmla="+- 0 5690 2665"/>
                              <a:gd name="T139" fmla="*/ 5690 h 3034"/>
                              <a:gd name="T140" fmla="+- 0 9284 4976"/>
                              <a:gd name="T141" fmla="*/ T140 w 4316"/>
                              <a:gd name="T142" fmla="+- 0 5695 2665"/>
                              <a:gd name="T143" fmla="*/ 5695 h 3034"/>
                              <a:gd name="T144" fmla="+- 0 9292 4976"/>
                              <a:gd name="T145" fmla="*/ T144 w 4316"/>
                              <a:gd name="T146" fmla="+- 0 5695 2665"/>
                              <a:gd name="T147" fmla="*/ 5695 h 3034"/>
                              <a:gd name="T148" fmla="+- 0 9292 4976"/>
                              <a:gd name="T149" fmla="*/ T148 w 4316"/>
                              <a:gd name="T150" fmla="+- 0 5690 2665"/>
                              <a:gd name="T151" fmla="*/ 5690 h 3034"/>
                              <a:gd name="T152" fmla="+- 0 4985 4976"/>
                              <a:gd name="T153" fmla="*/ T152 w 4316"/>
                              <a:gd name="T154" fmla="+- 0 2669 2665"/>
                              <a:gd name="T155" fmla="*/ 2669 h 3034"/>
                              <a:gd name="T156" fmla="+- 0 4980 4976"/>
                              <a:gd name="T157" fmla="*/ T156 w 4316"/>
                              <a:gd name="T158" fmla="+- 0 2672 2665"/>
                              <a:gd name="T159" fmla="*/ 2672 h 3034"/>
                              <a:gd name="T160" fmla="+- 0 4985 4976"/>
                              <a:gd name="T161" fmla="*/ T160 w 4316"/>
                              <a:gd name="T162" fmla="+- 0 2672 2665"/>
                              <a:gd name="T163" fmla="*/ 2672 h 3034"/>
                              <a:gd name="T164" fmla="+- 0 4985 4976"/>
                              <a:gd name="T165" fmla="*/ T164 w 4316"/>
                              <a:gd name="T166" fmla="+- 0 2669 2665"/>
                              <a:gd name="T167" fmla="*/ 2669 h 3034"/>
                              <a:gd name="T168" fmla="+- 0 9284 4976"/>
                              <a:gd name="T169" fmla="*/ T168 w 4316"/>
                              <a:gd name="T170" fmla="+- 0 2669 2665"/>
                              <a:gd name="T171" fmla="*/ 2669 h 3034"/>
                              <a:gd name="T172" fmla="+- 0 4985 4976"/>
                              <a:gd name="T173" fmla="*/ T172 w 4316"/>
                              <a:gd name="T174" fmla="+- 0 2669 2665"/>
                              <a:gd name="T175" fmla="*/ 2669 h 3034"/>
                              <a:gd name="T176" fmla="+- 0 4985 4976"/>
                              <a:gd name="T177" fmla="*/ T176 w 4316"/>
                              <a:gd name="T178" fmla="+- 0 2672 2665"/>
                              <a:gd name="T179" fmla="*/ 2672 h 3034"/>
                              <a:gd name="T180" fmla="+- 0 9284 4976"/>
                              <a:gd name="T181" fmla="*/ T180 w 4316"/>
                              <a:gd name="T182" fmla="+- 0 2672 2665"/>
                              <a:gd name="T183" fmla="*/ 2672 h 3034"/>
                              <a:gd name="T184" fmla="+- 0 9284 4976"/>
                              <a:gd name="T185" fmla="*/ T184 w 4316"/>
                              <a:gd name="T186" fmla="+- 0 2669 2665"/>
                              <a:gd name="T187" fmla="*/ 2669 h 3034"/>
                              <a:gd name="T188" fmla="+- 0 9292 4976"/>
                              <a:gd name="T189" fmla="*/ T188 w 4316"/>
                              <a:gd name="T190" fmla="+- 0 2669 2665"/>
                              <a:gd name="T191" fmla="*/ 2669 h 3034"/>
                              <a:gd name="T192" fmla="+- 0 9284 4976"/>
                              <a:gd name="T193" fmla="*/ T192 w 4316"/>
                              <a:gd name="T194" fmla="+- 0 2669 2665"/>
                              <a:gd name="T195" fmla="*/ 2669 h 3034"/>
                              <a:gd name="T196" fmla="+- 0 9288 4976"/>
                              <a:gd name="T197" fmla="*/ T196 w 4316"/>
                              <a:gd name="T198" fmla="+- 0 2672 2665"/>
                              <a:gd name="T199" fmla="*/ 2672 h 3034"/>
                              <a:gd name="T200" fmla="+- 0 9292 4976"/>
                              <a:gd name="T201" fmla="*/ T200 w 4316"/>
                              <a:gd name="T202" fmla="+- 0 2672 2665"/>
                              <a:gd name="T203" fmla="*/ 2672 h 3034"/>
                              <a:gd name="T204" fmla="+- 0 9292 4976"/>
                              <a:gd name="T205" fmla="*/ T204 w 4316"/>
                              <a:gd name="T206" fmla="+- 0 2669 2665"/>
                              <a:gd name="T207" fmla="*/ 2669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6" h="3034">
                                <a:moveTo>
                                  <a:pt x="431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031"/>
                                </a:lnTo>
                                <a:lnTo>
                                  <a:pt x="3" y="3034"/>
                                </a:lnTo>
                                <a:lnTo>
                                  <a:pt x="4314" y="3034"/>
                                </a:lnTo>
                                <a:lnTo>
                                  <a:pt x="4316" y="3031"/>
                                </a:lnTo>
                                <a:lnTo>
                                  <a:pt x="4316" y="3030"/>
                                </a:lnTo>
                                <a:lnTo>
                                  <a:pt x="9" y="3030"/>
                                </a:lnTo>
                                <a:lnTo>
                                  <a:pt x="4" y="3025"/>
                                </a:lnTo>
                                <a:lnTo>
                                  <a:pt x="9" y="3025"/>
                                </a:lnTo>
                                <a:lnTo>
                                  <a:pt x="9" y="7"/>
                                </a:lnTo>
                                <a:lnTo>
                                  <a:pt x="4" y="7"/>
                                </a:lnTo>
                                <a:lnTo>
                                  <a:pt x="9" y="4"/>
                                </a:lnTo>
                                <a:lnTo>
                                  <a:pt x="4316" y="4"/>
                                </a:lnTo>
                                <a:lnTo>
                                  <a:pt x="4316" y="1"/>
                                </a:lnTo>
                                <a:lnTo>
                                  <a:pt x="4314" y="0"/>
                                </a:lnTo>
                                <a:close/>
                                <a:moveTo>
                                  <a:pt x="9" y="3025"/>
                                </a:moveTo>
                                <a:lnTo>
                                  <a:pt x="4" y="3025"/>
                                </a:lnTo>
                                <a:lnTo>
                                  <a:pt x="9" y="3030"/>
                                </a:lnTo>
                                <a:lnTo>
                                  <a:pt x="9" y="3025"/>
                                </a:lnTo>
                                <a:close/>
                                <a:moveTo>
                                  <a:pt x="4308" y="3025"/>
                                </a:moveTo>
                                <a:lnTo>
                                  <a:pt x="9" y="3025"/>
                                </a:lnTo>
                                <a:lnTo>
                                  <a:pt x="9" y="3030"/>
                                </a:lnTo>
                                <a:lnTo>
                                  <a:pt x="4308" y="3030"/>
                                </a:lnTo>
                                <a:lnTo>
                                  <a:pt x="4308" y="3025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4308" y="3030"/>
                                </a:lnTo>
                                <a:lnTo>
                                  <a:pt x="4312" y="3025"/>
                                </a:lnTo>
                                <a:lnTo>
                                  <a:pt x="4316" y="3025"/>
                                </a:lnTo>
                                <a:lnTo>
                                  <a:pt x="4316" y="7"/>
                                </a:lnTo>
                                <a:lnTo>
                                  <a:pt x="4312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3025"/>
                                </a:moveTo>
                                <a:lnTo>
                                  <a:pt x="4312" y="3025"/>
                                </a:lnTo>
                                <a:lnTo>
                                  <a:pt x="4308" y="3030"/>
                                </a:lnTo>
                                <a:lnTo>
                                  <a:pt x="4316" y="3030"/>
                                </a:lnTo>
                                <a:lnTo>
                                  <a:pt x="4316" y="3025"/>
                                </a:lnTo>
                                <a:close/>
                                <a:moveTo>
                                  <a:pt x="9" y="4"/>
                                </a:moveTo>
                                <a:lnTo>
                                  <a:pt x="4" y="7"/>
                                </a:lnTo>
                                <a:lnTo>
                                  <a:pt x="9" y="7"/>
                                </a:lnTo>
                                <a:lnTo>
                                  <a:pt x="9" y="4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9" y="4"/>
                                </a:lnTo>
                                <a:lnTo>
                                  <a:pt x="9" y="7"/>
                                </a:lnTo>
                                <a:lnTo>
                                  <a:pt x="4308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4"/>
                                </a:moveTo>
                                <a:lnTo>
                                  <a:pt x="4308" y="4"/>
                                </a:lnTo>
                                <a:lnTo>
                                  <a:pt x="4312" y="7"/>
                                </a:lnTo>
                                <a:lnTo>
                                  <a:pt x="4316" y="7"/>
                                </a:lnTo>
                                <a:lnTo>
                                  <a:pt x="431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154"/>
                        <wps:cNvSpPr>
                          <a:spLocks/>
                        </wps:cNvSpPr>
                        <wps:spPr bwMode="auto">
                          <a:xfrm>
                            <a:off x="9120" y="3400"/>
                            <a:ext cx="1080" cy="1440"/>
                          </a:xfrm>
                          <a:custGeom>
                            <a:avLst/>
                            <a:gdLst>
                              <a:gd name="T0" fmla="+- 0 9930 9120"/>
                              <a:gd name="T1" fmla="*/ T0 w 1080"/>
                              <a:gd name="T2" fmla="+- 0 3941 3401"/>
                              <a:gd name="T3" fmla="*/ 3941 h 1440"/>
                              <a:gd name="T4" fmla="+- 0 9390 9120"/>
                              <a:gd name="T5" fmla="*/ T4 w 1080"/>
                              <a:gd name="T6" fmla="+- 0 3941 3401"/>
                              <a:gd name="T7" fmla="*/ 3941 h 1440"/>
                              <a:gd name="T8" fmla="+- 0 9390 9120"/>
                              <a:gd name="T9" fmla="*/ T8 w 1080"/>
                              <a:gd name="T10" fmla="+- 0 4841 3401"/>
                              <a:gd name="T11" fmla="*/ 4841 h 1440"/>
                              <a:gd name="T12" fmla="+- 0 9930 9120"/>
                              <a:gd name="T13" fmla="*/ T12 w 1080"/>
                              <a:gd name="T14" fmla="+- 0 4841 3401"/>
                              <a:gd name="T15" fmla="*/ 4841 h 1440"/>
                              <a:gd name="T16" fmla="+- 0 9930 9120"/>
                              <a:gd name="T17" fmla="*/ T16 w 1080"/>
                              <a:gd name="T18" fmla="+- 0 3941 3401"/>
                              <a:gd name="T19" fmla="*/ 3941 h 1440"/>
                              <a:gd name="T20" fmla="+- 0 9660 9120"/>
                              <a:gd name="T21" fmla="*/ T20 w 1080"/>
                              <a:gd name="T22" fmla="+- 0 3401 3401"/>
                              <a:gd name="T23" fmla="*/ 3401 h 1440"/>
                              <a:gd name="T24" fmla="+- 0 9120 9120"/>
                              <a:gd name="T25" fmla="*/ T24 w 1080"/>
                              <a:gd name="T26" fmla="+- 0 3941 3401"/>
                              <a:gd name="T27" fmla="*/ 3941 h 1440"/>
                              <a:gd name="T28" fmla="+- 0 10200 9120"/>
                              <a:gd name="T29" fmla="*/ T28 w 1080"/>
                              <a:gd name="T30" fmla="+- 0 3941 3401"/>
                              <a:gd name="T31" fmla="*/ 3941 h 1440"/>
                              <a:gd name="T32" fmla="+- 0 9660 9120"/>
                              <a:gd name="T33" fmla="*/ T32 w 1080"/>
                              <a:gd name="T34" fmla="+- 0 3401 3401"/>
                              <a:gd name="T35" fmla="*/ 340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0" h="1440">
                                <a:moveTo>
                                  <a:pt x="810" y="540"/>
                                </a:moveTo>
                                <a:lnTo>
                                  <a:pt x="270" y="540"/>
                                </a:lnTo>
                                <a:lnTo>
                                  <a:pt x="270" y="1440"/>
                                </a:lnTo>
                                <a:lnTo>
                                  <a:pt x="810" y="1440"/>
                                </a:lnTo>
                                <a:lnTo>
                                  <a:pt x="810" y="540"/>
                                </a:lnTo>
                                <a:close/>
                                <a:moveTo>
                                  <a:pt x="540" y="0"/>
                                </a:moveTo>
                                <a:lnTo>
                                  <a:pt x="0" y="540"/>
                                </a:lnTo>
                                <a:lnTo>
                                  <a:pt x="1080" y="540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155"/>
                        <wps:cNvSpPr>
                          <a:spLocks/>
                        </wps:cNvSpPr>
                        <wps:spPr bwMode="auto">
                          <a:xfrm>
                            <a:off x="9096" y="3386"/>
                            <a:ext cx="1130" cy="1466"/>
                          </a:xfrm>
                          <a:custGeom>
                            <a:avLst/>
                            <a:gdLst>
                              <a:gd name="T0" fmla="+- 0 9380 9096"/>
                              <a:gd name="T1" fmla="*/ T0 w 1130"/>
                              <a:gd name="T2" fmla="+- 0 4852 3386"/>
                              <a:gd name="T3" fmla="*/ 4852 h 1466"/>
                              <a:gd name="T4" fmla="+- 0 9941 9096"/>
                              <a:gd name="T5" fmla="*/ T4 w 1130"/>
                              <a:gd name="T6" fmla="+- 0 4841 3386"/>
                              <a:gd name="T7" fmla="*/ 4841 h 1466"/>
                              <a:gd name="T8" fmla="+- 0 9390 9096"/>
                              <a:gd name="T9" fmla="*/ T8 w 1130"/>
                              <a:gd name="T10" fmla="+- 0 4831 3386"/>
                              <a:gd name="T11" fmla="*/ 4831 h 1466"/>
                              <a:gd name="T12" fmla="+- 0 9401 9096"/>
                              <a:gd name="T13" fmla="*/ T12 w 1130"/>
                              <a:gd name="T14" fmla="+- 0 3952 3386"/>
                              <a:gd name="T15" fmla="*/ 3952 h 1466"/>
                              <a:gd name="T16" fmla="+- 0 9380 9096"/>
                              <a:gd name="T17" fmla="*/ T16 w 1130"/>
                              <a:gd name="T18" fmla="+- 0 3941 3386"/>
                              <a:gd name="T19" fmla="*/ 3941 h 1466"/>
                              <a:gd name="T20" fmla="+- 0 9390 9096"/>
                              <a:gd name="T21" fmla="*/ T20 w 1130"/>
                              <a:gd name="T22" fmla="+- 0 4831 3386"/>
                              <a:gd name="T23" fmla="*/ 4831 h 1466"/>
                              <a:gd name="T24" fmla="+- 0 9401 9096"/>
                              <a:gd name="T25" fmla="*/ T24 w 1130"/>
                              <a:gd name="T26" fmla="+- 0 4831 3386"/>
                              <a:gd name="T27" fmla="*/ 4831 h 1466"/>
                              <a:gd name="T28" fmla="+- 0 9401 9096"/>
                              <a:gd name="T29" fmla="*/ T28 w 1130"/>
                              <a:gd name="T30" fmla="+- 0 4831 3386"/>
                              <a:gd name="T31" fmla="*/ 4831 h 1466"/>
                              <a:gd name="T32" fmla="+- 0 9920 9096"/>
                              <a:gd name="T33" fmla="*/ T32 w 1130"/>
                              <a:gd name="T34" fmla="+- 0 4841 3386"/>
                              <a:gd name="T35" fmla="*/ 4841 h 1466"/>
                              <a:gd name="T36" fmla="+- 0 10177 9096"/>
                              <a:gd name="T37" fmla="*/ T36 w 1130"/>
                              <a:gd name="T38" fmla="+- 0 3931 3386"/>
                              <a:gd name="T39" fmla="*/ 3931 h 1466"/>
                              <a:gd name="T40" fmla="+- 0 9920 9096"/>
                              <a:gd name="T41" fmla="*/ T40 w 1130"/>
                              <a:gd name="T42" fmla="+- 0 4841 3386"/>
                              <a:gd name="T43" fmla="*/ 4841 h 1466"/>
                              <a:gd name="T44" fmla="+- 0 9941 9096"/>
                              <a:gd name="T45" fmla="*/ T44 w 1130"/>
                              <a:gd name="T46" fmla="+- 0 4831 3386"/>
                              <a:gd name="T47" fmla="*/ 4831 h 1466"/>
                              <a:gd name="T48" fmla="+- 0 9930 9096"/>
                              <a:gd name="T49" fmla="*/ T48 w 1130"/>
                              <a:gd name="T50" fmla="+- 0 3952 3386"/>
                              <a:gd name="T51" fmla="*/ 3952 h 1466"/>
                              <a:gd name="T52" fmla="+- 0 10187 9096"/>
                              <a:gd name="T53" fmla="*/ T52 w 1130"/>
                              <a:gd name="T54" fmla="+- 0 3941 3386"/>
                              <a:gd name="T55" fmla="*/ 3941 h 1466"/>
                              <a:gd name="T56" fmla="+- 0 9941 9096"/>
                              <a:gd name="T57" fmla="*/ T56 w 1130"/>
                              <a:gd name="T58" fmla="+- 0 4831 3386"/>
                              <a:gd name="T59" fmla="*/ 4831 h 1466"/>
                              <a:gd name="T60" fmla="+- 0 9920 9096"/>
                              <a:gd name="T61" fmla="*/ T60 w 1130"/>
                              <a:gd name="T62" fmla="+- 0 4841 3386"/>
                              <a:gd name="T63" fmla="*/ 4841 h 1466"/>
                              <a:gd name="T64" fmla="+- 0 9941 9096"/>
                              <a:gd name="T65" fmla="*/ T64 w 1130"/>
                              <a:gd name="T66" fmla="+- 0 4831 3386"/>
                              <a:gd name="T67" fmla="*/ 4831 h 1466"/>
                              <a:gd name="T68" fmla="+- 0 9096 9096"/>
                              <a:gd name="T69" fmla="*/ T68 w 1130"/>
                              <a:gd name="T70" fmla="+- 0 3952 3386"/>
                              <a:gd name="T71" fmla="*/ 3952 h 1466"/>
                              <a:gd name="T72" fmla="+- 0 9380 9096"/>
                              <a:gd name="T73" fmla="*/ T72 w 1130"/>
                              <a:gd name="T74" fmla="+- 0 3948 3386"/>
                              <a:gd name="T75" fmla="*/ 3948 h 1466"/>
                              <a:gd name="T76" fmla="+- 0 9120 9096"/>
                              <a:gd name="T77" fmla="*/ T76 w 1130"/>
                              <a:gd name="T78" fmla="+- 0 3931 3386"/>
                              <a:gd name="T79" fmla="*/ 3931 h 1466"/>
                              <a:gd name="T80" fmla="+- 0 9661 9096"/>
                              <a:gd name="T81" fmla="*/ T80 w 1130"/>
                              <a:gd name="T82" fmla="+- 0 3415 3386"/>
                              <a:gd name="T83" fmla="*/ 3415 h 1466"/>
                              <a:gd name="T84" fmla="+- 0 9682 9096"/>
                              <a:gd name="T85" fmla="*/ T84 w 1130"/>
                              <a:gd name="T86" fmla="+- 0 3408 3386"/>
                              <a:gd name="T87" fmla="*/ 3408 h 1466"/>
                              <a:gd name="T88" fmla="+- 0 9401 9096"/>
                              <a:gd name="T89" fmla="*/ T88 w 1130"/>
                              <a:gd name="T90" fmla="+- 0 3941 3386"/>
                              <a:gd name="T91" fmla="*/ 3941 h 1466"/>
                              <a:gd name="T92" fmla="+- 0 9390 9096"/>
                              <a:gd name="T93" fmla="*/ T92 w 1130"/>
                              <a:gd name="T94" fmla="+- 0 3952 3386"/>
                              <a:gd name="T95" fmla="*/ 3952 h 1466"/>
                              <a:gd name="T96" fmla="+- 0 9401 9096"/>
                              <a:gd name="T97" fmla="*/ T96 w 1130"/>
                              <a:gd name="T98" fmla="+- 0 3941 3386"/>
                              <a:gd name="T99" fmla="*/ 3941 h 1466"/>
                              <a:gd name="T100" fmla="+- 0 9930 9096"/>
                              <a:gd name="T101" fmla="*/ T100 w 1130"/>
                              <a:gd name="T102" fmla="+- 0 3952 3386"/>
                              <a:gd name="T103" fmla="*/ 3952 h 1466"/>
                              <a:gd name="T104" fmla="+- 0 9941 9096"/>
                              <a:gd name="T105" fmla="*/ T104 w 1130"/>
                              <a:gd name="T106" fmla="+- 0 3941 3386"/>
                              <a:gd name="T107" fmla="*/ 3941 h 1466"/>
                              <a:gd name="T108" fmla="+- 0 9941 9096"/>
                              <a:gd name="T109" fmla="*/ T108 w 1130"/>
                              <a:gd name="T110" fmla="+- 0 3941 3386"/>
                              <a:gd name="T111" fmla="*/ 3941 h 1466"/>
                              <a:gd name="T112" fmla="+- 0 10225 9096"/>
                              <a:gd name="T113" fmla="*/ T112 w 1130"/>
                              <a:gd name="T114" fmla="+- 0 3952 3386"/>
                              <a:gd name="T115" fmla="*/ 3952 h 1466"/>
                              <a:gd name="T116" fmla="+- 0 10194 9096"/>
                              <a:gd name="T117" fmla="*/ T116 w 1130"/>
                              <a:gd name="T118" fmla="+- 0 3948 3386"/>
                              <a:gd name="T119" fmla="*/ 3948 h 1466"/>
                              <a:gd name="T120" fmla="+- 0 9144 9096"/>
                              <a:gd name="T121" fmla="*/ T120 w 1130"/>
                              <a:gd name="T122" fmla="+- 0 3931 3386"/>
                              <a:gd name="T123" fmla="*/ 3931 h 1466"/>
                              <a:gd name="T124" fmla="+- 0 9127 9096"/>
                              <a:gd name="T125" fmla="*/ T124 w 1130"/>
                              <a:gd name="T126" fmla="+- 0 3948 3386"/>
                              <a:gd name="T127" fmla="*/ 3948 h 1466"/>
                              <a:gd name="T128" fmla="+- 0 9401 9096"/>
                              <a:gd name="T129" fmla="*/ T128 w 1130"/>
                              <a:gd name="T130" fmla="+- 0 3931 3386"/>
                              <a:gd name="T131" fmla="*/ 3931 h 1466"/>
                              <a:gd name="T132" fmla="+- 0 9127 9096"/>
                              <a:gd name="T133" fmla="*/ T132 w 1130"/>
                              <a:gd name="T134" fmla="+- 0 3948 3386"/>
                              <a:gd name="T135" fmla="*/ 3948 h 1466"/>
                              <a:gd name="T136" fmla="+- 0 9380 9096"/>
                              <a:gd name="T137" fmla="*/ T136 w 1130"/>
                              <a:gd name="T138" fmla="+- 0 3941 3386"/>
                              <a:gd name="T139" fmla="*/ 3941 h 1466"/>
                              <a:gd name="T140" fmla="+- 0 9401 9096"/>
                              <a:gd name="T141" fmla="*/ T140 w 1130"/>
                              <a:gd name="T142" fmla="+- 0 3931 3386"/>
                              <a:gd name="T143" fmla="*/ 3931 h 1466"/>
                              <a:gd name="T144" fmla="+- 0 9667 9096"/>
                              <a:gd name="T145" fmla="*/ T144 w 1130"/>
                              <a:gd name="T146" fmla="+- 0 3408 3386"/>
                              <a:gd name="T147" fmla="*/ 3408 h 1466"/>
                              <a:gd name="T148" fmla="+- 0 10194 9096"/>
                              <a:gd name="T149" fmla="*/ T148 w 1130"/>
                              <a:gd name="T150" fmla="+- 0 3948 3386"/>
                              <a:gd name="T151" fmla="*/ 3948 h 1466"/>
                              <a:gd name="T152" fmla="+- 0 10205 9096"/>
                              <a:gd name="T153" fmla="*/ T152 w 1130"/>
                              <a:gd name="T154" fmla="+- 0 3931 3386"/>
                              <a:gd name="T155" fmla="*/ 3931 h 1466"/>
                              <a:gd name="T156" fmla="+- 0 10205 9096"/>
                              <a:gd name="T157" fmla="*/ T156 w 1130"/>
                              <a:gd name="T158" fmla="+- 0 3931 3386"/>
                              <a:gd name="T159" fmla="*/ 3931 h 1466"/>
                              <a:gd name="T160" fmla="+- 0 10194 9096"/>
                              <a:gd name="T161" fmla="*/ T160 w 1130"/>
                              <a:gd name="T162" fmla="+- 0 3948 3386"/>
                              <a:gd name="T163" fmla="*/ 3948 h 1466"/>
                              <a:gd name="T164" fmla="+- 0 10205 9096"/>
                              <a:gd name="T165" fmla="*/ T164 w 1130"/>
                              <a:gd name="T166" fmla="+- 0 3931 3386"/>
                              <a:gd name="T167" fmla="*/ 3931 h 1466"/>
                              <a:gd name="T168" fmla="+- 0 9654 9096"/>
                              <a:gd name="T169" fmla="*/ T168 w 1130"/>
                              <a:gd name="T170" fmla="+- 0 3408 3386"/>
                              <a:gd name="T171" fmla="*/ 3408 h 1466"/>
                              <a:gd name="T172" fmla="+- 0 9667 9096"/>
                              <a:gd name="T173" fmla="*/ T172 w 1130"/>
                              <a:gd name="T174" fmla="+- 0 3408 3386"/>
                              <a:gd name="T175" fmla="*/ 3408 h 1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30" h="1466">
                                <a:moveTo>
                                  <a:pt x="284" y="555"/>
                                </a:moveTo>
                                <a:lnTo>
                                  <a:pt x="284" y="1466"/>
                                </a:lnTo>
                                <a:lnTo>
                                  <a:pt x="845" y="1466"/>
                                </a:lnTo>
                                <a:lnTo>
                                  <a:pt x="845" y="1455"/>
                                </a:lnTo>
                                <a:lnTo>
                                  <a:pt x="305" y="1455"/>
                                </a:lnTo>
                                <a:lnTo>
                                  <a:pt x="294" y="1445"/>
                                </a:lnTo>
                                <a:lnTo>
                                  <a:pt x="305" y="1445"/>
                                </a:lnTo>
                                <a:lnTo>
                                  <a:pt x="305" y="566"/>
                                </a:lnTo>
                                <a:lnTo>
                                  <a:pt x="294" y="566"/>
                                </a:lnTo>
                                <a:lnTo>
                                  <a:pt x="284" y="555"/>
                                </a:lnTo>
                                <a:close/>
                                <a:moveTo>
                                  <a:pt x="305" y="1445"/>
                                </a:moveTo>
                                <a:lnTo>
                                  <a:pt x="294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305" y="1445"/>
                                </a:lnTo>
                                <a:close/>
                                <a:moveTo>
                                  <a:pt x="824" y="1445"/>
                                </a:moveTo>
                                <a:lnTo>
                                  <a:pt x="305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824" y="1455"/>
                                </a:lnTo>
                                <a:lnTo>
                                  <a:pt x="824" y="1445"/>
                                </a:lnTo>
                                <a:close/>
                                <a:moveTo>
                                  <a:pt x="1081" y="545"/>
                                </a:moveTo>
                                <a:lnTo>
                                  <a:pt x="824" y="545"/>
                                </a:lnTo>
                                <a:lnTo>
                                  <a:pt x="824" y="1455"/>
                                </a:lnTo>
                                <a:lnTo>
                                  <a:pt x="834" y="1445"/>
                                </a:lnTo>
                                <a:lnTo>
                                  <a:pt x="845" y="1445"/>
                                </a:lnTo>
                                <a:lnTo>
                                  <a:pt x="845" y="566"/>
                                </a:lnTo>
                                <a:lnTo>
                                  <a:pt x="834" y="566"/>
                                </a:lnTo>
                                <a:lnTo>
                                  <a:pt x="845" y="555"/>
                                </a:lnTo>
                                <a:lnTo>
                                  <a:pt x="1091" y="555"/>
                                </a:lnTo>
                                <a:lnTo>
                                  <a:pt x="1081" y="545"/>
                                </a:lnTo>
                                <a:close/>
                                <a:moveTo>
                                  <a:pt x="845" y="1445"/>
                                </a:moveTo>
                                <a:lnTo>
                                  <a:pt x="834" y="1445"/>
                                </a:lnTo>
                                <a:lnTo>
                                  <a:pt x="824" y="1455"/>
                                </a:lnTo>
                                <a:lnTo>
                                  <a:pt x="845" y="1455"/>
                                </a:lnTo>
                                <a:lnTo>
                                  <a:pt x="845" y="1445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0" y="566"/>
                                </a:lnTo>
                                <a:lnTo>
                                  <a:pt x="284" y="566"/>
                                </a:lnTo>
                                <a:lnTo>
                                  <a:pt x="284" y="562"/>
                                </a:lnTo>
                                <a:lnTo>
                                  <a:pt x="31" y="562"/>
                                </a:lnTo>
                                <a:lnTo>
                                  <a:pt x="24" y="545"/>
                                </a:lnTo>
                                <a:lnTo>
                                  <a:pt x="48" y="545"/>
                                </a:lnTo>
                                <a:lnTo>
                                  <a:pt x="565" y="29"/>
                                </a:lnTo>
                                <a:lnTo>
                                  <a:pt x="558" y="22"/>
                                </a:lnTo>
                                <a:lnTo>
                                  <a:pt x="586" y="22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305" y="555"/>
                                </a:moveTo>
                                <a:lnTo>
                                  <a:pt x="284" y="555"/>
                                </a:lnTo>
                                <a:lnTo>
                                  <a:pt x="294" y="566"/>
                                </a:lnTo>
                                <a:lnTo>
                                  <a:pt x="305" y="566"/>
                                </a:lnTo>
                                <a:lnTo>
                                  <a:pt x="305" y="555"/>
                                </a:lnTo>
                                <a:close/>
                                <a:moveTo>
                                  <a:pt x="845" y="555"/>
                                </a:moveTo>
                                <a:lnTo>
                                  <a:pt x="834" y="566"/>
                                </a:lnTo>
                                <a:lnTo>
                                  <a:pt x="845" y="566"/>
                                </a:lnTo>
                                <a:lnTo>
                                  <a:pt x="845" y="555"/>
                                </a:lnTo>
                                <a:close/>
                                <a:moveTo>
                                  <a:pt x="1091" y="555"/>
                                </a:moveTo>
                                <a:lnTo>
                                  <a:pt x="845" y="555"/>
                                </a:lnTo>
                                <a:lnTo>
                                  <a:pt x="845" y="566"/>
                                </a:lnTo>
                                <a:lnTo>
                                  <a:pt x="1129" y="566"/>
                                </a:lnTo>
                                <a:lnTo>
                                  <a:pt x="1126" y="562"/>
                                </a:lnTo>
                                <a:lnTo>
                                  <a:pt x="1098" y="562"/>
                                </a:lnTo>
                                <a:lnTo>
                                  <a:pt x="1091" y="555"/>
                                </a:lnTo>
                                <a:close/>
                                <a:moveTo>
                                  <a:pt x="48" y="545"/>
                                </a:moveTo>
                                <a:lnTo>
                                  <a:pt x="24" y="545"/>
                                </a:lnTo>
                                <a:lnTo>
                                  <a:pt x="31" y="562"/>
                                </a:lnTo>
                                <a:lnTo>
                                  <a:pt x="48" y="545"/>
                                </a:lnTo>
                                <a:close/>
                                <a:moveTo>
                                  <a:pt x="305" y="545"/>
                                </a:moveTo>
                                <a:lnTo>
                                  <a:pt x="48" y="545"/>
                                </a:lnTo>
                                <a:lnTo>
                                  <a:pt x="31" y="562"/>
                                </a:lnTo>
                                <a:lnTo>
                                  <a:pt x="284" y="562"/>
                                </a:lnTo>
                                <a:lnTo>
                                  <a:pt x="284" y="555"/>
                                </a:lnTo>
                                <a:lnTo>
                                  <a:pt x="305" y="555"/>
                                </a:lnTo>
                                <a:lnTo>
                                  <a:pt x="305" y="545"/>
                                </a:lnTo>
                                <a:close/>
                                <a:moveTo>
                                  <a:pt x="586" y="22"/>
                                </a:moveTo>
                                <a:lnTo>
                                  <a:pt x="571" y="22"/>
                                </a:lnTo>
                                <a:lnTo>
                                  <a:pt x="565" y="29"/>
                                </a:lnTo>
                                <a:lnTo>
                                  <a:pt x="1098" y="562"/>
                                </a:lnTo>
                                <a:lnTo>
                                  <a:pt x="1104" y="545"/>
                                </a:lnTo>
                                <a:lnTo>
                                  <a:pt x="1109" y="545"/>
                                </a:lnTo>
                                <a:lnTo>
                                  <a:pt x="586" y="22"/>
                                </a:lnTo>
                                <a:close/>
                                <a:moveTo>
                                  <a:pt x="1109" y="545"/>
                                </a:moveTo>
                                <a:lnTo>
                                  <a:pt x="1104" y="545"/>
                                </a:lnTo>
                                <a:lnTo>
                                  <a:pt x="1098" y="562"/>
                                </a:lnTo>
                                <a:lnTo>
                                  <a:pt x="1126" y="562"/>
                                </a:lnTo>
                                <a:lnTo>
                                  <a:pt x="1109" y="545"/>
                                </a:lnTo>
                                <a:close/>
                                <a:moveTo>
                                  <a:pt x="571" y="22"/>
                                </a:moveTo>
                                <a:lnTo>
                                  <a:pt x="558" y="22"/>
                                </a:lnTo>
                                <a:lnTo>
                                  <a:pt x="565" y="29"/>
                                </a:lnTo>
                                <a:lnTo>
                                  <a:pt x="571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C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75318" id="Group 331" o:spid="_x0000_s1026" style="position:absolute;margin-left:248.8pt;margin-top:133.25pt;width:262.45pt;height:151.7pt;z-index:251680768;mso-position-horizontal-relative:page;mso-position-vertical-relative:page" coordorigin="4976,2665" coordsize="5249,3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">
                <v:shape id="AutoShape 143" o:spid="_x0000_s1027" style="position:absolute;left:5521;top:4541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4" o:spid="_x0000_s1028" style="position:absolute;left:5521;top:4197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" path="m2913,r840,m,l2716,e" filled="f" strokecolor="#d8d8d8" strokeweight=".42pt">
                  <v:path arrowok="t" o:connecttype="custom" o:connectlocs="2913,0;3753,0;0,0;2716,0" o:connectangles="0,0,0,0"/>
                </v:shape>
                <v:shape id="AutoShape 145" o:spid="_x0000_s1029" style="position:absolute;left:5521;top:3853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6" o:spid="_x0000_s1030" style="position:absolute;left:5521;top:3167;width:3753;height:344;visibility:visible;mso-wrap-style:square;v-text-anchor:top" coordsize="3753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" path="m2913,344r840,m,344r2716,m2913,r840,m,l2716,e" filled="f" strokecolor="#d8d8d8" strokeweight=".42pt">
                  <v:path arrowok="t" o:connecttype="custom" o:connectlocs="2913,3511;3753,3511;0,3511;2716,3511;2913,3167;3753,3167;0,3167;2716,3167" o:connectangles="0,0,0,0,0,0,0,0"/>
                </v:shape>
                <v:rect id="Rectangle 147" o:spid="_x0000_s1031" style="position:absolute;left:8236;top:3160;width:197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" fillcolor="#329865" stroked="f"/>
                <v:shape id="Picture 148" o:spid="_x0000_s1032" type="#_x0000_t75" style="position:absolute;left:8862;top:4054;width:19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">
                  <v:imagedata r:id="rId86" o:title=""/>
                </v:shape>
                <v:line id="Line 149" o:spid="_x0000_s1033" style="position:absolute;visibility:visible;mso-wrap-style:square" from="5735,4879" to="5932,4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" strokecolor="#329865" strokeweight=".16936mm"/>
                <v:line id="Line 150" o:spid="_x0000_s1034" style="position:absolute;visibility:visible;mso-wrap-style:square" from="6360,4858" to="6557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" strokecolor="#329865" strokeweight="2.64pt"/>
                <v:shape id="AutoShape 151" o:spid="_x0000_s1035" style="position:absolute;left:6985;top:4731;width:822;height:153;visibility:visible;mso-wrap-style:square;v-text-anchor:top" coordsize="822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" path="m197,2l,2,,152r197,l197,2m822,l627,r,152l822,152,822,e" fillcolor="#329865" stroked="f">
                  <v:path arrowok="t" o:connecttype="custom" o:connectlocs="197,4734;0,4734;0,4884;197,4884;197,4734;822,4732;627,4732;627,4884;822,4884;822,4732" o:connectangles="0,0,0,0,0,0,0,0,0,0"/>
                </v:shape>
                <v:line id="Line 152" o:spid="_x0000_s1036" style="position:absolute;visibility:visible;mso-wrap-style:square" from="5521,4884" to="9274,4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" strokecolor="#d8d8d8" strokeweight=".36pt"/>
                <v:shape id="AutoShape 153" o:spid="_x0000_s1037" style="position:absolute;left:4976;top:2665;width:4316;height:3034;visibility:visible;mso-wrap-style:square;v-text-anchor:top" coordsize="4316,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" path="m4314,l3,,,1,,3031r3,3l4314,3034r2,-3l4316,3030,9,3030r-5,-5l9,3025,9,7,4,7,9,4r4307,l4316,1,4314,xm9,3025r-5,l9,3030r,-5xm4308,3025l9,3025r,5l4308,3030r,-5xm4308,4r,3026l4312,3025r4,l4316,7r-4,l4308,4xm4316,3025r-4,l4308,3030r8,l4316,3025xm9,4l4,7r5,l9,4xm4308,4l9,4r,3l4308,7r,-3xm4316,4r-8,l4312,7r4,l4316,4xe" fillcolor="#d8d8d8" stroked="f">
                  <v:path arrowok="t" o:connecttype="custom" o:connectlocs="4314,2665;3,2665;0,2666;0,5696;3,5699;4314,5699;4316,5696;4316,5695;9,5695;4,5690;9,5690;9,2672;4,2672;9,2669;4316,2669;4316,2666;4314,2665;9,5690;4,5690;9,5695;9,5690;4308,5690;9,5690;9,5695;4308,5695;4308,5690;4308,2669;4308,5695;4312,5690;4316,5690;4316,2672;4312,2672;4308,2669;4316,5690;4312,5690;4308,5695;4316,5695;4316,5690;9,2669;4,2672;9,2672;9,2669;4308,2669;9,2669;9,2672;4308,2672;4308,2669;4316,2669;4308,2669;4312,2672;4316,2672;4316,2669" o:connectangles="0,0,0,0,0,0,0,0,0,0,0,0,0,0,0,0,0,0,0,0,0,0,0,0,0,0,0,0,0,0,0,0,0,0,0,0,0,0,0,0,0,0,0,0,0,0,0,0,0,0,0,0"/>
                </v:shape>
                <v:shape id="AutoShape 154" o:spid="_x0000_s1038" style="position:absolute;left:9120;top:3400;width:1080;height:1440;visibility:visible;mso-wrap-style:square;v-text-anchor:top" coordsize="10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" path="m810,540r-540,l270,1440r540,l810,540xm540,l,540r1080,l540,xe" fillcolor="yellow" stroked="f">
                  <v:path arrowok="t" o:connecttype="custom" o:connectlocs="810,3941;270,3941;270,4841;810,4841;810,3941;540,3401;0,3941;1080,3941;540,3401" o:connectangles="0,0,0,0,0,0,0,0,0"/>
                </v:shape>
                <v:shape id="AutoShape 155" o:spid="_x0000_s1039" style="position:absolute;left:9096;top:3386;width:1130;height:1466;visibility:visible;mso-wrap-style:square;v-text-anchor:top" coordsize="1130,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" path="m284,555r,911l845,1466r,-11l305,1455r-11,-10l305,1445r,-879l294,566,284,555xm305,1445r-11,l305,1455r,-10xm824,1445r-519,l305,1455r519,l824,1445xm1081,545r-257,l824,1455r10,-10l845,1445r,-879l834,566r11,-11l1091,555r-10,-10xm845,1445r-11,l824,1455r21,l845,1445xm564,l,566r284,l284,562r-253,l24,545r24,l565,29r-7,-7l586,22,564,xm305,555r-21,l294,566r11,l305,555xm845,555r-11,11l845,566r,-11xm1091,555r-246,l845,566r284,l1126,562r-28,l1091,555xm48,545r-24,l31,562,48,545xm305,545r-257,l31,562r253,l284,555r21,l305,545xm586,22r-15,l565,29r533,533l1104,545r5,l586,22xm1109,545r-5,l1098,562r28,l1109,545xm571,22r-13,l565,29r6,-7xe" fillcolor="#375c89" stroked="f">
                  <v:path arrowok="t" o:connecttype="custom" o:connectlocs="284,4852;845,4841;294,4831;305,3952;284,3941;294,4831;305,4831;305,4831;824,4841;1081,3931;824,4841;845,4831;834,3952;1091,3941;845,4831;824,4841;845,4831;0,3952;284,3948;24,3931;565,3415;586,3408;305,3941;294,3952;305,3941;834,3952;845,3941;845,3941;1129,3952;1098,3948;48,3931;31,3948;305,3931;31,3948;284,3941;305,3931;571,3408;1098,3948;1109,3931;1109,3931;1098,3948;1109,3931;558,3408;571,3408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3165475</wp:posOffset>
                </wp:positionH>
                <wp:positionV relativeFrom="page">
                  <wp:posOffset>1915795</wp:posOffset>
                </wp:positionV>
                <wp:extent cx="139065" cy="1064895"/>
                <wp:effectExtent l="3175" t="1270" r="635" b="635"/>
                <wp:wrapNone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" cy="1064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14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858"/>
                                <w:sz w:val="16"/>
                              </w:rPr>
                              <w:t>Number of applications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76" type="#_x0000_t202" style="position:absolute;margin-left:249.25pt;margin-top:150.85pt;width:10.95pt;height:83.8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8A5AE7" w:rsidRDefault="008A5AE7" w:rsidP="008A5AE7">
                      <w:pPr>
                        <w:spacing w:before="14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585858"/>
                          <w:sz w:val="16"/>
                        </w:rPr>
                        <w:t>Number of applications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CB0D97"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EA7CED" wp14:editId="52C74AC4">
                <wp:simplePos x="0" y="0"/>
                <wp:positionH relativeFrom="column">
                  <wp:posOffset>5003800</wp:posOffset>
                </wp:positionH>
                <wp:positionV relativeFrom="paragraph">
                  <wp:posOffset>95250</wp:posOffset>
                </wp:positionV>
                <wp:extent cx="819150" cy="1143000"/>
                <wp:effectExtent l="19050" t="19050" r="38100" b="19050"/>
                <wp:wrapNone/>
                <wp:docPr id="6" name="Up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1143000"/>
                        </a:xfrm>
                        <a:prstGeom prst="upArrow">
                          <a:avLst>
                            <a:gd name="adj1" fmla="val 50000"/>
                            <a:gd name="adj2" fmla="val 49259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CB0D9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295F11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Cs w:val="22"/>
                              </w:rPr>
                              <w:t xml:space="preserve">+27% </w:t>
                            </w:r>
                            <w:r w:rsidRPr="00CB0D97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 w:val="22"/>
                                <w:szCs w:val="22"/>
                              </w:rPr>
                              <w:t>in 2022 vs. 2021*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A7CE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1" o:spid="_x0000_s1077" type="#_x0000_t68" style="position:absolute;margin-left:394pt;margin-top:7.5pt;width:64.5pt;height:9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" adj="7625" fillcolor="yellow" strokecolor="#243f60 [1604]" strokeweight="2pt">
                <v:textbox inset="0,,0">
                  <w:txbxContent>
                    <w:p w:rsidR="008A5AE7" w:rsidRPr="00CB0D9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295F11">
                        <w:rPr>
                          <w:rFonts w:asciiTheme="minorHAnsi" w:hAnsi="Calibri" w:cstheme="minorBidi"/>
                          <w:color w:val="313728"/>
                          <w:kern w:val="24"/>
                          <w:szCs w:val="22"/>
                        </w:rPr>
                        <w:t xml:space="preserve">+27% </w:t>
                      </w:r>
                      <w:r w:rsidRPr="00CB0D97">
                        <w:rPr>
                          <w:rFonts w:asciiTheme="minorHAnsi" w:hAnsi="Calibri" w:cstheme="minorBidi"/>
                          <w:color w:val="313728"/>
                          <w:kern w:val="24"/>
                          <w:sz w:val="22"/>
                          <w:szCs w:val="22"/>
                        </w:rPr>
                        <w:t>in 2022 vs. 2021*</w:t>
                      </w:r>
                    </w:p>
                  </w:txbxContent>
                </v:textbox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6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315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1917700" cy="1634490"/>
                <wp:effectExtent l="0" t="0" r="0" b="6350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0" cy="1634490"/>
                          <a:chOff x="0" y="0"/>
                          <a:chExt cx="3020" cy="2574"/>
                        </a:xfrm>
                      </wpg:grpSpPr>
                      <pic:pic xmlns:pic="http://schemas.openxmlformats.org/drawingml/2006/picture">
                        <pic:nvPicPr>
                          <pic:cNvPr id="32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" y="2212"/>
                            <a:ext cx="9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" cy="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D285F4" id="Group 327" o:spid="_x0000_s1026" style="width:151pt;height:128.7pt;mso-position-horizontal-relative:char;mso-position-vertical-relative:line" coordsize="3020,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">
                <v:shape id="Picture 52" o:spid="_x0000_s1027" type="#_x0000_t75" style="position:absolute;left:248;top:2212;width:9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">
                  <v:imagedata r:id="rId89" o:title=""/>
                </v:shape>
                <v:shape id="Picture 53" o:spid="_x0000_s1028" type="#_x0000_t75" style="position:absolute;width:3020;height: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">
                  <v:imagedata r:id="rId90" o:title=""/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2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193675</wp:posOffset>
                </wp:positionV>
                <wp:extent cx="6083300" cy="3416300"/>
                <wp:effectExtent l="0" t="0" r="12700" b="1270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05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9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47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AutoShape 113"/>
                        <wps:cNvSpPr>
                          <a:spLocks/>
                        </wps:cNvSpPr>
                        <wps:spPr bwMode="auto">
                          <a:xfrm>
                            <a:off x="3696" y="904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05 905"/>
                              <a:gd name="T3" fmla="*/ 905 h 830"/>
                              <a:gd name="T4" fmla="+- 0 3758 3696"/>
                              <a:gd name="T5" fmla="*/ T4 w 6350"/>
                              <a:gd name="T6" fmla="+- 0 935 905"/>
                              <a:gd name="T7" fmla="*/ 935 h 830"/>
                              <a:gd name="T8" fmla="+- 0 3702 3696"/>
                              <a:gd name="T9" fmla="*/ T8 w 6350"/>
                              <a:gd name="T10" fmla="+- 0 1015 905"/>
                              <a:gd name="T11" fmla="*/ 1015 h 830"/>
                              <a:gd name="T12" fmla="+- 0 3696 3696"/>
                              <a:gd name="T13" fmla="*/ T12 w 6350"/>
                              <a:gd name="T14" fmla="+- 0 1045 905"/>
                              <a:gd name="T15" fmla="*/ 1045 h 830"/>
                              <a:gd name="T16" fmla="+- 0 3698 3696"/>
                              <a:gd name="T17" fmla="*/ T16 w 6350"/>
                              <a:gd name="T18" fmla="+- 0 1611 905"/>
                              <a:gd name="T19" fmla="*/ 1611 h 830"/>
                              <a:gd name="T20" fmla="+- 0 3708 3696"/>
                              <a:gd name="T21" fmla="*/ T20 w 6350"/>
                              <a:gd name="T22" fmla="+- 0 1641 905"/>
                              <a:gd name="T23" fmla="*/ 1641 h 830"/>
                              <a:gd name="T24" fmla="+- 0 3727 3696"/>
                              <a:gd name="T25" fmla="*/ T24 w 6350"/>
                              <a:gd name="T26" fmla="+- 0 1673 905"/>
                              <a:gd name="T27" fmla="*/ 1673 h 830"/>
                              <a:gd name="T28" fmla="+- 0 3752 3696"/>
                              <a:gd name="T29" fmla="*/ T28 w 6350"/>
                              <a:gd name="T30" fmla="+- 0 1700 905"/>
                              <a:gd name="T31" fmla="*/ 1700 h 830"/>
                              <a:gd name="T32" fmla="+- 0 3778 3696"/>
                              <a:gd name="T33" fmla="*/ T32 w 6350"/>
                              <a:gd name="T34" fmla="+- 0 1716 905"/>
                              <a:gd name="T35" fmla="*/ 1716 h 830"/>
                              <a:gd name="T36" fmla="+- 0 3813 3696"/>
                              <a:gd name="T37" fmla="*/ T36 w 6350"/>
                              <a:gd name="T38" fmla="+- 0 1730 905"/>
                              <a:gd name="T39" fmla="*/ 1730 h 830"/>
                              <a:gd name="T40" fmla="+- 0 3851 3696"/>
                              <a:gd name="T41" fmla="*/ T40 w 6350"/>
                              <a:gd name="T42" fmla="+- 0 1734 905"/>
                              <a:gd name="T43" fmla="*/ 1734 h 830"/>
                              <a:gd name="T44" fmla="+- 0 9923 3696"/>
                              <a:gd name="T45" fmla="*/ T44 w 6350"/>
                              <a:gd name="T46" fmla="+- 0 1731 905"/>
                              <a:gd name="T47" fmla="*/ 1731 h 830"/>
                              <a:gd name="T48" fmla="+- 0 10004 3696"/>
                              <a:gd name="T49" fmla="*/ T48 w 6350"/>
                              <a:gd name="T50" fmla="+- 0 1685 905"/>
                              <a:gd name="T51" fmla="*/ 1685 h 830"/>
                              <a:gd name="T52" fmla="+- 0 3817 3696"/>
                              <a:gd name="T53" fmla="*/ T52 w 6350"/>
                              <a:gd name="T54" fmla="+- 0 1679 905"/>
                              <a:gd name="T55" fmla="*/ 1679 h 830"/>
                              <a:gd name="T56" fmla="+- 0 3765 3696"/>
                              <a:gd name="T57" fmla="*/ T56 w 6350"/>
                              <a:gd name="T58" fmla="+- 0 1639 905"/>
                              <a:gd name="T59" fmla="*/ 1639 h 830"/>
                              <a:gd name="T60" fmla="+- 0 3748 3696"/>
                              <a:gd name="T61" fmla="*/ T60 w 6350"/>
                              <a:gd name="T62" fmla="+- 0 1599 905"/>
                              <a:gd name="T63" fmla="*/ 1599 h 830"/>
                              <a:gd name="T64" fmla="+- 0 3745 3696"/>
                              <a:gd name="T65" fmla="*/ T64 w 6350"/>
                              <a:gd name="T66" fmla="+- 0 1059 905"/>
                              <a:gd name="T67" fmla="*/ 1059 h 830"/>
                              <a:gd name="T68" fmla="+- 0 3748 3696"/>
                              <a:gd name="T69" fmla="*/ T68 w 6350"/>
                              <a:gd name="T70" fmla="+- 0 1037 905"/>
                              <a:gd name="T71" fmla="*/ 1037 h 830"/>
                              <a:gd name="T72" fmla="+- 0 3764 3696"/>
                              <a:gd name="T73" fmla="*/ T72 w 6350"/>
                              <a:gd name="T74" fmla="+- 0 999 905"/>
                              <a:gd name="T75" fmla="*/ 999 h 830"/>
                              <a:gd name="T76" fmla="+- 0 3778 3696"/>
                              <a:gd name="T77" fmla="*/ T76 w 6350"/>
                              <a:gd name="T78" fmla="+- 0 984 905"/>
                              <a:gd name="T79" fmla="*/ 984 h 830"/>
                              <a:gd name="T80" fmla="+- 0 3793 3696"/>
                              <a:gd name="T81" fmla="*/ T80 w 6350"/>
                              <a:gd name="T82" fmla="+- 0 972 905"/>
                              <a:gd name="T83" fmla="*/ 972 h 830"/>
                              <a:gd name="T84" fmla="+- 0 3815 3696"/>
                              <a:gd name="T85" fmla="*/ T84 w 6350"/>
                              <a:gd name="T86" fmla="+- 0 961 905"/>
                              <a:gd name="T87" fmla="*/ 961 h 830"/>
                              <a:gd name="T88" fmla="+- 0 3838 3696"/>
                              <a:gd name="T89" fmla="*/ T88 w 6350"/>
                              <a:gd name="T90" fmla="+- 0 955 905"/>
                              <a:gd name="T91" fmla="*/ 955 h 830"/>
                              <a:gd name="T92" fmla="+- 0 10002 3696"/>
                              <a:gd name="T93" fmla="*/ T92 w 6350"/>
                              <a:gd name="T94" fmla="+- 0 954 905"/>
                              <a:gd name="T95" fmla="*/ 954 h 830"/>
                              <a:gd name="T96" fmla="+- 0 9953 3696"/>
                              <a:gd name="T97" fmla="*/ T96 w 6350"/>
                              <a:gd name="T98" fmla="+- 0 917 905"/>
                              <a:gd name="T99" fmla="*/ 917 h 830"/>
                              <a:gd name="T100" fmla="+- 0 10002 3696"/>
                              <a:gd name="T101" fmla="*/ T100 w 6350"/>
                              <a:gd name="T102" fmla="+- 0 954 905"/>
                              <a:gd name="T103" fmla="*/ 954 h 830"/>
                              <a:gd name="T104" fmla="+- 0 9902 3696"/>
                              <a:gd name="T105" fmla="*/ T104 w 6350"/>
                              <a:gd name="T106" fmla="+- 0 955 905"/>
                              <a:gd name="T107" fmla="*/ 955 h 830"/>
                              <a:gd name="T108" fmla="+- 0 9944 3696"/>
                              <a:gd name="T109" fmla="*/ T108 w 6350"/>
                              <a:gd name="T110" fmla="+- 0 969 905"/>
                              <a:gd name="T111" fmla="*/ 969 h 830"/>
                              <a:gd name="T112" fmla="+- 0 9987 3696"/>
                              <a:gd name="T113" fmla="*/ T112 w 6350"/>
                              <a:gd name="T114" fmla="+- 0 1017 905"/>
                              <a:gd name="T115" fmla="*/ 1017 h 830"/>
                              <a:gd name="T116" fmla="+- 0 9996 3696"/>
                              <a:gd name="T117" fmla="*/ T116 w 6350"/>
                              <a:gd name="T118" fmla="+- 0 1059 905"/>
                              <a:gd name="T119" fmla="*/ 1059 h 830"/>
                              <a:gd name="T120" fmla="+- 0 9995 3696"/>
                              <a:gd name="T121" fmla="*/ T120 w 6350"/>
                              <a:gd name="T122" fmla="+- 0 1591 905"/>
                              <a:gd name="T123" fmla="*/ 1591 h 830"/>
                              <a:gd name="T124" fmla="+- 0 9981 3696"/>
                              <a:gd name="T125" fmla="*/ T124 w 6350"/>
                              <a:gd name="T126" fmla="+- 0 1633 905"/>
                              <a:gd name="T127" fmla="*/ 1633 h 830"/>
                              <a:gd name="T128" fmla="+- 0 9933 3696"/>
                              <a:gd name="T129" fmla="*/ T128 w 6350"/>
                              <a:gd name="T130" fmla="+- 0 1675 905"/>
                              <a:gd name="T131" fmla="*/ 1675 h 830"/>
                              <a:gd name="T132" fmla="+- 0 9889 3696"/>
                              <a:gd name="T133" fmla="*/ T132 w 6350"/>
                              <a:gd name="T134" fmla="+- 0 1685 905"/>
                              <a:gd name="T135" fmla="*/ 1685 h 830"/>
                              <a:gd name="T136" fmla="+- 0 10007 3696"/>
                              <a:gd name="T137" fmla="*/ T136 w 6350"/>
                              <a:gd name="T138" fmla="+- 0 1682 905"/>
                              <a:gd name="T139" fmla="*/ 1682 h 830"/>
                              <a:gd name="T140" fmla="+- 0 10045 3696"/>
                              <a:gd name="T141" fmla="*/ T140 w 6350"/>
                              <a:gd name="T142" fmla="+- 0 1593 905"/>
                              <a:gd name="T143" fmla="*/ 1593 h 830"/>
                              <a:gd name="T144" fmla="+- 0 10042 3696"/>
                              <a:gd name="T145" fmla="*/ T144 w 6350"/>
                              <a:gd name="T146" fmla="+- 0 1027 905"/>
                              <a:gd name="T147" fmla="*/ 1027 h 830"/>
                              <a:gd name="T148" fmla="+- 0 10002 3696"/>
                              <a:gd name="T149" fmla="*/ T148 w 635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6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8"/>
                                </a:lnTo>
                                <a:lnTo>
                                  <a:pt x="6257" y="12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0"/>
                                </a:lnTo>
                                <a:lnTo>
                                  <a:pt x="6217" y="51"/>
                                </a:lnTo>
                                <a:lnTo>
                                  <a:pt x="6248" y="64"/>
                                </a:lnTo>
                                <a:lnTo>
                                  <a:pt x="6273" y="85"/>
                                </a:lnTo>
                                <a:lnTo>
                                  <a:pt x="6291" y="112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4"/>
                                </a:lnTo>
                                <a:lnTo>
                                  <a:pt x="6300" y="674"/>
                                </a:lnTo>
                                <a:lnTo>
                                  <a:pt x="6299" y="686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8"/>
                                </a:lnTo>
                                <a:lnTo>
                                  <a:pt x="6264" y="753"/>
                                </a:lnTo>
                                <a:lnTo>
                                  <a:pt x="6237" y="770"/>
                                </a:lnTo>
                                <a:lnTo>
                                  <a:pt x="6204" y="778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7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8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2"/>
                                </a:lnTo>
                                <a:lnTo>
                                  <a:pt x="6328" y="75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33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15"/>
                        <wps:cNvSpPr>
                          <a:spLocks/>
                        </wps:cNvSpPr>
                        <wps:spPr bwMode="auto">
                          <a:xfrm>
                            <a:off x="3696" y="1684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685 1685"/>
                              <a:gd name="T3" fmla="*/ 1685 h 3002"/>
                              <a:gd name="T4" fmla="+- 0 4065 3696"/>
                              <a:gd name="T5" fmla="*/ T4 w 6350"/>
                              <a:gd name="T6" fmla="+- 0 1706 1685"/>
                              <a:gd name="T7" fmla="*/ 1706 h 3002"/>
                              <a:gd name="T8" fmla="+- 0 3934 3696"/>
                              <a:gd name="T9" fmla="*/ T8 w 6350"/>
                              <a:gd name="T10" fmla="+- 0 1766 1685"/>
                              <a:gd name="T11" fmla="*/ 1766 h 3002"/>
                              <a:gd name="T12" fmla="+- 0 3824 3696"/>
                              <a:gd name="T13" fmla="*/ T12 w 6350"/>
                              <a:gd name="T14" fmla="+- 0 1860 1685"/>
                              <a:gd name="T15" fmla="*/ 1860 h 3002"/>
                              <a:gd name="T16" fmla="+- 0 3745 3696"/>
                              <a:gd name="T17" fmla="*/ T16 w 6350"/>
                              <a:gd name="T18" fmla="+- 0 1981 1685"/>
                              <a:gd name="T19" fmla="*/ 1981 h 3002"/>
                              <a:gd name="T20" fmla="+- 0 3702 3696"/>
                              <a:gd name="T21" fmla="*/ T20 w 6350"/>
                              <a:gd name="T22" fmla="+- 0 2123 1685"/>
                              <a:gd name="T23" fmla="*/ 2123 h 3002"/>
                              <a:gd name="T24" fmla="+- 0 3696 3696"/>
                              <a:gd name="T25" fmla="*/ T24 w 6350"/>
                              <a:gd name="T26" fmla="+- 0 2174 1685"/>
                              <a:gd name="T27" fmla="*/ 2174 h 3002"/>
                              <a:gd name="T28" fmla="+- 0 3698 3696"/>
                              <a:gd name="T29" fmla="*/ T28 w 6350"/>
                              <a:gd name="T30" fmla="+- 0 4223 1685"/>
                              <a:gd name="T31" fmla="*/ 4223 h 3002"/>
                              <a:gd name="T32" fmla="+- 0 3729 3696"/>
                              <a:gd name="T33" fmla="*/ T32 w 6350"/>
                              <a:gd name="T34" fmla="+- 0 4351 1685"/>
                              <a:gd name="T35" fmla="*/ 4351 h 3002"/>
                              <a:gd name="T36" fmla="+- 0 3809 3696"/>
                              <a:gd name="T37" fmla="*/ T36 w 6350"/>
                              <a:gd name="T38" fmla="+- 0 4492 1685"/>
                              <a:gd name="T39" fmla="*/ 4492 h 3002"/>
                              <a:gd name="T40" fmla="+- 0 3884 3696"/>
                              <a:gd name="T41" fmla="*/ T40 w 6350"/>
                              <a:gd name="T42" fmla="+- 0 4568 1685"/>
                              <a:gd name="T43" fmla="*/ 4568 h 3002"/>
                              <a:gd name="T44" fmla="+- 0 3973 3696"/>
                              <a:gd name="T45" fmla="*/ T44 w 6350"/>
                              <a:gd name="T46" fmla="+- 0 4627 1685"/>
                              <a:gd name="T47" fmla="*/ 4627 h 3002"/>
                              <a:gd name="T48" fmla="+- 0 4130 3696"/>
                              <a:gd name="T49" fmla="*/ T48 w 6350"/>
                              <a:gd name="T50" fmla="+- 0 4679 1685"/>
                              <a:gd name="T51" fmla="*/ 4679 h 3002"/>
                              <a:gd name="T52" fmla="+- 0 9529 3696"/>
                              <a:gd name="T53" fmla="*/ T52 w 6350"/>
                              <a:gd name="T54" fmla="+- 0 4686 1685"/>
                              <a:gd name="T55" fmla="*/ 4686 h 3002"/>
                              <a:gd name="T56" fmla="+- 0 9582 3696"/>
                              <a:gd name="T57" fmla="*/ T56 w 6350"/>
                              <a:gd name="T58" fmla="+- 0 4682 1685"/>
                              <a:gd name="T59" fmla="*/ 4682 h 3002"/>
                              <a:gd name="T60" fmla="+- 0 9726 3696"/>
                              <a:gd name="T61" fmla="*/ T60 w 6350"/>
                              <a:gd name="T62" fmla="+- 0 4647 1685"/>
                              <a:gd name="T63" fmla="*/ 4647 h 3002"/>
                              <a:gd name="T64" fmla="+- 0 4212 3696"/>
                              <a:gd name="T65" fmla="*/ T64 w 6350"/>
                              <a:gd name="T66" fmla="+- 0 4635 1685"/>
                              <a:gd name="T67" fmla="*/ 4635 h 3002"/>
                              <a:gd name="T68" fmla="+- 0 4065 3696"/>
                              <a:gd name="T69" fmla="*/ T68 w 6350"/>
                              <a:gd name="T70" fmla="+- 0 4612 1685"/>
                              <a:gd name="T71" fmla="*/ 4612 h 3002"/>
                              <a:gd name="T72" fmla="+- 0 3937 3696"/>
                              <a:gd name="T73" fmla="*/ T72 w 6350"/>
                              <a:gd name="T74" fmla="+- 0 4545 1685"/>
                              <a:gd name="T75" fmla="*/ 4545 h 3002"/>
                              <a:gd name="T76" fmla="+- 0 3835 3696"/>
                              <a:gd name="T77" fmla="*/ T76 w 6350"/>
                              <a:gd name="T78" fmla="+- 0 4443 1685"/>
                              <a:gd name="T79" fmla="*/ 4443 h 3002"/>
                              <a:gd name="T80" fmla="+- 0 3768 3696"/>
                              <a:gd name="T81" fmla="*/ T80 w 6350"/>
                              <a:gd name="T82" fmla="+- 0 4313 1685"/>
                              <a:gd name="T83" fmla="*/ 4313 h 3002"/>
                              <a:gd name="T84" fmla="+- 0 3748 3696"/>
                              <a:gd name="T85" fmla="*/ T84 w 6350"/>
                              <a:gd name="T86" fmla="+- 0 4215 1685"/>
                              <a:gd name="T87" fmla="*/ 4215 h 3002"/>
                              <a:gd name="T88" fmla="+- 0 3745 3696"/>
                              <a:gd name="T89" fmla="*/ T88 w 6350"/>
                              <a:gd name="T90" fmla="+- 0 4169 1685"/>
                              <a:gd name="T91" fmla="*/ 4169 h 3002"/>
                              <a:gd name="T92" fmla="+- 0 3747 3696"/>
                              <a:gd name="T93" fmla="*/ T92 w 6350"/>
                              <a:gd name="T94" fmla="+- 0 2174 1685"/>
                              <a:gd name="T95" fmla="*/ 2174 h 3002"/>
                              <a:gd name="T96" fmla="+- 0 3755 3696"/>
                              <a:gd name="T97" fmla="*/ T96 w 6350"/>
                              <a:gd name="T98" fmla="+- 0 2107 1685"/>
                              <a:gd name="T99" fmla="*/ 2107 h 3002"/>
                              <a:gd name="T100" fmla="+- 0 3807 3696"/>
                              <a:gd name="T101" fmla="*/ T100 w 6350"/>
                              <a:gd name="T102" fmla="+- 0 1970 1685"/>
                              <a:gd name="T103" fmla="*/ 1970 h 3002"/>
                              <a:gd name="T104" fmla="+- 0 3899 3696"/>
                              <a:gd name="T105" fmla="*/ T104 w 6350"/>
                              <a:gd name="T106" fmla="+- 0 1855 1685"/>
                              <a:gd name="T107" fmla="*/ 1855 h 3002"/>
                              <a:gd name="T108" fmla="+- 0 3934 3696"/>
                              <a:gd name="T109" fmla="*/ T108 w 6350"/>
                              <a:gd name="T110" fmla="+- 0 1826 1685"/>
                              <a:gd name="T111" fmla="*/ 1826 h 3002"/>
                              <a:gd name="T112" fmla="+- 0 4066 3696"/>
                              <a:gd name="T113" fmla="*/ T112 w 6350"/>
                              <a:gd name="T114" fmla="+- 0 1758 1685"/>
                              <a:gd name="T115" fmla="*/ 1758 h 3002"/>
                              <a:gd name="T116" fmla="+- 0 4213 3696"/>
                              <a:gd name="T117" fmla="*/ T116 w 6350"/>
                              <a:gd name="T118" fmla="+- 0 1734 1685"/>
                              <a:gd name="T119" fmla="*/ 1734 h 3002"/>
                              <a:gd name="T120" fmla="+- 0 9700 3696"/>
                              <a:gd name="T121" fmla="*/ T120 w 6350"/>
                              <a:gd name="T122" fmla="+- 0 1713 1685"/>
                              <a:gd name="T123" fmla="*/ 1713 h 3002"/>
                              <a:gd name="T124" fmla="+- 0 9554 3696"/>
                              <a:gd name="T125" fmla="*/ T124 w 6350"/>
                              <a:gd name="T126" fmla="+- 0 1685 1685"/>
                              <a:gd name="T127" fmla="*/ 1685 h 3002"/>
                              <a:gd name="T128" fmla="+- 0 9529 3696"/>
                              <a:gd name="T129" fmla="*/ T128 w 6350"/>
                              <a:gd name="T130" fmla="+- 0 1734 1685"/>
                              <a:gd name="T131" fmla="*/ 1734 h 3002"/>
                              <a:gd name="T132" fmla="+- 0 9577 3696"/>
                              <a:gd name="T133" fmla="*/ T132 w 6350"/>
                              <a:gd name="T134" fmla="+- 0 1737 1685"/>
                              <a:gd name="T135" fmla="*/ 1737 h 3002"/>
                              <a:gd name="T136" fmla="+- 0 9720 3696"/>
                              <a:gd name="T137" fmla="*/ T136 w 6350"/>
                              <a:gd name="T138" fmla="+- 0 1775 1685"/>
                              <a:gd name="T139" fmla="*/ 1775 h 3002"/>
                              <a:gd name="T140" fmla="+- 0 9842 3696"/>
                              <a:gd name="T141" fmla="*/ T140 w 6350"/>
                              <a:gd name="T142" fmla="+- 0 1855 1685"/>
                              <a:gd name="T143" fmla="*/ 1855 h 3002"/>
                              <a:gd name="T144" fmla="+- 0 9933 3696"/>
                              <a:gd name="T145" fmla="*/ T144 w 6350"/>
                              <a:gd name="T146" fmla="+- 0 1967 1685"/>
                              <a:gd name="T147" fmla="*/ 1967 h 3002"/>
                              <a:gd name="T148" fmla="+- 0 9985 3696"/>
                              <a:gd name="T149" fmla="*/ T148 w 6350"/>
                              <a:gd name="T150" fmla="+- 0 2103 1685"/>
                              <a:gd name="T151" fmla="*/ 2103 h 3002"/>
                              <a:gd name="T152" fmla="+- 0 9996 3696"/>
                              <a:gd name="T153" fmla="*/ T152 w 6350"/>
                              <a:gd name="T154" fmla="+- 0 2202 1685"/>
                              <a:gd name="T155" fmla="*/ 2202 h 3002"/>
                              <a:gd name="T156" fmla="+- 0 9995 3696"/>
                              <a:gd name="T157" fmla="*/ T156 w 6350"/>
                              <a:gd name="T158" fmla="+- 0 4196 1685"/>
                              <a:gd name="T159" fmla="*/ 4196 h 3002"/>
                              <a:gd name="T160" fmla="+- 0 9979 3696"/>
                              <a:gd name="T161" fmla="*/ T160 w 6350"/>
                              <a:gd name="T162" fmla="+- 0 4291 1685"/>
                              <a:gd name="T163" fmla="*/ 4291 h 3002"/>
                              <a:gd name="T164" fmla="+- 0 9919 3696"/>
                              <a:gd name="T165" fmla="*/ T164 w 6350"/>
                              <a:gd name="T166" fmla="+- 0 4424 1685"/>
                              <a:gd name="T167" fmla="*/ 4424 h 3002"/>
                              <a:gd name="T168" fmla="+- 0 9823 3696"/>
                              <a:gd name="T169" fmla="*/ T168 w 6350"/>
                              <a:gd name="T170" fmla="+- 0 4531 1685"/>
                              <a:gd name="T171" fmla="*/ 4531 h 3002"/>
                              <a:gd name="T172" fmla="+- 0 9698 3696"/>
                              <a:gd name="T173" fmla="*/ T172 w 6350"/>
                              <a:gd name="T174" fmla="+- 0 4604 1685"/>
                              <a:gd name="T175" fmla="*/ 4604 h 3002"/>
                              <a:gd name="T176" fmla="+- 0 9552 3696"/>
                              <a:gd name="T177" fmla="*/ T176 w 6350"/>
                              <a:gd name="T178" fmla="+- 0 4635 1685"/>
                              <a:gd name="T179" fmla="*/ 4635 h 3002"/>
                              <a:gd name="T180" fmla="+- 0 9791 3696"/>
                              <a:gd name="T181" fmla="*/ T180 w 6350"/>
                              <a:gd name="T182" fmla="+- 0 4614 1685"/>
                              <a:gd name="T183" fmla="*/ 4614 h 3002"/>
                              <a:gd name="T184" fmla="+- 0 9904 3696"/>
                              <a:gd name="T185" fmla="*/ T184 w 6350"/>
                              <a:gd name="T186" fmla="+- 0 4524 1685"/>
                              <a:gd name="T187" fmla="*/ 4524 h 3002"/>
                              <a:gd name="T188" fmla="+- 0 9987 3696"/>
                              <a:gd name="T189" fmla="*/ T188 w 6350"/>
                              <a:gd name="T190" fmla="+- 0 4407 1685"/>
                              <a:gd name="T191" fmla="*/ 4407 h 3002"/>
                              <a:gd name="T192" fmla="+- 0 10036 3696"/>
                              <a:gd name="T193" fmla="*/ T192 w 6350"/>
                              <a:gd name="T194" fmla="+- 0 4269 1685"/>
                              <a:gd name="T195" fmla="*/ 4269 h 3002"/>
                              <a:gd name="T196" fmla="+- 0 10045 3696"/>
                              <a:gd name="T197" fmla="*/ T196 w 6350"/>
                              <a:gd name="T198" fmla="+- 0 2174 1685"/>
                              <a:gd name="T199" fmla="*/ 2174 h 3002"/>
                              <a:gd name="T200" fmla="+- 0 10030 3696"/>
                              <a:gd name="T201" fmla="*/ T200 w 6350"/>
                              <a:gd name="T202" fmla="+- 0 2074 1685"/>
                              <a:gd name="T203" fmla="*/ 2074 h 3002"/>
                              <a:gd name="T204" fmla="+- 0 9974 3696"/>
                              <a:gd name="T205" fmla="*/ T204 w 6350"/>
                              <a:gd name="T206" fmla="+- 0 1938 1685"/>
                              <a:gd name="T207" fmla="*/ 1938 h 3002"/>
                              <a:gd name="T208" fmla="+- 0 9884 3696"/>
                              <a:gd name="T209" fmla="*/ T208 w 6350"/>
                              <a:gd name="T210" fmla="+- 0 1826 1685"/>
                              <a:gd name="T211" fmla="*/ 1826 h 3002"/>
                              <a:gd name="T212" fmla="+- 0 9767 3696"/>
                              <a:gd name="T213" fmla="*/ T212 w 6350"/>
                              <a:gd name="T214" fmla="+- 0 1742 1685"/>
                              <a:gd name="T215" fmla="*/ 1742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5"/>
                                </a:lnTo>
                                <a:lnTo>
                                  <a:pt x="369" y="21"/>
                                </a:lnTo>
                                <a:lnTo>
                                  <a:pt x="301" y="46"/>
                                </a:lnTo>
                                <a:lnTo>
                                  <a:pt x="238" y="81"/>
                                </a:lnTo>
                                <a:lnTo>
                                  <a:pt x="180" y="124"/>
                                </a:lnTo>
                                <a:lnTo>
                                  <a:pt x="128" y="175"/>
                                </a:lnTo>
                                <a:lnTo>
                                  <a:pt x="84" y="232"/>
                                </a:lnTo>
                                <a:lnTo>
                                  <a:pt x="49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8"/>
                                </a:lnTo>
                                <a:lnTo>
                                  <a:pt x="2" y="464"/>
                                </a:lnTo>
                                <a:lnTo>
                                  <a:pt x="0" y="489"/>
                                </a:lnTo>
                                <a:lnTo>
                                  <a:pt x="0" y="2511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8"/>
                                </a:lnTo>
                                <a:lnTo>
                                  <a:pt x="33" y="2666"/>
                                </a:lnTo>
                                <a:lnTo>
                                  <a:pt x="67" y="2740"/>
                                </a:lnTo>
                                <a:lnTo>
                                  <a:pt x="113" y="2807"/>
                                </a:lnTo>
                                <a:lnTo>
                                  <a:pt x="169" y="2866"/>
                                </a:lnTo>
                                <a:lnTo>
                                  <a:pt x="188" y="2883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2"/>
                                </a:lnTo>
                                <a:lnTo>
                                  <a:pt x="353" y="2974"/>
                                </a:lnTo>
                                <a:lnTo>
                                  <a:pt x="434" y="2994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7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0"/>
                                </a:lnTo>
                                <a:lnTo>
                                  <a:pt x="516" y="2950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7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0"/>
                                </a:lnTo>
                                <a:lnTo>
                                  <a:pt x="186" y="2813"/>
                                </a:lnTo>
                                <a:lnTo>
                                  <a:pt x="139" y="2758"/>
                                </a:lnTo>
                                <a:lnTo>
                                  <a:pt x="100" y="2696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4"/>
                                </a:lnTo>
                                <a:lnTo>
                                  <a:pt x="52" y="2530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89"/>
                                </a:lnTo>
                                <a:lnTo>
                                  <a:pt x="52" y="468"/>
                                </a:lnTo>
                                <a:lnTo>
                                  <a:pt x="59" y="422"/>
                                </a:lnTo>
                                <a:lnTo>
                                  <a:pt x="80" y="351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4"/>
                                </a:lnTo>
                                <a:lnTo>
                                  <a:pt x="203" y="170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1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3"/>
                                </a:lnTo>
                                <a:lnTo>
                                  <a:pt x="442" y="55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8"/>
                                </a:lnTo>
                                <a:lnTo>
                                  <a:pt x="5933" y="9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0"/>
                                </a:lnTo>
                                <a:lnTo>
                                  <a:pt x="5881" y="52"/>
                                </a:lnTo>
                                <a:lnTo>
                                  <a:pt x="5955" y="65"/>
                                </a:lnTo>
                                <a:lnTo>
                                  <a:pt x="6024" y="90"/>
                                </a:lnTo>
                                <a:lnTo>
                                  <a:pt x="6088" y="125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2"/>
                                </a:lnTo>
                                <a:lnTo>
                                  <a:pt x="6237" y="282"/>
                                </a:lnTo>
                                <a:lnTo>
                                  <a:pt x="6268" y="348"/>
                                </a:lnTo>
                                <a:lnTo>
                                  <a:pt x="6289" y="418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1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6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39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6"/>
                                </a:lnTo>
                                <a:lnTo>
                                  <a:pt x="6068" y="2887"/>
                                </a:lnTo>
                                <a:lnTo>
                                  <a:pt x="6002" y="2919"/>
                                </a:lnTo>
                                <a:lnTo>
                                  <a:pt x="5931" y="2940"/>
                                </a:lnTo>
                                <a:lnTo>
                                  <a:pt x="5856" y="2950"/>
                                </a:lnTo>
                                <a:lnTo>
                                  <a:pt x="6053" y="2950"/>
                                </a:lnTo>
                                <a:lnTo>
                                  <a:pt x="6095" y="2929"/>
                                </a:lnTo>
                                <a:lnTo>
                                  <a:pt x="6154" y="2888"/>
                                </a:lnTo>
                                <a:lnTo>
                                  <a:pt x="6208" y="2839"/>
                                </a:lnTo>
                                <a:lnTo>
                                  <a:pt x="6253" y="2784"/>
                                </a:lnTo>
                                <a:lnTo>
                                  <a:pt x="6291" y="2722"/>
                                </a:lnTo>
                                <a:lnTo>
                                  <a:pt x="6320" y="2655"/>
                                </a:lnTo>
                                <a:lnTo>
                                  <a:pt x="6340" y="2584"/>
                                </a:lnTo>
                                <a:lnTo>
                                  <a:pt x="6349" y="2511"/>
                                </a:lnTo>
                                <a:lnTo>
                                  <a:pt x="6349" y="489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3"/>
                                </a:lnTo>
                                <a:lnTo>
                                  <a:pt x="6237" y="194"/>
                                </a:lnTo>
                                <a:lnTo>
                                  <a:pt x="6188" y="141"/>
                                </a:lnTo>
                                <a:lnTo>
                                  <a:pt x="6133" y="95"/>
                                </a:lnTo>
                                <a:lnTo>
                                  <a:pt x="6071" y="57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AutoShape 116"/>
                        <wps:cNvSpPr>
                          <a:spLocks/>
                        </wps:cNvSpPr>
                        <wps:spPr bwMode="auto">
                          <a:xfrm>
                            <a:off x="3696" y="4662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663 4663"/>
                              <a:gd name="T3" fmla="*/ 4663 h 662"/>
                              <a:gd name="T4" fmla="+- 0 3746 3696"/>
                              <a:gd name="T5" fmla="*/ T4 w 6350"/>
                              <a:gd name="T6" fmla="+- 0 4689 4663"/>
                              <a:gd name="T7" fmla="*/ 4689 h 662"/>
                              <a:gd name="T8" fmla="+- 0 3701 3696"/>
                              <a:gd name="T9" fmla="*/ T8 w 6350"/>
                              <a:gd name="T10" fmla="+- 0 4754 4663"/>
                              <a:gd name="T11" fmla="*/ 4754 h 662"/>
                              <a:gd name="T12" fmla="+- 0 3696 3696"/>
                              <a:gd name="T13" fmla="*/ T12 w 6350"/>
                              <a:gd name="T14" fmla="+- 0 5211 4663"/>
                              <a:gd name="T15" fmla="*/ 5211 h 662"/>
                              <a:gd name="T16" fmla="+- 0 3706 3696"/>
                              <a:gd name="T17" fmla="*/ T16 w 6350"/>
                              <a:gd name="T18" fmla="+- 0 5249 4663"/>
                              <a:gd name="T19" fmla="*/ 5249 h 662"/>
                              <a:gd name="T20" fmla="+- 0 3721 3696"/>
                              <a:gd name="T21" fmla="*/ T20 w 6350"/>
                              <a:gd name="T22" fmla="+- 0 5275 4663"/>
                              <a:gd name="T23" fmla="*/ 5275 h 662"/>
                              <a:gd name="T24" fmla="+- 0 3743 3696"/>
                              <a:gd name="T25" fmla="*/ T24 w 6350"/>
                              <a:gd name="T26" fmla="+- 0 5297 4663"/>
                              <a:gd name="T27" fmla="*/ 5297 h 662"/>
                              <a:gd name="T28" fmla="+- 0 3763 3696"/>
                              <a:gd name="T29" fmla="*/ T28 w 6350"/>
                              <a:gd name="T30" fmla="+- 0 5310 4663"/>
                              <a:gd name="T31" fmla="*/ 5310 h 662"/>
                              <a:gd name="T32" fmla="+- 0 3792 3696"/>
                              <a:gd name="T33" fmla="*/ T32 w 6350"/>
                              <a:gd name="T34" fmla="+- 0 5321 4663"/>
                              <a:gd name="T35" fmla="*/ 5321 h 662"/>
                              <a:gd name="T36" fmla="+- 0 3822 3696"/>
                              <a:gd name="T37" fmla="*/ T36 w 6350"/>
                              <a:gd name="T38" fmla="+- 0 5324 4663"/>
                              <a:gd name="T39" fmla="*/ 5324 h 662"/>
                              <a:gd name="T40" fmla="+- 0 9946 3696"/>
                              <a:gd name="T41" fmla="*/ T40 w 6350"/>
                              <a:gd name="T42" fmla="+- 0 5322 4663"/>
                              <a:gd name="T43" fmla="*/ 5322 h 662"/>
                              <a:gd name="T44" fmla="+- 0 10014 3696"/>
                              <a:gd name="T45" fmla="*/ T44 w 6350"/>
                              <a:gd name="T46" fmla="+- 0 5282 4663"/>
                              <a:gd name="T47" fmla="*/ 5282 h 662"/>
                              <a:gd name="T48" fmla="+- 0 3822 3696"/>
                              <a:gd name="T49" fmla="*/ T48 w 6350"/>
                              <a:gd name="T50" fmla="+- 0 5275 4663"/>
                              <a:gd name="T51" fmla="*/ 5275 h 662"/>
                              <a:gd name="T52" fmla="+- 0 3776 3696"/>
                              <a:gd name="T53" fmla="*/ T52 w 6350"/>
                              <a:gd name="T54" fmla="+- 0 5259 4663"/>
                              <a:gd name="T55" fmla="*/ 5259 h 662"/>
                              <a:gd name="T56" fmla="+- 0 3749 3696"/>
                              <a:gd name="T57" fmla="*/ T56 w 6350"/>
                              <a:gd name="T58" fmla="+- 0 5220 4663"/>
                              <a:gd name="T59" fmla="*/ 5220 h 662"/>
                              <a:gd name="T60" fmla="+- 0 3745 3696"/>
                              <a:gd name="T61" fmla="*/ T60 w 6350"/>
                              <a:gd name="T62" fmla="+- 0 5204 4663"/>
                              <a:gd name="T63" fmla="*/ 5204 h 662"/>
                              <a:gd name="T64" fmla="+- 0 3746 3696"/>
                              <a:gd name="T65" fmla="*/ T64 w 6350"/>
                              <a:gd name="T66" fmla="+- 0 4781 4663"/>
                              <a:gd name="T67" fmla="*/ 4781 h 662"/>
                              <a:gd name="T68" fmla="+- 0 3752 3696"/>
                              <a:gd name="T69" fmla="*/ T68 w 6350"/>
                              <a:gd name="T70" fmla="+- 0 4759 4663"/>
                              <a:gd name="T71" fmla="*/ 4759 h 662"/>
                              <a:gd name="T72" fmla="+- 0 3766 3696"/>
                              <a:gd name="T73" fmla="*/ T72 w 6350"/>
                              <a:gd name="T74" fmla="+- 0 4738 4663"/>
                              <a:gd name="T75" fmla="*/ 4738 h 662"/>
                              <a:gd name="T76" fmla="+- 0 3780 3696"/>
                              <a:gd name="T77" fmla="*/ T76 w 6350"/>
                              <a:gd name="T78" fmla="+- 0 4725 4663"/>
                              <a:gd name="T79" fmla="*/ 4725 h 662"/>
                              <a:gd name="T80" fmla="+- 0 3799 3696"/>
                              <a:gd name="T81" fmla="*/ T80 w 6350"/>
                              <a:gd name="T82" fmla="+- 0 4717 4663"/>
                              <a:gd name="T83" fmla="*/ 4717 h 662"/>
                              <a:gd name="T84" fmla="+- 0 10017 3696"/>
                              <a:gd name="T85" fmla="*/ T84 w 6350"/>
                              <a:gd name="T86" fmla="+- 0 4712 4663"/>
                              <a:gd name="T87" fmla="*/ 4712 h 662"/>
                              <a:gd name="T88" fmla="+- 0 9969 3696"/>
                              <a:gd name="T89" fmla="*/ T88 w 6350"/>
                              <a:gd name="T90" fmla="+- 0 4674 4663"/>
                              <a:gd name="T91" fmla="*/ 4674 h 662"/>
                              <a:gd name="T92" fmla="+- 0 9919 3696"/>
                              <a:gd name="T93" fmla="*/ T92 w 6350"/>
                              <a:gd name="T94" fmla="+- 0 4663 4663"/>
                              <a:gd name="T95" fmla="*/ 4663 h 662"/>
                              <a:gd name="T96" fmla="+- 0 3811 3696"/>
                              <a:gd name="T97" fmla="*/ T96 w 6350"/>
                              <a:gd name="T98" fmla="+- 0 4712 4663"/>
                              <a:gd name="T99" fmla="*/ 4712 h 662"/>
                              <a:gd name="T100" fmla="+- 0 9928 3696"/>
                              <a:gd name="T101" fmla="*/ T100 w 6350"/>
                              <a:gd name="T102" fmla="+- 0 4713 4663"/>
                              <a:gd name="T103" fmla="*/ 4713 h 662"/>
                              <a:gd name="T104" fmla="+- 0 9958 3696"/>
                              <a:gd name="T105" fmla="*/ T104 w 6350"/>
                              <a:gd name="T106" fmla="+- 0 4724 4663"/>
                              <a:gd name="T107" fmla="*/ 4724 h 662"/>
                              <a:gd name="T108" fmla="+- 0 9990 3696"/>
                              <a:gd name="T109" fmla="*/ T108 w 6350"/>
                              <a:gd name="T110" fmla="+- 0 4761 4663"/>
                              <a:gd name="T111" fmla="*/ 4761 h 662"/>
                              <a:gd name="T112" fmla="+- 0 9996 3696"/>
                              <a:gd name="T113" fmla="*/ T112 w 6350"/>
                              <a:gd name="T114" fmla="+- 0 4790 4663"/>
                              <a:gd name="T115" fmla="*/ 4790 h 662"/>
                              <a:gd name="T116" fmla="+- 0 9994 3696"/>
                              <a:gd name="T117" fmla="*/ T116 w 6350"/>
                              <a:gd name="T118" fmla="+- 0 5215 4663"/>
                              <a:gd name="T119" fmla="*/ 5215 h 662"/>
                              <a:gd name="T120" fmla="+- 0 9969 3696"/>
                              <a:gd name="T121" fmla="*/ T120 w 6350"/>
                              <a:gd name="T122" fmla="+- 0 5256 4663"/>
                              <a:gd name="T123" fmla="*/ 5256 h 662"/>
                              <a:gd name="T124" fmla="+- 0 9925 3696"/>
                              <a:gd name="T125" fmla="*/ T124 w 6350"/>
                              <a:gd name="T126" fmla="+- 0 5274 4663"/>
                              <a:gd name="T127" fmla="*/ 5274 h 662"/>
                              <a:gd name="T128" fmla="+- 0 10018 3696"/>
                              <a:gd name="T129" fmla="*/ T128 w 6350"/>
                              <a:gd name="T130" fmla="+- 0 5275 4663"/>
                              <a:gd name="T131" fmla="*/ 5275 h 662"/>
                              <a:gd name="T132" fmla="+- 0 10045 3696"/>
                              <a:gd name="T133" fmla="*/ T132 w 6350"/>
                              <a:gd name="T134" fmla="+- 0 5209 4663"/>
                              <a:gd name="T135" fmla="*/ 5209 h 662"/>
                              <a:gd name="T136" fmla="+- 0 10043 3696"/>
                              <a:gd name="T137" fmla="*/ T136 w 6350"/>
                              <a:gd name="T138" fmla="+- 0 4764 4663"/>
                              <a:gd name="T139" fmla="*/ 4764 h 662"/>
                              <a:gd name="T140" fmla="+- 0 10017 3696"/>
                              <a:gd name="T141" fmla="*/ T140 w 6350"/>
                              <a:gd name="T142" fmla="+- 0 4712 4663"/>
                              <a:gd name="T143" fmla="*/ 471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9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9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5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1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3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6"/>
                                </a:lnTo>
                                <a:lnTo>
                                  <a:pt x="6229" y="611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3"/>
                                </a:lnTo>
                                <a:lnTo>
                                  <a:pt x="6347" y="101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26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1702"/>
                            <a:ext cx="2082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AutoShape 119"/>
                        <wps:cNvSpPr>
                          <a:spLocks/>
                        </wps:cNvSpPr>
                        <wps:spPr bwMode="auto">
                          <a:xfrm>
                            <a:off x="5569" y="1684"/>
                            <a:ext cx="2117" cy="3014"/>
                          </a:xfrm>
                          <a:custGeom>
                            <a:avLst/>
                            <a:gdLst>
                              <a:gd name="T0" fmla="+- 0 5938 5569"/>
                              <a:gd name="T1" fmla="*/ T0 w 2117"/>
                              <a:gd name="T2" fmla="+- 0 1685 1685"/>
                              <a:gd name="T3" fmla="*/ 1685 h 3014"/>
                              <a:gd name="T4" fmla="+- 0 5791 5569"/>
                              <a:gd name="T5" fmla="*/ T4 w 2117"/>
                              <a:gd name="T6" fmla="+- 0 1715 1685"/>
                              <a:gd name="T7" fmla="*/ 1715 h 3014"/>
                              <a:gd name="T8" fmla="+- 0 5671 5569"/>
                              <a:gd name="T9" fmla="*/ T8 w 2117"/>
                              <a:gd name="T10" fmla="+- 0 1799 1685"/>
                              <a:gd name="T11" fmla="*/ 1799 h 3014"/>
                              <a:gd name="T12" fmla="+- 0 5592 5569"/>
                              <a:gd name="T13" fmla="*/ T12 w 2117"/>
                              <a:gd name="T14" fmla="+- 0 1924 1685"/>
                              <a:gd name="T15" fmla="*/ 1924 h 3014"/>
                              <a:gd name="T16" fmla="+- 0 5570 5569"/>
                              <a:gd name="T17" fmla="*/ T16 w 2117"/>
                              <a:gd name="T18" fmla="+- 0 2017 1685"/>
                              <a:gd name="T19" fmla="*/ 2017 h 3014"/>
                              <a:gd name="T20" fmla="+- 0 5569 5569"/>
                              <a:gd name="T21" fmla="*/ T20 w 2117"/>
                              <a:gd name="T22" fmla="+- 0 4349 1685"/>
                              <a:gd name="T23" fmla="*/ 4349 h 3014"/>
                              <a:gd name="T24" fmla="+- 0 5573 5569"/>
                              <a:gd name="T25" fmla="*/ T24 w 2117"/>
                              <a:gd name="T26" fmla="+- 0 4386 1685"/>
                              <a:gd name="T27" fmla="*/ 4386 h 3014"/>
                              <a:gd name="T28" fmla="+- 0 5593 5569"/>
                              <a:gd name="T29" fmla="*/ T28 w 2117"/>
                              <a:gd name="T30" fmla="+- 0 4460 1685"/>
                              <a:gd name="T31" fmla="*/ 4460 h 3014"/>
                              <a:gd name="T32" fmla="+- 0 5650 5569"/>
                              <a:gd name="T33" fmla="*/ T32 w 2117"/>
                              <a:gd name="T34" fmla="+- 0 4560 1685"/>
                              <a:gd name="T35" fmla="*/ 4560 h 3014"/>
                              <a:gd name="T36" fmla="+- 0 5704 5569"/>
                              <a:gd name="T37" fmla="*/ T36 w 2117"/>
                              <a:gd name="T38" fmla="+- 0 4614 1685"/>
                              <a:gd name="T39" fmla="*/ 4614 h 3014"/>
                              <a:gd name="T40" fmla="+- 0 5768 5569"/>
                              <a:gd name="T41" fmla="*/ T40 w 2117"/>
                              <a:gd name="T42" fmla="+- 0 4656 1685"/>
                              <a:gd name="T43" fmla="*/ 4656 h 3014"/>
                              <a:gd name="T44" fmla="+- 0 5880 5569"/>
                              <a:gd name="T45" fmla="*/ T44 w 2117"/>
                              <a:gd name="T46" fmla="+- 0 4694 1685"/>
                              <a:gd name="T47" fmla="*/ 4694 h 3014"/>
                              <a:gd name="T48" fmla="+- 0 7337 5569"/>
                              <a:gd name="T49" fmla="*/ T48 w 2117"/>
                              <a:gd name="T50" fmla="+- 0 4698 1685"/>
                              <a:gd name="T51" fmla="*/ 4698 h 3014"/>
                              <a:gd name="T52" fmla="+- 0 7430 5569"/>
                              <a:gd name="T53" fmla="*/ T52 w 2117"/>
                              <a:gd name="T54" fmla="+- 0 4680 1685"/>
                              <a:gd name="T55" fmla="*/ 4680 h 3014"/>
                              <a:gd name="T56" fmla="+- 0 7501 5569"/>
                              <a:gd name="T57" fmla="*/ T56 w 2117"/>
                              <a:gd name="T58" fmla="+- 0 4649 1685"/>
                              <a:gd name="T59" fmla="*/ 4649 h 3014"/>
                              <a:gd name="T60" fmla="+- 0 5862 5569"/>
                              <a:gd name="T61" fmla="*/ T60 w 2117"/>
                              <a:gd name="T62" fmla="+- 0 4639 1685"/>
                              <a:gd name="T63" fmla="*/ 4639 h 3014"/>
                              <a:gd name="T64" fmla="+- 0 5730 5569"/>
                              <a:gd name="T65" fmla="*/ T64 w 2117"/>
                              <a:gd name="T66" fmla="+- 0 4571 1685"/>
                              <a:gd name="T67" fmla="*/ 4571 h 3014"/>
                              <a:gd name="T68" fmla="+- 0 5643 5569"/>
                              <a:gd name="T69" fmla="*/ T68 w 2117"/>
                              <a:gd name="T70" fmla="+- 0 4451 1685"/>
                              <a:gd name="T71" fmla="*/ 4451 h 3014"/>
                              <a:gd name="T72" fmla="+- 0 5621 5569"/>
                              <a:gd name="T73" fmla="*/ T72 w 2117"/>
                              <a:gd name="T74" fmla="+- 0 4361 1685"/>
                              <a:gd name="T75" fmla="*/ 4361 h 3014"/>
                              <a:gd name="T76" fmla="+- 0 5618 5569"/>
                              <a:gd name="T77" fmla="*/ T76 w 2117"/>
                              <a:gd name="T78" fmla="+- 0 4328 1685"/>
                              <a:gd name="T79" fmla="*/ 4328 h 3014"/>
                              <a:gd name="T80" fmla="+- 0 5621 5569"/>
                              <a:gd name="T81" fmla="*/ T80 w 2117"/>
                              <a:gd name="T82" fmla="+- 0 2021 1685"/>
                              <a:gd name="T83" fmla="*/ 2021 h 3014"/>
                              <a:gd name="T84" fmla="+- 0 5640 5569"/>
                              <a:gd name="T85" fmla="*/ T84 w 2117"/>
                              <a:gd name="T86" fmla="+- 0 1940 1685"/>
                              <a:gd name="T87" fmla="*/ 1940 h 3014"/>
                              <a:gd name="T88" fmla="+- 0 5689 5569"/>
                              <a:gd name="T89" fmla="*/ T88 w 2117"/>
                              <a:gd name="T90" fmla="+- 0 1855 1685"/>
                              <a:gd name="T91" fmla="*/ 1855 h 3014"/>
                              <a:gd name="T92" fmla="+- 0 5748 5569"/>
                              <a:gd name="T93" fmla="*/ T92 w 2117"/>
                              <a:gd name="T94" fmla="+- 0 1797 1685"/>
                              <a:gd name="T95" fmla="*/ 1797 h 3014"/>
                              <a:gd name="T96" fmla="+- 0 5838 5569"/>
                              <a:gd name="T97" fmla="*/ T96 w 2117"/>
                              <a:gd name="T98" fmla="+- 0 1750 1685"/>
                              <a:gd name="T99" fmla="*/ 1750 h 3014"/>
                              <a:gd name="T100" fmla="+- 0 5939 5569"/>
                              <a:gd name="T101" fmla="*/ T100 w 2117"/>
                              <a:gd name="T102" fmla="+- 0 1734 1685"/>
                              <a:gd name="T103" fmla="*/ 1734 h 3014"/>
                              <a:gd name="T104" fmla="+- 0 7481 5569"/>
                              <a:gd name="T105" fmla="*/ T104 w 2117"/>
                              <a:gd name="T106" fmla="+- 0 1723 1685"/>
                              <a:gd name="T107" fmla="*/ 1723 h 3014"/>
                              <a:gd name="T108" fmla="+- 0 7336 5569"/>
                              <a:gd name="T109" fmla="*/ T108 w 2117"/>
                              <a:gd name="T110" fmla="+- 0 1685 1685"/>
                              <a:gd name="T111" fmla="*/ 1685 h 3014"/>
                              <a:gd name="T112" fmla="+- 0 7316 5569"/>
                              <a:gd name="T113" fmla="*/ T112 w 2117"/>
                              <a:gd name="T114" fmla="+- 0 1734 1685"/>
                              <a:gd name="T115" fmla="*/ 1734 h 3014"/>
                              <a:gd name="T116" fmla="+- 0 7350 5569"/>
                              <a:gd name="T117" fmla="*/ T116 w 2117"/>
                              <a:gd name="T118" fmla="+- 0 1736 1685"/>
                              <a:gd name="T119" fmla="*/ 1736 h 3014"/>
                              <a:gd name="T120" fmla="+- 0 7492 5569"/>
                              <a:gd name="T121" fmla="*/ T120 w 2117"/>
                              <a:gd name="T122" fmla="+- 0 1787 1685"/>
                              <a:gd name="T123" fmla="*/ 1787 h 3014"/>
                              <a:gd name="T124" fmla="+- 0 7594 5569"/>
                              <a:gd name="T125" fmla="*/ T124 w 2117"/>
                              <a:gd name="T126" fmla="+- 0 1894 1685"/>
                              <a:gd name="T127" fmla="*/ 1894 h 3014"/>
                              <a:gd name="T128" fmla="+- 0 7636 5569"/>
                              <a:gd name="T129" fmla="*/ T128 w 2117"/>
                              <a:gd name="T130" fmla="+- 0 2039 1685"/>
                              <a:gd name="T131" fmla="*/ 2039 h 3014"/>
                              <a:gd name="T132" fmla="+- 0 7637 5569"/>
                              <a:gd name="T133" fmla="*/ T132 w 2117"/>
                              <a:gd name="T134" fmla="+- 0 4328 1685"/>
                              <a:gd name="T135" fmla="*/ 4328 h 3014"/>
                              <a:gd name="T136" fmla="+- 0 7634 5569"/>
                              <a:gd name="T137" fmla="*/ T136 w 2117"/>
                              <a:gd name="T138" fmla="+- 0 4362 1685"/>
                              <a:gd name="T139" fmla="*/ 4362 h 3014"/>
                              <a:gd name="T140" fmla="+- 0 7584 5569"/>
                              <a:gd name="T141" fmla="*/ T140 w 2117"/>
                              <a:gd name="T142" fmla="+- 0 4503 1685"/>
                              <a:gd name="T143" fmla="*/ 4503 h 3014"/>
                              <a:gd name="T144" fmla="+- 0 7477 5569"/>
                              <a:gd name="T145" fmla="*/ T144 w 2117"/>
                              <a:gd name="T146" fmla="+- 0 4605 1685"/>
                              <a:gd name="T147" fmla="*/ 4605 h 3014"/>
                              <a:gd name="T148" fmla="+- 0 7332 5569"/>
                              <a:gd name="T149" fmla="*/ T148 w 2117"/>
                              <a:gd name="T150" fmla="+- 0 4647 1685"/>
                              <a:gd name="T151" fmla="*/ 4647 h 3014"/>
                              <a:gd name="T152" fmla="+- 0 7501 5569"/>
                              <a:gd name="T153" fmla="*/ T152 w 2117"/>
                              <a:gd name="T154" fmla="+- 0 4649 1685"/>
                              <a:gd name="T155" fmla="*/ 4649 h 3014"/>
                              <a:gd name="T156" fmla="+- 0 7609 5569"/>
                              <a:gd name="T157" fmla="*/ T156 w 2117"/>
                              <a:gd name="T158" fmla="+- 0 4555 1685"/>
                              <a:gd name="T159" fmla="*/ 4555 h 3014"/>
                              <a:gd name="T160" fmla="+- 0 7674 5569"/>
                              <a:gd name="T161" fmla="*/ T160 w 2117"/>
                              <a:gd name="T162" fmla="+- 0 4423 1685"/>
                              <a:gd name="T163" fmla="*/ 4423 h 3014"/>
                              <a:gd name="T164" fmla="+- 0 7686 5569"/>
                              <a:gd name="T165" fmla="*/ T164 w 2117"/>
                              <a:gd name="T166" fmla="+- 0 2034 1685"/>
                              <a:gd name="T167" fmla="*/ 2034 h 3014"/>
                              <a:gd name="T168" fmla="+- 0 7669 5569"/>
                              <a:gd name="T169" fmla="*/ T168 w 2117"/>
                              <a:gd name="T170" fmla="+- 0 1941 1685"/>
                              <a:gd name="T171" fmla="*/ 1941 h 3014"/>
                              <a:gd name="T172" fmla="+- 0 7596 5569"/>
                              <a:gd name="T173" fmla="*/ T172 w 2117"/>
                              <a:gd name="T174" fmla="+- 0 1812 1685"/>
                              <a:gd name="T175" fmla="*/ 1812 h 3014"/>
                              <a:gd name="T176" fmla="+- 0 7499 5569"/>
                              <a:gd name="T177" fmla="*/ T176 w 2117"/>
                              <a:gd name="T178" fmla="+- 0 1734 1685"/>
                              <a:gd name="T179" fmla="*/ 1734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17" h="3014">
                                <a:moveTo>
                                  <a:pt x="1767" y="0"/>
                                </a:moveTo>
                                <a:lnTo>
                                  <a:pt x="369" y="0"/>
                                </a:lnTo>
                                <a:lnTo>
                                  <a:pt x="293" y="7"/>
                                </a:lnTo>
                                <a:lnTo>
                                  <a:pt x="222" y="30"/>
                                </a:lnTo>
                                <a:lnTo>
                                  <a:pt x="158" y="66"/>
                                </a:lnTo>
                                <a:lnTo>
                                  <a:pt x="102" y="114"/>
                                </a:lnTo>
                                <a:lnTo>
                                  <a:pt x="57" y="172"/>
                                </a:lnTo>
                                <a:lnTo>
                                  <a:pt x="23" y="239"/>
                                </a:lnTo>
                                <a:lnTo>
                                  <a:pt x="4" y="313"/>
                                </a:lnTo>
                                <a:lnTo>
                                  <a:pt x="1" y="332"/>
                                </a:lnTo>
                                <a:lnTo>
                                  <a:pt x="0" y="349"/>
                                </a:lnTo>
                                <a:lnTo>
                                  <a:pt x="0" y="2664"/>
                                </a:lnTo>
                                <a:lnTo>
                                  <a:pt x="1" y="2682"/>
                                </a:lnTo>
                                <a:lnTo>
                                  <a:pt x="4" y="2701"/>
                                </a:lnTo>
                                <a:lnTo>
                                  <a:pt x="7" y="2719"/>
                                </a:lnTo>
                                <a:lnTo>
                                  <a:pt x="24" y="2775"/>
                                </a:lnTo>
                                <a:lnTo>
                                  <a:pt x="49" y="2827"/>
                                </a:lnTo>
                                <a:lnTo>
                                  <a:pt x="81" y="2875"/>
                                </a:lnTo>
                                <a:lnTo>
                                  <a:pt x="121" y="2918"/>
                                </a:lnTo>
                                <a:lnTo>
                                  <a:pt x="135" y="2929"/>
                                </a:lnTo>
                                <a:lnTo>
                                  <a:pt x="149" y="2940"/>
                                </a:lnTo>
                                <a:lnTo>
                                  <a:pt x="199" y="2971"/>
                                </a:lnTo>
                                <a:lnTo>
                                  <a:pt x="253" y="2995"/>
                                </a:lnTo>
                                <a:lnTo>
                                  <a:pt x="311" y="3009"/>
                                </a:lnTo>
                                <a:lnTo>
                                  <a:pt x="370" y="3013"/>
                                </a:lnTo>
                                <a:lnTo>
                                  <a:pt x="1768" y="3013"/>
                                </a:lnTo>
                                <a:lnTo>
                                  <a:pt x="1786" y="3012"/>
                                </a:lnTo>
                                <a:lnTo>
                                  <a:pt x="1861" y="2995"/>
                                </a:lnTo>
                                <a:lnTo>
                                  <a:pt x="1929" y="2965"/>
                                </a:lnTo>
                                <a:lnTo>
                                  <a:pt x="1932" y="2964"/>
                                </a:lnTo>
                                <a:lnTo>
                                  <a:pt x="370" y="2964"/>
                                </a:lnTo>
                                <a:lnTo>
                                  <a:pt x="293" y="2954"/>
                                </a:lnTo>
                                <a:lnTo>
                                  <a:pt x="222" y="2927"/>
                                </a:lnTo>
                                <a:lnTo>
                                  <a:pt x="161" y="2886"/>
                                </a:lnTo>
                                <a:lnTo>
                                  <a:pt x="111" y="2831"/>
                                </a:lnTo>
                                <a:lnTo>
                                  <a:pt x="74" y="2766"/>
                                </a:lnTo>
                                <a:lnTo>
                                  <a:pt x="53" y="2691"/>
                                </a:lnTo>
                                <a:lnTo>
                                  <a:pt x="52" y="2676"/>
                                </a:lnTo>
                                <a:lnTo>
                                  <a:pt x="51" y="2659"/>
                                </a:lnTo>
                                <a:lnTo>
                                  <a:pt x="49" y="2643"/>
                                </a:lnTo>
                                <a:lnTo>
                                  <a:pt x="49" y="369"/>
                                </a:lnTo>
                                <a:lnTo>
                                  <a:pt x="52" y="336"/>
                                </a:lnTo>
                                <a:lnTo>
                                  <a:pt x="57" y="304"/>
                                </a:lnTo>
                                <a:lnTo>
                                  <a:pt x="71" y="255"/>
                                </a:lnTo>
                                <a:lnTo>
                                  <a:pt x="92" y="210"/>
                                </a:lnTo>
                                <a:lnTo>
                                  <a:pt x="120" y="170"/>
                                </a:lnTo>
                                <a:lnTo>
                                  <a:pt x="155" y="132"/>
                                </a:lnTo>
                                <a:lnTo>
                                  <a:pt x="179" y="112"/>
                                </a:lnTo>
                                <a:lnTo>
                                  <a:pt x="222" y="85"/>
                                </a:lnTo>
                                <a:lnTo>
                                  <a:pt x="269" y="65"/>
                                </a:lnTo>
                                <a:lnTo>
                                  <a:pt x="319" y="53"/>
                                </a:lnTo>
                                <a:lnTo>
                                  <a:pt x="370" y="49"/>
                                </a:lnTo>
                                <a:lnTo>
                                  <a:pt x="1930" y="49"/>
                                </a:lnTo>
                                <a:lnTo>
                                  <a:pt x="1912" y="38"/>
                                </a:lnTo>
                                <a:lnTo>
                                  <a:pt x="1842" y="11"/>
                                </a:lnTo>
                                <a:lnTo>
                                  <a:pt x="1767" y="0"/>
                                </a:lnTo>
                                <a:close/>
                                <a:moveTo>
                                  <a:pt x="1930" y="49"/>
                                </a:moveTo>
                                <a:lnTo>
                                  <a:pt x="1747" y="49"/>
                                </a:lnTo>
                                <a:lnTo>
                                  <a:pt x="1765" y="50"/>
                                </a:lnTo>
                                <a:lnTo>
                                  <a:pt x="1781" y="51"/>
                                </a:lnTo>
                                <a:lnTo>
                                  <a:pt x="1856" y="68"/>
                                </a:lnTo>
                                <a:lnTo>
                                  <a:pt x="1923" y="102"/>
                                </a:lnTo>
                                <a:lnTo>
                                  <a:pt x="1980" y="149"/>
                                </a:lnTo>
                                <a:lnTo>
                                  <a:pt x="2025" y="209"/>
                                </a:lnTo>
                                <a:lnTo>
                                  <a:pt x="2054" y="278"/>
                                </a:lnTo>
                                <a:lnTo>
                                  <a:pt x="2067" y="354"/>
                                </a:lnTo>
                                <a:lnTo>
                                  <a:pt x="2068" y="369"/>
                                </a:lnTo>
                                <a:lnTo>
                                  <a:pt x="2068" y="2643"/>
                                </a:lnTo>
                                <a:lnTo>
                                  <a:pt x="2067" y="2661"/>
                                </a:lnTo>
                                <a:lnTo>
                                  <a:pt x="2065" y="2677"/>
                                </a:lnTo>
                                <a:lnTo>
                                  <a:pt x="2049" y="2751"/>
                                </a:lnTo>
                                <a:lnTo>
                                  <a:pt x="2015" y="2818"/>
                                </a:lnTo>
                                <a:lnTo>
                                  <a:pt x="1967" y="2876"/>
                                </a:lnTo>
                                <a:lnTo>
                                  <a:pt x="1908" y="2920"/>
                                </a:lnTo>
                                <a:lnTo>
                                  <a:pt x="1839" y="2950"/>
                                </a:lnTo>
                                <a:lnTo>
                                  <a:pt x="1763" y="2962"/>
                                </a:lnTo>
                                <a:lnTo>
                                  <a:pt x="1747" y="2964"/>
                                </a:lnTo>
                                <a:lnTo>
                                  <a:pt x="1932" y="2964"/>
                                </a:lnTo>
                                <a:lnTo>
                                  <a:pt x="1990" y="2923"/>
                                </a:lnTo>
                                <a:lnTo>
                                  <a:pt x="2040" y="2870"/>
                                </a:lnTo>
                                <a:lnTo>
                                  <a:pt x="2079" y="2808"/>
                                </a:lnTo>
                                <a:lnTo>
                                  <a:pt x="2105" y="2738"/>
                                </a:lnTo>
                                <a:lnTo>
                                  <a:pt x="2117" y="2664"/>
                                </a:lnTo>
                                <a:lnTo>
                                  <a:pt x="2117" y="349"/>
                                </a:lnTo>
                                <a:lnTo>
                                  <a:pt x="2116" y="331"/>
                                </a:lnTo>
                                <a:lnTo>
                                  <a:pt x="2100" y="256"/>
                                </a:lnTo>
                                <a:lnTo>
                                  <a:pt x="2070" y="187"/>
                                </a:lnTo>
                                <a:lnTo>
                                  <a:pt x="2027" y="127"/>
                                </a:lnTo>
                                <a:lnTo>
                                  <a:pt x="1974" y="77"/>
                                </a:lnTo>
                                <a:lnTo>
                                  <a:pt x="193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651"/>
                            <a:ext cx="1697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121"/>
                        <wps:cNvSpPr>
                          <a:spLocks/>
                        </wps:cNvSpPr>
                        <wps:spPr bwMode="auto">
                          <a:xfrm>
                            <a:off x="3876" y="2633"/>
                            <a:ext cx="1732" cy="1202"/>
                          </a:xfrm>
                          <a:custGeom>
                            <a:avLst/>
                            <a:gdLst>
                              <a:gd name="T0" fmla="+- 0 4092 3876"/>
                              <a:gd name="T1" fmla="*/ T0 w 1732"/>
                              <a:gd name="T2" fmla="+- 0 2634 2634"/>
                              <a:gd name="T3" fmla="*/ 2634 h 1202"/>
                              <a:gd name="T4" fmla="+- 0 3951 3876"/>
                              <a:gd name="T5" fmla="*/ T4 w 1732"/>
                              <a:gd name="T6" fmla="+- 0 2686 2634"/>
                              <a:gd name="T7" fmla="*/ 2686 h 1202"/>
                              <a:gd name="T8" fmla="+- 0 3878 3876"/>
                              <a:gd name="T9" fmla="*/ T8 w 1732"/>
                              <a:gd name="T10" fmla="+- 0 2817 2634"/>
                              <a:gd name="T11" fmla="*/ 2817 h 1202"/>
                              <a:gd name="T12" fmla="+- 0 3876 3876"/>
                              <a:gd name="T13" fmla="*/ T12 w 1732"/>
                              <a:gd name="T14" fmla="+- 0 2839 2634"/>
                              <a:gd name="T15" fmla="*/ 2839 h 1202"/>
                              <a:gd name="T16" fmla="+- 0 3880 3876"/>
                              <a:gd name="T17" fmla="*/ T16 w 1732"/>
                              <a:gd name="T18" fmla="+- 0 3662 2634"/>
                              <a:gd name="T19" fmla="*/ 3662 h 1202"/>
                              <a:gd name="T20" fmla="+- 0 3907 3876"/>
                              <a:gd name="T21" fmla="*/ T20 w 1732"/>
                              <a:gd name="T22" fmla="+- 0 3730 2634"/>
                              <a:gd name="T23" fmla="*/ 3730 h 1202"/>
                              <a:gd name="T24" fmla="+- 0 3955 3876"/>
                              <a:gd name="T25" fmla="*/ T24 w 1732"/>
                              <a:gd name="T26" fmla="+- 0 3786 2634"/>
                              <a:gd name="T27" fmla="*/ 3786 h 1202"/>
                              <a:gd name="T28" fmla="+- 0 3990 3876"/>
                              <a:gd name="T29" fmla="*/ T28 w 1732"/>
                              <a:gd name="T30" fmla="+- 0 3809 2634"/>
                              <a:gd name="T31" fmla="*/ 3809 h 1202"/>
                              <a:gd name="T32" fmla="+- 0 4039 3876"/>
                              <a:gd name="T33" fmla="*/ T32 w 1732"/>
                              <a:gd name="T34" fmla="+- 0 3828 2634"/>
                              <a:gd name="T35" fmla="*/ 3828 h 1202"/>
                              <a:gd name="T36" fmla="+- 0 4092 3876"/>
                              <a:gd name="T37" fmla="*/ T36 w 1732"/>
                              <a:gd name="T38" fmla="+- 0 3835 2634"/>
                              <a:gd name="T39" fmla="*/ 3835 h 1202"/>
                              <a:gd name="T40" fmla="+- 0 5404 3876"/>
                              <a:gd name="T41" fmla="*/ T40 w 1732"/>
                              <a:gd name="T42" fmla="+- 0 3834 2634"/>
                              <a:gd name="T43" fmla="*/ 3834 h 1202"/>
                              <a:gd name="T44" fmla="+- 0 5489 3876"/>
                              <a:gd name="T45" fmla="*/ T44 w 1732"/>
                              <a:gd name="T46" fmla="+- 0 3811 2634"/>
                              <a:gd name="T47" fmla="*/ 3811 h 1202"/>
                              <a:gd name="T48" fmla="+- 0 4092 3876"/>
                              <a:gd name="T49" fmla="*/ T48 w 1732"/>
                              <a:gd name="T50" fmla="+- 0 3785 2634"/>
                              <a:gd name="T51" fmla="*/ 3785 h 1202"/>
                              <a:gd name="T52" fmla="+- 0 3983 3876"/>
                              <a:gd name="T53" fmla="*/ T52 w 1732"/>
                              <a:gd name="T54" fmla="+- 0 3743 2634"/>
                              <a:gd name="T55" fmla="*/ 3743 h 1202"/>
                              <a:gd name="T56" fmla="+- 0 3928 3876"/>
                              <a:gd name="T57" fmla="*/ T56 w 1732"/>
                              <a:gd name="T58" fmla="+- 0 3642 2634"/>
                              <a:gd name="T59" fmla="*/ 3642 h 1202"/>
                              <a:gd name="T60" fmla="+- 0 3925 3876"/>
                              <a:gd name="T61" fmla="*/ T60 w 1732"/>
                              <a:gd name="T62" fmla="+- 0 3625 2634"/>
                              <a:gd name="T63" fmla="*/ 3625 h 1202"/>
                              <a:gd name="T64" fmla="+- 0 3929 3876"/>
                              <a:gd name="T65" fmla="*/ T64 w 1732"/>
                              <a:gd name="T66" fmla="+- 0 2816 2634"/>
                              <a:gd name="T67" fmla="*/ 2816 h 1202"/>
                              <a:gd name="T68" fmla="+- 0 3950 3876"/>
                              <a:gd name="T69" fmla="*/ T68 w 1732"/>
                              <a:gd name="T70" fmla="+- 0 2763 2634"/>
                              <a:gd name="T71" fmla="*/ 2763 h 1202"/>
                              <a:gd name="T72" fmla="+- 0 3988 3876"/>
                              <a:gd name="T73" fmla="*/ T72 w 1732"/>
                              <a:gd name="T74" fmla="+- 0 2720 2634"/>
                              <a:gd name="T75" fmla="*/ 2720 h 1202"/>
                              <a:gd name="T76" fmla="+- 0 4033 3876"/>
                              <a:gd name="T77" fmla="*/ T76 w 1732"/>
                              <a:gd name="T78" fmla="+- 0 2694 2634"/>
                              <a:gd name="T79" fmla="*/ 2694 h 1202"/>
                              <a:gd name="T80" fmla="+- 0 4072 3876"/>
                              <a:gd name="T81" fmla="*/ T80 w 1732"/>
                              <a:gd name="T82" fmla="+- 0 2684 2634"/>
                              <a:gd name="T83" fmla="*/ 2684 h 1202"/>
                              <a:gd name="T84" fmla="+- 0 5526 3876"/>
                              <a:gd name="T85" fmla="*/ T84 w 1732"/>
                              <a:gd name="T86" fmla="+- 0 2683 2634"/>
                              <a:gd name="T87" fmla="*/ 2683 h 1202"/>
                              <a:gd name="T88" fmla="+- 0 5401 3876"/>
                              <a:gd name="T89" fmla="*/ T88 w 1732"/>
                              <a:gd name="T90" fmla="+- 0 2634 2634"/>
                              <a:gd name="T91" fmla="*/ 2634 h 1202"/>
                              <a:gd name="T92" fmla="+- 0 5400 3876"/>
                              <a:gd name="T93" fmla="*/ T92 w 1732"/>
                              <a:gd name="T94" fmla="+- 0 2683 2634"/>
                              <a:gd name="T95" fmla="*/ 2683 h 1202"/>
                              <a:gd name="T96" fmla="+- 0 5466 3876"/>
                              <a:gd name="T97" fmla="*/ T96 w 1732"/>
                              <a:gd name="T98" fmla="+- 0 2701 2634"/>
                              <a:gd name="T99" fmla="*/ 2701 h 1202"/>
                              <a:gd name="T100" fmla="+- 0 5544 3876"/>
                              <a:gd name="T101" fmla="*/ T100 w 1732"/>
                              <a:gd name="T102" fmla="+- 0 2784 2634"/>
                              <a:gd name="T103" fmla="*/ 2784 h 1202"/>
                              <a:gd name="T104" fmla="+- 0 5558 3876"/>
                              <a:gd name="T105" fmla="*/ T104 w 1732"/>
                              <a:gd name="T106" fmla="+- 0 3629 2634"/>
                              <a:gd name="T107" fmla="*/ 3629 h 1202"/>
                              <a:gd name="T108" fmla="+- 0 5540 3876"/>
                              <a:gd name="T109" fmla="*/ T108 w 1732"/>
                              <a:gd name="T110" fmla="+- 0 3693 2634"/>
                              <a:gd name="T111" fmla="*/ 3693 h 1202"/>
                              <a:gd name="T112" fmla="+- 0 5457 3876"/>
                              <a:gd name="T113" fmla="*/ T112 w 1732"/>
                              <a:gd name="T114" fmla="+- 0 3771 2634"/>
                              <a:gd name="T115" fmla="*/ 3771 h 1202"/>
                              <a:gd name="T116" fmla="+- 0 5525 3876"/>
                              <a:gd name="T117" fmla="*/ T116 w 1732"/>
                              <a:gd name="T118" fmla="+- 0 3785 2634"/>
                              <a:gd name="T119" fmla="*/ 3785 h 1202"/>
                              <a:gd name="T120" fmla="+- 0 5590 3876"/>
                              <a:gd name="T121" fmla="*/ T120 w 1732"/>
                              <a:gd name="T122" fmla="+- 0 3704 2634"/>
                              <a:gd name="T123" fmla="*/ 3704 h 1202"/>
                              <a:gd name="T124" fmla="+- 0 5608 3876"/>
                              <a:gd name="T125" fmla="*/ T124 w 1732"/>
                              <a:gd name="T126" fmla="+- 0 2839 2634"/>
                              <a:gd name="T127" fmla="*/ 2839 h 1202"/>
                              <a:gd name="T128" fmla="+- 0 5586 3876"/>
                              <a:gd name="T129" fmla="*/ T128 w 1732"/>
                              <a:gd name="T130" fmla="+- 0 2753 2634"/>
                              <a:gd name="T131" fmla="*/ 2753 h 1202"/>
                              <a:gd name="T132" fmla="+- 0 5526 3876"/>
                              <a:gd name="T133" fmla="*/ T132 w 1732"/>
                              <a:gd name="T134" fmla="+- 0 2683 2634"/>
                              <a:gd name="T135" fmla="*/ 2683 h 1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32" h="1202">
                                <a:moveTo>
                                  <a:pt x="1525" y="0"/>
                                </a:moveTo>
                                <a:lnTo>
                                  <a:pt x="216" y="0"/>
                                </a:lnTo>
                                <a:lnTo>
                                  <a:pt x="141" y="13"/>
                                </a:lnTo>
                                <a:lnTo>
                                  <a:pt x="75" y="52"/>
                                </a:lnTo>
                                <a:lnTo>
                                  <a:pt x="27" y="111"/>
                                </a:lnTo>
                                <a:lnTo>
                                  <a:pt x="2" y="183"/>
                                </a:lnTo>
                                <a:lnTo>
                                  <a:pt x="1" y="194"/>
                                </a:lnTo>
                                <a:lnTo>
                                  <a:pt x="0" y="205"/>
                                </a:lnTo>
                                <a:lnTo>
                                  <a:pt x="0" y="996"/>
                                </a:lnTo>
                                <a:lnTo>
                                  <a:pt x="4" y="1028"/>
                                </a:lnTo>
                                <a:lnTo>
                                  <a:pt x="15" y="1064"/>
                                </a:lnTo>
                                <a:lnTo>
                                  <a:pt x="31" y="1096"/>
                                </a:lnTo>
                                <a:lnTo>
                                  <a:pt x="52" y="1125"/>
                                </a:lnTo>
                                <a:lnTo>
                                  <a:pt x="79" y="1152"/>
                                </a:lnTo>
                                <a:lnTo>
                                  <a:pt x="96" y="1164"/>
                                </a:lnTo>
                                <a:lnTo>
                                  <a:pt x="114" y="1175"/>
                                </a:lnTo>
                                <a:lnTo>
                                  <a:pt x="139" y="1186"/>
                                </a:lnTo>
                                <a:lnTo>
                                  <a:pt x="163" y="1194"/>
                                </a:lnTo>
                                <a:lnTo>
                                  <a:pt x="189" y="1199"/>
                                </a:lnTo>
                                <a:lnTo>
                                  <a:pt x="216" y="1201"/>
                                </a:lnTo>
                                <a:lnTo>
                                  <a:pt x="1516" y="1201"/>
                                </a:lnTo>
                                <a:lnTo>
                                  <a:pt x="1528" y="1200"/>
                                </a:lnTo>
                                <a:lnTo>
                                  <a:pt x="1538" y="1200"/>
                                </a:lnTo>
                                <a:lnTo>
                                  <a:pt x="1613" y="1177"/>
                                </a:lnTo>
                                <a:lnTo>
                                  <a:pt x="1649" y="1151"/>
                                </a:lnTo>
                                <a:lnTo>
                                  <a:pt x="216" y="1151"/>
                                </a:lnTo>
                                <a:lnTo>
                                  <a:pt x="158" y="1140"/>
                                </a:lnTo>
                                <a:lnTo>
                                  <a:pt x="107" y="1109"/>
                                </a:lnTo>
                                <a:lnTo>
                                  <a:pt x="70" y="1064"/>
                                </a:lnTo>
                                <a:lnTo>
                                  <a:pt x="52" y="1008"/>
                                </a:lnTo>
                                <a:lnTo>
                                  <a:pt x="50" y="1001"/>
                                </a:lnTo>
                                <a:lnTo>
                                  <a:pt x="49" y="991"/>
                                </a:lnTo>
                                <a:lnTo>
                                  <a:pt x="49" y="206"/>
                                </a:lnTo>
                                <a:lnTo>
                                  <a:pt x="53" y="182"/>
                                </a:lnTo>
                                <a:lnTo>
                                  <a:pt x="62" y="155"/>
                                </a:lnTo>
                                <a:lnTo>
                                  <a:pt x="74" y="129"/>
                                </a:lnTo>
                                <a:lnTo>
                                  <a:pt x="91" y="106"/>
                                </a:lnTo>
                                <a:lnTo>
                                  <a:pt x="112" y="86"/>
                                </a:lnTo>
                                <a:lnTo>
                                  <a:pt x="124" y="77"/>
                                </a:lnTo>
                                <a:lnTo>
                                  <a:pt x="157" y="60"/>
                                </a:lnTo>
                                <a:lnTo>
                                  <a:pt x="176" y="54"/>
                                </a:lnTo>
                                <a:lnTo>
                                  <a:pt x="196" y="50"/>
                                </a:lnTo>
                                <a:lnTo>
                                  <a:pt x="217" y="49"/>
                                </a:lnTo>
                                <a:lnTo>
                                  <a:pt x="1650" y="49"/>
                                </a:lnTo>
                                <a:lnTo>
                                  <a:pt x="1600" y="16"/>
                                </a:lnTo>
                                <a:lnTo>
                                  <a:pt x="1525" y="0"/>
                                </a:lnTo>
                                <a:close/>
                                <a:moveTo>
                                  <a:pt x="1650" y="49"/>
                                </a:moveTo>
                                <a:lnTo>
                                  <a:pt x="1524" y="49"/>
                                </a:lnTo>
                                <a:lnTo>
                                  <a:pt x="1532" y="50"/>
                                </a:lnTo>
                                <a:lnTo>
                                  <a:pt x="1590" y="67"/>
                                </a:lnTo>
                                <a:lnTo>
                                  <a:pt x="1637" y="101"/>
                                </a:lnTo>
                                <a:lnTo>
                                  <a:pt x="1668" y="150"/>
                                </a:lnTo>
                                <a:lnTo>
                                  <a:pt x="1682" y="207"/>
                                </a:lnTo>
                                <a:lnTo>
                                  <a:pt x="1682" y="995"/>
                                </a:lnTo>
                                <a:lnTo>
                                  <a:pt x="1681" y="1002"/>
                                </a:lnTo>
                                <a:lnTo>
                                  <a:pt x="1664" y="1059"/>
                                </a:lnTo>
                                <a:lnTo>
                                  <a:pt x="1629" y="1105"/>
                                </a:lnTo>
                                <a:lnTo>
                                  <a:pt x="1581" y="1137"/>
                                </a:lnTo>
                                <a:lnTo>
                                  <a:pt x="1523" y="1151"/>
                                </a:lnTo>
                                <a:lnTo>
                                  <a:pt x="1649" y="1151"/>
                                </a:lnTo>
                                <a:lnTo>
                                  <a:pt x="1673" y="1132"/>
                                </a:lnTo>
                                <a:lnTo>
                                  <a:pt x="1714" y="1070"/>
                                </a:lnTo>
                                <a:lnTo>
                                  <a:pt x="1732" y="995"/>
                                </a:lnTo>
                                <a:lnTo>
                                  <a:pt x="1732" y="205"/>
                                </a:lnTo>
                                <a:lnTo>
                                  <a:pt x="1730" y="193"/>
                                </a:lnTo>
                                <a:lnTo>
                                  <a:pt x="1710" y="119"/>
                                </a:lnTo>
                                <a:lnTo>
                                  <a:pt x="1664" y="58"/>
                                </a:lnTo>
                                <a:lnTo>
                                  <a:pt x="165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709"/>
                            <a:ext cx="434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23"/>
                        <wps:cNvSpPr>
                          <a:spLocks/>
                        </wps:cNvSpPr>
                        <wps:spPr bwMode="auto">
                          <a:xfrm>
                            <a:off x="4546" y="1680"/>
                            <a:ext cx="542" cy="1001"/>
                          </a:xfrm>
                          <a:custGeom>
                            <a:avLst/>
                            <a:gdLst>
                              <a:gd name="T0" fmla="+- 0 4817 4547"/>
                              <a:gd name="T1" fmla="*/ T0 w 542"/>
                              <a:gd name="T2" fmla="+- 0 2682 1681"/>
                              <a:gd name="T3" fmla="*/ 2682 h 1001"/>
                              <a:gd name="T4" fmla="+- 0 4817 4547"/>
                              <a:gd name="T5" fmla="*/ T4 w 542"/>
                              <a:gd name="T6" fmla="+- 0 2612 1681"/>
                              <a:gd name="T7" fmla="*/ 2612 h 1001"/>
                              <a:gd name="T8" fmla="+- 0 4625 4547"/>
                              <a:gd name="T9" fmla="*/ T8 w 542"/>
                              <a:gd name="T10" fmla="+- 0 2419 1681"/>
                              <a:gd name="T11" fmla="*/ 2419 h 1001"/>
                              <a:gd name="T12" fmla="+- 0 4817 4547"/>
                              <a:gd name="T13" fmla="*/ T12 w 542"/>
                              <a:gd name="T14" fmla="+- 0 2612 1681"/>
                              <a:gd name="T15" fmla="*/ 2612 h 1001"/>
                              <a:gd name="T16" fmla="+- 0 4817 4547"/>
                              <a:gd name="T17" fmla="*/ T16 w 542"/>
                              <a:gd name="T18" fmla="+- 0 2612 1681"/>
                              <a:gd name="T19" fmla="*/ 2612 h 1001"/>
                              <a:gd name="T20" fmla="+- 0 4835 4547"/>
                              <a:gd name="T21" fmla="*/ T20 w 542"/>
                              <a:gd name="T22" fmla="+- 0 2629 1681"/>
                              <a:gd name="T23" fmla="*/ 2629 h 1001"/>
                              <a:gd name="T24" fmla="+- 0 5027 4547"/>
                              <a:gd name="T25" fmla="*/ T24 w 542"/>
                              <a:gd name="T26" fmla="+- 0 2461 1681"/>
                              <a:gd name="T27" fmla="*/ 2461 h 1001"/>
                              <a:gd name="T28" fmla="+- 0 4607 4547"/>
                              <a:gd name="T29" fmla="*/ T28 w 542"/>
                              <a:gd name="T30" fmla="+- 0 2461 1681"/>
                              <a:gd name="T31" fmla="*/ 2461 h 1001"/>
                              <a:gd name="T32" fmla="+- 0 4687 4547"/>
                              <a:gd name="T33" fmla="*/ T32 w 542"/>
                              <a:gd name="T34" fmla="+- 0 2419 1681"/>
                              <a:gd name="T35" fmla="*/ 2419 h 1001"/>
                              <a:gd name="T36" fmla="+- 0 4738 4547"/>
                              <a:gd name="T37" fmla="*/ T36 w 542"/>
                              <a:gd name="T38" fmla="+- 0 2461 1681"/>
                              <a:gd name="T39" fmla="*/ 2461 h 1001"/>
                              <a:gd name="T40" fmla="+- 0 4687 4547"/>
                              <a:gd name="T41" fmla="*/ T40 w 542"/>
                              <a:gd name="T42" fmla="+- 0 2419 1681"/>
                              <a:gd name="T43" fmla="*/ 2419 h 1001"/>
                              <a:gd name="T44" fmla="+- 0 4897 4547"/>
                              <a:gd name="T45" fmla="*/ T44 w 542"/>
                              <a:gd name="T46" fmla="+- 0 2461 1681"/>
                              <a:gd name="T47" fmla="*/ 2461 h 1001"/>
                              <a:gd name="T48" fmla="+- 0 4948 4547"/>
                              <a:gd name="T49" fmla="*/ T48 w 542"/>
                              <a:gd name="T50" fmla="+- 0 2436 1681"/>
                              <a:gd name="T51" fmla="*/ 2436 h 1001"/>
                              <a:gd name="T52" fmla="+- 0 4948 4547"/>
                              <a:gd name="T53" fmla="*/ T52 w 542"/>
                              <a:gd name="T54" fmla="+- 0 1952 1681"/>
                              <a:gd name="T55" fmla="*/ 1952 h 1001"/>
                              <a:gd name="T56" fmla="+- 0 4992 4547"/>
                              <a:gd name="T57" fmla="*/ T56 w 542"/>
                              <a:gd name="T58" fmla="+- 0 1927 1681"/>
                              <a:gd name="T59" fmla="*/ 1927 h 1001"/>
                              <a:gd name="T60" fmla="+- 0 5010 4547"/>
                              <a:gd name="T61" fmla="*/ T60 w 542"/>
                              <a:gd name="T62" fmla="+- 0 2419 1681"/>
                              <a:gd name="T63" fmla="*/ 2419 h 1001"/>
                              <a:gd name="T64" fmla="+- 0 5081 4547"/>
                              <a:gd name="T65" fmla="*/ T64 w 542"/>
                              <a:gd name="T66" fmla="+- 0 2419 1681"/>
                              <a:gd name="T67" fmla="*/ 2419 h 1001"/>
                              <a:gd name="T68" fmla="+- 0 4712 4547"/>
                              <a:gd name="T69" fmla="*/ T68 w 542"/>
                              <a:gd name="T70" fmla="+- 0 2412 1681"/>
                              <a:gd name="T71" fmla="*/ 2412 h 1001"/>
                              <a:gd name="T72" fmla="+- 0 4712 4547"/>
                              <a:gd name="T73" fmla="*/ T72 w 542"/>
                              <a:gd name="T74" fmla="+- 0 1952 1681"/>
                              <a:gd name="T75" fmla="*/ 1952 h 1001"/>
                              <a:gd name="T76" fmla="+- 0 4712 4547"/>
                              <a:gd name="T77" fmla="*/ T76 w 542"/>
                              <a:gd name="T78" fmla="+- 0 2412 1681"/>
                              <a:gd name="T79" fmla="*/ 2412 h 1001"/>
                              <a:gd name="T80" fmla="+- 0 4738 4547"/>
                              <a:gd name="T81" fmla="*/ T80 w 542"/>
                              <a:gd name="T82" fmla="+- 0 2412 1681"/>
                              <a:gd name="T83" fmla="*/ 2412 h 1001"/>
                              <a:gd name="T84" fmla="+- 0 4948 4547"/>
                              <a:gd name="T85" fmla="*/ T84 w 542"/>
                              <a:gd name="T86" fmla="+- 0 2436 1681"/>
                              <a:gd name="T87" fmla="*/ 2436 h 1001"/>
                              <a:gd name="T88" fmla="+- 0 4948 4547"/>
                              <a:gd name="T89" fmla="*/ T88 w 542"/>
                              <a:gd name="T90" fmla="+- 0 2412 1681"/>
                              <a:gd name="T91" fmla="*/ 2412 h 1001"/>
                              <a:gd name="T92" fmla="+- 0 5010 4547"/>
                              <a:gd name="T93" fmla="*/ T92 w 542"/>
                              <a:gd name="T94" fmla="+- 0 2419 1681"/>
                              <a:gd name="T95" fmla="*/ 2419 h 1001"/>
                              <a:gd name="T96" fmla="+- 0 4817 4547"/>
                              <a:gd name="T97" fmla="*/ T96 w 542"/>
                              <a:gd name="T98" fmla="+- 0 1681 1681"/>
                              <a:gd name="T99" fmla="*/ 1681 h 1001"/>
                              <a:gd name="T100" fmla="+- 0 4687 4547"/>
                              <a:gd name="T101" fmla="*/ T100 w 542"/>
                              <a:gd name="T102" fmla="+- 0 1945 1681"/>
                              <a:gd name="T103" fmla="*/ 1945 h 1001"/>
                              <a:gd name="T104" fmla="+- 0 4668 4547"/>
                              <a:gd name="T105" fmla="*/ T104 w 542"/>
                              <a:gd name="T106" fmla="+- 0 1902 1681"/>
                              <a:gd name="T107" fmla="*/ 1902 h 1001"/>
                              <a:gd name="T108" fmla="+- 0 4871 4547"/>
                              <a:gd name="T109" fmla="*/ T108 w 542"/>
                              <a:gd name="T110" fmla="+- 0 1735 1681"/>
                              <a:gd name="T111" fmla="*/ 1735 h 1001"/>
                              <a:gd name="T112" fmla="+- 0 4687 4547"/>
                              <a:gd name="T113" fmla="*/ T112 w 542"/>
                              <a:gd name="T114" fmla="+- 0 1927 1681"/>
                              <a:gd name="T115" fmla="*/ 1927 h 1001"/>
                              <a:gd name="T116" fmla="+- 0 4738 4547"/>
                              <a:gd name="T117" fmla="*/ T116 w 542"/>
                              <a:gd name="T118" fmla="+- 0 1927 1681"/>
                              <a:gd name="T119" fmla="*/ 1927 h 1001"/>
                              <a:gd name="T120" fmla="+- 0 4948 4547"/>
                              <a:gd name="T121" fmla="*/ T120 w 542"/>
                              <a:gd name="T122" fmla="+- 0 1952 1681"/>
                              <a:gd name="T123" fmla="*/ 1952 h 1001"/>
                              <a:gd name="T124" fmla="+- 0 4948 4547"/>
                              <a:gd name="T125" fmla="*/ T124 w 542"/>
                              <a:gd name="T126" fmla="+- 0 1927 1681"/>
                              <a:gd name="T127" fmla="*/ 1927 h 1001"/>
                              <a:gd name="T128" fmla="+- 0 5081 4547"/>
                              <a:gd name="T129" fmla="*/ T128 w 542"/>
                              <a:gd name="T130" fmla="+- 0 1945 1681"/>
                              <a:gd name="T131" fmla="*/ 1945 h 1001"/>
                              <a:gd name="T132" fmla="+- 0 4668 4547"/>
                              <a:gd name="T133" fmla="*/ T132 w 542"/>
                              <a:gd name="T134" fmla="+- 0 1902 1681"/>
                              <a:gd name="T135" fmla="*/ 1902 h 1001"/>
                              <a:gd name="T136" fmla="+- 0 4668 4547"/>
                              <a:gd name="T137" fmla="*/ T136 w 542"/>
                              <a:gd name="T138" fmla="+- 0 1902 1681"/>
                              <a:gd name="T139" fmla="*/ 1902 h 1001"/>
                              <a:gd name="T140" fmla="+- 0 4625 4547"/>
                              <a:gd name="T141" fmla="*/ T140 w 542"/>
                              <a:gd name="T142" fmla="+- 0 1945 1681"/>
                              <a:gd name="T143" fmla="*/ 1945 h 1001"/>
                              <a:gd name="T144" fmla="+- 0 4738 4547"/>
                              <a:gd name="T145" fmla="*/ T144 w 542"/>
                              <a:gd name="T146" fmla="+- 0 1927 1681"/>
                              <a:gd name="T147" fmla="*/ 1927 h 1001"/>
                              <a:gd name="T148" fmla="+- 0 4835 4547"/>
                              <a:gd name="T149" fmla="*/ T148 w 542"/>
                              <a:gd name="T150" fmla="+- 0 1735 1681"/>
                              <a:gd name="T151" fmla="*/ 1735 h 1001"/>
                              <a:gd name="T152" fmla="+- 0 5027 4547"/>
                              <a:gd name="T153" fmla="*/ T152 w 542"/>
                              <a:gd name="T154" fmla="+- 0 1902 1681"/>
                              <a:gd name="T155" fmla="*/ 1902 h 1001"/>
                              <a:gd name="T156" fmla="+- 0 5038 4547"/>
                              <a:gd name="T157" fmla="*/ T156 w 542"/>
                              <a:gd name="T158" fmla="+- 0 1902 1681"/>
                              <a:gd name="T159" fmla="*/ 1902 h 1001"/>
                              <a:gd name="T160" fmla="+- 0 5081 4547"/>
                              <a:gd name="T161" fmla="*/ T160 w 542"/>
                              <a:gd name="T162" fmla="+- 0 1945 1681"/>
                              <a:gd name="T163" fmla="*/ 1945 h 1001"/>
                              <a:gd name="T164" fmla="+- 0 4800 4547"/>
                              <a:gd name="T165" fmla="*/ T164 w 542"/>
                              <a:gd name="T166" fmla="+- 0 1735 1681"/>
                              <a:gd name="T167" fmla="*/ 1735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2" h="1001">
                                <a:moveTo>
                                  <a:pt x="140" y="731"/>
                                </a:moveTo>
                                <a:lnTo>
                                  <a:pt x="0" y="731"/>
                                </a:lnTo>
                                <a:lnTo>
                                  <a:pt x="270" y="1001"/>
                                </a:lnTo>
                                <a:lnTo>
                                  <a:pt x="323" y="948"/>
                                </a:lnTo>
                                <a:lnTo>
                                  <a:pt x="253" y="948"/>
                                </a:lnTo>
                                <a:lnTo>
                                  <a:pt x="270" y="931"/>
                                </a:lnTo>
                                <a:lnTo>
                                  <a:pt x="120" y="780"/>
                                </a:lnTo>
                                <a:lnTo>
                                  <a:pt x="60" y="780"/>
                                </a:lnTo>
                                <a:lnTo>
                                  <a:pt x="78" y="738"/>
                                </a:lnTo>
                                <a:lnTo>
                                  <a:pt x="140" y="738"/>
                                </a:lnTo>
                                <a:lnTo>
                                  <a:pt x="140" y="731"/>
                                </a:lnTo>
                                <a:close/>
                                <a:moveTo>
                                  <a:pt x="270" y="931"/>
                                </a:moveTo>
                                <a:lnTo>
                                  <a:pt x="253" y="948"/>
                                </a:lnTo>
                                <a:lnTo>
                                  <a:pt x="288" y="948"/>
                                </a:lnTo>
                                <a:lnTo>
                                  <a:pt x="270" y="931"/>
                                </a:lnTo>
                                <a:close/>
                                <a:moveTo>
                                  <a:pt x="463" y="738"/>
                                </a:moveTo>
                                <a:lnTo>
                                  <a:pt x="270" y="931"/>
                                </a:lnTo>
                                <a:lnTo>
                                  <a:pt x="288" y="948"/>
                                </a:lnTo>
                                <a:lnTo>
                                  <a:pt x="323" y="948"/>
                                </a:lnTo>
                                <a:lnTo>
                                  <a:pt x="492" y="780"/>
                                </a:lnTo>
                                <a:lnTo>
                                  <a:pt x="480" y="780"/>
                                </a:lnTo>
                                <a:lnTo>
                                  <a:pt x="463" y="738"/>
                                </a:lnTo>
                                <a:close/>
                                <a:moveTo>
                                  <a:pt x="78" y="738"/>
                                </a:moveTo>
                                <a:lnTo>
                                  <a:pt x="60" y="780"/>
                                </a:lnTo>
                                <a:lnTo>
                                  <a:pt x="120" y="780"/>
                                </a:lnTo>
                                <a:lnTo>
                                  <a:pt x="78" y="738"/>
                                </a:lnTo>
                                <a:close/>
                                <a:moveTo>
                                  <a:pt x="140" y="738"/>
                                </a:moveTo>
                                <a:lnTo>
                                  <a:pt x="78" y="738"/>
                                </a:lnTo>
                                <a:lnTo>
                                  <a:pt x="120" y="780"/>
                                </a:lnTo>
                                <a:lnTo>
                                  <a:pt x="191" y="780"/>
                                </a:lnTo>
                                <a:lnTo>
                                  <a:pt x="191" y="755"/>
                                </a:lnTo>
                                <a:lnTo>
                                  <a:pt x="140" y="755"/>
                                </a:lnTo>
                                <a:lnTo>
                                  <a:pt x="140" y="738"/>
                                </a:lnTo>
                                <a:close/>
                                <a:moveTo>
                                  <a:pt x="420" y="221"/>
                                </a:moveTo>
                                <a:lnTo>
                                  <a:pt x="350" y="221"/>
                                </a:lnTo>
                                <a:lnTo>
                                  <a:pt x="350" y="780"/>
                                </a:lnTo>
                                <a:lnTo>
                                  <a:pt x="421" y="780"/>
                                </a:lnTo>
                                <a:lnTo>
                                  <a:pt x="446" y="755"/>
                                </a:lnTo>
                                <a:lnTo>
                                  <a:pt x="401" y="755"/>
                                </a:lnTo>
                                <a:lnTo>
                                  <a:pt x="375" y="731"/>
                                </a:lnTo>
                                <a:lnTo>
                                  <a:pt x="401" y="731"/>
                                </a:lnTo>
                                <a:lnTo>
                                  <a:pt x="401" y="271"/>
                                </a:lnTo>
                                <a:lnTo>
                                  <a:pt x="375" y="271"/>
                                </a:lnTo>
                                <a:lnTo>
                                  <a:pt x="401" y="246"/>
                                </a:lnTo>
                                <a:lnTo>
                                  <a:pt x="445" y="246"/>
                                </a:lnTo>
                                <a:lnTo>
                                  <a:pt x="420" y="221"/>
                                </a:lnTo>
                                <a:close/>
                                <a:moveTo>
                                  <a:pt x="534" y="738"/>
                                </a:moveTo>
                                <a:lnTo>
                                  <a:pt x="463" y="738"/>
                                </a:lnTo>
                                <a:lnTo>
                                  <a:pt x="480" y="780"/>
                                </a:lnTo>
                                <a:lnTo>
                                  <a:pt x="492" y="780"/>
                                </a:lnTo>
                                <a:lnTo>
                                  <a:pt x="534" y="738"/>
                                </a:lnTo>
                                <a:close/>
                                <a:moveTo>
                                  <a:pt x="140" y="246"/>
                                </a:moveTo>
                                <a:lnTo>
                                  <a:pt x="140" y="755"/>
                                </a:lnTo>
                                <a:lnTo>
                                  <a:pt x="165" y="731"/>
                                </a:lnTo>
                                <a:lnTo>
                                  <a:pt x="191" y="731"/>
                                </a:lnTo>
                                <a:lnTo>
                                  <a:pt x="191" y="271"/>
                                </a:lnTo>
                                <a:lnTo>
                                  <a:pt x="165" y="271"/>
                                </a:lnTo>
                                <a:lnTo>
                                  <a:pt x="140" y="246"/>
                                </a:lnTo>
                                <a:close/>
                                <a:moveTo>
                                  <a:pt x="191" y="731"/>
                                </a:moveTo>
                                <a:lnTo>
                                  <a:pt x="165" y="731"/>
                                </a:lnTo>
                                <a:lnTo>
                                  <a:pt x="140" y="755"/>
                                </a:lnTo>
                                <a:lnTo>
                                  <a:pt x="191" y="755"/>
                                </a:lnTo>
                                <a:lnTo>
                                  <a:pt x="191" y="731"/>
                                </a:lnTo>
                                <a:close/>
                                <a:moveTo>
                                  <a:pt x="401" y="731"/>
                                </a:moveTo>
                                <a:lnTo>
                                  <a:pt x="375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01" y="731"/>
                                </a:lnTo>
                                <a:close/>
                                <a:moveTo>
                                  <a:pt x="541" y="731"/>
                                </a:moveTo>
                                <a:lnTo>
                                  <a:pt x="401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46" y="755"/>
                                </a:lnTo>
                                <a:lnTo>
                                  <a:pt x="463" y="738"/>
                                </a:lnTo>
                                <a:lnTo>
                                  <a:pt x="534" y="738"/>
                                </a:lnTo>
                                <a:lnTo>
                                  <a:pt x="541" y="731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0" y="271"/>
                                </a:lnTo>
                                <a:lnTo>
                                  <a:pt x="140" y="271"/>
                                </a:lnTo>
                                <a:lnTo>
                                  <a:pt x="140" y="264"/>
                                </a:lnTo>
                                <a:lnTo>
                                  <a:pt x="78" y="264"/>
                                </a:lnTo>
                                <a:lnTo>
                                  <a:pt x="60" y="221"/>
                                </a:lnTo>
                                <a:lnTo>
                                  <a:pt x="121" y="221"/>
                                </a:lnTo>
                                <a:lnTo>
                                  <a:pt x="270" y="71"/>
                                </a:lnTo>
                                <a:lnTo>
                                  <a:pt x="253" y="54"/>
                                </a:lnTo>
                                <a:lnTo>
                                  <a:pt x="324" y="54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191" y="246"/>
                                </a:moveTo>
                                <a:lnTo>
                                  <a:pt x="140" y="246"/>
                                </a:lnTo>
                                <a:lnTo>
                                  <a:pt x="165" y="271"/>
                                </a:lnTo>
                                <a:lnTo>
                                  <a:pt x="191" y="271"/>
                                </a:lnTo>
                                <a:lnTo>
                                  <a:pt x="191" y="246"/>
                                </a:lnTo>
                                <a:close/>
                                <a:moveTo>
                                  <a:pt x="401" y="246"/>
                                </a:moveTo>
                                <a:lnTo>
                                  <a:pt x="375" y="271"/>
                                </a:lnTo>
                                <a:lnTo>
                                  <a:pt x="401" y="271"/>
                                </a:lnTo>
                                <a:lnTo>
                                  <a:pt x="401" y="246"/>
                                </a:lnTo>
                                <a:close/>
                                <a:moveTo>
                                  <a:pt x="445" y="246"/>
                                </a:moveTo>
                                <a:lnTo>
                                  <a:pt x="401" y="246"/>
                                </a:lnTo>
                                <a:lnTo>
                                  <a:pt x="401" y="271"/>
                                </a:lnTo>
                                <a:lnTo>
                                  <a:pt x="541" y="271"/>
                                </a:lnTo>
                                <a:lnTo>
                                  <a:pt x="534" y="264"/>
                                </a:lnTo>
                                <a:lnTo>
                                  <a:pt x="463" y="264"/>
                                </a:lnTo>
                                <a:lnTo>
                                  <a:pt x="445" y="246"/>
                                </a:lnTo>
                                <a:close/>
                                <a:moveTo>
                                  <a:pt x="121" y="221"/>
                                </a:moveTo>
                                <a:lnTo>
                                  <a:pt x="60" y="221"/>
                                </a:lnTo>
                                <a:lnTo>
                                  <a:pt x="78" y="264"/>
                                </a:lnTo>
                                <a:lnTo>
                                  <a:pt x="121" y="221"/>
                                </a:lnTo>
                                <a:close/>
                                <a:moveTo>
                                  <a:pt x="191" y="221"/>
                                </a:moveTo>
                                <a:lnTo>
                                  <a:pt x="121" y="221"/>
                                </a:lnTo>
                                <a:lnTo>
                                  <a:pt x="78" y="264"/>
                                </a:lnTo>
                                <a:lnTo>
                                  <a:pt x="140" y="264"/>
                                </a:lnTo>
                                <a:lnTo>
                                  <a:pt x="140" y="246"/>
                                </a:lnTo>
                                <a:lnTo>
                                  <a:pt x="191" y="246"/>
                                </a:lnTo>
                                <a:lnTo>
                                  <a:pt x="191" y="221"/>
                                </a:lnTo>
                                <a:close/>
                                <a:moveTo>
                                  <a:pt x="324" y="54"/>
                                </a:moveTo>
                                <a:lnTo>
                                  <a:pt x="288" y="54"/>
                                </a:lnTo>
                                <a:lnTo>
                                  <a:pt x="270" y="71"/>
                                </a:lnTo>
                                <a:lnTo>
                                  <a:pt x="463" y="264"/>
                                </a:lnTo>
                                <a:lnTo>
                                  <a:pt x="480" y="221"/>
                                </a:lnTo>
                                <a:lnTo>
                                  <a:pt x="491" y="221"/>
                                </a:lnTo>
                                <a:lnTo>
                                  <a:pt x="324" y="54"/>
                                </a:lnTo>
                                <a:close/>
                                <a:moveTo>
                                  <a:pt x="491" y="221"/>
                                </a:moveTo>
                                <a:lnTo>
                                  <a:pt x="480" y="221"/>
                                </a:lnTo>
                                <a:lnTo>
                                  <a:pt x="463" y="264"/>
                                </a:lnTo>
                                <a:lnTo>
                                  <a:pt x="534" y="264"/>
                                </a:lnTo>
                                <a:lnTo>
                                  <a:pt x="491" y="221"/>
                                </a:lnTo>
                                <a:close/>
                                <a:moveTo>
                                  <a:pt x="288" y="54"/>
                                </a:moveTo>
                                <a:lnTo>
                                  <a:pt x="253" y="54"/>
                                </a:lnTo>
                                <a:lnTo>
                                  <a:pt x="270" y="71"/>
                                </a:lnTo>
                                <a:lnTo>
                                  <a:pt x="288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3803"/>
                            <a:ext cx="591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AutoShape 125"/>
                        <wps:cNvSpPr>
                          <a:spLocks/>
                        </wps:cNvSpPr>
                        <wps:spPr bwMode="auto">
                          <a:xfrm>
                            <a:off x="4477" y="3784"/>
                            <a:ext cx="680" cy="906"/>
                          </a:xfrm>
                          <a:custGeom>
                            <a:avLst/>
                            <a:gdLst>
                              <a:gd name="T0" fmla="+- 0 4477 4477"/>
                              <a:gd name="T1" fmla="*/ T0 w 680"/>
                              <a:gd name="T2" fmla="+- 0 4274 3785"/>
                              <a:gd name="T3" fmla="*/ 4274 h 906"/>
                              <a:gd name="T4" fmla="+- 0 4862 4477"/>
                              <a:gd name="T5" fmla="*/ T4 w 680"/>
                              <a:gd name="T6" fmla="+- 0 4635 3785"/>
                              <a:gd name="T7" fmla="*/ 4635 h 906"/>
                              <a:gd name="T8" fmla="+- 0 4817 4477"/>
                              <a:gd name="T9" fmla="*/ T8 w 680"/>
                              <a:gd name="T10" fmla="+- 0 4612 3785"/>
                              <a:gd name="T11" fmla="*/ 4612 h 906"/>
                              <a:gd name="T12" fmla="+- 0 4530 4477"/>
                              <a:gd name="T13" fmla="*/ T12 w 680"/>
                              <a:gd name="T14" fmla="+- 0 4323 3785"/>
                              <a:gd name="T15" fmla="*/ 4323 h 906"/>
                              <a:gd name="T16" fmla="+- 0 4687 4477"/>
                              <a:gd name="T17" fmla="*/ T16 w 680"/>
                              <a:gd name="T18" fmla="+- 0 4283 3785"/>
                              <a:gd name="T19" fmla="*/ 4283 h 906"/>
                              <a:gd name="T20" fmla="+- 0 4817 4477"/>
                              <a:gd name="T21" fmla="*/ T20 w 680"/>
                              <a:gd name="T22" fmla="+- 0 4612 3785"/>
                              <a:gd name="T23" fmla="*/ 4612 h 906"/>
                              <a:gd name="T24" fmla="+- 0 4836 4477"/>
                              <a:gd name="T25" fmla="*/ T24 w 680"/>
                              <a:gd name="T26" fmla="+- 0 4635 3785"/>
                              <a:gd name="T27" fmla="*/ 4635 h 906"/>
                              <a:gd name="T28" fmla="+- 0 5084 4477"/>
                              <a:gd name="T29" fmla="*/ T28 w 680"/>
                              <a:gd name="T30" fmla="+- 0 4283 3785"/>
                              <a:gd name="T31" fmla="*/ 4283 h 906"/>
                              <a:gd name="T32" fmla="+- 0 4836 4477"/>
                              <a:gd name="T33" fmla="*/ T32 w 680"/>
                              <a:gd name="T34" fmla="+- 0 4635 3785"/>
                              <a:gd name="T35" fmla="*/ 4635 h 906"/>
                              <a:gd name="T36" fmla="+- 0 5116 4477"/>
                              <a:gd name="T37" fmla="*/ T36 w 680"/>
                              <a:gd name="T38" fmla="+- 0 4323 3785"/>
                              <a:gd name="T39" fmla="*/ 4323 h 906"/>
                              <a:gd name="T40" fmla="+- 0 5084 4477"/>
                              <a:gd name="T41" fmla="*/ T40 w 680"/>
                              <a:gd name="T42" fmla="+- 0 4283 3785"/>
                              <a:gd name="T43" fmla="*/ 4283 h 906"/>
                              <a:gd name="T44" fmla="+- 0 4530 4477"/>
                              <a:gd name="T45" fmla="*/ T44 w 680"/>
                              <a:gd name="T46" fmla="+- 0 4323 3785"/>
                              <a:gd name="T47" fmla="*/ 4323 h 906"/>
                              <a:gd name="T48" fmla="+- 0 4549 4477"/>
                              <a:gd name="T49" fmla="*/ T48 w 680"/>
                              <a:gd name="T50" fmla="+- 0 4283 3785"/>
                              <a:gd name="T51" fmla="*/ 4283 h 906"/>
                              <a:gd name="T52" fmla="+- 0 4549 4477"/>
                              <a:gd name="T53" fmla="*/ T52 w 680"/>
                              <a:gd name="T54" fmla="+- 0 4283 3785"/>
                              <a:gd name="T55" fmla="*/ 4283 h 906"/>
                              <a:gd name="T56" fmla="+- 0 4738 4477"/>
                              <a:gd name="T57" fmla="*/ T56 w 680"/>
                              <a:gd name="T58" fmla="+- 0 4323 3785"/>
                              <a:gd name="T59" fmla="*/ 4323 h 906"/>
                              <a:gd name="T60" fmla="+- 0 4687 4477"/>
                              <a:gd name="T61" fmla="*/ T60 w 680"/>
                              <a:gd name="T62" fmla="+- 0 4298 3785"/>
                              <a:gd name="T63" fmla="*/ 4298 h 906"/>
                              <a:gd name="T64" fmla="+- 0 4897 4477"/>
                              <a:gd name="T65" fmla="*/ T64 w 680"/>
                              <a:gd name="T66" fmla="+- 0 3810 3785"/>
                              <a:gd name="T67" fmla="*/ 3810 h 906"/>
                              <a:gd name="T68" fmla="+- 0 5051 4477"/>
                              <a:gd name="T69" fmla="*/ T68 w 680"/>
                              <a:gd name="T70" fmla="+- 0 4323 3785"/>
                              <a:gd name="T71" fmla="*/ 4323 h 906"/>
                              <a:gd name="T72" fmla="+- 0 4946 4477"/>
                              <a:gd name="T73" fmla="*/ T72 w 680"/>
                              <a:gd name="T74" fmla="+- 0 4298 3785"/>
                              <a:gd name="T75" fmla="*/ 4298 h 906"/>
                              <a:gd name="T76" fmla="+- 0 4946 4477"/>
                              <a:gd name="T77" fmla="*/ T76 w 680"/>
                              <a:gd name="T78" fmla="+- 0 4274 3785"/>
                              <a:gd name="T79" fmla="*/ 4274 h 906"/>
                              <a:gd name="T80" fmla="+- 0 4921 4477"/>
                              <a:gd name="T81" fmla="*/ T80 w 680"/>
                              <a:gd name="T82" fmla="+- 0 3834 3785"/>
                              <a:gd name="T83" fmla="*/ 3834 h 906"/>
                              <a:gd name="T84" fmla="+- 0 5150 4477"/>
                              <a:gd name="T85" fmla="*/ T84 w 680"/>
                              <a:gd name="T86" fmla="+- 0 4283 3785"/>
                              <a:gd name="T87" fmla="*/ 4283 h 906"/>
                              <a:gd name="T88" fmla="+- 0 5104 4477"/>
                              <a:gd name="T89" fmla="*/ T88 w 680"/>
                              <a:gd name="T90" fmla="+- 0 4323 3785"/>
                              <a:gd name="T91" fmla="*/ 4323 h 906"/>
                              <a:gd name="T92" fmla="+- 0 5150 4477"/>
                              <a:gd name="T93" fmla="*/ T92 w 680"/>
                              <a:gd name="T94" fmla="+- 0 4283 3785"/>
                              <a:gd name="T95" fmla="*/ 4283 h 906"/>
                              <a:gd name="T96" fmla="+- 0 4687 4477"/>
                              <a:gd name="T97" fmla="*/ T96 w 680"/>
                              <a:gd name="T98" fmla="+- 0 3785 3785"/>
                              <a:gd name="T99" fmla="*/ 3785 h 906"/>
                              <a:gd name="T100" fmla="+- 0 4712 4477"/>
                              <a:gd name="T101" fmla="*/ T100 w 680"/>
                              <a:gd name="T102" fmla="+- 0 4274 3785"/>
                              <a:gd name="T103" fmla="*/ 4274 h 906"/>
                              <a:gd name="T104" fmla="+- 0 4738 4477"/>
                              <a:gd name="T105" fmla="*/ T104 w 680"/>
                              <a:gd name="T106" fmla="+- 0 3834 3785"/>
                              <a:gd name="T107" fmla="*/ 3834 h 906"/>
                              <a:gd name="T108" fmla="+- 0 4738 4477"/>
                              <a:gd name="T109" fmla="*/ T108 w 680"/>
                              <a:gd name="T110" fmla="+- 0 3810 3785"/>
                              <a:gd name="T111" fmla="*/ 3810 h 906"/>
                              <a:gd name="T112" fmla="+- 0 4946 4477"/>
                              <a:gd name="T113" fmla="*/ T112 w 680"/>
                              <a:gd name="T114" fmla="+- 0 3785 3785"/>
                              <a:gd name="T115" fmla="*/ 3785 h 906"/>
                              <a:gd name="T116" fmla="+- 0 4712 4477"/>
                              <a:gd name="T117" fmla="*/ T116 w 680"/>
                              <a:gd name="T118" fmla="+- 0 4274 3785"/>
                              <a:gd name="T119" fmla="*/ 4274 h 906"/>
                              <a:gd name="T120" fmla="+- 0 4738 4477"/>
                              <a:gd name="T121" fmla="*/ T120 w 680"/>
                              <a:gd name="T122" fmla="+- 0 4298 3785"/>
                              <a:gd name="T123" fmla="*/ 4298 h 906"/>
                              <a:gd name="T124" fmla="+- 0 4946 4477"/>
                              <a:gd name="T125" fmla="*/ T124 w 680"/>
                              <a:gd name="T126" fmla="+- 0 4274 3785"/>
                              <a:gd name="T127" fmla="*/ 4274 h 906"/>
                              <a:gd name="T128" fmla="+- 0 4946 4477"/>
                              <a:gd name="T129" fmla="*/ T128 w 680"/>
                              <a:gd name="T130" fmla="+- 0 4298 3785"/>
                              <a:gd name="T131" fmla="*/ 4298 h 906"/>
                              <a:gd name="T132" fmla="+- 0 5156 4477"/>
                              <a:gd name="T133" fmla="*/ T132 w 680"/>
                              <a:gd name="T134" fmla="+- 0 4274 3785"/>
                              <a:gd name="T135" fmla="*/ 4274 h 906"/>
                              <a:gd name="T136" fmla="+- 0 4946 4477"/>
                              <a:gd name="T137" fmla="*/ T136 w 680"/>
                              <a:gd name="T138" fmla="+- 0 4298 3785"/>
                              <a:gd name="T139" fmla="*/ 4298 h 906"/>
                              <a:gd name="T140" fmla="+- 0 5084 4477"/>
                              <a:gd name="T141" fmla="*/ T140 w 680"/>
                              <a:gd name="T142" fmla="+- 0 4283 3785"/>
                              <a:gd name="T143" fmla="*/ 4283 h 906"/>
                              <a:gd name="T144" fmla="+- 0 5156 4477"/>
                              <a:gd name="T145" fmla="*/ T144 w 680"/>
                              <a:gd name="T146" fmla="+- 0 4274 3785"/>
                              <a:gd name="T147" fmla="*/ 4274 h 906"/>
                              <a:gd name="T148" fmla="+- 0 4712 4477"/>
                              <a:gd name="T149" fmla="*/ T148 w 680"/>
                              <a:gd name="T150" fmla="+- 0 3834 3785"/>
                              <a:gd name="T151" fmla="*/ 3834 h 906"/>
                              <a:gd name="T152" fmla="+- 0 4738 4477"/>
                              <a:gd name="T153" fmla="*/ T152 w 680"/>
                              <a:gd name="T154" fmla="+- 0 3810 3785"/>
                              <a:gd name="T155" fmla="*/ 3810 h 906"/>
                              <a:gd name="T156" fmla="+- 0 4738 4477"/>
                              <a:gd name="T157" fmla="*/ T156 w 680"/>
                              <a:gd name="T158" fmla="+- 0 3810 3785"/>
                              <a:gd name="T159" fmla="*/ 3810 h 906"/>
                              <a:gd name="T160" fmla="+- 0 4897 4477"/>
                              <a:gd name="T161" fmla="*/ T160 w 680"/>
                              <a:gd name="T162" fmla="+- 0 3834 3785"/>
                              <a:gd name="T163" fmla="*/ 3834 h 906"/>
                              <a:gd name="T164" fmla="+- 0 4946 4477"/>
                              <a:gd name="T165" fmla="*/ T164 w 680"/>
                              <a:gd name="T166" fmla="+- 0 3810 3785"/>
                              <a:gd name="T167" fmla="*/ 3810 h 906"/>
                              <a:gd name="T168" fmla="+- 0 4921 4477"/>
                              <a:gd name="T169" fmla="*/ T168 w 680"/>
                              <a:gd name="T170" fmla="+- 0 3834 3785"/>
                              <a:gd name="T171" fmla="*/ 3834 h 906"/>
                              <a:gd name="T172" fmla="+- 0 4946 4477"/>
                              <a:gd name="T173" fmla="*/ T172 w 680"/>
                              <a:gd name="T174" fmla="+- 0 3810 3785"/>
                              <a:gd name="T175" fmla="*/ 3810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80" h="906">
                                <a:moveTo>
                                  <a:pt x="210" y="489"/>
                                </a:moveTo>
                                <a:lnTo>
                                  <a:pt x="0" y="489"/>
                                </a:lnTo>
                                <a:lnTo>
                                  <a:pt x="340" y="906"/>
                                </a:lnTo>
                                <a:lnTo>
                                  <a:pt x="385" y="850"/>
                                </a:lnTo>
                                <a:lnTo>
                                  <a:pt x="321" y="850"/>
                                </a:lnTo>
                                <a:lnTo>
                                  <a:pt x="340" y="827"/>
                                </a:lnTo>
                                <a:lnTo>
                                  <a:pt x="105" y="538"/>
                                </a:lnTo>
                                <a:lnTo>
                                  <a:pt x="53" y="538"/>
                                </a:lnTo>
                                <a:lnTo>
                                  <a:pt x="72" y="498"/>
                                </a:lnTo>
                                <a:lnTo>
                                  <a:pt x="210" y="498"/>
                                </a:lnTo>
                                <a:lnTo>
                                  <a:pt x="210" y="489"/>
                                </a:lnTo>
                                <a:close/>
                                <a:moveTo>
                                  <a:pt x="340" y="827"/>
                                </a:moveTo>
                                <a:lnTo>
                                  <a:pt x="321" y="850"/>
                                </a:lnTo>
                                <a:lnTo>
                                  <a:pt x="359" y="850"/>
                                </a:lnTo>
                                <a:lnTo>
                                  <a:pt x="340" y="827"/>
                                </a:lnTo>
                                <a:close/>
                                <a:moveTo>
                                  <a:pt x="607" y="498"/>
                                </a:moveTo>
                                <a:lnTo>
                                  <a:pt x="340" y="827"/>
                                </a:lnTo>
                                <a:lnTo>
                                  <a:pt x="359" y="850"/>
                                </a:lnTo>
                                <a:lnTo>
                                  <a:pt x="385" y="850"/>
                                </a:lnTo>
                                <a:lnTo>
                                  <a:pt x="639" y="538"/>
                                </a:lnTo>
                                <a:lnTo>
                                  <a:pt x="627" y="538"/>
                                </a:lnTo>
                                <a:lnTo>
                                  <a:pt x="607" y="498"/>
                                </a:lnTo>
                                <a:close/>
                                <a:moveTo>
                                  <a:pt x="72" y="498"/>
                                </a:moveTo>
                                <a:lnTo>
                                  <a:pt x="53" y="538"/>
                                </a:lnTo>
                                <a:lnTo>
                                  <a:pt x="105" y="538"/>
                                </a:lnTo>
                                <a:lnTo>
                                  <a:pt x="72" y="498"/>
                                </a:lnTo>
                                <a:close/>
                                <a:moveTo>
                                  <a:pt x="210" y="498"/>
                                </a:moveTo>
                                <a:lnTo>
                                  <a:pt x="72" y="498"/>
                                </a:lnTo>
                                <a:lnTo>
                                  <a:pt x="105" y="538"/>
                                </a:lnTo>
                                <a:lnTo>
                                  <a:pt x="261" y="538"/>
                                </a:lnTo>
                                <a:lnTo>
                                  <a:pt x="261" y="513"/>
                                </a:lnTo>
                                <a:lnTo>
                                  <a:pt x="210" y="513"/>
                                </a:lnTo>
                                <a:lnTo>
                                  <a:pt x="210" y="498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420" y="538"/>
                                </a:lnTo>
                                <a:lnTo>
                                  <a:pt x="574" y="538"/>
                                </a:lnTo>
                                <a:lnTo>
                                  <a:pt x="595" y="513"/>
                                </a:lnTo>
                                <a:lnTo>
                                  <a:pt x="469" y="513"/>
                                </a:lnTo>
                                <a:lnTo>
                                  <a:pt x="444" y="489"/>
                                </a:lnTo>
                                <a:lnTo>
                                  <a:pt x="469" y="489"/>
                                </a:lnTo>
                                <a:lnTo>
                                  <a:pt x="469" y="49"/>
                                </a:lnTo>
                                <a:lnTo>
                                  <a:pt x="444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673" y="498"/>
                                </a:moveTo>
                                <a:lnTo>
                                  <a:pt x="607" y="498"/>
                                </a:lnTo>
                                <a:lnTo>
                                  <a:pt x="627" y="538"/>
                                </a:lnTo>
                                <a:lnTo>
                                  <a:pt x="639" y="538"/>
                                </a:lnTo>
                                <a:lnTo>
                                  <a:pt x="673" y="498"/>
                                </a:lnTo>
                                <a:close/>
                                <a:moveTo>
                                  <a:pt x="469" y="0"/>
                                </a:moveTo>
                                <a:lnTo>
                                  <a:pt x="210" y="0"/>
                                </a:lnTo>
                                <a:lnTo>
                                  <a:pt x="210" y="513"/>
                                </a:lnTo>
                                <a:lnTo>
                                  <a:pt x="235" y="489"/>
                                </a:lnTo>
                                <a:lnTo>
                                  <a:pt x="261" y="489"/>
                                </a:lnTo>
                                <a:lnTo>
                                  <a:pt x="261" y="49"/>
                                </a:lnTo>
                                <a:lnTo>
                                  <a:pt x="235" y="49"/>
                                </a:lnTo>
                                <a:lnTo>
                                  <a:pt x="261" y="25"/>
                                </a:lnTo>
                                <a:lnTo>
                                  <a:pt x="469" y="25"/>
                                </a:lnTo>
                                <a:lnTo>
                                  <a:pt x="469" y="0"/>
                                </a:lnTo>
                                <a:close/>
                                <a:moveTo>
                                  <a:pt x="261" y="489"/>
                                </a:moveTo>
                                <a:lnTo>
                                  <a:pt x="235" y="489"/>
                                </a:lnTo>
                                <a:lnTo>
                                  <a:pt x="210" y="513"/>
                                </a:lnTo>
                                <a:lnTo>
                                  <a:pt x="261" y="513"/>
                                </a:lnTo>
                                <a:lnTo>
                                  <a:pt x="261" y="489"/>
                                </a:lnTo>
                                <a:close/>
                                <a:moveTo>
                                  <a:pt x="469" y="489"/>
                                </a:moveTo>
                                <a:lnTo>
                                  <a:pt x="444" y="489"/>
                                </a:lnTo>
                                <a:lnTo>
                                  <a:pt x="469" y="513"/>
                                </a:lnTo>
                                <a:lnTo>
                                  <a:pt x="469" y="489"/>
                                </a:lnTo>
                                <a:close/>
                                <a:moveTo>
                                  <a:pt x="679" y="489"/>
                                </a:moveTo>
                                <a:lnTo>
                                  <a:pt x="469" y="489"/>
                                </a:lnTo>
                                <a:lnTo>
                                  <a:pt x="469" y="513"/>
                                </a:lnTo>
                                <a:lnTo>
                                  <a:pt x="595" y="513"/>
                                </a:lnTo>
                                <a:lnTo>
                                  <a:pt x="607" y="498"/>
                                </a:lnTo>
                                <a:lnTo>
                                  <a:pt x="673" y="498"/>
                                </a:lnTo>
                                <a:lnTo>
                                  <a:pt x="679" y="489"/>
                                </a:lnTo>
                                <a:close/>
                                <a:moveTo>
                                  <a:pt x="261" y="25"/>
                                </a:moveTo>
                                <a:lnTo>
                                  <a:pt x="235" y="49"/>
                                </a:lnTo>
                                <a:lnTo>
                                  <a:pt x="261" y="49"/>
                                </a:lnTo>
                                <a:lnTo>
                                  <a:pt x="261" y="25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261" y="25"/>
                                </a:lnTo>
                                <a:lnTo>
                                  <a:pt x="261" y="49"/>
                                </a:lnTo>
                                <a:lnTo>
                                  <a:pt x="420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469" y="25"/>
                                </a:moveTo>
                                <a:lnTo>
                                  <a:pt x="420" y="25"/>
                                </a:lnTo>
                                <a:lnTo>
                                  <a:pt x="444" y="49"/>
                                </a:lnTo>
                                <a:lnTo>
                                  <a:pt x="469" y="49"/>
                                </a:lnTo>
                                <a:lnTo>
                                  <a:pt x="469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5" y="1702"/>
                            <a:ext cx="879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AutoShape 127"/>
                        <wps:cNvSpPr>
                          <a:spLocks/>
                        </wps:cNvSpPr>
                        <wps:spPr bwMode="auto">
                          <a:xfrm>
                            <a:off x="7656" y="1684"/>
                            <a:ext cx="916" cy="1670"/>
                          </a:xfrm>
                          <a:custGeom>
                            <a:avLst/>
                            <a:gdLst>
                              <a:gd name="T0" fmla="+- 0 7824 7656"/>
                              <a:gd name="T1" fmla="*/ T0 w 916"/>
                              <a:gd name="T2" fmla="+- 0 1685 1685"/>
                              <a:gd name="T3" fmla="*/ 1685 h 1670"/>
                              <a:gd name="T4" fmla="+- 0 7724 7656"/>
                              <a:gd name="T5" fmla="*/ T4 w 916"/>
                              <a:gd name="T6" fmla="+- 0 1718 1685"/>
                              <a:gd name="T7" fmla="*/ 1718 h 1670"/>
                              <a:gd name="T8" fmla="+- 0 7663 7656"/>
                              <a:gd name="T9" fmla="*/ T8 w 916"/>
                              <a:gd name="T10" fmla="+- 0 1805 1685"/>
                              <a:gd name="T11" fmla="*/ 1805 h 1670"/>
                              <a:gd name="T12" fmla="+- 0 7656 7656"/>
                              <a:gd name="T13" fmla="*/ T12 w 916"/>
                              <a:gd name="T14" fmla="+- 0 1838 1685"/>
                              <a:gd name="T15" fmla="*/ 1838 h 1670"/>
                              <a:gd name="T16" fmla="+- 0 7660 7656"/>
                              <a:gd name="T17" fmla="*/ T16 w 916"/>
                              <a:gd name="T18" fmla="+- 0 3221 1685"/>
                              <a:gd name="T19" fmla="*/ 3221 h 1670"/>
                              <a:gd name="T20" fmla="+- 0 7669 7656"/>
                              <a:gd name="T21" fmla="*/ T20 w 916"/>
                              <a:gd name="T22" fmla="+- 0 3252 1685"/>
                              <a:gd name="T23" fmla="*/ 3252 h 1670"/>
                              <a:gd name="T24" fmla="+- 0 7690 7656"/>
                              <a:gd name="T25" fmla="*/ T24 w 916"/>
                              <a:gd name="T26" fmla="+- 0 3287 1685"/>
                              <a:gd name="T27" fmla="*/ 3287 h 1670"/>
                              <a:gd name="T28" fmla="+- 0 7718 7656"/>
                              <a:gd name="T29" fmla="*/ T28 w 916"/>
                              <a:gd name="T30" fmla="+- 0 3317 1685"/>
                              <a:gd name="T31" fmla="*/ 3317 h 1670"/>
                              <a:gd name="T32" fmla="+- 0 7745 7656"/>
                              <a:gd name="T33" fmla="*/ T32 w 916"/>
                              <a:gd name="T34" fmla="+- 0 3335 1685"/>
                              <a:gd name="T35" fmla="*/ 3335 h 1670"/>
                              <a:gd name="T36" fmla="+- 0 7784 7656"/>
                              <a:gd name="T37" fmla="*/ T36 w 916"/>
                              <a:gd name="T38" fmla="+- 0 3349 1685"/>
                              <a:gd name="T39" fmla="*/ 3349 h 1670"/>
                              <a:gd name="T40" fmla="+- 0 7825 7656"/>
                              <a:gd name="T41" fmla="*/ T40 w 916"/>
                              <a:gd name="T42" fmla="+- 0 3354 1685"/>
                              <a:gd name="T43" fmla="*/ 3354 h 1670"/>
                              <a:gd name="T44" fmla="+- 0 8437 7656"/>
                              <a:gd name="T45" fmla="*/ T44 w 916"/>
                              <a:gd name="T46" fmla="+- 0 3350 1685"/>
                              <a:gd name="T47" fmla="*/ 3350 h 1670"/>
                              <a:gd name="T48" fmla="+- 0 8521 7656"/>
                              <a:gd name="T49" fmla="*/ T48 w 916"/>
                              <a:gd name="T50" fmla="+- 0 3305 1685"/>
                              <a:gd name="T51" fmla="*/ 3305 h 1670"/>
                              <a:gd name="T52" fmla="+- 0 7787 7656"/>
                              <a:gd name="T53" fmla="*/ T52 w 916"/>
                              <a:gd name="T54" fmla="+- 0 3298 1685"/>
                              <a:gd name="T55" fmla="*/ 3298 h 1670"/>
                              <a:gd name="T56" fmla="+- 0 7727 7656"/>
                              <a:gd name="T57" fmla="*/ T56 w 916"/>
                              <a:gd name="T58" fmla="+- 0 3253 1685"/>
                              <a:gd name="T59" fmla="*/ 3253 h 1670"/>
                              <a:gd name="T60" fmla="+- 0 7708 7656"/>
                              <a:gd name="T61" fmla="*/ T60 w 916"/>
                              <a:gd name="T62" fmla="+- 0 3207 1685"/>
                              <a:gd name="T63" fmla="*/ 3207 h 1670"/>
                              <a:gd name="T64" fmla="+- 0 7705 7656"/>
                              <a:gd name="T65" fmla="*/ T64 w 916"/>
                              <a:gd name="T66" fmla="+- 0 3185 1685"/>
                              <a:gd name="T67" fmla="*/ 3185 h 1670"/>
                              <a:gd name="T68" fmla="+- 0 7706 7656"/>
                              <a:gd name="T69" fmla="*/ T68 w 916"/>
                              <a:gd name="T70" fmla="+- 0 1841 1685"/>
                              <a:gd name="T71" fmla="*/ 1841 h 1670"/>
                              <a:gd name="T72" fmla="+- 0 7715 7656"/>
                              <a:gd name="T73" fmla="*/ T72 w 916"/>
                              <a:gd name="T74" fmla="+- 0 1806 1685"/>
                              <a:gd name="T75" fmla="*/ 1806 h 1670"/>
                              <a:gd name="T76" fmla="+- 0 7730 7656"/>
                              <a:gd name="T77" fmla="*/ T76 w 916"/>
                              <a:gd name="T78" fmla="+- 0 1782 1685"/>
                              <a:gd name="T79" fmla="*/ 1782 h 1670"/>
                              <a:gd name="T80" fmla="+- 0 7750 7656"/>
                              <a:gd name="T81" fmla="*/ T80 w 916"/>
                              <a:gd name="T82" fmla="+- 0 1761 1685"/>
                              <a:gd name="T83" fmla="*/ 1761 h 1670"/>
                              <a:gd name="T84" fmla="+- 0 7769 7656"/>
                              <a:gd name="T85" fmla="*/ T84 w 916"/>
                              <a:gd name="T86" fmla="+- 0 1748 1685"/>
                              <a:gd name="T87" fmla="*/ 1748 h 1670"/>
                              <a:gd name="T88" fmla="+- 0 7797 7656"/>
                              <a:gd name="T89" fmla="*/ T88 w 916"/>
                              <a:gd name="T90" fmla="+- 0 1738 1685"/>
                              <a:gd name="T91" fmla="*/ 1738 h 1670"/>
                              <a:gd name="T92" fmla="+- 0 7826 7656"/>
                              <a:gd name="T93" fmla="*/ T92 w 916"/>
                              <a:gd name="T94" fmla="+- 0 1734 1685"/>
                              <a:gd name="T95" fmla="*/ 1734 h 1670"/>
                              <a:gd name="T96" fmla="+- 0 8515 7656"/>
                              <a:gd name="T97" fmla="*/ T96 w 916"/>
                              <a:gd name="T98" fmla="+- 0 1727 1685"/>
                              <a:gd name="T99" fmla="*/ 1727 h 1670"/>
                              <a:gd name="T100" fmla="+- 0 8418 7656"/>
                              <a:gd name="T101" fmla="*/ T100 w 916"/>
                              <a:gd name="T102" fmla="+- 0 1685 1685"/>
                              <a:gd name="T103" fmla="*/ 1685 h 1670"/>
                              <a:gd name="T104" fmla="+- 0 8402 7656"/>
                              <a:gd name="T105" fmla="*/ T104 w 916"/>
                              <a:gd name="T106" fmla="+- 0 1734 1685"/>
                              <a:gd name="T107" fmla="*/ 1734 h 1670"/>
                              <a:gd name="T108" fmla="+- 0 8428 7656"/>
                              <a:gd name="T109" fmla="*/ T108 w 916"/>
                              <a:gd name="T110" fmla="+- 0 1737 1685"/>
                              <a:gd name="T111" fmla="*/ 1737 h 1670"/>
                              <a:gd name="T112" fmla="+- 0 8492 7656"/>
                              <a:gd name="T113" fmla="*/ T112 w 916"/>
                              <a:gd name="T114" fmla="+- 0 1774 1685"/>
                              <a:gd name="T115" fmla="*/ 1774 h 1670"/>
                              <a:gd name="T116" fmla="+- 0 8521 7656"/>
                              <a:gd name="T117" fmla="*/ T116 w 916"/>
                              <a:gd name="T118" fmla="+- 0 1843 1685"/>
                              <a:gd name="T119" fmla="*/ 1843 h 1670"/>
                              <a:gd name="T120" fmla="+- 0 8522 7656"/>
                              <a:gd name="T121" fmla="*/ T120 w 916"/>
                              <a:gd name="T122" fmla="+- 0 3185 1685"/>
                              <a:gd name="T123" fmla="*/ 3185 h 1670"/>
                              <a:gd name="T124" fmla="+- 0 8519 7656"/>
                              <a:gd name="T125" fmla="*/ T124 w 916"/>
                              <a:gd name="T126" fmla="+- 0 3210 1685"/>
                              <a:gd name="T127" fmla="*/ 3210 h 1670"/>
                              <a:gd name="T128" fmla="+- 0 8482 7656"/>
                              <a:gd name="T129" fmla="*/ T128 w 916"/>
                              <a:gd name="T130" fmla="+- 0 3274 1685"/>
                              <a:gd name="T131" fmla="*/ 3274 h 1670"/>
                              <a:gd name="T132" fmla="+- 0 8413 7656"/>
                              <a:gd name="T133" fmla="*/ T132 w 916"/>
                              <a:gd name="T134" fmla="+- 0 3303 1685"/>
                              <a:gd name="T135" fmla="*/ 3303 h 1670"/>
                              <a:gd name="T136" fmla="+- 0 8521 7656"/>
                              <a:gd name="T137" fmla="*/ T136 w 916"/>
                              <a:gd name="T138" fmla="+- 0 3305 1685"/>
                              <a:gd name="T139" fmla="*/ 3305 h 1670"/>
                              <a:gd name="T140" fmla="+- 0 8558 7656"/>
                              <a:gd name="T141" fmla="*/ T140 w 916"/>
                              <a:gd name="T142" fmla="+- 0 3253 1685"/>
                              <a:gd name="T143" fmla="*/ 3253 h 1670"/>
                              <a:gd name="T144" fmla="+- 0 8572 7656"/>
                              <a:gd name="T145" fmla="*/ T144 w 916"/>
                              <a:gd name="T146" fmla="+- 0 1853 1685"/>
                              <a:gd name="T147" fmla="*/ 1853 h 1670"/>
                              <a:gd name="T148" fmla="+- 0 8568 7656"/>
                              <a:gd name="T149" fmla="*/ T148 w 916"/>
                              <a:gd name="T150" fmla="+- 0 1819 1685"/>
                              <a:gd name="T151" fmla="*/ 1819 h 1670"/>
                              <a:gd name="T152" fmla="+- 0 8521 7656"/>
                              <a:gd name="T153" fmla="*/ T152 w 916"/>
                              <a:gd name="T154" fmla="+- 0 1734 1685"/>
                              <a:gd name="T155" fmla="*/ 1734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16" h="1670">
                                <a:moveTo>
                                  <a:pt x="762" y="0"/>
                                </a:moveTo>
                                <a:lnTo>
                                  <a:pt x="168" y="0"/>
                                </a:lnTo>
                                <a:lnTo>
                                  <a:pt x="115" y="8"/>
                                </a:lnTo>
                                <a:lnTo>
                                  <a:pt x="68" y="33"/>
                                </a:lnTo>
                                <a:lnTo>
                                  <a:pt x="30" y="71"/>
                                </a:lnTo>
                                <a:lnTo>
                                  <a:pt x="7" y="120"/>
                                </a:lnTo>
                                <a:lnTo>
                                  <a:pt x="2" y="136"/>
                                </a:lnTo>
                                <a:lnTo>
                                  <a:pt x="0" y="153"/>
                                </a:lnTo>
                                <a:lnTo>
                                  <a:pt x="0" y="1519"/>
                                </a:lnTo>
                                <a:lnTo>
                                  <a:pt x="4" y="1536"/>
                                </a:lnTo>
                                <a:lnTo>
                                  <a:pt x="7" y="1551"/>
                                </a:lnTo>
                                <a:lnTo>
                                  <a:pt x="13" y="1567"/>
                                </a:lnTo>
                                <a:lnTo>
                                  <a:pt x="22" y="1584"/>
                                </a:lnTo>
                                <a:lnTo>
                                  <a:pt x="34" y="1602"/>
                                </a:lnTo>
                                <a:lnTo>
                                  <a:pt x="48" y="1618"/>
                                </a:lnTo>
                                <a:lnTo>
                                  <a:pt x="62" y="1632"/>
                                </a:lnTo>
                                <a:lnTo>
                                  <a:pt x="76" y="1641"/>
                                </a:lnTo>
                                <a:lnTo>
                                  <a:pt x="89" y="1650"/>
                                </a:lnTo>
                                <a:lnTo>
                                  <a:pt x="107" y="1657"/>
                                </a:lnTo>
                                <a:lnTo>
                                  <a:pt x="128" y="1664"/>
                                </a:lnTo>
                                <a:lnTo>
                                  <a:pt x="150" y="1668"/>
                                </a:lnTo>
                                <a:lnTo>
                                  <a:pt x="169" y="1669"/>
                                </a:lnTo>
                                <a:lnTo>
                                  <a:pt x="764" y="1669"/>
                                </a:lnTo>
                                <a:lnTo>
                                  <a:pt x="781" y="1665"/>
                                </a:lnTo>
                                <a:lnTo>
                                  <a:pt x="831" y="1647"/>
                                </a:lnTo>
                                <a:lnTo>
                                  <a:pt x="865" y="1620"/>
                                </a:lnTo>
                                <a:lnTo>
                                  <a:pt x="169" y="1620"/>
                                </a:lnTo>
                                <a:lnTo>
                                  <a:pt x="131" y="1613"/>
                                </a:lnTo>
                                <a:lnTo>
                                  <a:pt x="98" y="1596"/>
                                </a:lnTo>
                                <a:lnTo>
                                  <a:pt x="71" y="1568"/>
                                </a:lnTo>
                                <a:lnTo>
                                  <a:pt x="54" y="1534"/>
                                </a:lnTo>
                                <a:lnTo>
                                  <a:pt x="52" y="1522"/>
                                </a:lnTo>
                                <a:lnTo>
                                  <a:pt x="50" y="1512"/>
                                </a:lnTo>
                                <a:lnTo>
                                  <a:pt x="49" y="1500"/>
                                </a:lnTo>
                                <a:lnTo>
                                  <a:pt x="49" y="168"/>
                                </a:lnTo>
                                <a:lnTo>
                                  <a:pt x="50" y="156"/>
                                </a:lnTo>
                                <a:lnTo>
                                  <a:pt x="55" y="132"/>
                                </a:lnTo>
                                <a:lnTo>
                                  <a:pt x="59" y="121"/>
                                </a:lnTo>
                                <a:lnTo>
                                  <a:pt x="66" y="109"/>
                                </a:lnTo>
                                <a:lnTo>
                                  <a:pt x="74" y="97"/>
                                </a:lnTo>
                                <a:lnTo>
                                  <a:pt x="83" y="86"/>
                                </a:lnTo>
                                <a:lnTo>
                                  <a:pt x="94" y="76"/>
                                </a:lnTo>
                                <a:lnTo>
                                  <a:pt x="103" y="69"/>
                                </a:lnTo>
                                <a:lnTo>
                                  <a:pt x="113" y="63"/>
                                </a:lnTo>
                                <a:lnTo>
                                  <a:pt x="128" y="57"/>
                                </a:lnTo>
                                <a:lnTo>
                                  <a:pt x="141" y="53"/>
                                </a:lnTo>
                                <a:lnTo>
                                  <a:pt x="154" y="50"/>
                                </a:lnTo>
                                <a:lnTo>
                                  <a:pt x="170" y="49"/>
                                </a:lnTo>
                                <a:lnTo>
                                  <a:pt x="865" y="49"/>
                                </a:lnTo>
                                <a:lnTo>
                                  <a:pt x="859" y="42"/>
                                </a:lnTo>
                                <a:lnTo>
                                  <a:pt x="814" y="13"/>
                                </a:lnTo>
                                <a:lnTo>
                                  <a:pt x="762" y="0"/>
                                </a:lnTo>
                                <a:close/>
                                <a:moveTo>
                                  <a:pt x="865" y="49"/>
                                </a:moveTo>
                                <a:lnTo>
                                  <a:pt x="746" y="49"/>
                                </a:lnTo>
                                <a:lnTo>
                                  <a:pt x="760" y="50"/>
                                </a:lnTo>
                                <a:lnTo>
                                  <a:pt x="772" y="52"/>
                                </a:lnTo>
                                <a:lnTo>
                                  <a:pt x="807" y="66"/>
                                </a:lnTo>
                                <a:lnTo>
                                  <a:pt x="836" y="89"/>
                                </a:lnTo>
                                <a:lnTo>
                                  <a:pt x="856" y="121"/>
                                </a:lnTo>
                                <a:lnTo>
                                  <a:pt x="865" y="158"/>
                                </a:lnTo>
                                <a:lnTo>
                                  <a:pt x="866" y="169"/>
                                </a:lnTo>
                                <a:lnTo>
                                  <a:pt x="866" y="1500"/>
                                </a:lnTo>
                                <a:lnTo>
                                  <a:pt x="865" y="1514"/>
                                </a:lnTo>
                                <a:lnTo>
                                  <a:pt x="863" y="1525"/>
                                </a:lnTo>
                                <a:lnTo>
                                  <a:pt x="850" y="1560"/>
                                </a:lnTo>
                                <a:lnTo>
                                  <a:pt x="826" y="1589"/>
                                </a:lnTo>
                                <a:lnTo>
                                  <a:pt x="793" y="1610"/>
                                </a:lnTo>
                                <a:lnTo>
                                  <a:pt x="757" y="1618"/>
                                </a:lnTo>
                                <a:lnTo>
                                  <a:pt x="745" y="1620"/>
                                </a:lnTo>
                                <a:lnTo>
                                  <a:pt x="865" y="1620"/>
                                </a:lnTo>
                                <a:lnTo>
                                  <a:pt x="873" y="1613"/>
                                </a:lnTo>
                                <a:lnTo>
                                  <a:pt x="902" y="1568"/>
                                </a:lnTo>
                                <a:lnTo>
                                  <a:pt x="916" y="1516"/>
                                </a:lnTo>
                                <a:lnTo>
                                  <a:pt x="916" y="168"/>
                                </a:lnTo>
                                <a:lnTo>
                                  <a:pt x="914" y="151"/>
                                </a:lnTo>
                                <a:lnTo>
                                  <a:pt x="912" y="134"/>
                                </a:lnTo>
                                <a:lnTo>
                                  <a:pt x="893" y="83"/>
                                </a:lnTo>
                                <a:lnTo>
                                  <a:pt x="865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2147"/>
                            <a:ext cx="1370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129"/>
                        <wps:cNvSpPr>
                          <a:spLocks/>
                        </wps:cNvSpPr>
                        <wps:spPr bwMode="auto">
                          <a:xfrm>
                            <a:off x="8521" y="2132"/>
                            <a:ext cx="1458" cy="943"/>
                          </a:xfrm>
                          <a:custGeom>
                            <a:avLst/>
                            <a:gdLst>
                              <a:gd name="T0" fmla="+- 0 8669 8521"/>
                              <a:gd name="T1" fmla="*/ T0 w 1407"/>
                              <a:gd name="T2" fmla="+- 0 2132 2132"/>
                              <a:gd name="T3" fmla="*/ 2132 h 789"/>
                              <a:gd name="T4" fmla="+- 0 8582 8521"/>
                              <a:gd name="T5" fmla="*/ T4 w 1407"/>
                              <a:gd name="T6" fmla="+- 0 2161 2132"/>
                              <a:gd name="T7" fmla="*/ 2161 h 789"/>
                              <a:gd name="T8" fmla="+- 0 8528 8521"/>
                              <a:gd name="T9" fmla="*/ T8 w 1407"/>
                              <a:gd name="T10" fmla="+- 0 2237 2132"/>
                              <a:gd name="T11" fmla="*/ 2237 h 789"/>
                              <a:gd name="T12" fmla="+- 0 8522 8521"/>
                              <a:gd name="T13" fmla="*/ T12 w 1407"/>
                              <a:gd name="T14" fmla="+- 0 2267 2132"/>
                              <a:gd name="T15" fmla="*/ 2267 h 789"/>
                              <a:gd name="T16" fmla="+- 0 8521 8521"/>
                              <a:gd name="T17" fmla="*/ T16 w 1407"/>
                              <a:gd name="T18" fmla="+- 0 2773 2132"/>
                              <a:gd name="T19" fmla="*/ 2773 h 789"/>
                              <a:gd name="T20" fmla="+- 0 8525 8521"/>
                              <a:gd name="T21" fmla="*/ T20 w 1407"/>
                              <a:gd name="T22" fmla="+- 0 2803 2132"/>
                              <a:gd name="T23" fmla="*/ 2803 h 789"/>
                              <a:gd name="T24" fmla="+- 0 8534 8521"/>
                              <a:gd name="T25" fmla="*/ T24 w 1407"/>
                              <a:gd name="T26" fmla="+- 0 2831 2132"/>
                              <a:gd name="T27" fmla="*/ 2831 h 789"/>
                              <a:gd name="T28" fmla="+- 0 8551 8521"/>
                              <a:gd name="T29" fmla="*/ T28 w 1407"/>
                              <a:gd name="T30" fmla="+- 0 2862 2132"/>
                              <a:gd name="T31" fmla="*/ 2862 h 789"/>
                              <a:gd name="T32" fmla="+- 0 8576 8521"/>
                              <a:gd name="T33" fmla="*/ T32 w 1407"/>
                              <a:gd name="T34" fmla="+- 0 2887 2132"/>
                              <a:gd name="T35" fmla="*/ 2887 h 789"/>
                              <a:gd name="T36" fmla="+- 0 8600 8521"/>
                              <a:gd name="T37" fmla="*/ T36 w 1407"/>
                              <a:gd name="T38" fmla="+- 0 2903 2132"/>
                              <a:gd name="T39" fmla="*/ 2903 h 789"/>
                              <a:gd name="T40" fmla="+- 0 8634 8521"/>
                              <a:gd name="T41" fmla="*/ T40 w 1407"/>
                              <a:gd name="T42" fmla="+- 0 2915 2132"/>
                              <a:gd name="T43" fmla="*/ 2915 h 789"/>
                              <a:gd name="T44" fmla="+- 0 8670 8521"/>
                              <a:gd name="T45" fmla="*/ T44 w 1407"/>
                              <a:gd name="T46" fmla="+- 0 2921 2132"/>
                              <a:gd name="T47" fmla="*/ 2921 h 789"/>
                              <a:gd name="T48" fmla="+- 0 9796 8521"/>
                              <a:gd name="T49" fmla="*/ T48 w 1407"/>
                              <a:gd name="T50" fmla="+- 0 2919 2132"/>
                              <a:gd name="T51" fmla="*/ 2919 h 789"/>
                              <a:gd name="T52" fmla="+- 0 9855 8521"/>
                              <a:gd name="T53" fmla="*/ T52 w 1407"/>
                              <a:gd name="T54" fmla="+- 0 2900 2132"/>
                              <a:gd name="T55" fmla="*/ 2900 h 789"/>
                              <a:gd name="T56" fmla="+- 0 9891 8521"/>
                              <a:gd name="T57" fmla="*/ T56 w 1407"/>
                              <a:gd name="T58" fmla="+- 0 2870 2132"/>
                              <a:gd name="T59" fmla="*/ 2870 h 789"/>
                              <a:gd name="T60" fmla="+- 0 8639 8521"/>
                              <a:gd name="T61" fmla="*/ T60 w 1407"/>
                              <a:gd name="T62" fmla="+- 0 2865 2132"/>
                              <a:gd name="T63" fmla="*/ 2865 h 789"/>
                              <a:gd name="T64" fmla="+- 0 8589 8521"/>
                              <a:gd name="T65" fmla="*/ T64 w 1407"/>
                              <a:gd name="T66" fmla="+- 0 2829 2132"/>
                              <a:gd name="T67" fmla="*/ 2829 h 789"/>
                              <a:gd name="T68" fmla="+- 0 8573 8521"/>
                              <a:gd name="T69" fmla="*/ T68 w 1407"/>
                              <a:gd name="T70" fmla="+- 0 2791 2132"/>
                              <a:gd name="T71" fmla="*/ 2791 h 789"/>
                              <a:gd name="T72" fmla="+- 0 8572 8521"/>
                              <a:gd name="T73" fmla="*/ T72 w 1407"/>
                              <a:gd name="T74" fmla="+- 0 2279 2132"/>
                              <a:gd name="T75" fmla="*/ 2279 h 789"/>
                              <a:gd name="T76" fmla="+- 0 8574 8521"/>
                              <a:gd name="T77" fmla="*/ T76 w 1407"/>
                              <a:gd name="T78" fmla="+- 0 2259 2132"/>
                              <a:gd name="T79" fmla="*/ 2259 h 789"/>
                              <a:gd name="T80" fmla="+- 0 8580 8521"/>
                              <a:gd name="T81" fmla="*/ T80 w 1407"/>
                              <a:gd name="T82" fmla="+- 0 2240 2132"/>
                              <a:gd name="T83" fmla="*/ 2240 h 789"/>
                              <a:gd name="T84" fmla="+- 0 8592 8521"/>
                              <a:gd name="T85" fmla="*/ T84 w 1407"/>
                              <a:gd name="T86" fmla="+- 0 2220 2132"/>
                              <a:gd name="T87" fmla="*/ 2220 h 789"/>
                              <a:gd name="T88" fmla="+- 0 8609 8521"/>
                              <a:gd name="T89" fmla="*/ T88 w 1407"/>
                              <a:gd name="T90" fmla="+- 0 2203 2132"/>
                              <a:gd name="T91" fmla="*/ 2203 h 789"/>
                              <a:gd name="T92" fmla="+- 0 8633 8521"/>
                              <a:gd name="T93" fmla="*/ T92 w 1407"/>
                              <a:gd name="T94" fmla="+- 0 2189 2132"/>
                              <a:gd name="T95" fmla="*/ 2189 h 789"/>
                              <a:gd name="T96" fmla="+- 0 8651 8521"/>
                              <a:gd name="T97" fmla="*/ T96 w 1407"/>
                              <a:gd name="T98" fmla="+- 0 2184 2132"/>
                              <a:gd name="T99" fmla="*/ 2184 h 789"/>
                              <a:gd name="T100" fmla="+- 0 8671 8521"/>
                              <a:gd name="T101" fmla="*/ T100 w 1407"/>
                              <a:gd name="T102" fmla="+- 0 2181 2132"/>
                              <a:gd name="T103" fmla="*/ 2181 h 789"/>
                              <a:gd name="T104" fmla="+- 0 9878 8521"/>
                              <a:gd name="T105" fmla="*/ T104 w 1407"/>
                              <a:gd name="T106" fmla="+- 0 2169 2132"/>
                              <a:gd name="T107" fmla="*/ 2169 h 789"/>
                              <a:gd name="T108" fmla="+- 0 9793 8521"/>
                              <a:gd name="T109" fmla="*/ T108 w 1407"/>
                              <a:gd name="T110" fmla="+- 0 2132 2132"/>
                              <a:gd name="T111" fmla="*/ 2132 h 789"/>
                              <a:gd name="T112" fmla="+- 0 9780 8521"/>
                              <a:gd name="T113" fmla="*/ T112 w 1407"/>
                              <a:gd name="T114" fmla="+- 0 2181 2132"/>
                              <a:gd name="T115" fmla="*/ 2181 h 789"/>
                              <a:gd name="T116" fmla="+- 0 9800 8521"/>
                              <a:gd name="T117" fmla="*/ T116 w 1407"/>
                              <a:gd name="T118" fmla="+- 0 2184 2132"/>
                              <a:gd name="T119" fmla="*/ 2184 h 789"/>
                              <a:gd name="T120" fmla="+- 0 9853 8521"/>
                              <a:gd name="T121" fmla="*/ T120 w 1407"/>
                              <a:gd name="T122" fmla="+- 0 2215 2132"/>
                              <a:gd name="T123" fmla="*/ 2215 h 789"/>
                              <a:gd name="T124" fmla="+- 0 9877 8521"/>
                              <a:gd name="T125" fmla="*/ T124 w 1407"/>
                              <a:gd name="T126" fmla="+- 0 2271 2132"/>
                              <a:gd name="T127" fmla="*/ 2271 h 789"/>
                              <a:gd name="T128" fmla="+- 0 9878 8521"/>
                              <a:gd name="T129" fmla="*/ T128 w 1407"/>
                              <a:gd name="T130" fmla="+- 0 2773 2132"/>
                              <a:gd name="T131" fmla="*/ 2773 h 789"/>
                              <a:gd name="T132" fmla="+- 0 9876 8521"/>
                              <a:gd name="T133" fmla="*/ T132 w 1407"/>
                              <a:gd name="T134" fmla="+- 0 2793 2132"/>
                              <a:gd name="T135" fmla="*/ 2793 h 789"/>
                              <a:gd name="T136" fmla="+- 0 9845 8521"/>
                              <a:gd name="T137" fmla="*/ T136 w 1407"/>
                              <a:gd name="T138" fmla="+- 0 2846 2132"/>
                              <a:gd name="T139" fmla="*/ 2846 h 789"/>
                              <a:gd name="T140" fmla="+- 0 9788 8521"/>
                              <a:gd name="T141" fmla="*/ T140 w 1407"/>
                              <a:gd name="T142" fmla="+- 0 2870 2132"/>
                              <a:gd name="T143" fmla="*/ 2870 h 789"/>
                              <a:gd name="T144" fmla="+- 0 9915 8521"/>
                              <a:gd name="T145" fmla="*/ T144 w 1407"/>
                              <a:gd name="T146" fmla="+- 0 2832 2132"/>
                              <a:gd name="T147" fmla="*/ 2832 h 789"/>
                              <a:gd name="T148" fmla="+- 0 9928 8521"/>
                              <a:gd name="T149" fmla="*/ T148 w 1407"/>
                              <a:gd name="T150" fmla="+- 0 2279 2132"/>
                              <a:gd name="T151" fmla="*/ 2279 h 789"/>
                              <a:gd name="T152" fmla="+- 0 9924 8521"/>
                              <a:gd name="T153" fmla="*/ T152 w 1407"/>
                              <a:gd name="T154" fmla="+- 0 2249 2132"/>
                              <a:gd name="T155" fmla="*/ 2249 h 789"/>
                              <a:gd name="T156" fmla="+- 0 9888 8521"/>
                              <a:gd name="T157" fmla="*/ T156 w 1407"/>
                              <a:gd name="T158" fmla="+- 0 2181 2132"/>
                              <a:gd name="T159" fmla="*/ 2181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07" h="789">
                                <a:moveTo>
                                  <a:pt x="1272" y="0"/>
                                </a:moveTo>
                                <a:lnTo>
                                  <a:pt x="148" y="0"/>
                                </a:lnTo>
                                <a:lnTo>
                                  <a:pt x="102" y="7"/>
                                </a:lnTo>
                                <a:lnTo>
                                  <a:pt x="61" y="29"/>
                                </a:lnTo>
                                <a:lnTo>
                                  <a:pt x="28" y="62"/>
                                </a:lnTo>
                                <a:lnTo>
                                  <a:pt x="7" y="105"/>
                                </a:lnTo>
                                <a:lnTo>
                                  <a:pt x="4" y="119"/>
                                </a:lnTo>
                                <a:lnTo>
                                  <a:pt x="1" y="135"/>
                                </a:lnTo>
                                <a:lnTo>
                                  <a:pt x="0" y="147"/>
                                </a:lnTo>
                                <a:lnTo>
                                  <a:pt x="0" y="641"/>
                                </a:lnTo>
                                <a:lnTo>
                                  <a:pt x="1" y="657"/>
                                </a:lnTo>
                                <a:lnTo>
                                  <a:pt x="4" y="671"/>
                                </a:lnTo>
                                <a:lnTo>
                                  <a:pt x="7" y="685"/>
                                </a:lnTo>
                                <a:lnTo>
                                  <a:pt x="13" y="699"/>
                                </a:lnTo>
                                <a:lnTo>
                                  <a:pt x="21" y="715"/>
                                </a:lnTo>
                                <a:lnTo>
                                  <a:pt x="30" y="730"/>
                                </a:lnTo>
                                <a:lnTo>
                                  <a:pt x="42" y="743"/>
                                </a:lnTo>
                                <a:lnTo>
                                  <a:pt x="55" y="755"/>
                                </a:lnTo>
                                <a:lnTo>
                                  <a:pt x="67" y="763"/>
                                </a:lnTo>
                                <a:lnTo>
                                  <a:pt x="79" y="771"/>
                                </a:lnTo>
                                <a:lnTo>
                                  <a:pt x="96" y="778"/>
                                </a:lnTo>
                                <a:lnTo>
                                  <a:pt x="113" y="783"/>
                                </a:lnTo>
                                <a:lnTo>
                                  <a:pt x="131" y="787"/>
                                </a:lnTo>
                                <a:lnTo>
                                  <a:pt x="149" y="789"/>
                                </a:lnTo>
                                <a:lnTo>
                                  <a:pt x="1260" y="789"/>
                                </a:lnTo>
                                <a:lnTo>
                                  <a:pt x="1275" y="787"/>
                                </a:lnTo>
                                <a:lnTo>
                                  <a:pt x="1290" y="785"/>
                                </a:lnTo>
                                <a:lnTo>
                                  <a:pt x="1334" y="768"/>
                                </a:lnTo>
                                <a:lnTo>
                                  <a:pt x="1370" y="739"/>
                                </a:lnTo>
                                <a:lnTo>
                                  <a:pt x="1370" y="738"/>
                                </a:lnTo>
                                <a:lnTo>
                                  <a:pt x="149" y="738"/>
                                </a:lnTo>
                                <a:lnTo>
                                  <a:pt x="118" y="733"/>
                                </a:lnTo>
                                <a:lnTo>
                                  <a:pt x="90" y="719"/>
                                </a:lnTo>
                                <a:lnTo>
                                  <a:pt x="68" y="697"/>
                                </a:lnTo>
                                <a:lnTo>
                                  <a:pt x="54" y="669"/>
                                </a:lnTo>
                                <a:lnTo>
                                  <a:pt x="52" y="659"/>
                                </a:lnTo>
                                <a:lnTo>
                                  <a:pt x="51" y="649"/>
                                </a:lnTo>
                                <a:lnTo>
                                  <a:pt x="51" y="147"/>
                                </a:lnTo>
                                <a:lnTo>
                                  <a:pt x="52" y="137"/>
                                </a:lnTo>
                                <a:lnTo>
                                  <a:pt x="53" y="127"/>
                                </a:lnTo>
                                <a:lnTo>
                                  <a:pt x="55" y="118"/>
                                </a:lnTo>
                                <a:lnTo>
                                  <a:pt x="59" y="108"/>
                                </a:lnTo>
                                <a:lnTo>
                                  <a:pt x="64" y="98"/>
                                </a:lnTo>
                                <a:lnTo>
                                  <a:pt x="71" y="88"/>
                                </a:lnTo>
                                <a:lnTo>
                                  <a:pt x="79" y="79"/>
                                </a:lnTo>
                                <a:lnTo>
                                  <a:pt x="88" y="71"/>
                                </a:lnTo>
                                <a:lnTo>
                                  <a:pt x="95" y="66"/>
                                </a:lnTo>
                                <a:lnTo>
                                  <a:pt x="112" y="57"/>
                                </a:lnTo>
                                <a:lnTo>
                                  <a:pt x="121" y="54"/>
                                </a:lnTo>
                                <a:lnTo>
                                  <a:pt x="130" y="52"/>
                                </a:lnTo>
                                <a:lnTo>
                                  <a:pt x="141" y="51"/>
                                </a:lnTo>
                                <a:lnTo>
                                  <a:pt x="150" y="49"/>
                                </a:lnTo>
                                <a:lnTo>
                                  <a:pt x="1367" y="49"/>
                                </a:lnTo>
                                <a:lnTo>
                                  <a:pt x="1357" y="37"/>
                                </a:lnTo>
                                <a:lnTo>
                                  <a:pt x="1318" y="12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367" y="49"/>
                                </a:moveTo>
                                <a:lnTo>
                                  <a:pt x="1259" y="49"/>
                                </a:lnTo>
                                <a:lnTo>
                                  <a:pt x="1270" y="51"/>
                                </a:lnTo>
                                <a:lnTo>
                                  <a:pt x="1279" y="52"/>
                                </a:lnTo>
                                <a:lnTo>
                                  <a:pt x="1308" y="63"/>
                                </a:lnTo>
                                <a:lnTo>
                                  <a:pt x="1332" y="83"/>
                                </a:lnTo>
                                <a:lnTo>
                                  <a:pt x="1349" y="109"/>
                                </a:lnTo>
                                <a:lnTo>
                                  <a:pt x="1356" y="139"/>
                                </a:lnTo>
                                <a:lnTo>
                                  <a:pt x="1357" y="147"/>
                                </a:lnTo>
                                <a:lnTo>
                                  <a:pt x="1357" y="641"/>
                                </a:lnTo>
                                <a:lnTo>
                                  <a:pt x="1356" y="652"/>
                                </a:lnTo>
                                <a:lnTo>
                                  <a:pt x="1355" y="661"/>
                                </a:lnTo>
                                <a:lnTo>
                                  <a:pt x="1343" y="690"/>
                                </a:lnTo>
                                <a:lnTo>
                                  <a:pt x="1324" y="714"/>
                                </a:lnTo>
                                <a:lnTo>
                                  <a:pt x="1298" y="731"/>
                                </a:lnTo>
                                <a:lnTo>
                                  <a:pt x="1267" y="738"/>
                                </a:lnTo>
                                <a:lnTo>
                                  <a:pt x="1370" y="738"/>
                                </a:lnTo>
                                <a:lnTo>
                                  <a:pt x="1394" y="700"/>
                                </a:lnTo>
                                <a:lnTo>
                                  <a:pt x="1407" y="654"/>
                                </a:lnTo>
                                <a:lnTo>
                                  <a:pt x="1407" y="147"/>
                                </a:lnTo>
                                <a:lnTo>
                                  <a:pt x="1405" y="131"/>
                                </a:lnTo>
                                <a:lnTo>
                                  <a:pt x="1403" y="117"/>
                                </a:lnTo>
                                <a:lnTo>
                                  <a:pt x="1387" y="73"/>
                                </a:lnTo>
                                <a:lnTo>
                                  <a:pt x="1367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13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31"/>
                        <wps:cNvSpPr>
                          <a:spLocks/>
                        </wps:cNvSpPr>
                        <wps:spPr bwMode="auto">
                          <a:xfrm>
                            <a:off x="2196" y="904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05 905"/>
                              <a:gd name="T3" fmla="*/ 905 h 830"/>
                              <a:gd name="T4" fmla="+- 0 2258 2196"/>
                              <a:gd name="T5" fmla="*/ T4 w 1430"/>
                              <a:gd name="T6" fmla="+- 0 935 905"/>
                              <a:gd name="T7" fmla="*/ 935 h 830"/>
                              <a:gd name="T8" fmla="+- 0 2202 2196"/>
                              <a:gd name="T9" fmla="*/ T8 w 1430"/>
                              <a:gd name="T10" fmla="+- 0 1015 905"/>
                              <a:gd name="T11" fmla="*/ 1015 h 830"/>
                              <a:gd name="T12" fmla="+- 0 2196 2196"/>
                              <a:gd name="T13" fmla="*/ T12 w 1430"/>
                              <a:gd name="T14" fmla="+- 0 1045 905"/>
                              <a:gd name="T15" fmla="*/ 1045 h 830"/>
                              <a:gd name="T16" fmla="+- 0 2198 2196"/>
                              <a:gd name="T17" fmla="*/ T16 w 1430"/>
                              <a:gd name="T18" fmla="+- 0 1611 905"/>
                              <a:gd name="T19" fmla="*/ 1611 h 830"/>
                              <a:gd name="T20" fmla="+- 0 2208 2196"/>
                              <a:gd name="T21" fmla="*/ T20 w 1430"/>
                              <a:gd name="T22" fmla="+- 0 1641 905"/>
                              <a:gd name="T23" fmla="*/ 1641 h 830"/>
                              <a:gd name="T24" fmla="+- 0 2227 2196"/>
                              <a:gd name="T25" fmla="*/ T24 w 1430"/>
                              <a:gd name="T26" fmla="+- 0 1673 905"/>
                              <a:gd name="T27" fmla="*/ 1673 h 830"/>
                              <a:gd name="T28" fmla="+- 0 2252 2196"/>
                              <a:gd name="T29" fmla="*/ T28 w 1430"/>
                              <a:gd name="T30" fmla="+- 0 1700 905"/>
                              <a:gd name="T31" fmla="*/ 1700 h 830"/>
                              <a:gd name="T32" fmla="+- 0 2278 2196"/>
                              <a:gd name="T33" fmla="*/ T32 w 1430"/>
                              <a:gd name="T34" fmla="+- 0 1716 905"/>
                              <a:gd name="T35" fmla="*/ 1716 h 830"/>
                              <a:gd name="T36" fmla="+- 0 2313 2196"/>
                              <a:gd name="T37" fmla="*/ T36 w 1430"/>
                              <a:gd name="T38" fmla="+- 0 1730 905"/>
                              <a:gd name="T39" fmla="*/ 1730 h 830"/>
                              <a:gd name="T40" fmla="+- 0 2351 2196"/>
                              <a:gd name="T41" fmla="*/ T40 w 1430"/>
                              <a:gd name="T42" fmla="+- 0 1734 905"/>
                              <a:gd name="T43" fmla="*/ 1734 h 830"/>
                              <a:gd name="T44" fmla="+- 0 3503 2196"/>
                              <a:gd name="T45" fmla="*/ T44 w 1430"/>
                              <a:gd name="T46" fmla="+- 0 1731 905"/>
                              <a:gd name="T47" fmla="*/ 1731 h 830"/>
                              <a:gd name="T48" fmla="+- 0 3584 2196"/>
                              <a:gd name="T49" fmla="*/ T48 w 1430"/>
                              <a:gd name="T50" fmla="+- 0 1685 905"/>
                              <a:gd name="T51" fmla="*/ 1685 h 830"/>
                              <a:gd name="T52" fmla="+- 0 2317 2196"/>
                              <a:gd name="T53" fmla="*/ T52 w 1430"/>
                              <a:gd name="T54" fmla="+- 0 1679 905"/>
                              <a:gd name="T55" fmla="*/ 1679 h 830"/>
                              <a:gd name="T56" fmla="+- 0 2265 2196"/>
                              <a:gd name="T57" fmla="*/ T56 w 1430"/>
                              <a:gd name="T58" fmla="+- 0 1639 905"/>
                              <a:gd name="T59" fmla="*/ 1639 h 830"/>
                              <a:gd name="T60" fmla="+- 0 2248 2196"/>
                              <a:gd name="T61" fmla="*/ T60 w 1430"/>
                              <a:gd name="T62" fmla="+- 0 1599 905"/>
                              <a:gd name="T63" fmla="*/ 1599 h 830"/>
                              <a:gd name="T64" fmla="+- 0 2245 2196"/>
                              <a:gd name="T65" fmla="*/ T64 w 1430"/>
                              <a:gd name="T66" fmla="+- 0 1059 905"/>
                              <a:gd name="T67" fmla="*/ 1059 h 830"/>
                              <a:gd name="T68" fmla="+- 0 2248 2196"/>
                              <a:gd name="T69" fmla="*/ T68 w 1430"/>
                              <a:gd name="T70" fmla="+- 0 1037 905"/>
                              <a:gd name="T71" fmla="*/ 1037 h 830"/>
                              <a:gd name="T72" fmla="+- 0 2264 2196"/>
                              <a:gd name="T73" fmla="*/ T72 w 1430"/>
                              <a:gd name="T74" fmla="+- 0 999 905"/>
                              <a:gd name="T75" fmla="*/ 999 h 830"/>
                              <a:gd name="T76" fmla="+- 0 2278 2196"/>
                              <a:gd name="T77" fmla="*/ T76 w 1430"/>
                              <a:gd name="T78" fmla="+- 0 984 905"/>
                              <a:gd name="T79" fmla="*/ 984 h 830"/>
                              <a:gd name="T80" fmla="+- 0 2293 2196"/>
                              <a:gd name="T81" fmla="*/ T80 w 1430"/>
                              <a:gd name="T82" fmla="+- 0 972 905"/>
                              <a:gd name="T83" fmla="*/ 972 h 830"/>
                              <a:gd name="T84" fmla="+- 0 2315 2196"/>
                              <a:gd name="T85" fmla="*/ T84 w 1430"/>
                              <a:gd name="T86" fmla="+- 0 961 905"/>
                              <a:gd name="T87" fmla="*/ 961 h 830"/>
                              <a:gd name="T88" fmla="+- 0 2338 2196"/>
                              <a:gd name="T89" fmla="*/ T88 w 1430"/>
                              <a:gd name="T90" fmla="+- 0 955 905"/>
                              <a:gd name="T91" fmla="*/ 955 h 830"/>
                              <a:gd name="T92" fmla="+- 0 3582 2196"/>
                              <a:gd name="T93" fmla="*/ T92 w 1430"/>
                              <a:gd name="T94" fmla="+- 0 954 905"/>
                              <a:gd name="T95" fmla="*/ 954 h 830"/>
                              <a:gd name="T96" fmla="+- 0 3533 2196"/>
                              <a:gd name="T97" fmla="*/ T96 w 1430"/>
                              <a:gd name="T98" fmla="+- 0 917 905"/>
                              <a:gd name="T99" fmla="*/ 917 h 830"/>
                              <a:gd name="T100" fmla="+- 0 3582 2196"/>
                              <a:gd name="T101" fmla="*/ T100 w 1430"/>
                              <a:gd name="T102" fmla="+- 0 954 905"/>
                              <a:gd name="T103" fmla="*/ 954 h 830"/>
                              <a:gd name="T104" fmla="+- 0 3482 2196"/>
                              <a:gd name="T105" fmla="*/ T104 w 1430"/>
                              <a:gd name="T106" fmla="+- 0 955 905"/>
                              <a:gd name="T107" fmla="*/ 955 h 830"/>
                              <a:gd name="T108" fmla="+- 0 3524 2196"/>
                              <a:gd name="T109" fmla="*/ T108 w 1430"/>
                              <a:gd name="T110" fmla="+- 0 969 905"/>
                              <a:gd name="T111" fmla="*/ 969 h 830"/>
                              <a:gd name="T112" fmla="+- 0 3567 2196"/>
                              <a:gd name="T113" fmla="*/ T112 w 1430"/>
                              <a:gd name="T114" fmla="+- 0 1017 905"/>
                              <a:gd name="T115" fmla="*/ 1017 h 830"/>
                              <a:gd name="T116" fmla="+- 0 3576 2196"/>
                              <a:gd name="T117" fmla="*/ T116 w 1430"/>
                              <a:gd name="T118" fmla="+- 0 1059 905"/>
                              <a:gd name="T119" fmla="*/ 1059 h 830"/>
                              <a:gd name="T120" fmla="+- 0 3575 2196"/>
                              <a:gd name="T121" fmla="*/ T120 w 1430"/>
                              <a:gd name="T122" fmla="+- 0 1591 905"/>
                              <a:gd name="T123" fmla="*/ 1591 h 830"/>
                              <a:gd name="T124" fmla="+- 0 3561 2196"/>
                              <a:gd name="T125" fmla="*/ T124 w 1430"/>
                              <a:gd name="T126" fmla="+- 0 1633 905"/>
                              <a:gd name="T127" fmla="*/ 1633 h 830"/>
                              <a:gd name="T128" fmla="+- 0 3513 2196"/>
                              <a:gd name="T129" fmla="*/ T128 w 1430"/>
                              <a:gd name="T130" fmla="+- 0 1675 905"/>
                              <a:gd name="T131" fmla="*/ 1675 h 830"/>
                              <a:gd name="T132" fmla="+- 0 3469 2196"/>
                              <a:gd name="T133" fmla="*/ T132 w 1430"/>
                              <a:gd name="T134" fmla="+- 0 1685 905"/>
                              <a:gd name="T135" fmla="*/ 1685 h 830"/>
                              <a:gd name="T136" fmla="+- 0 3587 2196"/>
                              <a:gd name="T137" fmla="*/ T136 w 1430"/>
                              <a:gd name="T138" fmla="+- 0 1682 905"/>
                              <a:gd name="T139" fmla="*/ 1682 h 830"/>
                              <a:gd name="T140" fmla="+- 0 3625 2196"/>
                              <a:gd name="T141" fmla="*/ T140 w 1430"/>
                              <a:gd name="T142" fmla="+- 0 1593 905"/>
                              <a:gd name="T143" fmla="*/ 1593 h 830"/>
                              <a:gd name="T144" fmla="+- 0 3622 2196"/>
                              <a:gd name="T145" fmla="*/ T144 w 1430"/>
                              <a:gd name="T146" fmla="+- 0 1027 905"/>
                              <a:gd name="T147" fmla="*/ 1027 h 830"/>
                              <a:gd name="T148" fmla="+- 0 3582 2196"/>
                              <a:gd name="T149" fmla="*/ T148 w 143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6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8"/>
                                </a:lnTo>
                                <a:lnTo>
                                  <a:pt x="1337" y="12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0"/>
                                </a:lnTo>
                                <a:lnTo>
                                  <a:pt x="1297" y="51"/>
                                </a:lnTo>
                                <a:lnTo>
                                  <a:pt x="1328" y="64"/>
                                </a:lnTo>
                                <a:lnTo>
                                  <a:pt x="1353" y="85"/>
                                </a:lnTo>
                                <a:lnTo>
                                  <a:pt x="1371" y="112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4"/>
                                </a:lnTo>
                                <a:lnTo>
                                  <a:pt x="1380" y="674"/>
                                </a:lnTo>
                                <a:lnTo>
                                  <a:pt x="1379" y="686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8"/>
                                </a:lnTo>
                                <a:lnTo>
                                  <a:pt x="1344" y="753"/>
                                </a:lnTo>
                                <a:lnTo>
                                  <a:pt x="1317" y="770"/>
                                </a:lnTo>
                                <a:lnTo>
                                  <a:pt x="1284" y="778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7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8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2"/>
                                </a:lnTo>
                                <a:lnTo>
                                  <a:pt x="1408" y="75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132"/>
                        <wps:cNvSpPr>
                          <a:spLocks/>
                        </wps:cNvSpPr>
                        <wps:spPr bwMode="auto">
                          <a:xfrm>
                            <a:off x="2196" y="1684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685 1685"/>
                              <a:gd name="T3" fmla="*/ 1685 h 3002"/>
                              <a:gd name="T4" fmla="+- 0 2313 2196"/>
                              <a:gd name="T5" fmla="*/ T4 w 1430"/>
                              <a:gd name="T6" fmla="+- 0 1725 1685"/>
                              <a:gd name="T7" fmla="*/ 1725 h 3002"/>
                              <a:gd name="T8" fmla="+- 0 2219 2196"/>
                              <a:gd name="T9" fmla="*/ T8 w 1430"/>
                              <a:gd name="T10" fmla="+- 0 1832 1685"/>
                              <a:gd name="T11" fmla="*/ 1832 h 3002"/>
                              <a:gd name="T12" fmla="+- 0 2197 2196"/>
                              <a:gd name="T13" fmla="*/ T12 w 1430"/>
                              <a:gd name="T14" fmla="+- 0 1914 1685"/>
                              <a:gd name="T15" fmla="*/ 1914 h 3002"/>
                              <a:gd name="T16" fmla="+- 0 2196 2196"/>
                              <a:gd name="T17" fmla="*/ T16 w 1430"/>
                              <a:gd name="T18" fmla="+- 0 4445 1685"/>
                              <a:gd name="T19" fmla="*/ 4445 h 3002"/>
                              <a:gd name="T20" fmla="+- 0 2198 2196"/>
                              <a:gd name="T21" fmla="*/ T20 w 1430"/>
                              <a:gd name="T22" fmla="+- 0 4470 1685"/>
                              <a:gd name="T23" fmla="*/ 4470 h 3002"/>
                              <a:gd name="T24" fmla="+- 0 2214 2196"/>
                              <a:gd name="T25" fmla="*/ T24 w 1430"/>
                              <a:gd name="T26" fmla="+- 0 4524 1685"/>
                              <a:gd name="T27" fmla="*/ 4524 h 3002"/>
                              <a:gd name="T28" fmla="+- 0 2259 2196"/>
                              <a:gd name="T29" fmla="*/ T28 w 1430"/>
                              <a:gd name="T30" fmla="+- 0 4598 1685"/>
                              <a:gd name="T31" fmla="*/ 4598 h 3002"/>
                              <a:gd name="T32" fmla="+- 0 2309 2196"/>
                              <a:gd name="T33" fmla="*/ T32 w 1430"/>
                              <a:gd name="T34" fmla="+- 0 4643 1685"/>
                              <a:gd name="T35" fmla="*/ 4643 h 3002"/>
                              <a:gd name="T36" fmla="+- 0 2349 2196"/>
                              <a:gd name="T37" fmla="*/ T36 w 1430"/>
                              <a:gd name="T38" fmla="+- 0 4664 1685"/>
                              <a:gd name="T39" fmla="*/ 4664 h 3002"/>
                              <a:gd name="T40" fmla="+- 0 2416 2196"/>
                              <a:gd name="T41" fmla="*/ T40 w 1430"/>
                              <a:gd name="T42" fmla="+- 0 4683 1685"/>
                              <a:gd name="T43" fmla="*/ 4683 h 3002"/>
                              <a:gd name="T44" fmla="+- 0 3371 2196"/>
                              <a:gd name="T45" fmla="*/ T44 w 1430"/>
                              <a:gd name="T46" fmla="+- 0 4686 1685"/>
                              <a:gd name="T47" fmla="*/ 4686 h 3002"/>
                              <a:gd name="T48" fmla="+- 0 3397 2196"/>
                              <a:gd name="T49" fmla="*/ T48 w 1430"/>
                              <a:gd name="T50" fmla="+- 0 4685 1685"/>
                              <a:gd name="T51" fmla="*/ 4685 h 3002"/>
                              <a:gd name="T52" fmla="+- 0 3521 2196"/>
                              <a:gd name="T53" fmla="*/ T52 w 1430"/>
                              <a:gd name="T54" fmla="+- 0 4635 1685"/>
                              <a:gd name="T55" fmla="*/ 4635 h 3002"/>
                              <a:gd name="T56" fmla="+- 0 2379 2196"/>
                              <a:gd name="T57" fmla="*/ T56 w 1430"/>
                              <a:gd name="T58" fmla="+- 0 4623 1685"/>
                              <a:gd name="T59" fmla="*/ 4623 h 3002"/>
                              <a:gd name="T60" fmla="+- 0 2271 2196"/>
                              <a:gd name="T61" fmla="*/ T60 w 1430"/>
                              <a:gd name="T62" fmla="+- 0 4530 1685"/>
                              <a:gd name="T63" fmla="*/ 4530 h 3002"/>
                              <a:gd name="T64" fmla="+- 0 2246 2196"/>
                              <a:gd name="T65" fmla="*/ T64 w 1430"/>
                              <a:gd name="T66" fmla="+- 0 4451 1685"/>
                              <a:gd name="T67" fmla="*/ 4451 h 3002"/>
                              <a:gd name="T68" fmla="+- 0 2245 2196"/>
                              <a:gd name="T69" fmla="*/ T68 w 1430"/>
                              <a:gd name="T70" fmla="+- 0 1939 1685"/>
                              <a:gd name="T71" fmla="*/ 1939 h 3002"/>
                              <a:gd name="T72" fmla="+- 0 2246 2196"/>
                              <a:gd name="T73" fmla="*/ T72 w 1430"/>
                              <a:gd name="T74" fmla="+- 0 1917 1685"/>
                              <a:gd name="T75" fmla="*/ 1917 h 3002"/>
                              <a:gd name="T76" fmla="+- 0 2250 2196"/>
                              <a:gd name="T77" fmla="*/ T76 w 1430"/>
                              <a:gd name="T78" fmla="+- 0 1897 1685"/>
                              <a:gd name="T79" fmla="*/ 1897 h 3002"/>
                              <a:gd name="T80" fmla="+- 0 2275 2196"/>
                              <a:gd name="T81" fmla="*/ T80 w 1430"/>
                              <a:gd name="T82" fmla="+- 0 1833 1685"/>
                              <a:gd name="T83" fmla="*/ 1833 h 3002"/>
                              <a:gd name="T84" fmla="+- 0 2321 2196"/>
                              <a:gd name="T85" fmla="*/ T84 w 1430"/>
                              <a:gd name="T86" fmla="+- 0 1781 1685"/>
                              <a:gd name="T87" fmla="*/ 1781 h 3002"/>
                              <a:gd name="T88" fmla="+- 0 2345 2196"/>
                              <a:gd name="T89" fmla="*/ T88 w 1430"/>
                              <a:gd name="T90" fmla="+- 0 1764 1685"/>
                              <a:gd name="T91" fmla="*/ 1764 h 3002"/>
                              <a:gd name="T92" fmla="+- 0 2396 2196"/>
                              <a:gd name="T93" fmla="*/ T92 w 1430"/>
                              <a:gd name="T94" fmla="+- 0 1742 1685"/>
                              <a:gd name="T95" fmla="*/ 1742 h 3002"/>
                              <a:gd name="T96" fmla="+- 0 2452 2196"/>
                              <a:gd name="T97" fmla="*/ T96 w 1430"/>
                              <a:gd name="T98" fmla="+- 0 1734 1685"/>
                              <a:gd name="T99" fmla="*/ 1734 h 3002"/>
                              <a:gd name="T100" fmla="+- 0 3518 2196"/>
                              <a:gd name="T101" fmla="*/ T100 w 1430"/>
                              <a:gd name="T102" fmla="+- 0 1731 1685"/>
                              <a:gd name="T103" fmla="*/ 1731 h 3002"/>
                              <a:gd name="T104" fmla="+- 0 3383 2196"/>
                              <a:gd name="T105" fmla="*/ T104 w 1430"/>
                              <a:gd name="T106" fmla="+- 0 1685 1685"/>
                              <a:gd name="T107" fmla="*/ 1685 h 3002"/>
                              <a:gd name="T108" fmla="+- 0 3371 2196"/>
                              <a:gd name="T109" fmla="*/ T108 w 1430"/>
                              <a:gd name="T110" fmla="+- 0 1734 1685"/>
                              <a:gd name="T111" fmla="*/ 1734 h 3002"/>
                              <a:gd name="T112" fmla="+- 0 3392 2196"/>
                              <a:gd name="T113" fmla="*/ T112 w 1430"/>
                              <a:gd name="T114" fmla="+- 0 1735 1685"/>
                              <a:gd name="T115" fmla="*/ 1735 h 3002"/>
                              <a:gd name="T116" fmla="+- 0 3520 2196"/>
                              <a:gd name="T117" fmla="*/ T116 w 1430"/>
                              <a:gd name="T118" fmla="+- 0 1799 1685"/>
                              <a:gd name="T119" fmla="*/ 1799 h 3002"/>
                              <a:gd name="T120" fmla="+- 0 3575 2196"/>
                              <a:gd name="T121" fmla="*/ T120 w 1430"/>
                              <a:gd name="T122" fmla="+- 0 1929 1685"/>
                              <a:gd name="T123" fmla="*/ 1929 h 3002"/>
                              <a:gd name="T124" fmla="+- 0 3576 2196"/>
                              <a:gd name="T125" fmla="*/ T124 w 1430"/>
                              <a:gd name="T126" fmla="+- 0 4430 1685"/>
                              <a:gd name="T127" fmla="*/ 4430 h 3002"/>
                              <a:gd name="T128" fmla="+- 0 3575 2196"/>
                              <a:gd name="T129" fmla="*/ T128 w 1430"/>
                              <a:gd name="T130" fmla="+- 0 4452 1685"/>
                              <a:gd name="T131" fmla="*/ 4452 h 3002"/>
                              <a:gd name="T132" fmla="+- 0 3512 2196"/>
                              <a:gd name="T133" fmla="*/ T132 w 1430"/>
                              <a:gd name="T134" fmla="+- 0 4580 1685"/>
                              <a:gd name="T135" fmla="*/ 4580 h 3002"/>
                              <a:gd name="T136" fmla="+- 0 3380 2196"/>
                              <a:gd name="T137" fmla="*/ T136 w 1430"/>
                              <a:gd name="T138" fmla="+- 0 4635 1685"/>
                              <a:gd name="T139" fmla="*/ 4635 h 3002"/>
                              <a:gd name="T140" fmla="+- 0 3530 2196"/>
                              <a:gd name="T141" fmla="*/ T140 w 1430"/>
                              <a:gd name="T142" fmla="+- 0 4630 1685"/>
                              <a:gd name="T143" fmla="*/ 4630 h 3002"/>
                              <a:gd name="T144" fmla="+- 0 3611 2196"/>
                              <a:gd name="T145" fmla="*/ T144 w 1430"/>
                              <a:gd name="T146" fmla="+- 0 4516 1685"/>
                              <a:gd name="T147" fmla="*/ 4516 h 3002"/>
                              <a:gd name="T148" fmla="+- 0 3625 2196"/>
                              <a:gd name="T149" fmla="*/ T148 w 1430"/>
                              <a:gd name="T150" fmla="+- 0 1926 1685"/>
                              <a:gd name="T151" fmla="*/ 1926 h 3002"/>
                              <a:gd name="T152" fmla="+- 0 3606 2196"/>
                              <a:gd name="T153" fmla="*/ T152 w 1430"/>
                              <a:gd name="T154" fmla="+- 0 1842 1685"/>
                              <a:gd name="T155" fmla="*/ 1842 h 3002"/>
                              <a:gd name="T156" fmla="+- 0 3520 2196"/>
                              <a:gd name="T157" fmla="*/ T156 w 1430"/>
                              <a:gd name="T158" fmla="+- 0 1734 1685"/>
                              <a:gd name="T159" fmla="*/ 1734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0"/>
                                </a:lnTo>
                                <a:lnTo>
                                  <a:pt x="117" y="40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8"/>
                                </a:lnTo>
                                <a:lnTo>
                                  <a:pt x="18" y="2839"/>
                                </a:lnTo>
                                <a:lnTo>
                                  <a:pt x="37" y="2878"/>
                                </a:lnTo>
                                <a:lnTo>
                                  <a:pt x="63" y="2913"/>
                                </a:lnTo>
                                <a:lnTo>
                                  <a:pt x="94" y="2943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79"/>
                                </a:lnTo>
                                <a:lnTo>
                                  <a:pt x="186" y="2991"/>
                                </a:lnTo>
                                <a:lnTo>
                                  <a:pt x="220" y="2998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1"/>
                                </a:lnTo>
                                <a:lnTo>
                                  <a:pt x="1325" y="2950"/>
                                </a:lnTo>
                                <a:lnTo>
                                  <a:pt x="254" y="2950"/>
                                </a:lnTo>
                                <a:lnTo>
                                  <a:pt x="183" y="2938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6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7"/>
                                </a:lnTo>
                                <a:lnTo>
                                  <a:pt x="49" y="254"/>
                                </a:lnTo>
                                <a:lnTo>
                                  <a:pt x="50" y="244"/>
                                </a:lnTo>
                                <a:lnTo>
                                  <a:pt x="50" y="232"/>
                                </a:lnTo>
                                <a:lnTo>
                                  <a:pt x="52" y="223"/>
                                </a:lnTo>
                                <a:lnTo>
                                  <a:pt x="54" y="212"/>
                                </a:lnTo>
                                <a:lnTo>
                                  <a:pt x="64" y="178"/>
                                </a:lnTo>
                                <a:lnTo>
                                  <a:pt x="79" y="148"/>
                                </a:lnTo>
                                <a:lnTo>
                                  <a:pt x="99" y="121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6"/>
                                </a:lnTo>
                                <a:lnTo>
                                  <a:pt x="200" y="57"/>
                                </a:lnTo>
                                <a:lnTo>
                                  <a:pt x="227" y="51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6"/>
                                </a:lnTo>
                                <a:lnTo>
                                  <a:pt x="1259" y="13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0"/>
                                </a:lnTo>
                                <a:lnTo>
                                  <a:pt x="1196" y="50"/>
                                </a:lnTo>
                                <a:lnTo>
                                  <a:pt x="1267" y="71"/>
                                </a:lnTo>
                                <a:lnTo>
                                  <a:pt x="1324" y="114"/>
                                </a:lnTo>
                                <a:lnTo>
                                  <a:pt x="1363" y="173"/>
                                </a:lnTo>
                                <a:lnTo>
                                  <a:pt x="1379" y="244"/>
                                </a:lnTo>
                                <a:lnTo>
                                  <a:pt x="1380" y="254"/>
                                </a:lnTo>
                                <a:lnTo>
                                  <a:pt x="1380" y="2745"/>
                                </a:lnTo>
                                <a:lnTo>
                                  <a:pt x="1379" y="2756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7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4"/>
                                </a:lnTo>
                                <a:lnTo>
                                  <a:pt x="1184" y="2950"/>
                                </a:lnTo>
                                <a:lnTo>
                                  <a:pt x="1325" y="2950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8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5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33"/>
                        <wps:cNvSpPr>
                          <a:spLocks/>
                        </wps:cNvSpPr>
                        <wps:spPr bwMode="auto">
                          <a:xfrm>
                            <a:off x="2196" y="4662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663 4663"/>
                              <a:gd name="T3" fmla="*/ 4663 h 662"/>
                              <a:gd name="T4" fmla="+- 0 2246 2196"/>
                              <a:gd name="T5" fmla="*/ T4 w 1430"/>
                              <a:gd name="T6" fmla="+- 0 4689 4663"/>
                              <a:gd name="T7" fmla="*/ 4689 h 662"/>
                              <a:gd name="T8" fmla="+- 0 2201 2196"/>
                              <a:gd name="T9" fmla="*/ T8 w 1430"/>
                              <a:gd name="T10" fmla="+- 0 4754 4663"/>
                              <a:gd name="T11" fmla="*/ 4754 h 662"/>
                              <a:gd name="T12" fmla="+- 0 2196 2196"/>
                              <a:gd name="T13" fmla="*/ T12 w 1430"/>
                              <a:gd name="T14" fmla="+- 0 5211 4663"/>
                              <a:gd name="T15" fmla="*/ 5211 h 662"/>
                              <a:gd name="T16" fmla="+- 0 2206 2196"/>
                              <a:gd name="T17" fmla="*/ T16 w 1430"/>
                              <a:gd name="T18" fmla="+- 0 5249 4663"/>
                              <a:gd name="T19" fmla="*/ 5249 h 662"/>
                              <a:gd name="T20" fmla="+- 0 2221 2196"/>
                              <a:gd name="T21" fmla="*/ T20 w 1430"/>
                              <a:gd name="T22" fmla="+- 0 5275 4663"/>
                              <a:gd name="T23" fmla="*/ 5275 h 662"/>
                              <a:gd name="T24" fmla="+- 0 2243 2196"/>
                              <a:gd name="T25" fmla="*/ T24 w 1430"/>
                              <a:gd name="T26" fmla="+- 0 5297 4663"/>
                              <a:gd name="T27" fmla="*/ 5297 h 662"/>
                              <a:gd name="T28" fmla="+- 0 2263 2196"/>
                              <a:gd name="T29" fmla="*/ T28 w 1430"/>
                              <a:gd name="T30" fmla="+- 0 5310 4663"/>
                              <a:gd name="T31" fmla="*/ 5310 h 662"/>
                              <a:gd name="T32" fmla="+- 0 2292 2196"/>
                              <a:gd name="T33" fmla="*/ T32 w 1430"/>
                              <a:gd name="T34" fmla="+- 0 5321 4663"/>
                              <a:gd name="T35" fmla="*/ 5321 h 662"/>
                              <a:gd name="T36" fmla="+- 0 2322 2196"/>
                              <a:gd name="T37" fmla="*/ T36 w 1430"/>
                              <a:gd name="T38" fmla="+- 0 5324 4663"/>
                              <a:gd name="T39" fmla="*/ 5324 h 662"/>
                              <a:gd name="T40" fmla="+- 0 3526 2196"/>
                              <a:gd name="T41" fmla="*/ T40 w 1430"/>
                              <a:gd name="T42" fmla="+- 0 5322 4663"/>
                              <a:gd name="T43" fmla="*/ 5322 h 662"/>
                              <a:gd name="T44" fmla="+- 0 3594 2196"/>
                              <a:gd name="T45" fmla="*/ T44 w 1430"/>
                              <a:gd name="T46" fmla="+- 0 5282 4663"/>
                              <a:gd name="T47" fmla="*/ 5282 h 662"/>
                              <a:gd name="T48" fmla="+- 0 2322 2196"/>
                              <a:gd name="T49" fmla="*/ T48 w 1430"/>
                              <a:gd name="T50" fmla="+- 0 5275 4663"/>
                              <a:gd name="T51" fmla="*/ 5275 h 662"/>
                              <a:gd name="T52" fmla="+- 0 2276 2196"/>
                              <a:gd name="T53" fmla="*/ T52 w 1430"/>
                              <a:gd name="T54" fmla="+- 0 5259 4663"/>
                              <a:gd name="T55" fmla="*/ 5259 h 662"/>
                              <a:gd name="T56" fmla="+- 0 2249 2196"/>
                              <a:gd name="T57" fmla="*/ T56 w 1430"/>
                              <a:gd name="T58" fmla="+- 0 5220 4663"/>
                              <a:gd name="T59" fmla="*/ 5220 h 662"/>
                              <a:gd name="T60" fmla="+- 0 2245 2196"/>
                              <a:gd name="T61" fmla="*/ T60 w 1430"/>
                              <a:gd name="T62" fmla="+- 0 5204 4663"/>
                              <a:gd name="T63" fmla="*/ 5204 h 662"/>
                              <a:gd name="T64" fmla="+- 0 2246 2196"/>
                              <a:gd name="T65" fmla="*/ T64 w 1430"/>
                              <a:gd name="T66" fmla="+- 0 4781 4663"/>
                              <a:gd name="T67" fmla="*/ 4781 h 662"/>
                              <a:gd name="T68" fmla="+- 0 2252 2196"/>
                              <a:gd name="T69" fmla="*/ T68 w 1430"/>
                              <a:gd name="T70" fmla="+- 0 4759 4663"/>
                              <a:gd name="T71" fmla="*/ 4759 h 662"/>
                              <a:gd name="T72" fmla="+- 0 2261 2196"/>
                              <a:gd name="T73" fmla="*/ T72 w 1430"/>
                              <a:gd name="T74" fmla="+- 0 4743 4663"/>
                              <a:gd name="T75" fmla="*/ 4743 h 662"/>
                              <a:gd name="T76" fmla="+- 0 2274 2196"/>
                              <a:gd name="T77" fmla="*/ T76 w 1430"/>
                              <a:gd name="T78" fmla="+- 0 4730 4663"/>
                              <a:gd name="T79" fmla="*/ 4730 h 662"/>
                              <a:gd name="T80" fmla="+- 0 2287 2196"/>
                              <a:gd name="T81" fmla="*/ T80 w 1430"/>
                              <a:gd name="T82" fmla="+- 0 4722 4663"/>
                              <a:gd name="T83" fmla="*/ 4722 h 662"/>
                              <a:gd name="T84" fmla="+- 0 2311 2196"/>
                              <a:gd name="T85" fmla="*/ T84 w 1430"/>
                              <a:gd name="T86" fmla="+- 0 4712 4663"/>
                              <a:gd name="T87" fmla="*/ 4712 h 662"/>
                              <a:gd name="T88" fmla="+- 0 3583 2196"/>
                              <a:gd name="T89" fmla="*/ T88 w 1430"/>
                              <a:gd name="T90" fmla="+- 0 4695 4663"/>
                              <a:gd name="T91" fmla="*/ 4695 h 662"/>
                              <a:gd name="T92" fmla="+- 0 3510 2196"/>
                              <a:gd name="T93" fmla="*/ T92 w 1430"/>
                              <a:gd name="T94" fmla="+- 0 4664 4663"/>
                              <a:gd name="T95" fmla="*/ 4664 h 662"/>
                              <a:gd name="T96" fmla="+- 0 3597 2196"/>
                              <a:gd name="T97" fmla="*/ T96 w 1430"/>
                              <a:gd name="T98" fmla="+- 0 4712 4663"/>
                              <a:gd name="T99" fmla="*/ 4712 h 662"/>
                              <a:gd name="T100" fmla="+- 0 2323 2196"/>
                              <a:gd name="T101" fmla="*/ T100 w 1430"/>
                              <a:gd name="T102" fmla="+- 0 4713 4663"/>
                              <a:gd name="T103" fmla="*/ 4713 h 662"/>
                              <a:gd name="T104" fmla="+- 0 3516 2196"/>
                              <a:gd name="T105" fmla="*/ T104 w 1430"/>
                              <a:gd name="T106" fmla="+- 0 4716 4663"/>
                              <a:gd name="T107" fmla="*/ 4716 h 662"/>
                              <a:gd name="T108" fmla="+- 0 3557 2196"/>
                              <a:gd name="T109" fmla="*/ T108 w 1430"/>
                              <a:gd name="T110" fmla="+- 0 4740 4663"/>
                              <a:gd name="T111" fmla="*/ 4740 h 662"/>
                              <a:gd name="T112" fmla="+- 0 3575 2196"/>
                              <a:gd name="T113" fmla="*/ T112 w 1430"/>
                              <a:gd name="T114" fmla="+- 0 4784 4663"/>
                              <a:gd name="T115" fmla="*/ 4784 h 662"/>
                              <a:gd name="T116" fmla="+- 0 3576 2196"/>
                              <a:gd name="T117" fmla="*/ T116 w 1430"/>
                              <a:gd name="T118" fmla="+- 0 5198 4663"/>
                              <a:gd name="T119" fmla="*/ 5198 h 662"/>
                              <a:gd name="T120" fmla="+- 0 3564 2196"/>
                              <a:gd name="T121" fmla="*/ T120 w 1430"/>
                              <a:gd name="T122" fmla="+- 0 5237 4663"/>
                              <a:gd name="T123" fmla="*/ 5237 h 662"/>
                              <a:gd name="T124" fmla="+- 0 3529 2196"/>
                              <a:gd name="T125" fmla="*/ T124 w 1430"/>
                              <a:gd name="T126" fmla="+- 0 5269 4663"/>
                              <a:gd name="T127" fmla="*/ 5269 h 662"/>
                              <a:gd name="T128" fmla="+- 0 3498 2196"/>
                              <a:gd name="T129" fmla="*/ T128 w 1430"/>
                              <a:gd name="T130" fmla="+- 0 5275 4663"/>
                              <a:gd name="T131" fmla="*/ 5275 h 662"/>
                              <a:gd name="T132" fmla="+- 0 3615 2196"/>
                              <a:gd name="T133" fmla="*/ T132 w 1430"/>
                              <a:gd name="T134" fmla="+- 0 5248 4663"/>
                              <a:gd name="T135" fmla="*/ 5248 h 662"/>
                              <a:gd name="T136" fmla="+- 0 3625 2196"/>
                              <a:gd name="T137" fmla="*/ T136 w 1430"/>
                              <a:gd name="T138" fmla="+- 0 4776 4663"/>
                              <a:gd name="T139" fmla="*/ 4776 h 662"/>
                              <a:gd name="T140" fmla="+- 0 3608 2196"/>
                              <a:gd name="T141" fmla="*/ T140 w 1430"/>
                              <a:gd name="T142" fmla="+- 0 4726 4663"/>
                              <a:gd name="T143" fmla="*/ 472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9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9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1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3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6"/>
                                </a:lnTo>
                                <a:lnTo>
                                  <a:pt x="1309" y="611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3"/>
                                </a:lnTo>
                                <a:lnTo>
                                  <a:pt x="1427" y="101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329" y="305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17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4845"/>
                            <a:ext cx="116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091" y="2942"/>
                            <a:ext cx="1308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left="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pacing w:val="-2"/>
                                  <w:sz w:val="18"/>
                                </w:rPr>
                                <w:t xml:space="preserve">Administration </w:t>
                              </w:r>
                              <w:r>
                                <w:rPr>
                                  <w:color w:val="24714B"/>
                                  <w:sz w:val="18"/>
                                </w:rPr>
                                <w:t>Module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8599" y="2311"/>
                            <a:ext cx="1250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 xml:space="preserve">DUS </w:t>
                              </w:r>
                              <w:r>
                                <w:rPr>
                                  <w:color w:val="24714B"/>
                                  <w:spacing w:val="-5"/>
                                  <w:sz w:val="18"/>
                                </w:rPr>
                                <w:t>Report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right="1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Exchange Platform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1844"/>
                            <a:ext cx="950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416" y="1185"/>
                            <a:ext cx="121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29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78" style="position:absolute;margin-left:66.5pt;margin-top:15.25pt;width:479pt;height:269pt;z-index:-251636736;mso-wrap-distance-left:0;mso-wrap-distance-right:0;mso-position-horizontal-relative:page;mso-position-vertical-relative:text" coordorigin="1329,305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">
                <v:shape id="Picture 112" o:spid="_x0000_s1079" type="#_x0000_t75" style="position:absolute;left:5540;top:1747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">
                  <v:imagedata r:id="rId78" o:title=""/>
                </v:shape>
                <v:shape id="AutoShape 113" o:spid="_x0000_s1080" style="position:absolute;left:3696;top:904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" path="m6209,l154,,105,7,62,30,28,66,6,110,2,124,,140,,692r2,14l7,722r5,14l21,753r10,15l43,781r13,14l68,804r14,7l98,819r19,6l137,828r18,1l6211,829r16,-3l6273,808r35,-28l155,780r-34,-6l92,758,69,734,54,704,52,694,49,674r,-520l50,142r2,-10l62,103r6,-9l74,87r8,-8l89,73r8,-6l106,62r13,-6l130,52r12,-2l156,49r6150,l6298,38,6257,12,6209,xm6306,49r-112,l6206,50r11,1l6248,64r25,21l6291,112r8,33l6300,154r,520l6299,686r-1,11l6285,728r-21,25l6237,770r-33,8l6193,780r115,l6311,777r26,-40l6349,688r,-550l6346,122,6328,75,6306,49xe" fillcolor="#1d5b3c" stroked="f">
                  <v:path arrowok="t" o:connecttype="custom" o:connectlocs="154,905;62,935;6,1015;0,1045;2,1611;12,1641;31,1673;56,1700;82,1716;117,1730;155,1734;6227,1731;6308,1685;121,1679;69,1639;52,1599;49,1059;52,1037;68,999;82,984;97,972;119,961;142,955;6306,954;6257,917;6306,954;6206,955;6248,969;6291,1017;6300,1059;6299,1591;6285,1633;6237,1675;6193,1685;6311,1682;6349,1593;6346,1027;6306,954" o:connectangles="0,0,0,0,0,0,0,0,0,0,0,0,0,0,0,0,0,0,0,0,0,0,0,0,0,0,0,0,0,0,0,0,0,0,0,0,0,0"/>
                </v:shape>
                <v:shape id="Picture 114" o:spid="_x0000_s1081" type="#_x0000_t75" style="position:absolute;left:4624;top:4733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">
                  <v:imagedata r:id="rId79" o:title=""/>
                </v:shape>
                <v:shape id="AutoShape 115" o:spid="_x0000_s1082" style="position:absolute;left:3696;top:1684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" path="m5858,l516,,441,5,369,21,301,46,238,81r-58,43l128,175,84,232,49,296,22,364,6,438,2,464,,489,,2511r2,27l10,2588r23,78l67,2740r46,67l169,2866r19,17l208,2898r69,44l353,2974r81,20l516,3001r5317,l5860,3000r26,-3l5960,2985r70,-23l6053,2950r-5537,l441,2945r-72,-18l302,2899r-61,-39l186,2813r-47,-55l100,2696,72,2628,55,2554r-3,-24l50,2508r-1,-24l49,517r2,-28l52,468r7,-46l80,351r31,-66l152,224r51,-54l220,156r18,-15l302,102,370,73,442,55r75,-6l6051,49,6004,28,5933,9,5858,xm6051,49r-218,l5857,50r24,2l5955,65r69,25l6088,125r58,45l6195,222r42,60l6268,348r21,70l6299,493r1,24l6300,2484r-1,27l6298,2532r-15,74l6258,2676r-35,63l6179,2797r-52,49l6068,2887r-66,32l5931,2940r-75,10l6053,2950r42,-21l6154,2888r54,-49l6253,2784r38,-62l6320,2655r20,-71l6349,2511r,-2022l6347,463r-13,-74l6311,319r-33,-66l6237,194r-49,-53l6133,95,6071,57r-20,-8xe" fillcolor="#1d5b3c" stroked="f">
                  <v:path arrowok="t" o:connecttype="custom" o:connectlocs="516,1685;369,1706;238,1766;128,1860;49,1981;6,2123;0,2174;2,4223;33,4351;113,4492;188,4568;277,4627;434,4679;5833,4686;5886,4682;6030,4647;516,4635;369,4612;241,4545;139,4443;72,4313;52,4215;49,4169;51,2174;59,2107;111,1970;203,1855;238,1826;370,1758;517,1734;6004,1713;5858,1685;5833,1734;5881,1737;6024,1775;6146,1855;6237,1967;6289,2103;6300,2202;6299,4196;6283,4291;6223,4424;6127,4531;6002,4604;5856,4635;6095,4614;6208,4524;6291,4407;6340,4269;6349,2174;6334,2074;6278,1938;6188,1826;6071,1742" o:connectangles="0,0,0,0,0,0,0,0,0,0,0,0,0,0,0,0,0,0,0,0,0,0,0,0,0,0,0,0,0,0,0,0,0,0,0,0,0,0,0,0,0,0,0,0,0,0,0,0,0,0,0,0,0,0"/>
                </v:shape>
                <v:shape id="AutoShape 116" o:spid="_x0000_s1083" style="position:absolute;left:3696;top:4662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" path="m6223,l125,,85,7,50,26,23,54,5,91,,115,,548r2,14l10,586r8,14l25,612r9,11l47,634r9,7l67,647r14,6l96,658r15,2l126,661r6110,l6250,659r37,-15l6318,619r4,-7l126,612r-24,-5l80,596,64,579,53,557r-3,-7l49,541r,-414l50,118r3,-15l56,96,60,85,70,75r8,-8l84,62r7,-3l103,54r12,-5l6321,49,6307,32,6273,11,6234,1,6223,xm6321,49l115,49r12,1l6232,50r8,3l6262,61r19,16l6294,98r5,23l6300,127r,408l6298,552r-10,22l6273,593r-20,13l6229,611r-7,1l6322,612r17,-27l6349,546r,-433l6347,101,6332,63,6321,49xe" fillcolor="#1d5b3c" stroked="f">
                  <v:path arrowok="t" o:connecttype="custom" o:connectlocs="125,4663;50,4689;5,4754;0,5211;10,5249;25,5275;47,5297;67,5310;96,5321;126,5324;6250,5322;6318,5282;126,5275;80,5259;53,5220;49,5204;50,4781;56,4759;70,4738;84,4725;103,4717;6321,4712;6273,4674;6223,4663;115,4712;6232,4713;6262,4724;6294,4761;6300,4790;6298,5215;6273,5256;6229,5274;6322,5275;6349,5209;6347,4764;6321,4712" o:connectangles="0,0,0,0,0,0,0,0,0,0,0,0,0,0,0,0,0,0,0,0,0,0,0,0,0,0,0,0,0,0,0,0,0,0,0,0"/>
                </v:shape>
                <v:shape id="Picture 117" o:spid="_x0000_s1084" type="#_x0000_t75" style="position:absolute;left:4782;top:1126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">
                  <v:imagedata r:id="rId80" o:title=""/>
                </v:shape>
                <v:shape id="Picture 118" o:spid="_x0000_s1085" type="#_x0000_t75" style="position:absolute;left:5587;top:1702;width:2082;height: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">
                  <v:imagedata r:id="rId97" o:title=""/>
                </v:shape>
                <v:shape id="AutoShape 119" o:spid="_x0000_s1086" style="position:absolute;left:5569;top:1684;width:2117;height:3014;visibility:visible;mso-wrap-style:square;v-text-anchor:top" coordsize="2117,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" path="m1767,l369,,293,7,222,30,158,66r-56,48l57,172,23,239,4,313,1,332,,349,,2664r1,18l4,2701r3,18l24,2775r25,52l81,2875r40,43l135,2929r14,11l199,2971r54,24l311,3009r59,4l1768,3013r18,-1l1861,2995r68,-30l1932,2964r-1562,l293,2954r-71,-27l161,2886r-50,-55l74,2766,53,2691r-1,-15l51,2659r-2,-16l49,369r3,-33l57,304,71,255,92,210r28,-40l155,132r24,-20l222,85,269,65,319,53r51,-4l1930,49,1912,38,1842,11,1767,xm1930,49r-183,l1765,50r16,1l1856,68r67,34l1980,149r45,60l2054,278r13,76l2068,369r,2274l2067,2661r-2,16l2049,2751r-34,67l1967,2876r-59,44l1839,2950r-76,12l1747,2964r185,l1990,2923r50,-53l2079,2808r26,-70l2117,2664r,-2315l2116,331r-16,-75l2070,187r-43,-60l1974,77,1930,49xe" fillcolor="#1d5b3c" stroked="f">
                  <v:path arrowok="t" o:connecttype="custom" o:connectlocs="369,1685;222,1715;102,1799;23,1924;1,2017;0,4349;4,4386;24,4460;81,4560;135,4614;199,4656;311,4694;1768,4698;1861,4680;1932,4649;293,4639;161,4571;74,4451;52,4361;49,4328;52,2021;71,1940;120,1855;179,1797;269,1750;370,1734;1912,1723;1767,1685;1747,1734;1781,1736;1923,1787;2025,1894;2067,2039;2068,4328;2065,4362;2015,4503;1908,4605;1763,4647;1932,4649;2040,4555;2105,4423;2117,2034;2100,1941;2027,1812;1930,1734" o:connectangles="0,0,0,0,0,0,0,0,0,0,0,0,0,0,0,0,0,0,0,0,0,0,0,0,0,0,0,0,0,0,0,0,0,0,0,0,0,0,0,0,0,0,0,0,0"/>
                </v:shape>
                <v:shape id="Picture 120" o:spid="_x0000_s1087" type="#_x0000_t75" style="position:absolute;left:3891;top:2651;width:1697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">
                  <v:imagedata r:id="rId98" o:title=""/>
                </v:shape>
                <v:shape id="AutoShape 121" o:spid="_x0000_s1088" style="position:absolute;left:3876;top:2633;width:1732;height:1202;visibility:visible;mso-wrap-style:square;v-text-anchor:top" coordsize="173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" path="m1525,l216,,141,13,75,52,27,111,2,183,1,194,,205,,996r4,32l15,1064r16,32l52,1125r27,27l96,1164r18,11l139,1186r24,8l189,1199r27,2l1516,1201r12,-1l1538,1200r75,-23l1649,1151r-1433,l158,1140r-51,-31l70,1064,52,1008r-2,-7l49,991r,-785l53,182r9,-27l74,129,91,106,112,86r12,-9l157,60r19,-6l196,50r21,-1l1650,49,1600,16,1525,xm1650,49r-126,l1532,50r58,17l1637,101r31,49l1682,207r,788l1681,1002r-17,57l1629,1105r-48,32l1523,1151r126,l1673,1132r41,-62l1732,995r,-790l1730,193r-20,-74l1664,58r-14,-9xe" fillcolor="#1d5b3c" stroked="f">
                  <v:path arrowok="t" o:connecttype="custom" o:connectlocs="216,2634;75,2686;2,2817;0,2839;4,3662;31,3730;79,3786;114,3809;163,3828;216,3835;1528,3834;1613,3811;216,3785;107,3743;52,3642;49,3625;53,2816;74,2763;112,2720;157,2694;196,2684;1650,2683;1525,2634;1524,2683;1590,2701;1668,2784;1682,3629;1664,3693;1581,3771;1649,3785;1714,3704;1732,2839;1710,2753;1650,2683" o:connectangles="0,0,0,0,0,0,0,0,0,0,0,0,0,0,0,0,0,0,0,0,0,0,0,0,0,0,0,0,0,0,0,0,0,0"/>
                </v:shape>
                <v:shape id="Picture 122" o:spid="_x0000_s1089" type="#_x0000_t75" style="position:absolute;left:4598;top:1709;width:434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">
                  <v:imagedata r:id="rId99" o:title=""/>
                </v:shape>
                <v:shape id="AutoShape 123" o:spid="_x0000_s1090" style="position:absolute;left:4546;top:1680;width:542;height:1001;visibility:visible;mso-wrap-style:square;v-text-anchor:top" coordsize="542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" path="m140,731l,731r270,270l323,948r-70,l270,931,120,780r-60,l78,738r62,l140,731xm270,931r-17,17l288,948,270,931xm463,738l270,931r18,17l323,948,492,780r-12,l463,738xm78,738l60,780r60,l78,738xm140,738r-62,l120,780r71,l191,755r-51,l140,738xm420,221r-70,l350,780r71,l446,755r-45,l375,731r26,l401,271r-26,l401,246r44,l420,221xm534,738r-71,l480,780r12,l534,738xm140,246r,509l165,731r26,l191,271r-26,l140,246xm191,731r-26,l140,755r51,l191,731xm401,731r-26,l401,755r,-24xm541,731r-140,l401,755r45,l463,738r71,l541,731xm270,l,271r140,l140,264r-62,l60,221r61,l270,71,253,54r71,l270,xm191,246r-51,l165,271r26,l191,246xm401,246r-26,25l401,271r,-25xm445,246r-44,l401,271r140,l534,264r-71,l445,246xm121,221r-61,l78,264r43,-43xm191,221r-70,l78,264r62,l140,246r51,l191,221xm324,54r-36,l270,71,463,264r17,-43l491,221,324,54xm491,221r-11,l463,264r71,l491,221xm288,54r-35,l270,71,288,54xe" fillcolor="#1d5b3c" stroked="f">
                  <v:path arrowok="t" o:connecttype="custom" o:connectlocs="270,2682;270,2612;78,2419;270,2612;270,2612;288,2629;480,2461;60,2461;140,2419;191,2461;140,2419;350,2461;401,2436;401,1952;445,1927;463,2419;534,2419;165,2412;165,1952;165,2412;191,2412;401,2436;401,2412;463,2419;270,1681;140,1945;121,1902;324,1735;140,1927;191,1927;401,1952;401,1927;534,1945;121,1902;121,1902;78,1945;191,1927;288,1735;480,1902;491,1902;534,1945;253,1735" o:connectangles="0,0,0,0,0,0,0,0,0,0,0,0,0,0,0,0,0,0,0,0,0,0,0,0,0,0,0,0,0,0,0,0,0,0,0,0,0,0,0,0,0,0"/>
                </v:shape>
                <v:shape id="Picture 124" o:spid="_x0000_s1091" type="#_x0000_t75" style="position:absolute;left:4520;top:3803;width:591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">
                  <v:imagedata r:id="rId100" o:title=""/>
                </v:shape>
                <v:shape id="AutoShape 125" o:spid="_x0000_s1092" style="position:absolute;left:4477;top:3784;width:680;height:906;visibility:visible;mso-wrap-style:square;v-text-anchor:top" coordsize="68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" path="m210,489l,489,340,906r45,-56l321,850r19,-23l105,538r-52,l72,498r138,l210,489xm340,827r-19,23l359,850,340,827xm607,498l340,827r19,23l385,850,639,538r-12,l607,498xm72,498l53,538r52,l72,498xm210,498r-138,l105,538r156,l261,513r-51,l210,498xm420,25r,513l574,538r21,-25l469,513,444,489r25,l469,49r-25,l420,25xm673,498r-66,l627,538r12,l673,498xm469,l210,r,513l235,489r26,l261,49r-26,l261,25r208,l469,xm261,489r-26,l210,513r51,l261,489xm469,489r-25,l469,513r,-24xm679,489r-210,l469,513r126,l607,498r66,l679,489xm261,25l235,49r26,l261,25xm420,25r-159,l261,49r159,l420,25xm469,25r-49,l444,49r25,l469,25xe" fillcolor="#1d5b3c" stroked="f">
                  <v:path arrowok="t" o:connecttype="custom" o:connectlocs="0,4274;385,4635;340,4612;53,4323;210,4283;340,4612;359,4635;607,4283;359,4635;639,4323;607,4283;53,4323;72,4283;72,4283;261,4323;210,4298;420,3810;574,4323;469,4298;469,4274;444,3834;673,4283;627,4323;673,4283;210,3785;235,4274;261,3834;261,3810;469,3785;235,4274;261,4298;469,4274;469,4298;679,4274;469,4298;607,4283;679,4274;235,3834;261,3810;261,3810;420,3834;469,3810;444,3834;469,3810" o:connectangles="0,0,0,0,0,0,0,0,0,0,0,0,0,0,0,0,0,0,0,0,0,0,0,0,0,0,0,0,0,0,0,0,0,0,0,0,0,0,0,0,0,0,0,0"/>
                </v:shape>
                <v:shape id="Picture 126" o:spid="_x0000_s1093" type="#_x0000_t75" style="position:absolute;left:7675;top:1702;width:879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">
                  <v:imagedata r:id="rId101" o:title=""/>
                </v:shape>
                <v:shape id="AutoShape 127" o:spid="_x0000_s1094" style="position:absolute;left:7656;top:1684;width:916;height:1670;visibility:visible;mso-wrap-style:square;v-text-anchor:top" coordsize="916,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" path="m762,l168,,115,8,68,33,30,71,7,120,2,136,,153,,1519r4,17l7,1551r6,16l22,1584r12,18l48,1618r14,14l76,1641r13,9l107,1657r21,7l150,1668r19,1l764,1669r17,-4l831,1647r34,-27l169,1620r-38,-7l98,1596,71,1568,54,1534r-2,-12l50,1512r-1,-12l49,168r1,-12l55,132r4,-11l66,109,74,97,83,86,94,76r9,-7l113,63r15,-6l141,53r13,-3l170,49r695,l859,42,814,13,762,xm865,49r-119,l760,50r12,2l807,66r29,23l856,121r9,37l866,169r,1331l865,1514r-2,11l850,1560r-24,29l793,1610r-36,8l745,1620r120,l873,1613r29,-45l916,1516r,-1348l914,151r-2,-17l893,83,865,49xe" fillcolor="#1d5b3c" stroked="f">
                  <v:path arrowok="t" o:connecttype="custom" o:connectlocs="168,1685;68,1718;7,1805;0,1838;4,3221;13,3252;34,3287;62,3317;89,3335;128,3349;169,3354;781,3350;865,3305;131,3298;71,3253;52,3207;49,3185;50,1841;59,1806;74,1782;94,1761;113,1748;141,1738;170,1734;859,1727;762,1685;746,1734;772,1737;836,1774;865,1843;866,3185;863,3210;826,3274;757,3303;865,3305;902,3253;916,1853;912,1819;865,1734" o:connectangles="0,0,0,0,0,0,0,0,0,0,0,0,0,0,0,0,0,0,0,0,0,0,0,0,0,0,0,0,0,0,0,0,0,0,0,0,0,0,0"/>
                </v:shape>
                <v:shape id="Picture 128" o:spid="_x0000_s1095" type="#_x0000_t75" style="position:absolute;left:8539;top:2147;width:1370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">
                  <v:imagedata r:id="rId102" o:title=""/>
                </v:shape>
                <v:shape id="AutoShape 129" o:spid="_x0000_s1096" style="position:absolute;left:8521;top:2132;width:1458;height:943;visibility:visible;mso-wrap-style:square;v-text-anchor:top" coordsize="1407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" path="m1272,l148,,102,7,61,29,28,62,7,105,4,119,1,135,,147,,641r1,16l4,671r3,14l13,699r8,16l30,730r12,13l55,755r12,8l79,771r17,7l113,783r18,4l149,789r1111,l1275,787r15,-2l1334,768r36,-29l1370,738r-1221,l118,733,90,719,68,697,54,669,52,659,51,649r,-502l52,137r1,-10l55,118r4,-10l64,98,71,88r8,-9l88,71r7,-5l112,57r9,-3l130,52r11,-1l150,49r1217,l1357,37,1318,12,1272,xm1367,49r-108,l1270,51r9,1l1308,63r24,20l1349,109r7,30l1357,147r,494l1356,652r-1,9l1343,690r-19,24l1298,731r-31,7l1370,738r24,-38l1407,654r,-507l1405,131r-2,-14l1387,73,1367,49xe" fillcolor="#1d5b3c" stroked="f">
                  <v:path arrowok="t" o:connecttype="custom" o:connectlocs="153,2548;63,2583;7,2674;1,2709;0,3314;4,3350;13,3384;31,3421;57,3450;82,3470;117,3484;154,3491;1321,3489;1382,3466;1420,3430;122,3424;70,3381;54,3336;53,2724;55,2700;61,2677;74,2653;91,2633;116,2616;135,2610;155,2607;1406,2592;1318,2548;1305,2607;1325,2610;1380,2647;1405,2714;1406,3314;1404,3338;1372,3401;1313,3430;1445,3385;1458,2724;1454,2688;1417,2607" o:connectangles="0,0,0,0,0,0,0,0,0,0,0,0,0,0,0,0,0,0,0,0,0,0,0,0,0,0,0,0,0,0,0,0,0,0,0,0,0,0,0,0"/>
                </v:shape>
                <v:shape id="Picture 130" o:spid="_x0000_s1097" type="#_x0000_t75" style="position:absolute;left:8539;top:4713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">
                  <v:imagedata r:id="rId81" o:title=""/>
                </v:shape>
                <v:shape id="AutoShape 131" o:spid="_x0000_s1098" style="position:absolute;left:2196;top:904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" path="m1289,l154,,105,7,62,30,28,66,6,110,2,124,,140,,692r2,14l7,722r5,14l21,753r10,15l43,781r13,14l68,804r14,7l98,819r19,6l137,828r18,1l1291,829r16,-3l1353,808r35,-28l155,780r-34,-6l92,758,69,734,54,704,52,694,49,674r,-520l50,142r2,-10l62,103r6,-9l74,87r8,-8l89,73r8,-6l106,62r13,-6l130,52r12,-2l156,49r1230,l1378,38,1337,12,1289,xm1386,49r-112,l1286,50r11,1l1328,64r25,21l1371,112r8,33l1380,154r,520l1379,686r-1,11l1365,728r-21,25l1317,770r-33,8l1273,780r115,l1391,777r26,-40l1429,688r,-550l1426,122,1408,75,1386,49xe" fillcolor="#1d5b3c" stroked="f">
                  <v:path arrowok="t" o:connecttype="custom" o:connectlocs="154,905;62,935;6,1015;0,1045;2,1611;12,1641;31,1673;56,1700;82,1716;117,1730;155,1734;1307,1731;1388,1685;121,1679;69,1639;52,1599;49,1059;52,1037;68,999;82,984;97,972;119,961;142,955;1386,954;1337,917;1386,954;1286,955;1328,969;1371,1017;1380,1059;1379,1591;1365,1633;1317,1675;1273,1685;1391,1682;1429,1593;1426,1027;1386,954" o:connectangles="0,0,0,0,0,0,0,0,0,0,0,0,0,0,0,0,0,0,0,0,0,0,0,0,0,0,0,0,0,0,0,0,0,0,0,0,0,0"/>
                </v:shape>
                <v:shape id="AutoShape 132" o:spid="_x0000_s1099" style="position:absolute;left:2196;top:1684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" path="m1187,l254,,182,10,117,40,63,87,23,147,2,217,1,229,,241,,2760r1,12l2,2785r3,13l18,2839r19,39l63,2913r31,30l113,2958r9,6l153,2979r33,12l220,2998r34,3l1175,3001r13,-1l1201,3000r72,-19l1325,2950r-1071,l183,2938r-62,-37l75,2845,52,2776r-2,-10l49,2757,49,254r1,-10l50,232r2,-9l54,212,64,178,79,148,99,121,125,96,140,84r9,-5l174,66r26,-9l227,51r29,-2l1324,49r-2,-3l1259,13,1187,xm1324,49r-149,l1186,50r10,l1267,71r57,43l1363,173r16,71l1380,254r,2491l1379,2756r,11l1358,2837r-42,58l1256,2934r-72,16l1325,2950r9,-5l1383,2894r32,-63l1429,2758r,-2517l1428,228r-18,-71l1374,95,1324,49xe" fillcolor="#1d5b3c" stroked="f">
                  <v:path arrowok="t" o:connecttype="custom" o:connectlocs="254,1685;117,1725;23,1832;1,1914;0,4445;2,4470;18,4524;63,4598;113,4643;153,4664;220,4683;1175,4686;1201,4685;1325,4635;183,4623;75,4530;50,4451;49,1939;50,1917;54,1897;79,1833;125,1781;149,1764;200,1742;256,1734;1322,1731;1187,1685;1175,1734;1196,1735;1324,1799;1379,1929;1380,4430;1379,4452;1316,4580;1184,4635;1334,4630;1415,4516;1429,1926;1410,1842;1324,1734" o:connectangles="0,0,0,0,0,0,0,0,0,0,0,0,0,0,0,0,0,0,0,0,0,0,0,0,0,0,0,0,0,0,0,0,0,0,0,0,0,0,0,0"/>
                </v:shape>
                <v:shape id="AutoShape 133" o:spid="_x0000_s1100" style="position:absolute;left:2196;top:4662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" path="m1303,l125,,84,7,50,26,23,54,5,91,,115,,548r2,14l10,586r8,14l25,612r9,11l47,634r9,7l67,647r14,6l96,658r15,2l126,661r1190,l1330,659r37,-15l1398,619r4,-7l126,612r-24,-5l80,596,64,579,53,557r-3,-7l49,541r,-414l50,118r3,-15l56,96,62,86r3,-6l70,75r8,-8l84,62r7,-3l103,54r12,-5l1401,49,1387,32,1353,11,1314,1,1303,xm1401,49l115,49r12,1l1312,50r8,3l1342,61r19,16l1374,98r5,23l1380,128r,407l1378,552r-10,22l1353,593r-20,13l1309,611r-7,1l1402,612r17,-27l1429,546r,-433l1427,101,1412,63,1401,49xe" fillcolor="#1d5b3c" stroked="f">
                  <v:path arrowok="t" o:connecttype="custom" o:connectlocs="125,4663;50,4689;5,4754;0,5211;10,5249;25,5275;47,5297;67,5310;96,5321;126,5324;1330,5322;1398,5282;126,5275;80,5259;53,5220;49,5204;50,4781;56,4759;65,4743;78,4730;91,4722;115,4712;1387,4695;1314,4664;1401,4712;127,4713;1320,4716;1361,4740;1379,4784;1380,5198;1368,5237;1333,5269;1302,5275;1419,5248;1429,4776;1412,4726" o:connectangles="0,0,0,0,0,0,0,0,0,0,0,0,0,0,0,0,0,0,0,0,0,0,0,0,0,0,0,0,0,0,0,0,0,0,0,0"/>
                </v:shape>
                <v:rect id="Rectangle 134" o:spid="_x0000_s1101" style="position:absolute;left:1329;top:305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" filled="f" strokeweight="1.02pt"/>
                <v:shape id="Text Box 135" o:spid="_x0000_s1102" type="#_x0000_t202" style="position:absolute;left:5595;top:4917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36" o:spid="_x0000_s1103" type="#_x0000_t202" style="position:absolute;left:2579;top:4845;width:1160;height: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37" o:spid="_x0000_s1104" type="#_x0000_t202" style="position:absolute;left:4091;top:2942;width:1308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left="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pacing w:val="-2"/>
                            <w:sz w:val="18"/>
                          </w:rPr>
                          <w:t xml:space="preserve">Administration </w:t>
                        </w:r>
                        <w:r>
                          <w:rPr>
                            <w:color w:val="24714B"/>
                            <w:sz w:val="18"/>
                          </w:rPr>
                          <w:t>Module</w:t>
                        </w:r>
                      </w:p>
                    </w:txbxContent>
                  </v:textbox>
                </v:shape>
                <v:shape id="Text Box 138" o:spid="_x0000_s1105" type="#_x0000_t202" style="position:absolute;left:8599;top:2311;width:1250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 xml:space="preserve">DUS </w:t>
                        </w:r>
                        <w:r>
                          <w:rPr>
                            <w:color w:val="24714B"/>
                            <w:spacing w:val="-5"/>
                            <w:sz w:val="18"/>
                          </w:rPr>
                          <w:t>Report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right="1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Exchange Platform</w:t>
                        </w:r>
                      </w:p>
                    </w:txbxContent>
                  </v:textbox>
                </v:shape>
                <v:shape id="Text Box 139" o:spid="_x0000_s1106" type="#_x0000_t202" style="position:absolute;left:2529;top:1844;width:950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40" o:spid="_x0000_s1107" type="#_x0000_t202" style="position:absolute;left:2416;top:1185;width:121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41" o:spid="_x0000_s1108" type="#_x0000_t202" style="position:absolute;left:5610;top:329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2"/>
          <w:szCs w:val="22"/>
        </w:rPr>
        <w:sectPr w:rsidR="008A5AE7" w:rsidRPr="008A5AE7">
          <w:headerReference w:type="default" r:id="rId10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wps:wsp>
                        <wps:cNvPr id="277" name="AutoShape 32"/>
                        <wps:cNvSpPr>
                          <a:spLocks/>
                        </wps:cNvSpPr>
                        <wps:spPr bwMode="auto">
                          <a:xfrm>
                            <a:off x="6838" y="3541"/>
                            <a:ext cx="1378" cy="310"/>
                          </a:xfrm>
                          <a:custGeom>
                            <a:avLst/>
                            <a:gdLst>
                              <a:gd name="T0" fmla="+- 0 8216 6838"/>
                              <a:gd name="T1" fmla="*/ T0 w 1378"/>
                              <a:gd name="T2" fmla="+- 0 3542 3542"/>
                              <a:gd name="T3" fmla="*/ 3542 h 310"/>
                              <a:gd name="T4" fmla="+- 0 8191 6838"/>
                              <a:gd name="T5" fmla="*/ T4 w 1378"/>
                              <a:gd name="T6" fmla="+- 0 3542 3542"/>
                              <a:gd name="T7" fmla="*/ 3542 h 310"/>
                              <a:gd name="T8" fmla="+- 0 8191 6838"/>
                              <a:gd name="T9" fmla="*/ T8 w 1378"/>
                              <a:gd name="T10" fmla="+- 0 3643 3542"/>
                              <a:gd name="T11" fmla="*/ 3643 h 310"/>
                              <a:gd name="T12" fmla="+- 0 8216 6838"/>
                              <a:gd name="T13" fmla="*/ T12 w 1378"/>
                              <a:gd name="T14" fmla="+- 0 3643 3542"/>
                              <a:gd name="T15" fmla="*/ 3643 h 310"/>
                              <a:gd name="T16" fmla="+- 0 8216 6838"/>
                              <a:gd name="T17" fmla="*/ T16 w 1378"/>
                              <a:gd name="T18" fmla="+- 0 3542 3542"/>
                              <a:gd name="T19" fmla="*/ 3542 h 310"/>
                              <a:gd name="T20" fmla="+- 0 8216 6838"/>
                              <a:gd name="T21" fmla="*/ T20 w 1378"/>
                              <a:gd name="T22" fmla="+- 0 3801 3542"/>
                              <a:gd name="T23" fmla="*/ 3801 h 310"/>
                              <a:gd name="T24" fmla="+- 0 8203 6838"/>
                              <a:gd name="T25" fmla="*/ T24 w 1378"/>
                              <a:gd name="T26" fmla="+- 0 3801 3542"/>
                              <a:gd name="T27" fmla="*/ 3801 h 310"/>
                              <a:gd name="T28" fmla="+- 0 8199 6838"/>
                              <a:gd name="T29" fmla="*/ T28 w 1378"/>
                              <a:gd name="T30" fmla="+- 0 3805 3542"/>
                              <a:gd name="T31" fmla="*/ 3805 h 310"/>
                              <a:gd name="T32" fmla="+- 0 8199 6838"/>
                              <a:gd name="T33" fmla="*/ T32 w 1378"/>
                              <a:gd name="T34" fmla="+- 0 3826 3542"/>
                              <a:gd name="T35" fmla="*/ 3826 h 310"/>
                              <a:gd name="T36" fmla="+- 0 8216 6838"/>
                              <a:gd name="T37" fmla="*/ T36 w 1378"/>
                              <a:gd name="T38" fmla="+- 0 3826 3542"/>
                              <a:gd name="T39" fmla="*/ 3826 h 310"/>
                              <a:gd name="T40" fmla="+- 0 8216 6838"/>
                              <a:gd name="T41" fmla="*/ T40 w 1378"/>
                              <a:gd name="T42" fmla="+- 0 3801 3542"/>
                              <a:gd name="T43" fmla="*/ 3801 h 310"/>
                              <a:gd name="T44" fmla="+- 0 8216 6838"/>
                              <a:gd name="T45" fmla="*/ T44 w 1378"/>
                              <a:gd name="T46" fmla="+- 0 3717 3542"/>
                              <a:gd name="T47" fmla="*/ 3717 h 310"/>
                              <a:gd name="T48" fmla="+- 0 8191 6838"/>
                              <a:gd name="T49" fmla="*/ T48 w 1378"/>
                              <a:gd name="T50" fmla="+- 0 3717 3542"/>
                              <a:gd name="T51" fmla="*/ 3717 h 310"/>
                              <a:gd name="T52" fmla="+- 0 8191 6838"/>
                              <a:gd name="T53" fmla="*/ T52 w 1378"/>
                              <a:gd name="T54" fmla="+- 0 3814 3542"/>
                              <a:gd name="T55" fmla="*/ 3814 h 310"/>
                              <a:gd name="T56" fmla="+- 0 8199 6838"/>
                              <a:gd name="T57" fmla="*/ T56 w 1378"/>
                              <a:gd name="T58" fmla="+- 0 3805 3542"/>
                              <a:gd name="T59" fmla="*/ 3805 h 310"/>
                              <a:gd name="T60" fmla="+- 0 8199 6838"/>
                              <a:gd name="T61" fmla="*/ T60 w 1378"/>
                              <a:gd name="T62" fmla="+- 0 3801 3542"/>
                              <a:gd name="T63" fmla="*/ 3801 h 310"/>
                              <a:gd name="T64" fmla="+- 0 8216 6838"/>
                              <a:gd name="T65" fmla="*/ T64 w 1378"/>
                              <a:gd name="T66" fmla="+- 0 3801 3542"/>
                              <a:gd name="T67" fmla="*/ 3801 h 310"/>
                              <a:gd name="T68" fmla="+- 0 8216 6838"/>
                              <a:gd name="T69" fmla="*/ T68 w 1378"/>
                              <a:gd name="T70" fmla="+- 0 3717 3542"/>
                              <a:gd name="T71" fmla="*/ 3717 h 310"/>
                              <a:gd name="T72" fmla="+- 0 8203 6838"/>
                              <a:gd name="T73" fmla="*/ T72 w 1378"/>
                              <a:gd name="T74" fmla="+- 0 3801 3542"/>
                              <a:gd name="T75" fmla="*/ 3801 h 310"/>
                              <a:gd name="T76" fmla="+- 0 8199 6838"/>
                              <a:gd name="T77" fmla="*/ T76 w 1378"/>
                              <a:gd name="T78" fmla="+- 0 3801 3542"/>
                              <a:gd name="T79" fmla="*/ 3801 h 310"/>
                              <a:gd name="T80" fmla="+- 0 8199 6838"/>
                              <a:gd name="T81" fmla="*/ T80 w 1378"/>
                              <a:gd name="T82" fmla="+- 0 3805 3542"/>
                              <a:gd name="T83" fmla="*/ 3805 h 310"/>
                              <a:gd name="T84" fmla="+- 0 8203 6838"/>
                              <a:gd name="T85" fmla="*/ T84 w 1378"/>
                              <a:gd name="T86" fmla="+- 0 3801 3542"/>
                              <a:gd name="T87" fmla="*/ 3801 h 310"/>
                              <a:gd name="T88" fmla="+- 0 8125 6838"/>
                              <a:gd name="T89" fmla="*/ T88 w 1378"/>
                              <a:gd name="T90" fmla="+- 0 3801 3542"/>
                              <a:gd name="T91" fmla="*/ 3801 h 310"/>
                              <a:gd name="T92" fmla="+- 0 8025 6838"/>
                              <a:gd name="T93" fmla="*/ T92 w 1378"/>
                              <a:gd name="T94" fmla="+- 0 3801 3542"/>
                              <a:gd name="T95" fmla="*/ 3801 h 310"/>
                              <a:gd name="T96" fmla="+- 0 8025 6838"/>
                              <a:gd name="T97" fmla="*/ T96 w 1378"/>
                              <a:gd name="T98" fmla="+- 0 3826 3542"/>
                              <a:gd name="T99" fmla="*/ 3826 h 310"/>
                              <a:gd name="T100" fmla="+- 0 8125 6838"/>
                              <a:gd name="T101" fmla="*/ T100 w 1378"/>
                              <a:gd name="T102" fmla="+- 0 3826 3542"/>
                              <a:gd name="T103" fmla="*/ 3826 h 310"/>
                              <a:gd name="T104" fmla="+- 0 8125 6838"/>
                              <a:gd name="T105" fmla="*/ T104 w 1378"/>
                              <a:gd name="T106" fmla="+- 0 3801 3542"/>
                              <a:gd name="T107" fmla="*/ 3801 h 310"/>
                              <a:gd name="T108" fmla="+- 0 7949 6838"/>
                              <a:gd name="T109" fmla="*/ T108 w 1378"/>
                              <a:gd name="T110" fmla="+- 0 3801 3542"/>
                              <a:gd name="T111" fmla="*/ 3801 h 310"/>
                              <a:gd name="T112" fmla="+- 0 7850 6838"/>
                              <a:gd name="T113" fmla="*/ T112 w 1378"/>
                              <a:gd name="T114" fmla="+- 0 3801 3542"/>
                              <a:gd name="T115" fmla="*/ 3801 h 310"/>
                              <a:gd name="T116" fmla="+- 0 7850 6838"/>
                              <a:gd name="T117" fmla="*/ T116 w 1378"/>
                              <a:gd name="T118" fmla="+- 0 3826 3542"/>
                              <a:gd name="T119" fmla="*/ 3826 h 310"/>
                              <a:gd name="T120" fmla="+- 0 7949 6838"/>
                              <a:gd name="T121" fmla="*/ T120 w 1378"/>
                              <a:gd name="T122" fmla="+- 0 3826 3542"/>
                              <a:gd name="T123" fmla="*/ 3826 h 310"/>
                              <a:gd name="T124" fmla="+- 0 7949 6838"/>
                              <a:gd name="T125" fmla="*/ T124 w 1378"/>
                              <a:gd name="T126" fmla="+- 0 3801 3542"/>
                              <a:gd name="T127" fmla="*/ 3801 h 310"/>
                              <a:gd name="T128" fmla="+- 0 7774 6838"/>
                              <a:gd name="T129" fmla="*/ T128 w 1378"/>
                              <a:gd name="T130" fmla="+- 0 3801 3542"/>
                              <a:gd name="T131" fmla="*/ 3801 h 310"/>
                              <a:gd name="T132" fmla="+- 0 7675 6838"/>
                              <a:gd name="T133" fmla="*/ T132 w 1378"/>
                              <a:gd name="T134" fmla="+- 0 3801 3542"/>
                              <a:gd name="T135" fmla="*/ 3801 h 310"/>
                              <a:gd name="T136" fmla="+- 0 7675 6838"/>
                              <a:gd name="T137" fmla="*/ T136 w 1378"/>
                              <a:gd name="T138" fmla="+- 0 3826 3542"/>
                              <a:gd name="T139" fmla="*/ 3826 h 310"/>
                              <a:gd name="T140" fmla="+- 0 7774 6838"/>
                              <a:gd name="T141" fmla="*/ T140 w 1378"/>
                              <a:gd name="T142" fmla="+- 0 3826 3542"/>
                              <a:gd name="T143" fmla="*/ 3826 h 310"/>
                              <a:gd name="T144" fmla="+- 0 7774 6838"/>
                              <a:gd name="T145" fmla="*/ T144 w 1378"/>
                              <a:gd name="T146" fmla="+- 0 3801 3542"/>
                              <a:gd name="T147" fmla="*/ 3801 h 310"/>
                              <a:gd name="T148" fmla="+- 0 7599 6838"/>
                              <a:gd name="T149" fmla="*/ T148 w 1378"/>
                              <a:gd name="T150" fmla="+- 0 3801 3542"/>
                              <a:gd name="T151" fmla="*/ 3801 h 310"/>
                              <a:gd name="T152" fmla="+- 0 7499 6838"/>
                              <a:gd name="T153" fmla="*/ T152 w 1378"/>
                              <a:gd name="T154" fmla="+- 0 3801 3542"/>
                              <a:gd name="T155" fmla="*/ 3801 h 310"/>
                              <a:gd name="T156" fmla="+- 0 7499 6838"/>
                              <a:gd name="T157" fmla="*/ T156 w 1378"/>
                              <a:gd name="T158" fmla="+- 0 3826 3542"/>
                              <a:gd name="T159" fmla="*/ 3826 h 310"/>
                              <a:gd name="T160" fmla="+- 0 7599 6838"/>
                              <a:gd name="T161" fmla="*/ T160 w 1378"/>
                              <a:gd name="T162" fmla="+- 0 3826 3542"/>
                              <a:gd name="T163" fmla="*/ 3826 h 310"/>
                              <a:gd name="T164" fmla="+- 0 7599 6838"/>
                              <a:gd name="T165" fmla="*/ T164 w 1378"/>
                              <a:gd name="T166" fmla="+- 0 3801 3542"/>
                              <a:gd name="T167" fmla="*/ 3801 h 310"/>
                              <a:gd name="T168" fmla="+- 0 7425 6838"/>
                              <a:gd name="T169" fmla="*/ T168 w 1378"/>
                              <a:gd name="T170" fmla="+- 0 3801 3542"/>
                              <a:gd name="T171" fmla="*/ 3801 h 310"/>
                              <a:gd name="T172" fmla="+- 0 7324 6838"/>
                              <a:gd name="T173" fmla="*/ T172 w 1378"/>
                              <a:gd name="T174" fmla="+- 0 3801 3542"/>
                              <a:gd name="T175" fmla="*/ 3801 h 310"/>
                              <a:gd name="T176" fmla="+- 0 7324 6838"/>
                              <a:gd name="T177" fmla="*/ T176 w 1378"/>
                              <a:gd name="T178" fmla="+- 0 3826 3542"/>
                              <a:gd name="T179" fmla="*/ 3826 h 310"/>
                              <a:gd name="T180" fmla="+- 0 7425 6838"/>
                              <a:gd name="T181" fmla="*/ T180 w 1378"/>
                              <a:gd name="T182" fmla="+- 0 3826 3542"/>
                              <a:gd name="T183" fmla="*/ 3826 h 310"/>
                              <a:gd name="T184" fmla="+- 0 7425 6838"/>
                              <a:gd name="T185" fmla="*/ T184 w 1378"/>
                              <a:gd name="T186" fmla="+- 0 3801 3542"/>
                              <a:gd name="T187" fmla="*/ 3801 h 310"/>
                              <a:gd name="T188" fmla="+- 0 7250 6838"/>
                              <a:gd name="T189" fmla="*/ T188 w 1378"/>
                              <a:gd name="T190" fmla="+- 0 3801 3542"/>
                              <a:gd name="T191" fmla="*/ 3801 h 310"/>
                              <a:gd name="T192" fmla="+- 0 7149 6838"/>
                              <a:gd name="T193" fmla="*/ T192 w 1378"/>
                              <a:gd name="T194" fmla="+- 0 3801 3542"/>
                              <a:gd name="T195" fmla="*/ 3801 h 310"/>
                              <a:gd name="T196" fmla="+- 0 7149 6838"/>
                              <a:gd name="T197" fmla="*/ T196 w 1378"/>
                              <a:gd name="T198" fmla="+- 0 3826 3542"/>
                              <a:gd name="T199" fmla="*/ 3826 h 310"/>
                              <a:gd name="T200" fmla="+- 0 7250 6838"/>
                              <a:gd name="T201" fmla="*/ T200 w 1378"/>
                              <a:gd name="T202" fmla="+- 0 3826 3542"/>
                              <a:gd name="T203" fmla="*/ 3826 h 310"/>
                              <a:gd name="T204" fmla="+- 0 7250 6838"/>
                              <a:gd name="T205" fmla="*/ T204 w 1378"/>
                              <a:gd name="T206" fmla="+- 0 3801 3542"/>
                              <a:gd name="T207" fmla="*/ 3801 h 310"/>
                              <a:gd name="T208" fmla="+- 0 7075 6838"/>
                              <a:gd name="T209" fmla="*/ T208 w 1378"/>
                              <a:gd name="T210" fmla="+- 0 3801 3542"/>
                              <a:gd name="T211" fmla="*/ 3801 h 310"/>
                              <a:gd name="T212" fmla="+- 0 6975 6838"/>
                              <a:gd name="T213" fmla="*/ T212 w 1378"/>
                              <a:gd name="T214" fmla="+- 0 3801 3542"/>
                              <a:gd name="T215" fmla="*/ 3801 h 310"/>
                              <a:gd name="T216" fmla="+- 0 6975 6838"/>
                              <a:gd name="T217" fmla="*/ T216 w 1378"/>
                              <a:gd name="T218" fmla="+- 0 3826 3542"/>
                              <a:gd name="T219" fmla="*/ 3826 h 310"/>
                              <a:gd name="T220" fmla="+- 0 7075 6838"/>
                              <a:gd name="T221" fmla="*/ T220 w 1378"/>
                              <a:gd name="T222" fmla="+- 0 3826 3542"/>
                              <a:gd name="T223" fmla="*/ 3826 h 310"/>
                              <a:gd name="T224" fmla="+- 0 7075 6838"/>
                              <a:gd name="T225" fmla="*/ T224 w 1378"/>
                              <a:gd name="T226" fmla="+- 0 3801 3542"/>
                              <a:gd name="T227" fmla="*/ 3801 h 310"/>
                              <a:gd name="T228" fmla="+- 0 6913 6838"/>
                              <a:gd name="T229" fmla="*/ T228 w 1378"/>
                              <a:gd name="T230" fmla="+- 0 3776 3542"/>
                              <a:gd name="T231" fmla="*/ 3776 h 310"/>
                              <a:gd name="T232" fmla="+- 0 6838 6838"/>
                              <a:gd name="T233" fmla="*/ T232 w 1378"/>
                              <a:gd name="T234" fmla="+- 0 3814 3542"/>
                              <a:gd name="T235" fmla="*/ 3814 h 310"/>
                              <a:gd name="T236" fmla="+- 0 6913 6838"/>
                              <a:gd name="T237" fmla="*/ T236 w 1378"/>
                              <a:gd name="T238" fmla="+- 0 3851 3542"/>
                              <a:gd name="T239" fmla="*/ 3851 h 310"/>
                              <a:gd name="T240" fmla="+- 0 6913 6838"/>
                              <a:gd name="T241" fmla="*/ T240 w 1378"/>
                              <a:gd name="T242" fmla="+- 0 3776 3542"/>
                              <a:gd name="T243" fmla="*/ 3776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8" h="310">
                                <a:moveTo>
                                  <a:pt x="1378" y="0"/>
                                </a:moveTo>
                                <a:lnTo>
                                  <a:pt x="1353" y="0"/>
                                </a:lnTo>
                                <a:lnTo>
                                  <a:pt x="1353" y="101"/>
                                </a:lnTo>
                                <a:lnTo>
                                  <a:pt x="1378" y="101"/>
                                </a:lnTo>
                                <a:lnTo>
                                  <a:pt x="1378" y="0"/>
                                </a:lnTo>
                                <a:close/>
                                <a:moveTo>
                                  <a:pt x="1378" y="259"/>
                                </a:moveTo>
                                <a:lnTo>
                                  <a:pt x="1365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84"/>
                                </a:lnTo>
                                <a:lnTo>
                                  <a:pt x="1378" y="284"/>
                                </a:lnTo>
                                <a:lnTo>
                                  <a:pt x="1378" y="259"/>
                                </a:lnTo>
                                <a:close/>
                                <a:moveTo>
                                  <a:pt x="1378" y="175"/>
                                </a:moveTo>
                                <a:lnTo>
                                  <a:pt x="1353" y="175"/>
                                </a:lnTo>
                                <a:lnTo>
                                  <a:pt x="1353" y="272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59"/>
                                </a:lnTo>
                                <a:lnTo>
                                  <a:pt x="1378" y="259"/>
                                </a:lnTo>
                                <a:lnTo>
                                  <a:pt x="1378" y="175"/>
                                </a:lnTo>
                                <a:close/>
                                <a:moveTo>
                                  <a:pt x="1365" y="259"/>
                                </a:moveTo>
                                <a:lnTo>
                                  <a:pt x="1361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5" y="259"/>
                                </a:lnTo>
                                <a:close/>
                                <a:moveTo>
                                  <a:pt x="1287" y="259"/>
                                </a:moveTo>
                                <a:lnTo>
                                  <a:pt x="1187" y="259"/>
                                </a:lnTo>
                                <a:lnTo>
                                  <a:pt x="1187" y="284"/>
                                </a:lnTo>
                                <a:lnTo>
                                  <a:pt x="1287" y="284"/>
                                </a:lnTo>
                                <a:lnTo>
                                  <a:pt x="1287" y="259"/>
                                </a:lnTo>
                                <a:close/>
                                <a:moveTo>
                                  <a:pt x="1111" y="259"/>
                                </a:moveTo>
                                <a:lnTo>
                                  <a:pt x="1012" y="259"/>
                                </a:lnTo>
                                <a:lnTo>
                                  <a:pt x="1012" y="284"/>
                                </a:lnTo>
                                <a:lnTo>
                                  <a:pt x="1111" y="284"/>
                                </a:lnTo>
                                <a:lnTo>
                                  <a:pt x="1111" y="259"/>
                                </a:lnTo>
                                <a:close/>
                                <a:moveTo>
                                  <a:pt x="936" y="259"/>
                                </a:moveTo>
                                <a:lnTo>
                                  <a:pt x="837" y="259"/>
                                </a:lnTo>
                                <a:lnTo>
                                  <a:pt x="837" y="284"/>
                                </a:lnTo>
                                <a:lnTo>
                                  <a:pt x="936" y="284"/>
                                </a:lnTo>
                                <a:lnTo>
                                  <a:pt x="936" y="259"/>
                                </a:lnTo>
                                <a:close/>
                                <a:moveTo>
                                  <a:pt x="761" y="259"/>
                                </a:moveTo>
                                <a:lnTo>
                                  <a:pt x="661" y="259"/>
                                </a:lnTo>
                                <a:lnTo>
                                  <a:pt x="661" y="284"/>
                                </a:lnTo>
                                <a:lnTo>
                                  <a:pt x="761" y="284"/>
                                </a:lnTo>
                                <a:lnTo>
                                  <a:pt x="761" y="259"/>
                                </a:lnTo>
                                <a:close/>
                                <a:moveTo>
                                  <a:pt x="587" y="259"/>
                                </a:moveTo>
                                <a:lnTo>
                                  <a:pt x="486" y="259"/>
                                </a:lnTo>
                                <a:lnTo>
                                  <a:pt x="486" y="284"/>
                                </a:lnTo>
                                <a:lnTo>
                                  <a:pt x="587" y="284"/>
                                </a:lnTo>
                                <a:lnTo>
                                  <a:pt x="587" y="259"/>
                                </a:lnTo>
                                <a:close/>
                                <a:moveTo>
                                  <a:pt x="412" y="259"/>
                                </a:moveTo>
                                <a:lnTo>
                                  <a:pt x="311" y="259"/>
                                </a:lnTo>
                                <a:lnTo>
                                  <a:pt x="311" y="284"/>
                                </a:lnTo>
                                <a:lnTo>
                                  <a:pt x="412" y="284"/>
                                </a:lnTo>
                                <a:lnTo>
                                  <a:pt x="412" y="259"/>
                                </a:lnTo>
                                <a:close/>
                                <a:moveTo>
                                  <a:pt x="237" y="259"/>
                                </a:moveTo>
                                <a:lnTo>
                                  <a:pt x="137" y="259"/>
                                </a:lnTo>
                                <a:lnTo>
                                  <a:pt x="137" y="284"/>
                                </a:lnTo>
                                <a:lnTo>
                                  <a:pt x="237" y="284"/>
                                </a:lnTo>
                                <a:lnTo>
                                  <a:pt x="237" y="259"/>
                                </a:lnTo>
                                <a:close/>
                                <a:moveTo>
                                  <a:pt x="75" y="234"/>
                                </a:moveTo>
                                <a:lnTo>
                                  <a:pt x="0" y="272"/>
                                </a:lnTo>
                                <a:lnTo>
                                  <a:pt x="75" y="309"/>
                                </a:lnTo>
                                <a:lnTo>
                                  <a:pt x="75" y="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728"/>
                            <a:ext cx="1834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480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35"/>
                        <wps:cNvSpPr>
                          <a:spLocks/>
                        </wps:cNvSpPr>
                        <wps:spPr bwMode="auto">
                          <a:xfrm>
                            <a:off x="3475" y="3537"/>
                            <a:ext cx="1034" cy="585"/>
                          </a:xfrm>
                          <a:custGeom>
                            <a:avLst/>
                            <a:gdLst>
                              <a:gd name="T0" fmla="+- 0 4509 3476"/>
                              <a:gd name="T1" fmla="*/ T0 w 1034"/>
                              <a:gd name="T2" fmla="+- 0 3537 3537"/>
                              <a:gd name="T3" fmla="*/ 3537 h 585"/>
                              <a:gd name="T4" fmla="+- 0 3476 3476"/>
                              <a:gd name="T5" fmla="*/ T4 w 1034"/>
                              <a:gd name="T6" fmla="+- 0 3537 3537"/>
                              <a:gd name="T7" fmla="*/ 3537 h 585"/>
                              <a:gd name="T8" fmla="+- 0 3476 3476"/>
                              <a:gd name="T9" fmla="*/ T8 w 1034"/>
                              <a:gd name="T10" fmla="+- 0 4121 3537"/>
                              <a:gd name="T11" fmla="*/ 4121 h 585"/>
                              <a:gd name="T12" fmla="+- 0 4509 3476"/>
                              <a:gd name="T13" fmla="*/ T12 w 1034"/>
                              <a:gd name="T14" fmla="+- 0 4121 3537"/>
                              <a:gd name="T15" fmla="*/ 4121 h 585"/>
                              <a:gd name="T16" fmla="+- 0 4509 3476"/>
                              <a:gd name="T17" fmla="*/ T16 w 1034"/>
                              <a:gd name="T18" fmla="+- 0 4117 3537"/>
                              <a:gd name="T19" fmla="*/ 4117 h 585"/>
                              <a:gd name="T20" fmla="+- 0 3487 3476"/>
                              <a:gd name="T21" fmla="*/ T20 w 1034"/>
                              <a:gd name="T22" fmla="+- 0 4117 3537"/>
                              <a:gd name="T23" fmla="*/ 4117 h 585"/>
                              <a:gd name="T24" fmla="+- 0 3481 3476"/>
                              <a:gd name="T25" fmla="*/ T24 w 1034"/>
                              <a:gd name="T26" fmla="+- 0 4112 3537"/>
                              <a:gd name="T27" fmla="*/ 4112 h 585"/>
                              <a:gd name="T28" fmla="+- 0 3487 3476"/>
                              <a:gd name="T29" fmla="*/ T28 w 1034"/>
                              <a:gd name="T30" fmla="+- 0 4112 3537"/>
                              <a:gd name="T31" fmla="*/ 4112 h 585"/>
                              <a:gd name="T32" fmla="+- 0 3487 3476"/>
                              <a:gd name="T33" fmla="*/ T32 w 1034"/>
                              <a:gd name="T34" fmla="+- 0 3547 3537"/>
                              <a:gd name="T35" fmla="*/ 3547 h 585"/>
                              <a:gd name="T36" fmla="+- 0 3481 3476"/>
                              <a:gd name="T37" fmla="*/ T36 w 1034"/>
                              <a:gd name="T38" fmla="+- 0 3547 3537"/>
                              <a:gd name="T39" fmla="*/ 3547 h 585"/>
                              <a:gd name="T40" fmla="+- 0 3487 3476"/>
                              <a:gd name="T41" fmla="*/ T40 w 1034"/>
                              <a:gd name="T42" fmla="+- 0 3542 3537"/>
                              <a:gd name="T43" fmla="*/ 3542 h 585"/>
                              <a:gd name="T44" fmla="+- 0 4509 3476"/>
                              <a:gd name="T45" fmla="*/ T44 w 1034"/>
                              <a:gd name="T46" fmla="+- 0 3542 3537"/>
                              <a:gd name="T47" fmla="*/ 3542 h 585"/>
                              <a:gd name="T48" fmla="+- 0 4509 3476"/>
                              <a:gd name="T49" fmla="*/ T48 w 1034"/>
                              <a:gd name="T50" fmla="+- 0 3537 3537"/>
                              <a:gd name="T51" fmla="*/ 3537 h 585"/>
                              <a:gd name="T52" fmla="+- 0 3487 3476"/>
                              <a:gd name="T53" fmla="*/ T52 w 1034"/>
                              <a:gd name="T54" fmla="+- 0 4112 3537"/>
                              <a:gd name="T55" fmla="*/ 4112 h 585"/>
                              <a:gd name="T56" fmla="+- 0 3481 3476"/>
                              <a:gd name="T57" fmla="*/ T56 w 1034"/>
                              <a:gd name="T58" fmla="+- 0 4112 3537"/>
                              <a:gd name="T59" fmla="*/ 4112 h 585"/>
                              <a:gd name="T60" fmla="+- 0 3487 3476"/>
                              <a:gd name="T61" fmla="*/ T60 w 1034"/>
                              <a:gd name="T62" fmla="+- 0 4117 3537"/>
                              <a:gd name="T63" fmla="*/ 4117 h 585"/>
                              <a:gd name="T64" fmla="+- 0 3487 3476"/>
                              <a:gd name="T65" fmla="*/ T64 w 1034"/>
                              <a:gd name="T66" fmla="+- 0 4112 3537"/>
                              <a:gd name="T67" fmla="*/ 4112 h 585"/>
                              <a:gd name="T68" fmla="+- 0 4499 3476"/>
                              <a:gd name="T69" fmla="*/ T68 w 1034"/>
                              <a:gd name="T70" fmla="+- 0 4112 3537"/>
                              <a:gd name="T71" fmla="*/ 4112 h 585"/>
                              <a:gd name="T72" fmla="+- 0 3487 3476"/>
                              <a:gd name="T73" fmla="*/ T72 w 1034"/>
                              <a:gd name="T74" fmla="+- 0 4112 3537"/>
                              <a:gd name="T75" fmla="*/ 4112 h 585"/>
                              <a:gd name="T76" fmla="+- 0 3487 3476"/>
                              <a:gd name="T77" fmla="*/ T76 w 1034"/>
                              <a:gd name="T78" fmla="+- 0 4117 3537"/>
                              <a:gd name="T79" fmla="*/ 4117 h 585"/>
                              <a:gd name="T80" fmla="+- 0 4499 3476"/>
                              <a:gd name="T81" fmla="*/ T80 w 1034"/>
                              <a:gd name="T82" fmla="+- 0 4117 3537"/>
                              <a:gd name="T83" fmla="*/ 4117 h 585"/>
                              <a:gd name="T84" fmla="+- 0 4499 3476"/>
                              <a:gd name="T85" fmla="*/ T84 w 1034"/>
                              <a:gd name="T86" fmla="+- 0 4112 3537"/>
                              <a:gd name="T87" fmla="*/ 4112 h 585"/>
                              <a:gd name="T88" fmla="+- 0 4499 3476"/>
                              <a:gd name="T89" fmla="*/ T88 w 1034"/>
                              <a:gd name="T90" fmla="+- 0 3542 3537"/>
                              <a:gd name="T91" fmla="*/ 3542 h 585"/>
                              <a:gd name="T92" fmla="+- 0 4499 3476"/>
                              <a:gd name="T93" fmla="*/ T92 w 1034"/>
                              <a:gd name="T94" fmla="+- 0 4117 3537"/>
                              <a:gd name="T95" fmla="*/ 4117 h 585"/>
                              <a:gd name="T96" fmla="+- 0 4504 3476"/>
                              <a:gd name="T97" fmla="*/ T96 w 1034"/>
                              <a:gd name="T98" fmla="+- 0 4112 3537"/>
                              <a:gd name="T99" fmla="*/ 4112 h 585"/>
                              <a:gd name="T100" fmla="+- 0 4509 3476"/>
                              <a:gd name="T101" fmla="*/ T100 w 1034"/>
                              <a:gd name="T102" fmla="+- 0 4112 3537"/>
                              <a:gd name="T103" fmla="*/ 4112 h 585"/>
                              <a:gd name="T104" fmla="+- 0 4509 3476"/>
                              <a:gd name="T105" fmla="*/ T104 w 1034"/>
                              <a:gd name="T106" fmla="+- 0 3547 3537"/>
                              <a:gd name="T107" fmla="*/ 3547 h 585"/>
                              <a:gd name="T108" fmla="+- 0 4504 3476"/>
                              <a:gd name="T109" fmla="*/ T108 w 1034"/>
                              <a:gd name="T110" fmla="+- 0 3547 3537"/>
                              <a:gd name="T111" fmla="*/ 3547 h 585"/>
                              <a:gd name="T112" fmla="+- 0 4499 3476"/>
                              <a:gd name="T113" fmla="*/ T112 w 1034"/>
                              <a:gd name="T114" fmla="+- 0 3542 3537"/>
                              <a:gd name="T115" fmla="*/ 3542 h 585"/>
                              <a:gd name="T116" fmla="+- 0 4509 3476"/>
                              <a:gd name="T117" fmla="*/ T116 w 1034"/>
                              <a:gd name="T118" fmla="+- 0 4112 3537"/>
                              <a:gd name="T119" fmla="*/ 4112 h 585"/>
                              <a:gd name="T120" fmla="+- 0 4504 3476"/>
                              <a:gd name="T121" fmla="*/ T120 w 1034"/>
                              <a:gd name="T122" fmla="+- 0 4112 3537"/>
                              <a:gd name="T123" fmla="*/ 4112 h 585"/>
                              <a:gd name="T124" fmla="+- 0 4499 3476"/>
                              <a:gd name="T125" fmla="*/ T124 w 1034"/>
                              <a:gd name="T126" fmla="+- 0 4117 3537"/>
                              <a:gd name="T127" fmla="*/ 4117 h 585"/>
                              <a:gd name="T128" fmla="+- 0 4509 3476"/>
                              <a:gd name="T129" fmla="*/ T128 w 1034"/>
                              <a:gd name="T130" fmla="+- 0 4117 3537"/>
                              <a:gd name="T131" fmla="*/ 4117 h 585"/>
                              <a:gd name="T132" fmla="+- 0 4509 3476"/>
                              <a:gd name="T133" fmla="*/ T132 w 1034"/>
                              <a:gd name="T134" fmla="+- 0 4112 3537"/>
                              <a:gd name="T135" fmla="*/ 4112 h 585"/>
                              <a:gd name="T136" fmla="+- 0 3487 3476"/>
                              <a:gd name="T137" fmla="*/ T136 w 1034"/>
                              <a:gd name="T138" fmla="+- 0 3542 3537"/>
                              <a:gd name="T139" fmla="*/ 3542 h 585"/>
                              <a:gd name="T140" fmla="+- 0 3481 3476"/>
                              <a:gd name="T141" fmla="*/ T140 w 1034"/>
                              <a:gd name="T142" fmla="+- 0 3547 3537"/>
                              <a:gd name="T143" fmla="*/ 3547 h 585"/>
                              <a:gd name="T144" fmla="+- 0 3487 3476"/>
                              <a:gd name="T145" fmla="*/ T144 w 1034"/>
                              <a:gd name="T146" fmla="+- 0 3547 3537"/>
                              <a:gd name="T147" fmla="*/ 3547 h 585"/>
                              <a:gd name="T148" fmla="+- 0 3487 3476"/>
                              <a:gd name="T149" fmla="*/ T148 w 1034"/>
                              <a:gd name="T150" fmla="+- 0 3542 3537"/>
                              <a:gd name="T151" fmla="*/ 3542 h 585"/>
                              <a:gd name="T152" fmla="+- 0 4499 3476"/>
                              <a:gd name="T153" fmla="*/ T152 w 1034"/>
                              <a:gd name="T154" fmla="+- 0 3542 3537"/>
                              <a:gd name="T155" fmla="*/ 3542 h 585"/>
                              <a:gd name="T156" fmla="+- 0 3487 3476"/>
                              <a:gd name="T157" fmla="*/ T156 w 1034"/>
                              <a:gd name="T158" fmla="+- 0 3542 3537"/>
                              <a:gd name="T159" fmla="*/ 3542 h 585"/>
                              <a:gd name="T160" fmla="+- 0 3487 3476"/>
                              <a:gd name="T161" fmla="*/ T160 w 1034"/>
                              <a:gd name="T162" fmla="+- 0 3547 3537"/>
                              <a:gd name="T163" fmla="*/ 3547 h 585"/>
                              <a:gd name="T164" fmla="+- 0 4499 3476"/>
                              <a:gd name="T165" fmla="*/ T164 w 1034"/>
                              <a:gd name="T166" fmla="+- 0 3547 3537"/>
                              <a:gd name="T167" fmla="*/ 3547 h 585"/>
                              <a:gd name="T168" fmla="+- 0 4499 3476"/>
                              <a:gd name="T169" fmla="*/ T168 w 1034"/>
                              <a:gd name="T170" fmla="+- 0 3542 3537"/>
                              <a:gd name="T171" fmla="*/ 3542 h 585"/>
                              <a:gd name="T172" fmla="+- 0 4509 3476"/>
                              <a:gd name="T173" fmla="*/ T172 w 1034"/>
                              <a:gd name="T174" fmla="+- 0 3542 3537"/>
                              <a:gd name="T175" fmla="*/ 3542 h 585"/>
                              <a:gd name="T176" fmla="+- 0 4499 3476"/>
                              <a:gd name="T177" fmla="*/ T176 w 1034"/>
                              <a:gd name="T178" fmla="+- 0 3542 3537"/>
                              <a:gd name="T179" fmla="*/ 3542 h 585"/>
                              <a:gd name="T180" fmla="+- 0 4504 3476"/>
                              <a:gd name="T181" fmla="*/ T180 w 1034"/>
                              <a:gd name="T182" fmla="+- 0 3547 3537"/>
                              <a:gd name="T183" fmla="*/ 3547 h 585"/>
                              <a:gd name="T184" fmla="+- 0 4509 3476"/>
                              <a:gd name="T185" fmla="*/ T184 w 1034"/>
                              <a:gd name="T186" fmla="+- 0 3547 3537"/>
                              <a:gd name="T187" fmla="*/ 3547 h 585"/>
                              <a:gd name="T188" fmla="+- 0 4509 3476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11" y="580"/>
                                </a:lnTo>
                                <a:lnTo>
                                  <a:pt x="5" y="575"/>
                                </a:lnTo>
                                <a:lnTo>
                                  <a:pt x="11" y="575"/>
                                </a:lnTo>
                                <a:lnTo>
                                  <a:pt x="11" y="10"/>
                                </a:lnTo>
                                <a:lnTo>
                                  <a:pt x="5" y="10"/>
                                </a:lnTo>
                                <a:lnTo>
                                  <a:pt x="11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1" y="580"/>
                                </a:lnTo>
                                <a:lnTo>
                                  <a:pt x="11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1" y="575"/>
                                </a:lnTo>
                                <a:lnTo>
                                  <a:pt x="11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11" y="5"/>
                                </a:moveTo>
                                <a:lnTo>
                                  <a:pt x="5" y="10"/>
                                </a:lnTo>
                                <a:lnTo>
                                  <a:pt x="11" y="10"/>
                                </a:lnTo>
                                <a:lnTo>
                                  <a:pt x="11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1" y="5"/>
                                </a:lnTo>
                                <a:lnTo>
                                  <a:pt x="11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619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37"/>
                        <wps:cNvSpPr>
                          <a:spLocks/>
                        </wps:cNvSpPr>
                        <wps:spPr bwMode="auto">
                          <a:xfrm>
                            <a:off x="4614" y="3537"/>
                            <a:ext cx="1034" cy="585"/>
                          </a:xfrm>
                          <a:custGeom>
                            <a:avLst/>
                            <a:gdLst>
                              <a:gd name="T0" fmla="+- 0 5648 4615"/>
                              <a:gd name="T1" fmla="*/ T0 w 1034"/>
                              <a:gd name="T2" fmla="+- 0 3537 3537"/>
                              <a:gd name="T3" fmla="*/ 3537 h 585"/>
                              <a:gd name="T4" fmla="+- 0 4615 4615"/>
                              <a:gd name="T5" fmla="*/ T4 w 1034"/>
                              <a:gd name="T6" fmla="+- 0 3537 3537"/>
                              <a:gd name="T7" fmla="*/ 3537 h 585"/>
                              <a:gd name="T8" fmla="+- 0 4615 4615"/>
                              <a:gd name="T9" fmla="*/ T8 w 1034"/>
                              <a:gd name="T10" fmla="+- 0 4121 3537"/>
                              <a:gd name="T11" fmla="*/ 4121 h 585"/>
                              <a:gd name="T12" fmla="+- 0 5648 4615"/>
                              <a:gd name="T13" fmla="*/ T12 w 1034"/>
                              <a:gd name="T14" fmla="+- 0 4121 3537"/>
                              <a:gd name="T15" fmla="*/ 4121 h 585"/>
                              <a:gd name="T16" fmla="+- 0 5648 4615"/>
                              <a:gd name="T17" fmla="*/ T16 w 1034"/>
                              <a:gd name="T18" fmla="+- 0 4117 3537"/>
                              <a:gd name="T19" fmla="*/ 4117 h 585"/>
                              <a:gd name="T20" fmla="+- 0 4624 4615"/>
                              <a:gd name="T21" fmla="*/ T20 w 1034"/>
                              <a:gd name="T22" fmla="+- 0 4117 3537"/>
                              <a:gd name="T23" fmla="*/ 4117 h 585"/>
                              <a:gd name="T24" fmla="+- 0 4619 4615"/>
                              <a:gd name="T25" fmla="*/ T24 w 1034"/>
                              <a:gd name="T26" fmla="+- 0 4112 3537"/>
                              <a:gd name="T27" fmla="*/ 4112 h 585"/>
                              <a:gd name="T28" fmla="+- 0 4624 4615"/>
                              <a:gd name="T29" fmla="*/ T28 w 1034"/>
                              <a:gd name="T30" fmla="+- 0 4112 3537"/>
                              <a:gd name="T31" fmla="*/ 4112 h 585"/>
                              <a:gd name="T32" fmla="+- 0 4624 4615"/>
                              <a:gd name="T33" fmla="*/ T32 w 1034"/>
                              <a:gd name="T34" fmla="+- 0 3547 3537"/>
                              <a:gd name="T35" fmla="*/ 3547 h 585"/>
                              <a:gd name="T36" fmla="+- 0 4619 4615"/>
                              <a:gd name="T37" fmla="*/ T36 w 1034"/>
                              <a:gd name="T38" fmla="+- 0 3547 3537"/>
                              <a:gd name="T39" fmla="*/ 3547 h 585"/>
                              <a:gd name="T40" fmla="+- 0 4624 4615"/>
                              <a:gd name="T41" fmla="*/ T40 w 1034"/>
                              <a:gd name="T42" fmla="+- 0 3542 3537"/>
                              <a:gd name="T43" fmla="*/ 3542 h 585"/>
                              <a:gd name="T44" fmla="+- 0 5648 4615"/>
                              <a:gd name="T45" fmla="*/ T44 w 1034"/>
                              <a:gd name="T46" fmla="+- 0 3542 3537"/>
                              <a:gd name="T47" fmla="*/ 3542 h 585"/>
                              <a:gd name="T48" fmla="+- 0 5648 4615"/>
                              <a:gd name="T49" fmla="*/ T48 w 1034"/>
                              <a:gd name="T50" fmla="+- 0 3537 3537"/>
                              <a:gd name="T51" fmla="*/ 3537 h 585"/>
                              <a:gd name="T52" fmla="+- 0 4624 4615"/>
                              <a:gd name="T53" fmla="*/ T52 w 1034"/>
                              <a:gd name="T54" fmla="+- 0 4112 3537"/>
                              <a:gd name="T55" fmla="*/ 4112 h 585"/>
                              <a:gd name="T56" fmla="+- 0 4619 4615"/>
                              <a:gd name="T57" fmla="*/ T56 w 1034"/>
                              <a:gd name="T58" fmla="+- 0 4112 3537"/>
                              <a:gd name="T59" fmla="*/ 4112 h 585"/>
                              <a:gd name="T60" fmla="+- 0 4624 4615"/>
                              <a:gd name="T61" fmla="*/ T60 w 1034"/>
                              <a:gd name="T62" fmla="+- 0 4117 3537"/>
                              <a:gd name="T63" fmla="*/ 4117 h 585"/>
                              <a:gd name="T64" fmla="+- 0 4624 4615"/>
                              <a:gd name="T65" fmla="*/ T64 w 1034"/>
                              <a:gd name="T66" fmla="+- 0 4112 3537"/>
                              <a:gd name="T67" fmla="*/ 4112 h 585"/>
                              <a:gd name="T68" fmla="+- 0 5638 4615"/>
                              <a:gd name="T69" fmla="*/ T68 w 1034"/>
                              <a:gd name="T70" fmla="+- 0 4112 3537"/>
                              <a:gd name="T71" fmla="*/ 4112 h 585"/>
                              <a:gd name="T72" fmla="+- 0 4624 4615"/>
                              <a:gd name="T73" fmla="*/ T72 w 1034"/>
                              <a:gd name="T74" fmla="+- 0 4112 3537"/>
                              <a:gd name="T75" fmla="*/ 4112 h 585"/>
                              <a:gd name="T76" fmla="+- 0 4624 4615"/>
                              <a:gd name="T77" fmla="*/ T76 w 1034"/>
                              <a:gd name="T78" fmla="+- 0 4117 3537"/>
                              <a:gd name="T79" fmla="*/ 4117 h 585"/>
                              <a:gd name="T80" fmla="+- 0 5638 4615"/>
                              <a:gd name="T81" fmla="*/ T80 w 1034"/>
                              <a:gd name="T82" fmla="+- 0 4117 3537"/>
                              <a:gd name="T83" fmla="*/ 4117 h 585"/>
                              <a:gd name="T84" fmla="+- 0 5638 4615"/>
                              <a:gd name="T85" fmla="*/ T84 w 1034"/>
                              <a:gd name="T86" fmla="+- 0 4112 3537"/>
                              <a:gd name="T87" fmla="*/ 4112 h 585"/>
                              <a:gd name="T88" fmla="+- 0 5638 4615"/>
                              <a:gd name="T89" fmla="*/ T88 w 1034"/>
                              <a:gd name="T90" fmla="+- 0 3542 3537"/>
                              <a:gd name="T91" fmla="*/ 3542 h 585"/>
                              <a:gd name="T92" fmla="+- 0 5638 4615"/>
                              <a:gd name="T93" fmla="*/ T92 w 1034"/>
                              <a:gd name="T94" fmla="+- 0 4117 3537"/>
                              <a:gd name="T95" fmla="*/ 4117 h 585"/>
                              <a:gd name="T96" fmla="+- 0 5643 4615"/>
                              <a:gd name="T97" fmla="*/ T96 w 1034"/>
                              <a:gd name="T98" fmla="+- 0 4112 3537"/>
                              <a:gd name="T99" fmla="*/ 4112 h 585"/>
                              <a:gd name="T100" fmla="+- 0 5648 4615"/>
                              <a:gd name="T101" fmla="*/ T100 w 1034"/>
                              <a:gd name="T102" fmla="+- 0 4112 3537"/>
                              <a:gd name="T103" fmla="*/ 4112 h 585"/>
                              <a:gd name="T104" fmla="+- 0 5648 4615"/>
                              <a:gd name="T105" fmla="*/ T104 w 1034"/>
                              <a:gd name="T106" fmla="+- 0 3547 3537"/>
                              <a:gd name="T107" fmla="*/ 3547 h 585"/>
                              <a:gd name="T108" fmla="+- 0 5643 4615"/>
                              <a:gd name="T109" fmla="*/ T108 w 1034"/>
                              <a:gd name="T110" fmla="+- 0 3547 3537"/>
                              <a:gd name="T111" fmla="*/ 3547 h 585"/>
                              <a:gd name="T112" fmla="+- 0 5638 4615"/>
                              <a:gd name="T113" fmla="*/ T112 w 1034"/>
                              <a:gd name="T114" fmla="+- 0 3542 3537"/>
                              <a:gd name="T115" fmla="*/ 3542 h 585"/>
                              <a:gd name="T116" fmla="+- 0 5648 4615"/>
                              <a:gd name="T117" fmla="*/ T116 w 1034"/>
                              <a:gd name="T118" fmla="+- 0 4112 3537"/>
                              <a:gd name="T119" fmla="*/ 4112 h 585"/>
                              <a:gd name="T120" fmla="+- 0 5643 4615"/>
                              <a:gd name="T121" fmla="*/ T120 w 1034"/>
                              <a:gd name="T122" fmla="+- 0 4112 3537"/>
                              <a:gd name="T123" fmla="*/ 4112 h 585"/>
                              <a:gd name="T124" fmla="+- 0 5638 4615"/>
                              <a:gd name="T125" fmla="*/ T124 w 1034"/>
                              <a:gd name="T126" fmla="+- 0 4117 3537"/>
                              <a:gd name="T127" fmla="*/ 4117 h 585"/>
                              <a:gd name="T128" fmla="+- 0 5648 4615"/>
                              <a:gd name="T129" fmla="*/ T128 w 1034"/>
                              <a:gd name="T130" fmla="+- 0 4117 3537"/>
                              <a:gd name="T131" fmla="*/ 4117 h 585"/>
                              <a:gd name="T132" fmla="+- 0 5648 4615"/>
                              <a:gd name="T133" fmla="*/ T132 w 1034"/>
                              <a:gd name="T134" fmla="+- 0 4112 3537"/>
                              <a:gd name="T135" fmla="*/ 4112 h 585"/>
                              <a:gd name="T136" fmla="+- 0 4624 4615"/>
                              <a:gd name="T137" fmla="*/ T136 w 1034"/>
                              <a:gd name="T138" fmla="+- 0 3542 3537"/>
                              <a:gd name="T139" fmla="*/ 3542 h 585"/>
                              <a:gd name="T140" fmla="+- 0 4619 4615"/>
                              <a:gd name="T141" fmla="*/ T140 w 1034"/>
                              <a:gd name="T142" fmla="+- 0 3547 3537"/>
                              <a:gd name="T143" fmla="*/ 3547 h 585"/>
                              <a:gd name="T144" fmla="+- 0 4624 4615"/>
                              <a:gd name="T145" fmla="*/ T144 w 1034"/>
                              <a:gd name="T146" fmla="+- 0 3547 3537"/>
                              <a:gd name="T147" fmla="*/ 3547 h 585"/>
                              <a:gd name="T148" fmla="+- 0 4624 4615"/>
                              <a:gd name="T149" fmla="*/ T148 w 1034"/>
                              <a:gd name="T150" fmla="+- 0 3542 3537"/>
                              <a:gd name="T151" fmla="*/ 3542 h 585"/>
                              <a:gd name="T152" fmla="+- 0 5638 4615"/>
                              <a:gd name="T153" fmla="*/ T152 w 1034"/>
                              <a:gd name="T154" fmla="+- 0 3542 3537"/>
                              <a:gd name="T155" fmla="*/ 3542 h 585"/>
                              <a:gd name="T156" fmla="+- 0 4624 4615"/>
                              <a:gd name="T157" fmla="*/ T156 w 1034"/>
                              <a:gd name="T158" fmla="+- 0 3542 3537"/>
                              <a:gd name="T159" fmla="*/ 3542 h 585"/>
                              <a:gd name="T160" fmla="+- 0 4624 4615"/>
                              <a:gd name="T161" fmla="*/ T160 w 1034"/>
                              <a:gd name="T162" fmla="+- 0 3547 3537"/>
                              <a:gd name="T163" fmla="*/ 3547 h 585"/>
                              <a:gd name="T164" fmla="+- 0 5638 4615"/>
                              <a:gd name="T165" fmla="*/ T164 w 1034"/>
                              <a:gd name="T166" fmla="+- 0 3547 3537"/>
                              <a:gd name="T167" fmla="*/ 3547 h 585"/>
                              <a:gd name="T168" fmla="+- 0 5638 4615"/>
                              <a:gd name="T169" fmla="*/ T168 w 1034"/>
                              <a:gd name="T170" fmla="+- 0 3542 3537"/>
                              <a:gd name="T171" fmla="*/ 3542 h 585"/>
                              <a:gd name="T172" fmla="+- 0 5648 4615"/>
                              <a:gd name="T173" fmla="*/ T172 w 1034"/>
                              <a:gd name="T174" fmla="+- 0 3542 3537"/>
                              <a:gd name="T175" fmla="*/ 3542 h 585"/>
                              <a:gd name="T176" fmla="+- 0 5638 4615"/>
                              <a:gd name="T177" fmla="*/ T176 w 1034"/>
                              <a:gd name="T178" fmla="+- 0 3542 3537"/>
                              <a:gd name="T179" fmla="*/ 3542 h 585"/>
                              <a:gd name="T180" fmla="+- 0 5643 4615"/>
                              <a:gd name="T181" fmla="*/ T180 w 1034"/>
                              <a:gd name="T182" fmla="+- 0 3547 3537"/>
                              <a:gd name="T183" fmla="*/ 3547 h 585"/>
                              <a:gd name="T184" fmla="+- 0 5648 4615"/>
                              <a:gd name="T185" fmla="*/ T184 w 1034"/>
                              <a:gd name="T186" fmla="+- 0 3547 3537"/>
                              <a:gd name="T187" fmla="*/ 3547 h 585"/>
                              <a:gd name="T188" fmla="+- 0 5648 4615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9" y="580"/>
                                </a:lnTo>
                                <a:lnTo>
                                  <a:pt x="4" y="575"/>
                                </a:lnTo>
                                <a:lnTo>
                                  <a:pt x="9" y="575"/>
                                </a:lnTo>
                                <a:lnTo>
                                  <a:pt x="9" y="10"/>
                                </a:lnTo>
                                <a:lnTo>
                                  <a:pt x="4" y="10"/>
                                </a:lnTo>
                                <a:lnTo>
                                  <a:pt x="9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9" y="575"/>
                                </a:moveTo>
                                <a:lnTo>
                                  <a:pt x="4" y="575"/>
                                </a:lnTo>
                                <a:lnTo>
                                  <a:pt x="9" y="580"/>
                                </a:lnTo>
                                <a:lnTo>
                                  <a:pt x="9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9" y="575"/>
                                </a:lnTo>
                                <a:lnTo>
                                  <a:pt x="9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9" y="5"/>
                                </a:moveTo>
                                <a:lnTo>
                                  <a:pt x="4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9" y="5"/>
                                </a:lnTo>
                                <a:lnTo>
                                  <a:pt x="9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5758" y="3541"/>
                            <a:ext cx="1023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39"/>
                        <wps:cNvSpPr>
                          <a:spLocks/>
                        </wps:cNvSpPr>
                        <wps:spPr bwMode="auto">
                          <a:xfrm>
                            <a:off x="5753" y="3537"/>
                            <a:ext cx="1034" cy="585"/>
                          </a:xfrm>
                          <a:custGeom>
                            <a:avLst/>
                            <a:gdLst>
                              <a:gd name="T0" fmla="+- 0 6787 5753"/>
                              <a:gd name="T1" fmla="*/ T0 w 1034"/>
                              <a:gd name="T2" fmla="+- 0 3537 3537"/>
                              <a:gd name="T3" fmla="*/ 3537 h 585"/>
                              <a:gd name="T4" fmla="+- 0 5753 5753"/>
                              <a:gd name="T5" fmla="*/ T4 w 1034"/>
                              <a:gd name="T6" fmla="+- 0 3537 3537"/>
                              <a:gd name="T7" fmla="*/ 3537 h 585"/>
                              <a:gd name="T8" fmla="+- 0 5753 5753"/>
                              <a:gd name="T9" fmla="*/ T8 w 1034"/>
                              <a:gd name="T10" fmla="+- 0 4121 3537"/>
                              <a:gd name="T11" fmla="*/ 4121 h 585"/>
                              <a:gd name="T12" fmla="+- 0 6787 5753"/>
                              <a:gd name="T13" fmla="*/ T12 w 1034"/>
                              <a:gd name="T14" fmla="+- 0 4121 3537"/>
                              <a:gd name="T15" fmla="*/ 4121 h 585"/>
                              <a:gd name="T16" fmla="+- 0 6787 5753"/>
                              <a:gd name="T17" fmla="*/ T16 w 1034"/>
                              <a:gd name="T18" fmla="+- 0 4117 3537"/>
                              <a:gd name="T19" fmla="*/ 4117 h 585"/>
                              <a:gd name="T20" fmla="+- 0 5763 5753"/>
                              <a:gd name="T21" fmla="*/ T20 w 1034"/>
                              <a:gd name="T22" fmla="+- 0 4117 3537"/>
                              <a:gd name="T23" fmla="*/ 4117 h 585"/>
                              <a:gd name="T24" fmla="+- 0 5758 5753"/>
                              <a:gd name="T25" fmla="*/ T24 w 1034"/>
                              <a:gd name="T26" fmla="+- 0 4112 3537"/>
                              <a:gd name="T27" fmla="*/ 4112 h 585"/>
                              <a:gd name="T28" fmla="+- 0 5763 5753"/>
                              <a:gd name="T29" fmla="*/ T28 w 1034"/>
                              <a:gd name="T30" fmla="+- 0 4112 3537"/>
                              <a:gd name="T31" fmla="*/ 4112 h 585"/>
                              <a:gd name="T32" fmla="+- 0 5763 5753"/>
                              <a:gd name="T33" fmla="*/ T32 w 1034"/>
                              <a:gd name="T34" fmla="+- 0 3547 3537"/>
                              <a:gd name="T35" fmla="*/ 3547 h 585"/>
                              <a:gd name="T36" fmla="+- 0 5758 5753"/>
                              <a:gd name="T37" fmla="*/ T36 w 1034"/>
                              <a:gd name="T38" fmla="+- 0 3547 3537"/>
                              <a:gd name="T39" fmla="*/ 3547 h 585"/>
                              <a:gd name="T40" fmla="+- 0 5763 5753"/>
                              <a:gd name="T41" fmla="*/ T40 w 1034"/>
                              <a:gd name="T42" fmla="+- 0 3542 3537"/>
                              <a:gd name="T43" fmla="*/ 3542 h 585"/>
                              <a:gd name="T44" fmla="+- 0 6787 5753"/>
                              <a:gd name="T45" fmla="*/ T44 w 1034"/>
                              <a:gd name="T46" fmla="+- 0 3542 3537"/>
                              <a:gd name="T47" fmla="*/ 3542 h 585"/>
                              <a:gd name="T48" fmla="+- 0 6787 5753"/>
                              <a:gd name="T49" fmla="*/ T48 w 1034"/>
                              <a:gd name="T50" fmla="+- 0 3537 3537"/>
                              <a:gd name="T51" fmla="*/ 3537 h 585"/>
                              <a:gd name="T52" fmla="+- 0 5763 5753"/>
                              <a:gd name="T53" fmla="*/ T52 w 1034"/>
                              <a:gd name="T54" fmla="+- 0 4112 3537"/>
                              <a:gd name="T55" fmla="*/ 4112 h 585"/>
                              <a:gd name="T56" fmla="+- 0 5758 5753"/>
                              <a:gd name="T57" fmla="*/ T56 w 1034"/>
                              <a:gd name="T58" fmla="+- 0 4112 3537"/>
                              <a:gd name="T59" fmla="*/ 4112 h 585"/>
                              <a:gd name="T60" fmla="+- 0 5763 5753"/>
                              <a:gd name="T61" fmla="*/ T60 w 1034"/>
                              <a:gd name="T62" fmla="+- 0 4117 3537"/>
                              <a:gd name="T63" fmla="*/ 4117 h 585"/>
                              <a:gd name="T64" fmla="+- 0 5763 5753"/>
                              <a:gd name="T65" fmla="*/ T64 w 1034"/>
                              <a:gd name="T66" fmla="+- 0 4112 3537"/>
                              <a:gd name="T67" fmla="*/ 4112 h 585"/>
                              <a:gd name="T68" fmla="+- 0 6776 5753"/>
                              <a:gd name="T69" fmla="*/ T68 w 1034"/>
                              <a:gd name="T70" fmla="+- 0 4112 3537"/>
                              <a:gd name="T71" fmla="*/ 4112 h 585"/>
                              <a:gd name="T72" fmla="+- 0 5763 5753"/>
                              <a:gd name="T73" fmla="*/ T72 w 1034"/>
                              <a:gd name="T74" fmla="+- 0 4112 3537"/>
                              <a:gd name="T75" fmla="*/ 4112 h 585"/>
                              <a:gd name="T76" fmla="+- 0 5763 5753"/>
                              <a:gd name="T77" fmla="*/ T76 w 1034"/>
                              <a:gd name="T78" fmla="+- 0 4117 3537"/>
                              <a:gd name="T79" fmla="*/ 4117 h 585"/>
                              <a:gd name="T80" fmla="+- 0 6776 5753"/>
                              <a:gd name="T81" fmla="*/ T80 w 1034"/>
                              <a:gd name="T82" fmla="+- 0 4117 3537"/>
                              <a:gd name="T83" fmla="*/ 4117 h 585"/>
                              <a:gd name="T84" fmla="+- 0 6776 5753"/>
                              <a:gd name="T85" fmla="*/ T84 w 1034"/>
                              <a:gd name="T86" fmla="+- 0 4112 3537"/>
                              <a:gd name="T87" fmla="*/ 4112 h 585"/>
                              <a:gd name="T88" fmla="+- 0 6776 5753"/>
                              <a:gd name="T89" fmla="*/ T88 w 1034"/>
                              <a:gd name="T90" fmla="+- 0 3542 3537"/>
                              <a:gd name="T91" fmla="*/ 3542 h 585"/>
                              <a:gd name="T92" fmla="+- 0 6776 5753"/>
                              <a:gd name="T93" fmla="*/ T92 w 1034"/>
                              <a:gd name="T94" fmla="+- 0 4117 3537"/>
                              <a:gd name="T95" fmla="*/ 4117 h 585"/>
                              <a:gd name="T96" fmla="+- 0 6781 5753"/>
                              <a:gd name="T97" fmla="*/ T96 w 1034"/>
                              <a:gd name="T98" fmla="+- 0 4112 3537"/>
                              <a:gd name="T99" fmla="*/ 4112 h 585"/>
                              <a:gd name="T100" fmla="+- 0 6787 5753"/>
                              <a:gd name="T101" fmla="*/ T100 w 1034"/>
                              <a:gd name="T102" fmla="+- 0 4112 3537"/>
                              <a:gd name="T103" fmla="*/ 4112 h 585"/>
                              <a:gd name="T104" fmla="+- 0 6787 5753"/>
                              <a:gd name="T105" fmla="*/ T104 w 1034"/>
                              <a:gd name="T106" fmla="+- 0 3547 3537"/>
                              <a:gd name="T107" fmla="*/ 3547 h 585"/>
                              <a:gd name="T108" fmla="+- 0 6781 5753"/>
                              <a:gd name="T109" fmla="*/ T108 w 1034"/>
                              <a:gd name="T110" fmla="+- 0 3547 3537"/>
                              <a:gd name="T111" fmla="*/ 3547 h 585"/>
                              <a:gd name="T112" fmla="+- 0 6776 5753"/>
                              <a:gd name="T113" fmla="*/ T112 w 1034"/>
                              <a:gd name="T114" fmla="+- 0 3542 3537"/>
                              <a:gd name="T115" fmla="*/ 3542 h 585"/>
                              <a:gd name="T116" fmla="+- 0 6787 5753"/>
                              <a:gd name="T117" fmla="*/ T116 w 1034"/>
                              <a:gd name="T118" fmla="+- 0 4112 3537"/>
                              <a:gd name="T119" fmla="*/ 4112 h 585"/>
                              <a:gd name="T120" fmla="+- 0 6781 5753"/>
                              <a:gd name="T121" fmla="*/ T120 w 1034"/>
                              <a:gd name="T122" fmla="+- 0 4112 3537"/>
                              <a:gd name="T123" fmla="*/ 4112 h 585"/>
                              <a:gd name="T124" fmla="+- 0 6776 5753"/>
                              <a:gd name="T125" fmla="*/ T124 w 1034"/>
                              <a:gd name="T126" fmla="+- 0 4117 3537"/>
                              <a:gd name="T127" fmla="*/ 4117 h 585"/>
                              <a:gd name="T128" fmla="+- 0 6787 5753"/>
                              <a:gd name="T129" fmla="*/ T128 w 1034"/>
                              <a:gd name="T130" fmla="+- 0 4117 3537"/>
                              <a:gd name="T131" fmla="*/ 4117 h 585"/>
                              <a:gd name="T132" fmla="+- 0 6787 5753"/>
                              <a:gd name="T133" fmla="*/ T132 w 1034"/>
                              <a:gd name="T134" fmla="+- 0 4112 3537"/>
                              <a:gd name="T135" fmla="*/ 4112 h 585"/>
                              <a:gd name="T136" fmla="+- 0 5763 5753"/>
                              <a:gd name="T137" fmla="*/ T136 w 1034"/>
                              <a:gd name="T138" fmla="+- 0 3542 3537"/>
                              <a:gd name="T139" fmla="*/ 3542 h 585"/>
                              <a:gd name="T140" fmla="+- 0 5758 5753"/>
                              <a:gd name="T141" fmla="*/ T140 w 1034"/>
                              <a:gd name="T142" fmla="+- 0 3547 3537"/>
                              <a:gd name="T143" fmla="*/ 3547 h 585"/>
                              <a:gd name="T144" fmla="+- 0 5763 5753"/>
                              <a:gd name="T145" fmla="*/ T144 w 1034"/>
                              <a:gd name="T146" fmla="+- 0 3547 3537"/>
                              <a:gd name="T147" fmla="*/ 3547 h 585"/>
                              <a:gd name="T148" fmla="+- 0 5763 5753"/>
                              <a:gd name="T149" fmla="*/ T148 w 1034"/>
                              <a:gd name="T150" fmla="+- 0 3542 3537"/>
                              <a:gd name="T151" fmla="*/ 3542 h 585"/>
                              <a:gd name="T152" fmla="+- 0 6776 5753"/>
                              <a:gd name="T153" fmla="*/ T152 w 1034"/>
                              <a:gd name="T154" fmla="+- 0 3542 3537"/>
                              <a:gd name="T155" fmla="*/ 3542 h 585"/>
                              <a:gd name="T156" fmla="+- 0 5763 5753"/>
                              <a:gd name="T157" fmla="*/ T156 w 1034"/>
                              <a:gd name="T158" fmla="+- 0 3542 3537"/>
                              <a:gd name="T159" fmla="*/ 3542 h 585"/>
                              <a:gd name="T160" fmla="+- 0 5763 5753"/>
                              <a:gd name="T161" fmla="*/ T160 w 1034"/>
                              <a:gd name="T162" fmla="+- 0 3547 3537"/>
                              <a:gd name="T163" fmla="*/ 3547 h 585"/>
                              <a:gd name="T164" fmla="+- 0 6776 5753"/>
                              <a:gd name="T165" fmla="*/ T164 w 1034"/>
                              <a:gd name="T166" fmla="+- 0 3547 3537"/>
                              <a:gd name="T167" fmla="*/ 3547 h 585"/>
                              <a:gd name="T168" fmla="+- 0 6776 5753"/>
                              <a:gd name="T169" fmla="*/ T168 w 1034"/>
                              <a:gd name="T170" fmla="+- 0 3542 3537"/>
                              <a:gd name="T171" fmla="*/ 3542 h 585"/>
                              <a:gd name="T172" fmla="+- 0 6787 5753"/>
                              <a:gd name="T173" fmla="*/ T172 w 1034"/>
                              <a:gd name="T174" fmla="+- 0 3542 3537"/>
                              <a:gd name="T175" fmla="*/ 3542 h 585"/>
                              <a:gd name="T176" fmla="+- 0 6776 5753"/>
                              <a:gd name="T177" fmla="*/ T176 w 1034"/>
                              <a:gd name="T178" fmla="+- 0 3542 3537"/>
                              <a:gd name="T179" fmla="*/ 3542 h 585"/>
                              <a:gd name="T180" fmla="+- 0 6781 5753"/>
                              <a:gd name="T181" fmla="*/ T180 w 1034"/>
                              <a:gd name="T182" fmla="+- 0 3547 3537"/>
                              <a:gd name="T183" fmla="*/ 3547 h 585"/>
                              <a:gd name="T184" fmla="+- 0 6787 5753"/>
                              <a:gd name="T185" fmla="*/ T184 w 1034"/>
                              <a:gd name="T186" fmla="+- 0 3547 3537"/>
                              <a:gd name="T187" fmla="*/ 3547 h 585"/>
                              <a:gd name="T188" fmla="+- 0 6787 5753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4" y="584"/>
                                </a:lnTo>
                                <a:lnTo>
                                  <a:pt x="1034" y="580"/>
                                </a:lnTo>
                                <a:lnTo>
                                  <a:pt x="10" y="580"/>
                                </a:lnTo>
                                <a:lnTo>
                                  <a:pt x="5" y="575"/>
                                </a:lnTo>
                                <a:lnTo>
                                  <a:pt x="10" y="575"/>
                                </a:lnTo>
                                <a:lnTo>
                                  <a:pt x="10" y="10"/>
                                </a:lnTo>
                                <a:lnTo>
                                  <a:pt x="5" y="10"/>
                                </a:lnTo>
                                <a:lnTo>
                                  <a:pt x="10" y="5"/>
                                </a:lnTo>
                                <a:lnTo>
                                  <a:pt x="1034" y="5"/>
                                </a:lnTo>
                                <a:lnTo>
                                  <a:pt x="1034" y="0"/>
                                </a:lnTo>
                                <a:close/>
                                <a:moveTo>
                                  <a:pt x="10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0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4" y="575"/>
                                </a:lnTo>
                                <a:lnTo>
                                  <a:pt x="1034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4" y="580"/>
                                </a:lnTo>
                                <a:lnTo>
                                  <a:pt x="1034" y="575"/>
                                </a:lnTo>
                                <a:close/>
                                <a:moveTo>
                                  <a:pt x="10" y="5"/>
                                </a:moveTo>
                                <a:lnTo>
                                  <a:pt x="5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" y="5"/>
                                </a:lnTo>
                                <a:lnTo>
                                  <a:pt x="10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4" y="10"/>
                                </a:lnTo>
                                <a:lnTo>
                                  <a:pt x="103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4183"/>
                            <a:ext cx="2222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2569"/>
                            <a:ext cx="3771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785"/>
                            <a:ext cx="1559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" y="815"/>
                            <a:ext cx="2406" cy="1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765" y="4701"/>
                            <a:ext cx="945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right="17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DUS</w:t>
                              </w:r>
                            </w:p>
                            <w:p w:rsidR="008A5AE7" w:rsidRDefault="008A5AE7" w:rsidP="008A5AE7">
                              <w:pPr>
                                <w:ind w:right="1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5"/>
                                </w:rPr>
                                <w:t xml:space="preserve">examination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3688"/>
                            <a:ext cx="80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3698"/>
                            <a:ext cx="861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3677" y="3700"/>
                            <a:ext cx="832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590" y="2815"/>
                            <a:ext cx="1360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left="98" w:right="114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Preliminary</w:t>
                              </w:r>
                            </w:p>
                            <w:p w:rsidR="008A5AE7" w:rsidRDefault="008A5AE7" w:rsidP="008A5AE7">
                              <w:pPr>
                                <w:ind w:left="-1" w:right="18" w:firstLine="3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examination (Novelty, Denomination)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983" y="35"/>
                            <a:ext cx="5566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2"/>
                                </w:rPr>
                                <w:t>e-PVP Asia (EAPVP Forum Pilot Project)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6" o:spid="_x0000_s1109" style="width:479pt;height:269pt;mso-position-horizontal-relative:char;mso-position-vertical-relative:line" coordorigin="10,10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">
                <v:shape id="AutoShape 32" o:spid="_x0000_s1110" style="position:absolute;left:6838;top:3541;width:1378;height:310;visibility:visible;mso-wrap-style:square;v-text-anchor:top" coordsize="1378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" path="m1378,r-25,l1353,101r25,l1378,xm1378,259r-13,l1361,263r,21l1378,284r,-25xm1378,175r-25,l1353,272r8,-9l1361,259r17,l1378,175xm1365,259r-4,l1361,263r4,-4xm1287,259r-100,l1187,284r100,l1287,259xm1111,259r-99,l1012,284r99,l1111,259xm936,259r-99,l837,284r99,l936,259xm761,259r-100,l661,284r100,l761,259xm587,259r-101,l486,284r101,l587,259xm412,259r-101,l311,284r101,l412,259xm237,259r-100,l137,284r100,l237,259xm75,234l,272r75,37l75,234xe" fillcolor="#ffd865" stroked="f">
                  <v:path arrowok="t" o:connecttype="custom" o:connectlocs="1378,3542;1353,3542;1353,3643;1378,3643;1378,3542;1378,3801;1365,3801;1361,3805;1361,3826;1378,3826;1378,3801;1378,3717;1353,3717;1353,3814;1361,3805;1361,3801;1378,3801;1378,3717;1365,3801;1361,3801;1361,3805;1365,3801;1287,3801;1187,3801;1187,3826;1287,3826;1287,3801;1111,3801;1012,3801;1012,3826;1111,3826;1111,3801;936,3801;837,3801;837,3826;936,3826;936,3801;761,3801;661,3801;661,3826;761,3826;761,3801;587,3801;486,3801;486,3826;587,3826;587,3801;412,3801;311,3801;311,3826;412,3826;412,3801;237,3801;137,3801;137,3826;237,3826;237,3801;75,3776;0,3814;75,3851;75,3776" o:connectangles="0,0,0,0,0,0,0,0,0,0,0,0,0,0,0,0,0,0,0,0,0,0,0,0,0,0,0,0,0,0,0,0,0,0,0,0,0,0,0,0,0,0,0,0,0,0,0,0,0,0,0,0,0,0,0,0,0,0,0,0,0"/>
                </v:shape>
                <v:shape id="Picture 33" o:spid="_x0000_s1111" type="#_x0000_t75" style="position:absolute;left:4248;top:1728;width:1834;height: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">
                  <v:imagedata r:id="rId109" o:title=""/>
                </v:shape>
                <v:rect id="Rectangle 34" o:spid="_x0000_s1112" style="position:absolute;left:3480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" fillcolor="#a8d08d" stroked="f"/>
                <v:shape id="AutoShape 35" o:spid="_x0000_s1113" style="position:absolute;left:3475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" path="m1033,l,,,584r1033,l1033,580,11,580,5,575r6,l11,10r-6,l11,5r1022,l1033,xm11,575r-6,l11,580r,-5xm1023,575l11,575r,5l1023,580r,-5xm1023,5r,575l1028,575r5,l1033,10r-5,l1023,5xm1033,575r-5,l1023,580r10,l1033,575xm11,5l5,10r6,l11,5xm1023,5l11,5r,5l1023,10r,-5xm1033,5r-10,l1028,10r5,l1033,5xe" fillcolor="#40709b" stroked="f">
                  <v:path arrowok="t" o:connecttype="custom" o:connectlocs="1033,3537;0,3537;0,4121;1033,4121;1033,4117;11,4117;5,4112;11,4112;11,3547;5,3547;11,3542;1033,3542;1033,3537;11,4112;5,4112;11,4117;11,4112;1023,4112;11,4112;11,4117;1023,4117;1023,4112;1023,3542;1023,4117;1028,4112;1033,4112;1033,3547;1028,3547;1023,3542;1033,4112;1028,4112;1023,4117;1033,4117;1033,4112;11,3542;5,3547;11,3547;11,3542;1023,3542;11,3542;11,3547;1023,3547;1023,3542;1033,3542;1023,3542;1028,3547;1033,3547;1033,3542" o:connectangles="0,0,0,0,0,0,0,0,0,0,0,0,0,0,0,0,0,0,0,0,0,0,0,0,0,0,0,0,0,0,0,0,0,0,0,0,0,0,0,0,0,0,0,0,0,0,0,0"/>
                </v:shape>
                <v:rect id="Rectangle 36" o:spid="_x0000_s1114" style="position:absolute;left:4619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" fillcolor="#a8d08d" stroked="f"/>
                <v:shape id="AutoShape 37" o:spid="_x0000_s1115" style="position:absolute;left:4614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" path="m1033,l,,,584r1033,l1033,580,9,580,4,575r5,l9,10r-5,l9,5r1024,l1033,xm9,575r-5,l9,580r,-5xm1023,575l9,575r,5l1023,580r,-5xm1023,5r,575l1028,575r5,l1033,10r-5,l1023,5xm1033,575r-5,l1023,580r10,l1033,575xm9,5l4,10r5,l9,5xm1023,5l9,5r,5l1023,10r,-5xm1033,5r-10,l1028,10r5,l1033,5xe" fillcolor="#40709b" stroked="f">
                  <v:path arrowok="t" o:connecttype="custom" o:connectlocs="1033,3537;0,3537;0,4121;1033,4121;1033,4117;9,4117;4,4112;9,4112;9,3547;4,3547;9,3542;1033,3542;1033,3537;9,4112;4,4112;9,4117;9,4112;1023,4112;9,4112;9,4117;1023,4117;1023,4112;1023,3542;1023,4117;1028,4112;1033,4112;1033,3547;1028,3547;1023,3542;1033,4112;1028,4112;1023,4117;1033,4117;1033,4112;9,3542;4,3547;9,3547;9,3542;1023,3542;9,3542;9,3547;1023,3547;1023,3542;1033,3542;1023,3542;1028,3547;1033,3547;1033,3542" o:connectangles="0,0,0,0,0,0,0,0,0,0,0,0,0,0,0,0,0,0,0,0,0,0,0,0,0,0,0,0,0,0,0,0,0,0,0,0,0,0,0,0,0,0,0,0,0,0,0,0"/>
                </v:shape>
                <v:rect id="Rectangle 38" o:spid="_x0000_s1116" style="position:absolute;left:5758;top:3541;width:1023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" fillcolor="#a8d08d" stroked="f"/>
                <v:shape id="AutoShape 39" o:spid="_x0000_s1117" style="position:absolute;left:5753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" path="m1034,l,,,584r1034,l1034,580,10,580,5,575r5,l10,10r-5,l10,5r1024,l1034,xm10,575r-5,l10,580r,-5xm1023,575l10,575r,5l1023,580r,-5xm1023,5r,575l1028,575r6,l1034,10r-6,l1023,5xm1034,575r-6,l1023,580r11,l1034,575xm10,5l5,10r5,l10,5xm1023,5l10,5r,5l1023,10r,-5xm1034,5r-11,l1028,10r6,l1034,5xe" fillcolor="#40709b" stroked="f">
                  <v:path arrowok="t" o:connecttype="custom" o:connectlocs="1034,3537;0,3537;0,4121;1034,4121;1034,4117;10,4117;5,4112;10,4112;10,3547;5,3547;10,3542;1034,3542;1034,3537;10,4112;5,4112;10,4117;10,4112;1023,4112;10,4112;10,4117;1023,4117;1023,4112;1023,3542;1023,4117;1028,4112;1034,4112;1034,3547;1028,3547;1023,3542;1034,4112;1028,4112;1023,4117;1034,4117;1034,4112;10,3542;5,3547;10,3547;10,3542;1023,3542;10,3542;10,3547;1023,3547;1023,3542;1034,3542;1023,3542;1028,3547;1034,3547;1034,3542" o:connectangles="0,0,0,0,0,0,0,0,0,0,0,0,0,0,0,0,0,0,0,0,0,0,0,0,0,0,0,0,0,0,0,0,0,0,0,0,0,0,0,0,0,0,0,0,0,0,0,0"/>
                </v:shape>
                <v:shape id="Picture 40" o:spid="_x0000_s1118" type="#_x0000_t75" style="position:absolute;left:3997;top:4183;width:22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">
                  <v:imagedata r:id="rId110" o:title=""/>
                </v:shape>
                <v:shape id="Picture 41" o:spid="_x0000_s1119" type="#_x0000_t75" style="position:absolute;left:5499;top:2569;width:3771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">
                  <v:imagedata r:id="rId111" o:title=""/>
                </v:shape>
                <v:shape id="Picture 42" o:spid="_x0000_s1120" type="#_x0000_t75" style="position:absolute;left:4345;top:785;width:1559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">
                  <v:imagedata r:id="rId112" o:title=""/>
                </v:shape>
                <v:shape id="Picture 43" o:spid="_x0000_s1121" type="#_x0000_t75" style="position:absolute;left:209;top:815;width:2406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">
                  <v:imagedata r:id="rId113" o:title=""/>
                </v:shape>
                <v:rect id="Rectangle 44" o:spid="_x0000_s112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" filled="f" strokeweight="1.02pt"/>
                <v:shape id="Text Box 45" o:spid="_x0000_s1123" type="#_x0000_t202" style="position:absolute;left:4765;top:4701;width:945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right="17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DUS</w:t>
                        </w:r>
                      </w:p>
                      <w:p w:rsidR="008A5AE7" w:rsidRDefault="008A5AE7" w:rsidP="008A5AE7">
                        <w:pPr>
                          <w:ind w:right="1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pacing w:val="-2"/>
                            <w:sz w:val="15"/>
                          </w:rPr>
                          <w:t xml:space="preserve">examination </w:t>
                        </w:r>
                        <w:r>
                          <w:rPr>
                            <w:b/>
                            <w:sz w:val="15"/>
                          </w:rPr>
                          <w:t>report</w:t>
                        </w:r>
                      </w:p>
                    </w:txbxContent>
                  </v:textbox>
                </v:shape>
                <v:shape id="Text Box 46" o:spid="_x0000_s1124" type="#_x0000_t202" style="position:absolute;left:5904;top:3688;width:802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X</w:t>
                        </w:r>
                      </w:p>
                    </w:txbxContent>
                  </v:textbox>
                </v:shape>
                <v:shape id="Text Box 47" o:spid="_x0000_s1125" type="#_x0000_t202" style="position:absolute;left:4739;top:3698;width:861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B</w:t>
                        </w:r>
                      </w:p>
                    </w:txbxContent>
                  </v:textbox>
                </v:shape>
                <v:shape id="Text Box 48" o:spid="_x0000_s1126" type="#_x0000_t202" style="position:absolute;left:3677;top:3700;width:832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A</w:t>
                        </w:r>
                      </w:p>
                    </w:txbxContent>
                  </v:textbox>
                </v:shape>
                <v:shape id="Text Box 49" o:spid="_x0000_s1127" type="#_x0000_t202" style="position:absolute;left:7590;top:2815;width:1360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left="98" w:right="11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Preliminary</w:t>
                        </w:r>
                      </w:p>
                      <w:p w:rsidR="008A5AE7" w:rsidRDefault="008A5AE7" w:rsidP="008A5AE7">
                        <w:pPr>
                          <w:ind w:left="-1" w:right="18" w:firstLine="3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examination (Novelty, Denomination)</w:t>
                        </w:r>
                      </w:p>
                    </w:txbxContent>
                  </v:textbox>
                </v:shape>
                <v:shape id="Text Box 50" o:spid="_x0000_s1128" type="#_x0000_t202" style="position:absolute;left:1983;top:35;width:556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2"/>
                          </w:rPr>
                          <w:t>e-PVP Asia (EAPVP Forum Pilot Project)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7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0" y="1003"/>
                            <a:ext cx="6901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3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29" style="position:absolute;margin-left:65.95pt;margin-top:15.55pt;width:480pt;height:270pt;z-index:-251633664;mso-wrap-distance-left:0;mso-wrap-distance-right:0;mso-position-horizontal-relative:page;mso-position-vertical-relative:text" coordorigin="1319,311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">
                <v:shape id="Picture 158" o:spid="_x0000_s1130" type="#_x0000_t75" style="position:absolute;left:2570;top:1003;width:6901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">
                  <v:imagedata r:id="rId115" o:title=""/>
                </v:shape>
                <v:shape id="Text Box 159" o:spid="_x0000_s1131" type="#_x0000_t202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3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16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5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1115"/>
                            <a:ext cx="3643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Freeform 14"/>
                        <wps:cNvSpPr>
                          <a:spLocks/>
                        </wps:cNvSpPr>
                        <wps:spPr bwMode="auto">
                          <a:xfrm>
                            <a:off x="564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6301 5641"/>
                              <a:gd name="T1" fmla="*/ T0 w 1320"/>
                              <a:gd name="T2" fmla="+- 0 1141 1141"/>
                              <a:gd name="T3" fmla="*/ 1141 h 1260"/>
                              <a:gd name="T4" fmla="+- 0 6224 5641"/>
                              <a:gd name="T5" fmla="*/ T4 w 1320"/>
                              <a:gd name="T6" fmla="+- 0 1145 1141"/>
                              <a:gd name="T7" fmla="*/ 1145 h 1260"/>
                              <a:gd name="T8" fmla="+- 0 6150 5641"/>
                              <a:gd name="T9" fmla="*/ T8 w 1320"/>
                              <a:gd name="T10" fmla="+- 0 1157 1141"/>
                              <a:gd name="T11" fmla="*/ 1157 h 1260"/>
                              <a:gd name="T12" fmla="+- 0 6078 5641"/>
                              <a:gd name="T13" fmla="*/ T12 w 1320"/>
                              <a:gd name="T14" fmla="+- 0 1177 1141"/>
                              <a:gd name="T15" fmla="*/ 1177 h 1260"/>
                              <a:gd name="T16" fmla="+- 0 6011 5641"/>
                              <a:gd name="T17" fmla="*/ T16 w 1320"/>
                              <a:gd name="T18" fmla="+- 0 1205 1141"/>
                              <a:gd name="T19" fmla="*/ 1205 h 1260"/>
                              <a:gd name="T20" fmla="+- 0 5947 5641"/>
                              <a:gd name="T21" fmla="*/ T20 w 1320"/>
                              <a:gd name="T22" fmla="+- 0 1239 1141"/>
                              <a:gd name="T23" fmla="*/ 1239 h 1260"/>
                              <a:gd name="T24" fmla="+- 0 5888 5641"/>
                              <a:gd name="T25" fmla="*/ T24 w 1320"/>
                              <a:gd name="T26" fmla="+- 0 1279 1141"/>
                              <a:gd name="T27" fmla="*/ 1279 h 1260"/>
                              <a:gd name="T28" fmla="+- 0 5834 5641"/>
                              <a:gd name="T29" fmla="*/ T28 w 1320"/>
                              <a:gd name="T30" fmla="+- 0 1326 1141"/>
                              <a:gd name="T31" fmla="*/ 1326 h 1260"/>
                              <a:gd name="T32" fmla="+- 0 5786 5641"/>
                              <a:gd name="T33" fmla="*/ T32 w 1320"/>
                              <a:gd name="T34" fmla="+- 0 1377 1141"/>
                              <a:gd name="T35" fmla="*/ 1377 h 1260"/>
                              <a:gd name="T36" fmla="+- 0 5744 5641"/>
                              <a:gd name="T37" fmla="*/ T36 w 1320"/>
                              <a:gd name="T38" fmla="+- 0 1433 1141"/>
                              <a:gd name="T39" fmla="*/ 1433 h 1260"/>
                              <a:gd name="T40" fmla="+- 0 5708 5641"/>
                              <a:gd name="T41" fmla="*/ T40 w 1320"/>
                              <a:gd name="T42" fmla="+- 0 1494 1141"/>
                              <a:gd name="T43" fmla="*/ 1494 h 1260"/>
                              <a:gd name="T44" fmla="+- 0 5679 5641"/>
                              <a:gd name="T45" fmla="*/ T44 w 1320"/>
                              <a:gd name="T46" fmla="+- 0 1559 1141"/>
                              <a:gd name="T47" fmla="*/ 1559 h 1260"/>
                              <a:gd name="T48" fmla="+- 0 5658 5641"/>
                              <a:gd name="T49" fmla="*/ T48 w 1320"/>
                              <a:gd name="T50" fmla="+- 0 1627 1141"/>
                              <a:gd name="T51" fmla="*/ 1627 h 1260"/>
                              <a:gd name="T52" fmla="+- 0 5645 5641"/>
                              <a:gd name="T53" fmla="*/ T52 w 1320"/>
                              <a:gd name="T54" fmla="+- 0 1697 1141"/>
                              <a:gd name="T55" fmla="*/ 1697 h 1260"/>
                              <a:gd name="T56" fmla="+- 0 5641 5641"/>
                              <a:gd name="T57" fmla="*/ T56 w 1320"/>
                              <a:gd name="T58" fmla="+- 0 1771 1141"/>
                              <a:gd name="T59" fmla="*/ 1771 h 1260"/>
                              <a:gd name="T60" fmla="+- 0 5645 5641"/>
                              <a:gd name="T61" fmla="*/ T60 w 1320"/>
                              <a:gd name="T62" fmla="+- 0 1844 1141"/>
                              <a:gd name="T63" fmla="*/ 1844 h 1260"/>
                              <a:gd name="T64" fmla="+- 0 5658 5641"/>
                              <a:gd name="T65" fmla="*/ T64 w 1320"/>
                              <a:gd name="T66" fmla="+- 0 1915 1141"/>
                              <a:gd name="T67" fmla="*/ 1915 h 1260"/>
                              <a:gd name="T68" fmla="+- 0 5679 5641"/>
                              <a:gd name="T69" fmla="*/ T68 w 1320"/>
                              <a:gd name="T70" fmla="+- 0 1983 1141"/>
                              <a:gd name="T71" fmla="*/ 1983 h 1260"/>
                              <a:gd name="T72" fmla="+- 0 5708 5641"/>
                              <a:gd name="T73" fmla="*/ T72 w 1320"/>
                              <a:gd name="T74" fmla="+- 0 2048 1141"/>
                              <a:gd name="T75" fmla="*/ 2048 h 1260"/>
                              <a:gd name="T76" fmla="+- 0 5744 5641"/>
                              <a:gd name="T77" fmla="*/ T76 w 1320"/>
                              <a:gd name="T78" fmla="+- 0 2108 1141"/>
                              <a:gd name="T79" fmla="*/ 2108 h 1260"/>
                              <a:gd name="T80" fmla="+- 0 5786 5641"/>
                              <a:gd name="T81" fmla="*/ T80 w 1320"/>
                              <a:gd name="T82" fmla="+- 0 2165 1141"/>
                              <a:gd name="T83" fmla="*/ 2165 h 1260"/>
                              <a:gd name="T84" fmla="+- 0 5834 5641"/>
                              <a:gd name="T85" fmla="*/ T84 w 1320"/>
                              <a:gd name="T86" fmla="+- 0 2216 1141"/>
                              <a:gd name="T87" fmla="*/ 2216 h 1260"/>
                              <a:gd name="T88" fmla="+- 0 5888 5641"/>
                              <a:gd name="T89" fmla="*/ T88 w 1320"/>
                              <a:gd name="T90" fmla="+- 0 2262 1141"/>
                              <a:gd name="T91" fmla="*/ 2262 h 1260"/>
                              <a:gd name="T92" fmla="+- 0 5947 5641"/>
                              <a:gd name="T93" fmla="*/ T92 w 1320"/>
                              <a:gd name="T94" fmla="+- 0 2303 1141"/>
                              <a:gd name="T95" fmla="*/ 2303 h 1260"/>
                              <a:gd name="T96" fmla="+- 0 6011 5641"/>
                              <a:gd name="T97" fmla="*/ T96 w 1320"/>
                              <a:gd name="T98" fmla="+- 0 2337 1141"/>
                              <a:gd name="T99" fmla="*/ 2337 h 1260"/>
                              <a:gd name="T100" fmla="+- 0 6078 564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6150 564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6224 564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6301 564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6378 564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6452 564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6523 564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6591 564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6655 564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6714 564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6767 564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6816 564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6858 564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6894 564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6922 564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6943 564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6956 564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6961 564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6956 564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6943 564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6922 564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6894 564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6858 564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6816 564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6767 564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6714 564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6655 564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6591 564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6523 564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6452 564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6378 564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6301 564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15"/>
                        <wps:cNvSpPr>
                          <a:spLocks/>
                        </wps:cNvSpPr>
                        <wps:spPr bwMode="auto">
                          <a:xfrm>
                            <a:off x="563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6192 5631"/>
                              <a:gd name="T1" fmla="*/ T0 w 1341"/>
                              <a:gd name="T2" fmla="+- 0 1139 1131"/>
                              <a:gd name="T3" fmla="*/ 1139 h 1280"/>
                              <a:gd name="T4" fmla="+- 0 5980 5631"/>
                              <a:gd name="T5" fmla="*/ T4 w 1341"/>
                              <a:gd name="T6" fmla="+- 0 1210 1131"/>
                              <a:gd name="T7" fmla="*/ 1210 h 1280"/>
                              <a:gd name="T8" fmla="+- 0 5803 5631"/>
                              <a:gd name="T9" fmla="*/ T8 w 1341"/>
                              <a:gd name="T10" fmla="+- 0 1344 1131"/>
                              <a:gd name="T11" fmla="*/ 1344 h 1280"/>
                              <a:gd name="T12" fmla="+- 0 5681 5631"/>
                              <a:gd name="T13" fmla="*/ T12 w 1341"/>
                              <a:gd name="T14" fmla="+- 0 1528 1131"/>
                              <a:gd name="T15" fmla="*/ 1528 h 1280"/>
                              <a:gd name="T16" fmla="+- 0 5635 5631"/>
                              <a:gd name="T17" fmla="*/ T16 w 1341"/>
                              <a:gd name="T18" fmla="+- 0 1706 1131"/>
                              <a:gd name="T19" fmla="*/ 1706 h 1280"/>
                              <a:gd name="T20" fmla="+- 0 5632 5631"/>
                              <a:gd name="T21" fmla="*/ T20 w 1341"/>
                              <a:gd name="T22" fmla="+- 0 1804 1131"/>
                              <a:gd name="T23" fmla="*/ 1804 h 1280"/>
                              <a:gd name="T24" fmla="+- 0 5645 5631"/>
                              <a:gd name="T25" fmla="*/ T24 w 1341"/>
                              <a:gd name="T26" fmla="+- 0 1900 1131"/>
                              <a:gd name="T27" fmla="*/ 1900 h 1280"/>
                              <a:gd name="T28" fmla="+- 0 5727 5631"/>
                              <a:gd name="T29" fmla="*/ T28 w 1341"/>
                              <a:gd name="T30" fmla="+- 0 2101 1131"/>
                              <a:gd name="T31" fmla="*/ 2101 h 1280"/>
                              <a:gd name="T32" fmla="+- 0 5868 5631"/>
                              <a:gd name="T33" fmla="*/ T32 w 1341"/>
                              <a:gd name="T34" fmla="+- 0 2259 1131"/>
                              <a:gd name="T35" fmla="*/ 2259 h 1280"/>
                              <a:gd name="T36" fmla="+- 0 6052 5631"/>
                              <a:gd name="T37" fmla="*/ T36 w 1341"/>
                              <a:gd name="T38" fmla="+- 0 2365 1131"/>
                              <a:gd name="T39" fmla="*/ 2365 h 1280"/>
                              <a:gd name="T40" fmla="+- 0 6262 5631"/>
                              <a:gd name="T41" fmla="*/ T40 w 1341"/>
                              <a:gd name="T42" fmla="+- 0 2410 1131"/>
                              <a:gd name="T43" fmla="*/ 2410 h 1280"/>
                              <a:gd name="T44" fmla="+- 0 6404 5631"/>
                              <a:gd name="T45" fmla="*/ T44 w 1341"/>
                              <a:gd name="T46" fmla="+- 0 2404 1131"/>
                              <a:gd name="T47" fmla="*/ 2404 h 1280"/>
                              <a:gd name="T48" fmla="+- 0 6226 5631"/>
                              <a:gd name="T49" fmla="*/ T48 w 1341"/>
                              <a:gd name="T50" fmla="+- 0 2387 1131"/>
                              <a:gd name="T51" fmla="*/ 2387 h 1280"/>
                              <a:gd name="T52" fmla="+- 0 6017 5631"/>
                              <a:gd name="T53" fmla="*/ T52 w 1341"/>
                              <a:gd name="T54" fmla="+- 0 2329 1131"/>
                              <a:gd name="T55" fmla="*/ 2329 h 1280"/>
                              <a:gd name="T56" fmla="+- 0 5840 5631"/>
                              <a:gd name="T57" fmla="*/ T56 w 1341"/>
                              <a:gd name="T58" fmla="+- 0 2208 1131"/>
                              <a:gd name="T59" fmla="*/ 2208 h 1280"/>
                              <a:gd name="T60" fmla="+- 0 5713 5631"/>
                              <a:gd name="T61" fmla="*/ T60 w 1341"/>
                              <a:gd name="T62" fmla="+- 0 2035 1131"/>
                              <a:gd name="T63" fmla="*/ 2035 h 1280"/>
                              <a:gd name="T64" fmla="+- 0 5659 5631"/>
                              <a:gd name="T65" fmla="*/ T64 w 1341"/>
                              <a:gd name="T66" fmla="+- 0 1865 1131"/>
                              <a:gd name="T67" fmla="*/ 1865 h 1280"/>
                              <a:gd name="T68" fmla="+- 0 5655 5631"/>
                              <a:gd name="T69" fmla="*/ T68 w 1341"/>
                              <a:gd name="T70" fmla="+- 0 1706 1131"/>
                              <a:gd name="T71" fmla="*/ 1706 h 1280"/>
                              <a:gd name="T72" fmla="+- 0 5702 5631"/>
                              <a:gd name="T73" fmla="*/ T72 w 1341"/>
                              <a:gd name="T74" fmla="+- 0 1530 1131"/>
                              <a:gd name="T75" fmla="*/ 1530 h 1280"/>
                              <a:gd name="T76" fmla="+- 0 5828 5631"/>
                              <a:gd name="T77" fmla="*/ T76 w 1341"/>
                              <a:gd name="T78" fmla="+- 0 1346 1131"/>
                              <a:gd name="T79" fmla="*/ 1346 h 1280"/>
                              <a:gd name="T80" fmla="+- 0 6009 5631"/>
                              <a:gd name="T81" fmla="*/ T80 w 1341"/>
                              <a:gd name="T82" fmla="+- 0 1217 1131"/>
                              <a:gd name="T83" fmla="*/ 1217 h 1280"/>
                              <a:gd name="T84" fmla="+- 0 6225 5631"/>
                              <a:gd name="T85" fmla="*/ T84 w 1341"/>
                              <a:gd name="T86" fmla="+- 0 1155 1131"/>
                              <a:gd name="T87" fmla="*/ 1155 h 1280"/>
                              <a:gd name="T88" fmla="+- 0 6411 5631"/>
                              <a:gd name="T89" fmla="*/ T88 w 1341"/>
                              <a:gd name="T90" fmla="+- 0 1140 1131"/>
                              <a:gd name="T91" fmla="*/ 1140 h 1280"/>
                              <a:gd name="T92" fmla="+- 0 6466 5631"/>
                              <a:gd name="T93" fmla="*/ T92 w 1341"/>
                              <a:gd name="T94" fmla="+- 0 1151 1131"/>
                              <a:gd name="T95" fmla="*/ 1151 h 1280"/>
                              <a:gd name="T96" fmla="+- 0 6441 5631"/>
                              <a:gd name="T97" fmla="*/ T96 w 1341"/>
                              <a:gd name="T98" fmla="+- 0 1165 1131"/>
                              <a:gd name="T99" fmla="*/ 1165 h 1280"/>
                              <a:gd name="T100" fmla="+- 0 6643 563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6806 563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6914 563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6950 563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6947 563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6886 563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6757 563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6579 563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6368 563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6479 563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6682 563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6842 563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6943 563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6971 563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6963 563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6888 563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6746 563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6556 563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6"/>
                        <wps:cNvSpPr>
                          <a:spLocks/>
                        </wps:cNvSpPr>
                        <wps:spPr bwMode="auto">
                          <a:xfrm>
                            <a:off x="750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8161 7501"/>
                              <a:gd name="T1" fmla="*/ T0 w 1320"/>
                              <a:gd name="T2" fmla="+- 0 1141 1141"/>
                              <a:gd name="T3" fmla="*/ 1141 h 1260"/>
                              <a:gd name="T4" fmla="+- 0 8084 7501"/>
                              <a:gd name="T5" fmla="*/ T4 w 1320"/>
                              <a:gd name="T6" fmla="+- 0 1145 1141"/>
                              <a:gd name="T7" fmla="*/ 1145 h 1260"/>
                              <a:gd name="T8" fmla="+- 0 8010 7501"/>
                              <a:gd name="T9" fmla="*/ T8 w 1320"/>
                              <a:gd name="T10" fmla="+- 0 1157 1141"/>
                              <a:gd name="T11" fmla="*/ 1157 h 1260"/>
                              <a:gd name="T12" fmla="+- 0 7938 7501"/>
                              <a:gd name="T13" fmla="*/ T12 w 1320"/>
                              <a:gd name="T14" fmla="+- 0 1177 1141"/>
                              <a:gd name="T15" fmla="*/ 1177 h 1260"/>
                              <a:gd name="T16" fmla="+- 0 7871 7501"/>
                              <a:gd name="T17" fmla="*/ T16 w 1320"/>
                              <a:gd name="T18" fmla="+- 0 1205 1141"/>
                              <a:gd name="T19" fmla="*/ 1205 h 1260"/>
                              <a:gd name="T20" fmla="+- 0 7807 7501"/>
                              <a:gd name="T21" fmla="*/ T20 w 1320"/>
                              <a:gd name="T22" fmla="+- 0 1239 1141"/>
                              <a:gd name="T23" fmla="*/ 1239 h 1260"/>
                              <a:gd name="T24" fmla="+- 0 7748 7501"/>
                              <a:gd name="T25" fmla="*/ T24 w 1320"/>
                              <a:gd name="T26" fmla="+- 0 1279 1141"/>
                              <a:gd name="T27" fmla="*/ 1279 h 1260"/>
                              <a:gd name="T28" fmla="+- 0 7694 7501"/>
                              <a:gd name="T29" fmla="*/ T28 w 1320"/>
                              <a:gd name="T30" fmla="+- 0 1326 1141"/>
                              <a:gd name="T31" fmla="*/ 1326 h 1260"/>
                              <a:gd name="T32" fmla="+- 0 7646 7501"/>
                              <a:gd name="T33" fmla="*/ T32 w 1320"/>
                              <a:gd name="T34" fmla="+- 0 1377 1141"/>
                              <a:gd name="T35" fmla="*/ 1377 h 1260"/>
                              <a:gd name="T36" fmla="+- 0 7604 7501"/>
                              <a:gd name="T37" fmla="*/ T36 w 1320"/>
                              <a:gd name="T38" fmla="+- 0 1433 1141"/>
                              <a:gd name="T39" fmla="*/ 1433 h 1260"/>
                              <a:gd name="T40" fmla="+- 0 7568 7501"/>
                              <a:gd name="T41" fmla="*/ T40 w 1320"/>
                              <a:gd name="T42" fmla="+- 0 1494 1141"/>
                              <a:gd name="T43" fmla="*/ 1494 h 1260"/>
                              <a:gd name="T44" fmla="+- 0 7539 7501"/>
                              <a:gd name="T45" fmla="*/ T44 w 1320"/>
                              <a:gd name="T46" fmla="+- 0 1559 1141"/>
                              <a:gd name="T47" fmla="*/ 1559 h 1260"/>
                              <a:gd name="T48" fmla="+- 0 7518 7501"/>
                              <a:gd name="T49" fmla="*/ T48 w 1320"/>
                              <a:gd name="T50" fmla="+- 0 1627 1141"/>
                              <a:gd name="T51" fmla="*/ 1627 h 1260"/>
                              <a:gd name="T52" fmla="+- 0 7505 7501"/>
                              <a:gd name="T53" fmla="*/ T52 w 1320"/>
                              <a:gd name="T54" fmla="+- 0 1697 1141"/>
                              <a:gd name="T55" fmla="*/ 1697 h 1260"/>
                              <a:gd name="T56" fmla="+- 0 7501 7501"/>
                              <a:gd name="T57" fmla="*/ T56 w 1320"/>
                              <a:gd name="T58" fmla="+- 0 1771 1141"/>
                              <a:gd name="T59" fmla="*/ 1771 h 1260"/>
                              <a:gd name="T60" fmla="+- 0 7505 7501"/>
                              <a:gd name="T61" fmla="*/ T60 w 1320"/>
                              <a:gd name="T62" fmla="+- 0 1844 1141"/>
                              <a:gd name="T63" fmla="*/ 1844 h 1260"/>
                              <a:gd name="T64" fmla="+- 0 7518 7501"/>
                              <a:gd name="T65" fmla="*/ T64 w 1320"/>
                              <a:gd name="T66" fmla="+- 0 1915 1141"/>
                              <a:gd name="T67" fmla="*/ 1915 h 1260"/>
                              <a:gd name="T68" fmla="+- 0 7539 7501"/>
                              <a:gd name="T69" fmla="*/ T68 w 1320"/>
                              <a:gd name="T70" fmla="+- 0 1983 1141"/>
                              <a:gd name="T71" fmla="*/ 1983 h 1260"/>
                              <a:gd name="T72" fmla="+- 0 7568 7501"/>
                              <a:gd name="T73" fmla="*/ T72 w 1320"/>
                              <a:gd name="T74" fmla="+- 0 2048 1141"/>
                              <a:gd name="T75" fmla="*/ 2048 h 1260"/>
                              <a:gd name="T76" fmla="+- 0 7604 7501"/>
                              <a:gd name="T77" fmla="*/ T76 w 1320"/>
                              <a:gd name="T78" fmla="+- 0 2108 1141"/>
                              <a:gd name="T79" fmla="*/ 2108 h 1260"/>
                              <a:gd name="T80" fmla="+- 0 7646 7501"/>
                              <a:gd name="T81" fmla="*/ T80 w 1320"/>
                              <a:gd name="T82" fmla="+- 0 2165 1141"/>
                              <a:gd name="T83" fmla="*/ 2165 h 1260"/>
                              <a:gd name="T84" fmla="+- 0 7694 7501"/>
                              <a:gd name="T85" fmla="*/ T84 w 1320"/>
                              <a:gd name="T86" fmla="+- 0 2216 1141"/>
                              <a:gd name="T87" fmla="*/ 2216 h 1260"/>
                              <a:gd name="T88" fmla="+- 0 7748 7501"/>
                              <a:gd name="T89" fmla="*/ T88 w 1320"/>
                              <a:gd name="T90" fmla="+- 0 2262 1141"/>
                              <a:gd name="T91" fmla="*/ 2262 h 1260"/>
                              <a:gd name="T92" fmla="+- 0 7807 7501"/>
                              <a:gd name="T93" fmla="*/ T92 w 1320"/>
                              <a:gd name="T94" fmla="+- 0 2303 1141"/>
                              <a:gd name="T95" fmla="*/ 2303 h 1260"/>
                              <a:gd name="T96" fmla="+- 0 7871 7501"/>
                              <a:gd name="T97" fmla="*/ T96 w 1320"/>
                              <a:gd name="T98" fmla="+- 0 2337 1141"/>
                              <a:gd name="T99" fmla="*/ 2337 h 1260"/>
                              <a:gd name="T100" fmla="+- 0 7938 750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8010 750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8084 750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8161 750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8238 750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8312 750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8383 750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8451 750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8515 750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8574 750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8627 750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8676 750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8718 750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8754 750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8782 750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8803 750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8816 750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8821 750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8816 750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8803 750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8782 750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8754 750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8718 750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8676 750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8627 750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8574 750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8515 750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8451 750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8383 750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8312 750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8238 750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8161 750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17"/>
                        <wps:cNvSpPr>
                          <a:spLocks/>
                        </wps:cNvSpPr>
                        <wps:spPr bwMode="auto">
                          <a:xfrm>
                            <a:off x="749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8052 7491"/>
                              <a:gd name="T1" fmla="*/ T0 w 1341"/>
                              <a:gd name="T2" fmla="+- 0 1139 1131"/>
                              <a:gd name="T3" fmla="*/ 1139 h 1280"/>
                              <a:gd name="T4" fmla="+- 0 7840 7491"/>
                              <a:gd name="T5" fmla="*/ T4 w 1341"/>
                              <a:gd name="T6" fmla="+- 0 1210 1131"/>
                              <a:gd name="T7" fmla="*/ 1210 h 1280"/>
                              <a:gd name="T8" fmla="+- 0 7663 7491"/>
                              <a:gd name="T9" fmla="*/ T8 w 1341"/>
                              <a:gd name="T10" fmla="+- 0 1344 1131"/>
                              <a:gd name="T11" fmla="*/ 1344 h 1280"/>
                              <a:gd name="T12" fmla="+- 0 7541 7491"/>
                              <a:gd name="T13" fmla="*/ T12 w 1341"/>
                              <a:gd name="T14" fmla="+- 0 1528 1131"/>
                              <a:gd name="T15" fmla="*/ 1528 h 1280"/>
                              <a:gd name="T16" fmla="+- 0 7495 7491"/>
                              <a:gd name="T17" fmla="*/ T16 w 1341"/>
                              <a:gd name="T18" fmla="+- 0 1706 1131"/>
                              <a:gd name="T19" fmla="*/ 1706 h 1280"/>
                              <a:gd name="T20" fmla="+- 0 7492 7491"/>
                              <a:gd name="T21" fmla="*/ T20 w 1341"/>
                              <a:gd name="T22" fmla="+- 0 1804 1131"/>
                              <a:gd name="T23" fmla="*/ 1804 h 1280"/>
                              <a:gd name="T24" fmla="+- 0 7505 7491"/>
                              <a:gd name="T25" fmla="*/ T24 w 1341"/>
                              <a:gd name="T26" fmla="+- 0 1900 1131"/>
                              <a:gd name="T27" fmla="*/ 1900 h 1280"/>
                              <a:gd name="T28" fmla="+- 0 7587 7491"/>
                              <a:gd name="T29" fmla="*/ T28 w 1341"/>
                              <a:gd name="T30" fmla="+- 0 2101 1131"/>
                              <a:gd name="T31" fmla="*/ 2101 h 1280"/>
                              <a:gd name="T32" fmla="+- 0 7728 7491"/>
                              <a:gd name="T33" fmla="*/ T32 w 1341"/>
                              <a:gd name="T34" fmla="+- 0 2259 1131"/>
                              <a:gd name="T35" fmla="*/ 2259 h 1280"/>
                              <a:gd name="T36" fmla="+- 0 7912 7491"/>
                              <a:gd name="T37" fmla="*/ T36 w 1341"/>
                              <a:gd name="T38" fmla="+- 0 2365 1131"/>
                              <a:gd name="T39" fmla="*/ 2365 h 1280"/>
                              <a:gd name="T40" fmla="+- 0 8122 7491"/>
                              <a:gd name="T41" fmla="*/ T40 w 1341"/>
                              <a:gd name="T42" fmla="+- 0 2410 1131"/>
                              <a:gd name="T43" fmla="*/ 2410 h 1280"/>
                              <a:gd name="T44" fmla="+- 0 8264 7491"/>
                              <a:gd name="T45" fmla="*/ T44 w 1341"/>
                              <a:gd name="T46" fmla="+- 0 2404 1131"/>
                              <a:gd name="T47" fmla="*/ 2404 h 1280"/>
                              <a:gd name="T48" fmla="+- 0 8086 7491"/>
                              <a:gd name="T49" fmla="*/ T48 w 1341"/>
                              <a:gd name="T50" fmla="+- 0 2387 1131"/>
                              <a:gd name="T51" fmla="*/ 2387 h 1280"/>
                              <a:gd name="T52" fmla="+- 0 7877 7491"/>
                              <a:gd name="T53" fmla="*/ T52 w 1341"/>
                              <a:gd name="T54" fmla="+- 0 2329 1131"/>
                              <a:gd name="T55" fmla="*/ 2329 h 1280"/>
                              <a:gd name="T56" fmla="+- 0 7700 7491"/>
                              <a:gd name="T57" fmla="*/ T56 w 1341"/>
                              <a:gd name="T58" fmla="+- 0 2208 1131"/>
                              <a:gd name="T59" fmla="*/ 2208 h 1280"/>
                              <a:gd name="T60" fmla="+- 0 7573 7491"/>
                              <a:gd name="T61" fmla="*/ T60 w 1341"/>
                              <a:gd name="T62" fmla="+- 0 2035 1131"/>
                              <a:gd name="T63" fmla="*/ 2035 h 1280"/>
                              <a:gd name="T64" fmla="+- 0 7519 7491"/>
                              <a:gd name="T65" fmla="*/ T64 w 1341"/>
                              <a:gd name="T66" fmla="+- 0 1865 1131"/>
                              <a:gd name="T67" fmla="*/ 1865 h 1280"/>
                              <a:gd name="T68" fmla="+- 0 7515 7491"/>
                              <a:gd name="T69" fmla="*/ T68 w 1341"/>
                              <a:gd name="T70" fmla="+- 0 1706 1131"/>
                              <a:gd name="T71" fmla="*/ 1706 h 1280"/>
                              <a:gd name="T72" fmla="+- 0 7562 7491"/>
                              <a:gd name="T73" fmla="*/ T72 w 1341"/>
                              <a:gd name="T74" fmla="+- 0 1530 1131"/>
                              <a:gd name="T75" fmla="*/ 1530 h 1280"/>
                              <a:gd name="T76" fmla="+- 0 7688 7491"/>
                              <a:gd name="T77" fmla="*/ T76 w 1341"/>
                              <a:gd name="T78" fmla="+- 0 1346 1131"/>
                              <a:gd name="T79" fmla="*/ 1346 h 1280"/>
                              <a:gd name="T80" fmla="+- 0 7869 7491"/>
                              <a:gd name="T81" fmla="*/ T80 w 1341"/>
                              <a:gd name="T82" fmla="+- 0 1217 1131"/>
                              <a:gd name="T83" fmla="*/ 1217 h 1280"/>
                              <a:gd name="T84" fmla="+- 0 8085 7491"/>
                              <a:gd name="T85" fmla="*/ T84 w 1341"/>
                              <a:gd name="T86" fmla="+- 0 1155 1131"/>
                              <a:gd name="T87" fmla="*/ 1155 h 1280"/>
                              <a:gd name="T88" fmla="+- 0 8271 7491"/>
                              <a:gd name="T89" fmla="*/ T88 w 1341"/>
                              <a:gd name="T90" fmla="+- 0 1140 1131"/>
                              <a:gd name="T91" fmla="*/ 1140 h 1280"/>
                              <a:gd name="T92" fmla="+- 0 8326 7491"/>
                              <a:gd name="T93" fmla="*/ T92 w 1341"/>
                              <a:gd name="T94" fmla="+- 0 1151 1131"/>
                              <a:gd name="T95" fmla="*/ 1151 h 1280"/>
                              <a:gd name="T96" fmla="+- 0 8301 7491"/>
                              <a:gd name="T97" fmla="*/ T96 w 1341"/>
                              <a:gd name="T98" fmla="+- 0 1165 1131"/>
                              <a:gd name="T99" fmla="*/ 1165 h 1280"/>
                              <a:gd name="T100" fmla="+- 0 8503 749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8666 749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8774 749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8810 749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8807 749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8746 749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8617 749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8439 749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8228 749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8339 749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8542 749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8702 749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8803 749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8831 749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8823 749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8748 749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8606 749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8416 749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8"/>
                        <wps:cNvSpPr>
                          <a:spLocks/>
                        </wps:cNvSpPr>
                        <wps:spPr bwMode="auto">
                          <a:xfrm>
                            <a:off x="5610" y="2610"/>
                            <a:ext cx="1380" cy="533"/>
                          </a:xfrm>
                          <a:custGeom>
                            <a:avLst/>
                            <a:gdLst>
                              <a:gd name="T0" fmla="+- 0 6903 5611"/>
                              <a:gd name="T1" fmla="*/ T0 w 1380"/>
                              <a:gd name="T2" fmla="+- 0 2611 2611"/>
                              <a:gd name="T3" fmla="*/ 2611 h 533"/>
                              <a:gd name="T4" fmla="+- 0 5699 5611"/>
                              <a:gd name="T5" fmla="*/ T4 w 1380"/>
                              <a:gd name="T6" fmla="+- 0 2611 2611"/>
                              <a:gd name="T7" fmla="*/ 2611 h 533"/>
                              <a:gd name="T8" fmla="+- 0 5665 5611"/>
                              <a:gd name="T9" fmla="*/ T8 w 1380"/>
                              <a:gd name="T10" fmla="+- 0 2618 2611"/>
                              <a:gd name="T11" fmla="*/ 2618 h 533"/>
                              <a:gd name="T12" fmla="+- 0 5637 5611"/>
                              <a:gd name="T13" fmla="*/ T12 w 1380"/>
                              <a:gd name="T14" fmla="+- 0 2637 2611"/>
                              <a:gd name="T15" fmla="*/ 2637 h 533"/>
                              <a:gd name="T16" fmla="+- 0 5618 5611"/>
                              <a:gd name="T17" fmla="*/ T16 w 1380"/>
                              <a:gd name="T18" fmla="+- 0 2665 2611"/>
                              <a:gd name="T19" fmla="*/ 2665 h 533"/>
                              <a:gd name="T20" fmla="+- 0 5611 5611"/>
                              <a:gd name="T21" fmla="*/ T20 w 1380"/>
                              <a:gd name="T22" fmla="+- 0 2699 2611"/>
                              <a:gd name="T23" fmla="*/ 2699 h 533"/>
                              <a:gd name="T24" fmla="+- 0 5611 5611"/>
                              <a:gd name="T25" fmla="*/ T24 w 1380"/>
                              <a:gd name="T26" fmla="+- 0 3055 2611"/>
                              <a:gd name="T27" fmla="*/ 3055 h 533"/>
                              <a:gd name="T28" fmla="+- 0 5618 5611"/>
                              <a:gd name="T29" fmla="*/ T28 w 1380"/>
                              <a:gd name="T30" fmla="+- 0 3089 2611"/>
                              <a:gd name="T31" fmla="*/ 3089 h 533"/>
                              <a:gd name="T32" fmla="+- 0 5637 5611"/>
                              <a:gd name="T33" fmla="*/ T32 w 1380"/>
                              <a:gd name="T34" fmla="+- 0 3117 2611"/>
                              <a:gd name="T35" fmla="*/ 3117 h 533"/>
                              <a:gd name="T36" fmla="+- 0 5665 5611"/>
                              <a:gd name="T37" fmla="*/ T36 w 1380"/>
                              <a:gd name="T38" fmla="+- 0 3136 2611"/>
                              <a:gd name="T39" fmla="*/ 3136 h 533"/>
                              <a:gd name="T40" fmla="+- 0 5699 5611"/>
                              <a:gd name="T41" fmla="*/ T40 w 1380"/>
                              <a:gd name="T42" fmla="+- 0 3143 2611"/>
                              <a:gd name="T43" fmla="*/ 3143 h 533"/>
                              <a:gd name="T44" fmla="+- 0 6903 5611"/>
                              <a:gd name="T45" fmla="*/ T44 w 1380"/>
                              <a:gd name="T46" fmla="+- 0 3143 2611"/>
                              <a:gd name="T47" fmla="*/ 3143 h 533"/>
                              <a:gd name="T48" fmla="+- 0 6937 5611"/>
                              <a:gd name="T49" fmla="*/ T48 w 1380"/>
                              <a:gd name="T50" fmla="+- 0 3136 2611"/>
                              <a:gd name="T51" fmla="*/ 3136 h 533"/>
                              <a:gd name="T52" fmla="+- 0 6965 5611"/>
                              <a:gd name="T53" fmla="*/ T52 w 1380"/>
                              <a:gd name="T54" fmla="+- 0 3117 2611"/>
                              <a:gd name="T55" fmla="*/ 3117 h 533"/>
                              <a:gd name="T56" fmla="+- 0 6984 5611"/>
                              <a:gd name="T57" fmla="*/ T56 w 1380"/>
                              <a:gd name="T58" fmla="+- 0 3089 2611"/>
                              <a:gd name="T59" fmla="*/ 3089 h 533"/>
                              <a:gd name="T60" fmla="+- 0 6991 5611"/>
                              <a:gd name="T61" fmla="*/ T60 w 1380"/>
                              <a:gd name="T62" fmla="+- 0 3055 2611"/>
                              <a:gd name="T63" fmla="*/ 3055 h 533"/>
                              <a:gd name="T64" fmla="+- 0 6991 5611"/>
                              <a:gd name="T65" fmla="*/ T64 w 1380"/>
                              <a:gd name="T66" fmla="+- 0 2699 2611"/>
                              <a:gd name="T67" fmla="*/ 2699 h 533"/>
                              <a:gd name="T68" fmla="+- 0 6984 5611"/>
                              <a:gd name="T69" fmla="*/ T68 w 1380"/>
                              <a:gd name="T70" fmla="+- 0 2665 2611"/>
                              <a:gd name="T71" fmla="*/ 2665 h 533"/>
                              <a:gd name="T72" fmla="+- 0 6965 5611"/>
                              <a:gd name="T73" fmla="*/ T72 w 1380"/>
                              <a:gd name="T74" fmla="+- 0 2637 2611"/>
                              <a:gd name="T75" fmla="*/ 2637 h 533"/>
                              <a:gd name="T76" fmla="+- 0 6937 5611"/>
                              <a:gd name="T77" fmla="*/ T76 w 1380"/>
                              <a:gd name="T78" fmla="+- 0 2618 2611"/>
                              <a:gd name="T79" fmla="*/ 2618 h 533"/>
                              <a:gd name="T80" fmla="+- 0 6903 561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AutoShape 19"/>
                        <wps:cNvSpPr>
                          <a:spLocks/>
                        </wps:cNvSpPr>
                        <wps:spPr bwMode="auto">
                          <a:xfrm>
                            <a:off x="5601" y="2601"/>
                            <a:ext cx="1401" cy="552"/>
                          </a:xfrm>
                          <a:custGeom>
                            <a:avLst/>
                            <a:gdLst>
                              <a:gd name="T0" fmla="+- 0 5699 5601"/>
                              <a:gd name="T1" fmla="*/ T0 w 1401"/>
                              <a:gd name="T2" fmla="+- 0 2601 2601"/>
                              <a:gd name="T3" fmla="*/ 2601 h 552"/>
                              <a:gd name="T4" fmla="+- 0 5641 5601"/>
                              <a:gd name="T5" fmla="*/ T4 w 1401"/>
                              <a:gd name="T6" fmla="+- 0 2621 2601"/>
                              <a:gd name="T7" fmla="*/ 2621 h 552"/>
                              <a:gd name="T8" fmla="+- 0 5606 5601"/>
                              <a:gd name="T9" fmla="*/ T8 w 1401"/>
                              <a:gd name="T10" fmla="+- 0 2671 2601"/>
                              <a:gd name="T11" fmla="*/ 2671 h 552"/>
                              <a:gd name="T12" fmla="+- 0 5601 5601"/>
                              <a:gd name="T13" fmla="*/ T12 w 1401"/>
                              <a:gd name="T14" fmla="+- 0 2699 2601"/>
                              <a:gd name="T15" fmla="*/ 2699 h 552"/>
                              <a:gd name="T16" fmla="+- 0 5602 5601"/>
                              <a:gd name="T17" fmla="*/ T16 w 1401"/>
                              <a:gd name="T18" fmla="+- 0 3065 2601"/>
                              <a:gd name="T19" fmla="*/ 3065 h 552"/>
                              <a:gd name="T20" fmla="+- 0 5606 5601"/>
                              <a:gd name="T21" fmla="*/ T20 w 1401"/>
                              <a:gd name="T22" fmla="+- 0 3085 2601"/>
                              <a:gd name="T23" fmla="*/ 3085 h 552"/>
                              <a:gd name="T24" fmla="+- 0 5616 5601"/>
                              <a:gd name="T25" fmla="*/ T24 w 1401"/>
                              <a:gd name="T26" fmla="+- 0 3107 2601"/>
                              <a:gd name="T27" fmla="*/ 3107 h 552"/>
                              <a:gd name="T28" fmla="+- 0 5628 5601"/>
                              <a:gd name="T29" fmla="*/ T28 w 1401"/>
                              <a:gd name="T30" fmla="+- 0 3122 2601"/>
                              <a:gd name="T31" fmla="*/ 3122 h 552"/>
                              <a:gd name="T32" fmla="+- 0 5654 5601"/>
                              <a:gd name="T33" fmla="*/ T32 w 1401"/>
                              <a:gd name="T34" fmla="+- 0 3141 2601"/>
                              <a:gd name="T35" fmla="*/ 3141 h 552"/>
                              <a:gd name="T36" fmla="+- 0 5676 5601"/>
                              <a:gd name="T37" fmla="*/ T36 w 1401"/>
                              <a:gd name="T38" fmla="+- 0 3151 2601"/>
                              <a:gd name="T39" fmla="*/ 3151 h 552"/>
                              <a:gd name="T40" fmla="+- 0 5699 5601"/>
                              <a:gd name="T41" fmla="*/ T40 w 1401"/>
                              <a:gd name="T42" fmla="+- 0 3153 2601"/>
                              <a:gd name="T43" fmla="*/ 3153 h 552"/>
                              <a:gd name="T44" fmla="+- 0 6923 5601"/>
                              <a:gd name="T45" fmla="*/ T44 w 1401"/>
                              <a:gd name="T46" fmla="+- 0 3151 2601"/>
                              <a:gd name="T47" fmla="*/ 3151 h 552"/>
                              <a:gd name="T48" fmla="+- 0 6960 5601"/>
                              <a:gd name="T49" fmla="*/ T48 w 1401"/>
                              <a:gd name="T50" fmla="+- 0 3134 2601"/>
                              <a:gd name="T51" fmla="*/ 3134 h 552"/>
                              <a:gd name="T52" fmla="+- 0 5674 5601"/>
                              <a:gd name="T53" fmla="*/ T52 w 1401"/>
                              <a:gd name="T54" fmla="+- 0 3129 2601"/>
                              <a:gd name="T55" fmla="*/ 3129 h 552"/>
                              <a:gd name="T56" fmla="+- 0 5636 5601"/>
                              <a:gd name="T57" fmla="*/ T56 w 1401"/>
                              <a:gd name="T58" fmla="+- 0 3101 2601"/>
                              <a:gd name="T59" fmla="*/ 3101 h 552"/>
                              <a:gd name="T60" fmla="+- 0 5623 5601"/>
                              <a:gd name="T61" fmla="*/ T60 w 1401"/>
                              <a:gd name="T62" fmla="+- 0 3070 2601"/>
                              <a:gd name="T63" fmla="*/ 3070 h 552"/>
                              <a:gd name="T64" fmla="+- 0 5621 5601"/>
                              <a:gd name="T65" fmla="*/ T64 w 1401"/>
                              <a:gd name="T66" fmla="+- 0 2691 2601"/>
                              <a:gd name="T67" fmla="*/ 2691 h 552"/>
                              <a:gd name="T68" fmla="+- 0 5625 5601"/>
                              <a:gd name="T69" fmla="*/ T68 w 1401"/>
                              <a:gd name="T70" fmla="+- 0 2675 2601"/>
                              <a:gd name="T71" fmla="*/ 2675 h 552"/>
                              <a:gd name="T72" fmla="+- 0 5633 5601"/>
                              <a:gd name="T73" fmla="*/ T72 w 1401"/>
                              <a:gd name="T74" fmla="+- 0 2659 2601"/>
                              <a:gd name="T75" fmla="*/ 2659 h 552"/>
                              <a:gd name="T76" fmla="+- 0 5642 5601"/>
                              <a:gd name="T77" fmla="*/ T76 w 1401"/>
                              <a:gd name="T78" fmla="+- 0 2646 2601"/>
                              <a:gd name="T79" fmla="*/ 2646 h 552"/>
                              <a:gd name="T80" fmla="+- 0 5662 5601"/>
                              <a:gd name="T81" fmla="*/ T80 w 1401"/>
                              <a:gd name="T82" fmla="+- 0 2631 2601"/>
                              <a:gd name="T83" fmla="*/ 2631 h 552"/>
                              <a:gd name="T84" fmla="+- 0 5681 5601"/>
                              <a:gd name="T85" fmla="*/ T84 w 1401"/>
                              <a:gd name="T86" fmla="+- 0 2624 2601"/>
                              <a:gd name="T87" fmla="*/ 2624 h 552"/>
                              <a:gd name="T88" fmla="+- 0 5701 5601"/>
                              <a:gd name="T89" fmla="*/ T88 w 1401"/>
                              <a:gd name="T90" fmla="+- 0 2621 2601"/>
                              <a:gd name="T91" fmla="*/ 2621 h 552"/>
                              <a:gd name="T92" fmla="+- 0 6942 5601"/>
                              <a:gd name="T93" fmla="*/ T92 w 1401"/>
                              <a:gd name="T94" fmla="+- 0 2610 2601"/>
                              <a:gd name="T95" fmla="*/ 2610 h 552"/>
                              <a:gd name="T96" fmla="+- 0 6903 5601"/>
                              <a:gd name="T97" fmla="*/ T96 w 1401"/>
                              <a:gd name="T98" fmla="+- 0 2601 2601"/>
                              <a:gd name="T99" fmla="*/ 2601 h 552"/>
                              <a:gd name="T100" fmla="+- 0 6911 5601"/>
                              <a:gd name="T101" fmla="*/ T100 w 1401"/>
                              <a:gd name="T102" fmla="+- 0 2621 2601"/>
                              <a:gd name="T103" fmla="*/ 2621 h 552"/>
                              <a:gd name="T104" fmla="+- 0 6942 5601"/>
                              <a:gd name="T105" fmla="*/ T104 w 1401"/>
                              <a:gd name="T106" fmla="+- 0 2632 2601"/>
                              <a:gd name="T107" fmla="*/ 2632 h 552"/>
                              <a:gd name="T108" fmla="+- 0 6974 5601"/>
                              <a:gd name="T109" fmla="*/ T108 w 1401"/>
                              <a:gd name="T110" fmla="+- 0 2668 2601"/>
                              <a:gd name="T111" fmla="*/ 2668 h 552"/>
                              <a:gd name="T112" fmla="+- 0 6981 5601"/>
                              <a:gd name="T113" fmla="*/ T112 w 1401"/>
                              <a:gd name="T114" fmla="+- 0 3064 2601"/>
                              <a:gd name="T115" fmla="*/ 3064 h 552"/>
                              <a:gd name="T116" fmla="+- 0 6970 5601"/>
                              <a:gd name="T117" fmla="*/ T116 w 1401"/>
                              <a:gd name="T118" fmla="+- 0 3095 2601"/>
                              <a:gd name="T119" fmla="*/ 3095 h 552"/>
                              <a:gd name="T120" fmla="+- 0 6935 5601"/>
                              <a:gd name="T121" fmla="*/ T120 w 1401"/>
                              <a:gd name="T122" fmla="+- 0 3127 2601"/>
                              <a:gd name="T123" fmla="*/ 3127 h 552"/>
                              <a:gd name="T124" fmla="+- 0 6902 5601"/>
                              <a:gd name="T125" fmla="*/ T124 w 1401"/>
                              <a:gd name="T126" fmla="+- 0 3134 2601"/>
                              <a:gd name="T127" fmla="*/ 3134 h 552"/>
                              <a:gd name="T128" fmla="+- 0 6976 5601"/>
                              <a:gd name="T129" fmla="*/ T128 w 1401"/>
                              <a:gd name="T130" fmla="+- 0 3120 2601"/>
                              <a:gd name="T131" fmla="*/ 3120 h 552"/>
                              <a:gd name="T132" fmla="+- 0 7000 5601"/>
                              <a:gd name="T133" fmla="*/ T132 w 1401"/>
                              <a:gd name="T134" fmla="+- 0 3064 2601"/>
                              <a:gd name="T135" fmla="*/ 3064 h 552"/>
                              <a:gd name="T136" fmla="+- 0 7001 5601"/>
                              <a:gd name="T137" fmla="*/ T136 w 1401"/>
                              <a:gd name="T138" fmla="+- 0 2699 2601"/>
                              <a:gd name="T139" fmla="*/ 2699 h 552"/>
                              <a:gd name="T140" fmla="+- 0 6999 5601"/>
                              <a:gd name="T141" fmla="*/ T140 w 1401"/>
                              <a:gd name="T142" fmla="+- 0 2679 2601"/>
                              <a:gd name="T143" fmla="*/ 2679 h 552"/>
                              <a:gd name="T144" fmla="+- 0 6968 560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0"/>
                        <wps:cNvSpPr>
                          <a:spLocks/>
                        </wps:cNvSpPr>
                        <wps:spPr bwMode="auto">
                          <a:xfrm>
                            <a:off x="7470" y="261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2611 2611"/>
                              <a:gd name="T3" fmla="*/ 2611 h 533"/>
                              <a:gd name="T4" fmla="+- 0 7559 7471"/>
                              <a:gd name="T5" fmla="*/ T4 w 1380"/>
                              <a:gd name="T6" fmla="+- 0 2611 2611"/>
                              <a:gd name="T7" fmla="*/ 2611 h 533"/>
                              <a:gd name="T8" fmla="+- 0 7525 7471"/>
                              <a:gd name="T9" fmla="*/ T8 w 1380"/>
                              <a:gd name="T10" fmla="+- 0 2618 2611"/>
                              <a:gd name="T11" fmla="*/ 2618 h 533"/>
                              <a:gd name="T12" fmla="+- 0 7497 7471"/>
                              <a:gd name="T13" fmla="*/ T12 w 1380"/>
                              <a:gd name="T14" fmla="+- 0 2637 2611"/>
                              <a:gd name="T15" fmla="*/ 2637 h 533"/>
                              <a:gd name="T16" fmla="+- 0 7478 7471"/>
                              <a:gd name="T17" fmla="*/ T16 w 1380"/>
                              <a:gd name="T18" fmla="+- 0 2665 2611"/>
                              <a:gd name="T19" fmla="*/ 2665 h 533"/>
                              <a:gd name="T20" fmla="+- 0 7471 7471"/>
                              <a:gd name="T21" fmla="*/ T20 w 1380"/>
                              <a:gd name="T22" fmla="+- 0 2699 2611"/>
                              <a:gd name="T23" fmla="*/ 2699 h 533"/>
                              <a:gd name="T24" fmla="+- 0 7471 7471"/>
                              <a:gd name="T25" fmla="*/ T24 w 1380"/>
                              <a:gd name="T26" fmla="+- 0 3055 2611"/>
                              <a:gd name="T27" fmla="*/ 3055 h 533"/>
                              <a:gd name="T28" fmla="+- 0 7478 7471"/>
                              <a:gd name="T29" fmla="*/ T28 w 1380"/>
                              <a:gd name="T30" fmla="+- 0 3089 2611"/>
                              <a:gd name="T31" fmla="*/ 3089 h 533"/>
                              <a:gd name="T32" fmla="+- 0 7497 7471"/>
                              <a:gd name="T33" fmla="*/ T32 w 1380"/>
                              <a:gd name="T34" fmla="+- 0 3117 2611"/>
                              <a:gd name="T35" fmla="*/ 3117 h 533"/>
                              <a:gd name="T36" fmla="+- 0 7525 7471"/>
                              <a:gd name="T37" fmla="*/ T36 w 1380"/>
                              <a:gd name="T38" fmla="+- 0 3136 2611"/>
                              <a:gd name="T39" fmla="*/ 3136 h 533"/>
                              <a:gd name="T40" fmla="+- 0 7559 7471"/>
                              <a:gd name="T41" fmla="*/ T40 w 1380"/>
                              <a:gd name="T42" fmla="+- 0 3143 2611"/>
                              <a:gd name="T43" fmla="*/ 3143 h 533"/>
                              <a:gd name="T44" fmla="+- 0 8763 7471"/>
                              <a:gd name="T45" fmla="*/ T44 w 1380"/>
                              <a:gd name="T46" fmla="+- 0 3143 2611"/>
                              <a:gd name="T47" fmla="*/ 3143 h 533"/>
                              <a:gd name="T48" fmla="+- 0 8797 7471"/>
                              <a:gd name="T49" fmla="*/ T48 w 1380"/>
                              <a:gd name="T50" fmla="+- 0 3136 2611"/>
                              <a:gd name="T51" fmla="*/ 3136 h 533"/>
                              <a:gd name="T52" fmla="+- 0 8825 7471"/>
                              <a:gd name="T53" fmla="*/ T52 w 1380"/>
                              <a:gd name="T54" fmla="+- 0 3117 2611"/>
                              <a:gd name="T55" fmla="*/ 3117 h 533"/>
                              <a:gd name="T56" fmla="+- 0 8844 7471"/>
                              <a:gd name="T57" fmla="*/ T56 w 1380"/>
                              <a:gd name="T58" fmla="+- 0 3089 2611"/>
                              <a:gd name="T59" fmla="*/ 3089 h 533"/>
                              <a:gd name="T60" fmla="+- 0 8851 7471"/>
                              <a:gd name="T61" fmla="*/ T60 w 1380"/>
                              <a:gd name="T62" fmla="+- 0 3055 2611"/>
                              <a:gd name="T63" fmla="*/ 3055 h 533"/>
                              <a:gd name="T64" fmla="+- 0 8851 7471"/>
                              <a:gd name="T65" fmla="*/ T64 w 1380"/>
                              <a:gd name="T66" fmla="+- 0 2699 2611"/>
                              <a:gd name="T67" fmla="*/ 2699 h 533"/>
                              <a:gd name="T68" fmla="+- 0 8844 7471"/>
                              <a:gd name="T69" fmla="*/ T68 w 1380"/>
                              <a:gd name="T70" fmla="+- 0 2665 2611"/>
                              <a:gd name="T71" fmla="*/ 2665 h 533"/>
                              <a:gd name="T72" fmla="+- 0 8825 7471"/>
                              <a:gd name="T73" fmla="*/ T72 w 1380"/>
                              <a:gd name="T74" fmla="+- 0 2637 2611"/>
                              <a:gd name="T75" fmla="*/ 2637 h 533"/>
                              <a:gd name="T76" fmla="+- 0 8797 7471"/>
                              <a:gd name="T77" fmla="*/ T76 w 1380"/>
                              <a:gd name="T78" fmla="+- 0 2618 2611"/>
                              <a:gd name="T79" fmla="*/ 2618 h 533"/>
                              <a:gd name="T80" fmla="+- 0 8763 747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21"/>
                        <wps:cNvSpPr>
                          <a:spLocks/>
                        </wps:cNvSpPr>
                        <wps:spPr bwMode="auto">
                          <a:xfrm>
                            <a:off x="7461" y="260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2601 2601"/>
                              <a:gd name="T3" fmla="*/ 2601 h 552"/>
                              <a:gd name="T4" fmla="+- 0 7501 7461"/>
                              <a:gd name="T5" fmla="*/ T4 w 1401"/>
                              <a:gd name="T6" fmla="+- 0 2621 2601"/>
                              <a:gd name="T7" fmla="*/ 2621 h 552"/>
                              <a:gd name="T8" fmla="+- 0 7466 7461"/>
                              <a:gd name="T9" fmla="*/ T8 w 1401"/>
                              <a:gd name="T10" fmla="+- 0 2671 2601"/>
                              <a:gd name="T11" fmla="*/ 2671 h 552"/>
                              <a:gd name="T12" fmla="+- 0 7461 7461"/>
                              <a:gd name="T13" fmla="*/ T12 w 1401"/>
                              <a:gd name="T14" fmla="+- 0 2699 2601"/>
                              <a:gd name="T15" fmla="*/ 2699 h 552"/>
                              <a:gd name="T16" fmla="+- 0 7462 7461"/>
                              <a:gd name="T17" fmla="*/ T16 w 1401"/>
                              <a:gd name="T18" fmla="+- 0 3065 2601"/>
                              <a:gd name="T19" fmla="*/ 3065 h 552"/>
                              <a:gd name="T20" fmla="+- 0 7466 7461"/>
                              <a:gd name="T21" fmla="*/ T20 w 1401"/>
                              <a:gd name="T22" fmla="+- 0 3085 2601"/>
                              <a:gd name="T23" fmla="*/ 3085 h 552"/>
                              <a:gd name="T24" fmla="+- 0 7476 7461"/>
                              <a:gd name="T25" fmla="*/ T24 w 1401"/>
                              <a:gd name="T26" fmla="+- 0 3107 2601"/>
                              <a:gd name="T27" fmla="*/ 3107 h 552"/>
                              <a:gd name="T28" fmla="+- 0 7488 7461"/>
                              <a:gd name="T29" fmla="*/ T28 w 1401"/>
                              <a:gd name="T30" fmla="+- 0 3122 2601"/>
                              <a:gd name="T31" fmla="*/ 3122 h 552"/>
                              <a:gd name="T32" fmla="+- 0 7514 7461"/>
                              <a:gd name="T33" fmla="*/ T32 w 1401"/>
                              <a:gd name="T34" fmla="+- 0 3141 2601"/>
                              <a:gd name="T35" fmla="*/ 3141 h 552"/>
                              <a:gd name="T36" fmla="+- 0 7536 7461"/>
                              <a:gd name="T37" fmla="*/ T36 w 1401"/>
                              <a:gd name="T38" fmla="+- 0 3151 2601"/>
                              <a:gd name="T39" fmla="*/ 3151 h 552"/>
                              <a:gd name="T40" fmla="+- 0 7559 7461"/>
                              <a:gd name="T41" fmla="*/ T40 w 1401"/>
                              <a:gd name="T42" fmla="+- 0 3153 2601"/>
                              <a:gd name="T43" fmla="*/ 3153 h 552"/>
                              <a:gd name="T44" fmla="+- 0 8783 7461"/>
                              <a:gd name="T45" fmla="*/ T44 w 1401"/>
                              <a:gd name="T46" fmla="+- 0 3151 2601"/>
                              <a:gd name="T47" fmla="*/ 3151 h 552"/>
                              <a:gd name="T48" fmla="+- 0 8820 7461"/>
                              <a:gd name="T49" fmla="*/ T48 w 1401"/>
                              <a:gd name="T50" fmla="+- 0 3134 2601"/>
                              <a:gd name="T51" fmla="*/ 3134 h 552"/>
                              <a:gd name="T52" fmla="+- 0 7534 7461"/>
                              <a:gd name="T53" fmla="*/ T52 w 1401"/>
                              <a:gd name="T54" fmla="+- 0 3129 2601"/>
                              <a:gd name="T55" fmla="*/ 3129 h 552"/>
                              <a:gd name="T56" fmla="+- 0 7496 7461"/>
                              <a:gd name="T57" fmla="*/ T56 w 1401"/>
                              <a:gd name="T58" fmla="+- 0 3101 2601"/>
                              <a:gd name="T59" fmla="*/ 3101 h 552"/>
                              <a:gd name="T60" fmla="+- 0 7483 7461"/>
                              <a:gd name="T61" fmla="*/ T60 w 1401"/>
                              <a:gd name="T62" fmla="+- 0 3070 2601"/>
                              <a:gd name="T63" fmla="*/ 3070 h 552"/>
                              <a:gd name="T64" fmla="+- 0 7481 7461"/>
                              <a:gd name="T65" fmla="*/ T64 w 1401"/>
                              <a:gd name="T66" fmla="+- 0 2691 2601"/>
                              <a:gd name="T67" fmla="*/ 2691 h 552"/>
                              <a:gd name="T68" fmla="+- 0 7485 7461"/>
                              <a:gd name="T69" fmla="*/ T68 w 1401"/>
                              <a:gd name="T70" fmla="+- 0 2675 2601"/>
                              <a:gd name="T71" fmla="*/ 2675 h 552"/>
                              <a:gd name="T72" fmla="+- 0 7493 7461"/>
                              <a:gd name="T73" fmla="*/ T72 w 1401"/>
                              <a:gd name="T74" fmla="+- 0 2659 2601"/>
                              <a:gd name="T75" fmla="*/ 2659 h 552"/>
                              <a:gd name="T76" fmla="+- 0 7502 7461"/>
                              <a:gd name="T77" fmla="*/ T76 w 1401"/>
                              <a:gd name="T78" fmla="+- 0 2646 2601"/>
                              <a:gd name="T79" fmla="*/ 2646 h 552"/>
                              <a:gd name="T80" fmla="+- 0 7522 7461"/>
                              <a:gd name="T81" fmla="*/ T80 w 1401"/>
                              <a:gd name="T82" fmla="+- 0 2631 2601"/>
                              <a:gd name="T83" fmla="*/ 2631 h 552"/>
                              <a:gd name="T84" fmla="+- 0 7541 7461"/>
                              <a:gd name="T85" fmla="*/ T84 w 1401"/>
                              <a:gd name="T86" fmla="+- 0 2624 2601"/>
                              <a:gd name="T87" fmla="*/ 2624 h 552"/>
                              <a:gd name="T88" fmla="+- 0 7561 7461"/>
                              <a:gd name="T89" fmla="*/ T88 w 1401"/>
                              <a:gd name="T90" fmla="+- 0 2621 2601"/>
                              <a:gd name="T91" fmla="*/ 2621 h 552"/>
                              <a:gd name="T92" fmla="+- 0 8802 7461"/>
                              <a:gd name="T93" fmla="*/ T92 w 1401"/>
                              <a:gd name="T94" fmla="+- 0 2610 2601"/>
                              <a:gd name="T95" fmla="*/ 2610 h 552"/>
                              <a:gd name="T96" fmla="+- 0 8763 7461"/>
                              <a:gd name="T97" fmla="*/ T96 w 1401"/>
                              <a:gd name="T98" fmla="+- 0 2601 2601"/>
                              <a:gd name="T99" fmla="*/ 2601 h 552"/>
                              <a:gd name="T100" fmla="+- 0 8771 7461"/>
                              <a:gd name="T101" fmla="*/ T100 w 1401"/>
                              <a:gd name="T102" fmla="+- 0 2621 2601"/>
                              <a:gd name="T103" fmla="*/ 2621 h 552"/>
                              <a:gd name="T104" fmla="+- 0 8802 7461"/>
                              <a:gd name="T105" fmla="*/ T104 w 1401"/>
                              <a:gd name="T106" fmla="+- 0 2632 2601"/>
                              <a:gd name="T107" fmla="*/ 2632 h 552"/>
                              <a:gd name="T108" fmla="+- 0 8834 7461"/>
                              <a:gd name="T109" fmla="*/ T108 w 1401"/>
                              <a:gd name="T110" fmla="+- 0 2668 2601"/>
                              <a:gd name="T111" fmla="*/ 2668 h 552"/>
                              <a:gd name="T112" fmla="+- 0 8841 7461"/>
                              <a:gd name="T113" fmla="*/ T112 w 1401"/>
                              <a:gd name="T114" fmla="+- 0 3064 2601"/>
                              <a:gd name="T115" fmla="*/ 3064 h 552"/>
                              <a:gd name="T116" fmla="+- 0 8830 7461"/>
                              <a:gd name="T117" fmla="*/ T116 w 1401"/>
                              <a:gd name="T118" fmla="+- 0 3095 2601"/>
                              <a:gd name="T119" fmla="*/ 3095 h 552"/>
                              <a:gd name="T120" fmla="+- 0 8795 7461"/>
                              <a:gd name="T121" fmla="*/ T120 w 1401"/>
                              <a:gd name="T122" fmla="+- 0 3127 2601"/>
                              <a:gd name="T123" fmla="*/ 3127 h 552"/>
                              <a:gd name="T124" fmla="+- 0 8762 7461"/>
                              <a:gd name="T125" fmla="*/ T124 w 1401"/>
                              <a:gd name="T126" fmla="+- 0 3134 2601"/>
                              <a:gd name="T127" fmla="*/ 3134 h 552"/>
                              <a:gd name="T128" fmla="+- 0 8836 7461"/>
                              <a:gd name="T129" fmla="*/ T128 w 1401"/>
                              <a:gd name="T130" fmla="+- 0 3120 2601"/>
                              <a:gd name="T131" fmla="*/ 3120 h 552"/>
                              <a:gd name="T132" fmla="+- 0 8860 7461"/>
                              <a:gd name="T133" fmla="*/ T132 w 1401"/>
                              <a:gd name="T134" fmla="+- 0 3064 2601"/>
                              <a:gd name="T135" fmla="*/ 3064 h 552"/>
                              <a:gd name="T136" fmla="+- 0 8861 7461"/>
                              <a:gd name="T137" fmla="*/ T136 w 1401"/>
                              <a:gd name="T138" fmla="+- 0 2699 2601"/>
                              <a:gd name="T139" fmla="*/ 2699 h 552"/>
                              <a:gd name="T140" fmla="+- 0 8859 7461"/>
                              <a:gd name="T141" fmla="*/ T140 w 1401"/>
                              <a:gd name="T142" fmla="+- 0 2679 2601"/>
                              <a:gd name="T143" fmla="*/ 2679 h 552"/>
                              <a:gd name="T144" fmla="+- 0 8828 746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2"/>
                        <wps:cNvSpPr>
                          <a:spLocks/>
                        </wps:cNvSpPr>
                        <wps:spPr bwMode="auto">
                          <a:xfrm>
                            <a:off x="7470" y="324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3241 3241"/>
                              <a:gd name="T3" fmla="*/ 3241 h 533"/>
                              <a:gd name="T4" fmla="+- 0 7559 7471"/>
                              <a:gd name="T5" fmla="*/ T4 w 1380"/>
                              <a:gd name="T6" fmla="+- 0 3241 3241"/>
                              <a:gd name="T7" fmla="*/ 3241 h 533"/>
                              <a:gd name="T8" fmla="+- 0 7525 7471"/>
                              <a:gd name="T9" fmla="*/ T8 w 1380"/>
                              <a:gd name="T10" fmla="+- 0 3248 3241"/>
                              <a:gd name="T11" fmla="*/ 3248 h 533"/>
                              <a:gd name="T12" fmla="+- 0 7497 7471"/>
                              <a:gd name="T13" fmla="*/ T12 w 1380"/>
                              <a:gd name="T14" fmla="+- 0 3267 3241"/>
                              <a:gd name="T15" fmla="*/ 3267 h 533"/>
                              <a:gd name="T16" fmla="+- 0 7478 7471"/>
                              <a:gd name="T17" fmla="*/ T16 w 1380"/>
                              <a:gd name="T18" fmla="+- 0 3295 3241"/>
                              <a:gd name="T19" fmla="*/ 3295 h 533"/>
                              <a:gd name="T20" fmla="+- 0 7471 7471"/>
                              <a:gd name="T21" fmla="*/ T20 w 1380"/>
                              <a:gd name="T22" fmla="+- 0 3329 3241"/>
                              <a:gd name="T23" fmla="*/ 3329 h 533"/>
                              <a:gd name="T24" fmla="+- 0 7471 7471"/>
                              <a:gd name="T25" fmla="*/ T24 w 1380"/>
                              <a:gd name="T26" fmla="+- 0 3685 3241"/>
                              <a:gd name="T27" fmla="*/ 3685 h 533"/>
                              <a:gd name="T28" fmla="+- 0 7478 7471"/>
                              <a:gd name="T29" fmla="*/ T28 w 1380"/>
                              <a:gd name="T30" fmla="+- 0 3719 3241"/>
                              <a:gd name="T31" fmla="*/ 3719 h 533"/>
                              <a:gd name="T32" fmla="+- 0 7497 7471"/>
                              <a:gd name="T33" fmla="*/ T32 w 1380"/>
                              <a:gd name="T34" fmla="+- 0 3747 3241"/>
                              <a:gd name="T35" fmla="*/ 3747 h 533"/>
                              <a:gd name="T36" fmla="+- 0 7525 7471"/>
                              <a:gd name="T37" fmla="*/ T36 w 1380"/>
                              <a:gd name="T38" fmla="+- 0 3766 3241"/>
                              <a:gd name="T39" fmla="*/ 3766 h 533"/>
                              <a:gd name="T40" fmla="+- 0 7559 7471"/>
                              <a:gd name="T41" fmla="*/ T40 w 1380"/>
                              <a:gd name="T42" fmla="+- 0 3773 3241"/>
                              <a:gd name="T43" fmla="*/ 3773 h 533"/>
                              <a:gd name="T44" fmla="+- 0 8763 7471"/>
                              <a:gd name="T45" fmla="*/ T44 w 1380"/>
                              <a:gd name="T46" fmla="+- 0 3773 3241"/>
                              <a:gd name="T47" fmla="*/ 3773 h 533"/>
                              <a:gd name="T48" fmla="+- 0 8797 7471"/>
                              <a:gd name="T49" fmla="*/ T48 w 1380"/>
                              <a:gd name="T50" fmla="+- 0 3766 3241"/>
                              <a:gd name="T51" fmla="*/ 3766 h 533"/>
                              <a:gd name="T52" fmla="+- 0 8825 7471"/>
                              <a:gd name="T53" fmla="*/ T52 w 1380"/>
                              <a:gd name="T54" fmla="+- 0 3747 3241"/>
                              <a:gd name="T55" fmla="*/ 3747 h 533"/>
                              <a:gd name="T56" fmla="+- 0 8844 7471"/>
                              <a:gd name="T57" fmla="*/ T56 w 1380"/>
                              <a:gd name="T58" fmla="+- 0 3719 3241"/>
                              <a:gd name="T59" fmla="*/ 3719 h 533"/>
                              <a:gd name="T60" fmla="+- 0 8851 7471"/>
                              <a:gd name="T61" fmla="*/ T60 w 1380"/>
                              <a:gd name="T62" fmla="+- 0 3685 3241"/>
                              <a:gd name="T63" fmla="*/ 3685 h 533"/>
                              <a:gd name="T64" fmla="+- 0 8851 7471"/>
                              <a:gd name="T65" fmla="*/ T64 w 1380"/>
                              <a:gd name="T66" fmla="+- 0 3329 3241"/>
                              <a:gd name="T67" fmla="*/ 3329 h 533"/>
                              <a:gd name="T68" fmla="+- 0 8844 7471"/>
                              <a:gd name="T69" fmla="*/ T68 w 1380"/>
                              <a:gd name="T70" fmla="+- 0 3295 3241"/>
                              <a:gd name="T71" fmla="*/ 3295 h 533"/>
                              <a:gd name="T72" fmla="+- 0 8825 7471"/>
                              <a:gd name="T73" fmla="*/ T72 w 1380"/>
                              <a:gd name="T74" fmla="+- 0 3267 3241"/>
                              <a:gd name="T75" fmla="*/ 3267 h 533"/>
                              <a:gd name="T76" fmla="+- 0 8797 7471"/>
                              <a:gd name="T77" fmla="*/ T76 w 1380"/>
                              <a:gd name="T78" fmla="+- 0 3248 3241"/>
                              <a:gd name="T79" fmla="*/ 3248 h 533"/>
                              <a:gd name="T80" fmla="+- 0 8763 7471"/>
                              <a:gd name="T81" fmla="*/ T80 w 1380"/>
                              <a:gd name="T82" fmla="+- 0 3241 3241"/>
                              <a:gd name="T83" fmla="*/ 324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AutoShape 23"/>
                        <wps:cNvSpPr>
                          <a:spLocks/>
                        </wps:cNvSpPr>
                        <wps:spPr bwMode="auto">
                          <a:xfrm>
                            <a:off x="7461" y="323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3231 3231"/>
                              <a:gd name="T3" fmla="*/ 3231 h 552"/>
                              <a:gd name="T4" fmla="+- 0 7501 7461"/>
                              <a:gd name="T5" fmla="*/ T4 w 1401"/>
                              <a:gd name="T6" fmla="+- 0 3251 3231"/>
                              <a:gd name="T7" fmla="*/ 3251 h 552"/>
                              <a:gd name="T8" fmla="+- 0 7466 7461"/>
                              <a:gd name="T9" fmla="*/ T8 w 1401"/>
                              <a:gd name="T10" fmla="+- 0 3301 3231"/>
                              <a:gd name="T11" fmla="*/ 3301 h 552"/>
                              <a:gd name="T12" fmla="+- 0 7461 7461"/>
                              <a:gd name="T13" fmla="*/ T12 w 1401"/>
                              <a:gd name="T14" fmla="+- 0 3329 3231"/>
                              <a:gd name="T15" fmla="*/ 3329 h 552"/>
                              <a:gd name="T16" fmla="+- 0 7462 7461"/>
                              <a:gd name="T17" fmla="*/ T16 w 1401"/>
                              <a:gd name="T18" fmla="+- 0 3695 3231"/>
                              <a:gd name="T19" fmla="*/ 3695 h 552"/>
                              <a:gd name="T20" fmla="+- 0 7466 7461"/>
                              <a:gd name="T21" fmla="*/ T20 w 1401"/>
                              <a:gd name="T22" fmla="+- 0 3715 3231"/>
                              <a:gd name="T23" fmla="*/ 3715 h 552"/>
                              <a:gd name="T24" fmla="+- 0 7476 7461"/>
                              <a:gd name="T25" fmla="*/ T24 w 1401"/>
                              <a:gd name="T26" fmla="+- 0 3737 3231"/>
                              <a:gd name="T27" fmla="*/ 3737 h 552"/>
                              <a:gd name="T28" fmla="+- 0 7488 7461"/>
                              <a:gd name="T29" fmla="*/ T28 w 1401"/>
                              <a:gd name="T30" fmla="+- 0 3752 3231"/>
                              <a:gd name="T31" fmla="*/ 3752 h 552"/>
                              <a:gd name="T32" fmla="+- 0 7514 7461"/>
                              <a:gd name="T33" fmla="*/ T32 w 1401"/>
                              <a:gd name="T34" fmla="+- 0 3771 3231"/>
                              <a:gd name="T35" fmla="*/ 3771 h 552"/>
                              <a:gd name="T36" fmla="+- 0 7536 7461"/>
                              <a:gd name="T37" fmla="*/ T36 w 1401"/>
                              <a:gd name="T38" fmla="+- 0 3781 3231"/>
                              <a:gd name="T39" fmla="*/ 3781 h 552"/>
                              <a:gd name="T40" fmla="+- 0 7559 7461"/>
                              <a:gd name="T41" fmla="*/ T40 w 1401"/>
                              <a:gd name="T42" fmla="+- 0 3783 3231"/>
                              <a:gd name="T43" fmla="*/ 3783 h 552"/>
                              <a:gd name="T44" fmla="+- 0 8783 7461"/>
                              <a:gd name="T45" fmla="*/ T44 w 1401"/>
                              <a:gd name="T46" fmla="+- 0 3781 3231"/>
                              <a:gd name="T47" fmla="*/ 3781 h 552"/>
                              <a:gd name="T48" fmla="+- 0 8820 7461"/>
                              <a:gd name="T49" fmla="*/ T48 w 1401"/>
                              <a:gd name="T50" fmla="+- 0 3764 3231"/>
                              <a:gd name="T51" fmla="*/ 3764 h 552"/>
                              <a:gd name="T52" fmla="+- 0 7534 7461"/>
                              <a:gd name="T53" fmla="*/ T52 w 1401"/>
                              <a:gd name="T54" fmla="+- 0 3759 3231"/>
                              <a:gd name="T55" fmla="*/ 3759 h 552"/>
                              <a:gd name="T56" fmla="+- 0 7496 7461"/>
                              <a:gd name="T57" fmla="*/ T56 w 1401"/>
                              <a:gd name="T58" fmla="+- 0 3731 3231"/>
                              <a:gd name="T59" fmla="*/ 3731 h 552"/>
                              <a:gd name="T60" fmla="+- 0 7483 7461"/>
                              <a:gd name="T61" fmla="*/ T60 w 1401"/>
                              <a:gd name="T62" fmla="+- 0 3700 3231"/>
                              <a:gd name="T63" fmla="*/ 3700 h 552"/>
                              <a:gd name="T64" fmla="+- 0 7481 7461"/>
                              <a:gd name="T65" fmla="*/ T64 w 1401"/>
                              <a:gd name="T66" fmla="+- 0 3321 3231"/>
                              <a:gd name="T67" fmla="*/ 3321 h 552"/>
                              <a:gd name="T68" fmla="+- 0 7485 7461"/>
                              <a:gd name="T69" fmla="*/ T68 w 1401"/>
                              <a:gd name="T70" fmla="+- 0 3305 3231"/>
                              <a:gd name="T71" fmla="*/ 3305 h 552"/>
                              <a:gd name="T72" fmla="+- 0 7493 7461"/>
                              <a:gd name="T73" fmla="*/ T72 w 1401"/>
                              <a:gd name="T74" fmla="+- 0 3289 3231"/>
                              <a:gd name="T75" fmla="*/ 3289 h 552"/>
                              <a:gd name="T76" fmla="+- 0 7502 7461"/>
                              <a:gd name="T77" fmla="*/ T76 w 1401"/>
                              <a:gd name="T78" fmla="+- 0 3276 3231"/>
                              <a:gd name="T79" fmla="*/ 3276 h 552"/>
                              <a:gd name="T80" fmla="+- 0 7522 7461"/>
                              <a:gd name="T81" fmla="*/ T80 w 1401"/>
                              <a:gd name="T82" fmla="+- 0 3261 3231"/>
                              <a:gd name="T83" fmla="*/ 3261 h 552"/>
                              <a:gd name="T84" fmla="+- 0 7541 7461"/>
                              <a:gd name="T85" fmla="*/ T84 w 1401"/>
                              <a:gd name="T86" fmla="+- 0 3254 3231"/>
                              <a:gd name="T87" fmla="*/ 3254 h 552"/>
                              <a:gd name="T88" fmla="+- 0 7561 7461"/>
                              <a:gd name="T89" fmla="*/ T88 w 1401"/>
                              <a:gd name="T90" fmla="+- 0 3251 3231"/>
                              <a:gd name="T91" fmla="*/ 3251 h 552"/>
                              <a:gd name="T92" fmla="+- 0 8802 7461"/>
                              <a:gd name="T93" fmla="*/ T92 w 1401"/>
                              <a:gd name="T94" fmla="+- 0 3240 3231"/>
                              <a:gd name="T95" fmla="*/ 3240 h 552"/>
                              <a:gd name="T96" fmla="+- 0 8763 7461"/>
                              <a:gd name="T97" fmla="*/ T96 w 1401"/>
                              <a:gd name="T98" fmla="+- 0 3231 3231"/>
                              <a:gd name="T99" fmla="*/ 3231 h 552"/>
                              <a:gd name="T100" fmla="+- 0 8771 7461"/>
                              <a:gd name="T101" fmla="*/ T100 w 1401"/>
                              <a:gd name="T102" fmla="+- 0 3251 3231"/>
                              <a:gd name="T103" fmla="*/ 3251 h 552"/>
                              <a:gd name="T104" fmla="+- 0 8802 7461"/>
                              <a:gd name="T105" fmla="*/ T104 w 1401"/>
                              <a:gd name="T106" fmla="+- 0 3262 3231"/>
                              <a:gd name="T107" fmla="*/ 3262 h 552"/>
                              <a:gd name="T108" fmla="+- 0 8834 7461"/>
                              <a:gd name="T109" fmla="*/ T108 w 1401"/>
                              <a:gd name="T110" fmla="+- 0 3298 3231"/>
                              <a:gd name="T111" fmla="*/ 3298 h 552"/>
                              <a:gd name="T112" fmla="+- 0 8841 7461"/>
                              <a:gd name="T113" fmla="*/ T112 w 1401"/>
                              <a:gd name="T114" fmla="+- 0 3694 3231"/>
                              <a:gd name="T115" fmla="*/ 3694 h 552"/>
                              <a:gd name="T116" fmla="+- 0 8830 7461"/>
                              <a:gd name="T117" fmla="*/ T116 w 1401"/>
                              <a:gd name="T118" fmla="+- 0 3725 3231"/>
                              <a:gd name="T119" fmla="*/ 3725 h 552"/>
                              <a:gd name="T120" fmla="+- 0 8795 7461"/>
                              <a:gd name="T121" fmla="*/ T120 w 1401"/>
                              <a:gd name="T122" fmla="+- 0 3757 3231"/>
                              <a:gd name="T123" fmla="*/ 3757 h 552"/>
                              <a:gd name="T124" fmla="+- 0 8762 7461"/>
                              <a:gd name="T125" fmla="*/ T124 w 1401"/>
                              <a:gd name="T126" fmla="+- 0 3764 3231"/>
                              <a:gd name="T127" fmla="*/ 3764 h 552"/>
                              <a:gd name="T128" fmla="+- 0 8836 7461"/>
                              <a:gd name="T129" fmla="*/ T128 w 1401"/>
                              <a:gd name="T130" fmla="+- 0 3750 3231"/>
                              <a:gd name="T131" fmla="*/ 3750 h 552"/>
                              <a:gd name="T132" fmla="+- 0 8860 7461"/>
                              <a:gd name="T133" fmla="*/ T132 w 1401"/>
                              <a:gd name="T134" fmla="+- 0 3694 3231"/>
                              <a:gd name="T135" fmla="*/ 3694 h 552"/>
                              <a:gd name="T136" fmla="+- 0 8861 7461"/>
                              <a:gd name="T137" fmla="*/ T136 w 1401"/>
                              <a:gd name="T138" fmla="+- 0 3329 3231"/>
                              <a:gd name="T139" fmla="*/ 3329 h 552"/>
                              <a:gd name="T140" fmla="+- 0 8859 7461"/>
                              <a:gd name="T141" fmla="*/ T140 w 1401"/>
                              <a:gd name="T142" fmla="+- 0 3309 3231"/>
                              <a:gd name="T143" fmla="*/ 3309 h 552"/>
                              <a:gd name="T144" fmla="+- 0 8828 7461"/>
                              <a:gd name="T145" fmla="*/ T144 w 1401"/>
                              <a:gd name="T146" fmla="+- 0 3256 3231"/>
                              <a:gd name="T147" fmla="*/ 325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3380"/>
                            <a:ext cx="1352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Benchmark: 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622" y="2684"/>
                            <a:ext cx="1048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Overall</w:t>
                              </w:r>
                            </w:p>
                            <w:p w:rsidR="008A5AE7" w:rsidRDefault="008A5AE7" w:rsidP="008A5AE7">
                              <w:pPr>
                                <w:spacing w:line="215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pacing w:val="-1"/>
                                  <w:sz w:val="18"/>
                                </w:rPr>
                                <w:t>satisfaction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701" y="2792"/>
                            <a:ext cx="122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865" y="1600"/>
                            <a:ext cx="7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5956" y="1620"/>
                            <a:ext cx="81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79%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517" y="235"/>
                            <a:ext cx="4587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1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Employee Engagement Survey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4" o:spid="_x0000_s1132" style="width:479pt;height:269pt;mso-position-horizontal-relative:char;mso-position-vertical-relative:line" coordorigin="10,10" coordsize="9580,5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">
                <v:shape id="Picture 13" o:spid="_x0000_s1133" type="#_x0000_t75" style="position:absolute;left:1011;top:1115;width:3643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">
                  <v:imagedata r:id="rId118" o:title=""/>
                </v:shape>
                <v:shape id="Freeform 14" o:spid="_x0000_s1134" style="position:absolute;left:564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5" o:spid="_x0000_s1135" style="position:absolute;left:563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6" o:spid="_x0000_s1136" style="position:absolute;left:750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7" o:spid="_x0000_s1137" style="position:absolute;left:749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8" o:spid="_x0000_s1138" style="position:absolute;left:561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19" o:spid="_x0000_s1139" style="position:absolute;left:560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0" o:spid="_x0000_s1140" style="position:absolute;left:747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21" o:spid="_x0000_s1141" style="position:absolute;left:746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2" o:spid="_x0000_s1142" style="position:absolute;left:7470;top:324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3241;88,3241;54,3248;26,3267;7,3295;0,3329;0,3685;7,3719;26,3747;54,3766;88,3773;1292,3773;1326,3766;1354,3747;1373,3719;1380,3685;1380,3329;1373,3295;1354,3267;1326,3248;1292,3241" o:connectangles="0,0,0,0,0,0,0,0,0,0,0,0,0,0,0,0,0,0,0,0,0"/>
                </v:shape>
                <v:shape id="AutoShape 23" o:spid="_x0000_s1143" style="position:absolute;left:7461;top:323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3231;40,3251;5,3301;0,3329;1,3695;5,3715;15,3737;27,3752;53,3771;75,3781;98,3783;1322,3781;1359,3764;73,3759;35,3731;22,3700;20,3321;24,3305;32,3289;41,3276;61,3261;80,3254;100,3251;1341,3240;1302,3231;1310,3251;1341,3262;1373,3298;1380,3694;1369,3725;1334,3757;1301,3764;1375,3750;1399,3694;1400,3329;1398,3309;1367,3256" o:connectangles="0,0,0,0,0,0,0,0,0,0,0,0,0,0,0,0,0,0,0,0,0,0,0,0,0,0,0,0,0,0,0,0,0,0,0,0,0"/>
                </v:shape>
                <v:rect id="Rectangle 24" o:spid="_x0000_s1144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" filled="f" strokeweight="1.02pt"/>
                <v:shape id="Text Box 25" o:spid="_x0000_s1145" type="#_x0000_t202" style="position:absolute;left:7480;top:3380;width:135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Benchmark: 75</w:t>
                        </w:r>
                      </w:p>
                    </w:txbxContent>
                  </v:textbox>
                </v:shape>
                <v:shape id="Text Box 26" o:spid="_x0000_s1146" type="#_x0000_t202" style="position:absolute;left:7622;top:2684;width:1048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Overall</w:t>
                        </w:r>
                      </w:p>
                      <w:p w:rsidR="008A5AE7" w:rsidRDefault="008A5AE7" w:rsidP="008A5AE7">
                        <w:pPr>
                          <w:spacing w:line="215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pacing w:val="-1"/>
                            <w:sz w:val="18"/>
                          </w:rPr>
                          <w:t>satisfaction</w:t>
                        </w:r>
                      </w:p>
                    </w:txbxContent>
                  </v:textbox>
                </v:shape>
                <v:shape id="Text Box 27" o:spid="_x0000_s1147" type="#_x0000_t202" style="position:absolute;left:5701;top:2792;width:12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Participation</w:t>
                        </w:r>
                      </w:p>
                    </w:txbxContent>
                  </v:textbox>
                </v:shape>
                <v:shape id="Text Box 28" o:spid="_x0000_s1148" type="#_x0000_t202" style="position:absolute;left:7865;top:1600;width:794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86%</w:t>
                        </w:r>
                      </w:p>
                    </w:txbxContent>
                  </v:textbox>
                </v:shape>
                <v:shape id="Text Box 29" o:spid="_x0000_s1149" type="#_x0000_t202" style="position:absolute;left:5956;top:1620;width:811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79%</w:t>
                        </w:r>
                      </w:p>
                    </w:txbxContent>
                  </v:textbox>
                </v:shape>
                <v:shape id="Text Box 30" o:spid="_x0000_s1150" type="#_x0000_t202" style="position:absolute;left:2517;top:235;width:4587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1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Employee Engagement Survey 2022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5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481"/>
                            <a:ext cx="7636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C7338" id="Group 251" o:spid="_x0000_s1026" style="position:absolute;margin-left:65.95pt;margin-top:15.55pt;width:480pt;height:270pt;z-index:-251632640;mso-wrap-distance-left:0;mso-wrap-distance-right:0;mso-position-horizontal-relative:page" coordorigin="1319,311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">
                <v:shape id="Picture 161" o:spid="_x0000_s1027" type="#_x0000_t75" style="position:absolute;left:2332;top:481;width:7636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">
                  <v:imagedata r:id="rId120" o:title=""/>
                </v:shape>
                <v:rect id="Rectangle 162" o:spid="_x0000_s1028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" filled="f" strokeweight="1.02pt"/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2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w:drawing>
          <wp:anchor distT="0" distB="0" distL="0" distR="0" simplePos="0" relativeHeight="251674624" behindDoc="1" locked="0" layoutInCell="1" allowOverlap="1" wp14:anchorId="53021701" wp14:editId="123967DE">
            <wp:simplePos x="0" y="0"/>
            <wp:positionH relativeFrom="page">
              <wp:posOffset>1681733</wp:posOffset>
            </wp:positionH>
            <wp:positionV relativeFrom="page">
              <wp:posOffset>6046470</wp:posOffset>
            </wp:positionV>
            <wp:extent cx="2061720" cy="2711577"/>
            <wp:effectExtent l="0" t="0" r="0" b="0"/>
            <wp:wrapNone/>
            <wp:docPr id="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720" cy="271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883"/>
                            <a:ext cx="8537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6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 xml:space="preserve">Benefits of the UPOV System: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latest VIDEOS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8" o:spid="_x0000_s1151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HrB9fUiswEAIrMBABUAAABkcnMvbWVkaWEv&#10;aW1hZ2UxLmpwZWf/2P/gABBKRklGAAEBAQBgAGAAAP/bAEMAAwICAwICAwMDAwQDAwQFCAUFBAQF&#10;CgcHBggMCgwMCwoLCw0OEhANDhEOCwsQFhARExQVFRUMDxcYFhQYEhQVFP/bAEMBAwQEBQQFCQUF&#10;CRQNCw0UFBQUFBQUFBQUFBQUFBQUFBQUFBQUFBQUFBQUFBQUFBQUFBQUFBQUFBQUFBQUFBQUFP/A&#10;ABEIAogFG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">
                <v:shape id="Picture 10" o:spid="_x0000_s1152" type="#_x0000_t75" style="position:absolute;left:660;top:883;width:8537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">
                  <v:imagedata r:id="rId124" o:title=""/>
                </v:shape>
                <v:shape id="Text Box 11" o:spid="_x0000_s1153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6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 xml:space="preserve">Benefits of the UPOV System: </w:t>
                        </w:r>
                        <w:r>
                          <w:rPr>
                            <w:color w:val="C00000"/>
                            <w:sz w:val="28"/>
                          </w:rPr>
                          <w:t>latest VIDEOS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1157"/>
                            <a:ext cx="3215" cy="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5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Benefits of the UPOV System:</w:t>
                              </w:r>
                              <w:r>
                                <w:rPr>
                                  <w:color w:val="145E1A"/>
                                  <w:spacing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publications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154" style="position:absolute;margin-left:65.95pt;margin-top:16.95pt;width:480pt;height:270pt;z-index:-251631616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">
                <v:shape id="Picture 164" o:spid="_x0000_s1155" type="#_x0000_t75" style="position:absolute;left:6792;top:1157;width:3215;height: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">
                  <v:imagedata r:id="rId126" o:title=""/>
                </v:shape>
                <v:shape id="Text Box 165" o:spid="_x0000_s1156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5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Benefits of the UPOV System:</w:t>
                        </w:r>
                        <w:r>
                          <w:rPr>
                            <w:color w:val="145E1A"/>
                            <w:spacing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00000"/>
                            <w:sz w:val="28"/>
                          </w:rPr>
                          <w:t>publications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127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471"/>
                            <a:ext cx="2777" cy="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7" y="1912"/>
                            <a:ext cx="4549" cy="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5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0" y="1620"/>
                            <a:ext cx="4863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AutoShape 7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96169A" id="Group 238" o:spid="_x0000_s1026" style="width:480pt;height:270pt;mso-position-horizontal-relative:char;mso-position-vertical-relative:line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">
                <v:shape id="Picture 3" o:spid="_x0000_s1027" type="#_x0000_t75" style="position:absolute;left:550;top:471;width:2777;height: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">
                  <v:imagedata r:id="rId131" o:title=""/>
                </v:shape>
                <v:shape id="Picture 4" o:spid="_x0000_s1028" type="#_x0000_t75" style="position:absolute;left:4077;top:1912;width:4549;height: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">
                  <v:imagedata r:id="rId132" o:title=""/>
                </v:shape>
                <v:shape id="AutoShape 5" o:spid="_x0000_s1029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shape id="Picture 6" o:spid="_x0000_s1030" type="#_x0000_t75" style="position:absolute;left:3960;top:1620;width:4863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">
                  <v:imagedata r:id="rId133" o:title=""/>
                </v:shape>
                <v:shape id="AutoShape 7" o:spid="_x0000_s1031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rect id="Rectangle 8" o:spid="_x0000_s103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wps:wsp>
                        <wps:cNvPr id="15" name="Freeform 167"/>
                        <wps:cNvSpPr>
                          <a:spLocks/>
                        </wps:cNvSpPr>
                        <wps:spPr bwMode="auto">
                          <a:xfrm>
                            <a:off x="7819" y="911"/>
                            <a:ext cx="2981" cy="4030"/>
                          </a:xfrm>
                          <a:custGeom>
                            <a:avLst/>
                            <a:gdLst>
                              <a:gd name="T0" fmla="+- 0 10303 7819"/>
                              <a:gd name="T1" fmla="*/ T0 w 2981"/>
                              <a:gd name="T2" fmla="+- 0 912 912"/>
                              <a:gd name="T3" fmla="*/ 912 h 4030"/>
                              <a:gd name="T4" fmla="+- 0 8316 7819"/>
                              <a:gd name="T5" fmla="*/ T4 w 2981"/>
                              <a:gd name="T6" fmla="+- 0 912 912"/>
                              <a:gd name="T7" fmla="*/ 912 h 4030"/>
                              <a:gd name="T8" fmla="+- 0 8242 7819"/>
                              <a:gd name="T9" fmla="*/ T8 w 2981"/>
                              <a:gd name="T10" fmla="+- 0 917 912"/>
                              <a:gd name="T11" fmla="*/ 917 h 4030"/>
                              <a:gd name="T12" fmla="+- 0 8172 7819"/>
                              <a:gd name="T13" fmla="*/ T12 w 2981"/>
                              <a:gd name="T14" fmla="+- 0 933 912"/>
                              <a:gd name="T15" fmla="*/ 933 h 4030"/>
                              <a:gd name="T16" fmla="+- 0 8106 7819"/>
                              <a:gd name="T17" fmla="*/ T16 w 2981"/>
                              <a:gd name="T18" fmla="+- 0 958 912"/>
                              <a:gd name="T19" fmla="*/ 958 h 4030"/>
                              <a:gd name="T20" fmla="+- 0 8045 7819"/>
                              <a:gd name="T21" fmla="*/ T20 w 2981"/>
                              <a:gd name="T22" fmla="+- 0 992 912"/>
                              <a:gd name="T23" fmla="*/ 992 h 4030"/>
                              <a:gd name="T24" fmla="+- 0 7990 7819"/>
                              <a:gd name="T25" fmla="*/ T24 w 2981"/>
                              <a:gd name="T26" fmla="+- 0 1034 912"/>
                              <a:gd name="T27" fmla="*/ 1034 h 4030"/>
                              <a:gd name="T28" fmla="+- 0 7941 7819"/>
                              <a:gd name="T29" fmla="*/ T28 w 2981"/>
                              <a:gd name="T30" fmla="+- 0 1083 912"/>
                              <a:gd name="T31" fmla="*/ 1083 h 4030"/>
                              <a:gd name="T32" fmla="+- 0 7899 7819"/>
                              <a:gd name="T33" fmla="*/ T32 w 2981"/>
                              <a:gd name="T34" fmla="+- 0 1139 912"/>
                              <a:gd name="T35" fmla="*/ 1139 h 4030"/>
                              <a:gd name="T36" fmla="+- 0 7865 7819"/>
                              <a:gd name="T37" fmla="*/ T36 w 2981"/>
                              <a:gd name="T38" fmla="+- 0 1200 912"/>
                              <a:gd name="T39" fmla="*/ 1200 h 4030"/>
                              <a:gd name="T40" fmla="+- 0 7840 7819"/>
                              <a:gd name="T41" fmla="*/ T40 w 2981"/>
                              <a:gd name="T42" fmla="+- 0 1266 912"/>
                              <a:gd name="T43" fmla="*/ 1266 h 4030"/>
                              <a:gd name="T44" fmla="+- 0 7825 7819"/>
                              <a:gd name="T45" fmla="*/ T44 w 2981"/>
                              <a:gd name="T46" fmla="+- 0 1336 912"/>
                              <a:gd name="T47" fmla="*/ 1336 h 4030"/>
                              <a:gd name="T48" fmla="+- 0 7819 7819"/>
                              <a:gd name="T49" fmla="*/ T48 w 2981"/>
                              <a:gd name="T50" fmla="+- 0 1410 912"/>
                              <a:gd name="T51" fmla="*/ 1410 h 4030"/>
                              <a:gd name="T52" fmla="+- 0 7819 7819"/>
                              <a:gd name="T53" fmla="*/ T52 w 2981"/>
                              <a:gd name="T54" fmla="+- 0 4445 912"/>
                              <a:gd name="T55" fmla="*/ 4445 h 4030"/>
                              <a:gd name="T56" fmla="+- 0 7825 7819"/>
                              <a:gd name="T57" fmla="*/ T56 w 2981"/>
                              <a:gd name="T58" fmla="+- 0 4518 912"/>
                              <a:gd name="T59" fmla="*/ 4518 h 4030"/>
                              <a:gd name="T60" fmla="+- 0 7840 7819"/>
                              <a:gd name="T61" fmla="*/ T60 w 2981"/>
                              <a:gd name="T62" fmla="+- 0 4588 912"/>
                              <a:gd name="T63" fmla="*/ 4588 h 4030"/>
                              <a:gd name="T64" fmla="+- 0 7865 7819"/>
                              <a:gd name="T65" fmla="*/ T64 w 2981"/>
                              <a:gd name="T66" fmla="+- 0 4654 912"/>
                              <a:gd name="T67" fmla="*/ 4654 h 4030"/>
                              <a:gd name="T68" fmla="+- 0 7899 7819"/>
                              <a:gd name="T69" fmla="*/ T68 w 2981"/>
                              <a:gd name="T70" fmla="+- 0 4715 912"/>
                              <a:gd name="T71" fmla="*/ 4715 h 4030"/>
                              <a:gd name="T72" fmla="+- 0 7941 7819"/>
                              <a:gd name="T73" fmla="*/ T72 w 2981"/>
                              <a:gd name="T74" fmla="+- 0 4770 912"/>
                              <a:gd name="T75" fmla="*/ 4770 h 4030"/>
                              <a:gd name="T76" fmla="+- 0 7990 7819"/>
                              <a:gd name="T77" fmla="*/ T76 w 2981"/>
                              <a:gd name="T78" fmla="+- 0 4819 912"/>
                              <a:gd name="T79" fmla="*/ 4819 h 4030"/>
                              <a:gd name="T80" fmla="+- 0 8045 7819"/>
                              <a:gd name="T81" fmla="*/ T80 w 2981"/>
                              <a:gd name="T82" fmla="+- 0 4861 912"/>
                              <a:gd name="T83" fmla="*/ 4861 h 4030"/>
                              <a:gd name="T84" fmla="+- 0 8106 7819"/>
                              <a:gd name="T85" fmla="*/ T84 w 2981"/>
                              <a:gd name="T86" fmla="+- 0 4895 912"/>
                              <a:gd name="T87" fmla="*/ 4895 h 4030"/>
                              <a:gd name="T88" fmla="+- 0 8172 7819"/>
                              <a:gd name="T89" fmla="*/ T88 w 2981"/>
                              <a:gd name="T90" fmla="+- 0 4920 912"/>
                              <a:gd name="T91" fmla="*/ 4920 h 4030"/>
                              <a:gd name="T92" fmla="+- 0 8242 7819"/>
                              <a:gd name="T93" fmla="*/ T92 w 2981"/>
                              <a:gd name="T94" fmla="+- 0 4936 912"/>
                              <a:gd name="T95" fmla="*/ 4936 h 4030"/>
                              <a:gd name="T96" fmla="+- 0 8316 7819"/>
                              <a:gd name="T97" fmla="*/ T96 w 2981"/>
                              <a:gd name="T98" fmla="+- 0 4941 912"/>
                              <a:gd name="T99" fmla="*/ 4941 h 4030"/>
                              <a:gd name="T100" fmla="+- 0 10303 7819"/>
                              <a:gd name="T101" fmla="*/ T100 w 2981"/>
                              <a:gd name="T102" fmla="+- 0 4941 912"/>
                              <a:gd name="T103" fmla="*/ 4941 h 4030"/>
                              <a:gd name="T104" fmla="+- 0 10377 7819"/>
                              <a:gd name="T105" fmla="*/ T104 w 2981"/>
                              <a:gd name="T106" fmla="+- 0 4936 912"/>
                              <a:gd name="T107" fmla="*/ 4936 h 4030"/>
                              <a:gd name="T108" fmla="+- 0 10447 7819"/>
                              <a:gd name="T109" fmla="*/ T108 w 2981"/>
                              <a:gd name="T110" fmla="+- 0 4920 912"/>
                              <a:gd name="T111" fmla="*/ 4920 h 4030"/>
                              <a:gd name="T112" fmla="+- 0 10513 7819"/>
                              <a:gd name="T113" fmla="*/ T112 w 2981"/>
                              <a:gd name="T114" fmla="+- 0 4895 912"/>
                              <a:gd name="T115" fmla="*/ 4895 h 4030"/>
                              <a:gd name="T116" fmla="+- 0 10574 7819"/>
                              <a:gd name="T117" fmla="*/ T116 w 2981"/>
                              <a:gd name="T118" fmla="+- 0 4861 912"/>
                              <a:gd name="T119" fmla="*/ 4861 h 4030"/>
                              <a:gd name="T120" fmla="+- 0 10629 7819"/>
                              <a:gd name="T121" fmla="*/ T120 w 2981"/>
                              <a:gd name="T122" fmla="+- 0 4819 912"/>
                              <a:gd name="T123" fmla="*/ 4819 h 4030"/>
                              <a:gd name="T124" fmla="+- 0 10678 7819"/>
                              <a:gd name="T125" fmla="*/ T124 w 2981"/>
                              <a:gd name="T126" fmla="+- 0 4770 912"/>
                              <a:gd name="T127" fmla="*/ 4770 h 4030"/>
                              <a:gd name="T128" fmla="+- 0 10720 7819"/>
                              <a:gd name="T129" fmla="*/ T128 w 2981"/>
                              <a:gd name="T130" fmla="+- 0 4715 912"/>
                              <a:gd name="T131" fmla="*/ 4715 h 4030"/>
                              <a:gd name="T132" fmla="+- 0 10754 7819"/>
                              <a:gd name="T133" fmla="*/ T132 w 2981"/>
                              <a:gd name="T134" fmla="+- 0 4654 912"/>
                              <a:gd name="T135" fmla="*/ 4654 h 4030"/>
                              <a:gd name="T136" fmla="+- 0 10779 7819"/>
                              <a:gd name="T137" fmla="*/ T136 w 2981"/>
                              <a:gd name="T138" fmla="+- 0 4588 912"/>
                              <a:gd name="T139" fmla="*/ 4588 h 4030"/>
                              <a:gd name="T140" fmla="+- 0 10795 7819"/>
                              <a:gd name="T141" fmla="*/ T140 w 2981"/>
                              <a:gd name="T142" fmla="+- 0 4518 912"/>
                              <a:gd name="T143" fmla="*/ 4518 h 4030"/>
                              <a:gd name="T144" fmla="+- 0 10800 7819"/>
                              <a:gd name="T145" fmla="*/ T144 w 2981"/>
                              <a:gd name="T146" fmla="+- 0 4445 912"/>
                              <a:gd name="T147" fmla="*/ 4445 h 4030"/>
                              <a:gd name="T148" fmla="+- 0 10800 7819"/>
                              <a:gd name="T149" fmla="*/ T148 w 2981"/>
                              <a:gd name="T150" fmla="+- 0 1410 912"/>
                              <a:gd name="T151" fmla="*/ 1410 h 4030"/>
                              <a:gd name="T152" fmla="+- 0 10795 7819"/>
                              <a:gd name="T153" fmla="*/ T152 w 2981"/>
                              <a:gd name="T154" fmla="+- 0 1336 912"/>
                              <a:gd name="T155" fmla="*/ 1336 h 4030"/>
                              <a:gd name="T156" fmla="+- 0 10779 7819"/>
                              <a:gd name="T157" fmla="*/ T156 w 2981"/>
                              <a:gd name="T158" fmla="+- 0 1266 912"/>
                              <a:gd name="T159" fmla="*/ 1266 h 4030"/>
                              <a:gd name="T160" fmla="+- 0 10754 7819"/>
                              <a:gd name="T161" fmla="*/ T160 w 2981"/>
                              <a:gd name="T162" fmla="+- 0 1200 912"/>
                              <a:gd name="T163" fmla="*/ 1200 h 4030"/>
                              <a:gd name="T164" fmla="+- 0 10720 7819"/>
                              <a:gd name="T165" fmla="*/ T164 w 2981"/>
                              <a:gd name="T166" fmla="+- 0 1139 912"/>
                              <a:gd name="T167" fmla="*/ 1139 h 4030"/>
                              <a:gd name="T168" fmla="+- 0 10678 7819"/>
                              <a:gd name="T169" fmla="*/ T168 w 2981"/>
                              <a:gd name="T170" fmla="+- 0 1083 912"/>
                              <a:gd name="T171" fmla="*/ 1083 h 4030"/>
                              <a:gd name="T172" fmla="+- 0 10629 7819"/>
                              <a:gd name="T173" fmla="*/ T172 w 2981"/>
                              <a:gd name="T174" fmla="+- 0 1034 912"/>
                              <a:gd name="T175" fmla="*/ 1034 h 4030"/>
                              <a:gd name="T176" fmla="+- 0 10574 7819"/>
                              <a:gd name="T177" fmla="*/ T176 w 2981"/>
                              <a:gd name="T178" fmla="+- 0 992 912"/>
                              <a:gd name="T179" fmla="*/ 992 h 4030"/>
                              <a:gd name="T180" fmla="+- 0 10513 7819"/>
                              <a:gd name="T181" fmla="*/ T180 w 2981"/>
                              <a:gd name="T182" fmla="+- 0 958 912"/>
                              <a:gd name="T183" fmla="*/ 958 h 4030"/>
                              <a:gd name="T184" fmla="+- 0 10447 7819"/>
                              <a:gd name="T185" fmla="*/ T184 w 2981"/>
                              <a:gd name="T186" fmla="+- 0 933 912"/>
                              <a:gd name="T187" fmla="*/ 933 h 4030"/>
                              <a:gd name="T188" fmla="+- 0 10377 7819"/>
                              <a:gd name="T189" fmla="*/ T188 w 2981"/>
                              <a:gd name="T190" fmla="+- 0 917 912"/>
                              <a:gd name="T191" fmla="*/ 917 h 4030"/>
                              <a:gd name="T192" fmla="+- 0 10303 781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9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68"/>
                        <wps:cNvSpPr>
                          <a:spLocks/>
                        </wps:cNvSpPr>
                        <wps:spPr bwMode="auto">
                          <a:xfrm>
                            <a:off x="7814" y="907"/>
                            <a:ext cx="2992" cy="4040"/>
                          </a:xfrm>
                          <a:custGeom>
                            <a:avLst/>
                            <a:gdLst>
                              <a:gd name="T0" fmla="+- 0 8173 7814"/>
                              <a:gd name="T1" fmla="*/ T0 w 2992"/>
                              <a:gd name="T2" fmla="+- 0 928 907"/>
                              <a:gd name="T3" fmla="*/ 928 h 4040"/>
                              <a:gd name="T4" fmla="+- 0 7939 7814"/>
                              <a:gd name="T5" fmla="*/ T4 w 2992"/>
                              <a:gd name="T6" fmla="+- 0 1078 907"/>
                              <a:gd name="T7" fmla="*/ 1078 h 4040"/>
                              <a:gd name="T8" fmla="+- 0 7819 7814"/>
                              <a:gd name="T9" fmla="*/ T8 w 2992"/>
                              <a:gd name="T10" fmla="+- 0 1333 907"/>
                              <a:gd name="T11" fmla="*/ 1333 h 4040"/>
                              <a:gd name="T12" fmla="+- 0 7824 7814"/>
                              <a:gd name="T13" fmla="*/ T12 w 2992"/>
                              <a:gd name="T14" fmla="+- 0 4545 907"/>
                              <a:gd name="T15" fmla="*/ 4545 h 4040"/>
                              <a:gd name="T16" fmla="+- 0 7979 7814"/>
                              <a:gd name="T17" fmla="*/ T16 w 2992"/>
                              <a:gd name="T18" fmla="+- 0 4815 907"/>
                              <a:gd name="T19" fmla="*/ 4815 h 4040"/>
                              <a:gd name="T20" fmla="+- 0 8158 7814"/>
                              <a:gd name="T21" fmla="*/ T20 w 2992"/>
                              <a:gd name="T22" fmla="+- 0 4921 907"/>
                              <a:gd name="T23" fmla="*/ 4921 h 4040"/>
                              <a:gd name="T24" fmla="+- 0 10355 7814"/>
                              <a:gd name="T25" fmla="*/ T24 w 2992"/>
                              <a:gd name="T26" fmla="+- 0 4944 907"/>
                              <a:gd name="T27" fmla="*/ 4944 h 4040"/>
                              <a:gd name="T28" fmla="+- 0 8278 7814"/>
                              <a:gd name="T29" fmla="*/ T28 w 2992"/>
                              <a:gd name="T30" fmla="+- 0 4934 907"/>
                              <a:gd name="T31" fmla="*/ 4934 h 4040"/>
                              <a:gd name="T32" fmla="+- 0 8192 7814"/>
                              <a:gd name="T33" fmla="*/ T32 w 2992"/>
                              <a:gd name="T34" fmla="+- 0 4921 907"/>
                              <a:gd name="T35" fmla="*/ 4921 h 4040"/>
                              <a:gd name="T36" fmla="+- 0 8124 7814"/>
                              <a:gd name="T37" fmla="*/ T36 w 2992"/>
                              <a:gd name="T38" fmla="+- 0 4897 907"/>
                              <a:gd name="T39" fmla="*/ 4897 h 4040"/>
                              <a:gd name="T40" fmla="+- 0 8060 7814"/>
                              <a:gd name="T41" fmla="*/ T40 w 2992"/>
                              <a:gd name="T42" fmla="+- 0 4865 907"/>
                              <a:gd name="T43" fmla="*/ 4865 h 4040"/>
                              <a:gd name="T44" fmla="+- 0 8003 7814"/>
                              <a:gd name="T45" fmla="*/ T44 w 2992"/>
                              <a:gd name="T46" fmla="+- 0 4824 907"/>
                              <a:gd name="T47" fmla="*/ 4824 h 4040"/>
                              <a:gd name="T48" fmla="+- 0 7951 7814"/>
                              <a:gd name="T49" fmla="*/ T48 w 2992"/>
                              <a:gd name="T50" fmla="+- 0 4775 907"/>
                              <a:gd name="T51" fmla="*/ 4775 h 4040"/>
                              <a:gd name="T52" fmla="+- 0 7904 7814"/>
                              <a:gd name="T53" fmla="*/ T52 w 2992"/>
                              <a:gd name="T54" fmla="+- 0 4714 907"/>
                              <a:gd name="T55" fmla="*/ 4714 h 4040"/>
                              <a:gd name="T56" fmla="+- 0 7854 7814"/>
                              <a:gd name="T57" fmla="*/ T56 w 2992"/>
                              <a:gd name="T58" fmla="+- 0 4614 907"/>
                              <a:gd name="T59" fmla="*/ 4614 h 4040"/>
                              <a:gd name="T60" fmla="+- 0 7834 7814"/>
                              <a:gd name="T61" fmla="*/ T60 w 2992"/>
                              <a:gd name="T62" fmla="+- 0 4543 907"/>
                              <a:gd name="T63" fmla="*/ 4543 h 4040"/>
                              <a:gd name="T64" fmla="+- 0 7824 7814"/>
                              <a:gd name="T65" fmla="*/ T64 w 2992"/>
                              <a:gd name="T66" fmla="+- 0 4470 907"/>
                              <a:gd name="T67" fmla="*/ 4470 h 4040"/>
                              <a:gd name="T68" fmla="+- 0 7849 7814"/>
                              <a:gd name="T69" fmla="*/ T68 w 2992"/>
                              <a:gd name="T70" fmla="+- 0 1253 907"/>
                              <a:gd name="T71" fmla="*/ 1253 h 4040"/>
                              <a:gd name="T72" fmla="+- 0 7909 7814"/>
                              <a:gd name="T73" fmla="*/ T72 w 2992"/>
                              <a:gd name="T74" fmla="+- 0 1134 907"/>
                              <a:gd name="T75" fmla="*/ 1134 h 4040"/>
                              <a:gd name="T76" fmla="+- 0 7951 7814"/>
                              <a:gd name="T77" fmla="*/ T76 w 2992"/>
                              <a:gd name="T78" fmla="+- 0 1079 907"/>
                              <a:gd name="T79" fmla="*/ 1079 h 4040"/>
                              <a:gd name="T80" fmla="+- 0 8021 7814"/>
                              <a:gd name="T81" fmla="*/ T80 w 2992"/>
                              <a:gd name="T82" fmla="+- 0 1015 907"/>
                              <a:gd name="T83" fmla="*/ 1015 h 4040"/>
                              <a:gd name="T84" fmla="+- 0 8081 7814"/>
                              <a:gd name="T85" fmla="*/ T84 w 2992"/>
                              <a:gd name="T86" fmla="+- 0 977 907"/>
                              <a:gd name="T87" fmla="*/ 977 h 4040"/>
                              <a:gd name="T88" fmla="+- 0 8150 7814"/>
                              <a:gd name="T89" fmla="*/ T88 w 2992"/>
                              <a:gd name="T90" fmla="+- 0 947 907"/>
                              <a:gd name="T91" fmla="*/ 947 h 4040"/>
                              <a:gd name="T92" fmla="+- 0 8216 7814"/>
                              <a:gd name="T93" fmla="*/ T92 w 2992"/>
                              <a:gd name="T94" fmla="+- 0 927 907"/>
                              <a:gd name="T95" fmla="*/ 927 h 4040"/>
                              <a:gd name="T96" fmla="+- 0 10405 7814"/>
                              <a:gd name="T97" fmla="*/ T96 w 2992"/>
                              <a:gd name="T98" fmla="+- 0 918 907"/>
                              <a:gd name="T99" fmla="*/ 918 h 4040"/>
                              <a:gd name="T100" fmla="+- 0 10354 7814"/>
                              <a:gd name="T101" fmla="*/ T100 w 2992"/>
                              <a:gd name="T102" fmla="+- 0 4933 907"/>
                              <a:gd name="T103" fmla="*/ 4933 h 4040"/>
                              <a:gd name="T104" fmla="+- 0 10395 7814"/>
                              <a:gd name="T105" fmla="*/ T104 w 2992"/>
                              <a:gd name="T106" fmla="+- 0 4937 907"/>
                              <a:gd name="T107" fmla="*/ 4937 h 4040"/>
                              <a:gd name="T108" fmla="+- 0 8266 7814"/>
                              <a:gd name="T109" fmla="*/ T108 w 2992"/>
                              <a:gd name="T110" fmla="+- 0 4933 907"/>
                              <a:gd name="T111" fmla="*/ 4933 h 4040"/>
                              <a:gd name="T112" fmla="+- 0 10651 7814"/>
                              <a:gd name="T113" fmla="*/ T112 w 2992"/>
                              <a:gd name="T114" fmla="+- 0 4791 907"/>
                              <a:gd name="T115" fmla="*/ 4791 h 4040"/>
                              <a:gd name="T116" fmla="+- 0 10578 7814"/>
                              <a:gd name="T117" fmla="*/ T116 w 2992"/>
                              <a:gd name="T118" fmla="+- 0 4853 907"/>
                              <a:gd name="T119" fmla="*/ 4853 h 4040"/>
                              <a:gd name="T120" fmla="+- 0 10472 7814"/>
                              <a:gd name="T121" fmla="*/ T120 w 2992"/>
                              <a:gd name="T122" fmla="+- 0 4907 907"/>
                              <a:gd name="T123" fmla="*/ 4907 h 4040"/>
                              <a:gd name="T124" fmla="+- 0 10409 7814"/>
                              <a:gd name="T125" fmla="*/ T124 w 2992"/>
                              <a:gd name="T126" fmla="+- 0 4934 907"/>
                              <a:gd name="T127" fmla="*/ 4934 h 4040"/>
                              <a:gd name="T128" fmla="+- 0 10616 7814"/>
                              <a:gd name="T129" fmla="*/ T128 w 2992"/>
                              <a:gd name="T130" fmla="+- 0 4837 907"/>
                              <a:gd name="T131" fmla="*/ 4837 h 4040"/>
                              <a:gd name="T132" fmla="+- 0 7968 7814"/>
                              <a:gd name="T133" fmla="*/ T132 w 2992"/>
                              <a:gd name="T134" fmla="+- 0 4791 907"/>
                              <a:gd name="T135" fmla="*/ 4791 h 4040"/>
                              <a:gd name="T136" fmla="+- 0 10776 7814"/>
                              <a:gd name="T137" fmla="*/ T136 w 2992"/>
                              <a:gd name="T138" fmla="+- 0 4613 907"/>
                              <a:gd name="T139" fmla="*/ 4613 h 4040"/>
                              <a:gd name="T140" fmla="+- 0 10718 7814"/>
                              <a:gd name="T141" fmla="*/ T140 w 2992"/>
                              <a:gd name="T142" fmla="+- 0 4709 907"/>
                              <a:gd name="T143" fmla="*/ 4709 h 4040"/>
                              <a:gd name="T144" fmla="+- 0 10664 7814"/>
                              <a:gd name="T145" fmla="*/ T144 w 2992"/>
                              <a:gd name="T146" fmla="+- 0 4793 907"/>
                              <a:gd name="T147" fmla="*/ 4793 h 4040"/>
                              <a:gd name="T148" fmla="+- 0 10776 7814"/>
                              <a:gd name="T149" fmla="*/ T148 w 2992"/>
                              <a:gd name="T150" fmla="+- 0 4613 907"/>
                              <a:gd name="T151" fmla="*/ 4613 h 4040"/>
                              <a:gd name="T152" fmla="+- 0 7854 7814"/>
                              <a:gd name="T153" fmla="*/ T152 w 2992"/>
                              <a:gd name="T154" fmla="+- 0 4613 907"/>
                              <a:gd name="T155" fmla="*/ 4613 h 4040"/>
                              <a:gd name="T156" fmla="+- 0 10776 7814"/>
                              <a:gd name="T157" fmla="*/ T156 w 2992"/>
                              <a:gd name="T158" fmla="+- 0 4613 907"/>
                              <a:gd name="T159" fmla="*/ 4613 h 4040"/>
                              <a:gd name="T160" fmla="+- 0 10774 7814"/>
                              <a:gd name="T161" fmla="*/ T160 w 2992"/>
                              <a:gd name="T162" fmla="+- 0 4590 907"/>
                              <a:gd name="T163" fmla="*/ 4590 h 4040"/>
                              <a:gd name="T164" fmla="+- 0 7846 7814"/>
                              <a:gd name="T165" fmla="*/ T164 w 2992"/>
                              <a:gd name="T166" fmla="+- 0 4590 907"/>
                              <a:gd name="T167" fmla="*/ 4590 h 4040"/>
                              <a:gd name="T168" fmla="+- 0 10793 7814"/>
                              <a:gd name="T169" fmla="*/ T168 w 2992"/>
                              <a:gd name="T170" fmla="+- 0 4495 907"/>
                              <a:gd name="T171" fmla="*/ 4495 h 4040"/>
                              <a:gd name="T172" fmla="+- 0 10774 7814"/>
                              <a:gd name="T173" fmla="*/ T172 w 2992"/>
                              <a:gd name="T174" fmla="+- 0 4591 907"/>
                              <a:gd name="T175" fmla="*/ 4591 h 4040"/>
                              <a:gd name="T176" fmla="+- 0 10806 7814"/>
                              <a:gd name="T177" fmla="*/ T176 w 2992"/>
                              <a:gd name="T178" fmla="+- 0 4445 907"/>
                              <a:gd name="T179" fmla="*/ 4445 h 4040"/>
                              <a:gd name="T180" fmla="+- 0 7826 7814"/>
                              <a:gd name="T181" fmla="*/ T180 w 2992"/>
                              <a:gd name="T182" fmla="+- 0 4495 907"/>
                              <a:gd name="T183" fmla="*/ 4495 h 4040"/>
                              <a:gd name="T184" fmla="+- 0 10793 7814"/>
                              <a:gd name="T185" fmla="*/ T184 w 2992"/>
                              <a:gd name="T186" fmla="+- 0 4495 907"/>
                              <a:gd name="T187" fmla="*/ 4495 h 4040"/>
                              <a:gd name="T188" fmla="+- 0 7824 7814"/>
                              <a:gd name="T189" fmla="*/ T188 w 2992"/>
                              <a:gd name="T190" fmla="+- 0 1383 907"/>
                              <a:gd name="T191" fmla="*/ 1383 h 4040"/>
                              <a:gd name="T192" fmla="+- 0 10711 7814"/>
                              <a:gd name="T193" fmla="*/ T192 w 2992"/>
                              <a:gd name="T194" fmla="+- 0 1134 907"/>
                              <a:gd name="T195" fmla="*/ 1134 h 4040"/>
                              <a:gd name="T196" fmla="+- 0 10757 7814"/>
                              <a:gd name="T197" fmla="*/ T196 w 2992"/>
                              <a:gd name="T198" fmla="+- 0 1218 907"/>
                              <a:gd name="T199" fmla="*/ 1218 h 4040"/>
                              <a:gd name="T200" fmla="+- 0 10780 7814"/>
                              <a:gd name="T201" fmla="*/ T200 w 2992"/>
                              <a:gd name="T202" fmla="+- 0 1286 907"/>
                              <a:gd name="T203" fmla="*/ 1286 h 4040"/>
                              <a:gd name="T204" fmla="+- 0 10795 7814"/>
                              <a:gd name="T205" fmla="*/ T204 w 2992"/>
                              <a:gd name="T206" fmla="+- 0 1383 907"/>
                              <a:gd name="T207" fmla="*/ 1383 h 4040"/>
                              <a:gd name="T208" fmla="+- 0 10768 7814"/>
                              <a:gd name="T209" fmla="*/ T208 w 2992"/>
                              <a:gd name="T210" fmla="+- 0 1218 907"/>
                              <a:gd name="T211" fmla="*/ 1218 h 4040"/>
                              <a:gd name="T212" fmla="+- 0 7908 7814"/>
                              <a:gd name="T213" fmla="*/ T212 w 2992"/>
                              <a:gd name="T214" fmla="+- 0 1134 907"/>
                              <a:gd name="T215" fmla="*/ 1134 h 4040"/>
                              <a:gd name="T216" fmla="+- 0 10472 7814"/>
                              <a:gd name="T217" fmla="*/ T216 w 2992"/>
                              <a:gd name="T218" fmla="+- 0 947 907"/>
                              <a:gd name="T219" fmla="*/ 947 h 4040"/>
                              <a:gd name="T220" fmla="+- 0 10559 7814"/>
                              <a:gd name="T221" fmla="*/ T220 w 2992"/>
                              <a:gd name="T222" fmla="+- 0 989 907"/>
                              <a:gd name="T223" fmla="*/ 989 h 4040"/>
                              <a:gd name="T224" fmla="+- 0 10625 7814"/>
                              <a:gd name="T225" fmla="*/ T224 w 2992"/>
                              <a:gd name="T226" fmla="+- 0 1037 907"/>
                              <a:gd name="T227" fmla="*/ 1037 h 4040"/>
                              <a:gd name="T228" fmla="+- 0 10711 7814"/>
                              <a:gd name="T229" fmla="*/ T228 w 2992"/>
                              <a:gd name="T230" fmla="+- 0 1135 907"/>
                              <a:gd name="T231" fmla="*/ 1135 h 4040"/>
                              <a:gd name="T232" fmla="+- 0 10649 7814"/>
                              <a:gd name="T233" fmla="*/ T232 w 2992"/>
                              <a:gd name="T234" fmla="+- 0 1046 907"/>
                              <a:gd name="T235" fmla="*/ 1046 h 4040"/>
                              <a:gd name="T236" fmla="+- 0 8150 7814"/>
                              <a:gd name="T237" fmla="*/ T236 w 2992"/>
                              <a:gd name="T238" fmla="+- 0 947 907"/>
                              <a:gd name="T239" fmla="*/ 947 h 4040"/>
                              <a:gd name="T240" fmla="+- 0 10405 7814"/>
                              <a:gd name="T241" fmla="*/ T240 w 2992"/>
                              <a:gd name="T242" fmla="+- 0 918 907"/>
                              <a:gd name="T243" fmla="*/ 918 h 4040"/>
                              <a:gd name="T244" fmla="+- 0 10427 7814"/>
                              <a:gd name="T245" fmla="*/ T244 w 2992"/>
                              <a:gd name="T246" fmla="+- 0 933 907"/>
                              <a:gd name="T247" fmla="*/ 933 h 4040"/>
                              <a:gd name="T248" fmla="+- 0 10496 781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1211"/>
                            <a:ext cx="1172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3191"/>
                            <a:ext cx="1514" cy="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0" y="1931"/>
                            <a:ext cx="1921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172"/>
                        <wps:cNvSpPr>
                          <a:spLocks/>
                        </wps:cNvSpPr>
                        <wps:spPr bwMode="auto">
                          <a:xfrm>
                            <a:off x="4639" y="911"/>
                            <a:ext cx="2981" cy="4030"/>
                          </a:xfrm>
                          <a:custGeom>
                            <a:avLst/>
                            <a:gdLst>
                              <a:gd name="T0" fmla="+- 0 7123 4639"/>
                              <a:gd name="T1" fmla="*/ T0 w 2981"/>
                              <a:gd name="T2" fmla="+- 0 912 912"/>
                              <a:gd name="T3" fmla="*/ 912 h 4030"/>
                              <a:gd name="T4" fmla="+- 0 5136 4639"/>
                              <a:gd name="T5" fmla="*/ T4 w 2981"/>
                              <a:gd name="T6" fmla="+- 0 912 912"/>
                              <a:gd name="T7" fmla="*/ 912 h 4030"/>
                              <a:gd name="T8" fmla="+- 0 5062 4639"/>
                              <a:gd name="T9" fmla="*/ T8 w 2981"/>
                              <a:gd name="T10" fmla="+- 0 917 912"/>
                              <a:gd name="T11" fmla="*/ 917 h 4030"/>
                              <a:gd name="T12" fmla="+- 0 4992 4639"/>
                              <a:gd name="T13" fmla="*/ T12 w 2981"/>
                              <a:gd name="T14" fmla="+- 0 933 912"/>
                              <a:gd name="T15" fmla="*/ 933 h 4030"/>
                              <a:gd name="T16" fmla="+- 0 4926 4639"/>
                              <a:gd name="T17" fmla="*/ T16 w 2981"/>
                              <a:gd name="T18" fmla="+- 0 958 912"/>
                              <a:gd name="T19" fmla="*/ 958 h 4030"/>
                              <a:gd name="T20" fmla="+- 0 4865 4639"/>
                              <a:gd name="T21" fmla="*/ T20 w 2981"/>
                              <a:gd name="T22" fmla="+- 0 992 912"/>
                              <a:gd name="T23" fmla="*/ 992 h 4030"/>
                              <a:gd name="T24" fmla="+- 0 4810 4639"/>
                              <a:gd name="T25" fmla="*/ T24 w 2981"/>
                              <a:gd name="T26" fmla="+- 0 1034 912"/>
                              <a:gd name="T27" fmla="*/ 1034 h 4030"/>
                              <a:gd name="T28" fmla="+- 0 4761 4639"/>
                              <a:gd name="T29" fmla="*/ T28 w 2981"/>
                              <a:gd name="T30" fmla="+- 0 1083 912"/>
                              <a:gd name="T31" fmla="*/ 1083 h 4030"/>
                              <a:gd name="T32" fmla="+- 0 4719 4639"/>
                              <a:gd name="T33" fmla="*/ T32 w 2981"/>
                              <a:gd name="T34" fmla="+- 0 1139 912"/>
                              <a:gd name="T35" fmla="*/ 1139 h 4030"/>
                              <a:gd name="T36" fmla="+- 0 4685 4639"/>
                              <a:gd name="T37" fmla="*/ T36 w 2981"/>
                              <a:gd name="T38" fmla="+- 0 1200 912"/>
                              <a:gd name="T39" fmla="*/ 1200 h 4030"/>
                              <a:gd name="T40" fmla="+- 0 4660 4639"/>
                              <a:gd name="T41" fmla="*/ T40 w 2981"/>
                              <a:gd name="T42" fmla="+- 0 1266 912"/>
                              <a:gd name="T43" fmla="*/ 1266 h 4030"/>
                              <a:gd name="T44" fmla="+- 0 4645 4639"/>
                              <a:gd name="T45" fmla="*/ T44 w 2981"/>
                              <a:gd name="T46" fmla="+- 0 1336 912"/>
                              <a:gd name="T47" fmla="*/ 1336 h 4030"/>
                              <a:gd name="T48" fmla="+- 0 4639 4639"/>
                              <a:gd name="T49" fmla="*/ T48 w 2981"/>
                              <a:gd name="T50" fmla="+- 0 1410 912"/>
                              <a:gd name="T51" fmla="*/ 1410 h 4030"/>
                              <a:gd name="T52" fmla="+- 0 4639 4639"/>
                              <a:gd name="T53" fmla="*/ T52 w 2981"/>
                              <a:gd name="T54" fmla="+- 0 4445 912"/>
                              <a:gd name="T55" fmla="*/ 4445 h 4030"/>
                              <a:gd name="T56" fmla="+- 0 4645 4639"/>
                              <a:gd name="T57" fmla="*/ T56 w 2981"/>
                              <a:gd name="T58" fmla="+- 0 4518 912"/>
                              <a:gd name="T59" fmla="*/ 4518 h 4030"/>
                              <a:gd name="T60" fmla="+- 0 4660 4639"/>
                              <a:gd name="T61" fmla="*/ T60 w 2981"/>
                              <a:gd name="T62" fmla="+- 0 4588 912"/>
                              <a:gd name="T63" fmla="*/ 4588 h 4030"/>
                              <a:gd name="T64" fmla="+- 0 4685 4639"/>
                              <a:gd name="T65" fmla="*/ T64 w 2981"/>
                              <a:gd name="T66" fmla="+- 0 4654 912"/>
                              <a:gd name="T67" fmla="*/ 4654 h 4030"/>
                              <a:gd name="T68" fmla="+- 0 4719 4639"/>
                              <a:gd name="T69" fmla="*/ T68 w 2981"/>
                              <a:gd name="T70" fmla="+- 0 4715 912"/>
                              <a:gd name="T71" fmla="*/ 4715 h 4030"/>
                              <a:gd name="T72" fmla="+- 0 4761 4639"/>
                              <a:gd name="T73" fmla="*/ T72 w 2981"/>
                              <a:gd name="T74" fmla="+- 0 4770 912"/>
                              <a:gd name="T75" fmla="*/ 4770 h 4030"/>
                              <a:gd name="T76" fmla="+- 0 4810 4639"/>
                              <a:gd name="T77" fmla="*/ T76 w 2981"/>
                              <a:gd name="T78" fmla="+- 0 4819 912"/>
                              <a:gd name="T79" fmla="*/ 4819 h 4030"/>
                              <a:gd name="T80" fmla="+- 0 4865 4639"/>
                              <a:gd name="T81" fmla="*/ T80 w 2981"/>
                              <a:gd name="T82" fmla="+- 0 4861 912"/>
                              <a:gd name="T83" fmla="*/ 4861 h 4030"/>
                              <a:gd name="T84" fmla="+- 0 4926 4639"/>
                              <a:gd name="T85" fmla="*/ T84 w 2981"/>
                              <a:gd name="T86" fmla="+- 0 4895 912"/>
                              <a:gd name="T87" fmla="*/ 4895 h 4030"/>
                              <a:gd name="T88" fmla="+- 0 4992 4639"/>
                              <a:gd name="T89" fmla="*/ T88 w 2981"/>
                              <a:gd name="T90" fmla="+- 0 4920 912"/>
                              <a:gd name="T91" fmla="*/ 4920 h 4030"/>
                              <a:gd name="T92" fmla="+- 0 5062 4639"/>
                              <a:gd name="T93" fmla="*/ T92 w 2981"/>
                              <a:gd name="T94" fmla="+- 0 4936 912"/>
                              <a:gd name="T95" fmla="*/ 4936 h 4030"/>
                              <a:gd name="T96" fmla="+- 0 5136 4639"/>
                              <a:gd name="T97" fmla="*/ T96 w 2981"/>
                              <a:gd name="T98" fmla="+- 0 4941 912"/>
                              <a:gd name="T99" fmla="*/ 4941 h 4030"/>
                              <a:gd name="T100" fmla="+- 0 7123 4639"/>
                              <a:gd name="T101" fmla="*/ T100 w 2981"/>
                              <a:gd name="T102" fmla="+- 0 4941 912"/>
                              <a:gd name="T103" fmla="*/ 4941 h 4030"/>
                              <a:gd name="T104" fmla="+- 0 7197 4639"/>
                              <a:gd name="T105" fmla="*/ T104 w 2981"/>
                              <a:gd name="T106" fmla="+- 0 4936 912"/>
                              <a:gd name="T107" fmla="*/ 4936 h 4030"/>
                              <a:gd name="T108" fmla="+- 0 7267 4639"/>
                              <a:gd name="T109" fmla="*/ T108 w 2981"/>
                              <a:gd name="T110" fmla="+- 0 4920 912"/>
                              <a:gd name="T111" fmla="*/ 4920 h 4030"/>
                              <a:gd name="T112" fmla="+- 0 7333 4639"/>
                              <a:gd name="T113" fmla="*/ T112 w 2981"/>
                              <a:gd name="T114" fmla="+- 0 4895 912"/>
                              <a:gd name="T115" fmla="*/ 4895 h 4030"/>
                              <a:gd name="T116" fmla="+- 0 7394 4639"/>
                              <a:gd name="T117" fmla="*/ T116 w 2981"/>
                              <a:gd name="T118" fmla="+- 0 4861 912"/>
                              <a:gd name="T119" fmla="*/ 4861 h 4030"/>
                              <a:gd name="T120" fmla="+- 0 7449 4639"/>
                              <a:gd name="T121" fmla="*/ T120 w 2981"/>
                              <a:gd name="T122" fmla="+- 0 4819 912"/>
                              <a:gd name="T123" fmla="*/ 4819 h 4030"/>
                              <a:gd name="T124" fmla="+- 0 7498 4639"/>
                              <a:gd name="T125" fmla="*/ T124 w 2981"/>
                              <a:gd name="T126" fmla="+- 0 4770 912"/>
                              <a:gd name="T127" fmla="*/ 4770 h 4030"/>
                              <a:gd name="T128" fmla="+- 0 7540 4639"/>
                              <a:gd name="T129" fmla="*/ T128 w 2981"/>
                              <a:gd name="T130" fmla="+- 0 4715 912"/>
                              <a:gd name="T131" fmla="*/ 4715 h 4030"/>
                              <a:gd name="T132" fmla="+- 0 7574 4639"/>
                              <a:gd name="T133" fmla="*/ T132 w 2981"/>
                              <a:gd name="T134" fmla="+- 0 4654 912"/>
                              <a:gd name="T135" fmla="*/ 4654 h 4030"/>
                              <a:gd name="T136" fmla="+- 0 7599 4639"/>
                              <a:gd name="T137" fmla="*/ T136 w 2981"/>
                              <a:gd name="T138" fmla="+- 0 4588 912"/>
                              <a:gd name="T139" fmla="*/ 4588 h 4030"/>
                              <a:gd name="T140" fmla="+- 0 7615 4639"/>
                              <a:gd name="T141" fmla="*/ T140 w 2981"/>
                              <a:gd name="T142" fmla="+- 0 4518 912"/>
                              <a:gd name="T143" fmla="*/ 4518 h 4030"/>
                              <a:gd name="T144" fmla="+- 0 7620 4639"/>
                              <a:gd name="T145" fmla="*/ T144 w 2981"/>
                              <a:gd name="T146" fmla="+- 0 4445 912"/>
                              <a:gd name="T147" fmla="*/ 4445 h 4030"/>
                              <a:gd name="T148" fmla="+- 0 7620 4639"/>
                              <a:gd name="T149" fmla="*/ T148 w 2981"/>
                              <a:gd name="T150" fmla="+- 0 1410 912"/>
                              <a:gd name="T151" fmla="*/ 1410 h 4030"/>
                              <a:gd name="T152" fmla="+- 0 7615 4639"/>
                              <a:gd name="T153" fmla="*/ T152 w 2981"/>
                              <a:gd name="T154" fmla="+- 0 1336 912"/>
                              <a:gd name="T155" fmla="*/ 1336 h 4030"/>
                              <a:gd name="T156" fmla="+- 0 7599 4639"/>
                              <a:gd name="T157" fmla="*/ T156 w 2981"/>
                              <a:gd name="T158" fmla="+- 0 1266 912"/>
                              <a:gd name="T159" fmla="*/ 1266 h 4030"/>
                              <a:gd name="T160" fmla="+- 0 7574 4639"/>
                              <a:gd name="T161" fmla="*/ T160 w 2981"/>
                              <a:gd name="T162" fmla="+- 0 1200 912"/>
                              <a:gd name="T163" fmla="*/ 1200 h 4030"/>
                              <a:gd name="T164" fmla="+- 0 7540 4639"/>
                              <a:gd name="T165" fmla="*/ T164 w 2981"/>
                              <a:gd name="T166" fmla="+- 0 1139 912"/>
                              <a:gd name="T167" fmla="*/ 1139 h 4030"/>
                              <a:gd name="T168" fmla="+- 0 7498 4639"/>
                              <a:gd name="T169" fmla="*/ T168 w 2981"/>
                              <a:gd name="T170" fmla="+- 0 1083 912"/>
                              <a:gd name="T171" fmla="*/ 1083 h 4030"/>
                              <a:gd name="T172" fmla="+- 0 7449 4639"/>
                              <a:gd name="T173" fmla="*/ T172 w 2981"/>
                              <a:gd name="T174" fmla="+- 0 1034 912"/>
                              <a:gd name="T175" fmla="*/ 1034 h 4030"/>
                              <a:gd name="T176" fmla="+- 0 7394 4639"/>
                              <a:gd name="T177" fmla="*/ T176 w 2981"/>
                              <a:gd name="T178" fmla="+- 0 992 912"/>
                              <a:gd name="T179" fmla="*/ 992 h 4030"/>
                              <a:gd name="T180" fmla="+- 0 7333 4639"/>
                              <a:gd name="T181" fmla="*/ T180 w 2981"/>
                              <a:gd name="T182" fmla="+- 0 958 912"/>
                              <a:gd name="T183" fmla="*/ 958 h 4030"/>
                              <a:gd name="T184" fmla="+- 0 7267 4639"/>
                              <a:gd name="T185" fmla="*/ T184 w 2981"/>
                              <a:gd name="T186" fmla="+- 0 933 912"/>
                              <a:gd name="T187" fmla="*/ 933 h 4030"/>
                              <a:gd name="T188" fmla="+- 0 7197 4639"/>
                              <a:gd name="T189" fmla="*/ T188 w 2981"/>
                              <a:gd name="T190" fmla="+- 0 917 912"/>
                              <a:gd name="T191" fmla="*/ 917 h 4030"/>
                              <a:gd name="T192" fmla="+- 0 7123 463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73"/>
                        <wps:cNvSpPr>
                          <a:spLocks/>
                        </wps:cNvSpPr>
                        <wps:spPr bwMode="auto">
                          <a:xfrm>
                            <a:off x="4634" y="907"/>
                            <a:ext cx="2992" cy="4040"/>
                          </a:xfrm>
                          <a:custGeom>
                            <a:avLst/>
                            <a:gdLst>
                              <a:gd name="T0" fmla="+- 0 4993 4634"/>
                              <a:gd name="T1" fmla="*/ T0 w 2992"/>
                              <a:gd name="T2" fmla="+- 0 928 907"/>
                              <a:gd name="T3" fmla="*/ 928 h 4040"/>
                              <a:gd name="T4" fmla="+- 0 4759 4634"/>
                              <a:gd name="T5" fmla="*/ T4 w 2992"/>
                              <a:gd name="T6" fmla="+- 0 1078 907"/>
                              <a:gd name="T7" fmla="*/ 1078 h 4040"/>
                              <a:gd name="T8" fmla="+- 0 4639 4634"/>
                              <a:gd name="T9" fmla="*/ T8 w 2992"/>
                              <a:gd name="T10" fmla="+- 0 1333 907"/>
                              <a:gd name="T11" fmla="*/ 1333 h 4040"/>
                              <a:gd name="T12" fmla="+- 0 4644 4634"/>
                              <a:gd name="T13" fmla="*/ T12 w 2992"/>
                              <a:gd name="T14" fmla="+- 0 4545 907"/>
                              <a:gd name="T15" fmla="*/ 4545 h 4040"/>
                              <a:gd name="T16" fmla="+- 0 4799 4634"/>
                              <a:gd name="T17" fmla="*/ T16 w 2992"/>
                              <a:gd name="T18" fmla="+- 0 4815 907"/>
                              <a:gd name="T19" fmla="*/ 4815 h 4040"/>
                              <a:gd name="T20" fmla="+- 0 4978 4634"/>
                              <a:gd name="T21" fmla="*/ T20 w 2992"/>
                              <a:gd name="T22" fmla="+- 0 4921 907"/>
                              <a:gd name="T23" fmla="*/ 4921 h 4040"/>
                              <a:gd name="T24" fmla="+- 0 7175 4634"/>
                              <a:gd name="T25" fmla="*/ T24 w 2992"/>
                              <a:gd name="T26" fmla="+- 0 4944 907"/>
                              <a:gd name="T27" fmla="*/ 4944 h 4040"/>
                              <a:gd name="T28" fmla="+- 0 5098 4634"/>
                              <a:gd name="T29" fmla="*/ T28 w 2992"/>
                              <a:gd name="T30" fmla="+- 0 4934 907"/>
                              <a:gd name="T31" fmla="*/ 4934 h 4040"/>
                              <a:gd name="T32" fmla="+- 0 5012 4634"/>
                              <a:gd name="T33" fmla="*/ T32 w 2992"/>
                              <a:gd name="T34" fmla="+- 0 4921 907"/>
                              <a:gd name="T35" fmla="*/ 4921 h 4040"/>
                              <a:gd name="T36" fmla="+- 0 4944 4634"/>
                              <a:gd name="T37" fmla="*/ T36 w 2992"/>
                              <a:gd name="T38" fmla="+- 0 4897 907"/>
                              <a:gd name="T39" fmla="*/ 4897 h 4040"/>
                              <a:gd name="T40" fmla="+- 0 4880 4634"/>
                              <a:gd name="T41" fmla="*/ T40 w 2992"/>
                              <a:gd name="T42" fmla="+- 0 4865 907"/>
                              <a:gd name="T43" fmla="*/ 4865 h 4040"/>
                              <a:gd name="T44" fmla="+- 0 4823 4634"/>
                              <a:gd name="T45" fmla="*/ T44 w 2992"/>
                              <a:gd name="T46" fmla="+- 0 4824 907"/>
                              <a:gd name="T47" fmla="*/ 4824 h 4040"/>
                              <a:gd name="T48" fmla="+- 0 4771 4634"/>
                              <a:gd name="T49" fmla="*/ T48 w 2992"/>
                              <a:gd name="T50" fmla="+- 0 4775 907"/>
                              <a:gd name="T51" fmla="*/ 4775 h 4040"/>
                              <a:gd name="T52" fmla="+- 0 4724 4634"/>
                              <a:gd name="T53" fmla="*/ T52 w 2992"/>
                              <a:gd name="T54" fmla="+- 0 4714 907"/>
                              <a:gd name="T55" fmla="*/ 4714 h 4040"/>
                              <a:gd name="T56" fmla="+- 0 4674 4634"/>
                              <a:gd name="T57" fmla="*/ T56 w 2992"/>
                              <a:gd name="T58" fmla="+- 0 4614 907"/>
                              <a:gd name="T59" fmla="*/ 4614 h 4040"/>
                              <a:gd name="T60" fmla="+- 0 4654 4634"/>
                              <a:gd name="T61" fmla="*/ T60 w 2992"/>
                              <a:gd name="T62" fmla="+- 0 4543 907"/>
                              <a:gd name="T63" fmla="*/ 4543 h 4040"/>
                              <a:gd name="T64" fmla="+- 0 4644 4634"/>
                              <a:gd name="T65" fmla="*/ T64 w 2992"/>
                              <a:gd name="T66" fmla="+- 0 4470 907"/>
                              <a:gd name="T67" fmla="*/ 4470 h 4040"/>
                              <a:gd name="T68" fmla="+- 0 4669 4634"/>
                              <a:gd name="T69" fmla="*/ T68 w 2992"/>
                              <a:gd name="T70" fmla="+- 0 1253 907"/>
                              <a:gd name="T71" fmla="*/ 1253 h 4040"/>
                              <a:gd name="T72" fmla="+- 0 4729 4634"/>
                              <a:gd name="T73" fmla="*/ T72 w 2992"/>
                              <a:gd name="T74" fmla="+- 0 1134 907"/>
                              <a:gd name="T75" fmla="*/ 1134 h 4040"/>
                              <a:gd name="T76" fmla="+- 0 4771 4634"/>
                              <a:gd name="T77" fmla="*/ T76 w 2992"/>
                              <a:gd name="T78" fmla="+- 0 1079 907"/>
                              <a:gd name="T79" fmla="*/ 1079 h 4040"/>
                              <a:gd name="T80" fmla="+- 0 4841 4634"/>
                              <a:gd name="T81" fmla="*/ T80 w 2992"/>
                              <a:gd name="T82" fmla="+- 0 1015 907"/>
                              <a:gd name="T83" fmla="*/ 1015 h 4040"/>
                              <a:gd name="T84" fmla="+- 0 4901 4634"/>
                              <a:gd name="T85" fmla="*/ T84 w 2992"/>
                              <a:gd name="T86" fmla="+- 0 977 907"/>
                              <a:gd name="T87" fmla="*/ 977 h 4040"/>
                              <a:gd name="T88" fmla="+- 0 4970 4634"/>
                              <a:gd name="T89" fmla="*/ T88 w 2992"/>
                              <a:gd name="T90" fmla="+- 0 947 907"/>
                              <a:gd name="T91" fmla="*/ 947 h 4040"/>
                              <a:gd name="T92" fmla="+- 0 5036 4634"/>
                              <a:gd name="T93" fmla="*/ T92 w 2992"/>
                              <a:gd name="T94" fmla="+- 0 927 907"/>
                              <a:gd name="T95" fmla="*/ 927 h 4040"/>
                              <a:gd name="T96" fmla="+- 0 7225 4634"/>
                              <a:gd name="T97" fmla="*/ T96 w 2992"/>
                              <a:gd name="T98" fmla="+- 0 918 907"/>
                              <a:gd name="T99" fmla="*/ 918 h 4040"/>
                              <a:gd name="T100" fmla="+- 0 7174 4634"/>
                              <a:gd name="T101" fmla="*/ T100 w 2992"/>
                              <a:gd name="T102" fmla="+- 0 4933 907"/>
                              <a:gd name="T103" fmla="*/ 4933 h 4040"/>
                              <a:gd name="T104" fmla="+- 0 7215 4634"/>
                              <a:gd name="T105" fmla="*/ T104 w 2992"/>
                              <a:gd name="T106" fmla="+- 0 4937 907"/>
                              <a:gd name="T107" fmla="*/ 4937 h 4040"/>
                              <a:gd name="T108" fmla="+- 0 5086 4634"/>
                              <a:gd name="T109" fmla="*/ T108 w 2992"/>
                              <a:gd name="T110" fmla="+- 0 4933 907"/>
                              <a:gd name="T111" fmla="*/ 4933 h 4040"/>
                              <a:gd name="T112" fmla="+- 0 7471 4634"/>
                              <a:gd name="T113" fmla="*/ T112 w 2992"/>
                              <a:gd name="T114" fmla="+- 0 4791 907"/>
                              <a:gd name="T115" fmla="*/ 4791 h 4040"/>
                              <a:gd name="T116" fmla="+- 0 7398 4634"/>
                              <a:gd name="T117" fmla="*/ T116 w 2992"/>
                              <a:gd name="T118" fmla="+- 0 4853 907"/>
                              <a:gd name="T119" fmla="*/ 4853 h 4040"/>
                              <a:gd name="T120" fmla="+- 0 7292 4634"/>
                              <a:gd name="T121" fmla="*/ T120 w 2992"/>
                              <a:gd name="T122" fmla="+- 0 4907 907"/>
                              <a:gd name="T123" fmla="*/ 4907 h 4040"/>
                              <a:gd name="T124" fmla="+- 0 7229 4634"/>
                              <a:gd name="T125" fmla="*/ T124 w 2992"/>
                              <a:gd name="T126" fmla="+- 0 4934 907"/>
                              <a:gd name="T127" fmla="*/ 4934 h 4040"/>
                              <a:gd name="T128" fmla="+- 0 7436 4634"/>
                              <a:gd name="T129" fmla="*/ T128 w 2992"/>
                              <a:gd name="T130" fmla="+- 0 4837 907"/>
                              <a:gd name="T131" fmla="*/ 4837 h 4040"/>
                              <a:gd name="T132" fmla="+- 0 4788 4634"/>
                              <a:gd name="T133" fmla="*/ T132 w 2992"/>
                              <a:gd name="T134" fmla="+- 0 4791 907"/>
                              <a:gd name="T135" fmla="*/ 4791 h 4040"/>
                              <a:gd name="T136" fmla="+- 0 7596 4634"/>
                              <a:gd name="T137" fmla="*/ T136 w 2992"/>
                              <a:gd name="T138" fmla="+- 0 4613 907"/>
                              <a:gd name="T139" fmla="*/ 4613 h 4040"/>
                              <a:gd name="T140" fmla="+- 0 7538 4634"/>
                              <a:gd name="T141" fmla="*/ T140 w 2992"/>
                              <a:gd name="T142" fmla="+- 0 4709 907"/>
                              <a:gd name="T143" fmla="*/ 4709 h 4040"/>
                              <a:gd name="T144" fmla="+- 0 7484 4634"/>
                              <a:gd name="T145" fmla="*/ T144 w 2992"/>
                              <a:gd name="T146" fmla="+- 0 4793 907"/>
                              <a:gd name="T147" fmla="*/ 4793 h 4040"/>
                              <a:gd name="T148" fmla="+- 0 7596 4634"/>
                              <a:gd name="T149" fmla="*/ T148 w 2992"/>
                              <a:gd name="T150" fmla="+- 0 4613 907"/>
                              <a:gd name="T151" fmla="*/ 4613 h 4040"/>
                              <a:gd name="T152" fmla="+- 0 4674 4634"/>
                              <a:gd name="T153" fmla="*/ T152 w 2992"/>
                              <a:gd name="T154" fmla="+- 0 4613 907"/>
                              <a:gd name="T155" fmla="*/ 4613 h 4040"/>
                              <a:gd name="T156" fmla="+- 0 7596 4634"/>
                              <a:gd name="T157" fmla="*/ T156 w 2992"/>
                              <a:gd name="T158" fmla="+- 0 4613 907"/>
                              <a:gd name="T159" fmla="*/ 4613 h 4040"/>
                              <a:gd name="T160" fmla="+- 0 7594 4634"/>
                              <a:gd name="T161" fmla="*/ T160 w 2992"/>
                              <a:gd name="T162" fmla="+- 0 4590 907"/>
                              <a:gd name="T163" fmla="*/ 4590 h 4040"/>
                              <a:gd name="T164" fmla="+- 0 4666 4634"/>
                              <a:gd name="T165" fmla="*/ T164 w 2992"/>
                              <a:gd name="T166" fmla="+- 0 4590 907"/>
                              <a:gd name="T167" fmla="*/ 4590 h 4040"/>
                              <a:gd name="T168" fmla="+- 0 7613 4634"/>
                              <a:gd name="T169" fmla="*/ T168 w 2992"/>
                              <a:gd name="T170" fmla="+- 0 4495 907"/>
                              <a:gd name="T171" fmla="*/ 4495 h 4040"/>
                              <a:gd name="T172" fmla="+- 0 7594 4634"/>
                              <a:gd name="T173" fmla="*/ T172 w 2992"/>
                              <a:gd name="T174" fmla="+- 0 4591 907"/>
                              <a:gd name="T175" fmla="*/ 4591 h 4040"/>
                              <a:gd name="T176" fmla="+- 0 7626 4634"/>
                              <a:gd name="T177" fmla="*/ T176 w 2992"/>
                              <a:gd name="T178" fmla="+- 0 4445 907"/>
                              <a:gd name="T179" fmla="*/ 4445 h 4040"/>
                              <a:gd name="T180" fmla="+- 0 4646 4634"/>
                              <a:gd name="T181" fmla="*/ T180 w 2992"/>
                              <a:gd name="T182" fmla="+- 0 4495 907"/>
                              <a:gd name="T183" fmla="*/ 4495 h 4040"/>
                              <a:gd name="T184" fmla="+- 0 7613 4634"/>
                              <a:gd name="T185" fmla="*/ T184 w 2992"/>
                              <a:gd name="T186" fmla="+- 0 4495 907"/>
                              <a:gd name="T187" fmla="*/ 4495 h 4040"/>
                              <a:gd name="T188" fmla="+- 0 4644 4634"/>
                              <a:gd name="T189" fmla="*/ T188 w 2992"/>
                              <a:gd name="T190" fmla="+- 0 1383 907"/>
                              <a:gd name="T191" fmla="*/ 1383 h 4040"/>
                              <a:gd name="T192" fmla="+- 0 7531 4634"/>
                              <a:gd name="T193" fmla="*/ T192 w 2992"/>
                              <a:gd name="T194" fmla="+- 0 1134 907"/>
                              <a:gd name="T195" fmla="*/ 1134 h 4040"/>
                              <a:gd name="T196" fmla="+- 0 7577 4634"/>
                              <a:gd name="T197" fmla="*/ T196 w 2992"/>
                              <a:gd name="T198" fmla="+- 0 1218 907"/>
                              <a:gd name="T199" fmla="*/ 1218 h 4040"/>
                              <a:gd name="T200" fmla="+- 0 7600 4634"/>
                              <a:gd name="T201" fmla="*/ T200 w 2992"/>
                              <a:gd name="T202" fmla="+- 0 1286 907"/>
                              <a:gd name="T203" fmla="*/ 1286 h 4040"/>
                              <a:gd name="T204" fmla="+- 0 7615 4634"/>
                              <a:gd name="T205" fmla="*/ T204 w 2992"/>
                              <a:gd name="T206" fmla="+- 0 1383 907"/>
                              <a:gd name="T207" fmla="*/ 1383 h 4040"/>
                              <a:gd name="T208" fmla="+- 0 7588 4634"/>
                              <a:gd name="T209" fmla="*/ T208 w 2992"/>
                              <a:gd name="T210" fmla="+- 0 1218 907"/>
                              <a:gd name="T211" fmla="*/ 1218 h 4040"/>
                              <a:gd name="T212" fmla="+- 0 4728 4634"/>
                              <a:gd name="T213" fmla="*/ T212 w 2992"/>
                              <a:gd name="T214" fmla="+- 0 1134 907"/>
                              <a:gd name="T215" fmla="*/ 1134 h 4040"/>
                              <a:gd name="T216" fmla="+- 0 7292 4634"/>
                              <a:gd name="T217" fmla="*/ T216 w 2992"/>
                              <a:gd name="T218" fmla="+- 0 947 907"/>
                              <a:gd name="T219" fmla="*/ 947 h 4040"/>
                              <a:gd name="T220" fmla="+- 0 7379 4634"/>
                              <a:gd name="T221" fmla="*/ T220 w 2992"/>
                              <a:gd name="T222" fmla="+- 0 989 907"/>
                              <a:gd name="T223" fmla="*/ 989 h 4040"/>
                              <a:gd name="T224" fmla="+- 0 7445 4634"/>
                              <a:gd name="T225" fmla="*/ T224 w 2992"/>
                              <a:gd name="T226" fmla="+- 0 1037 907"/>
                              <a:gd name="T227" fmla="*/ 1037 h 4040"/>
                              <a:gd name="T228" fmla="+- 0 7531 4634"/>
                              <a:gd name="T229" fmla="*/ T228 w 2992"/>
                              <a:gd name="T230" fmla="+- 0 1135 907"/>
                              <a:gd name="T231" fmla="*/ 1135 h 4040"/>
                              <a:gd name="T232" fmla="+- 0 7469 4634"/>
                              <a:gd name="T233" fmla="*/ T232 w 2992"/>
                              <a:gd name="T234" fmla="+- 0 1046 907"/>
                              <a:gd name="T235" fmla="*/ 1046 h 4040"/>
                              <a:gd name="T236" fmla="+- 0 4970 4634"/>
                              <a:gd name="T237" fmla="*/ T236 w 2992"/>
                              <a:gd name="T238" fmla="+- 0 947 907"/>
                              <a:gd name="T239" fmla="*/ 947 h 4040"/>
                              <a:gd name="T240" fmla="+- 0 7225 4634"/>
                              <a:gd name="T241" fmla="*/ T240 w 2992"/>
                              <a:gd name="T242" fmla="+- 0 918 907"/>
                              <a:gd name="T243" fmla="*/ 918 h 4040"/>
                              <a:gd name="T244" fmla="+- 0 7247 4634"/>
                              <a:gd name="T245" fmla="*/ T244 w 2992"/>
                              <a:gd name="T246" fmla="+- 0 933 907"/>
                              <a:gd name="T247" fmla="*/ 933 h 4040"/>
                              <a:gd name="T248" fmla="+- 0 7316 463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6" y="1299"/>
                            <a:ext cx="2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0" y="2222"/>
                            <a:ext cx="1767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826" y="2702"/>
                            <a:ext cx="1191" cy="341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1" y="3554"/>
                            <a:ext cx="1745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808" y="4012"/>
                            <a:ext cx="1209" cy="396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79"/>
                        <wps:cNvSpPr>
                          <a:spLocks/>
                        </wps:cNvSpPr>
                        <wps:spPr bwMode="auto">
                          <a:xfrm>
                            <a:off x="1440" y="911"/>
                            <a:ext cx="2982" cy="4030"/>
                          </a:xfrm>
                          <a:custGeom>
                            <a:avLst/>
                            <a:gdLst>
                              <a:gd name="T0" fmla="+- 0 3925 1440"/>
                              <a:gd name="T1" fmla="*/ T0 w 2982"/>
                              <a:gd name="T2" fmla="+- 0 912 912"/>
                              <a:gd name="T3" fmla="*/ 912 h 4030"/>
                              <a:gd name="T4" fmla="+- 0 1938 1440"/>
                              <a:gd name="T5" fmla="*/ T4 w 2982"/>
                              <a:gd name="T6" fmla="+- 0 912 912"/>
                              <a:gd name="T7" fmla="*/ 912 h 4030"/>
                              <a:gd name="T8" fmla="+- 0 1864 1440"/>
                              <a:gd name="T9" fmla="*/ T8 w 2982"/>
                              <a:gd name="T10" fmla="+- 0 917 912"/>
                              <a:gd name="T11" fmla="*/ 917 h 4030"/>
                              <a:gd name="T12" fmla="+- 0 1794 1440"/>
                              <a:gd name="T13" fmla="*/ T12 w 2982"/>
                              <a:gd name="T14" fmla="+- 0 933 912"/>
                              <a:gd name="T15" fmla="*/ 933 h 4030"/>
                              <a:gd name="T16" fmla="+- 0 1728 1440"/>
                              <a:gd name="T17" fmla="*/ T16 w 2982"/>
                              <a:gd name="T18" fmla="+- 0 958 912"/>
                              <a:gd name="T19" fmla="*/ 958 h 4030"/>
                              <a:gd name="T20" fmla="+- 0 1667 1440"/>
                              <a:gd name="T21" fmla="*/ T20 w 2982"/>
                              <a:gd name="T22" fmla="+- 0 992 912"/>
                              <a:gd name="T23" fmla="*/ 992 h 4030"/>
                              <a:gd name="T24" fmla="+- 0 1611 1440"/>
                              <a:gd name="T25" fmla="*/ T24 w 2982"/>
                              <a:gd name="T26" fmla="+- 0 1034 912"/>
                              <a:gd name="T27" fmla="*/ 1034 h 4030"/>
                              <a:gd name="T28" fmla="+- 0 1562 1440"/>
                              <a:gd name="T29" fmla="*/ T28 w 2982"/>
                              <a:gd name="T30" fmla="+- 0 1083 912"/>
                              <a:gd name="T31" fmla="*/ 1083 h 4030"/>
                              <a:gd name="T32" fmla="+- 0 1520 1440"/>
                              <a:gd name="T33" fmla="*/ T32 w 2982"/>
                              <a:gd name="T34" fmla="+- 0 1139 912"/>
                              <a:gd name="T35" fmla="*/ 1139 h 4030"/>
                              <a:gd name="T36" fmla="+- 0 1486 1440"/>
                              <a:gd name="T37" fmla="*/ T36 w 2982"/>
                              <a:gd name="T38" fmla="+- 0 1200 912"/>
                              <a:gd name="T39" fmla="*/ 1200 h 4030"/>
                              <a:gd name="T40" fmla="+- 0 1461 1440"/>
                              <a:gd name="T41" fmla="*/ T40 w 2982"/>
                              <a:gd name="T42" fmla="+- 0 1266 912"/>
                              <a:gd name="T43" fmla="*/ 1266 h 4030"/>
                              <a:gd name="T44" fmla="+- 0 1445 1440"/>
                              <a:gd name="T45" fmla="*/ T44 w 2982"/>
                              <a:gd name="T46" fmla="+- 0 1336 912"/>
                              <a:gd name="T47" fmla="*/ 1336 h 4030"/>
                              <a:gd name="T48" fmla="+- 0 1440 1440"/>
                              <a:gd name="T49" fmla="*/ T48 w 2982"/>
                              <a:gd name="T50" fmla="+- 0 1410 912"/>
                              <a:gd name="T51" fmla="*/ 1410 h 4030"/>
                              <a:gd name="T52" fmla="+- 0 1440 1440"/>
                              <a:gd name="T53" fmla="*/ T52 w 2982"/>
                              <a:gd name="T54" fmla="+- 0 4445 912"/>
                              <a:gd name="T55" fmla="*/ 4445 h 4030"/>
                              <a:gd name="T56" fmla="+- 0 1445 1440"/>
                              <a:gd name="T57" fmla="*/ T56 w 2982"/>
                              <a:gd name="T58" fmla="+- 0 4518 912"/>
                              <a:gd name="T59" fmla="*/ 4518 h 4030"/>
                              <a:gd name="T60" fmla="+- 0 1461 1440"/>
                              <a:gd name="T61" fmla="*/ T60 w 2982"/>
                              <a:gd name="T62" fmla="+- 0 4588 912"/>
                              <a:gd name="T63" fmla="*/ 4588 h 4030"/>
                              <a:gd name="T64" fmla="+- 0 1486 1440"/>
                              <a:gd name="T65" fmla="*/ T64 w 2982"/>
                              <a:gd name="T66" fmla="+- 0 4654 912"/>
                              <a:gd name="T67" fmla="*/ 4654 h 4030"/>
                              <a:gd name="T68" fmla="+- 0 1520 1440"/>
                              <a:gd name="T69" fmla="*/ T68 w 2982"/>
                              <a:gd name="T70" fmla="+- 0 4715 912"/>
                              <a:gd name="T71" fmla="*/ 4715 h 4030"/>
                              <a:gd name="T72" fmla="+- 0 1562 1440"/>
                              <a:gd name="T73" fmla="*/ T72 w 2982"/>
                              <a:gd name="T74" fmla="+- 0 4770 912"/>
                              <a:gd name="T75" fmla="*/ 4770 h 4030"/>
                              <a:gd name="T76" fmla="+- 0 1611 1440"/>
                              <a:gd name="T77" fmla="*/ T76 w 2982"/>
                              <a:gd name="T78" fmla="+- 0 4819 912"/>
                              <a:gd name="T79" fmla="*/ 4819 h 4030"/>
                              <a:gd name="T80" fmla="+- 0 1667 1440"/>
                              <a:gd name="T81" fmla="*/ T80 w 2982"/>
                              <a:gd name="T82" fmla="+- 0 4861 912"/>
                              <a:gd name="T83" fmla="*/ 4861 h 4030"/>
                              <a:gd name="T84" fmla="+- 0 1728 1440"/>
                              <a:gd name="T85" fmla="*/ T84 w 2982"/>
                              <a:gd name="T86" fmla="+- 0 4895 912"/>
                              <a:gd name="T87" fmla="*/ 4895 h 4030"/>
                              <a:gd name="T88" fmla="+- 0 1794 1440"/>
                              <a:gd name="T89" fmla="*/ T88 w 2982"/>
                              <a:gd name="T90" fmla="+- 0 4920 912"/>
                              <a:gd name="T91" fmla="*/ 4920 h 4030"/>
                              <a:gd name="T92" fmla="+- 0 1864 1440"/>
                              <a:gd name="T93" fmla="*/ T92 w 2982"/>
                              <a:gd name="T94" fmla="+- 0 4936 912"/>
                              <a:gd name="T95" fmla="*/ 4936 h 4030"/>
                              <a:gd name="T96" fmla="+- 0 1938 1440"/>
                              <a:gd name="T97" fmla="*/ T96 w 2982"/>
                              <a:gd name="T98" fmla="+- 0 4941 912"/>
                              <a:gd name="T99" fmla="*/ 4941 h 4030"/>
                              <a:gd name="T100" fmla="+- 0 3925 1440"/>
                              <a:gd name="T101" fmla="*/ T100 w 2982"/>
                              <a:gd name="T102" fmla="+- 0 4941 912"/>
                              <a:gd name="T103" fmla="*/ 4941 h 4030"/>
                              <a:gd name="T104" fmla="+- 0 3999 1440"/>
                              <a:gd name="T105" fmla="*/ T104 w 2982"/>
                              <a:gd name="T106" fmla="+- 0 4936 912"/>
                              <a:gd name="T107" fmla="*/ 4936 h 4030"/>
                              <a:gd name="T108" fmla="+- 0 4069 1440"/>
                              <a:gd name="T109" fmla="*/ T108 w 2982"/>
                              <a:gd name="T110" fmla="+- 0 4920 912"/>
                              <a:gd name="T111" fmla="*/ 4920 h 4030"/>
                              <a:gd name="T112" fmla="+- 0 4135 1440"/>
                              <a:gd name="T113" fmla="*/ T112 w 2982"/>
                              <a:gd name="T114" fmla="+- 0 4895 912"/>
                              <a:gd name="T115" fmla="*/ 4895 h 4030"/>
                              <a:gd name="T116" fmla="+- 0 4196 1440"/>
                              <a:gd name="T117" fmla="*/ T116 w 2982"/>
                              <a:gd name="T118" fmla="+- 0 4861 912"/>
                              <a:gd name="T119" fmla="*/ 4861 h 4030"/>
                              <a:gd name="T120" fmla="+- 0 4251 1440"/>
                              <a:gd name="T121" fmla="*/ T120 w 2982"/>
                              <a:gd name="T122" fmla="+- 0 4819 912"/>
                              <a:gd name="T123" fmla="*/ 4819 h 4030"/>
                              <a:gd name="T124" fmla="+- 0 4300 1440"/>
                              <a:gd name="T125" fmla="*/ T124 w 2982"/>
                              <a:gd name="T126" fmla="+- 0 4770 912"/>
                              <a:gd name="T127" fmla="*/ 4770 h 4030"/>
                              <a:gd name="T128" fmla="+- 0 4342 1440"/>
                              <a:gd name="T129" fmla="*/ T128 w 2982"/>
                              <a:gd name="T130" fmla="+- 0 4715 912"/>
                              <a:gd name="T131" fmla="*/ 4715 h 4030"/>
                              <a:gd name="T132" fmla="+- 0 4376 1440"/>
                              <a:gd name="T133" fmla="*/ T132 w 2982"/>
                              <a:gd name="T134" fmla="+- 0 4654 912"/>
                              <a:gd name="T135" fmla="*/ 4654 h 4030"/>
                              <a:gd name="T136" fmla="+- 0 4401 1440"/>
                              <a:gd name="T137" fmla="*/ T136 w 2982"/>
                              <a:gd name="T138" fmla="+- 0 4588 912"/>
                              <a:gd name="T139" fmla="*/ 4588 h 4030"/>
                              <a:gd name="T140" fmla="+- 0 4417 1440"/>
                              <a:gd name="T141" fmla="*/ T140 w 2982"/>
                              <a:gd name="T142" fmla="+- 0 4518 912"/>
                              <a:gd name="T143" fmla="*/ 4518 h 4030"/>
                              <a:gd name="T144" fmla="+- 0 4422 1440"/>
                              <a:gd name="T145" fmla="*/ T144 w 2982"/>
                              <a:gd name="T146" fmla="+- 0 4445 912"/>
                              <a:gd name="T147" fmla="*/ 4445 h 4030"/>
                              <a:gd name="T148" fmla="+- 0 4422 1440"/>
                              <a:gd name="T149" fmla="*/ T148 w 2982"/>
                              <a:gd name="T150" fmla="+- 0 1410 912"/>
                              <a:gd name="T151" fmla="*/ 1410 h 4030"/>
                              <a:gd name="T152" fmla="+- 0 4417 1440"/>
                              <a:gd name="T153" fmla="*/ T152 w 2982"/>
                              <a:gd name="T154" fmla="+- 0 1336 912"/>
                              <a:gd name="T155" fmla="*/ 1336 h 4030"/>
                              <a:gd name="T156" fmla="+- 0 4401 1440"/>
                              <a:gd name="T157" fmla="*/ T156 w 2982"/>
                              <a:gd name="T158" fmla="+- 0 1266 912"/>
                              <a:gd name="T159" fmla="*/ 1266 h 4030"/>
                              <a:gd name="T160" fmla="+- 0 4376 1440"/>
                              <a:gd name="T161" fmla="*/ T160 w 2982"/>
                              <a:gd name="T162" fmla="+- 0 1200 912"/>
                              <a:gd name="T163" fmla="*/ 1200 h 4030"/>
                              <a:gd name="T164" fmla="+- 0 4342 1440"/>
                              <a:gd name="T165" fmla="*/ T164 w 2982"/>
                              <a:gd name="T166" fmla="+- 0 1139 912"/>
                              <a:gd name="T167" fmla="*/ 1139 h 4030"/>
                              <a:gd name="T168" fmla="+- 0 4300 1440"/>
                              <a:gd name="T169" fmla="*/ T168 w 2982"/>
                              <a:gd name="T170" fmla="+- 0 1083 912"/>
                              <a:gd name="T171" fmla="*/ 1083 h 4030"/>
                              <a:gd name="T172" fmla="+- 0 4251 1440"/>
                              <a:gd name="T173" fmla="*/ T172 w 2982"/>
                              <a:gd name="T174" fmla="+- 0 1034 912"/>
                              <a:gd name="T175" fmla="*/ 1034 h 4030"/>
                              <a:gd name="T176" fmla="+- 0 4196 1440"/>
                              <a:gd name="T177" fmla="*/ T176 w 2982"/>
                              <a:gd name="T178" fmla="+- 0 992 912"/>
                              <a:gd name="T179" fmla="*/ 992 h 4030"/>
                              <a:gd name="T180" fmla="+- 0 4135 1440"/>
                              <a:gd name="T181" fmla="*/ T180 w 2982"/>
                              <a:gd name="T182" fmla="+- 0 958 912"/>
                              <a:gd name="T183" fmla="*/ 958 h 4030"/>
                              <a:gd name="T184" fmla="+- 0 4069 1440"/>
                              <a:gd name="T185" fmla="*/ T184 w 2982"/>
                              <a:gd name="T186" fmla="+- 0 933 912"/>
                              <a:gd name="T187" fmla="*/ 933 h 4030"/>
                              <a:gd name="T188" fmla="+- 0 3999 1440"/>
                              <a:gd name="T189" fmla="*/ T188 w 2982"/>
                              <a:gd name="T190" fmla="+- 0 917 912"/>
                              <a:gd name="T191" fmla="*/ 917 h 4030"/>
                              <a:gd name="T192" fmla="+- 0 3925 1440"/>
                              <a:gd name="T193" fmla="*/ T192 w 2982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2" h="4030">
                                <a:moveTo>
                                  <a:pt x="2485" y="0"/>
                                </a:moveTo>
                                <a:lnTo>
                                  <a:pt x="498" y="0"/>
                                </a:lnTo>
                                <a:lnTo>
                                  <a:pt x="424" y="5"/>
                                </a:lnTo>
                                <a:lnTo>
                                  <a:pt x="354" y="21"/>
                                </a:lnTo>
                                <a:lnTo>
                                  <a:pt x="288" y="46"/>
                                </a:lnTo>
                                <a:lnTo>
                                  <a:pt x="227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5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5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7" y="3949"/>
                                </a:lnTo>
                                <a:lnTo>
                                  <a:pt x="288" y="3983"/>
                                </a:lnTo>
                                <a:lnTo>
                                  <a:pt x="354" y="4008"/>
                                </a:lnTo>
                                <a:lnTo>
                                  <a:pt x="424" y="4024"/>
                                </a:lnTo>
                                <a:lnTo>
                                  <a:pt x="498" y="4029"/>
                                </a:lnTo>
                                <a:lnTo>
                                  <a:pt x="2485" y="4029"/>
                                </a:lnTo>
                                <a:lnTo>
                                  <a:pt x="2559" y="4024"/>
                                </a:lnTo>
                                <a:lnTo>
                                  <a:pt x="2629" y="4008"/>
                                </a:lnTo>
                                <a:lnTo>
                                  <a:pt x="2695" y="3983"/>
                                </a:lnTo>
                                <a:lnTo>
                                  <a:pt x="2756" y="3949"/>
                                </a:lnTo>
                                <a:lnTo>
                                  <a:pt x="2811" y="3907"/>
                                </a:lnTo>
                                <a:lnTo>
                                  <a:pt x="2860" y="3858"/>
                                </a:lnTo>
                                <a:lnTo>
                                  <a:pt x="2902" y="3803"/>
                                </a:lnTo>
                                <a:lnTo>
                                  <a:pt x="2936" y="3742"/>
                                </a:lnTo>
                                <a:lnTo>
                                  <a:pt x="2961" y="3676"/>
                                </a:lnTo>
                                <a:lnTo>
                                  <a:pt x="2977" y="3606"/>
                                </a:lnTo>
                                <a:lnTo>
                                  <a:pt x="2982" y="3533"/>
                                </a:lnTo>
                                <a:lnTo>
                                  <a:pt x="2982" y="498"/>
                                </a:lnTo>
                                <a:lnTo>
                                  <a:pt x="2977" y="424"/>
                                </a:lnTo>
                                <a:lnTo>
                                  <a:pt x="2961" y="354"/>
                                </a:lnTo>
                                <a:lnTo>
                                  <a:pt x="2936" y="288"/>
                                </a:lnTo>
                                <a:lnTo>
                                  <a:pt x="2902" y="227"/>
                                </a:lnTo>
                                <a:lnTo>
                                  <a:pt x="2860" y="171"/>
                                </a:lnTo>
                                <a:lnTo>
                                  <a:pt x="2811" y="122"/>
                                </a:lnTo>
                                <a:lnTo>
                                  <a:pt x="2756" y="80"/>
                                </a:lnTo>
                                <a:lnTo>
                                  <a:pt x="2695" y="46"/>
                                </a:lnTo>
                                <a:lnTo>
                                  <a:pt x="2629" y="21"/>
                                </a:lnTo>
                                <a:lnTo>
                                  <a:pt x="2559" y="5"/>
                                </a:lnTo>
                                <a:lnTo>
                                  <a:pt x="2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80"/>
                        <wps:cNvSpPr>
                          <a:spLocks/>
                        </wps:cNvSpPr>
                        <wps:spPr bwMode="auto">
                          <a:xfrm>
                            <a:off x="1435" y="907"/>
                            <a:ext cx="2992" cy="4040"/>
                          </a:xfrm>
                          <a:custGeom>
                            <a:avLst/>
                            <a:gdLst>
                              <a:gd name="T0" fmla="+- 0 1795 1435"/>
                              <a:gd name="T1" fmla="*/ T0 w 2992"/>
                              <a:gd name="T2" fmla="+- 0 928 907"/>
                              <a:gd name="T3" fmla="*/ 928 h 4040"/>
                              <a:gd name="T4" fmla="+- 0 1561 1435"/>
                              <a:gd name="T5" fmla="*/ T4 w 2992"/>
                              <a:gd name="T6" fmla="+- 0 1077 907"/>
                              <a:gd name="T7" fmla="*/ 1077 h 4040"/>
                              <a:gd name="T8" fmla="+- 0 1441 1435"/>
                              <a:gd name="T9" fmla="*/ T8 w 2992"/>
                              <a:gd name="T10" fmla="+- 0 1333 907"/>
                              <a:gd name="T11" fmla="*/ 1333 h 4040"/>
                              <a:gd name="T12" fmla="+- 0 1435 1435"/>
                              <a:gd name="T13" fmla="*/ T12 w 2992"/>
                              <a:gd name="T14" fmla="+- 0 4445 907"/>
                              <a:gd name="T15" fmla="*/ 4445 h 4040"/>
                              <a:gd name="T16" fmla="+- 0 1468 1435"/>
                              <a:gd name="T17" fmla="*/ T16 w 2992"/>
                              <a:gd name="T18" fmla="+- 0 4621 907"/>
                              <a:gd name="T19" fmla="*/ 4621 h 4040"/>
                              <a:gd name="T20" fmla="+- 0 1619 1435"/>
                              <a:gd name="T21" fmla="*/ T20 w 2992"/>
                              <a:gd name="T22" fmla="+- 0 4831 907"/>
                              <a:gd name="T23" fmla="*/ 4831 h 4040"/>
                              <a:gd name="T24" fmla="+- 0 1856 1435"/>
                              <a:gd name="T25" fmla="*/ T24 w 2992"/>
                              <a:gd name="T26" fmla="+- 0 4940 907"/>
                              <a:gd name="T27" fmla="*/ 4940 h 4040"/>
                              <a:gd name="T28" fmla="+- 0 4017 1435"/>
                              <a:gd name="T29" fmla="*/ T28 w 2992"/>
                              <a:gd name="T30" fmla="+- 0 4937 907"/>
                              <a:gd name="T31" fmla="*/ 4937 h 4040"/>
                              <a:gd name="T32" fmla="+- 0 1900 1435"/>
                              <a:gd name="T33" fmla="*/ T32 w 2992"/>
                              <a:gd name="T34" fmla="+- 0 4934 907"/>
                              <a:gd name="T35" fmla="*/ 4934 h 4040"/>
                              <a:gd name="T36" fmla="+- 0 1769 1435"/>
                              <a:gd name="T37" fmla="*/ T36 w 2992"/>
                              <a:gd name="T38" fmla="+- 0 4907 907"/>
                              <a:gd name="T39" fmla="*/ 4907 h 4040"/>
                              <a:gd name="T40" fmla="+- 0 1663 1435"/>
                              <a:gd name="T41" fmla="*/ T40 w 2992"/>
                              <a:gd name="T42" fmla="+- 0 4853 907"/>
                              <a:gd name="T43" fmla="*/ 4853 h 4040"/>
                              <a:gd name="T44" fmla="+- 0 1591 1435"/>
                              <a:gd name="T45" fmla="*/ T44 w 2992"/>
                              <a:gd name="T46" fmla="+- 0 4793 907"/>
                              <a:gd name="T47" fmla="*/ 4793 h 4040"/>
                              <a:gd name="T48" fmla="+- 0 1523 1435"/>
                              <a:gd name="T49" fmla="*/ T48 w 2992"/>
                              <a:gd name="T50" fmla="+- 0 4709 907"/>
                              <a:gd name="T51" fmla="*/ 4709 h 4040"/>
                              <a:gd name="T52" fmla="+- 0 1476 1435"/>
                              <a:gd name="T53" fmla="*/ T52 w 2992"/>
                              <a:gd name="T54" fmla="+- 0 4613 907"/>
                              <a:gd name="T55" fmla="*/ 4613 h 4040"/>
                              <a:gd name="T56" fmla="+- 0 1451 1435"/>
                              <a:gd name="T57" fmla="*/ T56 w 2992"/>
                              <a:gd name="T58" fmla="+- 0 4519 907"/>
                              <a:gd name="T59" fmla="*/ 4519 h 4040"/>
                              <a:gd name="T60" fmla="+- 0 1446 1435"/>
                              <a:gd name="T61" fmla="*/ T60 w 2992"/>
                              <a:gd name="T62" fmla="+- 0 1383 907"/>
                              <a:gd name="T63" fmla="*/ 1383 h 4040"/>
                              <a:gd name="T64" fmla="+- 0 1468 1435"/>
                              <a:gd name="T65" fmla="*/ T64 w 2992"/>
                              <a:gd name="T66" fmla="+- 0 1263 907"/>
                              <a:gd name="T67" fmla="*/ 1263 h 4040"/>
                              <a:gd name="T68" fmla="+- 0 1494 1435"/>
                              <a:gd name="T69" fmla="*/ T68 w 2992"/>
                              <a:gd name="T70" fmla="+- 0 1196 907"/>
                              <a:gd name="T71" fmla="*/ 1196 h 4040"/>
                              <a:gd name="T72" fmla="+- 0 1531 1435"/>
                              <a:gd name="T73" fmla="*/ T72 w 2992"/>
                              <a:gd name="T74" fmla="+- 0 1134 907"/>
                              <a:gd name="T75" fmla="*/ 1134 h 4040"/>
                              <a:gd name="T76" fmla="+- 0 1616 1435"/>
                              <a:gd name="T77" fmla="*/ T76 w 2992"/>
                              <a:gd name="T78" fmla="+- 0 1037 907"/>
                              <a:gd name="T79" fmla="*/ 1037 h 4040"/>
                              <a:gd name="T80" fmla="+- 0 1682 1435"/>
                              <a:gd name="T81" fmla="*/ T80 w 2992"/>
                              <a:gd name="T82" fmla="+- 0 989 907"/>
                              <a:gd name="T83" fmla="*/ 989 h 4040"/>
                              <a:gd name="T84" fmla="+- 0 1769 1435"/>
                              <a:gd name="T85" fmla="*/ T84 w 2992"/>
                              <a:gd name="T86" fmla="+- 0 947 907"/>
                              <a:gd name="T87" fmla="*/ 947 h 4040"/>
                              <a:gd name="T88" fmla="+- 0 1838 1435"/>
                              <a:gd name="T89" fmla="*/ T88 w 2992"/>
                              <a:gd name="T90" fmla="+- 0 927 907"/>
                              <a:gd name="T91" fmla="*/ 927 h 4040"/>
                              <a:gd name="T92" fmla="+- 0 4024 1435"/>
                              <a:gd name="T93" fmla="*/ T92 w 2992"/>
                              <a:gd name="T94" fmla="+- 0 917 907"/>
                              <a:gd name="T95" fmla="*/ 917 h 4040"/>
                              <a:gd name="T96" fmla="+- 0 3950 1435"/>
                              <a:gd name="T97" fmla="*/ T96 w 2992"/>
                              <a:gd name="T98" fmla="+- 0 4935 907"/>
                              <a:gd name="T99" fmla="*/ 4935 h 4040"/>
                              <a:gd name="T100" fmla="+- 0 3976 1435"/>
                              <a:gd name="T101" fmla="*/ T100 w 2992"/>
                              <a:gd name="T102" fmla="+- 0 4934 907"/>
                              <a:gd name="T103" fmla="*/ 4934 h 4040"/>
                              <a:gd name="T104" fmla="+- 0 1900 1435"/>
                              <a:gd name="T105" fmla="*/ T104 w 2992"/>
                              <a:gd name="T106" fmla="+- 0 4934 907"/>
                              <a:gd name="T107" fmla="*/ 4934 h 4040"/>
                              <a:gd name="T108" fmla="+- 0 4238 1435"/>
                              <a:gd name="T109" fmla="*/ T108 w 2992"/>
                              <a:gd name="T110" fmla="+- 0 4824 907"/>
                              <a:gd name="T111" fmla="*/ 4824 h 4040"/>
                              <a:gd name="T112" fmla="+- 0 4160 1435"/>
                              <a:gd name="T113" fmla="*/ T112 w 2992"/>
                              <a:gd name="T114" fmla="+- 0 4877 907"/>
                              <a:gd name="T115" fmla="*/ 4877 h 4040"/>
                              <a:gd name="T116" fmla="+- 0 4054 1435"/>
                              <a:gd name="T117" fmla="*/ T116 w 2992"/>
                              <a:gd name="T118" fmla="+- 0 4920 907"/>
                              <a:gd name="T119" fmla="*/ 4920 h 4040"/>
                              <a:gd name="T120" fmla="+- 0 3976 1435"/>
                              <a:gd name="T121" fmla="*/ T120 w 2992"/>
                              <a:gd name="T122" fmla="+- 0 4934 907"/>
                              <a:gd name="T123" fmla="*/ 4934 h 4040"/>
                              <a:gd name="T124" fmla="+- 0 4180 1435"/>
                              <a:gd name="T125" fmla="*/ T124 w 2992"/>
                              <a:gd name="T126" fmla="+- 0 4877 907"/>
                              <a:gd name="T127" fmla="*/ 4877 h 4040"/>
                              <a:gd name="T128" fmla="+- 0 4273 1435"/>
                              <a:gd name="T129" fmla="*/ T128 w 2992"/>
                              <a:gd name="T130" fmla="+- 0 4791 907"/>
                              <a:gd name="T131" fmla="*/ 4791 h 4040"/>
                              <a:gd name="T132" fmla="+- 0 1590 1435"/>
                              <a:gd name="T133" fmla="*/ T132 w 2992"/>
                              <a:gd name="T134" fmla="+- 0 4791 907"/>
                              <a:gd name="T135" fmla="*/ 4791 h 4040"/>
                              <a:gd name="T136" fmla="+- 0 4353 1435"/>
                              <a:gd name="T137" fmla="*/ T136 w 2992"/>
                              <a:gd name="T138" fmla="+- 0 4689 907"/>
                              <a:gd name="T139" fmla="*/ 4689 h 4040"/>
                              <a:gd name="T140" fmla="+- 0 4306 1435"/>
                              <a:gd name="T141" fmla="*/ T140 w 2992"/>
                              <a:gd name="T142" fmla="+- 0 4757 907"/>
                              <a:gd name="T143" fmla="*/ 4757 h 4040"/>
                              <a:gd name="T144" fmla="+- 0 4289 1435"/>
                              <a:gd name="T145" fmla="*/ T144 w 2992"/>
                              <a:gd name="T146" fmla="+- 0 4790 907"/>
                              <a:gd name="T147" fmla="*/ 4790 h 4040"/>
                              <a:gd name="T148" fmla="+- 0 4387 1435"/>
                              <a:gd name="T149" fmla="*/ T148 w 2992"/>
                              <a:gd name="T150" fmla="+- 0 4614 907"/>
                              <a:gd name="T151" fmla="*/ 4614 h 4040"/>
                              <a:gd name="T152" fmla="+- 0 1476 1435"/>
                              <a:gd name="T153" fmla="*/ T152 w 2992"/>
                              <a:gd name="T154" fmla="+- 0 4614 907"/>
                              <a:gd name="T155" fmla="*/ 4614 h 4040"/>
                              <a:gd name="T156" fmla="+- 0 4398 1435"/>
                              <a:gd name="T157" fmla="*/ T156 w 2992"/>
                              <a:gd name="T158" fmla="+- 0 4614 907"/>
                              <a:gd name="T159" fmla="*/ 4614 h 4040"/>
                              <a:gd name="T160" fmla="+- 0 4396 1435"/>
                              <a:gd name="T161" fmla="*/ T160 w 2992"/>
                              <a:gd name="T162" fmla="+- 0 4590 907"/>
                              <a:gd name="T163" fmla="*/ 4590 h 4040"/>
                              <a:gd name="T164" fmla="+- 0 1468 1435"/>
                              <a:gd name="T165" fmla="*/ T164 w 2992"/>
                              <a:gd name="T166" fmla="+- 0 4590 907"/>
                              <a:gd name="T167" fmla="*/ 4590 h 4040"/>
                              <a:gd name="T168" fmla="+- 0 4415 1435"/>
                              <a:gd name="T169" fmla="*/ T168 w 2992"/>
                              <a:gd name="T170" fmla="+- 0 4495 907"/>
                              <a:gd name="T171" fmla="*/ 4495 h 4040"/>
                              <a:gd name="T172" fmla="+- 0 4396 1435"/>
                              <a:gd name="T173" fmla="*/ T172 w 2992"/>
                              <a:gd name="T174" fmla="+- 0 4591 907"/>
                              <a:gd name="T175" fmla="*/ 4591 h 4040"/>
                              <a:gd name="T176" fmla="+- 0 4427 1435"/>
                              <a:gd name="T177" fmla="*/ T176 w 2992"/>
                              <a:gd name="T178" fmla="+- 0 1383 907"/>
                              <a:gd name="T179" fmla="*/ 1383 h 4040"/>
                              <a:gd name="T180" fmla="+- 0 1448 1435"/>
                              <a:gd name="T181" fmla="*/ T180 w 2992"/>
                              <a:gd name="T182" fmla="+- 0 4494 907"/>
                              <a:gd name="T183" fmla="*/ 4494 h 4040"/>
                              <a:gd name="T184" fmla="+- 0 4415 1435"/>
                              <a:gd name="T185" fmla="*/ T184 w 2992"/>
                              <a:gd name="T186" fmla="+- 0 4494 907"/>
                              <a:gd name="T187" fmla="*/ 4494 h 4040"/>
                              <a:gd name="T188" fmla="+- 0 1446 1435"/>
                              <a:gd name="T189" fmla="*/ T188 w 2992"/>
                              <a:gd name="T190" fmla="+- 0 1383 907"/>
                              <a:gd name="T191" fmla="*/ 1383 h 4040"/>
                              <a:gd name="T192" fmla="+- 0 4372 1435"/>
                              <a:gd name="T193" fmla="*/ T192 w 2992"/>
                              <a:gd name="T194" fmla="+- 0 1202 907"/>
                              <a:gd name="T195" fmla="*/ 1202 h 4040"/>
                              <a:gd name="T196" fmla="+- 0 4417 1435"/>
                              <a:gd name="T197" fmla="*/ T196 w 2992"/>
                              <a:gd name="T198" fmla="+- 0 1385 907"/>
                              <a:gd name="T199" fmla="*/ 1385 h 4040"/>
                              <a:gd name="T200" fmla="+- 0 4412 1435"/>
                              <a:gd name="T201" fmla="*/ T200 w 2992"/>
                              <a:gd name="T202" fmla="+- 0 1287 907"/>
                              <a:gd name="T203" fmla="*/ 1287 h 4040"/>
                              <a:gd name="T204" fmla="+- 0 1531 1435"/>
                              <a:gd name="T205" fmla="*/ T204 w 2992"/>
                              <a:gd name="T206" fmla="+- 0 1134 907"/>
                              <a:gd name="T207" fmla="*/ 1134 h 4040"/>
                              <a:gd name="T208" fmla="+- 0 4117 1435"/>
                              <a:gd name="T209" fmla="*/ T208 w 2992"/>
                              <a:gd name="T210" fmla="+- 0 947 907"/>
                              <a:gd name="T211" fmla="*/ 947 h 4040"/>
                              <a:gd name="T212" fmla="+- 0 4160 1435"/>
                              <a:gd name="T213" fmla="*/ T212 w 2992"/>
                              <a:gd name="T214" fmla="+- 0 977 907"/>
                              <a:gd name="T215" fmla="*/ 977 h 4040"/>
                              <a:gd name="T216" fmla="+- 0 4238 1435"/>
                              <a:gd name="T217" fmla="*/ T216 w 2992"/>
                              <a:gd name="T218" fmla="+- 0 1030 907"/>
                              <a:gd name="T219" fmla="*/ 1030 h 4040"/>
                              <a:gd name="T220" fmla="+- 0 4304 1435"/>
                              <a:gd name="T221" fmla="*/ T220 w 2992"/>
                              <a:gd name="T222" fmla="+- 0 1097 907"/>
                              <a:gd name="T223" fmla="*/ 1097 h 4040"/>
                              <a:gd name="T224" fmla="+- 0 4344 1435"/>
                              <a:gd name="T225" fmla="*/ T224 w 2992"/>
                              <a:gd name="T226" fmla="+- 0 1134 907"/>
                              <a:gd name="T227" fmla="*/ 1134 h 4040"/>
                              <a:gd name="T228" fmla="+- 0 4157 1435"/>
                              <a:gd name="T229" fmla="*/ T228 w 2992"/>
                              <a:gd name="T230" fmla="+- 0 964 907"/>
                              <a:gd name="T231" fmla="*/ 964 h 4040"/>
                              <a:gd name="T232" fmla="+- 0 1769 1435"/>
                              <a:gd name="T233" fmla="*/ T232 w 2992"/>
                              <a:gd name="T234" fmla="+- 0 948 907"/>
                              <a:gd name="T235" fmla="*/ 948 h 4040"/>
                              <a:gd name="T236" fmla="+- 0 4001 1435"/>
                              <a:gd name="T237" fmla="*/ T236 w 2992"/>
                              <a:gd name="T238" fmla="+- 0 923 907"/>
                              <a:gd name="T239" fmla="*/ 923 h 4040"/>
                              <a:gd name="T240" fmla="+- 0 4072 1435"/>
                              <a:gd name="T241" fmla="*/ T240 w 2992"/>
                              <a:gd name="T242" fmla="+- 0 939 907"/>
                              <a:gd name="T243" fmla="*/ 939 h 4040"/>
                              <a:gd name="T244" fmla="+- 0 4092 1435"/>
                              <a:gd name="T245" fmla="*/ T244 w 2992"/>
                              <a:gd name="T246" fmla="+- 0 936 907"/>
                              <a:gd name="T247" fmla="*/ 936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90" y="0"/>
                                </a:moveTo>
                                <a:lnTo>
                                  <a:pt x="503" y="0"/>
                                </a:lnTo>
                                <a:lnTo>
                                  <a:pt x="430" y="6"/>
                                </a:lnTo>
                                <a:lnTo>
                                  <a:pt x="360" y="21"/>
                                </a:lnTo>
                                <a:lnTo>
                                  <a:pt x="294" y="46"/>
                                </a:lnTo>
                                <a:lnTo>
                                  <a:pt x="232" y="80"/>
                                </a:lnTo>
                                <a:lnTo>
                                  <a:pt x="176" y="121"/>
                                </a:lnTo>
                                <a:lnTo>
                                  <a:pt x="126" y="170"/>
                                </a:lnTo>
                                <a:lnTo>
                                  <a:pt x="83" y="226"/>
                                </a:lnTo>
                                <a:lnTo>
                                  <a:pt x="49" y="288"/>
                                </a:lnTo>
                                <a:lnTo>
                                  <a:pt x="23" y="355"/>
                                </a:lnTo>
                                <a:lnTo>
                                  <a:pt x="6" y="426"/>
                                </a:lnTo>
                                <a:lnTo>
                                  <a:pt x="3" y="451"/>
                                </a:lnTo>
                                <a:lnTo>
                                  <a:pt x="1" y="478"/>
                                </a:lnTo>
                                <a:lnTo>
                                  <a:pt x="0" y="503"/>
                                </a:lnTo>
                                <a:lnTo>
                                  <a:pt x="0" y="3538"/>
                                </a:lnTo>
                                <a:lnTo>
                                  <a:pt x="3" y="3588"/>
                                </a:lnTo>
                                <a:lnTo>
                                  <a:pt x="6" y="3613"/>
                                </a:lnTo>
                                <a:lnTo>
                                  <a:pt x="11" y="3638"/>
                                </a:lnTo>
                                <a:lnTo>
                                  <a:pt x="33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1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4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2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1" y="4033"/>
                                </a:lnTo>
                                <a:lnTo>
                                  <a:pt x="503" y="4039"/>
                                </a:lnTo>
                                <a:lnTo>
                                  <a:pt x="2490" y="4039"/>
                                </a:lnTo>
                                <a:lnTo>
                                  <a:pt x="2542" y="4037"/>
                                </a:lnTo>
                                <a:lnTo>
                                  <a:pt x="2582" y="4030"/>
                                </a:lnTo>
                                <a:lnTo>
                                  <a:pt x="503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78" y="4028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7"/>
                                </a:lnTo>
                                <a:lnTo>
                                  <a:pt x="427" y="4024"/>
                                </a:lnTo>
                                <a:lnTo>
                                  <a:pt x="380" y="4014"/>
                                </a:lnTo>
                                <a:lnTo>
                                  <a:pt x="334" y="4000"/>
                                </a:lnTo>
                                <a:lnTo>
                                  <a:pt x="290" y="3981"/>
                                </a:lnTo>
                                <a:lnTo>
                                  <a:pt x="247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28" y="3946"/>
                                </a:lnTo>
                                <a:lnTo>
                                  <a:pt x="208" y="3931"/>
                                </a:lnTo>
                                <a:lnTo>
                                  <a:pt x="190" y="3917"/>
                                </a:lnTo>
                                <a:lnTo>
                                  <a:pt x="172" y="3901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38" y="3868"/>
                                </a:lnTo>
                                <a:lnTo>
                                  <a:pt x="112" y="3836"/>
                                </a:lnTo>
                                <a:lnTo>
                                  <a:pt x="88" y="3802"/>
                                </a:lnTo>
                                <a:lnTo>
                                  <a:pt x="67" y="3766"/>
                                </a:lnTo>
                                <a:lnTo>
                                  <a:pt x="49" y="3728"/>
                                </a:lnTo>
                                <a:lnTo>
                                  <a:pt x="40" y="3706"/>
                                </a:lnTo>
                                <a:lnTo>
                                  <a:pt x="41" y="3706"/>
                                </a:lnTo>
                                <a:lnTo>
                                  <a:pt x="33" y="3684"/>
                                </a:lnTo>
                                <a:lnTo>
                                  <a:pt x="21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1" y="3563"/>
                                </a:lnTo>
                                <a:lnTo>
                                  <a:pt x="11" y="476"/>
                                </a:lnTo>
                                <a:lnTo>
                                  <a:pt x="16" y="427"/>
                                </a:lnTo>
                                <a:lnTo>
                                  <a:pt x="21" y="403"/>
                                </a:lnTo>
                                <a:lnTo>
                                  <a:pt x="27" y="379"/>
                                </a:lnTo>
                                <a:lnTo>
                                  <a:pt x="33" y="356"/>
                                </a:lnTo>
                                <a:lnTo>
                                  <a:pt x="41" y="334"/>
                                </a:lnTo>
                                <a:lnTo>
                                  <a:pt x="40" y="334"/>
                                </a:lnTo>
                                <a:lnTo>
                                  <a:pt x="49" y="311"/>
                                </a:lnTo>
                                <a:lnTo>
                                  <a:pt x="59" y="289"/>
                                </a:lnTo>
                                <a:lnTo>
                                  <a:pt x="70" y="268"/>
                                </a:lnTo>
                                <a:lnTo>
                                  <a:pt x="82" y="247"/>
                                </a:lnTo>
                                <a:lnTo>
                                  <a:pt x="95" y="227"/>
                                </a:lnTo>
                                <a:lnTo>
                                  <a:pt x="96" y="227"/>
                                </a:lnTo>
                                <a:lnTo>
                                  <a:pt x="108" y="208"/>
                                </a:lnTo>
                                <a:lnTo>
                                  <a:pt x="130" y="181"/>
                                </a:lnTo>
                                <a:lnTo>
                                  <a:pt x="155" y="155"/>
                                </a:lnTo>
                                <a:lnTo>
                                  <a:pt x="181" y="130"/>
                                </a:lnTo>
                                <a:lnTo>
                                  <a:pt x="208" y="108"/>
                                </a:lnTo>
                                <a:lnTo>
                                  <a:pt x="228" y="95"/>
                                </a:lnTo>
                                <a:lnTo>
                                  <a:pt x="227" y="95"/>
                                </a:lnTo>
                                <a:lnTo>
                                  <a:pt x="247" y="82"/>
                                </a:lnTo>
                                <a:lnTo>
                                  <a:pt x="268" y="70"/>
                                </a:lnTo>
                                <a:lnTo>
                                  <a:pt x="289" y="59"/>
                                </a:lnTo>
                                <a:lnTo>
                                  <a:pt x="311" y="49"/>
                                </a:lnTo>
                                <a:lnTo>
                                  <a:pt x="334" y="40"/>
                                </a:lnTo>
                                <a:lnTo>
                                  <a:pt x="337" y="40"/>
                                </a:lnTo>
                                <a:lnTo>
                                  <a:pt x="357" y="32"/>
                                </a:lnTo>
                                <a:lnTo>
                                  <a:pt x="379" y="26"/>
                                </a:lnTo>
                                <a:lnTo>
                                  <a:pt x="403" y="20"/>
                                </a:lnTo>
                                <a:lnTo>
                                  <a:pt x="427" y="16"/>
                                </a:lnTo>
                                <a:lnTo>
                                  <a:pt x="478" y="11"/>
                                </a:lnTo>
                                <a:lnTo>
                                  <a:pt x="2592" y="11"/>
                                </a:lnTo>
                                <a:lnTo>
                                  <a:pt x="2589" y="10"/>
                                </a:lnTo>
                                <a:lnTo>
                                  <a:pt x="2517" y="1"/>
                                </a:lnTo>
                                <a:lnTo>
                                  <a:pt x="2490" y="0"/>
                                </a:lnTo>
                                <a:close/>
                                <a:moveTo>
                                  <a:pt x="2541" y="4026"/>
                                </a:moveTo>
                                <a:lnTo>
                                  <a:pt x="2515" y="4028"/>
                                </a:lnTo>
                                <a:lnTo>
                                  <a:pt x="2490" y="4030"/>
                                </a:lnTo>
                                <a:lnTo>
                                  <a:pt x="2582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1" y="4027"/>
                                </a:lnTo>
                                <a:lnTo>
                                  <a:pt x="2541" y="4026"/>
                                </a:lnTo>
                                <a:close/>
                                <a:moveTo>
                                  <a:pt x="453" y="4026"/>
                                </a:moveTo>
                                <a:lnTo>
                                  <a:pt x="453" y="4027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6"/>
                                </a:lnTo>
                                <a:close/>
                                <a:moveTo>
                                  <a:pt x="2838" y="3884"/>
                                </a:moveTo>
                                <a:lnTo>
                                  <a:pt x="2821" y="3901"/>
                                </a:lnTo>
                                <a:lnTo>
                                  <a:pt x="2803" y="3917"/>
                                </a:lnTo>
                                <a:lnTo>
                                  <a:pt x="2765" y="3946"/>
                                </a:lnTo>
                                <a:lnTo>
                                  <a:pt x="2746" y="3958"/>
                                </a:lnTo>
                                <a:lnTo>
                                  <a:pt x="2724" y="3970"/>
                                </a:lnTo>
                                <a:lnTo>
                                  <a:pt x="2725" y="3970"/>
                                </a:lnTo>
                                <a:lnTo>
                                  <a:pt x="2704" y="3980"/>
                                </a:lnTo>
                                <a:lnTo>
                                  <a:pt x="2677" y="3993"/>
                                </a:lnTo>
                                <a:lnTo>
                                  <a:pt x="2648" y="4004"/>
                                </a:lnTo>
                                <a:lnTo>
                                  <a:pt x="2619" y="4013"/>
                                </a:lnTo>
                                <a:lnTo>
                                  <a:pt x="2590" y="4019"/>
                                </a:lnTo>
                                <a:lnTo>
                                  <a:pt x="2565" y="4024"/>
                                </a:lnTo>
                                <a:lnTo>
                                  <a:pt x="2566" y="4024"/>
                                </a:lnTo>
                                <a:lnTo>
                                  <a:pt x="2541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4" y="4024"/>
                                </a:lnTo>
                                <a:lnTo>
                                  <a:pt x="2682" y="4001"/>
                                </a:lnTo>
                                <a:lnTo>
                                  <a:pt x="2745" y="3970"/>
                                </a:lnTo>
                                <a:lnTo>
                                  <a:pt x="2803" y="3930"/>
                                </a:lnTo>
                                <a:lnTo>
                                  <a:pt x="2851" y="3886"/>
                                </a:lnTo>
                                <a:lnTo>
                                  <a:pt x="2838" y="3886"/>
                                </a:lnTo>
                                <a:lnTo>
                                  <a:pt x="2838" y="3884"/>
                                </a:lnTo>
                                <a:close/>
                                <a:moveTo>
                                  <a:pt x="155" y="3884"/>
                                </a:moveTo>
                                <a:lnTo>
                                  <a:pt x="155" y="3886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4"/>
                                </a:lnTo>
                                <a:close/>
                                <a:moveTo>
                                  <a:pt x="2952" y="3706"/>
                                </a:moveTo>
                                <a:lnTo>
                                  <a:pt x="2944" y="3728"/>
                                </a:lnTo>
                                <a:lnTo>
                                  <a:pt x="2931" y="3756"/>
                                </a:lnTo>
                                <a:lnTo>
                                  <a:pt x="2918" y="3782"/>
                                </a:lnTo>
                                <a:lnTo>
                                  <a:pt x="2902" y="3807"/>
                                </a:lnTo>
                                <a:lnTo>
                                  <a:pt x="2885" y="3832"/>
                                </a:lnTo>
                                <a:lnTo>
                                  <a:pt x="2869" y="3850"/>
                                </a:lnTo>
                                <a:lnTo>
                                  <a:pt x="2871" y="3850"/>
                                </a:lnTo>
                                <a:lnTo>
                                  <a:pt x="2855" y="3868"/>
                                </a:lnTo>
                                <a:lnTo>
                                  <a:pt x="2838" y="3886"/>
                                </a:lnTo>
                                <a:lnTo>
                                  <a:pt x="2851" y="3886"/>
                                </a:lnTo>
                                <a:lnTo>
                                  <a:pt x="2854" y="3883"/>
                                </a:lnTo>
                                <a:lnTo>
                                  <a:pt x="2899" y="3829"/>
                                </a:lnTo>
                                <a:lnTo>
                                  <a:pt x="2936" y="3769"/>
                                </a:lnTo>
                                <a:lnTo>
                                  <a:pt x="2963" y="3707"/>
                                </a:lnTo>
                                <a:lnTo>
                                  <a:pt x="2952" y="3707"/>
                                </a:lnTo>
                                <a:lnTo>
                                  <a:pt x="2952" y="3706"/>
                                </a:lnTo>
                                <a:close/>
                                <a:moveTo>
                                  <a:pt x="41" y="3706"/>
                                </a:moveTo>
                                <a:lnTo>
                                  <a:pt x="40" y="3706"/>
                                </a:lnTo>
                                <a:lnTo>
                                  <a:pt x="41" y="3707"/>
                                </a:lnTo>
                                <a:lnTo>
                                  <a:pt x="41" y="3706"/>
                                </a:lnTo>
                                <a:close/>
                                <a:moveTo>
                                  <a:pt x="2961" y="3683"/>
                                </a:moveTo>
                                <a:lnTo>
                                  <a:pt x="2952" y="3707"/>
                                </a:lnTo>
                                <a:lnTo>
                                  <a:pt x="2963" y="3707"/>
                                </a:lnTo>
                                <a:lnTo>
                                  <a:pt x="2964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1" y="3684"/>
                                </a:lnTo>
                                <a:lnTo>
                                  <a:pt x="2961" y="3683"/>
                                </a:lnTo>
                                <a:close/>
                                <a:moveTo>
                                  <a:pt x="33" y="3683"/>
                                </a:moveTo>
                                <a:lnTo>
                                  <a:pt x="33" y="3684"/>
                                </a:lnTo>
                                <a:lnTo>
                                  <a:pt x="33" y="3683"/>
                                </a:lnTo>
                                <a:close/>
                                <a:moveTo>
                                  <a:pt x="2992" y="476"/>
                                </a:moveTo>
                                <a:lnTo>
                                  <a:pt x="2982" y="476"/>
                                </a:lnTo>
                                <a:lnTo>
                                  <a:pt x="2982" y="3563"/>
                                </a:lnTo>
                                <a:lnTo>
                                  <a:pt x="2980" y="3588"/>
                                </a:lnTo>
                                <a:lnTo>
                                  <a:pt x="2976" y="3613"/>
                                </a:lnTo>
                                <a:lnTo>
                                  <a:pt x="2973" y="3636"/>
                                </a:lnTo>
                                <a:lnTo>
                                  <a:pt x="2961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3" y="3636"/>
                                </a:lnTo>
                                <a:lnTo>
                                  <a:pt x="2992" y="3563"/>
                                </a:lnTo>
                                <a:lnTo>
                                  <a:pt x="2992" y="476"/>
                                </a:lnTo>
                                <a:close/>
                                <a:moveTo>
                                  <a:pt x="13" y="3587"/>
                                </a:moveTo>
                                <a:lnTo>
                                  <a:pt x="13" y="3588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7"/>
                                </a:lnTo>
                                <a:close/>
                                <a:moveTo>
                                  <a:pt x="2980" y="3587"/>
                                </a:moveTo>
                                <a:lnTo>
                                  <a:pt x="2980" y="3588"/>
                                </a:lnTo>
                                <a:lnTo>
                                  <a:pt x="2980" y="3587"/>
                                </a:lnTo>
                                <a:close/>
                                <a:moveTo>
                                  <a:pt x="11" y="476"/>
                                </a:moveTo>
                                <a:lnTo>
                                  <a:pt x="11" y="476"/>
                                </a:lnTo>
                                <a:lnTo>
                                  <a:pt x="11" y="478"/>
                                </a:lnTo>
                                <a:lnTo>
                                  <a:pt x="11" y="476"/>
                                </a:lnTo>
                                <a:close/>
                                <a:moveTo>
                                  <a:pt x="2909" y="227"/>
                                </a:moveTo>
                                <a:lnTo>
                                  <a:pt x="2898" y="227"/>
                                </a:lnTo>
                                <a:lnTo>
                                  <a:pt x="2911" y="247"/>
                                </a:lnTo>
                                <a:lnTo>
                                  <a:pt x="2937" y="295"/>
                                </a:lnTo>
                                <a:lnTo>
                                  <a:pt x="2957" y="346"/>
                                </a:lnTo>
                                <a:lnTo>
                                  <a:pt x="2971" y="399"/>
                                </a:lnTo>
                                <a:lnTo>
                                  <a:pt x="2980" y="452"/>
                                </a:lnTo>
                                <a:lnTo>
                                  <a:pt x="2982" y="478"/>
                                </a:lnTo>
                                <a:lnTo>
                                  <a:pt x="2982" y="476"/>
                                </a:lnTo>
                                <a:lnTo>
                                  <a:pt x="2992" y="476"/>
                                </a:lnTo>
                                <a:lnTo>
                                  <a:pt x="2989" y="451"/>
                                </a:lnTo>
                                <a:lnTo>
                                  <a:pt x="2977" y="380"/>
                                </a:lnTo>
                                <a:lnTo>
                                  <a:pt x="2955" y="312"/>
                                </a:lnTo>
                                <a:lnTo>
                                  <a:pt x="2924" y="249"/>
                                </a:lnTo>
                                <a:lnTo>
                                  <a:pt x="2909" y="227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5" y="227"/>
                                </a:lnTo>
                                <a:lnTo>
                                  <a:pt x="95" y="228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9" y="40"/>
                                </a:lnTo>
                                <a:lnTo>
                                  <a:pt x="2682" y="49"/>
                                </a:lnTo>
                                <a:lnTo>
                                  <a:pt x="2704" y="59"/>
                                </a:lnTo>
                                <a:lnTo>
                                  <a:pt x="2725" y="70"/>
                                </a:lnTo>
                                <a:lnTo>
                                  <a:pt x="2724" y="70"/>
                                </a:lnTo>
                                <a:lnTo>
                                  <a:pt x="2746" y="82"/>
                                </a:lnTo>
                                <a:lnTo>
                                  <a:pt x="2777" y="103"/>
                                </a:lnTo>
                                <a:lnTo>
                                  <a:pt x="2803" y="123"/>
                                </a:lnTo>
                                <a:lnTo>
                                  <a:pt x="2828" y="145"/>
                                </a:lnTo>
                                <a:lnTo>
                                  <a:pt x="2855" y="172"/>
                                </a:lnTo>
                                <a:lnTo>
                                  <a:pt x="2871" y="190"/>
                                </a:lnTo>
                                <a:lnTo>
                                  <a:pt x="2869" y="190"/>
                                </a:lnTo>
                                <a:lnTo>
                                  <a:pt x="2885" y="208"/>
                                </a:lnTo>
                                <a:lnTo>
                                  <a:pt x="2898" y="228"/>
                                </a:lnTo>
                                <a:lnTo>
                                  <a:pt x="2898" y="227"/>
                                </a:lnTo>
                                <a:lnTo>
                                  <a:pt x="2909" y="227"/>
                                </a:lnTo>
                                <a:lnTo>
                                  <a:pt x="2884" y="191"/>
                                </a:lnTo>
                                <a:lnTo>
                                  <a:pt x="2836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7" y="40"/>
                                </a:moveTo>
                                <a:lnTo>
                                  <a:pt x="334" y="40"/>
                                </a:lnTo>
                                <a:lnTo>
                                  <a:pt x="334" y="41"/>
                                </a:lnTo>
                                <a:lnTo>
                                  <a:pt x="337" y="40"/>
                                </a:lnTo>
                                <a:close/>
                                <a:moveTo>
                                  <a:pt x="2592" y="11"/>
                                </a:moveTo>
                                <a:lnTo>
                                  <a:pt x="2515" y="11"/>
                                </a:lnTo>
                                <a:lnTo>
                                  <a:pt x="2566" y="16"/>
                                </a:lnTo>
                                <a:lnTo>
                                  <a:pt x="2565" y="16"/>
                                </a:lnTo>
                                <a:lnTo>
                                  <a:pt x="2590" y="20"/>
                                </a:lnTo>
                                <a:lnTo>
                                  <a:pt x="2614" y="26"/>
                                </a:lnTo>
                                <a:lnTo>
                                  <a:pt x="2637" y="32"/>
                                </a:lnTo>
                                <a:lnTo>
                                  <a:pt x="2659" y="41"/>
                                </a:lnTo>
                                <a:lnTo>
                                  <a:pt x="2659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1" y="1208"/>
                            <a:ext cx="175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2589"/>
                            <a:ext cx="1826" cy="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4134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 </w:t>
                              </w:r>
                              <w:hyperlink r:id="rId142">
                                <w:r>
                                  <w:rPr>
                                    <w:color w:val="FFFFFF"/>
                                    <w:sz w:val="24"/>
                                    <w:shd w:val="clear" w:color="auto" w:fill="2A611C"/>
                                  </w:rPr>
                                  <w:t xml:space="preserve">peter.button@upov.int 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3138"/>
                            <a:ext cx="11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vsgupov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5569" y="1836"/>
                            <a:ext cx="111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UPOVint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1948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tabs>
                                  <w:tab w:val="left" w:pos="562"/>
                                  <w:tab w:val="left" w:pos="2471"/>
                                </w:tabs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ab/>
                              </w:r>
                              <w:hyperlink r:id="rId143"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>www.upov.int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5427" y="1306"/>
                            <a:ext cx="176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 xml:space="preserve">UPOV on </w:t>
                              </w:r>
                              <w:r>
                                <w:rPr>
                                  <w:rFonts w:ascii="Tahoma"/>
                                  <w:color w:val="1CA1F1"/>
                                  <w:spacing w:val="-4"/>
                                  <w:sz w:val="24"/>
                                </w:rPr>
                                <w:t>Twitter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157" style="position:absolute;margin-left:65.95pt;margin-top:15.55pt;width:480pt;height:270pt;z-index:-251630592;mso-wrap-distance-left:0;mso-wrap-distance-right:0;mso-position-horizontal-relative:page;mso-position-vertical-relative:text" coordorigin="1319,311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">
                <v:shape id="Freeform 167" o:spid="_x0000_s1158" style="position:absolute;left:781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8ea9db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68" o:spid="_x0000_s1159" style="position:absolute;left:781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69" o:spid="_x0000_s1160" type="#_x0000_t75" style="position:absolute;left:8728;top:1211;width:1172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">
                  <v:imagedata r:id="rId144" o:title=""/>
                </v:shape>
                <v:shape id="Picture 170" o:spid="_x0000_s1161" type="#_x0000_t75" style="position:absolute;left:8580;top:3191;width:1514;height:1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">
                  <v:imagedata r:id="rId145" o:title=""/>
                </v:shape>
                <v:shape id="Picture 171" o:spid="_x0000_s1162" type="#_x0000_t75" style="position:absolute;left:8340;top:1931;width:1921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">
                  <v:imagedata r:id="rId146" o:title=""/>
                </v:shape>
                <v:shape id="Freeform 172" o:spid="_x0000_s1163" style="position:absolute;left:463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ddeaf6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73" o:spid="_x0000_s1164" style="position:absolute;left:463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74" o:spid="_x0000_s1165" type="#_x0000_t75" style="position:absolute;left:4926;top:1299;width:2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">
                  <v:imagedata r:id="rId147" o:title=""/>
                </v:shape>
                <v:shape id="Picture 175" o:spid="_x0000_s1166" type="#_x0000_t75" style="position:absolute;left:5250;top:2222;width:1767;height: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">
                  <v:imagedata r:id="rId148" o:title=""/>
                </v:shape>
                <v:rect id="Rectangle 176" o:spid="_x0000_s1167" style="position:absolute;left:5826;top:2702;width:1191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" fillcolor="#ddeaf6" stroked="f"/>
                <v:shape id="Picture 177" o:spid="_x0000_s1168" type="#_x0000_t75" style="position:absolute;left:5271;top:3554;width:1745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">
                  <v:imagedata r:id="rId149" o:title=""/>
                </v:shape>
                <v:rect id="Rectangle 178" o:spid="_x0000_s1169" style="position:absolute;left:5808;top:4012;width:1209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" fillcolor="#ddeaf6" stroked="f"/>
                <v:shape id="Freeform 179" o:spid="_x0000_s1170" style="position:absolute;left:1440;top:911;width:2982;height:4030;visibility:visible;mso-wrap-style:square;v-text-anchor:top" coordsize="2982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" path="m2485,l498,,424,5,354,21,288,46,227,80r-56,42l122,171,80,227,46,288,21,354,5,424,,498,,3533r5,73l21,3676r25,66l80,3803r42,55l171,3907r56,42l288,3983r66,25l424,4024r74,5l2485,4029r74,-5l2629,4008r66,-25l2756,3949r55,-42l2860,3858r42,-55l2936,3742r25,-66l2977,3606r5,-73l2982,498r-5,-74l2961,354r-25,-66l2902,227r-42,-56l2811,122,2756,80,2695,46,2629,21,2559,5,2485,xe" fillcolor="#98cb00" stroked="f">
                  <v:path arrowok="t" o:connecttype="custom" o:connectlocs="2485,912;498,912;424,917;354,933;288,958;227,992;171,1034;122,1083;80,1139;46,1200;21,1266;5,1336;0,1410;0,4445;5,4518;21,4588;46,4654;80,4715;122,4770;171,4819;227,4861;288,4895;354,4920;424,4936;498,4941;2485,4941;2559,4936;2629,4920;2695,4895;2756,4861;2811,4819;2860,4770;2902,4715;2936,4654;2961,4588;2977,4518;2982,4445;2982,1410;2977,1336;2961,1266;2936,1200;2902,1139;2860,1083;2811,1034;2756,992;2695,958;2629,933;2559,917;2485,912" o:connectangles="0,0,0,0,0,0,0,0,0,0,0,0,0,0,0,0,0,0,0,0,0,0,0,0,0,0,0,0,0,0,0,0,0,0,0,0,0,0,0,0,0,0,0,0,0,0,0,0,0"/>
                </v:shape>
                <v:shape id="AutoShape 180" o:spid="_x0000_s1171" style="position:absolute;left:1435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" path="m2490,l503,,430,6,360,21,294,46,232,80r-56,41l126,170,83,226,49,288,23,355,6,426,3,451,1,478,,503,,3538r3,50l6,3613r5,25l33,3714r33,72l111,3851r54,57l184,3924r18,16l272,3983r72,31l421,4033r82,6l2490,4039r52,-2l2582,4030r-2079,l477,4028r1,l465,4027r-12,l427,4024r-47,-10l334,4000r-44,-19l247,3958r-20,-12l228,3946r-20,-15l190,3917r-18,-16l156,3886r-1,l138,3868r-26,-32l88,3802,67,3766,49,3728r-9,-22l41,3706r-8,-22l21,3636r-5,-24l14,3588r-1,l11,3563,11,476r5,-49l21,403r6,-24l33,356r8,-22l40,334r9,-23l59,289,70,268,82,247,95,227r1,l108,208r22,-27l155,155r26,-25l208,108,228,95r-1,l247,82,268,70,289,59,311,49r23,-9l337,40r20,-8l379,26r24,-6l427,16r51,-5l2592,11r-3,-1l2517,1,2490,xm2541,4026r-26,2l2490,4030r92,l2595,4027r-54,l2541,4026xm453,4026r,1l465,4027r-12,-1xm2838,3884r-17,17l2803,3917r-38,29l2746,3958r-22,12l2725,3970r-21,10l2677,3993r-29,11l2619,4013r-29,6l2565,4024r1,l2541,4027r54,l2614,4024r68,-23l2745,3970r58,-40l2851,3886r-13,l2838,3884xm155,3884r,2l156,3886r-1,-2xm2952,3706r-8,22l2931,3756r-13,26l2902,3807r-17,25l2869,3850r2,l2855,3868r-17,18l2851,3886r3,-3l2899,3829r37,-60l2963,3707r-11,l2952,3706xm41,3706r-1,l41,3707r,-1xm2961,3683r-9,24l2963,3707r1,-2l2969,3684r-8,l2961,3683xm33,3683r,1l33,3683xm2992,476r-10,l2982,3563r-2,25l2976,3613r-3,23l2961,3684r8,l2983,3636r9,-73l2992,476xm13,3587r,1l14,3588r-1,-1xm2980,3587r,1l2980,3587xm11,476r,l11,478r,-2xm2909,227r-11,l2911,247r26,48l2957,346r14,53l2980,452r2,26l2982,476r10,l2989,451r-12,-71l2955,312r-31,-63l2909,227xm96,227r-1,l95,228r1,-1xm2682,40r-23,l2682,49r22,10l2725,70r-1,l2746,82r31,21l2803,123r25,22l2855,172r16,18l2869,190r16,18l2898,228r,-1l2909,227r-25,-36l2836,139,2782,94,2722,57,2682,40xm337,40r-3,l334,41r3,-1xm2592,11r-77,l2566,16r-1,l2590,20r24,6l2637,32r22,9l2659,40r23,l2657,29,2592,11xe" fillcolor="#40709b" stroked="f">
                  <v:path arrowok="t" o:connecttype="custom" o:connectlocs="360,928;126,1077;6,1333;0,4445;33,4621;184,4831;421,4940;2582,4937;465,4934;334,4907;228,4853;156,4793;88,4709;41,4613;16,4519;11,1383;33,1263;59,1196;96,1134;181,1037;247,989;334,947;403,927;2589,917;2515,4935;2541,4934;465,4934;2803,4824;2725,4877;2619,4920;2541,4934;2745,4877;2838,4791;155,4791;2918,4689;2871,4757;2854,4790;2952,4614;41,4614;2963,4614;2961,4590;33,4590;2980,4495;2961,4591;2992,1383;13,4494;2980,4494;11,1383;2937,1202;2982,1385;2977,1287;96,1134;2682,947;2725,977;2803,1030;2869,1097;2909,1134;2722,964;334,948;2566,923;2637,939;2657,936" o:connectangles="0,0,0,0,0,0,0,0,0,0,0,0,0,0,0,0,0,0,0,0,0,0,0,0,0,0,0,0,0,0,0,0,0,0,0,0,0,0,0,0,0,0,0,0,0,0,0,0,0,0,0,0,0,0,0,0,0,0,0,0,0,0"/>
                </v:shape>
                <v:shape id="Picture 181" o:spid="_x0000_s1172" type="#_x0000_t75" style="position:absolute;left:2091;top:1208;width:1756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">
                  <v:imagedata r:id="rId150" o:title=""/>
                </v:shape>
                <v:shape id="Picture 182" o:spid="_x0000_s1173" type="#_x0000_t75" style="position:absolute;left:1987;top:2589;width:1826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">
                  <v:imagedata r:id="rId151" o:title=""/>
                </v:shape>
                <v:rect id="Rectangle 183" o:spid="_x0000_s1174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" filled="f" strokeweight="1.02pt"/>
                <v:shape id="Text Box 184" o:spid="_x0000_s1175" type="#_x0000_t202" style="position:absolute;left:1714;top:4134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 </w:t>
                        </w:r>
                        <w:hyperlink r:id="rId152">
                          <w:r>
                            <w:rPr>
                              <w:color w:val="FFFFFF"/>
                              <w:sz w:val="24"/>
                              <w:shd w:val="clear" w:color="auto" w:fill="2A611C"/>
                            </w:rPr>
                            <w:t xml:space="preserve">peter.button@upov.int </w:t>
                          </w:r>
                        </w:hyperlink>
                      </w:p>
                    </w:txbxContent>
                  </v:textbox>
                </v:shape>
                <v:shape id="Text Box 185" o:spid="_x0000_s1176" type="#_x0000_t202" style="position:absolute;left:5595;top:3138;width:111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vsgupov</w:t>
                        </w:r>
                        <w:proofErr w:type="spellEnd"/>
                      </w:p>
                    </w:txbxContent>
                  </v:textbox>
                </v:shape>
                <v:shape id="Text Box 186" o:spid="_x0000_s1177" type="#_x0000_t202" style="position:absolute;left:5569;top:1836;width:1111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UPOVint</w:t>
                        </w:r>
                        <w:proofErr w:type="spellEnd"/>
                      </w:p>
                    </w:txbxContent>
                  </v:textbox>
                </v:shape>
                <v:shape id="Text Box 187" o:spid="_x0000_s1178" type="#_x0000_t202" style="position:absolute;left:1714;top:1948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tabs>
                            <w:tab w:val="left" w:pos="562"/>
                            <w:tab w:val="left" w:pos="2471"/>
                          </w:tabs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ab/>
                        </w:r>
                        <w:hyperlink r:id="rId153"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>www.upov.int</w:t>
                          </w:r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v:shape id="Text Box 188" o:spid="_x0000_s1179" type="#_x0000_t202" style="position:absolute;left:5427;top:1306;width:1760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 xml:space="preserve">UPOV on </w:t>
                        </w:r>
                        <w:r>
                          <w:rPr>
                            <w:rFonts w:ascii="Tahoma"/>
                            <w:color w:val="1CA1F1"/>
                            <w:spacing w:val="-4"/>
                            <w:sz w:val="24"/>
                          </w:rPr>
                          <w:t>Twitter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Calibri" w:eastAsia="Calibri" w:hAnsi="Calibri" w:cs="Calibri"/>
          <w:sz w:val="22"/>
          <w:szCs w:val="22"/>
        </w:rPr>
      </w:pPr>
    </w:p>
    <w:p w:rsidR="00C85431" w:rsidRDefault="00C85431" w:rsidP="009B440E">
      <w:pPr>
        <w:jc w:val="left"/>
      </w:pPr>
    </w:p>
    <w:p w:rsidR="008A5AE7" w:rsidRDefault="008A5AE7" w:rsidP="008A5AE7">
      <w:pPr>
        <w:jc w:val="center"/>
        <w:rPr>
          <w:rFonts w:cs="Arial"/>
        </w:rPr>
      </w:pPr>
    </w:p>
    <w:p w:rsidR="00C85431" w:rsidRPr="00374F2F" w:rsidRDefault="00374F2F" w:rsidP="008A5AE7">
      <w:pPr>
        <w:jc w:val="right"/>
        <w:rPr>
          <w:lang w:val="de-DE"/>
        </w:rPr>
      </w:pPr>
      <w:r w:rsidRPr="00374F2F">
        <w:rPr>
          <w:lang w:val="de-DE"/>
        </w:rPr>
        <w:t>[Ende der Anlage und des Dokuments]</w:t>
      </w:r>
    </w:p>
    <w:sectPr w:rsidR="00C85431" w:rsidRPr="00374F2F" w:rsidSect="0004198B">
      <w:headerReference w:type="first" r:id="rId154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1674" w:rsidRDefault="00161674" w:rsidP="006655D3">
      <w:r>
        <w:separator/>
      </w:r>
    </w:p>
    <w:p w:rsidR="00161674" w:rsidRDefault="00161674" w:rsidP="006655D3"/>
    <w:p w:rsidR="00161674" w:rsidRDefault="00161674" w:rsidP="006655D3"/>
  </w:endnote>
  <w:endnote w:type="continuationSeparator" w:id="0">
    <w:p w:rsidR="00161674" w:rsidRDefault="00161674" w:rsidP="006655D3">
      <w:r>
        <w:separator/>
      </w:r>
    </w:p>
    <w:p w:rsidR="00161674" w:rsidRPr="00294751" w:rsidRDefault="00161674" w:rsidP="00A27812">
      <w:pPr>
        <w:pStyle w:val="Footer"/>
        <w:rPr>
          <w:lang w:val="fr-FR"/>
        </w:rPr>
      </w:pPr>
      <w:r w:rsidRPr="00294751">
        <w:rPr>
          <w:lang w:val="fr-FR"/>
        </w:rPr>
        <w:t>[Suite de la note de la page précédente]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  <w:endnote w:type="continuationNotice" w:id="1">
    <w:p w:rsidR="00161674" w:rsidRPr="00294751" w:rsidRDefault="0016167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1674" w:rsidRDefault="00161674" w:rsidP="006655D3">
      <w:r>
        <w:separator/>
      </w:r>
    </w:p>
  </w:footnote>
  <w:footnote w:type="continuationSeparator" w:id="0">
    <w:p w:rsidR="00161674" w:rsidRDefault="00161674" w:rsidP="006655D3">
      <w:r>
        <w:separator/>
      </w:r>
    </w:p>
  </w:footnote>
  <w:footnote w:type="continuationNotice" w:id="1">
    <w:p w:rsidR="00161674" w:rsidRPr="00AB530F" w:rsidRDefault="00161674" w:rsidP="00A27812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198B" w:rsidRPr="00C5280D" w:rsidRDefault="00D52F5C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C/55/</w:t>
    </w:r>
  </w:p>
  <w:p w:rsidR="0004198B" w:rsidRPr="00C5280D" w:rsidRDefault="0004198B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E10E7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04198B" w:rsidRPr="00C5280D" w:rsidRDefault="0004198B" w:rsidP="006655D3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9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9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9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10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10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10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812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Default="00A27812" w:rsidP="00A27812">
    <w:pPr>
      <w:pStyle w:val="Header"/>
      <w:rPr>
        <w:lang w:val="de-DE"/>
      </w:rPr>
    </w:pPr>
    <w:r w:rsidRPr="00A27812">
      <w:rPr>
        <w:lang w:val="de-DE"/>
      </w:rPr>
      <w:t>ANNEX / ANNEXE / ANLAGE / ANEXO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Pr="00A27812" w:rsidRDefault="00A27812" w:rsidP="00A27812">
    <w:pPr>
      <w:pStyle w:val="Header"/>
      <w:rPr>
        <w:lang w:val="de-DE"/>
      </w:rPr>
    </w:pPr>
    <w:r>
      <w:t>page 1</w:t>
    </w:r>
    <w:r w:rsidR="008A5AE7">
      <w:t>1</w:t>
    </w:r>
    <w:r>
      <w:t xml:space="preserve"> / </w:t>
    </w:r>
    <w:proofErr w:type="spellStart"/>
    <w:r>
      <w:t>Seite</w:t>
    </w:r>
    <w:proofErr w:type="spellEnd"/>
    <w:r>
      <w:t xml:space="preserve"> 1</w:t>
    </w:r>
    <w:r w:rsidR="008A5AE7">
      <w:t>1</w:t>
    </w:r>
    <w:r>
      <w:t xml:space="preserve"> / </w:t>
    </w:r>
    <w:proofErr w:type="spellStart"/>
    <w:r>
      <w:t>página</w:t>
    </w:r>
    <w:proofErr w:type="spellEnd"/>
    <w:r>
      <w:t xml:space="preserve"> 1</w:t>
    </w:r>
    <w:r w:rsidR="008A5AE7">
      <w:t>1</w:t>
    </w:r>
  </w:p>
  <w:p w:rsidR="00A27812" w:rsidRDefault="00A278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FB422F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[In English only / En anglais seulement / Nur auf Englisch / En Inglés solamente]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t xml:space="preserve">page 2 / </w:t>
    </w:r>
    <w:proofErr w:type="spellStart"/>
    <w:r w:rsidRPr="00A118E8">
      <w:t>Seite</w:t>
    </w:r>
    <w:proofErr w:type="spellEnd"/>
    <w:r w:rsidRPr="00A118E8">
      <w:t xml:space="preserve"> 2 / </w:t>
    </w:r>
    <w:proofErr w:type="spellStart"/>
    <w:r w:rsidRPr="00A118E8">
      <w:t>página</w:t>
    </w:r>
    <w:proofErr w:type="spellEnd"/>
    <w:r w:rsidRPr="00A118E8">
      <w:t xml:space="preserve"> 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3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3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4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4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4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5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5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5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6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6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6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7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7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7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8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8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2699C"/>
    <w:multiLevelType w:val="hybridMultilevel"/>
    <w:tmpl w:val="9D2ACA52"/>
    <w:lvl w:ilvl="0" w:tplc="40F09D50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8E84C924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0F92A484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F41C84DA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30102D3C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A00C90B2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A36CCEF0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595EC9E4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AD7037CE">
      <w:numFmt w:val="bullet"/>
      <w:lvlText w:val="•"/>
      <w:lvlJc w:val="left"/>
      <w:pPr>
        <w:ind w:left="7795" w:hanging="274"/>
      </w:pPr>
      <w:rPr>
        <w:rFonts w:hint="default"/>
      </w:rPr>
    </w:lvl>
  </w:abstractNum>
  <w:abstractNum w:abstractNumId="1" w15:restartNumberingAfterBreak="0">
    <w:nsid w:val="3DEB1B19"/>
    <w:multiLevelType w:val="hybridMultilevel"/>
    <w:tmpl w:val="7ED2DC4A"/>
    <w:lvl w:ilvl="0" w:tplc="7FE4B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D81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2040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C096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DC1F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EEF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B06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A69A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5871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63DB21F1"/>
    <w:multiLevelType w:val="hybridMultilevel"/>
    <w:tmpl w:val="940AE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AA0964"/>
    <w:multiLevelType w:val="hybridMultilevel"/>
    <w:tmpl w:val="DDFA4254"/>
    <w:lvl w:ilvl="0" w:tplc="00562922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61CE9B78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EEBEA980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4768E502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0C44D972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9A3ECDEA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429EFDD8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0478DBFA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8910BA0E">
      <w:numFmt w:val="bullet"/>
      <w:lvlText w:val="•"/>
      <w:lvlJc w:val="left"/>
      <w:pPr>
        <w:ind w:left="7795" w:hanging="274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19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674"/>
    <w:rsid w:val="00010CF3"/>
    <w:rsid w:val="00011E27"/>
    <w:rsid w:val="000148BC"/>
    <w:rsid w:val="00024AB8"/>
    <w:rsid w:val="00030854"/>
    <w:rsid w:val="00036028"/>
    <w:rsid w:val="0004198B"/>
    <w:rsid w:val="00044642"/>
    <w:rsid w:val="000446B9"/>
    <w:rsid w:val="00047E21"/>
    <w:rsid w:val="00050E16"/>
    <w:rsid w:val="00085505"/>
    <w:rsid w:val="000C4E25"/>
    <w:rsid w:val="000C7021"/>
    <w:rsid w:val="000D6BBC"/>
    <w:rsid w:val="000D7780"/>
    <w:rsid w:val="000E636A"/>
    <w:rsid w:val="000F2F11"/>
    <w:rsid w:val="00100A5F"/>
    <w:rsid w:val="00105929"/>
    <w:rsid w:val="00110BED"/>
    <w:rsid w:val="00110C36"/>
    <w:rsid w:val="001131D5"/>
    <w:rsid w:val="00114547"/>
    <w:rsid w:val="00141DB8"/>
    <w:rsid w:val="00161674"/>
    <w:rsid w:val="00172084"/>
    <w:rsid w:val="0017474A"/>
    <w:rsid w:val="001758C6"/>
    <w:rsid w:val="00182B99"/>
    <w:rsid w:val="001C1525"/>
    <w:rsid w:val="001D736D"/>
    <w:rsid w:val="00203A3D"/>
    <w:rsid w:val="0021332C"/>
    <w:rsid w:val="00213982"/>
    <w:rsid w:val="002375B7"/>
    <w:rsid w:val="0024416D"/>
    <w:rsid w:val="0026247D"/>
    <w:rsid w:val="00271911"/>
    <w:rsid w:val="00273187"/>
    <w:rsid w:val="002800A0"/>
    <w:rsid w:val="002801B3"/>
    <w:rsid w:val="00281060"/>
    <w:rsid w:val="00285BD0"/>
    <w:rsid w:val="002940E8"/>
    <w:rsid w:val="00294751"/>
    <w:rsid w:val="00295F11"/>
    <w:rsid w:val="002A6E50"/>
    <w:rsid w:val="002B4298"/>
    <w:rsid w:val="002B7A36"/>
    <w:rsid w:val="002C256A"/>
    <w:rsid w:val="002D5226"/>
    <w:rsid w:val="002F5821"/>
    <w:rsid w:val="00305A7F"/>
    <w:rsid w:val="003152FE"/>
    <w:rsid w:val="00327436"/>
    <w:rsid w:val="00344BD6"/>
    <w:rsid w:val="0035528D"/>
    <w:rsid w:val="00361821"/>
    <w:rsid w:val="00361E9E"/>
    <w:rsid w:val="00374F2F"/>
    <w:rsid w:val="003753EE"/>
    <w:rsid w:val="003A0835"/>
    <w:rsid w:val="003A5AAF"/>
    <w:rsid w:val="003B700A"/>
    <w:rsid w:val="003C7FBE"/>
    <w:rsid w:val="003D227C"/>
    <w:rsid w:val="003D2B4D"/>
    <w:rsid w:val="003F37F5"/>
    <w:rsid w:val="00444A88"/>
    <w:rsid w:val="004745D0"/>
    <w:rsid w:val="00474DA4"/>
    <w:rsid w:val="00476B4D"/>
    <w:rsid w:val="004805FA"/>
    <w:rsid w:val="004935D2"/>
    <w:rsid w:val="004B1215"/>
    <w:rsid w:val="004D047D"/>
    <w:rsid w:val="004D4E9B"/>
    <w:rsid w:val="004E10E7"/>
    <w:rsid w:val="004F1E9E"/>
    <w:rsid w:val="004F305A"/>
    <w:rsid w:val="00512164"/>
    <w:rsid w:val="00520297"/>
    <w:rsid w:val="005338F9"/>
    <w:rsid w:val="0054281C"/>
    <w:rsid w:val="00544581"/>
    <w:rsid w:val="0055268D"/>
    <w:rsid w:val="00575DE2"/>
    <w:rsid w:val="00576BE4"/>
    <w:rsid w:val="005779DB"/>
    <w:rsid w:val="005A400A"/>
    <w:rsid w:val="005B269D"/>
    <w:rsid w:val="005F7413"/>
    <w:rsid w:val="005F7B92"/>
    <w:rsid w:val="00612379"/>
    <w:rsid w:val="006153B6"/>
    <w:rsid w:val="0061555F"/>
    <w:rsid w:val="006245ED"/>
    <w:rsid w:val="00636CA6"/>
    <w:rsid w:val="00641200"/>
    <w:rsid w:val="00645CA8"/>
    <w:rsid w:val="00654B07"/>
    <w:rsid w:val="00660431"/>
    <w:rsid w:val="006655D3"/>
    <w:rsid w:val="00665CE4"/>
    <w:rsid w:val="00667404"/>
    <w:rsid w:val="00676EFE"/>
    <w:rsid w:val="006868F8"/>
    <w:rsid w:val="00687EB4"/>
    <w:rsid w:val="00695C56"/>
    <w:rsid w:val="006A5CDE"/>
    <w:rsid w:val="006A644A"/>
    <w:rsid w:val="006B17D2"/>
    <w:rsid w:val="006C224E"/>
    <w:rsid w:val="006D11B7"/>
    <w:rsid w:val="006D780A"/>
    <w:rsid w:val="0071271E"/>
    <w:rsid w:val="00716CEF"/>
    <w:rsid w:val="00732DEC"/>
    <w:rsid w:val="00735BD5"/>
    <w:rsid w:val="007451EC"/>
    <w:rsid w:val="00751613"/>
    <w:rsid w:val="007526FF"/>
    <w:rsid w:val="00753EE9"/>
    <w:rsid w:val="007556F6"/>
    <w:rsid w:val="00760EEF"/>
    <w:rsid w:val="0076777C"/>
    <w:rsid w:val="00777EE5"/>
    <w:rsid w:val="00784836"/>
    <w:rsid w:val="0079023E"/>
    <w:rsid w:val="007A2854"/>
    <w:rsid w:val="007B76AD"/>
    <w:rsid w:val="007C1D92"/>
    <w:rsid w:val="007C4CB9"/>
    <w:rsid w:val="007D0B9D"/>
    <w:rsid w:val="007D19B0"/>
    <w:rsid w:val="007F498F"/>
    <w:rsid w:val="008011D4"/>
    <w:rsid w:val="0080679D"/>
    <w:rsid w:val="008108B0"/>
    <w:rsid w:val="00811B20"/>
    <w:rsid w:val="00812609"/>
    <w:rsid w:val="008211B5"/>
    <w:rsid w:val="0082296E"/>
    <w:rsid w:val="00824099"/>
    <w:rsid w:val="00846D7C"/>
    <w:rsid w:val="00867AC1"/>
    <w:rsid w:val="008751DE"/>
    <w:rsid w:val="00890DF8"/>
    <w:rsid w:val="00897F14"/>
    <w:rsid w:val="008A0ADE"/>
    <w:rsid w:val="008A5AE7"/>
    <w:rsid w:val="008A743F"/>
    <w:rsid w:val="008C0970"/>
    <w:rsid w:val="008D0BC5"/>
    <w:rsid w:val="008D2CF7"/>
    <w:rsid w:val="00900C26"/>
    <w:rsid w:val="0090197F"/>
    <w:rsid w:val="00903264"/>
    <w:rsid w:val="00906DDC"/>
    <w:rsid w:val="00934E09"/>
    <w:rsid w:val="00936253"/>
    <w:rsid w:val="00940D46"/>
    <w:rsid w:val="009413F1"/>
    <w:rsid w:val="00952DD4"/>
    <w:rsid w:val="009561F4"/>
    <w:rsid w:val="00965AE7"/>
    <w:rsid w:val="00970FED"/>
    <w:rsid w:val="00992D82"/>
    <w:rsid w:val="00993877"/>
    <w:rsid w:val="00997029"/>
    <w:rsid w:val="009A7339"/>
    <w:rsid w:val="009B440E"/>
    <w:rsid w:val="009C65E7"/>
    <w:rsid w:val="009D690D"/>
    <w:rsid w:val="009E65B6"/>
    <w:rsid w:val="009F0A51"/>
    <w:rsid w:val="009F77CF"/>
    <w:rsid w:val="00A118E8"/>
    <w:rsid w:val="00A24C10"/>
    <w:rsid w:val="00A27812"/>
    <w:rsid w:val="00A36983"/>
    <w:rsid w:val="00A42AC3"/>
    <w:rsid w:val="00A430CF"/>
    <w:rsid w:val="00A54309"/>
    <w:rsid w:val="00A610A9"/>
    <w:rsid w:val="00A80F2A"/>
    <w:rsid w:val="00A96C33"/>
    <w:rsid w:val="00AA13A2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622E6"/>
    <w:rsid w:val="00B83E82"/>
    <w:rsid w:val="00B84BBD"/>
    <w:rsid w:val="00BA43FB"/>
    <w:rsid w:val="00BB42F2"/>
    <w:rsid w:val="00BC127D"/>
    <w:rsid w:val="00BC14D4"/>
    <w:rsid w:val="00BC1FE6"/>
    <w:rsid w:val="00BF3F82"/>
    <w:rsid w:val="00C03115"/>
    <w:rsid w:val="00C061B6"/>
    <w:rsid w:val="00C10CCB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8377E"/>
    <w:rsid w:val="00C85431"/>
    <w:rsid w:val="00C973F2"/>
    <w:rsid w:val="00CA304C"/>
    <w:rsid w:val="00CA774A"/>
    <w:rsid w:val="00CB0D97"/>
    <w:rsid w:val="00CB4921"/>
    <w:rsid w:val="00CC11B0"/>
    <w:rsid w:val="00CC2841"/>
    <w:rsid w:val="00CF1330"/>
    <w:rsid w:val="00CF7E36"/>
    <w:rsid w:val="00D3708D"/>
    <w:rsid w:val="00D40426"/>
    <w:rsid w:val="00D52F5C"/>
    <w:rsid w:val="00D57C96"/>
    <w:rsid w:val="00D57D18"/>
    <w:rsid w:val="00D6096D"/>
    <w:rsid w:val="00D67D4F"/>
    <w:rsid w:val="00D70E65"/>
    <w:rsid w:val="00D91203"/>
    <w:rsid w:val="00D95174"/>
    <w:rsid w:val="00DA4973"/>
    <w:rsid w:val="00DA6F36"/>
    <w:rsid w:val="00DB596E"/>
    <w:rsid w:val="00DB7773"/>
    <w:rsid w:val="00DC00EA"/>
    <w:rsid w:val="00DC3802"/>
    <w:rsid w:val="00DD6208"/>
    <w:rsid w:val="00DF7E99"/>
    <w:rsid w:val="00E07D87"/>
    <w:rsid w:val="00E249C8"/>
    <w:rsid w:val="00E32F7E"/>
    <w:rsid w:val="00E5267B"/>
    <w:rsid w:val="00E559F0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89"/>
    <w:rsid w:val="00F03E98"/>
    <w:rsid w:val="00F1237A"/>
    <w:rsid w:val="00F22CBD"/>
    <w:rsid w:val="00F272F1"/>
    <w:rsid w:val="00F31412"/>
    <w:rsid w:val="00F45372"/>
    <w:rsid w:val="00F560F7"/>
    <w:rsid w:val="00F6334D"/>
    <w:rsid w:val="00F63599"/>
    <w:rsid w:val="00F642B2"/>
    <w:rsid w:val="00F71781"/>
    <w:rsid w:val="00FA49AB"/>
    <w:rsid w:val="00FB422F"/>
    <w:rsid w:val="00FC5FD0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1985"/>
    <o:shapelayout v:ext="edit">
      <o:idmap v:ext="edit" data="1"/>
    </o:shapelayout>
  </w:shapeDefaults>
  <w:decimalSymbol w:val="."/>
  <w:listSeparator w:val=","/>
  <w14:docId w14:val="155CB2E6"/>
  <w15:docId w15:val="{C1BD63E9-B6A5-4D9B-A1BC-47C22735E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A27812"/>
    <w:pPr>
      <w:jc w:val="both"/>
    </w:pPr>
    <w:rPr>
      <w:rFonts w:ascii="Arial" w:hAnsi="Arial" w:cs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5779DB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"/>
    <w:uiPriority w:val="1"/>
    <w:qFormat/>
    <w:rsid w:val="00D3708D"/>
  </w:style>
  <w:style w:type="paragraph" w:customStyle="1" w:styleId="Disclaimer">
    <w:name w:val="Disclaimer"/>
    <w:next w:val="Normal"/>
    <w:qFormat/>
    <w:rsid w:val="007451EC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7451EC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753EE9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753EE9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753EE9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rsid w:val="00753EE9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753EE9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654B07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1"/>
    <w:rsid w:val="00FB422F"/>
    <w:rPr>
      <w:rFonts w:ascii="Arial" w:hAnsi="Arial"/>
    </w:rPr>
  </w:style>
  <w:style w:type="character" w:styleId="FollowedHyperlink">
    <w:name w:val="FollowedHyperlink"/>
    <w:basedOn w:val="DefaultParagraphFont"/>
    <w:semiHidden/>
    <w:unhideWhenUsed/>
    <w:rsid w:val="00C8543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B0D9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2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jpeg"/><Relationship Id="rId21" Type="http://schemas.openxmlformats.org/officeDocument/2006/relationships/header" Target="header3.xml"/><Relationship Id="rId42" Type="http://schemas.openxmlformats.org/officeDocument/2006/relationships/image" Target="media/image20.png"/><Relationship Id="rId63" Type="http://schemas.openxmlformats.org/officeDocument/2006/relationships/image" Target="media/image39.jpeg"/><Relationship Id="rId84" Type="http://schemas.openxmlformats.org/officeDocument/2006/relationships/image" Target="media/image58.jpeg"/><Relationship Id="rId138" Type="http://schemas.openxmlformats.org/officeDocument/2006/relationships/image" Target="media/image93.jpeg"/><Relationship Id="rId107" Type="http://schemas.openxmlformats.org/officeDocument/2006/relationships/image" Target="media/image74.jpeg"/><Relationship Id="rId32" Type="http://schemas.openxmlformats.org/officeDocument/2006/relationships/image" Target="media/image19.jpeg"/><Relationship Id="rId53" Type="http://schemas.openxmlformats.org/officeDocument/2006/relationships/header" Target="header5.xml"/><Relationship Id="rId74" Type="http://schemas.openxmlformats.org/officeDocument/2006/relationships/image" Target="media/image48.png"/><Relationship Id="rId128" Type="http://schemas.openxmlformats.org/officeDocument/2006/relationships/image" Target="media/image85.jpeg"/><Relationship Id="rId149" Type="http://schemas.openxmlformats.org/officeDocument/2006/relationships/image" Target="media/image114.jpeg"/><Relationship Id="rId5" Type="http://schemas.openxmlformats.org/officeDocument/2006/relationships/webSettings" Target="webSettings.xml"/><Relationship Id="rId95" Type="http://schemas.openxmlformats.org/officeDocument/2006/relationships/image" Target="media/image64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21.png"/><Relationship Id="rId48" Type="http://schemas.openxmlformats.org/officeDocument/2006/relationships/header" Target="header4.xml"/><Relationship Id="rId64" Type="http://schemas.openxmlformats.org/officeDocument/2006/relationships/image" Target="media/image40.jpeg"/><Relationship Id="rId69" Type="http://schemas.openxmlformats.org/officeDocument/2006/relationships/image" Target="media/image45.png"/><Relationship Id="rId113" Type="http://schemas.openxmlformats.org/officeDocument/2006/relationships/image" Target="media/image84.jpeg"/><Relationship Id="rId118" Type="http://schemas.openxmlformats.org/officeDocument/2006/relationships/image" Target="media/image88.jpeg"/><Relationship Id="rId134" Type="http://schemas.openxmlformats.org/officeDocument/2006/relationships/image" Target="media/image89.png"/><Relationship Id="rId139" Type="http://schemas.openxmlformats.org/officeDocument/2006/relationships/image" Target="media/image95.jpeg"/><Relationship Id="rId80" Type="http://schemas.openxmlformats.org/officeDocument/2006/relationships/image" Target="media/image55.jpeg"/><Relationship Id="rId85" Type="http://schemas.openxmlformats.org/officeDocument/2006/relationships/image" Target="media/image54.png"/><Relationship Id="rId150" Type="http://schemas.openxmlformats.org/officeDocument/2006/relationships/image" Target="media/image115.jpeg"/><Relationship Id="rId155" Type="http://schemas.openxmlformats.org/officeDocument/2006/relationships/fontTable" Target="fontTable.xml"/><Relationship Id="rId17" Type="http://schemas.openxmlformats.org/officeDocument/2006/relationships/image" Target="media/image6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4.png"/><Relationship Id="rId103" Type="http://schemas.openxmlformats.org/officeDocument/2006/relationships/header" Target="header8.xml"/><Relationship Id="rId108" Type="http://schemas.openxmlformats.org/officeDocument/2006/relationships/image" Target="media/image75.jpeg"/><Relationship Id="rId124" Type="http://schemas.openxmlformats.org/officeDocument/2006/relationships/image" Target="media/image92.jpeg"/><Relationship Id="rId129" Type="http://schemas.openxmlformats.org/officeDocument/2006/relationships/image" Target="media/image87.png"/><Relationship Id="rId54" Type="http://schemas.openxmlformats.org/officeDocument/2006/relationships/image" Target="media/image32.jpeg"/><Relationship Id="rId70" Type="http://schemas.openxmlformats.org/officeDocument/2006/relationships/image" Target="media/image440.jpeg"/><Relationship Id="rId75" Type="http://schemas.openxmlformats.org/officeDocument/2006/relationships/image" Target="media/image49.jpeg"/><Relationship Id="rId91" Type="http://schemas.openxmlformats.org/officeDocument/2006/relationships/image" Target="media/image60.jpeg"/><Relationship Id="rId96" Type="http://schemas.openxmlformats.org/officeDocument/2006/relationships/image" Target="media/image65.png"/><Relationship Id="rId140" Type="http://schemas.openxmlformats.org/officeDocument/2006/relationships/image" Target="media/image96.jpeg"/><Relationship Id="rId145" Type="http://schemas.openxmlformats.org/officeDocument/2006/relationships/image" Target="media/image10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28.jpeg"/><Relationship Id="rId114" Type="http://schemas.openxmlformats.org/officeDocument/2006/relationships/image" Target="media/image76.png"/><Relationship Id="rId119" Type="http://schemas.openxmlformats.org/officeDocument/2006/relationships/image" Target="media/image78.jpeg"/><Relationship Id="rId44" Type="http://schemas.openxmlformats.org/officeDocument/2006/relationships/image" Target="media/image22.png"/><Relationship Id="rId60" Type="http://schemas.openxmlformats.org/officeDocument/2006/relationships/image" Target="media/image45.jpeg"/><Relationship Id="rId65" Type="http://schemas.openxmlformats.org/officeDocument/2006/relationships/image" Target="media/image41.jpeg"/><Relationship Id="rId81" Type="http://schemas.openxmlformats.org/officeDocument/2006/relationships/image" Target="media/image56.jpeg"/><Relationship Id="rId86" Type="http://schemas.openxmlformats.org/officeDocument/2006/relationships/image" Target="media/image68.png"/><Relationship Id="rId130" Type="http://schemas.openxmlformats.org/officeDocument/2006/relationships/image" Target="media/image88.png"/><Relationship Id="rId135" Type="http://schemas.openxmlformats.org/officeDocument/2006/relationships/image" Target="media/image90.jpeg"/><Relationship Id="rId151" Type="http://schemas.openxmlformats.org/officeDocument/2006/relationships/image" Target="media/image116.jpeg"/><Relationship Id="rId156" Type="http://schemas.openxmlformats.org/officeDocument/2006/relationships/theme" Target="theme/theme1.xm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9" Type="http://schemas.openxmlformats.org/officeDocument/2006/relationships/image" Target="media/image26.jpeg"/><Relationship Id="rId109" Type="http://schemas.openxmlformats.org/officeDocument/2006/relationships/image" Target="media/image80.jpeg"/><Relationship Id="rId34" Type="http://schemas.openxmlformats.org/officeDocument/2006/relationships/image" Target="media/image21.jpeg"/><Relationship Id="rId50" Type="http://schemas.openxmlformats.org/officeDocument/2006/relationships/image" Target="media/image29.jpeg"/><Relationship Id="rId55" Type="http://schemas.openxmlformats.org/officeDocument/2006/relationships/image" Target="media/image35.pn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104" Type="http://schemas.openxmlformats.org/officeDocument/2006/relationships/image" Target="media/image66.jpeg"/><Relationship Id="rId120" Type="http://schemas.openxmlformats.org/officeDocument/2006/relationships/image" Target="media/image100.jpeg"/><Relationship Id="rId125" Type="http://schemas.openxmlformats.org/officeDocument/2006/relationships/image" Target="media/image82.jpeg"/><Relationship Id="rId141" Type="http://schemas.openxmlformats.org/officeDocument/2006/relationships/image" Target="media/image97.jpeg"/><Relationship Id="rId146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41.png"/><Relationship Id="rId87" Type="http://schemas.openxmlformats.org/officeDocument/2006/relationships/image" Target="media/image57.jpe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109.jpeg"/><Relationship Id="rId136" Type="http://schemas.openxmlformats.org/officeDocument/2006/relationships/image" Target="media/image91.jpeg"/><Relationship Id="rId61" Type="http://schemas.openxmlformats.org/officeDocument/2006/relationships/image" Target="media/image46.jpeg"/><Relationship Id="rId82" Type="http://schemas.openxmlformats.org/officeDocument/2006/relationships/header" Target="header7.xml"/><Relationship Id="rId152" Type="http://schemas.openxmlformats.org/officeDocument/2006/relationships/hyperlink" Target="mailto:peter.button@upov.int" TargetMode="Externa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1.jpeg"/><Relationship Id="rId100" Type="http://schemas.openxmlformats.org/officeDocument/2006/relationships/image" Target="media/image71.png"/><Relationship Id="rId105" Type="http://schemas.openxmlformats.org/officeDocument/2006/relationships/image" Target="media/image67.png"/><Relationship Id="rId126" Type="http://schemas.openxmlformats.org/officeDocument/2006/relationships/image" Target="media/image94.jpeg"/><Relationship Id="rId147" Type="http://schemas.openxmlformats.org/officeDocument/2006/relationships/image" Target="media/image112.png"/><Relationship Id="rId8" Type="http://schemas.openxmlformats.org/officeDocument/2006/relationships/image" Target="media/image1.png"/><Relationship Id="rId51" Type="http://schemas.openxmlformats.org/officeDocument/2006/relationships/image" Target="media/image30.jpeg"/><Relationship Id="rId72" Type="http://schemas.openxmlformats.org/officeDocument/2006/relationships/image" Target="media/image47.jpeg"/><Relationship Id="rId93" Type="http://schemas.openxmlformats.org/officeDocument/2006/relationships/image" Target="media/image62.png"/><Relationship Id="rId98" Type="http://schemas.openxmlformats.org/officeDocument/2006/relationships/image" Target="media/image69.png"/><Relationship Id="rId121" Type="http://schemas.openxmlformats.org/officeDocument/2006/relationships/header" Target="header10.xml"/><Relationship Id="rId142" Type="http://schemas.openxmlformats.org/officeDocument/2006/relationships/hyperlink" Target="mailto:peter.button@upov.int" TargetMode="External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3.png"/><Relationship Id="rId67" Type="http://schemas.openxmlformats.org/officeDocument/2006/relationships/image" Target="media/image42.png"/><Relationship Id="rId116" Type="http://schemas.openxmlformats.org/officeDocument/2006/relationships/header" Target="header9.xml"/><Relationship Id="rId137" Type="http://schemas.openxmlformats.org/officeDocument/2006/relationships/image" Target="media/image92.png"/><Relationship Id="rId20" Type="http://schemas.openxmlformats.org/officeDocument/2006/relationships/image" Target="media/image9.jpeg"/><Relationship Id="rId41" Type="http://schemas.openxmlformats.org/officeDocument/2006/relationships/image" Target="media/image19.png"/><Relationship Id="rId62" Type="http://schemas.openxmlformats.org/officeDocument/2006/relationships/image" Target="media/image38.jpeg"/><Relationship Id="rId83" Type="http://schemas.openxmlformats.org/officeDocument/2006/relationships/image" Target="media/image52.jpeg"/><Relationship Id="rId88" Type="http://schemas.openxmlformats.org/officeDocument/2006/relationships/image" Target="media/image59.jpeg"/><Relationship Id="rId111" Type="http://schemas.openxmlformats.org/officeDocument/2006/relationships/image" Target="media/image82.png"/><Relationship Id="rId132" Type="http://schemas.openxmlformats.org/officeDocument/2006/relationships/image" Target="media/image110.png"/><Relationship Id="rId153" Type="http://schemas.openxmlformats.org/officeDocument/2006/relationships/hyperlink" Target="http://www.upov.int/" TargetMode="External"/><Relationship Id="rId15" Type="http://schemas.openxmlformats.org/officeDocument/2006/relationships/image" Target="media/image5.jpeg"/><Relationship Id="rId36" Type="http://schemas.openxmlformats.org/officeDocument/2006/relationships/image" Target="media/image23.jpeg"/><Relationship Id="rId57" Type="http://schemas.openxmlformats.org/officeDocument/2006/relationships/image" Target="media/image37.jpeg"/><Relationship Id="rId106" Type="http://schemas.openxmlformats.org/officeDocument/2006/relationships/image" Target="media/image72.png"/><Relationship Id="rId127" Type="http://schemas.openxmlformats.org/officeDocument/2006/relationships/header" Target="header11.xml"/><Relationship Id="rId10" Type="http://schemas.openxmlformats.org/officeDocument/2006/relationships/image" Target="media/image2.jpeg"/><Relationship Id="rId52" Type="http://schemas.openxmlformats.org/officeDocument/2006/relationships/image" Target="media/image31.jpeg"/><Relationship Id="rId73" Type="http://schemas.openxmlformats.org/officeDocument/2006/relationships/image" Target="media/image48.jpeg"/><Relationship Id="rId78" Type="http://schemas.openxmlformats.org/officeDocument/2006/relationships/image" Target="media/image53.png"/><Relationship Id="rId94" Type="http://schemas.openxmlformats.org/officeDocument/2006/relationships/image" Target="media/image63.png"/><Relationship Id="rId99" Type="http://schemas.openxmlformats.org/officeDocument/2006/relationships/image" Target="media/image70.png"/><Relationship Id="rId101" Type="http://schemas.openxmlformats.org/officeDocument/2006/relationships/image" Target="media/image73.jpeg"/><Relationship Id="rId122" Type="http://schemas.openxmlformats.org/officeDocument/2006/relationships/image" Target="media/image79.jpeg"/><Relationship Id="rId143" Type="http://schemas.openxmlformats.org/officeDocument/2006/relationships/hyperlink" Target="http://www.upov.int/" TargetMode="External"/><Relationship Id="rId148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4.jpeg"/><Relationship Id="rId47" Type="http://schemas.openxmlformats.org/officeDocument/2006/relationships/image" Target="media/image34.png"/><Relationship Id="rId68" Type="http://schemas.openxmlformats.org/officeDocument/2006/relationships/image" Target="media/image44.jpeg"/><Relationship Id="rId89" Type="http://schemas.openxmlformats.org/officeDocument/2006/relationships/image" Target="media/image71.jpeg"/><Relationship Id="rId112" Type="http://schemas.openxmlformats.org/officeDocument/2006/relationships/image" Target="media/image83.jpeg"/><Relationship Id="rId133" Type="http://schemas.openxmlformats.org/officeDocument/2006/relationships/image" Target="media/image111.png"/><Relationship Id="rId154" Type="http://schemas.openxmlformats.org/officeDocument/2006/relationships/header" Target="header12.xml"/><Relationship Id="rId16" Type="http://schemas.openxmlformats.org/officeDocument/2006/relationships/header" Target="header2.xml"/><Relationship Id="rId37" Type="http://schemas.openxmlformats.org/officeDocument/2006/relationships/image" Target="media/image24.jpeg"/><Relationship Id="rId58" Type="http://schemas.openxmlformats.org/officeDocument/2006/relationships/image" Target="media/image43.jpeg"/><Relationship Id="rId79" Type="http://schemas.openxmlformats.org/officeDocument/2006/relationships/image" Target="media/image54.jpeg"/><Relationship Id="rId102" Type="http://schemas.openxmlformats.org/officeDocument/2006/relationships/image" Target="media/image74.png"/><Relationship Id="rId123" Type="http://schemas.openxmlformats.org/officeDocument/2006/relationships/image" Target="media/image81.jpeg"/><Relationship Id="rId144" Type="http://schemas.openxmlformats.org/officeDocument/2006/relationships/image" Target="media/image107.png"/><Relationship Id="rId90" Type="http://schemas.openxmlformats.org/officeDocument/2006/relationships/image" Target="media/image7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5%20(2021)\templates\routing_slip_with_doc_c_55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E85551-597D-4B93-8289-CA4283168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routing_slip_with_doc_c_55.dotm</Template>
  <TotalTime>74</TotalTime>
  <Pages>12</Pages>
  <Words>241</Words>
  <Characters>1376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C/56/INF/2 - CAJ/79/INF/2 - TC/58/INF/5</vt:lpstr>
    </vt:vector>
  </TitlesOfParts>
  <Company>UPOV</Company>
  <LinksUpToDate>false</LinksUpToDate>
  <CharactersWithSpaces>1614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C/56/INF/2 - CAJ/79/INF/2 - TC/58/INF/5</dc:title>
  <dc:creator>SANCHEZ VIZCAINO GOMEZ Rosa Maria</dc:creator>
  <cp:lastModifiedBy>NICOLO Laurianne</cp:lastModifiedBy>
  <cp:revision>13</cp:revision>
  <cp:lastPrinted>2022-10-04T15:32:00Z</cp:lastPrinted>
  <dcterms:created xsi:type="dcterms:W3CDTF">2022-09-28T15:46:00Z</dcterms:created>
  <dcterms:modified xsi:type="dcterms:W3CDTF">2022-10-04T15:32:00Z</dcterms:modified>
</cp:coreProperties>
</file>