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1C5FC5" w:rsidTr="00FB0D37">
        <w:trPr>
          <w:trHeight w:val="1760"/>
        </w:trPr>
        <w:tc>
          <w:tcPr>
            <w:tcW w:w="4243" w:type="dxa"/>
          </w:tcPr>
          <w:p w:rsidR="000D7780" w:rsidRPr="00D63C98" w:rsidRDefault="000D7780" w:rsidP="00B37169">
            <w:pPr>
              <w:widowControl w:val="0"/>
              <w:rPr>
                <w:lang w:val="es-ES"/>
              </w:rPr>
            </w:pPr>
          </w:p>
        </w:tc>
        <w:tc>
          <w:tcPr>
            <w:tcW w:w="1646" w:type="dxa"/>
            <w:vAlign w:val="center"/>
          </w:tcPr>
          <w:p w:rsidR="000D7780" w:rsidRPr="00D63C98" w:rsidRDefault="001C5FC5" w:rsidP="00B37169">
            <w:pPr>
              <w:pStyle w:val="LogoUPOV"/>
              <w:widowControl w:val="0"/>
              <w:rPr>
                <w:lang w:val="es-ES"/>
              </w:rPr>
            </w:pPr>
            <w:r>
              <w:rPr>
                <w:noProof/>
              </w:rPr>
              <w:drawing>
                <wp:inline distT="0" distB="0" distL="0" distR="0" wp14:anchorId="37E21EE8" wp14:editId="78C86F36">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63C98" w:rsidRDefault="002F0B39" w:rsidP="00B37169">
            <w:pPr>
              <w:pStyle w:val="Lettrine"/>
              <w:widowControl w:val="0"/>
              <w:rPr>
                <w:lang w:val="es-ES"/>
              </w:rPr>
            </w:pPr>
            <w:r w:rsidRPr="00D63C98">
              <w:rPr>
                <w:lang w:val="es-ES"/>
              </w:rPr>
              <w:t>S</w:t>
            </w:r>
          </w:p>
          <w:p w:rsidR="000D7780" w:rsidRPr="00D63C98" w:rsidRDefault="001E405B" w:rsidP="00B37169">
            <w:pPr>
              <w:pStyle w:val="Docoriginal"/>
              <w:widowControl w:val="0"/>
              <w:jc w:val="left"/>
              <w:rPr>
                <w:lang w:val="es-ES"/>
              </w:rPr>
            </w:pPr>
            <w:r w:rsidRPr="00D63C98">
              <w:rPr>
                <w:lang w:val="es-ES"/>
              </w:rPr>
              <w:t>CAJ/67/</w:t>
            </w:r>
            <w:r w:rsidR="00CD414F" w:rsidRPr="00D63C98">
              <w:rPr>
                <w:lang w:val="es-ES"/>
              </w:rPr>
              <w:t>14</w:t>
            </w:r>
          </w:p>
          <w:p w:rsidR="000D7780" w:rsidRPr="00D63C98" w:rsidRDefault="0061555F" w:rsidP="00B37169">
            <w:pPr>
              <w:pStyle w:val="Docoriginal"/>
              <w:widowControl w:val="0"/>
              <w:jc w:val="left"/>
              <w:rPr>
                <w:lang w:val="es-ES"/>
              </w:rPr>
            </w:pPr>
            <w:r w:rsidRPr="00D63C98">
              <w:rPr>
                <w:rStyle w:val="StyleDoclangBold"/>
                <w:b/>
                <w:bCs/>
                <w:spacing w:val="0"/>
                <w:lang w:val="es-ES"/>
              </w:rPr>
              <w:t>ORIGINAL</w:t>
            </w:r>
            <w:r w:rsidR="000D7780" w:rsidRPr="00D63C98">
              <w:rPr>
                <w:rStyle w:val="StyleDoclangBold"/>
                <w:b/>
                <w:bCs/>
                <w:spacing w:val="0"/>
                <w:lang w:val="es-ES"/>
              </w:rPr>
              <w:t>:</w:t>
            </w:r>
            <w:r w:rsidRPr="00D63C98">
              <w:rPr>
                <w:rStyle w:val="StyleDocoriginalNotBold1"/>
                <w:spacing w:val="0"/>
                <w:lang w:val="es-ES"/>
              </w:rPr>
              <w:t xml:space="preserve"> </w:t>
            </w:r>
            <w:r w:rsidR="000D7780" w:rsidRPr="00D63C98">
              <w:rPr>
                <w:rStyle w:val="StyleDocoriginalNotBold1"/>
                <w:spacing w:val="0"/>
                <w:lang w:val="es-ES"/>
              </w:rPr>
              <w:t xml:space="preserve"> </w:t>
            </w:r>
            <w:bookmarkStart w:id="0" w:name="Original"/>
            <w:bookmarkEnd w:id="0"/>
            <w:r w:rsidR="002F0B39" w:rsidRPr="00D63C98">
              <w:rPr>
                <w:b w:val="0"/>
                <w:spacing w:val="0"/>
                <w:lang w:val="es-ES"/>
              </w:rPr>
              <w:t>Inglés</w:t>
            </w:r>
          </w:p>
          <w:p w:rsidR="000D7780" w:rsidRPr="00D63C98" w:rsidRDefault="00CD414F" w:rsidP="00CD414F">
            <w:pPr>
              <w:pStyle w:val="Docoriginal"/>
              <w:widowControl w:val="0"/>
              <w:jc w:val="left"/>
              <w:rPr>
                <w:b w:val="0"/>
                <w:spacing w:val="0"/>
                <w:lang w:val="es-ES"/>
              </w:rPr>
            </w:pPr>
            <w:r w:rsidRPr="00D63C98">
              <w:rPr>
                <w:spacing w:val="0"/>
                <w:lang w:val="es-ES"/>
              </w:rPr>
              <w:t>F</w:t>
            </w:r>
            <w:r w:rsidR="000D7780" w:rsidRPr="00D63C98">
              <w:rPr>
                <w:spacing w:val="0"/>
                <w:lang w:val="es-ES"/>
              </w:rPr>
              <w:t>E</w:t>
            </w:r>
            <w:r w:rsidRPr="00D63C98">
              <w:rPr>
                <w:spacing w:val="0"/>
                <w:lang w:val="es-ES"/>
              </w:rPr>
              <w:t>CHA</w:t>
            </w:r>
            <w:r w:rsidR="000D7780" w:rsidRPr="00D63C98">
              <w:rPr>
                <w:spacing w:val="0"/>
                <w:lang w:val="es-ES"/>
              </w:rPr>
              <w:t>:</w:t>
            </w:r>
            <w:r w:rsidR="0061555F" w:rsidRPr="00D63C98">
              <w:rPr>
                <w:b w:val="0"/>
                <w:spacing w:val="0"/>
                <w:lang w:val="es-ES"/>
              </w:rPr>
              <w:t xml:space="preserve"> </w:t>
            </w:r>
            <w:r w:rsidR="000D7780" w:rsidRPr="00D63C98">
              <w:rPr>
                <w:rStyle w:val="StyleDocoriginalNotBold1"/>
                <w:spacing w:val="0"/>
                <w:lang w:val="es-ES"/>
              </w:rPr>
              <w:t xml:space="preserve"> </w:t>
            </w:r>
            <w:bookmarkStart w:id="1" w:name="Date"/>
            <w:bookmarkEnd w:id="1"/>
            <w:r w:rsidR="000B2D55" w:rsidRPr="00D63C98">
              <w:rPr>
                <w:rStyle w:val="StyleDocoriginalNotBold1"/>
                <w:spacing w:val="0"/>
                <w:lang w:val="es-ES"/>
              </w:rPr>
              <w:t>21</w:t>
            </w:r>
            <w:r w:rsidR="002F0B39" w:rsidRPr="00D63C98">
              <w:rPr>
                <w:rStyle w:val="StyleDocoriginalNotBold1"/>
                <w:spacing w:val="0"/>
                <w:lang w:val="es-ES"/>
              </w:rPr>
              <w:t xml:space="preserve"> de </w:t>
            </w:r>
            <w:r w:rsidRPr="00D63C98">
              <w:rPr>
                <w:rStyle w:val="StyleDocoriginalNotBold1"/>
                <w:spacing w:val="0"/>
                <w:lang w:val="es-ES"/>
              </w:rPr>
              <w:t>ma</w:t>
            </w:r>
            <w:r w:rsidR="002F0B39" w:rsidRPr="00D63C98">
              <w:rPr>
                <w:rStyle w:val="StyleDocoriginalNotBold1"/>
                <w:spacing w:val="0"/>
                <w:lang w:val="es-ES"/>
              </w:rPr>
              <w:t>r</w:t>
            </w:r>
            <w:r w:rsidRPr="00D63C98">
              <w:rPr>
                <w:rStyle w:val="StyleDocoriginalNotBold1"/>
                <w:spacing w:val="0"/>
                <w:lang w:val="es-ES"/>
              </w:rPr>
              <w:t>z</w:t>
            </w:r>
            <w:r w:rsidR="002F0B39" w:rsidRPr="00D63C98">
              <w:rPr>
                <w:rStyle w:val="StyleDocoriginalNotBold1"/>
                <w:spacing w:val="0"/>
                <w:lang w:val="es-ES"/>
              </w:rPr>
              <w:t xml:space="preserve">o de </w:t>
            </w:r>
            <w:r w:rsidR="00000530" w:rsidRPr="00D63C98">
              <w:rPr>
                <w:b w:val="0"/>
                <w:spacing w:val="0"/>
                <w:lang w:val="es-ES"/>
              </w:rPr>
              <w:t>2013</w:t>
            </w:r>
            <w:r w:rsidR="00E875DC" w:rsidRPr="00D63C98">
              <w:rPr>
                <w:b w:val="0"/>
                <w:spacing w:val="0"/>
                <w:lang w:val="es-ES"/>
              </w:rPr>
              <w:t xml:space="preserve"> </w:t>
            </w:r>
          </w:p>
        </w:tc>
      </w:tr>
      <w:tr w:rsidR="000D7780" w:rsidRPr="001C5FC5" w:rsidTr="00FB0D37">
        <w:tc>
          <w:tcPr>
            <w:tcW w:w="10131" w:type="dxa"/>
            <w:gridSpan w:val="3"/>
          </w:tcPr>
          <w:p w:rsidR="000D7780" w:rsidRPr="00D63C98" w:rsidRDefault="002F0B39" w:rsidP="00B37169">
            <w:pPr>
              <w:pStyle w:val="upove"/>
              <w:widowControl w:val="0"/>
              <w:rPr>
                <w:sz w:val="28"/>
                <w:lang w:val="es-ES"/>
              </w:rPr>
            </w:pPr>
            <w:r w:rsidRPr="00D63C98">
              <w:rPr>
                <w:spacing w:val="2"/>
                <w:lang w:val="es-ES"/>
              </w:rPr>
              <w:t>UNIÓN INTERNACIONAL PARA LA PROTECCIÓN DE LAS OBTENCIONES VEGETALES</w:t>
            </w:r>
          </w:p>
        </w:tc>
      </w:tr>
      <w:tr w:rsidR="000D7780" w:rsidRPr="00D63C98" w:rsidTr="00FB0D37">
        <w:tc>
          <w:tcPr>
            <w:tcW w:w="10131" w:type="dxa"/>
            <w:gridSpan w:val="3"/>
          </w:tcPr>
          <w:p w:rsidR="000D7780" w:rsidRPr="00D63C98" w:rsidRDefault="002F0B39" w:rsidP="00B37169">
            <w:pPr>
              <w:pStyle w:val="Country"/>
              <w:widowControl w:val="0"/>
              <w:rPr>
                <w:lang w:val="es-ES"/>
              </w:rPr>
            </w:pPr>
            <w:r w:rsidRPr="00D63C98">
              <w:rPr>
                <w:lang w:val="es-ES"/>
              </w:rPr>
              <w:t>Ginebra</w:t>
            </w:r>
          </w:p>
        </w:tc>
      </w:tr>
    </w:tbl>
    <w:p w:rsidR="002F0B39" w:rsidRPr="00D63C98" w:rsidRDefault="002F0B39" w:rsidP="00B37169">
      <w:pPr>
        <w:pStyle w:val="Sessiontc"/>
        <w:widowControl w:val="0"/>
        <w:rPr>
          <w:lang w:val="es-ES"/>
        </w:rPr>
      </w:pPr>
      <w:r w:rsidRPr="00D63C98">
        <w:rPr>
          <w:lang w:val="es-ES"/>
        </w:rPr>
        <w:t>Comité Administrativo y Jurídico</w:t>
      </w:r>
    </w:p>
    <w:p w:rsidR="002F0B39" w:rsidRPr="00D63C98" w:rsidRDefault="00CD414F" w:rsidP="00B37169">
      <w:pPr>
        <w:pStyle w:val="Sessiontcplacedate"/>
        <w:widowControl w:val="0"/>
        <w:rPr>
          <w:lang w:val="es-ES"/>
        </w:rPr>
      </w:pPr>
      <w:r w:rsidRPr="00D63C98">
        <w:rPr>
          <w:lang w:val="es-ES"/>
        </w:rPr>
        <w:t>Sexagésima sép</w:t>
      </w:r>
      <w:r w:rsidR="002F0B39" w:rsidRPr="00D63C98">
        <w:rPr>
          <w:lang w:val="es-ES"/>
        </w:rPr>
        <w:t>t</w:t>
      </w:r>
      <w:r w:rsidRPr="00D63C98">
        <w:rPr>
          <w:lang w:val="es-ES"/>
        </w:rPr>
        <w:t>im</w:t>
      </w:r>
      <w:r w:rsidR="002F0B39" w:rsidRPr="00D63C98">
        <w:rPr>
          <w:lang w:val="es-ES"/>
        </w:rPr>
        <w:t>a sesión</w:t>
      </w:r>
      <w:r w:rsidR="002F0B39" w:rsidRPr="00D63C98">
        <w:rPr>
          <w:lang w:val="es-ES"/>
        </w:rPr>
        <w:br/>
        <w:t>Ginebra, 21 de marzo de 2013</w:t>
      </w:r>
    </w:p>
    <w:p w:rsidR="00CD414F" w:rsidRPr="00D63C98" w:rsidRDefault="00CD414F" w:rsidP="00CD414F">
      <w:pPr>
        <w:pStyle w:val="Titleofdoc0"/>
        <w:widowControl w:val="0"/>
        <w:rPr>
          <w:lang w:val="es-ES"/>
        </w:rPr>
      </w:pPr>
      <w:bookmarkStart w:id="2" w:name="TitleOfDoc"/>
      <w:bookmarkEnd w:id="2"/>
      <w:r w:rsidRPr="00D63C98">
        <w:rPr>
          <w:lang w:val="es-ES"/>
        </w:rPr>
        <w:t>Informe sobre las conclusiones</w:t>
      </w:r>
    </w:p>
    <w:p w:rsidR="00CD414F" w:rsidRPr="00D63C98" w:rsidRDefault="00CD414F" w:rsidP="00D63C98">
      <w:pPr>
        <w:pStyle w:val="preparedby1"/>
        <w:rPr>
          <w:i w:val="0"/>
          <w:lang w:val="es-ES"/>
        </w:rPr>
      </w:pPr>
      <w:r w:rsidRPr="00D63C98">
        <w:rPr>
          <w:lang w:val="es-ES"/>
        </w:rPr>
        <w:t xml:space="preserve">aprobado por </w:t>
      </w:r>
      <w:r w:rsidRPr="001C5FC5">
        <w:rPr>
          <w:color w:val="000000"/>
          <w:lang w:val="es-ES_tradnl"/>
        </w:rPr>
        <w:t>el</w:t>
      </w:r>
      <w:r w:rsidRPr="00D63C98">
        <w:rPr>
          <w:lang w:val="es-ES"/>
        </w:rPr>
        <w:t xml:space="preserve"> Comité Administrativo y Jurídico</w:t>
      </w:r>
    </w:p>
    <w:p w:rsidR="00CD414F" w:rsidRPr="00D63C98" w:rsidRDefault="00CD414F" w:rsidP="00BC0D4A">
      <w:pPr>
        <w:widowControl w:val="0"/>
        <w:rPr>
          <w:lang w:val="es-ES"/>
        </w:rPr>
      </w:pPr>
      <w:r w:rsidRPr="00D63C98">
        <w:rPr>
          <w:u w:val="single"/>
          <w:lang w:val="es-ES"/>
        </w:rPr>
        <w:t>Apertura de la sesión</w:t>
      </w:r>
    </w:p>
    <w:p w:rsidR="00CD414F" w:rsidRPr="00D63C98" w:rsidRDefault="00CD414F" w:rsidP="00BC0D4A">
      <w:pPr>
        <w:widowControl w:val="0"/>
        <w:rPr>
          <w:lang w:val="es-ES"/>
        </w:rPr>
      </w:pPr>
    </w:p>
    <w:p w:rsidR="00CD414F" w:rsidRPr="00D63C98" w:rsidRDefault="00CD414F" w:rsidP="00BC0D4A">
      <w:pPr>
        <w:widowControl w:val="0"/>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Comité Administrativo y Jurídico (CAJ) celebró su sexagési</w:t>
      </w:r>
      <w:r w:rsidR="0086189B">
        <w:rPr>
          <w:lang w:val="es-ES"/>
        </w:rPr>
        <w:t xml:space="preserve">ma séptima sesión en Ginebra </w:t>
      </w:r>
      <w:r w:rsidR="0086189B">
        <w:rPr>
          <w:lang w:val="es-ES"/>
        </w:rPr>
        <w:br/>
        <w:t xml:space="preserve">el </w:t>
      </w:r>
      <w:r w:rsidRPr="00D63C98">
        <w:rPr>
          <w:lang w:val="es-ES"/>
        </w:rPr>
        <w:t>21 de marzo de 2013 bajo la presidencia del Sr. Lü Bo (China).</w:t>
      </w:r>
    </w:p>
    <w:p w:rsidR="00BF2EE1" w:rsidRPr="00D63C98" w:rsidRDefault="00BF2EE1" w:rsidP="00BC0D4A">
      <w:pPr>
        <w:widowControl w:val="0"/>
        <w:rPr>
          <w:lang w:val="es-ES"/>
        </w:rPr>
      </w:pPr>
    </w:p>
    <w:p w:rsidR="00CD414F" w:rsidRPr="00D63C98" w:rsidRDefault="00CD414F" w:rsidP="00BC0D4A">
      <w:pPr>
        <w:widowControl w:val="0"/>
        <w:rPr>
          <w:color w:val="000000"/>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Abrió la sesión el Presidente, quien dio la bienvenida a los participantes.  </w:t>
      </w:r>
      <w:r w:rsidRPr="00D63C98">
        <w:rPr>
          <w:color w:val="000000"/>
          <w:lang w:val="es-ES"/>
        </w:rPr>
        <w:t>La lista de participantes figura en el Anexo del presente informe.</w:t>
      </w:r>
    </w:p>
    <w:p w:rsidR="00BF2EE1" w:rsidRPr="00D63C98" w:rsidRDefault="00BF2EE1" w:rsidP="00BC0D4A">
      <w:pPr>
        <w:rPr>
          <w:szCs w:val="24"/>
          <w:lang w:val="es-ES"/>
        </w:rPr>
      </w:pPr>
    </w:p>
    <w:p w:rsidR="00CD414F" w:rsidRPr="00D63C98" w:rsidRDefault="00CD414F" w:rsidP="00BC0D4A">
      <w:pPr>
        <w:rPr>
          <w:szCs w:val="24"/>
          <w:lang w:val="es-ES"/>
        </w:rPr>
      </w:pPr>
      <w:r w:rsidRPr="00D63C98">
        <w:rPr>
          <w:szCs w:val="24"/>
          <w:lang w:val="es-ES"/>
        </w:rPr>
        <w:fldChar w:fldCharType="begin"/>
      </w:r>
      <w:r w:rsidRPr="00D63C98">
        <w:rPr>
          <w:szCs w:val="24"/>
          <w:lang w:val="es-ES"/>
        </w:rPr>
        <w:instrText xml:space="preserve"> AUTONUM  </w:instrText>
      </w:r>
      <w:r w:rsidRPr="00D63C98">
        <w:rPr>
          <w:szCs w:val="24"/>
          <w:lang w:val="es-ES"/>
        </w:rPr>
        <w:fldChar w:fldCharType="end"/>
      </w:r>
      <w:r w:rsidRPr="00D63C98">
        <w:rPr>
          <w:szCs w:val="24"/>
          <w:lang w:val="es-ES"/>
        </w:rPr>
        <w:tab/>
        <w:t>El Presidente informó al CAJ que el 5 de diciembre de 2012 Serbia depositó su instrumento de adhesión al Acta de 1991 del Convenio de la UPOV, pasando a ser el se</w:t>
      </w:r>
      <w:r w:rsidR="0086189B">
        <w:rPr>
          <w:szCs w:val="24"/>
          <w:lang w:val="es-ES"/>
        </w:rPr>
        <w:t>ptuagésimo primer miembro de la </w:t>
      </w:r>
      <w:r w:rsidRPr="00D63C98">
        <w:rPr>
          <w:szCs w:val="24"/>
          <w:lang w:val="es-ES"/>
        </w:rPr>
        <w:t>UPOV el 5 de enero de 2013.</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Secretario General informó que la Sra. Margaret Byskov y la S</w:t>
      </w:r>
      <w:r w:rsidR="00C67DED">
        <w:rPr>
          <w:lang w:val="es-ES"/>
        </w:rPr>
        <w:t>ra. Julia Borys se jubilarán en </w:t>
      </w:r>
      <w:r w:rsidRPr="00D63C98">
        <w:rPr>
          <w:lang w:val="es-ES"/>
        </w:rPr>
        <w:t>2013, tras 16 años y 2 años de servicio, respectivamente</w:t>
      </w:r>
      <w:r w:rsidR="0086189B">
        <w:rPr>
          <w:lang w:val="es-ES"/>
        </w:rPr>
        <w:t>.</w:t>
      </w:r>
      <w:r w:rsidRPr="00D63C98">
        <w:rPr>
          <w:lang w:val="es-ES"/>
        </w:rPr>
        <w:t xml:space="preserve">  </w:t>
      </w:r>
      <w:r w:rsidR="0086189B" w:rsidRPr="00D63C98">
        <w:rPr>
          <w:lang w:val="es-ES"/>
        </w:rPr>
        <w:t xml:space="preserve">Les </w:t>
      </w:r>
      <w:r w:rsidRPr="00D63C98">
        <w:rPr>
          <w:lang w:val="es-ES"/>
        </w:rPr>
        <w:t xml:space="preserve">agradeció su dedicación al trabajo y su importante aportación a la Oficina de la Unión.  Además, el Secretario General informó que el </w:t>
      </w:r>
      <w:r w:rsidR="00C67DED" w:rsidRPr="00C67DED">
        <w:rPr>
          <w:spacing w:val="-2"/>
          <w:lang w:val="es-ES"/>
        </w:rPr>
        <w:t>Sr. </w:t>
      </w:r>
      <w:r w:rsidRPr="00C67DED">
        <w:rPr>
          <w:spacing w:val="-2"/>
          <w:lang w:val="es-ES"/>
        </w:rPr>
        <w:t>Benjamin Rivoire y el Sr. Leontino Taveira han sido nombrados, respectivamente, Oficial Técnico/Regional</w:t>
      </w:r>
      <w:r w:rsidRPr="00D63C98">
        <w:rPr>
          <w:lang w:val="es-ES"/>
        </w:rPr>
        <w:t xml:space="preserve"> (África/Países Árabes) y Oficial Técnico/Regional (América Latina y el Caribe).</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Presidente confirmó que el informe de la sexagésima sexta sesión del CAJ, celebrada en Ginebra el 29 de octubre de 2012 (documento CAJ/66/9) ha sido aprobado por correspondencia y está disponible en el sitio web de la UPOV.</w:t>
      </w:r>
    </w:p>
    <w:p w:rsidR="00CD414F" w:rsidRDefault="00CD414F" w:rsidP="00BC0D4A">
      <w:pPr>
        <w:rPr>
          <w:lang w:val="es-ES"/>
        </w:rPr>
      </w:pPr>
    </w:p>
    <w:p w:rsidR="00D63C98" w:rsidRPr="00D63C98" w:rsidRDefault="00D63C98" w:rsidP="00BC0D4A">
      <w:pPr>
        <w:rPr>
          <w:lang w:val="es-ES"/>
        </w:rPr>
      </w:pPr>
    </w:p>
    <w:p w:rsidR="00CD414F" w:rsidRPr="00D63C98" w:rsidRDefault="00CD414F" w:rsidP="00BC0D4A">
      <w:pPr>
        <w:widowControl w:val="0"/>
        <w:rPr>
          <w:u w:val="single"/>
          <w:lang w:val="es-ES"/>
        </w:rPr>
      </w:pPr>
      <w:r w:rsidRPr="00D63C98">
        <w:rPr>
          <w:u w:val="single"/>
          <w:lang w:val="es-ES"/>
        </w:rPr>
        <w:t>Aprobación del orden del día</w:t>
      </w:r>
    </w:p>
    <w:p w:rsidR="00163F60" w:rsidRPr="00D63C98" w:rsidRDefault="00163F60"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aprobó el orden del día revisado, propuesto en el documento CAJ/67/1 Rev.</w:t>
      </w:r>
    </w:p>
    <w:p w:rsidR="00BF2EE1" w:rsidRPr="00D63C98" w:rsidRDefault="00BF2EE1" w:rsidP="00BC0D4A">
      <w:pPr>
        <w:rPr>
          <w:lang w:val="es-ES"/>
        </w:rPr>
      </w:pPr>
    </w:p>
    <w:p w:rsidR="00CD414F" w:rsidRPr="00D63C98" w:rsidRDefault="00CD414F" w:rsidP="00BC0D4A">
      <w:pPr>
        <w:rPr>
          <w:lang w:val="es-ES"/>
        </w:rPr>
      </w:pPr>
      <w:r w:rsidRPr="00790E99">
        <w:rPr>
          <w:lang w:val="es-ES"/>
        </w:rPr>
        <w:fldChar w:fldCharType="begin"/>
      </w:r>
      <w:r w:rsidRPr="00790E99">
        <w:rPr>
          <w:lang w:val="es-ES"/>
        </w:rPr>
        <w:instrText xml:space="preserve"> AUTONUM  </w:instrText>
      </w:r>
      <w:r w:rsidRPr="00790E99">
        <w:rPr>
          <w:lang w:val="es-ES"/>
        </w:rPr>
        <w:fldChar w:fldCharType="end"/>
      </w:r>
      <w:r w:rsidRPr="00790E99">
        <w:rPr>
          <w:lang w:val="es-ES"/>
        </w:rPr>
        <w:tab/>
        <w:t>El CAJ tomó nota de que el documento CAJ/67/13 “</w:t>
      </w:r>
      <w:r w:rsidRPr="0086189B">
        <w:rPr>
          <w:i/>
          <w:lang w:val="es-ES"/>
        </w:rPr>
        <w:t>Report o</w:t>
      </w:r>
      <w:r w:rsidR="0086189B">
        <w:rPr>
          <w:i/>
          <w:lang w:val="es-ES"/>
        </w:rPr>
        <w:t>n developments in the Technical </w:t>
      </w:r>
      <w:r w:rsidRPr="0086189B">
        <w:rPr>
          <w:i/>
          <w:lang w:val="es-ES"/>
        </w:rPr>
        <w:t>Committee</w:t>
      </w:r>
      <w:r w:rsidRPr="00790E99">
        <w:rPr>
          <w:lang w:val="es-ES"/>
        </w:rPr>
        <w:t>” será examinado en el marco de los puntos 3, 5, 6, 7, 8 y 9.</w:t>
      </w:r>
    </w:p>
    <w:p w:rsidR="00CD414F" w:rsidRPr="00D63C98" w:rsidRDefault="00CD414F" w:rsidP="00BC0D4A">
      <w:pPr>
        <w:rPr>
          <w:lang w:val="es-ES"/>
        </w:rPr>
      </w:pPr>
    </w:p>
    <w:p w:rsidR="00BC0D4A" w:rsidRPr="00D63C98" w:rsidRDefault="00BC0D4A" w:rsidP="00BC0D4A">
      <w:pPr>
        <w:rPr>
          <w:lang w:val="es-ES"/>
        </w:rPr>
      </w:pPr>
    </w:p>
    <w:p w:rsidR="00CD414F" w:rsidRPr="00D63C98" w:rsidRDefault="00CD414F" w:rsidP="00BC0D4A">
      <w:pPr>
        <w:rPr>
          <w:lang w:val="es-ES"/>
        </w:rPr>
      </w:pPr>
      <w:r w:rsidRPr="00D63C98">
        <w:rPr>
          <w:u w:val="single"/>
          <w:lang w:val="es-ES"/>
        </w:rPr>
        <w:t>Informe sobre las novedades que se han producido en el Comité Técnico</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el documento CAJ/67/13.</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tomó nota del informe presentado por el Sr. Joël Guiard (Francia), Presidente del Comité Técnico (TC), sobre las novedades acaecidas en el TC en su cuadragésima novena sesión, celebrada en Ginebra del 18 al 20 de marzo de 2013.  El CAJ señaló que en el documento CAJ/67/13 figuran las conclusiones del TC en relación con las cuestiones que ha de examinar el CAJ.  Señaló asimismo que el </w:t>
      </w:r>
      <w:r w:rsidRPr="00D63C98">
        <w:rPr>
          <w:lang w:val="es-ES"/>
        </w:rPr>
        <w:lastRenderedPageBreak/>
        <w:t>informe sobre las conclusiones del TC está disponible en el documento TC/49/41 “</w:t>
      </w:r>
      <w:r w:rsidR="0086189B">
        <w:rPr>
          <w:lang w:val="es-ES"/>
        </w:rPr>
        <w:t xml:space="preserve">Informe sobre las </w:t>
      </w:r>
      <w:r w:rsidRPr="00D63C98">
        <w:rPr>
          <w:lang w:val="es-ES"/>
        </w:rPr>
        <w:t>conclusion</w:t>
      </w:r>
      <w:r w:rsidR="0086189B">
        <w:rPr>
          <w:lang w:val="es-ES"/>
        </w:rPr>
        <w:t>e</w:t>
      </w:r>
      <w:r w:rsidRPr="00D63C98">
        <w:rPr>
          <w:lang w:val="es-ES"/>
        </w:rPr>
        <w:t>s”.</w:t>
      </w:r>
    </w:p>
    <w:p w:rsidR="00CD414F" w:rsidRPr="00D63C98" w:rsidRDefault="00CD414F" w:rsidP="00BC0D4A">
      <w:pPr>
        <w:rPr>
          <w:lang w:val="es-ES"/>
        </w:rPr>
      </w:pPr>
    </w:p>
    <w:p w:rsidR="00BC0D4A" w:rsidRPr="00D63C98" w:rsidRDefault="00BC0D4A" w:rsidP="00BC0D4A">
      <w:pPr>
        <w:rPr>
          <w:lang w:val="es-ES"/>
        </w:rPr>
      </w:pPr>
    </w:p>
    <w:p w:rsidR="00CD414F" w:rsidRPr="00D63C98" w:rsidRDefault="00CD414F" w:rsidP="00BC0D4A">
      <w:pPr>
        <w:widowControl w:val="0"/>
        <w:rPr>
          <w:u w:val="single"/>
          <w:lang w:val="es-ES"/>
        </w:rPr>
      </w:pPr>
      <w:r w:rsidRPr="00D63C98">
        <w:rPr>
          <w:u w:val="single"/>
          <w:lang w:val="es-ES"/>
        </w:rPr>
        <w:t>Elaboración de material de información sobre el Convenio de la UPOV</w:t>
      </w:r>
    </w:p>
    <w:p w:rsidR="00CD414F" w:rsidRPr="00D63C98" w:rsidRDefault="00CD414F" w:rsidP="00BC0D4A">
      <w:pPr>
        <w:widowControl w:val="0"/>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CAJ/67/2, CAJ/67/10, CAJ-AG/12/7/6</w:t>
      </w:r>
      <w:r w:rsidRPr="00D63C98">
        <w:rPr>
          <w:szCs w:val="24"/>
          <w:lang w:val="es-ES"/>
        </w:rPr>
        <w:t xml:space="preserve">, </w:t>
      </w:r>
      <w:r w:rsidRPr="00D63C98">
        <w:rPr>
          <w:lang w:val="es-ES"/>
        </w:rPr>
        <w:t>UPOV/EXN/BRD Draft 6, UPOV/EXN/HRV Draft 9 y UPOV/EXN/EDV/2 Draft 3.</w:t>
      </w:r>
    </w:p>
    <w:p w:rsidR="00BC0D4A" w:rsidRDefault="00BC0D4A" w:rsidP="005436E2">
      <w:pPr>
        <w:spacing w:line="360" w:lineRule="auto"/>
        <w:rPr>
          <w:lang w:val="es-ES"/>
        </w:rPr>
      </w:pPr>
    </w:p>
    <w:p w:rsidR="00CD414F" w:rsidRPr="00D63C98" w:rsidRDefault="00CD414F" w:rsidP="00BC0D4A">
      <w:pPr>
        <w:rPr>
          <w:i/>
          <w:lang w:val="es-ES"/>
        </w:rPr>
      </w:pPr>
      <w:r w:rsidRPr="00D63C98">
        <w:rPr>
          <w:i/>
          <w:lang w:val="es-ES"/>
        </w:rPr>
        <w:t>Notas explicativas sobre la definición de obtentor con arreglo al Acta de 1991 del Convenio de la UPOV</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aprobó el documento UPOV/EXN/BRD Draft 6 como base para la aprobación por el Consejo de las “Notas explicativas sobre la definición de obtentor con arreglo al Acta de 1991 del Convenio de la UPOV” en su cuadragésima séptima sesión ordinaria, que se celebrará en G</w:t>
      </w:r>
      <w:r w:rsidR="00BC0D4A" w:rsidRPr="00D63C98">
        <w:rPr>
          <w:lang w:val="es-ES"/>
        </w:rPr>
        <w:t>inebra el 24 de octubre de </w:t>
      </w:r>
      <w:r w:rsidRPr="00D63C98">
        <w:rPr>
          <w:lang w:val="es-ES"/>
        </w:rPr>
        <w:t xml:space="preserve">2013, con sujeción a la </w:t>
      </w:r>
      <w:r w:rsidR="00BC0D4A" w:rsidRPr="00D63C98">
        <w:rPr>
          <w:lang w:val="es-ES"/>
        </w:rPr>
        <w:t xml:space="preserve">introducción de la </w:t>
      </w:r>
      <w:r w:rsidRPr="00D63C98">
        <w:rPr>
          <w:lang w:val="es-ES"/>
        </w:rPr>
        <w:t>modificación siguiente en la versión en español del documento UPOV/EXN/BRD Draft 6:</w:t>
      </w:r>
    </w:p>
    <w:p w:rsidR="00CD414F" w:rsidRPr="00D63C98" w:rsidRDefault="00CD414F" w:rsidP="00BC0D4A">
      <w:pPr>
        <w:rPr>
          <w:lang w:val="es-ES"/>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CD414F" w:rsidRPr="001C5FC5" w:rsidTr="00D05E9B">
        <w:trPr>
          <w:cantSplit/>
        </w:trPr>
        <w:tc>
          <w:tcPr>
            <w:tcW w:w="1617" w:type="dxa"/>
          </w:tcPr>
          <w:p w:rsidR="00CD414F" w:rsidRPr="00D63C98" w:rsidRDefault="00CD414F" w:rsidP="00BC0D4A">
            <w:pPr>
              <w:rPr>
                <w:lang w:val="es-ES"/>
              </w:rPr>
            </w:pPr>
            <w:r w:rsidRPr="00D63C98">
              <w:rPr>
                <w:lang w:val="es-ES"/>
              </w:rPr>
              <w:t>Párrafo 12</w:t>
            </w:r>
          </w:p>
          <w:p w:rsidR="00CD414F" w:rsidRPr="00D63C98" w:rsidRDefault="00CD414F" w:rsidP="00BC0D4A">
            <w:pPr>
              <w:rPr>
                <w:lang w:val="es-ES"/>
              </w:rPr>
            </w:pPr>
          </w:p>
        </w:tc>
        <w:tc>
          <w:tcPr>
            <w:tcW w:w="7563" w:type="dxa"/>
          </w:tcPr>
          <w:p w:rsidR="00CD414F" w:rsidRPr="00D63C98" w:rsidRDefault="00CD414F" w:rsidP="00BC0D4A">
            <w:pPr>
              <w:spacing w:after="120"/>
              <w:rPr>
                <w:lang w:val="es-ES"/>
              </w:rPr>
            </w:pPr>
            <w:r w:rsidRPr="00D63C98">
              <w:rPr>
                <w:lang w:val="es-ES"/>
              </w:rPr>
              <w:t>Su texto ha de ser el siguiente:</w:t>
            </w:r>
          </w:p>
          <w:p w:rsidR="00CD414F" w:rsidRPr="00D63C98" w:rsidRDefault="00CD414F" w:rsidP="00BC0D4A">
            <w:pPr>
              <w:rPr>
                <w:sz w:val="18"/>
                <w:szCs w:val="18"/>
                <w:lang w:val="es-ES"/>
              </w:rPr>
            </w:pPr>
            <w:r w:rsidRPr="00D63C98">
              <w:rPr>
                <w:sz w:val="18"/>
                <w:szCs w:val="18"/>
                <w:lang w:val="es-ES"/>
              </w:rPr>
              <w:t xml:space="preserve">“De conformidad con el tercer inciso del Artículo 1.iv) del Acta de 1991 del Convenio de la UPOV, el obtentor podrá ser el ‘causahabiente’ de la persona que haya creado o descubierto y puesto a punto una variedad, o </w:t>
            </w:r>
            <w:r w:rsidRPr="00D63C98">
              <w:rPr>
                <w:sz w:val="18"/>
                <w:szCs w:val="18"/>
                <w:highlight w:val="lightGray"/>
                <w:u w:val="single"/>
                <w:lang w:val="es-ES"/>
              </w:rPr>
              <w:t>de</w:t>
            </w:r>
            <w:r w:rsidRPr="00D63C98">
              <w:rPr>
                <w:sz w:val="18"/>
                <w:szCs w:val="18"/>
                <w:lang w:val="es-ES"/>
              </w:rPr>
              <w:t xml:space="preserve"> la persona que es el empleador de la persona que haya descubierto y puesto a punto una variedad o que haya encargado su trabajo, cuando la legislación del miembro pertinente de la Unión así lo disponga.  Una persona podrá, por ejemplo, ser el “causahabiente” por ley, disposición testamentaria, donación, venta o permuta si así lo prevé la legislación del miembro pertinente de la Unión.”</w:t>
            </w:r>
          </w:p>
        </w:tc>
      </w:tr>
    </w:tbl>
    <w:p w:rsidR="00D63C98" w:rsidRPr="00D63C98" w:rsidRDefault="00D63C98" w:rsidP="00226F78">
      <w:pPr>
        <w:spacing w:line="360" w:lineRule="auto"/>
        <w:rPr>
          <w:lang w:val="es-ES"/>
        </w:rPr>
      </w:pPr>
    </w:p>
    <w:p w:rsidR="00CD414F" w:rsidRPr="00D63C98" w:rsidRDefault="00CD414F" w:rsidP="00BC0D4A">
      <w:pPr>
        <w:rPr>
          <w:i/>
          <w:lang w:val="es-ES"/>
        </w:rPr>
      </w:pPr>
      <w:r w:rsidRPr="00D63C98">
        <w:rPr>
          <w:i/>
          <w:lang w:val="es-ES"/>
        </w:rPr>
        <w:t>Notas explicativas sobre los actos respecto del producto de la cosecha con arreglo al Acta de 1991 del Convenio de la UPOV</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decidió postergar la aprobación de las “Notas explicativas sobre los actos respecto del producto de la cosecha con arreglo al Acta de 1991 del Convenio de la UPOV” hasta su sexagésima octava sesión, que se celebrará en Ginebra el 21 de octubre de 2013, para verificar las traducciones del documento y considerar las propuestas siguientes:</w:t>
      </w:r>
    </w:p>
    <w:p w:rsidR="00CD414F" w:rsidRPr="00D63C98" w:rsidRDefault="00CD414F" w:rsidP="00BC0D4A">
      <w:pPr>
        <w:rPr>
          <w:lang w:val="es-ES"/>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617"/>
        <w:gridCol w:w="7563"/>
      </w:tblGrid>
      <w:tr w:rsidR="00CD414F" w:rsidRPr="001C5FC5" w:rsidTr="00CD414F">
        <w:trPr>
          <w:cantSplit/>
        </w:trPr>
        <w:tc>
          <w:tcPr>
            <w:tcW w:w="1617" w:type="dxa"/>
          </w:tcPr>
          <w:p w:rsidR="00CD414F" w:rsidRPr="00D63C98" w:rsidRDefault="00CD414F" w:rsidP="00BC0D4A">
            <w:pPr>
              <w:rPr>
                <w:lang w:val="es-ES"/>
              </w:rPr>
            </w:pPr>
            <w:r w:rsidRPr="00D63C98">
              <w:rPr>
                <w:lang w:val="es-ES"/>
              </w:rPr>
              <w:t>Párrafo 11</w:t>
            </w:r>
          </w:p>
        </w:tc>
        <w:tc>
          <w:tcPr>
            <w:tcW w:w="7563" w:type="dxa"/>
          </w:tcPr>
          <w:p w:rsidR="00CD414F" w:rsidRPr="00D63C98" w:rsidRDefault="00CD414F" w:rsidP="00BC0D4A">
            <w:pPr>
              <w:rPr>
                <w:lang w:val="es-ES"/>
              </w:rPr>
            </w:pPr>
            <w:r w:rsidRPr="00D63C98">
              <w:rPr>
                <w:lang w:val="es-ES"/>
              </w:rPr>
              <w:t>Su texto ha de ser el siguiente:</w:t>
            </w:r>
          </w:p>
          <w:p w:rsidR="00CD414F" w:rsidRPr="00D63C98" w:rsidRDefault="00CD414F" w:rsidP="00BC0D4A">
            <w:pPr>
              <w:rPr>
                <w:lang w:val="es-ES"/>
              </w:rPr>
            </w:pPr>
          </w:p>
          <w:p w:rsidR="00CD414F" w:rsidRPr="00D63C98" w:rsidRDefault="00CD414F" w:rsidP="00BC0D4A">
            <w:pPr>
              <w:rPr>
                <w:lang w:val="es-ES"/>
              </w:rPr>
            </w:pPr>
            <w:r w:rsidRPr="00D63C98">
              <w:rPr>
                <w:sz w:val="18"/>
                <w:lang w:val="es-ES"/>
              </w:rPr>
              <w:t xml:space="preserve">“Cuando un miembro de la Unión decide incorporar en su legislación esta excepción facultativa, “utilización no autorizada” no se referirá a los actos que abarca la excepción facultativa.  Sin embargo, a reserva de lo dispuesto en los Artículos 15.1) y 16, “utilización no autorizada” se referirá a los actos </w:t>
            </w:r>
            <w:r w:rsidRPr="00D63C98">
              <w:rPr>
                <w:sz w:val="18"/>
                <w:highlight w:val="lightGray"/>
                <w:u w:val="single"/>
                <w:lang w:val="es-ES"/>
              </w:rPr>
              <w:t>incluidos en el alcance del derecho de obtentor y</w:t>
            </w:r>
            <w:r w:rsidRPr="00D63C98">
              <w:rPr>
                <w:sz w:val="18"/>
                <w:u w:val="single"/>
                <w:lang w:val="es-ES"/>
              </w:rPr>
              <w:t xml:space="preserve"> </w:t>
            </w:r>
            <w:r w:rsidRPr="00D63C98">
              <w:rPr>
                <w:sz w:val="18"/>
                <w:lang w:val="es-ES"/>
              </w:rPr>
              <w:t xml:space="preserve">que no abarca la excepción facultativa en la legislación del miembro de la Unión de que se trate.  En particular, “utilización no autorizada” se referirá a los actos que no se ajustan a </w:t>
            </w:r>
            <w:r w:rsidRPr="00D63C98">
              <w:rPr>
                <w:strike/>
                <w:sz w:val="18"/>
                <w:highlight w:val="lightGray"/>
                <w:lang w:val="es-ES"/>
              </w:rPr>
              <w:t>las cláusulas</w:t>
            </w:r>
            <w:r w:rsidRPr="00D63C98">
              <w:rPr>
                <w:sz w:val="18"/>
                <w:lang w:val="es-ES"/>
              </w:rPr>
              <w:t xml:space="preserve"> </w:t>
            </w:r>
            <w:r w:rsidRPr="00D63C98">
              <w:rPr>
                <w:strike/>
                <w:sz w:val="18"/>
                <w:highlight w:val="lightGray"/>
                <w:lang w:val="es-ES"/>
              </w:rPr>
              <w:t>y condiciones de</w:t>
            </w:r>
            <w:r w:rsidRPr="00D63C98">
              <w:rPr>
                <w:sz w:val="18"/>
                <w:lang w:val="es-ES"/>
              </w:rPr>
              <w:t xml:space="preserve"> </w:t>
            </w:r>
            <w:r w:rsidRPr="00D63C98">
              <w:rPr>
                <w:sz w:val="18"/>
                <w:highlight w:val="lightGray"/>
                <w:u w:val="single"/>
                <w:lang w:val="es-ES"/>
              </w:rPr>
              <w:t>los límites razonables y la salvaguardia de los intereses legítimos del obtentor previstos en</w:t>
            </w:r>
            <w:r w:rsidRPr="00D63C98">
              <w:rPr>
                <w:sz w:val="18"/>
                <w:u w:val="single"/>
                <w:lang w:val="es-ES"/>
              </w:rPr>
              <w:t xml:space="preserve"> </w:t>
            </w:r>
            <w:r w:rsidRPr="00D63C98">
              <w:rPr>
                <w:sz w:val="18"/>
                <w:lang w:val="es-ES"/>
              </w:rPr>
              <w:t>la excepción facultativa.”</w:t>
            </w:r>
          </w:p>
        </w:tc>
      </w:tr>
      <w:tr w:rsidR="00CD414F" w:rsidRPr="00D63C98" w:rsidTr="00CD414F">
        <w:trPr>
          <w:cantSplit/>
        </w:trPr>
        <w:tc>
          <w:tcPr>
            <w:tcW w:w="1617" w:type="dxa"/>
          </w:tcPr>
          <w:p w:rsidR="00CD414F" w:rsidRPr="00D63C98" w:rsidRDefault="00CD414F" w:rsidP="00BC0D4A">
            <w:pPr>
              <w:rPr>
                <w:lang w:val="es-ES"/>
              </w:rPr>
            </w:pPr>
            <w:r w:rsidRPr="00D63C98">
              <w:rPr>
                <w:lang w:val="es-ES"/>
              </w:rPr>
              <w:t>Título</w:t>
            </w:r>
          </w:p>
          <w:p w:rsidR="00CD414F" w:rsidRPr="00D63C98" w:rsidRDefault="00CD414F" w:rsidP="00790E99">
            <w:pPr>
              <w:rPr>
                <w:lang w:val="es-ES"/>
              </w:rPr>
            </w:pPr>
            <w:r w:rsidRPr="00D63C98">
              <w:rPr>
                <w:lang w:val="es-ES"/>
              </w:rPr>
              <w:t xml:space="preserve">sección </w:t>
            </w:r>
            <w:r w:rsidR="00790E99">
              <w:rPr>
                <w:lang w:val="es-ES"/>
              </w:rPr>
              <w:t>e)</w:t>
            </w:r>
          </w:p>
        </w:tc>
        <w:tc>
          <w:tcPr>
            <w:tcW w:w="7563" w:type="dxa"/>
          </w:tcPr>
          <w:p w:rsidR="00CD414F" w:rsidRPr="00D63C98" w:rsidRDefault="00CD414F" w:rsidP="00BC0D4A">
            <w:pPr>
              <w:rPr>
                <w:sz w:val="18"/>
                <w:szCs w:val="18"/>
                <w:lang w:val="es-ES"/>
              </w:rPr>
            </w:pPr>
            <w:r w:rsidRPr="00D63C98">
              <w:rPr>
                <w:sz w:val="18"/>
                <w:szCs w:val="18"/>
                <w:lang w:val="es-ES"/>
              </w:rPr>
              <w:t>Su texto ha de ser el siguiente:</w:t>
            </w:r>
          </w:p>
          <w:p w:rsidR="00CD414F" w:rsidRPr="00D63C98" w:rsidRDefault="00CD414F" w:rsidP="00BC0D4A">
            <w:pPr>
              <w:rPr>
                <w:sz w:val="18"/>
                <w:szCs w:val="18"/>
                <w:lang w:val="es-ES"/>
              </w:rPr>
            </w:pPr>
          </w:p>
          <w:p w:rsidR="00CD414F" w:rsidRPr="00D63C98" w:rsidRDefault="00CD414F" w:rsidP="00E00B2F">
            <w:pPr>
              <w:rPr>
                <w:lang w:val="es-ES"/>
              </w:rPr>
            </w:pPr>
            <w:r w:rsidRPr="00D63C98">
              <w:rPr>
                <w:sz w:val="18"/>
                <w:szCs w:val="18"/>
                <w:lang w:val="es-ES"/>
              </w:rPr>
              <w:t>“</w:t>
            </w:r>
            <w:r w:rsidR="00E00B2F" w:rsidRPr="00E00B2F">
              <w:rPr>
                <w:sz w:val="18"/>
                <w:szCs w:val="18"/>
                <w:highlight w:val="lightGray"/>
                <w:u w:val="single"/>
                <w:lang w:val="es-ES"/>
              </w:rPr>
              <w:t>Poder</w:t>
            </w:r>
            <w:bookmarkStart w:id="3" w:name="_GoBack"/>
            <w:bookmarkEnd w:id="3"/>
            <w:r w:rsidR="00E00B2F">
              <w:rPr>
                <w:sz w:val="18"/>
                <w:szCs w:val="18"/>
                <w:lang w:val="es-ES"/>
              </w:rPr>
              <w:t xml:space="preserve"> e</w:t>
            </w:r>
            <w:r w:rsidRPr="00D63C98">
              <w:rPr>
                <w:sz w:val="18"/>
                <w:szCs w:val="18"/>
                <w:lang w:val="es-ES"/>
              </w:rPr>
              <w:t xml:space="preserve">jercer </w:t>
            </w:r>
            <w:r w:rsidRPr="00D63C98">
              <w:rPr>
                <w:sz w:val="18"/>
                <w:szCs w:val="18"/>
                <w:highlight w:val="lightGray"/>
                <w:u w:val="single"/>
                <w:lang w:val="es-ES"/>
              </w:rPr>
              <w:t>razonablemente</w:t>
            </w:r>
            <w:r w:rsidRPr="00D63C98">
              <w:rPr>
                <w:sz w:val="18"/>
                <w:szCs w:val="18"/>
                <w:u w:val="single"/>
                <w:lang w:val="es-ES"/>
              </w:rPr>
              <w:t xml:space="preserve"> </w:t>
            </w:r>
            <w:r w:rsidRPr="00D63C98">
              <w:rPr>
                <w:sz w:val="18"/>
                <w:szCs w:val="18"/>
                <w:lang w:val="es-ES"/>
              </w:rPr>
              <w:t>su derecho”</w:t>
            </w:r>
          </w:p>
        </w:tc>
      </w:tr>
    </w:tbl>
    <w:p w:rsidR="00CD414F" w:rsidRPr="00D63C98" w:rsidRDefault="00CD414F"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acordó invitar al Grupo Asesor del Comité Administrativo y Jurídico (CAJ–AG) a comenzar inmediatamente la labor relativa a una posible revisión futura de las “Notas explicativas sobre los actos respecto del producto de la cosecha con arreglo al Acta de 1991 del Convenio de la UPOV” con el fin de incluir ejemplos ilustrativos de situaciones en las que se pueda considerar que los obtentores pueden ejercer sus derechos en relación con el producto de la cosecha.</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acordó invitar al CAJ-AG a considerar la elaboración de orientaciones sobre “ejercer razonablemente” el derecho</w:t>
      </w:r>
      <w:r w:rsidR="00BC0D4A" w:rsidRPr="00D63C98">
        <w:rPr>
          <w:lang w:val="es-ES"/>
        </w:rPr>
        <w:t>,</w:t>
      </w:r>
      <w:r w:rsidRPr="00D63C98">
        <w:rPr>
          <w:lang w:val="es-ES"/>
        </w:rPr>
        <w:t xml:space="preserve"> en relación con una posible revisión de las “Notas explicativas sobre los actos respecto del producto de la cosecha con arreglo al Acta de 1991 del Convenio de la UPOV”.</w:t>
      </w:r>
    </w:p>
    <w:p w:rsidR="00D63C98" w:rsidRPr="00D63C98" w:rsidRDefault="00D63C98" w:rsidP="00790E99">
      <w:pPr>
        <w:spacing w:line="360" w:lineRule="auto"/>
        <w:rPr>
          <w:lang w:val="es-ES"/>
        </w:rPr>
      </w:pPr>
    </w:p>
    <w:p w:rsidR="00CD414F" w:rsidRPr="00D63C98" w:rsidRDefault="00CD414F" w:rsidP="00790E99">
      <w:pPr>
        <w:keepNext/>
        <w:rPr>
          <w:lang w:val="es-ES"/>
        </w:rPr>
      </w:pPr>
      <w:r w:rsidRPr="00D63C98">
        <w:rPr>
          <w:i/>
          <w:lang w:val="es-ES"/>
        </w:rPr>
        <w:lastRenderedPageBreak/>
        <w:t>Notas explicativas sobre las variedades esencialmente derivadas con arreglo al Acta de 1991 del Convenio de la UPOV (revisión)</w:t>
      </w:r>
    </w:p>
    <w:p w:rsidR="00163F60" w:rsidRPr="00D63C98" w:rsidRDefault="00163F60" w:rsidP="00790E99">
      <w:pPr>
        <w:keepNext/>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acordó que el examen del documento UPOV/EXN/EDV/2 Draft 3 </w:t>
      </w:r>
      <w:r w:rsidR="00BC0D4A" w:rsidRPr="00D63C98">
        <w:rPr>
          <w:lang w:val="es-ES"/>
        </w:rPr>
        <w:t>deberá</w:t>
      </w:r>
      <w:r w:rsidRPr="00D63C98">
        <w:rPr>
          <w:lang w:val="es-ES"/>
        </w:rPr>
        <w:t xml:space="preserve"> postergarse hasta después del seminario sobre variedades esencialmente derivadas, que se propone celebrar el 22 de octubre de 2013, y del examen de ese seminario por el CAJ-AG en su octava sesión, que se celebrará </w:t>
      </w:r>
      <w:r w:rsidR="0086189B">
        <w:rPr>
          <w:lang w:val="es-ES"/>
        </w:rPr>
        <w:br/>
      </w:r>
      <w:r w:rsidRPr="00D63C98">
        <w:rPr>
          <w:lang w:val="es-ES"/>
        </w:rPr>
        <w:t>el 25 de octubre de 2013.  El CAJ acordó asimismo que debería considerarse la posibilidad de desplazar el párrafo 8 del documento UPOV/EXN/EDV/2 Draft 3, colocándolo a continuación del párrafo 4.</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la Oficina de la Unión preparará un texto sobre la posibilidad de utilizar información sobre datos de marcadores moleculares de una variedad inicial para obtener variedades esencialmente derivadas, con el fin de someterlo al examen del CAJ-AG en su octava sesión, que se celebrará el 25 de octubre de 2013.</w:t>
      </w:r>
    </w:p>
    <w:p w:rsidR="00BF2EE1" w:rsidRPr="00D63C98" w:rsidRDefault="00BF2EE1" w:rsidP="00BC0D4A">
      <w:pPr>
        <w:rPr>
          <w:lang w:val="es-ES"/>
        </w:rPr>
      </w:pPr>
    </w:p>
    <w:p w:rsidR="00CD414F"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sobre la base de la nota explicativa 6.ii) relativa al artículo 5 “Efectos del derecho concedido al obtentor”, presentada en el documento IOM/IV/2, la Oficina de la Unión preparará un proyecto de orientación sobre la relación entre los incisos i) y iii) del artículo 14.5)b) del Acta de 1991 del Convenio de la UPOV, para someterlo al examen del CAJ</w:t>
      </w:r>
      <w:r w:rsidRPr="00D63C98">
        <w:rPr>
          <w:rFonts w:ascii="MS Gothic" w:eastAsia="MS Gothic" w:hAnsi="MS Gothic" w:cs="MS Gothic"/>
          <w:lang w:val="es-ES"/>
        </w:rPr>
        <w:noBreakHyphen/>
      </w:r>
      <w:r w:rsidRPr="00D63C98">
        <w:rPr>
          <w:lang w:val="es-ES"/>
        </w:rPr>
        <w:t>AG en su octava sesión, que se celebrará el 25 de</w:t>
      </w:r>
      <w:r w:rsidR="00BF2EE1" w:rsidRPr="00D63C98">
        <w:rPr>
          <w:lang w:val="es-ES"/>
        </w:rPr>
        <w:t xml:space="preserve"> octubre de </w:t>
      </w:r>
      <w:r w:rsidRPr="00D63C98">
        <w:rPr>
          <w:lang w:val="es-ES"/>
        </w:rPr>
        <w:t>2013.  A fin de prestar asistencia al CAJ-AG en la preparación del proyecto de orientaciones, el CAJ acordó proponer al Consejo que se organice, el 22 de octubre de 2013, un seminario sobre variedades esencialmente derivadas para examinar las cuestiones siguientes:</w:t>
      </w:r>
    </w:p>
    <w:p w:rsidR="00D63C98" w:rsidRPr="00D63C98" w:rsidRDefault="00D63C98" w:rsidP="00BC0D4A">
      <w:pPr>
        <w:rPr>
          <w:lang w:val="es-ES"/>
        </w:rPr>
      </w:pPr>
    </w:p>
    <w:p w:rsidR="00CD414F" w:rsidRDefault="00CD414F" w:rsidP="00BC0D4A">
      <w:pPr>
        <w:ind w:firstLine="567"/>
        <w:rPr>
          <w:lang w:val="es-ES"/>
        </w:rPr>
      </w:pPr>
      <w:r w:rsidRPr="00D63C98">
        <w:rPr>
          <w:lang w:val="es-ES"/>
        </w:rPr>
        <w:t>a)</w:t>
      </w:r>
      <w:r w:rsidRPr="00D63C98">
        <w:rPr>
          <w:lang w:val="es-ES"/>
        </w:rPr>
        <w:tab/>
        <w:t xml:space="preserve">puntos de vista técnicos y jurídicos sobre los términos “se deriva principalmente de”, “caracteres esenciales” y “diferencias resultantes de la derivación” (véase el artículo 14.5)b) del </w:t>
      </w:r>
      <w:r w:rsidR="0086189B">
        <w:rPr>
          <w:lang w:val="es-ES"/>
        </w:rPr>
        <w:br/>
      </w:r>
      <w:r w:rsidRPr="00D63C98">
        <w:rPr>
          <w:lang w:val="es-ES"/>
        </w:rPr>
        <w:t>Acta de 1991 del Convenio de la UPOV), la relación existente entre los incisos i) y iii) del artículo 14.5)b) del Acta de 1991 del Convenio de la UPOV y la posible incidencia en el fitomejoramiento</w:t>
      </w:r>
      <w:r w:rsidR="0086189B">
        <w:rPr>
          <w:lang w:val="es-ES"/>
        </w:rPr>
        <w:t xml:space="preserve"> y la agricultura</w:t>
      </w:r>
      <w:r w:rsidRPr="00D63C98">
        <w:rPr>
          <w:lang w:val="es-ES"/>
        </w:rPr>
        <w:t>;</w:t>
      </w:r>
    </w:p>
    <w:p w:rsidR="00D63C98" w:rsidRPr="00D63C98" w:rsidRDefault="00D63C98" w:rsidP="00BC0D4A">
      <w:pPr>
        <w:ind w:firstLine="567"/>
        <w:rPr>
          <w:lang w:val="es-ES"/>
        </w:rPr>
      </w:pPr>
    </w:p>
    <w:p w:rsidR="00CD414F" w:rsidRDefault="00CD414F" w:rsidP="00BC0D4A">
      <w:pPr>
        <w:ind w:firstLine="567"/>
        <w:rPr>
          <w:lang w:val="es-ES"/>
        </w:rPr>
      </w:pPr>
      <w:r w:rsidRPr="00D63C98">
        <w:rPr>
          <w:lang w:val="es-ES"/>
        </w:rPr>
        <w:t>b)</w:t>
      </w:r>
      <w:r w:rsidRPr="00D63C98">
        <w:rPr>
          <w:lang w:val="es-ES"/>
        </w:rPr>
        <w:tab/>
        <w:t>la experiencia existente en relación con las variedades esencialmente derivadas;  y</w:t>
      </w:r>
    </w:p>
    <w:p w:rsidR="00D63C98" w:rsidRPr="00D63C98" w:rsidRDefault="00D63C98" w:rsidP="00BC0D4A">
      <w:pPr>
        <w:ind w:firstLine="567"/>
        <w:rPr>
          <w:lang w:val="es-ES"/>
        </w:rPr>
      </w:pPr>
    </w:p>
    <w:p w:rsidR="00CD414F" w:rsidRPr="00D63C98" w:rsidRDefault="00CD414F" w:rsidP="00BC0D4A">
      <w:pPr>
        <w:ind w:firstLine="567"/>
        <w:rPr>
          <w:lang w:val="es-ES"/>
        </w:rPr>
      </w:pPr>
      <w:r w:rsidRPr="00D63C98">
        <w:rPr>
          <w:lang w:val="es-ES"/>
        </w:rPr>
        <w:t>c)</w:t>
      </w:r>
      <w:r w:rsidRPr="00D63C98">
        <w:rPr>
          <w:lang w:val="es-ES"/>
        </w:rPr>
        <w:tab/>
        <w:t>la posible función de la futura orientación de la UPOV sobre las variedades esencialmente derivadas en las causas ante los tribunales.</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Por lo que respecta a la posible incidencia en el fitomejoramiento</w:t>
      </w:r>
      <w:r w:rsidR="0086189B" w:rsidRPr="0086189B">
        <w:rPr>
          <w:lang w:val="es-ES"/>
        </w:rPr>
        <w:t xml:space="preserve"> </w:t>
      </w:r>
      <w:r w:rsidR="0086189B">
        <w:rPr>
          <w:lang w:val="es-ES"/>
        </w:rPr>
        <w:t>y la agricultura</w:t>
      </w:r>
      <w:r w:rsidRPr="00D63C98">
        <w:rPr>
          <w:lang w:val="es-ES"/>
        </w:rPr>
        <w:t>, acordó que el seminario debería incluir la perspectiva de los agricultores obtentores.</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acordó que la Oficina de la Unión y el Presidente y Vicepresidente del CAJ, </w:t>
      </w:r>
      <w:r w:rsidR="00BC0D4A" w:rsidRPr="00D63C98">
        <w:rPr>
          <w:lang w:val="es-ES"/>
        </w:rPr>
        <w:t>así como</w:t>
      </w:r>
      <w:r w:rsidRPr="00D63C98">
        <w:rPr>
          <w:lang w:val="es-ES"/>
        </w:rPr>
        <w:t xml:space="preserve"> </w:t>
      </w:r>
      <w:r w:rsidR="0086189B">
        <w:rPr>
          <w:lang w:val="es-ES"/>
        </w:rPr>
        <w:t>la Presidenta</w:t>
      </w:r>
      <w:r w:rsidRPr="00D63C98">
        <w:rPr>
          <w:lang w:val="es-ES"/>
        </w:rPr>
        <w:t xml:space="preserve"> del Consejo, acordarán el programa del seminario y la lista de oradores.  También acordó que se considere la posibilidad de que el seminario esté abierto al público y que las ponencias y debates del seminario se pongan a disposición en el sitio web de la UPOV tras </w:t>
      </w:r>
      <w:r w:rsidR="00A30EDB">
        <w:rPr>
          <w:lang w:val="es-ES"/>
        </w:rPr>
        <w:t>un lapso de tiempo oportuno</w:t>
      </w:r>
      <w:r w:rsidRPr="00D63C98">
        <w:rPr>
          <w:lang w:val="es-ES"/>
        </w:rPr>
        <w:t>.</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observó que en la </w:t>
      </w:r>
      <w:r w:rsidR="0086189B">
        <w:rPr>
          <w:lang w:val="es-ES"/>
        </w:rPr>
        <w:t>s</w:t>
      </w:r>
      <w:r w:rsidRPr="00D63C98">
        <w:rPr>
          <w:lang w:val="es-ES"/>
        </w:rPr>
        <w:t>e</w:t>
      </w:r>
      <w:r w:rsidR="0086189B">
        <w:rPr>
          <w:lang w:val="es-ES"/>
        </w:rPr>
        <w:t>s</w:t>
      </w:r>
      <w:r w:rsidRPr="00D63C98">
        <w:rPr>
          <w:lang w:val="es-ES"/>
        </w:rPr>
        <w:t>ión futura del CAJ</w:t>
      </w:r>
      <w:r w:rsidRPr="00D63C98">
        <w:rPr>
          <w:rFonts w:ascii="MS Gothic" w:eastAsia="MS Gothic" w:hAnsi="MS Gothic" w:cs="MS Gothic"/>
          <w:lang w:val="es-ES"/>
        </w:rPr>
        <w:t>‑</w:t>
      </w:r>
      <w:r w:rsidRPr="00D63C98">
        <w:rPr>
          <w:lang w:val="es-ES"/>
        </w:rPr>
        <w:t>AG en la que corresponda, se invitará a las delegaciones de Australia, el Brasil y la Unión Europea, así como otros miembros de la Unión, a presentar ponencias sobre sus sistemas relativos a las variedades esencialmente derivadas.</w:t>
      </w:r>
    </w:p>
    <w:p w:rsidR="00BF2EE1" w:rsidRDefault="00BF2EE1" w:rsidP="00790E99">
      <w:pPr>
        <w:spacing w:line="360" w:lineRule="auto"/>
        <w:rPr>
          <w:i/>
          <w:lang w:val="es-ES"/>
        </w:rPr>
      </w:pPr>
    </w:p>
    <w:p w:rsidR="00CD414F" w:rsidRPr="00D63C98" w:rsidRDefault="00CD414F" w:rsidP="00BC0D4A">
      <w:pPr>
        <w:rPr>
          <w:lang w:val="es-ES"/>
        </w:rPr>
      </w:pPr>
      <w:r w:rsidRPr="00D63C98">
        <w:rPr>
          <w:i/>
          <w:lang w:val="es-ES"/>
        </w:rPr>
        <w:t>Boletín tipo de la UPOV sobre la protección de las obtenciones vegetales (documento CAJ/67/10)</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acordó incluir un punto sobre el programa para la actualización del documento UPOV/INF/5 “Boletín tipo de la UPOV sobre la protección de las obtenciones vegetales”, según lo expuesto en los párrafos 9 y 10 del documento CAJ/67/10.</w:t>
      </w:r>
    </w:p>
    <w:p w:rsidR="00BC0D4A" w:rsidRDefault="00BC0D4A" w:rsidP="00790E99">
      <w:pPr>
        <w:spacing w:line="360" w:lineRule="auto"/>
        <w:rPr>
          <w:lang w:val="es-ES"/>
        </w:rPr>
      </w:pPr>
    </w:p>
    <w:p w:rsidR="00CD414F" w:rsidRPr="00D63C98" w:rsidRDefault="00CD414F" w:rsidP="006810D4">
      <w:pPr>
        <w:keepNext/>
        <w:rPr>
          <w:lang w:val="es-ES"/>
        </w:rPr>
      </w:pPr>
      <w:r w:rsidRPr="00D63C98">
        <w:rPr>
          <w:i/>
          <w:lang w:val="es-ES"/>
        </w:rPr>
        <w:t>Asuntos remitidos por el CAJ a</w:t>
      </w:r>
      <w:r w:rsidR="00BC0D4A" w:rsidRPr="00D63C98">
        <w:rPr>
          <w:i/>
          <w:lang w:val="es-ES"/>
        </w:rPr>
        <w:t>l CAJ-AG para su</w:t>
      </w:r>
      <w:r w:rsidRPr="00D63C98">
        <w:rPr>
          <w:i/>
          <w:lang w:val="es-ES"/>
        </w:rPr>
        <w:t xml:space="preserve"> examen</w:t>
      </w:r>
      <w:r w:rsidR="00D336B9">
        <w:rPr>
          <w:i/>
          <w:lang w:val="es-ES"/>
        </w:rPr>
        <w:t>,</w:t>
      </w:r>
      <w:r w:rsidRPr="00D63C98">
        <w:rPr>
          <w:i/>
          <w:lang w:val="es-ES"/>
        </w:rPr>
        <w:t xml:space="preserve"> desde la sexta sesión del CAJ</w:t>
      </w:r>
      <w:r w:rsidRPr="00D63C98">
        <w:rPr>
          <w:rFonts w:ascii="MS Gothic" w:eastAsia="MS Gothic" w:hAnsi="MS Gothic" w:cs="MS Gothic"/>
          <w:i/>
          <w:lang w:val="es-ES"/>
        </w:rPr>
        <w:t>‑</w:t>
      </w:r>
      <w:r w:rsidRPr="00D63C98">
        <w:rPr>
          <w:i/>
          <w:lang w:val="es-ES"/>
        </w:rPr>
        <w:t>AG</w:t>
      </w:r>
    </w:p>
    <w:p w:rsidR="00BF2EE1" w:rsidRPr="00D63C98" w:rsidRDefault="00BF2EE1" w:rsidP="006810D4">
      <w:pPr>
        <w:keepNext/>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acordó invitar al Comité Consultivo y al Consejo a brindar orientación sobre las propuestas relativas a la participación de observadores en el CAJ-AG, según se expone en los párrafos 25 a 27 del documento CAJ/67/2.</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señaló que la petición de participación en los debates sobre cuestiones relativas a los observadores, formulada por el representante de la </w:t>
      </w:r>
      <w:r w:rsidRPr="00D63C98">
        <w:rPr>
          <w:i/>
          <w:lang w:val="es-ES"/>
        </w:rPr>
        <w:t>Association for Plant Breeding for the Benefit of Society</w:t>
      </w:r>
      <w:r w:rsidRPr="00D63C98">
        <w:rPr>
          <w:lang w:val="es-ES"/>
        </w:rPr>
        <w:t xml:space="preserve"> (APBREBES), se transmitirá al Comité Consultivo y al Consejo.</w:t>
      </w:r>
    </w:p>
    <w:p w:rsidR="006810D4" w:rsidRPr="00D63C98" w:rsidRDefault="006810D4" w:rsidP="00790E99">
      <w:pPr>
        <w:spacing w:line="360" w:lineRule="auto"/>
        <w:rPr>
          <w:lang w:val="es-ES"/>
        </w:rPr>
      </w:pPr>
    </w:p>
    <w:p w:rsidR="00CD414F" w:rsidRPr="00D63C98" w:rsidRDefault="00CD414F" w:rsidP="00790E99">
      <w:pPr>
        <w:keepNext/>
        <w:rPr>
          <w:lang w:val="es-ES"/>
        </w:rPr>
      </w:pPr>
      <w:r w:rsidRPr="00D63C98">
        <w:rPr>
          <w:i/>
          <w:lang w:val="es-ES"/>
        </w:rPr>
        <w:lastRenderedPageBreak/>
        <w:t>Cuestiones que se plantean tras la concesión de un derecho de obtentor</w:t>
      </w:r>
    </w:p>
    <w:p w:rsidR="00BF2EE1" w:rsidRPr="00D63C98" w:rsidRDefault="00BF2EE1" w:rsidP="00790E99">
      <w:pPr>
        <w:keepNext/>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los planes del CAJ–AG en relación con las cuestiones que se plantean tras la concesión de un derecho de obtentor, según lo expuesto en los párrafos 32 a 36 del documento CAJ/67/2.</w:t>
      </w:r>
    </w:p>
    <w:p w:rsidR="00BC0D4A" w:rsidRPr="00D63C98" w:rsidRDefault="00BC0D4A" w:rsidP="00790E99">
      <w:pPr>
        <w:spacing w:line="360" w:lineRule="auto"/>
        <w:rPr>
          <w:lang w:val="es-ES"/>
        </w:rPr>
      </w:pPr>
    </w:p>
    <w:p w:rsidR="00CD414F" w:rsidRPr="00D63C98" w:rsidRDefault="00CD414F" w:rsidP="00790E99">
      <w:pPr>
        <w:keepNext/>
        <w:rPr>
          <w:lang w:val="es-ES"/>
        </w:rPr>
      </w:pPr>
      <w:r w:rsidRPr="00D63C98">
        <w:rPr>
          <w:i/>
          <w:lang w:val="es-ES"/>
        </w:rPr>
        <w:t>Notas explicativas sobre la reproducción o multiplicación y el material de reproducción o multiplicación</w:t>
      </w:r>
    </w:p>
    <w:p w:rsidR="00BF2EE1" w:rsidRPr="00D63C98" w:rsidRDefault="00BF2EE1" w:rsidP="00790E99">
      <w:pPr>
        <w:keepNext/>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los planes del CAJ-AG en relación con la elaboración de “Notas explicativas sobre la reproducción o multiplicación y el material de reproducción o multiplicación con arreglo al Acta de 1991 del Convenio de la UPOV”, según lo expuesto a continuación:</w:t>
      </w:r>
    </w:p>
    <w:p w:rsidR="00BC0D4A" w:rsidRPr="00D63C98" w:rsidRDefault="00BC0D4A" w:rsidP="00BC0D4A">
      <w:pPr>
        <w:rPr>
          <w:lang w:val="es-ES"/>
        </w:rPr>
      </w:pPr>
    </w:p>
    <w:p w:rsidR="00CD414F" w:rsidRPr="00ED6FF5" w:rsidRDefault="00CD414F" w:rsidP="00790E99">
      <w:pPr>
        <w:widowControl w:val="0"/>
        <w:ind w:left="567" w:right="567"/>
        <w:rPr>
          <w:sz w:val="18"/>
          <w:szCs w:val="18"/>
          <w:lang w:val="es-ES" w:bidi="ar-LB"/>
        </w:rPr>
      </w:pPr>
      <w:r w:rsidRPr="00ED6FF5">
        <w:rPr>
          <w:sz w:val="18"/>
          <w:szCs w:val="18"/>
          <w:lang w:val="es-ES" w:bidi="ar-LB"/>
        </w:rPr>
        <w:t>“39.</w:t>
      </w:r>
      <w:r w:rsidRPr="00ED6FF5">
        <w:rPr>
          <w:sz w:val="18"/>
          <w:szCs w:val="18"/>
          <w:lang w:val="es-ES" w:bidi="ar-LB"/>
        </w:rPr>
        <w:tab/>
      </w:r>
      <w:r w:rsidR="00ED6FF5" w:rsidRPr="00ED6FF5">
        <w:rPr>
          <w:sz w:val="18"/>
          <w:szCs w:val="18"/>
          <w:lang w:val="es-ES" w:bidi="ar-LB"/>
        </w:rPr>
        <w:t>El CAJ AG convino en que la Oficina de la Unión preparara un proyecto de “Notas explicativas sobre la reproducción o multiplicación y el material de reproducción o multiplicación con arreglo al Acta de 1991 del Convenio de la UPOV”, para someterlo al examen del CAJ AG en su octava sesión.  El propósito de las Notas explicativas será el siguiente:</w:t>
      </w:r>
    </w:p>
    <w:p w:rsidR="00BF2EE1" w:rsidRPr="00ED6FF5" w:rsidRDefault="00BF2EE1" w:rsidP="00BC0D4A">
      <w:pPr>
        <w:widowControl w:val="0"/>
        <w:ind w:left="851"/>
        <w:rPr>
          <w:sz w:val="18"/>
          <w:szCs w:val="18"/>
          <w:lang w:val="es-ES" w:bidi="ar-LB"/>
        </w:rPr>
      </w:pPr>
    </w:p>
    <w:p w:rsidR="00CD414F" w:rsidRPr="00ED6FF5" w:rsidRDefault="00CD414F" w:rsidP="006810D4">
      <w:pPr>
        <w:ind w:left="567" w:right="567" w:firstLine="567"/>
        <w:rPr>
          <w:sz w:val="18"/>
          <w:szCs w:val="18"/>
          <w:lang w:val="es-ES"/>
        </w:rPr>
      </w:pPr>
      <w:r w:rsidRPr="00ED6FF5">
        <w:rPr>
          <w:sz w:val="18"/>
          <w:szCs w:val="18"/>
          <w:lang w:val="es-ES" w:bidi="ar-LB"/>
        </w:rPr>
        <w:t>a)</w:t>
      </w:r>
      <w:r w:rsidRPr="00ED6FF5">
        <w:rPr>
          <w:sz w:val="18"/>
          <w:szCs w:val="18"/>
          <w:lang w:val="es-ES" w:bidi="ar-LB"/>
        </w:rPr>
        <w:tab/>
      </w:r>
      <w:r w:rsidR="00ED6FF5" w:rsidRPr="00ED6FF5">
        <w:rPr>
          <w:sz w:val="18"/>
          <w:szCs w:val="18"/>
          <w:lang w:val="es-ES_tradnl"/>
        </w:rPr>
        <w:t>explicar qué formas de material podrían constituir material de reproducción o multiplicación, y ello incluye la explicación, sobre la base del documento UPOV/EXN/HRV Draft 8, de que “algunas formas del producto de la cosecha pueden utilizarse como material de reproducción o de multiplicación”, de manera similar a lo que se explica en la “Ley Tipo sobre la Protección de las Obtenciones Vegetales” (“Ley Tipo” – Publicación de la UPOV Nº 842), artículo 1.17 de la versión en español;</w:t>
      </w:r>
    </w:p>
    <w:p w:rsidR="00BF2EE1" w:rsidRPr="00ED6FF5" w:rsidRDefault="00BF2EE1" w:rsidP="006810D4">
      <w:pPr>
        <w:ind w:left="567" w:right="567" w:firstLine="567"/>
        <w:rPr>
          <w:sz w:val="18"/>
          <w:szCs w:val="18"/>
          <w:lang w:val="es-ES"/>
        </w:rPr>
      </w:pPr>
    </w:p>
    <w:p w:rsidR="00CD414F" w:rsidRPr="00ED6FF5" w:rsidRDefault="00CD414F" w:rsidP="006810D4">
      <w:pPr>
        <w:ind w:left="567" w:right="567" w:firstLine="567"/>
        <w:rPr>
          <w:sz w:val="18"/>
          <w:szCs w:val="18"/>
          <w:lang w:val="es-ES"/>
        </w:rPr>
      </w:pPr>
      <w:r w:rsidRPr="00ED6FF5">
        <w:rPr>
          <w:sz w:val="18"/>
          <w:szCs w:val="18"/>
          <w:lang w:val="es-ES"/>
        </w:rPr>
        <w:t>b)</w:t>
      </w:r>
      <w:r w:rsidRPr="00ED6FF5">
        <w:rPr>
          <w:sz w:val="18"/>
          <w:szCs w:val="18"/>
          <w:lang w:val="es-ES"/>
        </w:rPr>
        <w:tab/>
      </w:r>
      <w:r w:rsidR="00ED6FF5" w:rsidRPr="00ED6FF5">
        <w:rPr>
          <w:rFonts w:cs="Arial"/>
          <w:sz w:val="18"/>
          <w:szCs w:val="18"/>
          <w:lang w:val="es-ES_tradnl"/>
        </w:rPr>
        <w:t>presentar una lista no exhaustiva de elementos que podrían tomarse en consideración para decidir si un material constituye material de reproducción o multiplicación, por ejemplo</w:t>
      </w:r>
      <w:r w:rsidRPr="00ED6FF5">
        <w:rPr>
          <w:sz w:val="18"/>
          <w:szCs w:val="18"/>
          <w:lang w:val="es-ES"/>
        </w:rPr>
        <w:t>:</w:t>
      </w:r>
    </w:p>
    <w:p w:rsidR="00CD414F" w:rsidRPr="00ED6FF5" w:rsidRDefault="00CD414F" w:rsidP="00BC0D4A">
      <w:pPr>
        <w:widowControl w:val="0"/>
        <w:ind w:left="567"/>
        <w:rPr>
          <w:sz w:val="18"/>
          <w:szCs w:val="18"/>
          <w:lang w:val="es-ES"/>
        </w:rPr>
      </w:pPr>
    </w:p>
    <w:p w:rsidR="00CD414F" w:rsidRPr="00ED6FF5" w:rsidRDefault="00CD414F" w:rsidP="00BC0D4A">
      <w:pPr>
        <w:widowControl w:val="0"/>
        <w:ind w:left="1134"/>
        <w:rPr>
          <w:sz w:val="18"/>
          <w:szCs w:val="18"/>
          <w:lang w:val="es-ES"/>
        </w:rPr>
      </w:pPr>
      <w:r w:rsidRPr="00ED6FF5">
        <w:rPr>
          <w:sz w:val="18"/>
          <w:szCs w:val="18"/>
          <w:lang w:val="es-ES"/>
        </w:rPr>
        <w:t>i)</w:t>
      </w:r>
      <w:r w:rsidRPr="00ED6FF5">
        <w:rPr>
          <w:sz w:val="18"/>
          <w:szCs w:val="18"/>
          <w:lang w:val="es-ES"/>
        </w:rPr>
        <w:tab/>
        <w:t>si el material se ha utilizado para reproducir o multiplicar la variedad;</w:t>
      </w:r>
    </w:p>
    <w:p w:rsidR="00CD414F" w:rsidRPr="00ED6FF5" w:rsidRDefault="00CD414F" w:rsidP="00BC0D4A">
      <w:pPr>
        <w:widowControl w:val="0"/>
        <w:ind w:left="1134"/>
        <w:rPr>
          <w:sz w:val="18"/>
          <w:szCs w:val="18"/>
          <w:lang w:val="es-ES"/>
        </w:rPr>
      </w:pPr>
      <w:r w:rsidRPr="00ED6FF5">
        <w:rPr>
          <w:sz w:val="18"/>
          <w:szCs w:val="18"/>
          <w:lang w:val="es-ES"/>
        </w:rPr>
        <w:t>ii)</w:t>
      </w:r>
      <w:r w:rsidRPr="00ED6FF5">
        <w:rPr>
          <w:sz w:val="18"/>
          <w:szCs w:val="18"/>
          <w:lang w:val="es-ES"/>
        </w:rPr>
        <w:tab/>
        <w:t>si el material puede generar plantas enteras de la variedad;</w:t>
      </w:r>
    </w:p>
    <w:p w:rsidR="00CD414F" w:rsidRPr="00ED6FF5" w:rsidRDefault="00CD414F" w:rsidP="00BC0D4A">
      <w:pPr>
        <w:widowControl w:val="0"/>
        <w:ind w:left="1134"/>
        <w:rPr>
          <w:sz w:val="18"/>
          <w:szCs w:val="18"/>
          <w:lang w:val="es-ES"/>
        </w:rPr>
      </w:pPr>
      <w:r w:rsidRPr="00ED6FF5">
        <w:rPr>
          <w:sz w:val="18"/>
          <w:szCs w:val="18"/>
          <w:lang w:val="es-ES"/>
        </w:rPr>
        <w:t>iii)</w:t>
      </w:r>
      <w:r w:rsidRPr="00ED6FF5">
        <w:rPr>
          <w:sz w:val="18"/>
          <w:szCs w:val="18"/>
          <w:lang w:val="es-ES"/>
        </w:rPr>
        <w:tab/>
        <w:t>si existe la costumbre/práctica de utilizar el material con ese fin;</w:t>
      </w:r>
    </w:p>
    <w:p w:rsidR="00CD414F" w:rsidRPr="00ED6FF5" w:rsidRDefault="00CD414F" w:rsidP="00BC0D4A">
      <w:pPr>
        <w:widowControl w:val="0"/>
        <w:ind w:left="1134"/>
        <w:rPr>
          <w:sz w:val="18"/>
          <w:szCs w:val="18"/>
          <w:lang w:val="es-ES"/>
        </w:rPr>
      </w:pPr>
      <w:r w:rsidRPr="00ED6FF5">
        <w:rPr>
          <w:sz w:val="18"/>
          <w:szCs w:val="18"/>
          <w:lang w:val="es-ES"/>
        </w:rPr>
        <w:t>iv)</w:t>
      </w:r>
      <w:r w:rsidRPr="00ED6FF5">
        <w:rPr>
          <w:sz w:val="18"/>
          <w:szCs w:val="18"/>
          <w:lang w:val="es-ES"/>
        </w:rPr>
        <w:tab/>
      </w:r>
      <w:r w:rsidR="00ED6FF5" w:rsidRPr="00ED6FF5">
        <w:rPr>
          <w:rFonts w:cs="Arial"/>
          <w:sz w:val="18"/>
          <w:szCs w:val="18"/>
          <w:lang w:val="es-ES_tradnl"/>
        </w:rPr>
        <w:t>la intención de las partes en cuestión (productor, vendedor, comprador, usuario);  y</w:t>
      </w:r>
    </w:p>
    <w:p w:rsidR="00CD414F" w:rsidRPr="00ED6FF5" w:rsidRDefault="00CD414F" w:rsidP="00BC0D4A">
      <w:pPr>
        <w:widowControl w:val="0"/>
        <w:ind w:left="1134"/>
        <w:rPr>
          <w:sz w:val="18"/>
          <w:szCs w:val="18"/>
          <w:lang w:val="es-ES"/>
        </w:rPr>
      </w:pPr>
      <w:r w:rsidRPr="00ED6FF5">
        <w:rPr>
          <w:sz w:val="18"/>
          <w:szCs w:val="18"/>
          <w:lang w:val="es-ES"/>
        </w:rPr>
        <w:t>v)</w:t>
      </w:r>
      <w:r w:rsidRPr="00ED6FF5">
        <w:rPr>
          <w:sz w:val="18"/>
          <w:szCs w:val="18"/>
          <w:lang w:val="es-ES"/>
        </w:rPr>
        <w:tab/>
        <w:t>si el material vegetal es adecuado para reproducir la variedad sin modificaciones.</w:t>
      </w:r>
    </w:p>
    <w:p w:rsidR="00ED6FF5" w:rsidRDefault="00ED6FF5" w:rsidP="00BC0D4A">
      <w:pPr>
        <w:widowControl w:val="0"/>
        <w:ind w:left="567"/>
        <w:rPr>
          <w:sz w:val="18"/>
          <w:szCs w:val="18"/>
          <w:lang w:val="es-ES"/>
        </w:rPr>
      </w:pPr>
    </w:p>
    <w:p w:rsidR="00CD414F" w:rsidRPr="00ED6FF5" w:rsidRDefault="00CD414F" w:rsidP="00BC0D4A">
      <w:pPr>
        <w:widowControl w:val="0"/>
        <w:ind w:left="567"/>
        <w:rPr>
          <w:sz w:val="18"/>
          <w:szCs w:val="18"/>
          <w:lang w:val="es-ES"/>
        </w:rPr>
      </w:pPr>
      <w:r w:rsidRPr="00ED6FF5">
        <w:rPr>
          <w:sz w:val="18"/>
          <w:szCs w:val="18"/>
          <w:lang w:val="es-ES"/>
        </w:rPr>
        <w:t>(véase el párrafo 16 del documento CAJ-AG/12/7/6 “Informe sobre las conclusiones”)</w:t>
      </w:r>
    </w:p>
    <w:p w:rsidR="00BF2EE1" w:rsidRPr="00ED6FF5" w:rsidRDefault="00BF2EE1" w:rsidP="00BC0D4A">
      <w:pPr>
        <w:ind w:left="567"/>
        <w:rPr>
          <w:sz w:val="18"/>
          <w:szCs w:val="18"/>
          <w:lang w:val="es-ES"/>
        </w:rPr>
      </w:pPr>
    </w:p>
    <w:p w:rsidR="00CD414F" w:rsidRPr="00ED6FF5" w:rsidRDefault="00CD414F" w:rsidP="00790E99">
      <w:pPr>
        <w:ind w:left="567" w:right="567"/>
        <w:rPr>
          <w:sz w:val="18"/>
          <w:szCs w:val="18"/>
          <w:lang w:val="es-ES"/>
        </w:rPr>
      </w:pPr>
      <w:r w:rsidRPr="00ED6FF5">
        <w:rPr>
          <w:sz w:val="18"/>
          <w:szCs w:val="18"/>
          <w:lang w:val="es-ES"/>
        </w:rPr>
        <w:t>40.</w:t>
      </w:r>
      <w:r w:rsidRPr="00ED6FF5">
        <w:rPr>
          <w:sz w:val="18"/>
          <w:szCs w:val="18"/>
          <w:lang w:val="es-ES"/>
        </w:rPr>
        <w:tab/>
        <w:t xml:space="preserve">Se observó que la enumeración que figura </w:t>
      </w:r>
      <w:r w:rsidRPr="00ED6FF5">
        <w:rPr>
          <w:iCs/>
          <w:sz w:val="18"/>
          <w:szCs w:val="18"/>
          <w:lang w:val="es-ES"/>
        </w:rPr>
        <w:t xml:space="preserve">en el párrafo precedente </w:t>
      </w:r>
      <w:r w:rsidRPr="00ED6FF5">
        <w:rPr>
          <w:sz w:val="18"/>
          <w:szCs w:val="18"/>
          <w:lang w:val="es-ES"/>
        </w:rPr>
        <w:t>constituye una lista inicial provisional que habrá de ser examinada en mayor detalle.  Asimismo, se acordó que para la preparación por la Oficina de la Unión del proyecto de Nota</w:t>
      </w:r>
      <w:r w:rsidR="00ED6FF5">
        <w:rPr>
          <w:sz w:val="18"/>
          <w:szCs w:val="18"/>
          <w:lang w:val="es-ES"/>
        </w:rPr>
        <w:t>s</w:t>
      </w:r>
      <w:r w:rsidRPr="00ED6FF5">
        <w:rPr>
          <w:sz w:val="18"/>
          <w:szCs w:val="18"/>
          <w:lang w:val="es-ES"/>
        </w:rPr>
        <w:t xml:space="preserve"> explicativa</w:t>
      </w:r>
      <w:r w:rsidR="00ED6FF5">
        <w:rPr>
          <w:sz w:val="18"/>
          <w:szCs w:val="18"/>
          <w:lang w:val="es-ES"/>
        </w:rPr>
        <w:t>s</w:t>
      </w:r>
      <w:r w:rsidRPr="00ED6FF5">
        <w:rPr>
          <w:sz w:val="18"/>
          <w:szCs w:val="18"/>
          <w:lang w:val="es-ES"/>
        </w:rPr>
        <w:t xml:space="preserve"> se invitará a la CIOPORA y la ISF a presentar elementos adicionales (véase el párrafo 17 del documento CAJ-AG/12/7/6 “Informe sobre las conclusiones”).”</w:t>
      </w:r>
    </w:p>
    <w:p w:rsidR="00BF2EE1" w:rsidRPr="00ED6FF5" w:rsidRDefault="00BF2EE1" w:rsidP="00BC0D4A">
      <w:pPr>
        <w:rPr>
          <w:sz w:val="18"/>
          <w:szCs w:val="18"/>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del informe sobre la labor del CAJ-AG en su séptima sesión, que figura en el documento CAJ-AG/12/7/6 “Informe sobre las conclusiones”.</w:t>
      </w:r>
    </w:p>
    <w:p w:rsidR="006810D4" w:rsidRPr="00D63C98" w:rsidRDefault="006810D4" w:rsidP="00A50866">
      <w:pPr>
        <w:spacing w:line="360" w:lineRule="auto"/>
        <w:rPr>
          <w:lang w:val="es-ES"/>
        </w:rPr>
      </w:pPr>
    </w:p>
    <w:p w:rsidR="00CD414F" w:rsidRPr="00D63C98" w:rsidRDefault="00CD414F" w:rsidP="00BC0D4A">
      <w:pPr>
        <w:rPr>
          <w:lang w:val="es-ES"/>
        </w:rPr>
      </w:pPr>
      <w:r w:rsidRPr="00D63C98">
        <w:rPr>
          <w:i/>
          <w:lang w:val="es-ES"/>
        </w:rPr>
        <w:t>Propuesta de revisión del documento UPV/INF/6 “Orientaciones para la redacción de leyes basadas en el Acta de 1991 del Convenio de la UPOV”</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señaló que se invitará al Consejo a aprobar la revisión del documento UPOV/INF/6/2 “Orientaciones para la redacción de leyes basadas en el Acta de 1991 del Convenio de la UPOV” (documento UPOV/INF/6/3), conjuntamente con las notas explicativas que se invitará a aprobar al Consejo en su cuadragésima séptima sesión ordinaria, que se celebrará en Ginebra el 24 de octubre de 2013.</w:t>
      </w:r>
    </w:p>
    <w:p w:rsidR="006810D4" w:rsidRPr="00D63C98" w:rsidRDefault="006810D4" w:rsidP="00A50866">
      <w:pPr>
        <w:spacing w:line="360" w:lineRule="auto"/>
        <w:rPr>
          <w:lang w:val="es-ES"/>
        </w:rPr>
      </w:pPr>
    </w:p>
    <w:p w:rsidR="00CD414F" w:rsidRPr="00D63C98" w:rsidRDefault="00CD414F" w:rsidP="006810D4">
      <w:pPr>
        <w:keepNext/>
        <w:rPr>
          <w:lang w:val="es-ES"/>
        </w:rPr>
      </w:pPr>
      <w:r w:rsidRPr="00D63C98">
        <w:rPr>
          <w:i/>
          <w:lang w:val="es-ES"/>
        </w:rPr>
        <w:t>Programa de trabajo para la elaboración de material de información para la octava sesión del CAJ-AG, que se celebrará en Ginebra en octubre de 2013</w:t>
      </w:r>
    </w:p>
    <w:p w:rsidR="00BF2EE1" w:rsidRPr="00D63C98" w:rsidRDefault="00BF2EE1" w:rsidP="006810D4">
      <w:pPr>
        <w:keepNext/>
        <w:rPr>
          <w:lang w:val="es-ES"/>
        </w:rPr>
      </w:pPr>
    </w:p>
    <w:p w:rsidR="00CD414F"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aprobó el programa de trabajo </w:t>
      </w:r>
      <w:r w:rsidR="00BC0D4A" w:rsidRPr="00D63C98">
        <w:rPr>
          <w:lang w:val="es-ES"/>
        </w:rPr>
        <w:t>relativo a</w:t>
      </w:r>
      <w:r w:rsidRPr="00D63C98">
        <w:rPr>
          <w:lang w:val="es-ES"/>
        </w:rPr>
        <w:t xml:space="preserve"> la elaboración de material de información para la octava sesión del CAJ-AG, que se celebrará en Ginebra el 25 de octubre de 2013, según se indica a continuación:</w:t>
      </w:r>
    </w:p>
    <w:p w:rsidR="00D63C98" w:rsidRPr="00D63C98" w:rsidRDefault="00D63C98" w:rsidP="00BC0D4A">
      <w:pPr>
        <w:rPr>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Apertura de la sesión</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Aprobación del orden del día</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Notas explicativas sobre variedades esencialmente derivadas con arreglo al Acta de 1991 del Convenio de la UPOV (revisión)</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lastRenderedPageBreak/>
        <w:t>Notas explicativas sobre la reproducción o multiplicación y el material de reproducción o multi</w:t>
      </w:r>
      <w:r w:rsidR="00BC0D4A" w:rsidRPr="006810D4">
        <w:rPr>
          <w:rFonts w:cs="Arial"/>
          <w:sz w:val="18"/>
          <w:szCs w:val="18"/>
          <w:lang w:val="es-ES"/>
        </w:rPr>
        <w:t>p</w:t>
      </w:r>
      <w:r w:rsidRPr="006810D4">
        <w:rPr>
          <w:rFonts w:cs="Arial"/>
          <w:sz w:val="18"/>
          <w:szCs w:val="18"/>
          <w:lang w:val="es-ES"/>
        </w:rPr>
        <w:t>licación con arreglo al Acta de 1991 del Convenio de la UPOV</w:t>
      </w:r>
    </w:p>
    <w:p w:rsidR="00D63C98" w:rsidRPr="006810D4" w:rsidRDefault="00D63C98" w:rsidP="00D63C98">
      <w:pPr>
        <w:tabs>
          <w:tab w:val="left" w:pos="993"/>
        </w:tabs>
        <w:ind w:left="987"/>
        <w:rPr>
          <w:rFonts w:cs="Arial"/>
          <w:sz w:val="18"/>
          <w:szCs w:val="18"/>
          <w:lang w:val="es-ES"/>
        </w:rPr>
      </w:pPr>
    </w:p>
    <w:p w:rsidR="00CD414F" w:rsidRPr="006810D4" w:rsidRDefault="00BC0D4A" w:rsidP="00D63C98">
      <w:pPr>
        <w:numPr>
          <w:ilvl w:val="0"/>
          <w:numId w:val="6"/>
        </w:numPr>
        <w:tabs>
          <w:tab w:val="left" w:pos="993"/>
        </w:tabs>
        <w:rPr>
          <w:rFonts w:cs="Arial"/>
          <w:sz w:val="18"/>
          <w:szCs w:val="18"/>
          <w:lang w:val="es-ES"/>
        </w:rPr>
      </w:pPr>
      <w:r w:rsidRPr="006810D4">
        <w:rPr>
          <w:rFonts w:cs="Arial"/>
          <w:sz w:val="18"/>
          <w:szCs w:val="18"/>
          <w:lang w:val="es-ES"/>
        </w:rPr>
        <w:t>N</w:t>
      </w:r>
      <w:r w:rsidR="00CD414F" w:rsidRPr="006810D4">
        <w:rPr>
          <w:rFonts w:cs="Arial"/>
          <w:sz w:val="18"/>
          <w:szCs w:val="18"/>
          <w:lang w:val="es-ES"/>
        </w:rPr>
        <w:t>otas explicativas sobre los actos respecto del producto de la cosecha con arreglo al Acta de 1991 del Convenio de la UPOV</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Posible revisión de las Notas explicativas sobre la caducidad del derecho de obtentor con arreglo al Convenio de la UPOV</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Posible revisión de las Notas explicativas sobre la nulidad del derecho de obtentor con arreglo al Convenio de la UPOV</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Posible revisión de las Notas explicativas sobre</w:t>
      </w:r>
      <w:r w:rsidR="00D336B9">
        <w:rPr>
          <w:rFonts w:cs="Arial"/>
          <w:sz w:val="18"/>
          <w:szCs w:val="18"/>
          <w:lang w:val="es-ES"/>
        </w:rPr>
        <w:t xml:space="preserve"> las</w:t>
      </w:r>
      <w:r w:rsidRPr="006810D4">
        <w:rPr>
          <w:rFonts w:cs="Arial"/>
          <w:sz w:val="18"/>
          <w:szCs w:val="18"/>
          <w:lang w:val="es-ES"/>
        </w:rPr>
        <w:t xml:space="preserve"> denominaciones de variedades con arreglo al Convenio de la UPOV</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Posible orientación sobre las descripciones de variedades</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Cuestiones que se plantean tras la concesión de un derecho de obtentor en lo que atañe a:  la protección provisional, la presentación de solicitudes y la defensa de los derechos de obtentor</w:t>
      </w:r>
    </w:p>
    <w:p w:rsidR="00D63C98" w:rsidRPr="006810D4" w:rsidRDefault="00D63C98" w:rsidP="00D63C98">
      <w:pPr>
        <w:tabs>
          <w:tab w:val="left" w:pos="993"/>
        </w:tabs>
        <w:ind w:left="987"/>
        <w:rPr>
          <w:rFonts w:cs="Arial"/>
          <w:sz w:val="18"/>
          <w:szCs w:val="18"/>
          <w:lang w:val="es-ES"/>
        </w:rPr>
      </w:pPr>
    </w:p>
    <w:p w:rsidR="00CD414F" w:rsidRPr="006810D4" w:rsidRDefault="00CD414F" w:rsidP="00D63C98">
      <w:pPr>
        <w:numPr>
          <w:ilvl w:val="0"/>
          <w:numId w:val="6"/>
        </w:numPr>
        <w:tabs>
          <w:tab w:val="left" w:pos="993"/>
        </w:tabs>
        <w:rPr>
          <w:rFonts w:cs="Arial"/>
          <w:sz w:val="18"/>
          <w:szCs w:val="18"/>
          <w:lang w:val="es-ES"/>
        </w:rPr>
      </w:pPr>
      <w:r w:rsidRPr="006810D4">
        <w:rPr>
          <w:rFonts w:cs="Arial"/>
          <w:sz w:val="18"/>
          <w:szCs w:val="18"/>
          <w:lang w:val="es-ES"/>
        </w:rPr>
        <w:t>Cuestiones remitidas al CAJ por el CAJ-AG para su examen, desde la séptima s</w:t>
      </w:r>
      <w:r w:rsidR="00D63C98" w:rsidRPr="006810D4">
        <w:rPr>
          <w:rFonts w:cs="Arial"/>
          <w:sz w:val="18"/>
          <w:szCs w:val="18"/>
          <w:lang w:val="es-ES"/>
        </w:rPr>
        <w:t xml:space="preserve">esión del </w:t>
      </w:r>
      <w:r w:rsidRPr="006810D4">
        <w:rPr>
          <w:rFonts w:cs="Arial"/>
          <w:sz w:val="18"/>
          <w:szCs w:val="18"/>
          <w:lang w:val="es-ES"/>
        </w:rPr>
        <w:t>CAJ</w:t>
      </w:r>
      <w:r w:rsidR="00D63C98" w:rsidRPr="006810D4">
        <w:rPr>
          <w:rFonts w:eastAsia="MS Gothic" w:cs="Arial"/>
          <w:sz w:val="18"/>
          <w:szCs w:val="18"/>
          <w:lang w:val="es-ES"/>
        </w:rPr>
        <w:noBreakHyphen/>
      </w:r>
      <w:r w:rsidRPr="006810D4">
        <w:rPr>
          <w:rFonts w:cs="Arial"/>
          <w:sz w:val="18"/>
          <w:szCs w:val="18"/>
          <w:lang w:val="es-ES"/>
        </w:rPr>
        <w:t>AG</w:t>
      </w:r>
    </w:p>
    <w:p w:rsidR="00D63C98" w:rsidRPr="006810D4" w:rsidRDefault="00D63C98" w:rsidP="00D63C98">
      <w:pPr>
        <w:tabs>
          <w:tab w:val="left" w:pos="993"/>
        </w:tabs>
        <w:ind w:left="987"/>
        <w:rPr>
          <w:rFonts w:cs="Arial"/>
          <w:sz w:val="18"/>
          <w:szCs w:val="18"/>
          <w:lang w:val="es-ES"/>
        </w:rPr>
      </w:pPr>
    </w:p>
    <w:p w:rsidR="00CD414F" w:rsidRPr="006810D4" w:rsidRDefault="00CD414F" w:rsidP="00BC0D4A">
      <w:pPr>
        <w:tabs>
          <w:tab w:val="left" w:pos="993"/>
        </w:tabs>
        <w:ind w:left="567"/>
        <w:rPr>
          <w:rFonts w:cs="Arial"/>
          <w:sz w:val="18"/>
          <w:szCs w:val="18"/>
          <w:lang w:val="es-ES"/>
        </w:rPr>
      </w:pPr>
      <w:r w:rsidRPr="006810D4">
        <w:rPr>
          <w:rFonts w:cs="Arial"/>
          <w:sz w:val="18"/>
          <w:szCs w:val="18"/>
          <w:lang w:val="es-ES"/>
        </w:rPr>
        <w:t>12</w:t>
      </w:r>
      <w:r w:rsidR="00BC0D4A" w:rsidRPr="006810D4">
        <w:rPr>
          <w:rFonts w:cs="Arial"/>
          <w:sz w:val="18"/>
          <w:szCs w:val="18"/>
          <w:lang w:val="es-ES"/>
        </w:rPr>
        <w:t>.</w:t>
      </w:r>
      <w:r w:rsidR="00BC0D4A" w:rsidRPr="006810D4">
        <w:rPr>
          <w:rFonts w:cs="Arial"/>
          <w:sz w:val="18"/>
          <w:szCs w:val="18"/>
          <w:lang w:val="es-ES"/>
        </w:rPr>
        <w:tab/>
      </w:r>
      <w:r w:rsidRPr="006810D4">
        <w:rPr>
          <w:rFonts w:cs="Arial"/>
          <w:sz w:val="18"/>
          <w:szCs w:val="18"/>
          <w:lang w:val="es-ES"/>
        </w:rPr>
        <w:t>Fecha</w:t>
      </w:r>
      <w:r w:rsidR="00D336B9">
        <w:rPr>
          <w:rFonts w:cs="Arial"/>
          <w:sz w:val="18"/>
          <w:szCs w:val="18"/>
          <w:lang w:val="es-ES"/>
        </w:rPr>
        <w:t xml:space="preserve"> y programa de la novena sesión</w:t>
      </w:r>
    </w:p>
    <w:p w:rsidR="00BF2EE1" w:rsidRDefault="00BF2EE1" w:rsidP="00BC0D4A">
      <w:pPr>
        <w:rPr>
          <w:u w:val="single"/>
          <w:lang w:val="es-ES"/>
        </w:rPr>
      </w:pPr>
    </w:p>
    <w:p w:rsidR="006810D4" w:rsidRPr="00D63C98" w:rsidRDefault="006810D4" w:rsidP="00BC0D4A">
      <w:pPr>
        <w:rPr>
          <w:u w:val="single"/>
          <w:lang w:val="es-ES"/>
        </w:rPr>
      </w:pPr>
    </w:p>
    <w:p w:rsidR="00CD414F" w:rsidRPr="00D63C98" w:rsidRDefault="00CD414F" w:rsidP="00BC0D4A">
      <w:pPr>
        <w:rPr>
          <w:lang w:val="es-ES"/>
        </w:rPr>
      </w:pPr>
      <w:r w:rsidRPr="00D63C98">
        <w:rPr>
          <w:u w:val="single"/>
          <w:lang w:val="es-ES"/>
        </w:rPr>
        <w:t>Documentos TGP</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examinó los documentos CAJ/67/3, TGP/15/1 Draft 4, CAJ/67/11, CAJ/67/12 y </w:t>
      </w:r>
      <w:r w:rsidRPr="00D63C98">
        <w:rPr>
          <w:snapToGrid w:val="0"/>
          <w:lang w:val="es-ES"/>
        </w:rPr>
        <w:t>CAJ/67/13</w:t>
      </w:r>
      <w:r w:rsidRPr="00D63C98">
        <w:rPr>
          <w:lang w:val="es-ES"/>
        </w:rPr>
        <w:t>.</w:t>
      </w:r>
    </w:p>
    <w:p w:rsidR="00BF2EE1" w:rsidRDefault="00BF2EE1" w:rsidP="00A50866">
      <w:pPr>
        <w:spacing w:line="360" w:lineRule="auto"/>
        <w:rPr>
          <w:i/>
          <w:lang w:val="es-ES"/>
        </w:rPr>
      </w:pPr>
    </w:p>
    <w:p w:rsidR="00CD414F" w:rsidRPr="00D63C98" w:rsidRDefault="00CD414F" w:rsidP="00A50866">
      <w:pPr>
        <w:keepNext/>
        <w:rPr>
          <w:i/>
          <w:lang w:val="es-ES"/>
        </w:rPr>
      </w:pPr>
      <w:r w:rsidRPr="00D63C98">
        <w:rPr>
          <w:i/>
          <w:lang w:val="es-ES"/>
        </w:rPr>
        <w:t>Nuevo documento TGP</w:t>
      </w:r>
    </w:p>
    <w:p w:rsidR="00BC0D4A" w:rsidRPr="00D63C98" w:rsidRDefault="00BC0D4A" w:rsidP="00A50866">
      <w:pPr>
        <w:keepNext/>
        <w:rPr>
          <w:lang w:val="es-ES"/>
        </w:rPr>
      </w:pPr>
    </w:p>
    <w:p w:rsidR="00CD414F" w:rsidRPr="00D63C98" w:rsidRDefault="00CD414F" w:rsidP="00A50866">
      <w:pPr>
        <w:keepNext/>
        <w:ind w:left="1134" w:hanging="1134"/>
        <w:rPr>
          <w:i/>
          <w:lang w:val="es-ES"/>
        </w:rPr>
      </w:pPr>
      <w:r w:rsidRPr="00D63C98">
        <w:rPr>
          <w:i/>
          <w:lang w:val="es-ES"/>
        </w:rPr>
        <w:t>TGP/15:</w:t>
      </w:r>
      <w:r w:rsidRPr="00D63C98">
        <w:rPr>
          <w:i/>
          <w:lang w:val="es-ES"/>
        </w:rPr>
        <w:tab/>
      </w:r>
      <w:r w:rsidRPr="00D63C98">
        <w:rPr>
          <w:i/>
          <w:strike/>
          <w:lang w:val="es-ES"/>
        </w:rPr>
        <w:t>[Nuevos tipos de caracteres]</w:t>
      </w:r>
      <w:r w:rsidRPr="00D63C98">
        <w:rPr>
          <w:i/>
          <w:lang w:val="es-ES"/>
        </w:rPr>
        <w:t xml:space="preserve"> [Orientación sobre el uso de marcadores bioquímicos y moleculares en el examen de la distinción, la homogeneidad y la estabilidad (DHE)]</w:t>
      </w:r>
    </w:p>
    <w:p w:rsidR="00BF2EE1" w:rsidRPr="00D63C98" w:rsidRDefault="00BF2EE1" w:rsidP="00A50866">
      <w:pPr>
        <w:keepNext/>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En concordancia con las conclusiones </w:t>
      </w:r>
      <w:r w:rsidR="00BC0D4A" w:rsidRPr="00D63C98">
        <w:rPr>
          <w:lang w:val="es-ES"/>
        </w:rPr>
        <w:t>de la</w:t>
      </w:r>
      <w:r w:rsidRPr="00D63C98">
        <w:rPr>
          <w:lang w:val="es-ES"/>
        </w:rPr>
        <w:t xml:space="preserve"> cuadragésima novena sesión </w:t>
      </w:r>
      <w:r w:rsidR="00BC0D4A" w:rsidRPr="00D63C98">
        <w:rPr>
          <w:lang w:val="es-ES"/>
        </w:rPr>
        <w:t xml:space="preserve">del TC </w:t>
      </w:r>
      <w:r w:rsidRPr="00D63C98">
        <w:rPr>
          <w:lang w:val="es-ES"/>
        </w:rPr>
        <w:t>(véase el Anexo del documento CAJ/67/13, párrafos 1 a 3), el CAJ aprobó el documento TGP/15/1 Draft 4 como base para la aprobación del documento TGP/15/1 por el Consejo en su cuadragésima séptima sesión ordinaria, que se celebrará en Ginebra el 24 de octubre de 2013.</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observó que las traducciones al español, el alemán y el francés del texto original en inglés serán </w:t>
      </w:r>
      <w:r w:rsidR="00D336B9">
        <w:rPr>
          <w:lang w:val="es-ES"/>
        </w:rPr>
        <w:t xml:space="preserve">revisadas </w:t>
      </w:r>
      <w:r w:rsidRPr="00D63C98">
        <w:rPr>
          <w:lang w:val="es-ES"/>
        </w:rPr>
        <w:t>por los miembros pertinentes del Comité de Redacción antes de la presentación al Consejo del proyecto de documento TGP/15/1.</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el documento TGP/15/1 podría ser revisado en el futuro, por ejemplo, para incorporar ejemplos adicionales para los modelos.</w:t>
      </w:r>
    </w:p>
    <w:p w:rsidR="006810D4" w:rsidRPr="00D63C98" w:rsidRDefault="006810D4" w:rsidP="00A50866">
      <w:pPr>
        <w:spacing w:line="360" w:lineRule="auto"/>
        <w:rPr>
          <w:i/>
          <w:lang w:val="es-ES"/>
        </w:rPr>
      </w:pPr>
    </w:p>
    <w:p w:rsidR="00CD414F" w:rsidRPr="00D63C98" w:rsidRDefault="00CD414F" w:rsidP="006810D4">
      <w:pPr>
        <w:keepNext/>
        <w:rPr>
          <w:i/>
          <w:lang w:val="es-ES"/>
        </w:rPr>
      </w:pPr>
      <w:r w:rsidRPr="00D63C98">
        <w:rPr>
          <w:i/>
          <w:lang w:val="es-ES"/>
        </w:rPr>
        <w:t>Revisión de un documento TGP</w:t>
      </w:r>
    </w:p>
    <w:p w:rsidR="00BC0D4A" w:rsidRPr="00D63C98" w:rsidRDefault="00BC0D4A" w:rsidP="006810D4">
      <w:pPr>
        <w:keepNext/>
        <w:rPr>
          <w:lang w:val="es-ES"/>
        </w:rPr>
      </w:pPr>
    </w:p>
    <w:p w:rsidR="00CD414F" w:rsidRDefault="00CD414F" w:rsidP="006810D4">
      <w:pPr>
        <w:keepNext/>
        <w:tabs>
          <w:tab w:val="left" w:pos="1134"/>
        </w:tabs>
        <w:rPr>
          <w:i/>
          <w:lang w:val="es-ES"/>
        </w:rPr>
      </w:pPr>
      <w:r w:rsidRPr="00D63C98">
        <w:rPr>
          <w:i/>
          <w:lang w:val="es-ES"/>
        </w:rPr>
        <w:t>TGP/14:</w:t>
      </w:r>
      <w:r w:rsidRPr="00D63C98">
        <w:rPr>
          <w:i/>
          <w:lang w:val="es-ES"/>
        </w:rPr>
        <w:tab/>
        <w:t>Glosario de términos utilizados en los documentos de la UPOV</w:t>
      </w:r>
    </w:p>
    <w:p w:rsidR="00A50866" w:rsidRPr="00D63C98" w:rsidRDefault="00A50866" w:rsidP="006810D4">
      <w:pPr>
        <w:keepNext/>
        <w:tabs>
          <w:tab w:val="left" w:pos="1134"/>
        </w:tabs>
        <w:rPr>
          <w:i/>
          <w:lang w:val="es-ES"/>
        </w:rPr>
      </w:pPr>
    </w:p>
    <w:p w:rsidR="00CD414F" w:rsidRDefault="00CD414F" w:rsidP="00A50866">
      <w:pPr>
        <w:tabs>
          <w:tab w:val="left" w:pos="1134"/>
        </w:tabs>
        <w:spacing w:after="120"/>
        <w:ind w:left="1134"/>
        <w:rPr>
          <w:i/>
          <w:lang w:val="es-ES"/>
        </w:rPr>
      </w:pPr>
      <w:r w:rsidRPr="00D63C98">
        <w:rPr>
          <w:i/>
          <w:lang w:val="es-ES"/>
        </w:rPr>
        <w:t>Revisiones de las secciones existentes del documento TGP/14: Sección 2: términos botánicos, subsección 2: formas y estructuras (documento CAJ/67/11)</w:t>
      </w:r>
    </w:p>
    <w:p w:rsidR="00CD414F" w:rsidRPr="00D63C98" w:rsidRDefault="00CD414F" w:rsidP="00BC0D4A">
      <w:pPr>
        <w:ind w:left="1134"/>
        <w:rPr>
          <w:lang w:val="es-ES"/>
        </w:rPr>
      </w:pPr>
      <w:r w:rsidRPr="00D63C98">
        <w:rPr>
          <w:i/>
          <w:lang w:val="es-ES"/>
        </w:rPr>
        <w:t>Revisión del documento TGP/14: Sección 2: términos botánicos, subsección 3: color (documento CAJ/67/12)</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examinó los documentos CAJ/67/11 y CAJ/67/12 junto con las conclusiones </w:t>
      </w:r>
      <w:r w:rsidR="00BC0D4A" w:rsidRPr="00D63C98">
        <w:rPr>
          <w:lang w:val="es-ES"/>
        </w:rPr>
        <w:t>de la</w:t>
      </w:r>
      <w:r w:rsidRPr="00D63C98">
        <w:rPr>
          <w:lang w:val="es-ES"/>
        </w:rPr>
        <w:t xml:space="preserve"> cuadragésima novena sesión</w:t>
      </w:r>
      <w:r w:rsidR="00BC0D4A" w:rsidRPr="00D63C98">
        <w:rPr>
          <w:lang w:val="es-ES"/>
        </w:rPr>
        <w:t xml:space="preserve"> del TC</w:t>
      </w:r>
      <w:r w:rsidRPr="00D63C98">
        <w:rPr>
          <w:lang w:val="es-ES"/>
        </w:rPr>
        <w:t>, según se expone en los párrafos 4 a 6 del Anexo del documento CAJ/67/13.</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estuvo de acuerdo con la propuesta del TC de modificar el documento CAJ/67/11, para que su texto sea el siguiente:</w:t>
      </w:r>
    </w:p>
    <w:p w:rsidR="00BC0D4A" w:rsidRPr="00D63C98" w:rsidRDefault="00BC0D4A" w:rsidP="00BC0D4A">
      <w:pPr>
        <w:rPr>
          <w:lang w:val="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790"/>
      </w:tblGrid>
      <w:tr w:rsidR="00CD414F" w:rsidRPr="001C5FC5" w:rsidTr="006810D4">
        <w:tc>
          <w:tcPr>
            <w:tcW w:w="4111" w:type="dxa"/>
            <w:shd w:val="clear" w:color="auto" w:fill="auto"/>
          </w:tcPr>
          <w:p w:rsidR="00CD414F" w:rsidRPr="00D63C98" w:rsidRDefault="00CD414F" w:rsidP="00A50866">
            <w:pPr>
              <w:keepNext/>
              <w:jc w:val="left"/>
              <w:rPr>
                <w:lang w:val="es-ES"/>
              </w:rPr>
            </w:pPr>
            <w:r w:rsidRPr="00D63C98">
              <w:rPr>
                <w:lang w:val="es-ES"/>
              </w:rPr>
              <w:lastRenderedPageBreak/>
              <w:t>documento TC/49/35, Anexo I, Sección 1.5</w:t>
            </w:r>
          </w:p>
        </w:tc>
        <w:tc>
          <w:tcPr>
            <w:tcW w:w="4790" w:type="dxa"/>
            <w:shd w:val="clear" w:color="auto" w:fill="auto"/>
          </w:tcPr>
          <w:p w:rsidR="00CD414F" w:rsidRPr="00D63C98" w:rsidRDefault="00BC0D4A" w:rsidP="00A50866">
            <w:pPr>
              <w:keepNext/>
              <w:rPr>
                <w:lang w:val="es-ES"/>
              </w:rPr>
            </w:pPr>
            <w:r w:rsidRPr="00D63C98">
              <w:rPr>
                <w:lang w:val="es-ES"/>
              </w:rPr>
              <w:t>sustituir “estrecha” y “ancha</w:t>
            </w:r>
            <w:r w:rsidR="00CD414F" w:rsidRPr="00D63C98">
              <w:rPr>
                <w:lang w:val="es-ES"/>
              </w:rPr>
              <w:t xml:space="preserve">” por “larga” y “corta” </w:t>
            </w:r>
          </w:p>
        </w:tc>
      </w:tr>
    </w:tbl>
    <w:p w:rsidR="00CD414F" w:rsidRPr="00D63C98" w:rsidRDefault="00CD414F" w:rsidP="00A50866">
      <w:pPr>
        <w:keepNext/>
        <w:rPr>
          <w:lang w:val="es-ES"/>
        </w:rPr>
      </w:pPr>
    </w:p>
    <w:p w:rsidR="00CD414F" w:rsidRPr="00D63C98" w:rsidRDefault="00CD414F" w:rsidP="00BC0D4A">
      <w:pPr>
        <w:rPr>
          <w:lang w:val="es-ES"/>
        </w:rPr>
      </w:pPr>
      <w:r w:rsidRPr="00D63C98">
        <w:rPr>
          <w:lang w:val="es-ES"/>
        </w:rPr>
        <w:t>(véase el Anexo del documento CAJ/67/13, párrafo 5).</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estuvo de acuerdo con la propuesta del TC de modificar el documento CAJ/67/12, para que su texto sea el siguiente:</w:t>
      </w:r>
    </w:p>
    <w:p w:rsidR="00BC0D4A" w:rsidRPr="00D63C98" w:rsidRDefault="00BC0D4A" w:rsidP="00BC0D4A">
      <w:pPr>
        <w:rPr>
          <w:lang w:val="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790"/>
      </w:tblGrid>
      <w:tr w:rsidR="00CD414F" w:rsidRPr="001C5FC5" w:rsidTr="006810D4">
        <w:tc>
          <w:tcPr>
            <w:tcW w:w="4111" w:type="dxa"/>
            <w:shd w:val="clear" w:color="auto" w:fill="auto"/>
          </w:tcPr>
          <w:p w:rsidR="00CD414F" w:rsidRPr="00D63C98" w:rsidRDefault="00CD414F" w:rsidP="00D336B9">
            <w:pPr>
              <w:jc w:val="left"/>
              <w:rPr>
                <w:lang w:val="es-ES"/>
              </w:rPr>
            </w:pPr>
            <w:r w:rsidRPr="00D63C98">
              <w:rPr>
                <w:lang w:val="es-ES"/>
              </w:rPr>
              <w:t>documento TC/49/36, Parte IV, 4.1</w:t>
            </w:r>
            <w:r w:rsidR="00D336B9">
              <w:rPr>
                <w:lang w:val="es-ES"/>
              </w:rPr>
              <w:t> </w:t>
            </w:r>
            <w:r w:rsidRPr="00D63C98">
              <w:rPr>
                <w:lang w:val="es-ES"/>
              </w:rPr>
              <w:t xml:space="preserve">“Esquema” y 4.2.1.2 </w:t>
            </w:r>
          </w:p>
        </w:tc>
        <w:tc>
          <w:tcPr>
            <w:tcW w:w="4790" w:type="dxa"/>
            <w:shd w:val="clear" w:color="auto" w:fill="auto"/>
          </w:tcPr>
          <w:p w:rsidR="00CD414F" w:rsidRPr="00D63C98" w:rsidRDefault="00CD414F" w:rsidP="00BC0D4A">
            <w:pPr>
              <w:rPr>
                <w:lang w:val="es-ES"/>
              </w:rPr>
            </w:pPr>
            <w:r w:rsidRPr="00D63C98">
              <w:rPr>
                <w:lang w:val="es-ES"/>
              </w:rPr>
              <w:t xml:space="preserve">en la </w:t>
            </w:r>
            <w:r w:rsidR="00D63C98" w:rsidRPr="00D63C98">
              <w:rPr>
                <w:lang w:val="es-ES"/>
              </w:rPr>
              <w:t>versión</w:t>
            </w:r>
            <w:r w:rsidRPr="00D63C98">
              <w:rPr>
                <w:lang w:val="es-ES"/>
              </w:rPr>
              <w:t xml:space="preserve"> en inglés, sus</w:t>
            </w:r>
            <w:r w:rsidR="00D63C98" w:rsidRPr="00D63C98">
              <w:rPr>
                <w:lang w:val="es-ES"/>
              </w:rPr>
              <w:t>ti</w:t>
            </w:r>
            <w:r w:rsidRPr="00D63C98">
              <w:rPr>
                <w:lang w:val="es-ES"/>
              </w:rPr>
              <w:t>tuir “sharply” por “sharp”</w:t>
            </w:r>
          </w:p>
        </w:tc>
      </w:tr>
    </w:tbl>
    <w:p w:rsidR="00CD414F" w:rsidRPr="00D63C98" w:rsidRDefault="00CD414F" w:rsidP="00BC0D4A">
      <w:pPr>
        <w:rPr>
          <w:lang w:val="es-ES"/>
        </w:rPr>
      </w:pPr>
    </w:p>
    <w:p w:rsidR="00CD414F" w:rsidRPr="00D63C98" w:rsidRDefault="00CD414F" w:rsidP="00BC0D4A">
      <w:pPr>
        <w:rPr>
          <w:lang w:val="es-ES"/>
        </w:rPr>
      </w:pPr>
      <w:r w:rsidRPr="00D63C98">
        <w:rPr>
          <w:lang w:val="es-ES"/>
        </w:rPr>
        <w:t>(véase el Anexo del documento CAJ/67/13, párrafo 5).</w:t>
      </w:r>
    </w:p>
    <w:p w:rsidR="00BF2EE1" w:rsidRPr="00D63C98" w:rsidRDefault="00BF2EE1" w:rsidP="00BC0D4A">
      <w:pPr>
        <w:rPr>
          <w:lang w:val="es-ES"/>
        </w:rPr>
      </w:pPr>
    </w:p>
    <w:p w:rsidR="00CD414F" w:rsidRPr="00D63C98" w:rsidRDefault="00CD414F"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A reserva de la introducción de las modificaciones antes mencionadas, el CAJ aprobó los documentos CAJ/67/11 y CAJ/67/12 como base para la aprobación por el Consejo del documento TGP/14/2 en su cuadragésima séptima sesión ordinaria, que se celebrará en Ginebra el 24 de octubre de 2013.</w:t>
      </w:r>
    </w:p>
    <w:p w:rsidR="00CD414F" w:rsidRPr="00D63C98" w:rsidRDefault="00CD414F" w:rsidP="00BC0D4A">
      <w:pPr>
        <w:rPr>
          <w:rFonts w:cs="Arial"/>
          <w:snapToGrid w:val="0"/>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observó que la actualización de las definiciones de términos e índices, y </w:t>
      </w:r>
      <w:r w:rsidR="00D336B9">
        <w:rPr>
          <w:lang w:val="es-ES"/>
        </w:rPr>
        <w:t xml:space="preserve">la revisión </w:t>
      </w:r>
      <w:r w:rsidRPr="00D63C98">
        <w:rPr>
          <w:lang w:val="es-ES"/>
        </w:rPr>
        <w:t>de las traducciones al español, el alemán y el francés del texto original en inglés por los miembros pertinentes del Comité de Redacción se realizar</w:t>
      </w:r>
      <w:r w:rsidR="00BC0D4A" w:rsidRPr="00D63C98">
        <w:rPr>
          <w:lang w:val="es-ES"/>
        </w:rPr>
        <w:t>á</w:t>
      </w:r>
      <w:r w:rsidRPr="00D63C98">
        <w:rPr>
          <w:lang w:val="es-ES"/>
        </w:rPr>
        <w:t>n antes de que se presente al Consejo el proyecto de documento TGP/14/2.</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se invitará al Consejo a aprobar el documento TGP/0/6 para reflejar la aprobación de los documentos TGP/15/1 y TGP/14/2.</w:t>
      </w:r>
    </w:p>
    <w:p w:rsidR="00BC0D4A" w:rsidRDefault="00BC0D4A" w:rsidP="00A50866">
      <w:pPr>
        <w:spacing w:line="360" w:lineRule="auto"/>
        <w:rPr>
          <w:lang w:val="es-ES"/>
        </w:rPr>
      </w:pPr>
    </w:p>
    <w:p w:rsidR="00163F60" w:rsidRPr="00D63C98" w:rsidRDefault="00163F60" w:rsidP="00A50866">
      <w:pPr>
        <w:keepNext/>
        <w:rPr>
          <w:lang w:val="es-ES"/>
        </w:rPr>
      </w:pPr>
      <w:r w:rsidRPr="00D63C98">
        <w:rPr>
          <w:i/>
          <w:lang w:val="es-ES"/>
        </w:rPr>
        <w:t>Programa para la elaboración de los documentos TGP</w:t>
      </w:r>
    </w:p>
    <w:p w:rsidR="00163F60" w:rsidRPr="00D63C98" w:rsidRDefault="00163F60"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aprobó el programa para la elaboración de los documentos TGP, modificado con arreglo a </w:t>
      </w:r>
      <w:r w:rsidR="00BC0D4A" w:rsidRPr="00D63C98">
        <w:rPr>
          <w:lang w:val="es-ES"/>
        </w:rPr>
        <w:t xml:space="preserve">las conclusiones de la cuadragésima novena sesión del TC </w:t>
      </w:r>
      <w:r w:rsidRPr="00D63C98">
        <w:rPr>
          <w:lang w:val="es-ES"/>
        </w:rPr>
        <w:t xml:space="preserve"> (véase el Anexo d</w:t>
      </w:r>
      <w:r w:rsidR="00D336B9">
        <w:rPr>
          <w:lang w:val="es-ES"/>
        </w:rPr>
        <w:t>el documento CAJ/67/13, párrafo </w:t>
      </w:r>
      <w:r w:rsidRPr="00D63C98">
        <w:rPr>
          <w:lang w:val="es-ES"/>
        </w:rPr>
        <w:t>8).</w:t>
      </w:r>
    </w:p>
    <w:p w:rsidR="00163F60" w:rsidRPr="00D63C98" w:rsidRDefault="00163F60" w:rsidP="00BC0D4A">
      <w:pPr>
        <w:rPr>
          <w:u w:val="single"/>
          <w:lang w:val="es-ES"/>
        </w:rPr>
      </w:pPr>
    </w:p>
    <w:p w:rsidR="00BC0D4A" w:rsidRPr="00D63C98" w:rsidRDefault="00BC0D4A" w:rsidP="00BC0D4A">
      <w:pPr>
        <w:rPr>
          <w:u w:val="single"/>
          <w:lang w:val="es-ES"/>
        </w:rPr>
      </w:pPr>
    </w:p>
    <w:p w:rsidR="00163F60" w:rsidRPr="00D63C98" w:rsidRDefault="00163F60" w:rsidP="00BC0D4A">
      <w:pPr>
        <w:rPr>
          <w:lang w:val="es-ES"/>
        </w:rPr>
      </w:pPr>
      <w:r w:rsidRPr="00D63C98">
        <w:rPr>
          <w:u w:val="single"/>
          <w:lang w:val="es-ES"/>
        </w:rPr>
        <w:t>Técnicas moleculares</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CAJ/67/4 y CAJ/67/13.</w:t>
      </w:r>
    </w:p>
    <w:p w:rsidR="00BC0D4A" w:rsidRPr="00D63C98" w:rsidRDefault="00BC0D4A" w:rsidP="00BC0D4A">
      <w:pPr>
        <w:rPr>
          <w:lang w:val="es-ES"/>
        </w:rPr>
      </w:pPr>
    </w:p>
    <w:p w:rsidR="00163F60" w:rsidRPr="00D63C98" w:rsidRDefault="00163F60" w:rsidP="00BC0D4A">
      <w:pPr>
        <w:rPr>
          <w:lang w:val="es-ES"/>
        </w:rPr>
      </w:pPr>
      <w:r w:rsidRPr="00D63C98">
        <w:rPr>
          <w:i/>
          <w:lang w:val="es-ES"/>
        </w:rPr>
        <w:t>TGP/15/1 Draft 4:  “[</w:t>
      </w:r>
      <w:r w:rsidRPr="00D63C98">
        <w:rPr>
          <w:i/>
          <w:strike/>
          <w:lang w:val="es-ES"/>
        </w:rPr>
        <w:t>Nuevos tipos de caracteres</w:t>
      </w:r>
      <w:r w:rsidRPr="00D63C98">
        <w:rPr>
          <w:i/>
          <w:lang w:val="es-ES"/>
        </w:rPr>
        <w:t xml:space="preserve">] [Orientación sobre el uso de marcadores bioquímicos y moleculares en el examen de la distinción, la homogeneidad y la estabilidad </w:t>
      </w:r>
      <w:r w:rsidR="00D336B9">
        <w:rPr>
          <w:i/>
          <w:lang w:val="es-ES"/>
        </w:rPr>
        <w:t>(</w:t>
      </w:r>
      <w:r w:rsidRPr="00D63C98">
        <w:rPr>
          <w:i/>
          <w:lang w:val="es-ES"/>
        </w:rPr>
        <w:t>DHE</w:t>
      </w:r>
      <w:r w:rsidR="00D336B9">
        <w:rPr>
          <w:i/>
          <w:lang w:val="es-ES"/>
        </w:rPr>
        <w:t>)</w:t>
      </w:r>
      <w:r w:rsidRPr="00D63C98">
        <w:rPr>
          <w:i/>
          <w:lang w:val="es-ES"/>
        </w:rPr>
        <w:t>]”</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el documento TGP/15/1 Draft 4 ha sido examinado en el marco del punto 5 del orden del día “Documentos TGP”.</w:t>
      </w:r>
    </w:p>
    <w:p w:rsidR="00163F60" w:rsidRPr="00D63C98" w:rsidRDefault="00163F60" w:rsidP="00A50866">
      <w:pPr>
        <w:spacing w:line="360" w:lineRule="auto"/>
        <w:rPr>
          <w:i/>
          <w:lang w:val="es-ES"/>
        </w:rPr>
      </w:pPr>
    </w:p>
    <w:p w:rsidR="00163F60" w:rsidRPr="00D63C98" w:rsidRDefault="00163F60" w:rsidP="00BC0D4A">
      <w:pPr>
        <w:rPr>
          <w:lang w:val="es-ES"/>
        </w:rPr>
      </w:pPr>
      <w:r w:rsidRPr="00D63C98">
        <w:rPr>
          <w:i/>
          <w:lang w:val="es-ES"/>
        </w:rPr>
        <w:t>Grupo de Trabajo sobre Técnicas Bioquímicas y Moleculares, y Perfiles de ADN en particular (BMT)</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el TC estuvo de acuerdo con la posibilidad de celebrar una reunión coordinada de la decimocuarta sesión del</w:t>
      </w:r>
      <w:r w:rsidRPr="00D63C98">
        <w:rPr>
          <w:i/>
          <w:lang w:val="es-ES"/>
        </w:rPr>
        <w:t xml:space="preserve"> </w:t>
      </w:r>
      <w:r w:rsidRPr="00D63C98">
        <w:rPr>
          <w:lang w:val="es-ES"/>
        </w:rPr>
        <w:t>Grupo de Trabajo sobre Técnicas Bioquímicas y Moleculares, y Perfiles de ADN en particular (BMT) con las reuniones de otras organizaciones internacionales</w:t>
      </w:r>
      <w:r w:rsidR="00BC0D4A" w:rsidRPr="00D63C98">
        <w:rPr>
          <w:lang w:val="es-ES"/>
        </w:rPr>
        <w:t xml:space="preserve"> pertinentes</w:t>
      </w:r>
      <w:r w:rsidRPr="00D63C98">
        <w:rPr>
          <w:lang w:val="es-ES"/>
        </w:rPr>
        <w:t>, según lo expuesto en los párrafos 8 y 9 del documento CAJ/67/4.  El TC acordó asimismo que, de no ser posible organizar en</w:t>
      </w:r>
      <w:r w:rsidR="00BC0D4A" w:rsidRPr="00D63C98">
        <w:rPr>
          <w:lang w:val="es-ES"/>
        </w:rPr>
        <w:t> </w:t>
      </w:r>
      <w:r w:rsidRPr="00D63C98">
        <w:rPr>
          <w:lang w:val="es-ES"/>
        </w:rPr>
        <w:t>2014 una reunión conjunta con otras organizaciones, debería organizarse, entre tanto, una sesión del BMT (véase el Anexo del documento CAJ/67/13, párrafo 10).</w:t>
      </w:r>
    </w:p>
    <w:p w:rsidR="00163F60" w:rsidRPr="00D63C98" w:rsidRDefault="00163F60" w:rsidP="00BC0D4A">
      <w:pPr>
        <w:rPr>
          <w:u w:val="single"/>
          <w:lang w:val="es-ES"/>
        </w:rPr>
      </w:pPr>
    </w:p>
    <w:p w:rsidR="00BC0D4A" w:rsidRPr="00D63C98" w:rsidRDefault="00BC0D4A" w:rsidP="00BC0D4A">
      <w:pPr>
        <w:rPr>
          <w:u w:val="single"/>
          <w:lang w:val="es-ES"/>
        </w:rPr>
      </w:pPr>
    </w:p>
    <w:p w:rsidR="00163F60" w:rsidRPr="00D63C98" w:rsidRDefault="00163F60" w:rsidP="00A50866">
      <w:pPr>
        <w:keepNext/>
        <w:rPr>
          <w:lang w:val="es-ES"/>
        </w:rPr>
      </w:pPr>
      <w:r w:rsidRPr="00D63C98">
        <w:rPr>
          <w:u w:val="single"/>
          <w:lang w:val="es-ES"/>
        </w:rPr>
        <w:t>Denominaciones de variedades</w:t>
      </w:r>
    </w:p>
    <w:p w:rsidR="00163F60" w:rsidRPr="00D63C98" w:rsidRDefault="00163F60"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CAJ/67/5 y CAJ/67/13.</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las novedades relativas a los posibles ámbitos de cooperación entre la UPOV, la Comisión Internacional para la Nomenclatura de Plantas Cultivadas de la Unión Internacional de Ciencias Biológicas (Comisión de la UICB) y la Comisión de Nomenclatura y Registro de Cultivares de la Sociedad Internacional de la Ciencia Hortícola (Comisión de la ISHS), según se expone en los párrafos 4 y 5 del documento CAJ/67/5.</w:t>
      </w:r>
    </w:p>
    <w:p w:rsidR="00163F60" w:rsidRPr="00D63C98" w:rsidRDefault="00163F60" w:rsidP="00BC0D4A">
      <w:pPr>
        <w:rPr>
          <w:u w:val="single"/>
          <w:lang w:val="es-ES"/>
        </w:rPr>
      </w:pPr>
    </w:p>
    <w:p w:rsidR="00BC0D4A" w:rsidRPr="00D63C98" w:rsidRDefault="00BC0D4A" w:rsidP="00BC0D4A">
      <w:pPr>
        <w:rPr>
          <w:u w:val="single"/>
          <w:lang w:val="es-ES"/>
        </w:rPr>
      </w:pPr>
    </w:p>
    <w:p w:rsidR="00163F60" w:rsidRPr="00D63C98" w:rsidRDefault="00163F60" w:rsidP="00A50866">
      <w:pPr>
        <w:keepNext/>
        <w:rPr>
          <w:lang w:val="es-ES"/>
        </w:rPr>
      </w:pPr>
      <w:r w:rsidRPr="00D63C98">
        <w:rPr>
          <w:u w:val="single"/>
          <w:lang w:val="es-ES"/>
        </w:rPr>
        <w:t>Bases de datos de información de la UPOV</w:t>
      </w:r>
    </w:p>
    <w:p w:rsidR="00163F60" w:rsidRPr="00D63C98" w:rsidRDefault="00163F60"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CAJ/67/6 y CAJ/67/13.</w:t>
      </w:r>
    </w:p>
    <w:p w:rsidR="00163F60" w:rsidRPr="00D63C98" w:rsidRDefault="00163F60" w:rsidP="00A50866">
      <w:pPr>
        <w:spacing w:line="360" w:lineRule="auto"/>
        <w:rPr>
          <w:i/>
          <w:lang w:val="es-ES"/>
        </w:rPr>
      </w:pPr>
    </w:p>
    <w:p w:rsidR="00163F60" w:rsidRPr="00D63C98" w:rsidRDefault="00163F60" w:rsidP="00A50866">
      <w:pPr>
        <w:keepNext/>
        <w:rPr>
          <w:i/>
          <w:lang w:val="es-ES"/>
        </w:rPr>
      </w:pPr>
      <w:r w:rsidRPr="00D63C98">
        <w:rPr>
          <w:i/>
          <w:lang w:val="es-ES"/>
        </w:rPr>
        <w:t>Sistema de códigos de la UPOV</w:t>
      </w:r>
    </w:p>
    <w:p w:rsidR="00BC0D4A" w:rsidRPr="00D63C98" w:rsidRDefault="00BC0D4A"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las modificaciones efectuadas en los códigos UPOV respecto de algunos géneros y especies híbridos, según lo expuesto en el Anexo II del documento CAJ/67/6.</w:t>
      </w:r>
    </w:p>
    <w:p w:rsidR="00BC0D4A" w:rsidRDefault="00BC0D4A" w:rsidP="00A50866">
      <w:pPr>
        <w:spacing w:line="360" w:lineRule="auto"/>
        <w:rPr>
          <w:lang w:val="es-ES"/>
        </w:rPr>
      </w:pPr>
    </w:p>
    <w:p w:rsidR="00163F60" w:rsidRPr="00D63C98" w:rsidRDefault="00163F60" w:rsidP="00A50866">
      <w:pPr>
        <w:keepNext/>
        <w:rPr>
          <w:lang w:val="es-ES"/>
        </w:rPr>
      </w:pPr>
      <w:r w:rsidRPr="00D63C98">
        <w:rPr>
          <w:i/>
          <w:lang w:val="es-ES"/>
        </w:rPr>
        <w:t>Base de datos sobre variedades vegetales</w:t>
      </w:r>
    </w:p>
    <w:p w:rsidR="00163F60" w:rsidRPr="00D63C98" w:rsidRDefault="00163F60"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las novedades relativas al programa de mejoras de la base de datos sobre variedades vegetales, según se informa en el documento CAJ/67/6.</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la presentación de la nueva página de la Base de datos sobre variedades vegetales PLUTO para las búsquedas de denominaciones de variedades.</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tomó nota de la ponencia presentada por la Delegación de la Unión Europea sobre la experiencia de la Oficina Comunitaria de Variedades Vegetales (OCVV) en la utilización de su instrumento de búsqueda de </w:t>
      </w:r>
      <w:r w:rsidR="00D336B9">
        <w:rPr>
          <w:lang w:val="es-ES"/>
        </w:rPr>
        <w:t xml:space="preserve">similitud de </w:t>
      </w:r>
      <w:r w:rsidRPr="00D63C98">
        <w:rPr>
          <w:lang w:val="es-ES"/>
        </w:rPr>
        <w:t>denominaciones en el examen de las propuestas de denominación.</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acogió con agrado la propuesta formulada durante la ponencia de la OCVV en el sentido de explorar la posibilidad de elaborar un instrumento de la UPOV de búsqueda de </w:t>
      </w:r>
      <w:r w:rsidR="00D336B9">
        <w:rPr>
          <w:lang w:val="es-ES"/>
        </w:rPr>
        <w:t>similitud a los fines de la </w:t>
      </w:r>
      <w:r w:rsidRPr="00D63C98">
        <w:rPr>
          <w:lang w:val="es-ES"/>
        </w:rPr>
        <w:t>denominación de variedades, sobre la base del instrumento de búsqueda de la OCVV, y acordó incluir un punto dedicado a considerar esa propuesta en su sexagésima octava sesión, que se celebrará en Ginebra el 21 de octubre de 2013.</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 la información sobre la aportación de datos y el suministro de asistencia a quienes los aporten, según se expone en el Anexo IV del documento CAJ/67/6.</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tomó nota de los planes de la Oficina de la Unión de realizar una encuesta entre los miembros de la Unión sobre su utilización de las bases de datos con fines de protección de las variedades vegetales, y </w:t>
      </w:r>
      <w:r w:rsidR="00BC0D4A" w:rsidRPr="00D63C98">
        <w:rPr>
          <w:lang w:val="es-ES"/>
        </w:rPr>
        <w:t xml:space="preserve">su utilización </w:t>
      </w:r>
      <w:r w:rsidRPr="00D63C98">
        <w:rPr>
          <w:lang w:val="es-ES"/>
        </w:rPr>
        <w:t>de los sistemas de presentación electrónica de solicitudes.</w:t>
      </w:r>
    </w:p>
    <w:p w:rsidR="00163F60" w:rsidRPr="00D63C98" w:rsidRDefault="00163F60" w:rsidP="00BC0D4A">
      <w:pPr>
        <w:rPr>
          <w:u w:val="single"/>
          <w:lang w:val="es-ES"/>
        </w:rPr>
      </w:pPr>
    </w:p>
    <w:p w:rsidR="00887A04" w:rsidRPr="00D63C98" w:rsidRDefault="00887A04" w:rsidP="00BC0D4A">
      <w:pPr>
        <w:rPr>
          <w:u w:val="single"/>
          <w:lang w:val="es-ES"/>
        </w:rPr>
      </w:pPr>
    </w:p>
    <w:p w:rsidR="00163F60" w:rsidRPr="00D63C98" w:rsidRDefault="00163F60" w:rsidP="00BC0D4A">
      <w:pPr>
        <w:rPr>
          <w:lang w:val="es-ES"/>
        </w:rPr>
      </w:pPr>
      <w:r w:rsidRPr="00D63C98">
        <w:rPr>
          <w:u w:val="single"/>
          <w:lang w:val="es-ES"/>
        </w:rPr>
        <w:t>Programas informáticos para intercambio</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CAJ/67/7 y CAJ/67/13.</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tomó nota de </w:t>
      </w:r>
      <w:r w:rsidR="00BC0D4A" w:rsidRPr="00D63C98">
        <w:rPr>
          <w:lang w:val="es-ES"/>
        </w:rPr>
        <w:t>las conclusiones de la cuadragésima novena sesión del TC</w:t>
      </w:r>
      <w:r w:rsidRPr="00D63C98">
        <w:rPr>
          <w:lang w:val="es-ES"/>
        </w:rPr>
        <w:t xml:space="preserve">, celebrada en Ginebra del 18 al 20 de marzo de 2013, </w:t>
      </w:r>
      <w:r w:rsidR="00BC0D4A" w:rsidRPr="00D63C98">
        <w:rPr>
          <w:lang w:val="es-ES"/>
        </w:rPr>
        <w:t>en lo que atañe a</w:t>
      </w:r>
      <w:r w:rsidRPr="00D63C98">
        <w:rPr>
          <w:lang w:val="es-ES"/>
        </w:rPr>
        <w:t xml:space="preserve"> una propuesta de revisión del documento UPOV/INF/16 para la inclusión de nuevos programas informáticos y de información sobre el uso de los programas informáticos por los miembros de la Unión, según se expone en el Anexo del documento CAJ/67/13, párrafos 25 a 28.</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observó, en particular, que el TC ha revisado el título del documento </w:t>
      </w:r>
      <w:r w:rsidRPr="00D63C98">
        <w:rPr>
          <w:color w:val="000000"/>
          <w:lang w:val="es-ES"/>
        </w:rPr>
        <w:t xml:space="preserve">UPOV/INF/16 “Programas informáticos para intercambio” y la Sección “1. Requisitos de los programas informáticos para intercambio” y ha acordado que esos textos deberían mantenerse inalterados porque el documento en cuestión atañe a programas informáticos elaborados o adaptados por un miembro de la Unión a los fines de su utilización en la UPOV.  </w:t>
      </w:r>
      <w:r w:rsidR="00887A04" w:rsidRPr="00D63C98">
        <w:rPr>
          <w:color w:val="000000"/>
          <w:lang w:val="es-ES"/>
        </w:rPr>
        <w:t>S</w:t>
      </w:r>
      <w:r w:rsidRPr="00D63C98">
        <w:rPr>
          <w:color w:val="000000"/>
          <w:lang w:val="es-ES"/>
        </w:rPr>
        <w:t>in embargo, el TC ha acordado que sería útil elaborar un documento independiente de información que permita a los miembros de la Unión proporcionar información sobre la</w:t>
      </w:r>
      <w:r w:rsidR="00D336B9">
        <w:rPr>
          <w:color w:val="000000"/>
          <w:lang w:val="es-ES"/>
        </w:rPr>
        <w:t> </w:t>
      </w:r>
      <w:r w:rsidRPr="00D63C98">
        <w:rPr>
          <w:color w:val="000000"/>
          <w:lang w:val="es-ES"/>
        </w:rPr>
        <w:t>utilización de los programas informáticos y equipos (</w:t>
      </w:r>
      <w:r w:rsidR="00887A04" w:rsidRPr="00D63C98">
        <w:rPr>
          <w:color w:val="000000"/>
          <w:lang w:val="es-ES"/>
        </w:rPr>
        <w:t xml:space="preserve">por ejemplo, </w:t>
      </w:r>
      <w:r w:rsidRPr="00D63C98">
        <w:rPr>
          <w:color w:val="000000"/>
          <w:lang w:val="es-ES"/>
        </w:rPr>
        <w:t>si</w:t>
      </w:r>
      <w:r w:rsidR="00D336B9">
        <w:rPr>
          <w:color w:val="000000"/>
          <w:lang w:val="es-ES"/>
        </w:rPr>
        <w:t xml:space="preserve">stemas de registro de datos) no </w:t>
      </w:r>
      <w:r w:rsidRPr="00D63C98">
        <w:rPr>
          <w:color w:val="000000"/>
          <w:lang w:val="es-ES"/>
        </w:rPr>
        <w:t xml:space="preserve">adaptados utilizados por los miembros de la Unión (véase el Anexo del documento </w:t>
      </w:r>
      <w:r w:rsidRPr="00D63C98">
        <w:rPr>
          <w:lang w:val="es-ES"/>
        </w:rPr>
        <w:t>CAJ/67/13, párrafo 24).</w:t>
      </w:r>
    </w:p>
    <w:p w:rsidR="00163F60" w:rsidRPr="00D63C98" w:rsidRDefault="00163F60" w:rsidP="00BC0D4A">
      <w:pPr>
        <w:rPr>
          <w:lang w:val="es-ES"/>
        </w:rPr>
      </w:pPr>
    </w:p>
    <w:p w:rsidR="00163F60" w:rsidRPr="00D63C98" w:rsidRDefault="00163F60" w:rsidP="00BC0D4A">
      <w:pPr>
        <w:rPr>
          <w:color w:val="000000"/>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en su sexagésima octava sesión, que se cel</w:t>
      </w:r>
      <w:r w:rsidR="00887A04" w:rsidRPr="00D63C98">
        <w:rPr>
          <w:lang w:val="es-ES"/>
        </w:rPr>
        <w:t>ebrará en Ginebra en octubre de </w:t>
      </w:r>
      <w:r w:rsidRPr="00D63C98">
        <w:rPr>
          <w:lang w:val="es-ES"/>
        </w:rPr>
        <w:t xml:space="preserve">2013, será invitado a examinar una propuesta de revisión del documento </w:t>
      </w:r>
      <w:r w:rsidRPr="00D63C98">
        <w:rPr>
          <w:color w:val="000000"/>
          <w:lang w:val="es-ES"/>
        </w:rPr>
        <w:t>UPOV/INF/16 “Programas informáticos para intercambio”.</w:t>
      </w:r>
    </w:p>
    <w:p w:rsidR="00163F60" w:rsidRPr="00D63C98" w:rsidRDefault="00163F60" w:rsidP="00BC0D4A">
      <w:pPr>
        <w:rPr>
          <w:color w:val="000000"/>
          <w:u w:val="single"/>
          <w:lang w:val="es-ES"/>
        </w:rPr>
      </w:pPr>
    </w:p>
    <w:p w:rsidR="00887A04" w:rsidRPr="00D63C98" w:rsidRDefault="00887A04" w:rsidP="00BC0D4A">
      <w:pPr>
        <w:rPr>
          <w:color w:val="000000"/>
          <w:u w:val="single"/>
          <w:lang w:val="es-ES"/>
        </w:rPr>
      </w:pPr>
    </w:p>
    <w:p w:rsidR="00163F60" w:rsidRPr="00D63C98" w:rsidRDefault="00163F60" w:rsidP="00A50866">
      <w:pPr>
        <w:keepNext/>
        <w:rPr>
          <w:color w:val="000000"/>
          <w:lang w:val="es-ES"/>
        </w:rPr>
      </w:pPr>
      <w:r w:rsidRPr="00D63C98">
        <w:rPr>
          <w:color w:val="000000"/>
          <w:u w:val="single"/>
          <w:lang w:val="es-ES"/>
        </w:rPr>
        <w:lastRenderedPageBreak/>
        <w:t>Sistemas de presentación electrónica de solicitudes</w:t>
      </w:r>
    </w:p>
    <w:p w:rsidR="00163F60" w:rsidRPr="00D63C98" w:rsidRDefault="00163F60"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CAJ/67/8 y CAJ/67/13.</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tomó nota del informe verbal presentado por la Oficina de la Unión acerca de la reunión sobre la elaboración de un prototipo de formulario electrónico, celebrada en Ginebra el 20 de marzo de 2013 por la tarde.  En particular, se le informó que el prototipo de formulario electrónico se elaboraría al principio para la lechuga, la papa, el rosal y el manzano.  Asimismo, se le informó que se ha acordado redactar</w:t>
      </w:r>
      <w:r w:rsidR="00B84EC8" w:rsidRPr="00D63C98">
        <w:rPr>
          <w:lang w:val="es-ES"/>
        </w:rPr>
        <w:t>, en una primera etapa,</w:t>
      </w:r>
      <w:r w:rsidRPr="00D63C98">
        <w:rPr>
          <w:lang w:val="es-ES"/>
        </w:rPr>
        <w:t xml:space="preserve"> todas las preguntas del formulario en inglés y en los idiomas de los miembros de la Unión de que se trate, para sus propias preguntas.  El CAJ observó que se prevé celebrar la </w:t>
      </w:r>
      <w:r w:rsidR="00B84EC8" w:rsidRPr="00D63C98">
        <w:rPr>
          <w:lang w:val="es-ES"/>
        </w:rPr>
        <w:t xml:space="preserve">próxima </w:t>
      </w:r>
      <w:r w:rsidRPr="00D63C98">
        <w:rPr>
          <w:lang w:val="es-ES"/>
        </w:rPr>
        <w:t>reunión sobre la elaboración de un prototipo de formulario electrónico en Ginebra, el 24 de octubre de 2013 por la tarde.</w:t>
      </w:r>
    </w:p>
    <w:p w:rsidR="00163F60" w:rsidRPr="00D63C98" w:rsidRDefault="00163F60" w:rsidP="00BC0D4A">
      <w:pPr>
        <w:rPr>
          <w:u w:val="single"/>
          <w:lang w:val="es-ES"/>
        </w:rPr>
      </w:pPr>
    </w:p>
    <w:p w:rsidR="00485848" w:rsidRPr="00D63C98" w:rsidRDefault="00485848" w:rsidP="00BC0D4A">
      <w:pPr>
        <w:rPr>
          <w:u w:val="single"/>
          <w:lang w:val="es-ES"/>
        </w:rPr>
      </w:pPr>
    </w:p>
    <w:p w:rsidR="00163F60" w:rsidRPr="00D63C98" w:rsidRDefault="00163F60" w:rsidP="00A50866">
      <w:pPr>
        <w:keepNext/>
        <w:rPr>
          <w:lang w:val="es-ES"/>
        </w:rPr>
      </w:pPr>
      <w:r w:rsidRPr="00D63C98">
        <w:rPr>
          <w:u w:val="single"/>
          <w:lang w:val="es-ES"/>
        </w:rPr>
        <w:t>Utilización de la comunicación electrónica para las reuniones</w:t>
      </w:r>
    </w:p>
    <w:p w:rsidR="00163F60" w:rsidRPr="00D63C98" w:rsidRDefault="00163F60" w:rsidP="00A50866">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examinó los documentos CAJ/67/9 y CAJ/67/13.</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 xml:space="preserve">El CAJ observó que el Comité Consultivo, en su octogésima cuarta </w:t>
      </w:r>
      <w:r w:rsidR="00887A04" w:rsidRPr="00D63C98">
        <w:rPr>
          <w:lang w:val="es-ES"/>
        </w:rPr>
        <w:t>sesión, celebrada en Ginebra el 31</w:t>
      </w:r>
      <w:r w:rsidRPr="00D63C98">
        <w:rPr>
          <w:lang w:val="es-ES"/>
        </w:rPr>
        <w:t xml:space="preserve"> de </w:t>
      </w:r>
      <w:r w:rsidR="00887A04" w:rsidRPr="00D63C98">
        <w:rPr>
          <w:lang w:val="es-ES"/>
        </w:rPr>
        <w:t xml:space="preserve">octubre </w:t>
      </w:r>
      <w:r w:rsidRPr="00D63C98">
        <w:rPr>
          <w:lang w:val="es-ES"/>
        </w:rPr>
        <w:t>de 201</w:t>
      </w:r>
      <w:r w:rsidR="00D336B9">
        <w:rPr>
          <w:lang w:val="es-ES"/>
        </w:rPr>
        <w:t>2</w:t>
      </w:r>
      <w:r w:rsidRPr="00D63C98">
        <w:rPr>
          <w:lang w:val="es-ES"/>
        </w:rPr>
        <w:t>, aprobó la utilización de la modalidad de conferencias por Internet por parte de los órganos de la UPOV, cuando el órgano correspondiente lo estime conveniente, para facilitar la participación de los miembros de la Unión y de los observadores de conformidad con los procedimientos vigentes.  El Comité Consultivo recordó que los procedimientos relativos a las invitaciones a las sesiones de los órganos de la UPOV figuran en el Convenio de la UPOV, el reglamento, la orie</w:t>
      </w:r>
      <w:r w:rsidR="00D336B9">
        <w:rPr>
          <w:lang w:val="es-ES"/>
        </w:rPr>
        <w:t>ntación para los miembros de la </w:t>
      </w:r>
      <w:r w:rsidRPr="00D63C98">
        <w:rPr>
          <w:lang w:val="es-ES"/>
        </w:rPr>
        <w:t>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  De acuerdo con esos procedimientos, se participaría en las conferencias por Internet mediante una contraseña que se proporcionaría a las personas designadas del correspondiente órgano de la UPOV, y la participación sería supervisada por la Oficina de la Unión.</w:t>
      </w:r>
    </w:p>
    <w:p w:rsidR="00163F60" w:rsidRPr="00D63C98" w:rsidRDefault="00163F60" w:rsidP="00BC0D4A">
      <w:pPr>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El CAJ observó que, en su octogésima cuarta sesión, el Comité Consultivo también aprobó la difusión por Internet de las sesiones de los órganos de la UPOV, dirigida a los miembros de la Unión y observadores de conformidad con los procedimientos vigentes, cuando el correspondiente órgano de la UPOV lo estime conveniente.  El Comité Consultivo señaló que los procedimientos relativos a las invitaciones a las sesiones de los órganos de la UPOV figuran en el Convenio de la UPOV, el reglamento, la orientación para los miembros de la UPOV sobre las obligaciones actuales y las notificaciones conexas, las reglas que rigen la concesión de la condición de observador ante los órganos de la UPOV a los Estados, las organizaciones intergubernamentales y las organizaciones internacionales no gubernamentales y las reglas que rigen el acceso a los documentos de la UPOV.  De acuerdo con dichos procedimientos, se accedería a la difusión por Internet mediante una contraseña que se proporcionaría a las personas designadas del correspondiente órgano de la UPOV, y la participación sería supervisada por la Oficina de la Unión. El CAJ señaló también que, en su octogésima cuarta sesión, el Comité Consultivo convino en que, en todos los demás casos de difusión por Internet, se invite al Comité Consultivo a que apruebe los preparativos necesarios para que ésta pueda llevarse a cabo.</w:t>
      </w:r>
    </w:p>
    <w:p w:rsidR="00163F60" w:rsidRPr="00D63C98" w:rsidRDefault="00163F60" w:rsidP="00BC0D4A">
      <w:pPr>
        <w:rPr>
          <w:color w:val="000000"/>
          <w:u w:val="single"/>
          <w:lang w:val="es-ES"/>
        </w:rPr>
      </w:pPr>
    </w:p>
    <w:p w:rsidR="00485848" w:rsidRPr="00D63C98" w:rsidRDefault="00485848" w:rsidP="00BC0D4A">
      <w:pPr>
        <w:rPr>
          <w:color w:val="000000"/>
          <w:u w:val="single"/>
          <w:lang w:val="es-ES"/>
        </w:rPr>
      </w:pPr>
    </w:p>
    <w:p w:rsidR="00163F60" w:rsidRPr="00D63C98" w:rsidRDefault="00163F60" w:rsidP="006810D4">
      <w:pPr>
        <w:keepNext/>
        <w:rPr>
          <w:color w:val="000000"/>
          <w:lang w:val="es-ES"/>
        </w:rPr>
      </w:pPr>
      <w:r w:rsidRPr="00D63C98">
        <w:rPr>
          <w:color w:val="000000"/>
          <w:u w:val="single"/>
          <w:lang w:val="es-ES"/>
        </w:rPr>
        <w:t>Programa de la sexagésima octava sesión</w:t>
      </w:r>
    </w:p>
    <w:p w:rsidR="00163F60" w:rsidRPr="00D63C98" w:rsidRDefault="00163F60" w:rsidP="006810D4">
      <w:pPr>
        <w:keepNext/>
        <w:rPr>
          <w:lang w:val="es-ES"/>
        </w:rPr>
      </w:pPr>
    </w:p>
    <w:p w:rsidR="00163F60" w:rsidRPr="00D63C98" w:rsidRDefault="00163F60" w:rsidP="00BC0D4A">
      <w:pPr>
        <w:rPr>
          <w:lang w:val="es-ES"/>
        </w:rPr>
      </w:pPr>
      <w:r w:rsidRPr="00D63C98">
        <w:rPr>
          <w:lang w:val="es-ES"/>
        </w:rPr>
        <w:fldChar w:fldCharType="begin"/>
      </w:r>
      <w:r w:rsidRPr="00D63C98">
        <w:rPr>
          <w:lang w:val="es-ES"/>
        </w:rPr>
        <w:instrText xml:space="preserve"> AUTONUM  </w:instrText>
      </w:r>
      <w:r w:rsidRPr="00D63C98">
        <w:rPr>
          <w:lang w:val="es-ES"/>
        </w:rPr>
        <w:fldChar w:fldCharType="end"/>
      </w:r>
      <w:r w:rsidRPr="00D63C98">
        <w:rPr>
          <w:lang w:val="es-ES"/>
        </w:rPr>
        <w:tab/>
        <w:t>Se acordó el programa siguiente para la sexagésima octava sesión del CAJ, que se celebrará en Ginebra el 21 de octubre de 2013.</w:t>
      </w:r>
    </w:p>
    <w:p w:rsidR="00485848" w:rsidRPr="00D63C98" w:rsidRDefault="00485848" w:rsidP="00BC0D4A">
      <w:pPr>
        <w:rPr>
          <w:lang w:val="es-ES"/>
        </w:rPr>
      </w:pPr>
    </w:p>
    <w:p w:rsidR="005C1CAE" w:rsidRDefault="005C1CAE" w:rsidP="005C1CAE">
      <w:pPr>
        <w:numPr>
          <w:ilvl w:val="0"/>
          <w:numId w:val="7"/>
        </w:numPr>
        <w:tabs>
          <w:tab w:val="left" w:pos="1134"/>
        </w:tabs>
        <w:ind w:left="1134" w:hanging="567"/>
        <w:rPr>
          <w:lang w:val="es-ES"/>
        </w:rPr>
      </w:pPr>
      <w:r w:rsidRPr="00D63C98">
        <w:rPr>
          <w:lang w:val="es-ES"/>
        </w:rPr>
        <w:t>Apertura de la sesión</w:t>
      </w:r>
    </w:p>
    <w:p w:rsidR="005C1CAE" w:rsidRPr="00D63C98" w:rsidRDefault="005C1CAE" w:rsidP="005C1CAE">
      <w:pPr>
        <w:tabs>
          <w:tab w:val="left" w:pos="1134"/>
        </w:tabs>
        <w:ind w:left="1134" w:hanging="567"/>
        <w:rPr>
          <w:lang w:val="es-ES"/>
        </w:rPr>
      </w:pPr>
    </w:p>
    <w:p w:rsidR="005C1CAE" w:rsidRDefault="005C1CAE" w:rsidP="005C1CAE">
      <w:pPr>
        <w:numPr>
          <w:ilvl w:val="0"/>
          <w:numId w:val="7"/>
        </w:numPr>
        <w:tabs>
          <w:tab w:val="left" w:pos="1134"/>
        </w:tabs>
        <w:ind w:left="1134" w:hanging="567"/>
        <w:rPr>
          <w:lang w:val="es-ES"/>
        </w:rPr>
      </w:pPr>
      <w:r w:rsidRPr="00D63C98">
        <w:rPr>
          <w:lang w:val="es-ES"/>
        </w:rPr>
        <w:t>Aprobación del orden del día</w:t>
      </w:r>
    </w:p>
    <w:p w:rsidR="005C1CAE" w:rsidRPr="00D63C98" w:rsidRDefault="005C1CAE" w:rsidP="005C1CAE">
      <w:pPr>
        <w:tabs>
          <w:tab w:val="left" w:pos="1134"/>
        </w:tabs>
        <w:ind w:left="1134" w:hanging="567"/>
        <w:rPr>
          <w:lang w:val="es-ES"/>
        </w:rPr>
      </w:pPr>
    </w:p>
    <w:p w:rsidR="005C1CAE" w:rsidRDefault="005C1CAE" w:rsidP="005C1CAE">
      <w:pPr>
        <w:tabs>
          <w:tab w:val="left" w:pos="1134"/>
        </w:tabs>
        <w:ind w:left="1134" w:hanging="567"/>
        <w:rPr>
          <w:lang w:val="es-ES"/>
        </w:rPr>
      </w:pPr>
      <w:r w:rsidRPr="00D63C98">
        <w:rPr>
          <w:lang w:val="es-ES"/>
        </w:rPr>
        <w:t>3.</w:t>
      </w:r>
      <w:r w:rsidRPr="00D63C98">
        <w:rPr>
          <w:lang w:val="es-ES"/>
        </w:rPr>
        <w:tab/>
        <w:t>Elaboración de material de información sobre el Convenio de la UPOV</w:t>
      </w:r>
    </w:p>
    <w:p w:rsidR="005C1CAE" w:rsidRPr="00D63C98" w:rsidRDefault="005C1CAE" w:rsidP="005C1CAE">
      <w:pPr>
        <w:tabs>
          <w:tab w:val="left" w:pos="1134"/>
        </w:tabs>
        <w:ind w:left="1134" w:hanging="567"/>
        <w:rPr>
          <w:lang w:val="es-ES"/>
        </w:rPr>
      </w:pPr>
    </w:p>
    <w:p w:rsidR="005C1CAE" w:rsidRDefault="005C1CAE" w:rsidP="005C1CAE">
      <w:pPr>
        <w:tabs>
          <w:tab w:val="left" w:pos="1134"/>
        </w:tabs>
        <w:ind w:left="1134" w:hanging="567"/>
        <w:rPr>
          <w:lang w:val="es-ES"/>
        </w:rPr>
      </w:pPr>
      <w:r w:rsidRPr="00D63C98">
        <w:rPr>
          <w:lang w:val="es-ES"/>
        </w:rPr>
        <w:t>4.</w:t>
      </w:r>
      <w:r w:rsidRPr="00D63C98">
        <w:rPr>
          <w:lang w:val="es-ES"/>
        </w:rPr>
        <w:tab/>
        <w:t>Técnicas moleculares</w:t>
      </w:r>
    </w:p>
    <w:p w:rsidR="005C1CAE" w:rsidRPr="00D63C98" w:rsidRDefault="005C1CAE" w:rsidP="005C1CAE">
      <w:pPr>
        <w:tabs>
          <w:tab w:val="left" w:pos="1134"/>
        </w:tabs>
        <w:ind w:left="1134" w:hanging="567"/>
        <w:rPr>
          <w:lang w:val="es-ES"/>
        </w:rPr>
      </w:pPr>
    </w:p>
    <w:p w:rsidR="005C1CAE" w:rsidRDefault="005C1CAE" w:rsidP="005C1CAE">
      <w:pPr>
        <w:tabs>
          <w:tab w:val="left" w:pos="1134"/>
        </w:tabs>
        <w:ind w:left="1134" w:hanging="567"/>
        <w:rPr>
          <w:lang w:val="es-ES"/>
        </w:rPr>
      </w:pPr>
      <w:r>
        <w:rPr>
          <w:lang w:val="es-ES"/>
        </w:rPr>
        <w:t>5.</w:t>
      </w:r>
      <w:r>
        <w:rPr>
          <w:lang w:val="es-ES"/>
        </w:rPr>
        <w:tab/>
      </w:r>
      <w:r w:rsidRPr="00D63C98">
        <w:rPr>
          <w:lang w:val="es-ES"/>
        </w:rPr>
        <w:t>Denominaciones de variedades</w:t>
      </w:r>
    </w:p>
    <w:p w:rsidR="005C1CAE" w:rsidRPr="00D63C98" w:rsidRDefault="005C1CAE" w:rsidP="005C1CAE">
      <w:pPr>
        <w:tabs>
          <w:tab w:val="left" w:pos="1134"/>
        </w:tabs>
        <w:ind w:left="1134" w:hanging="567"/>
        <w:rPr>
          <w:lang w:val="es-ES"/>
        </w:rPr>
      </w:pPr>
    </w:p>
    <w:p w:rsidR="005C1CAE" w:rsidRDefault="005C1CAE" w:rsidP="005C1CAE">
      <w:pPr>
        <w:keepNext/>
        <w:tabs>
          <w:tab w:val="left" w:pos="1134"/>
        </w:tabs>
        <w:ind w:left="1134" w:hanging="567"/>
        <w:rPr>
          <w:lang w:val="es-ES"/>
        </w:rPr>
      </w:pPr>
      <w:r>
        <w:rPr>
          <w:lang w:val="es-ES"/>
        </w:rPr>
        <w:lastRenderedPageBreak/>
        <w:t>6.</w:t>
      </w:r>
      <w:r>
        <w:rPr>
          <w:lang w:val="es-ES"/>
        </w:rPr>
        <w:tab/>
      </w:r>
      <w:r w:rsidRPr="00D63C98">
        <w:rPr>
          <w:lang w:val="es-ES"/>
        </w:rPr>
        <w:t>Información y bases de datos</w:t>
      </w:r>
    </w:p>
    <w:p w:rsidR="005C1CAE" w:rsidRPr="00D63C98" w:rsidRDefault="005C1CAE" w:rsidP="005C1CAE">
      <w:pPr>
        <w:keepNext/>
        <w:tabs>
          <w:tab w:val="left" w:pos="1134"/>
        </w:tabs>
        <w:ind w:left="1134" w:hanging="567"/>
        <w:rPr>
          <w:lang w:val="es-ES"/>
        </w:rPr>
      </w:pPr>
    </w:p>
    <w:p w:rsidR="005C1CAE" w:rsidRPr="006810D4" w:rsidRDefault="005C1CAE" w:rsidP="005C1CAE">
      <w:pPr>
        <w:numPr>
          <w:ilvl w:val="0"/>
          <w:numId w:val="8"/>
        </w:numPr>
        <w:ind w:left="1701" w:hanging="567"/>
        <w:rPr>
          <w:lang w:val="es-ES"/>
        </w:rPr>
      </w:pPr>
      <w:r w:rsidRPr="00D63C98">
        <w:rPr>
          <w:lang w:val="es-ES"/>
        </w:rPr>
        <w:t>Bases de datos de información de la UPOV</w:t>
      </w:r>
    </w:p>
    <w:p w:rsidR="005C1CAE" w:rsidRPr="006810D4" w:rsidRDefault="005C1CAE" w:rsidP="005C1CAE">
      <w:pPr>
        <w:numPr>
          <w:ilvl w:val="0"/>
          <w:numId w:val="8"/>
        </w:numPr>
        <w:ind w:left="1701" w:hanging="567"/>
        <w:rPr>
          <w:lang w:val="es-ES"/>
        </w:rPr>
      </w:pPr>
      <w:r w:rsidRPr="00D63C98">
        <w:rPr>
          <w:lang w:val="es-ES"/>
        </w:rPr>
        <w:t>Programas informáticos para intercambio</w:t>
      </w:r>
    </w:p>
    <w:p w:rsidR="005C1CAE" w:rsidRDefault="005C1CAE" w:rsidP="005C1CAE">
      <w:pPr>
        <w:ind w:left="1701" w:hanging="567"/>
        <w:rPr>
          <w:lang w:val="es-ES"/>
        </w:rPr>
      </w:pPr>
      <w:r w:rsidRPr="00D63C98">
        <w:rPr>
          <w:lang w:val="es-ES"/>
        </w:rPr>
        <w:t>c)</w:t>
      </w:r>
      <w:r w:rsidRPr="00D63C98">
        <w:rPr>
          <w:lang w:val="es-ES"/>
        </w:rPr>
        <w:tab/>
        <w:t>Sistemas de presentación electrónica de solicitudes</w:t>
      </w:r>
    </w:p>
    <w:p w:rsidR="005C1CAE" w:rsidRPr="00D63C98" w:rsidRDefault="005C1CAE" w:rsidP="005C1CAE">
      <w:pPr>
        <w:tabs>
          <w:tab w:val="left" w:pos="1134"/>
          <w:tab w:val="left" w:pos="1418"/>
        </w:tabs>
        <w:ind w:left="1134" w:hanging="567"/>
        <w:rPr>
          <w:lang w:val="es-ES"/>
        </w:rPr>
      </w:pPr>
    </w:p>
    <w:p w:rsidR="005C1CAE" w:rsidRDefault="005C1CAE" w:rsidP="005C1CAE">
      <w:pPr>
        <w:tabs>
          <w:tab w:val="left" w:pos="1134"/>
        </w:tabs>
        <w:ind w:left="1134" w:hanging="567"/>
        <w:rPr>
          <w:lang w:val="es-ES"/>
        </w:rPr>
      </w:pPr>
      <w:r w:rsidRPr="00D63C98">
        <w:rPr>
          <w:lang w:val="es-ES"/>
        </w:rPr>
        <w:t>7.</w:t>
      </w:r>
      <w:r w:rsidRPr="00D63C98">
        <w:rPr>
          <w:lang w:val="es-ES"/>
        </w:rPr>
        <w:tab/>
        <w:t xml:space="preserve">Posible elaboración de un instrumento de la UPOV de búsqueda de </w:t>
      </w:r>
      <w:r>
        <w:rPr>
          <w:lang w:val="es-ES"/>
        </w:rPr>
        <w:t>similitud a los fines de la </w:t>
      </w:r>
      <w:r w:rsidRPr="00D63C98">
        <w:rPr>
          <w:lang w:val="es-ES"/>
        </w:rPr>
        <w:t>denominación de variedades</w:t>
      </w:r>
    </w:p>
    <w:p w:rsidR="005C1CAE" w:rsidRPr="00D63C98" w:rsidRDefault="005C1CAE" w:rsidP="005C1CAE">
      <w:pPr>
        <w:tabs>
          <w:tab w:val="left" w:pos="1134"/>
        </w:tabs>
        <w:ind w:left="1134" w:hanging="567"/>
        <w:rPr>
          <w:lang w:val="es-ES"/>
        </w:rPr>
      </w:pPr>
    </w:p>
    <w:p w:rsidR="005C1CAE" w:rsidRDefault="005C1CAE" w:rsidP="005C1CAE">
      <w:pPr>
        <w:tabs>
          <w:tab w:val="left" w:pos="1134"/>
        </w:tabs>
        <w:ind w:left="1134" w:hanging="567"/>
        <w:rPr>
          <w:lang w:val="es-ES"/>
        </w:rPr>
      </w:pPr>
      <w:r w:rsidRPr="00D63C98">
        <w:rPr>
          <w:lang w:val="es-ES"/>
        </w:rPr>
        <w:t>8.</w:t>
      </w:r>
      <w:r w:rsidRPr="00D63C98">
        <w:rPr>
          <w:lang w:val="es-ES"/>
        </w:rPr>
        <w:tab/>
        <w:t>Programa de la sexagésima novena sesión</w:t>
      </w:r>
    </w:p>
    <w:p w:rsidR="005C1CAE" w:rsidRPr="00D63C98" w:rsidRDefault="005C1CAE" w:rsidP="005C1CAE">
      <w:pPr>
        <w:tabs>
          <w:tab w:val="left" w:pos="1134"/>
        </w:tabs>
        <w:ind w:left="1134" w:hanging="567"/>
        <w:rPr>
          <w:lang w:val="es-ES"/>
        </w:rPr>
      </w:pPr>
    </w:p>
    <w:p w:rsidR="005C1CAE" w:rsidRDefault="005C1CAE" w:rsidP="005C1CAE">
      <w:pPr>
        <w:tabs>
          <w:tab w:val="left" w:pos="1134"/>
        </w:tabs>
        <w:ind w:left="1134" w:hanging="567"/>
        <w:rPr>
          <w:lang w:val="es-ES"/>
        </w:rPr>
      </w:pPr>
      <w:r w:rsidRPr="00D63C98">
        <w:rPr>
          <w:lang w:val="es-ES"/>
        </w:rPr>
        <w:t>9.</w:t>
      </w:r>
      <w:r w:rsidRPr="00D63C98">
        <w:rPr>
          <w:lang w:val="es-ES"/>
        </w:rPr>
        <w:tab/>
        <w:t>Aprobación del informe sobre las conclusiones (si se dispone de tiempo suficiente)</w:t>
      </w:r>
    </w:p>
    <w:p w:rsidR="005C1CAE" w:rsidRPr="00D63C98" w:rsidRDefault="005C1CAE" w:rsidP="005C1CAE">
      <w:pPr>
        <w:tabs>
          <w:tab w:val="left" w:pos="1134"/>
        </w:tabs>
        <w:ind w:left="1134" w:hanging="567"/>
        <w:rPr>
          <w:lang w:val="es-ES"/>
        </w:rPr>
      </w:pPr>
    </w:p>
    <w:p w:rsidR="005C1CAE" w:rsidRDefault="005C1CAE" w:rsidP="005C1CAE">
      <w:pPr>
        <w:tabs>
          <w:tab w:val="left" w:pos="1134"/>
        </w:tabs>
        <w:ind w:left="1134" w:hanging="567"/>
        <w:rPr>
          <w:lang w:val="es-ES"/>
        </w:rPr>
      </w:pPr>
      <w:r w:rsidRPr="00D63C98">
        <w:rPr>
          <w:lang w:val="es-ES"/>
        </w:rPr>
        <w:t>10.</w:t>
      </w:r>
      <w:r w:rsidRPr="00D63C98">
        <w:rPr>
          <w:lang w:val="es-ES"/>
        </w:rPr>
        <w:tab/>
        <w:t>Clausura de la sesión</w:t>
      </w:r>
    </w:p>
    <w:p w:rsidR="006810D4" w:rsidRPr="00D63C98" w:rsidRDefault="006810D4" w:rsidP="00BC0D4A">
      <w:pPr>
        <w:tabs>
          <w:tab w:val="left" w:pos="993"/>
        </w:tabs>
        <w:ind w:left="567"/>
        <w:rPr>
          <w:lang w:val="es-ES"/>
        </w:rPr>
      </w:pPr>
    </w:p>
    <w:p w:rsidR="00163F60" w:rsidRPr="00D63C98" w:rsidRDefault="00163F60" w:rsidP="00A50866">
      <w:pPr>
        <w:tabs>
          <w:tab w:val="left" w:pos="993"/>
          <w:tab w:val="left" w:pos="5954"/>
        </w:tabs>
        <w:ind w:left="5387"/>
        <w:rPr>
          <w:lang w:val="es-ES"/>
        </w:rPr>
      </w:pPr>
      <w:r w:rsidRPr="00D63C98">
        <w:rPr>
          <w:i/>
          <w:lang w:val="es-ES"/>
        </w:rPr>
        <w:fldChar w:fldCharType="begin"/>
      </w:r>
      <w:r w:rsidRPr="00D63C98">
        <w:rPr>
          <w:i/>
          <w:lang w:val="es-ES"/>
        </w:rPr>
        <w:instrText xml:space="preserve"> AUTONUM  </w:instrText>
      </w:r>
      <w:r w:rsidRPr="00D63C98">
        <w:rPr>
          <w:i/>
          <w:lang w:val="es-ES"/>
        </w:rPr>
        <w:fldChar w:fldCharType="end"/>
      </w:r>
      <w:r w:rsidRPr="00D63C98">
        <w:rPr>
          <w:i/>
          <w:lang w:val="es-ES"/>
        </w:rPr>
        <w:tab/>
        <w:t>El presente informe fue aprobado por el Comité Administrativo y Jurídico al término de su sesión, el 21 de marzo de 2013.</w:t>
      </w:r>
    </w:p>
    <w:p w:rsidR="00163F60" w:rsidRPr="00D63C98" w:rsidRDefault="00163F60" w:rsidP="00894614">
      <w:pPr>
        <w:tabs>
          <w:tab w:val="left" w:pos="993"/>
        </w:tabs>
        <w:ind w:left="5387"/>
        <w:rPr>
          <w:lang w:val="es-ES"/>
        </w:rPr>
      </w:pPr>
    </w:p>
    <w:p w:rsidR="00485848" w:rsidRDefault="00485848" w:rsidP="00894614">
      <w:pPr>
        <w:tabs>
          <w:tab w:val="left" w:pos="993"/>
        </w:tabs>
        <w:ind w:left="5387"/>
        <w:rPr>
          <w:lang w:val="es-ES"/>
        </w:rPr>
      </w:pPr>
    </w:p>
    <w:p w:rsidR="00166A33" w:rsidRPr="00D63C98" w:rsidRDefault="00166A33" w:rsidP="00894614">
      <w:pPr>
        <w:tabs>
          <w:tab w:val="left" w:pos="993"/>
        </w:tabs>
        <w:ind w:left="5387"/>
        <w:rPr>
          <w:lang w:val="es-ES"/>
        </w:rPr>
      </w:pPr>
    </w:p>
    <w:p w:rsidR="00163F60" w:rsidRPr="001C5FC5" w:rsidRDefault="00163F60" w:rsidP="00BC0D4A">
      <w:pPr>
        <w:tabs>
          <w:tab w:val="left" w:pos="993"/>
        </w:tabs>
        <w:ind w:left="5533"/>
        <w:jc w:val="right"/>
        <w:rPr>
          <w:lang w:val="fr-FR"/>
        </w:rPr>
      </w:pPr>
      <w:r w:rsidRPr="001C5FC5">
        <w:rPr>
          <w:lang w:val="fr-FR"/>
        </w:rPr>
        <w:t>[Sigue el Anexo]</w:t>
      </w:r>
    </w:p>
    <w:p w:rsidR="00FE21BB" w:rsidRPr="001C5FC5" w:rsidRDefault="00FE21BB" w:rsidP="00BC0D4A">
      <w:pPr>
        <w:rPr>
          <w:lang w:val="fr-FR"/>
        </w:rPr>
        <w:sectPr w:rsidR="00FE21BB" w:rsidRPr="001C5FC5" w:rsidSect="00DF6680">
          <w:headerReference w:type="default" r:id="rId10"/>
          <w:pgSz w:w="11907" w:h="16840" w:code="9"/>
          <w:pgMar w:top="510" w:right="1134" w:bottom="1134" w:left="1134" w:header="510" w:footer="680" w:gutter="0"/>
          <w:cols w:space="720"/>
          <w:titlePg/>
        </w:sectPr>
      </w:pPr>
    </w:p>
    <w:p w:rsidR="00FE21BB" w:rsidRPr="001C5FC5" w:rsidRDefault="00FE21BB" w:rsidP="00FE21BB">
      <w:pPr>
        <w:jc w:val="center"/>
        <w:rPr>
          <w:lang w:val="fr-FR"/>
        </w:rPr>
      </w:pPr>
      <w:r w:rsidRPr="001C5FC5">
        <w:rPr>
          <w:lang w:val="fr-FR"/>
        </w:rPr>
        <w:lastRenderedPageBreak/>
        <w:t>CAJ/67/14</w:t>
      </w:r>
    </w:p>
    <w:p w:rsidR="00FE21BB" w:rsidRPr="001C5FC5" w:rsidRDefault="00FE21BB" w:rsidP="00FE21BB">
      <w:pPr>
        <w:jc w:val="center"/>
        <w:rPr>
          <w:lang w:val="fr-FR"/>
        </w:rPr>
      </w:pPr>
    </w:p>
    <w:p w:rsidR="00163F60" w:rsidRPr="001C5FC5" w:rsidRDefault="00163F60" w:rsidP="00BC0D4A">
      <w:pPr>
        <w:tabs>
          <w:tab w:val="left" w:pos="993"/>
        </w:tabs>
        <w:jc w:val="center"/>
        <w:rPr>
          <w:lang w:val="fr-FR"/>
        </w:rPr>
      </w:pPr>
      <w:r w:rsidRPr="001C5FC5">
        <w:rPr>
          <w:lang w:val="fr-FR"/>
        </w:rPr>
        <w:t>ANNEXE / ANNEX / ANLAGE / ANEXO</w:t>
      </w:r>
    </w:p>
    <w:p w:rsidR="00163F60" w:rsidRPr="001C5FC5" w:rsidRDefault="00163F60" w:rsidP="00BC0D4A">
      <w:pPr>
        <w:tabs>
          <w:tab w:val="left" w:pos="993"/>
        </w:tabs>
        <w:jc w:val="center"/>
        <w:rPr>
          <w:lang w:val="fr-FR"/>
        </w:rPr>
      </w:pPr>
    </w:p>
    <w:p w:rsidR="00FE21BB" w:rsidRPr="001C5FC5" w:rsidRDefault="00FE21BB" w:rsidP="00BC0D4A">
      <w:pPr>
        <w:tabs>
          <w:tab w:val="left" w:pos="993"/>
        </w:tabs>
        <w:jc w:val="center"/>
        <w:rPr>
          <w:lang w:val="fr-FR"/>
        </w:rPr>
      </w:pPr>
    </w:p>
    <w:p w:rsidR="00163F60" w:rsidRPr="001C5FC5" w:rsidRDefault="00163F60" w:rsidP="00BC0D4A">
      <w:pPr>
        <w:tabs>
          <w:tab w:val="left" w:pos="993"/>
        </w:tabs>
        <w:jc w:val="center"/>
        <w:rPr>
          <w:lang w:val="fr-FR"/>
        </w:rPr>
      </w:pPr>
      <w:r w:rsidRPr="001C5FC5">
        <w:rPr>
          <w:lang w:val="fr-FR"/>
        </w:rPr>
        <w:t>LISTE DES PARTICIPANTS / LIST OF PARTICIPANTS /</w:t>
      </w:r>
    </w:p>
    <w:p w:rsidR="00163F60" w:rsidRPr="001C5FC5" w:rsidRDefault="00163F60" w:rsidP="00BC0D4A">
      <w:pPr>
        <w:tabs>
          <w:tab w:val="left" w:pos="993"/>
        </w:tabs>
        <w:jc w:val="center"/>
        <w:rPr>
          <w:lang w:val="fr-FR"/>
        </w:rPr>
      </w:pPr>
      <w:r w:rsidRPr="001C5FC5">
        <w:rPr>
          <w:lang w:val="fr-FR"/>
        </w:rPr>
        <w:t>TEILNEHMERLISTE / LISTA DE PARTICIPANTES</w:t>
      </w:r>
    </w:p>
    <w:p w:rsidR="00163F60" w:rsidRPr="001C5FC5" w:rsidRDefault="00163F60" w:rsidP="00BC0D4A">
      <w:pPr>
        <w:tabs>
          <w:tab w:val="left" w:pos="993"/>
        </w:tabs>
        <w:jc w:val="center"/>
        <w:rPr>
          <w:lang w:val="fr-FR"/>
        </w:rPr>
      </w:pPr>
    </w:p>
    <w:p w:rsidR="00163F60" w:rsidRPr="001C5FC5" w:rsidRDefault="00163F60" w:rsidP="00BC0D4A">
      <w:pPr>
        <w:tabs>
          <w:tab w:val="left" w:pos="993"/>
        </w:tabs>
        <w:jc w:val="center"/>
        <w:rPr>
          <w:lang w:val="fr-FR"/>
        </w:rPr>
      </w:pPr>
      <w:r w:rsidRPr="001C5FC5">
        <w:rPr>
          <w:lang w:val="fr-FR"/>
        </w:rPr>
        <w:t>(dans l’ordre alphabétique des noms français des membres/</w:t>
      </w:r>
    </w:p>
    <w:p w:rsidR="00163F60" w:rsidRPr="001C5FC5" w:rsidRDefault="00163F60" w:rsidP="00BC0D4A">
      <w:pPr>
        <w:tabs>
          <w:tab w:val="left" w:pos="993"/>
        </w:tabs>
        <w:jc w:val="center"/>
      </w:pPr>
      <w:r w:rsidRPr="001C5FC5">
        <w:t>in the alphabetical order of the names in French of the members/</w:t>
      </w:r>
    </w:p>
    <w:p w:rsidR="00163F60" w:rsidRPr="001C5FC5" w:rsidRDefault="00163F60" w:rsidP="00BC0D4A">
      <w:pPr>
        <w:tabs>
          <w:tab w:val="left" w:pos="993"/>
        </w:tabs>
        <w:jc w:val="center"/>
        <w:rPr>
          <w:lang w:val="de-DE"/>
        </w:rPr>
      </w:pPr>
      <w:r w:rsidRPr="001C5FC5">
        <w:rPr>
          <w:lang w:val="de-DE"/>
        </w:rPr>
        <w:t>in alphabetischer Reihenfolge der französischen Namen der Mitglieder/</w:t>
      </w:r>
    </w:p>
    <w:p w:rsidR="00163F60" w:rsidRDefault="00163F60" w:rsidP="00BC0D4A">
      <w:pPr>
        <w:tabs>
          <w:tab w:val="left" w:pos="993"/>
        </w:tabs>
        <w:jc w:val="center"/>
        <w:rPr>
          <w:lang w:val="es-ES"/>
        </w:rPr>
      </w:pPr>
      <w:r w:rsidRPr="00D63C98">
        <w:rPr>
          <w:lang w:val="es-ES"/>
        </w:rPr>
        <w:t>por orden alfabético de los nombres en francés de los miembros)</w:t>
      </w:r>
    </w:p>
    <w:p w:rsidR="00166A33" w:rsidRPr="00AC125C" w:rsidRDefault="00166A33" w:rsidP="00166A33">
      <w:pPr>
        <w:pStyle w:val="plheading"/>
        <w:rPr>
          <w:rFonts w:cs="Arial"/>
          <w:lang w:val="de-CH"/>
        </w:rPr>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bl>
      <w:tblPr>
        <w:tblW w:w="9882" w:type="dxa"/>
        <w:tblLook w:val="01E0" w:firstRow="1" w:lastRow="1" w:firstColumn="1" w:lastColumn="1" w:noHBand="0" w:noVBand="0"/>
      </w:tblPr>
      <w:tblGrid>
        <w:gridCol w:w="1730"/>
        <w:gridCol w:w="29"/>
        <w:gridCol w:w="8096"/>
        <w:gridCol w:w="27"/>
      </w:tblGrid>
      <w:tr w:rsidR="00166A33" w:rsidRPr="00ED4787" w:rsidTr="005441ED">
        <w:trPr>
          <w:cantSplit/>
        </w:trPr>
        <w:tc>
          <w:tcPr>
            <w:tcW w:w="9882" w:type="dxa"/>
            <w:gridSpan w:val="4"/>
            <w:shd w:val="clear" w:color="auto" w:fill="auto"/>
          </w:tcPr>
          <w:p w:rsidR="00166A33" w:rsidRPr="00ED4787" w:rsidRDefault="00166A33" w:rsidP="005441ED">
            <w:pPr>
              <w:pStyle w:val="plcountry"/>
              <w:rPr>
                <w:lang w:val="fr-FR"/>
              </w:rPr>
            </w:pPr>
            <w:r w:rsidRPr="00ED4787">
              <w:rPr>
                <w:color w:val="000000"/>
                <w:lang w:val="fr-FR"/>
              </w:rPr>
              <w:t>AFRIQUE DU SUD / SOUTH AFRICA / SÜDAFRIKA / SUDÁFRICA</w:t>
            </w:r>
          </w:p>
        </w:tc>
      </w:tr>
      <w:tr w:rsidR="00166A33" w:rsidRPr="00870386" w:rsidTr="005441ED">
        <w:trPr>
          <w:cantSplit/>
        </w:trPr>
        <w:tc>
          <w:tcPr>
            <w:tcW w:w="1759" w:type="dxa"/>
            <w:gridSpan w:val="2"/>
            <w:shd w:val="clear" w:color="auto" w:fill="auto"/>
          </w:tcPr>
          <w:p w:rsidR="00166A33" w:rsidRPr="00ED4787" w:rsidRDefault="00166A33" w:rsidP="005441ED">
            <w:pPr>
              <w:pStyle w:val="pldetails"/>
              <w:jc w:val="center"/>
              <w:rPr>
                <w:lang w:val="de-DE"/>
              </w:rPr>
            </w:pPr>
            <w:r>
              <w:rPr>
                <w:snapToGrid/>
              </w:rPr>
              <w:drawing>
                <wp:inline distT="0" distB="0" distL="0" distR="0" wp14:anchorId="55AEECE8" wp14:editId="32C356E6">
                  <wp:extent cx="655320" cy="9315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highlight w:val="yellow"/>
              </w:rPr>
            </w:pPr>
            <w:r>
              <w:t xml:space="preserve">Noluthando NETNOU-NKOANA (Mrs.), Registrar:  Plant Breeders' Rights Act, Directorate:  Genetic Resources, Department of Agriculture, Forestry and Fisheries, 257 Harvest House, 30 Hamilton </w:t>
            </w:r>
            <w:r w:rsidRPr="00ED4787">
              <w:rPr>
                <w:color w:val="000000"/>
              </w:rPr>
              <w:t xml:space="preserve">Street, Private Bag X973, 0001 Pretoria </w:t>
            </w:r>
            <w:r w:rsidRPr="00ED4787">
              <w:rPr>
                <w:color w:val="000000"/>
              </w:rPr>
              <w:br/>
              <w:t xml:space="preserve">(tel.: +27 12 319 6183  fax: +27 12 319 6385  e-mail: </w:t>
            </w:r>
            <w:smartTag w:uri="urn:schemas-microsoft-com:office:smarttags" w:element="PersonName">
              <w:r w:rsidRPr="00ED4787">
                <w:rPr>
                  <w:color w:val="000000"/>
                </w:rPr>
                <w:t>noluthandon@daff.gov.za</w:t>
              </w:r>
            </w:smartTag>
            <w:r w:rsidRPr="00ED4787">
              <w:rPr>
                <w:color w:val="000000"/>
              </w:rPr>
              <w:t>)</w:t>
            </w:r>
          </w:p>
        </w:tc>
      </w:tr>
      <w:tr w:rsidR="00166A33" w:rsidRPr="00ED4787" w:rsidTr="005441ED">
        <w:trPr>
          <w:cantSplit/>
        </w:trPr>
        <w:tc>
          <w:tcPr>
            <w:tcW w:w="1759" w:type="dxa"/>
            <w:gridSpan w:val="2"/>
            <w:shd w:val="clear" w:color="auto" w:fill="auto"/>
          </w:tcPr>
          <w:p w:rsidR="00166A33" w:rsidRPr="00870386" w:rsidRDefault="00166A33" w:rsidP="005441ED">
            <w:pPr>
              <w:pStyle w:val="pldetails"/>
              <w:jc w:val="center"/>
            </w:pPr>
          </w:p>
        </w:tc>
        <w:tc>
          <w:tcPr>
            <w:tcW w:w="8123" w:type="dxa"/>
            <w:gridSpan w:val="2"/>
            <w:shd w:val="clear" w:color="auto" w:fill="auto"/>
          </w:tcPr>
          <w:p w:rsidR="00166A33" w:rsidRPr="00ED4787" w:rsidRDefault="00166A33" w:rsidP="005441ED">
            <w:pPr>
              <w:pStyle w:val="pldetails"/>
              <w:rPr>
                <w:highlight w:val="yellow"/>
                <w:lang w:val="de-DE"/>
              </w:rPr>
            </w:pPr>
            <w:r>
              <w:t>Lentheng TSWAI, Minister, Permanent Mission, 65, rue du Rhone, 1204 </w:t>
            </w:r>
            <w:smartTag w:uri="urn:schemas-microsoft-com:office:smarttags" w:element="place">
              <w:smartTag w:uri="urn:schemas-microsoft-com:office:smarttags" w:element="City">
                <w:r>
                  <w:t>Geneva</w:t>
                </w:r>
              </w:smartTag>
              <w:r>
                <w:t xml:space="preserve">, </w:t>
              </w:r>
              <w:smartTag w:uri="urn:schemas-microsoft-com:office:smarttags" w:element="country-region">
                <w:r>
                  <w:t>Switzerland</w:t>
                </w:r>
              </w:smartTag>
            </w:smartTag>
            <w:r>
              <w:br/>
              <w:t>(tel.: + 41 22 5895407  e-mail:  tsweni.agriculture@gmail.com)</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ALLEMAGNE / </w:t>
            </w:r>
            <w:smartTag w:uri="urn:schemas-microsoft-com:office:smarttags" w:element="place">
              <w:smartTag w:uri="urn:schemas-microsoft-com:office:smarttags" w:element="country-region">
                <w:r w:rsidRPr="003B57FC">
                  <w:t>GERMANY</w:t>
                </w:r>
              </w:smartTag>
            </w:smartTag>
            <w:r w:rsidRPr="003B57FC">
              <w:t xml:space="preserve"> / DEUTSCHLAND / ALEMANIA</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de-DE"/>
              </w:rPr>
            </w:pPr>
            <w:r>
              <w:rPr>
                <w:snapToGrid/>
              </w:rPr>
              <w:drawing>
                <wp:inline distT="0" distB="0" distL="0" distR="0" wp14:anchorId="4CAD655F" wp14:editId="3316BB4A">
                  <wp:extent cx="621030" cy="940435"/>
                  <wp:effectExtent l="0" t="0" r="7620" b="0"/>
                  <wp:docPr id="3" name="Picture 3"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 cy="94043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highlight w:val="yellow"/>
              </w:rPr>
            </w:pPr>
            <w:r w:rsidRPr="00ED4787">
              <w:rPr>
                <w:color w:val="000000"/>
              </w:rPr>
              <w:t xml:space="preserve">Udo VON KRÖCHER, Präsident, Bundessortenamt, Osterfelddamm 80, D-30627 Hannover  </w:t>
            </w:r>
            <w:r w:rsidRPr="00ED4787">
              <w:rPr>
                <w:color w:val="000000"/>
              </w:rPr>
              <w:br/>
              <w:t xml:space="preserve">(tel.: +49 511 9566 5603  fax: +49 511 9566 5904  e-mail: </w:t>
            </w:r>
            <w:smartTag w:uri="urn:schemas-microsoft-com:office:smarttags" w:element="PersonName">
              <w:r w:rsidRPr="00ED4787">
                <w:rPr>
                  <w:color w:val="000000"/>
                </w:rPr>
                <w:t>Postfach.Praesident@bundessortenamt.de</w:t>
              </w:r>
            </w:smartTag>
            <w:r w:rsidRPr="00ED4787">
              <w:rPr>
                <w:color w:val="000000"/>
              </w:rPr>
              <w:t>)</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de-DE"/>
              </w:rPr>
            </w:pPr>
            <w:r>
              <w:rPr>
                <w:rFonts w:cs="Arial"/>
                <w:snapToGrid/>
              </w:rPr>
              <w:drawing>
                <wp:inline distT="0" distB="0" distL="0" distR="0" wp14:anchorId="5D3AD2C4" wp14:editId="34B48764">
                  <wp:extent cx="664210" cy="940435"/>
                  <wp:effectExtent l="0" t="0" r="2540" b="0"/>
                  <wp:docPr id="4" name="Picture 4"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210" cy="94043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highlight w:val="yellow"/>
              </w:rPr>
            </w:pPr>
            <w:r w:rsidRPr="00ED4787">
              <w:rPr>
                <w:rFonts w:cs="Arial"/>
                <w:lang w:val="de-DE"/>
              </w:rPr>
              <w:t xml:space="preserve">Michael KÖLLER, Referent, Ministerium für Ernährung, Landwirtschaft und Verbraucherschutz, Wilhelmstrasse 54, 10117 Berlin </w:t>
            </w:r>
            <w:r w:rsidRPr="00ED4787">
              <w:rPr>
                <w:rFonts w:cs="Arial"/>
                <w:lang w:val="de-DE"/>
              </w:rPr>
              <w:br/>
              <w:t>(tel.: +49 30 18529 4044  e</w:t>
            </w:r>
            <w:r w:rsidRPr="00ED4787">
              <w:rPr>
                <w:rFonts w:cs="Arial"/>
                <w:lang w:val="de-DE"/>
              </w:rPr>
              <w:noBreakHyphen/>
              <w:t>mail: </w:t>
            </w:r>
            <w:smartTag w:uri="urn:schemas-microsoft-com:office:smarttags" w:element="PersonName">
              <w:r w:rsidRPr="00ED4787">
                <w:rPr>
                  <w:rFonts w:cs="Arial"/>
                  <w:lang w:val="de-DE"/>
                </w:rPr>
                <w:t>Michael.Koeller@bmelv.bund.de</w:t>
              </w:r>
            </w:smartTag>
            <w:r w:rsidRPr="00ED4787">
              <w:rPr>
                <w:rFonts w:cs="Arial"/>
                <w:lang w:val="de-DE"/>
              </w:rPr>
              <w:t>)</w:t>
            </w:r>
          </w:p>
        </w:tc>
      </w:tr>
      <w:tr w:rsidR="00166A33" w:rsidRPr="001E18C5" w:rsidTr="005441ED">
        <w:trPr>
          <w:cantSplit/>
        </w:trPr>
        <w:tc>
          <w:tcPr>
            <w:tcW w:w="9882" w:type="dxa"/>
            <w:gridSpan w:val="4"/>
            <w:shd w:val="clear" w:color="auto" w:fill="auto"/>
          </w:tcPr>
          <w:p w:rsidR="00166A33" w:rsidRPr="008057E4" w:rsidRDefault="00166A33" w:rsidP="005441ED">
            <w:pPr>
              <w:pStyle w:val="plcountry"/>
            </w:pPr>
            <w:r w:rsidRPr="00ED4787">
              <w:rPr>
                <w:color w:val="000000"/>
              </w:rPr>
              <w:t xml:space="preserve">ARGENTINE / </w:t>
            </w:r>
            <w:smartTag w:uri="urn:schemas-microsoft-com:office:smarttags" w:element="country-region">
              <w:r w:rsidRPr="00ED4787">
                <w:rPr>
                  <w:color w:val="000000"/>
                </w:rPr>
                <w:t>ARGENTINA</w:t>
              </w:r>
            </w:smartTag>
            <w:r w:rsidRPr="00ED4787">
              <w:rPr>
                <w:color w:val="000000"/>
              </w:rPr>
              <w:t xml:space="preserve"> / ARGENTINIEN / </w:t>
            </w:r>
            <w:smartTag w:uri="urn:schemas-microsoft-com:office:smarttags" w:element="country-region">
              <w:smartTag w:uri="urn:schemas-microsoft-com:office:smarttags" w:element="place">
                <w:r w:rsidRPr="00ED4787">
                  <w:rPr>
                    <w:color w:val="000000"/>
                  </w:rPr>
                  <w:t>ARGENTINA</w:t>
                </w:r>
              </w:smartTag>
            </w:smartTag>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de-DE"/>
              </w:rPr>
            </w:pPr>
            <w:r>
              <w:rPr>
                <w:snapToGrid/>
              </w:rPr>
              <w:drawing>
                <wp:inline distT="0" distB="0" distL="0" distR="0" wp14:anchorId="13E42110" wp14:editId="31D52054">
                  <wp:extent cx="673100" cy="819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81978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de-CH"/>
              </w:rPr>
            </w:pPr>
            <w:r w:rsidRPr="00ED4787">
              <w:rPr>
                <w:lang w:val="de-CH"/>
              </w:rPr>
              <w:t xml:space="preserve">Carmen Amelia M. GIANNI (Sra.), Coordinadora de Propiedad Intelectual / Recursos Fitogenéticos, Instituto Nacional de Semillas (INASE), Venezuela 162, 1063 Buenos Aires  (tel.: +54 11 32205414  e-mail: </w:t>
            </w:r>
            <w:smartTag w:uri="urn:schemas-microsoft-com:office:smarttags" w:element="PersonName">
              <w:r w:rsidRPr="00ED4787">
                <w:rPr>
                  <w:lang w:val="de-CH"/>
                </w:rPr>
                <w:t>cgianni@inase.gov.ar</w:t>
              </w:r>
            </w:smartTag>
            <w:r w:rsidRPr="00ED4787">
              <w:rPr>
                <w:lang w:val="de-CH"/>
              </w:rPr>
              <w:t>)</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de-DE"/>
              </w:rPr>
            </w:pPr>
            <w:r>
              <w:rPr>
                <w:snapToGrid/>
              </w:rPr>
              <w:drawing>
                <wp:inline distT="0" distB="0" distL="0" distR="0" wp14:anchorId="61B4028E" wp14:editId="51D2F4FA">
                  <wp:extent cx="681355" cy="810895"/>
                  <wp:effectExtent l="0" t="0" r="4445" b="8255"/>
                  <wp:docPr id="6" name="Picture 6"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de-CH"/>
              </w:rPr>
            </w:pPr>
            <w:r w:rsidRPr="00ED4787">
              <w:rPr>
                <w:lang w:val="de-DE"/>
              </w:rPr>
              <w:t>Raimundo LAVIGNOLLE, A/C Dirección de Registro de Variedades, Instituto Nacional de Semillas (INASE), Venezuela 162, Ciudad Autónoma de Buenos Aires C1095AAD</w:t>
            </w:r>
            <w:r w:rsidRPr="00ED4787">
              <w:rPr>
                <w:lang w:val="de-DE"/>
              </w:rPr>
              <w:br/>
              <w:t xml:space="preserve">(tel.: + 54 11 3220 5424  e-mail: </w:t>
            </w:r>
            <w:smartTag w:uri="urn:schemas-microsoft-com:office:smarttags" w:element="PersonName">
              <w:r w:rsidRPr="00ED4787">
                <w:rPr>
                  <w:lang w:val="de-DE"/>
                </w:rPr>
                <w:t>rlavignolle@inase.gov.ar</w:t>
              </w:r>
            </w:smartTag>
            <w:r w:rsidRPr="00ED4787">
              <w:rPr>
                <w:lang w:val="de-DE"/>
              </w:rPr>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ED4787">
              <w:rPr>
                <w:rFonts w:cs="Arial"/>
              </w:rPr>
              <w:lastRenderedPageBreak/>
              <w:t xml:space="preserve">AUSTRALIE / </w:t>
            </w:r>
            <w:smartTag w:uri="urn:schemas-microsoft-com:office:smarttags" w:element="country-region">
              <w:r w:rsidRPr="00ED4787">
                <w:rPr>
                  <w:rFonts w:cs="Arial"/>
                </w:rPr>
                <w:t>AUSTRALIA</w:t>
              </w:r>
            </w:smartTag>
            <w:r w:rsidRPr="00ED4787">
              <w:rPr>
                <w:rFonts w:cs="Arial"/>
              </w:rPr>
              <w:t xml:space="preserve"> / AUSTRALIEN / </w:t>
            </w:r>
            <w:smartTag w:uri="urn:schemas-microsoft-com:office:smarttags" w:element="place">
              <w:smartTag w:uri="urn:schemas-microsoft-com:office:smarttags" w:element="country-region">
                <w:r w:rsidRPr="00ED4787">
                  <w:rPr>
                    <w:rFonts w:cs="Arial"/>
                  </w:rPr>
                  <w:t>AUSTRALIA</w:t>
                </w:r>
              </w:smartTag>
            </w:smartTag>
          </w:p>
        </w:tc>
      </w:tr>
      <w:tr w:rsidR="00166A33" w:rsidRPr="00DA139D"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383E6474" wp14:editId="4CA07754">
                  <wp:extent cx="647065" cy="9232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923290"/>
                          </a:xfrm>
                          <a:prstGeom prst="rect">
                            <a:avLst/>
                          </a:prstGeom>
                          <a:noFill/>
                          <a:ln>
                            <a:noFill/>
                          </a:ln>
                        </pic:spPr>
                      </pic:pic>
                    </a:graphicData>
                  </a:graphic>
                </wp:inline>
              </w:drawing>
            </w:r>
          </w:p>
        </w:tc>
        <w:tc>
          <w:tcPr>
            <w:tcW w:w="8123" w:type="dxa"/>
            <w:gridSpan w:val="2"/>
            <w:shd w:val="clear" w:color="auto" w:fill="auto"/>
          </w:tcPr>
          <w:p w:rsidR="00166A33" w:rsidRPr="00DA139D" w:rsidRDefault="00166A33" w:rsidP="005441ED">
            <w:pPr>
              <w:pStyle w:val="pldetails"/>
            </w:pPr>
            <w:r w:rsidRPr="00CB7727">
              <w:t xml:space="preserve">Nik HULSE, Senior Examiner of PBR, Plant Breeder's Rights Office, IP Australia, 47 Bowes Street, Phillip ACT 2606 </w:t>
            </w:r>
            <w:r>
              <w:br/>
              <w:t>(tel.:</w:t>
            </w:r>
            <w:r w:rsidRPr="00CB7727">
              <w:t xml:space="preserve">+61 2 6283 7982  fax: +61 2 6283 7999  e-mail: </w:t>
            </w:r>
            <w:smartTag w:uri="urn:schemas-microsoft-com:office:smarttags" w:element="PersonName">
              <w:r w:rsidRPr="00886761">
                <w:t>nik.hulse@ipaustralia.gov.au</w:t>
              </w:r>
            </w:smartTag>
            <w:r w:rsidRPr="00CB7727">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de-CH"/>
              </w:rPr>
            </w:pPr>
            <w:r w:rsidRPr="00ED4787">
              <w:rPr>
                <w:lang w:val="es-ES"/>
              </w:rPr>
              <w:t xml:space="preserve">BOLIVIE (ÉTAT PLURINATIONAL DE) / BOLIVIA (PLURINATIONAL STATE OF) / </w:t>
            </w:r>
            <w:r w:rsidRPr="00ED4787">
              <w:rPr>
                <w:lang w:val="es-ES"/>
              </w:rPr>
              <w:br/>
              <w:t>BOLIVIEN (PLURINATIONALER STAAT) / BOLIVIA (ESTADO PLURINACIONAL DE)</w:t>
            </w:r>
          </w:p>
        </w:tc>
      </w:tr>
      <w:tr w:rsidR="00166A33" w:rsidRPr="00ED4787" w:rsidTr="005441ED">
        <w:trPr>
          <w:cantSplit/>
        </w:trPr>
        <w:tc>
          <w:tcPr>
            <w:tcW w:w="1730" w:type="dxa"/>
            <w:shd w:val="clear" w:color="auto" w:fill="auto"/>
          </w:tcPr>
          <w:p w:rsidR="00166A33" w:rsidRPr="00ED4787" w:rsidRDefault="00166A33" w:rsidP="005441ED">
            <w:pPr>
              <w:pStyle w:val="pldetails"/>
              <w:jc w:val="center"/>
              <w:rPr>
                <w:lang w:val="es-AR"/>
              </w:rPr>
            </w:pPr>
            <w:r>
              <w:rPr>
                <w:snapToGrid/>
              </w:rPr>
              <w:drawing>
                <wp:inline distT="0" distB="0" distL="0" distR="0" wp14:anchorId="403ED4AF" wp14:editId="45720A13">
                  <wp:extent cx="647065" cy="776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065" cy="776605"/>
                          </a:xfrm>
                          <a:prstGeom prst="rect">
                            <a:avLst/>
                          </a:prstGeom>
                          <a:noFill/>
                          <a:ln>
                            <a:noFill/>
                          </a:ln>
                        </pic:spPr>
                      </pic:pic>
                    </a:graphicData>
                  </a:graphic>
                </wp:inline>
              </w:drawing>
            </w:r>
          </w:p>
        </w:tc>
        <w:tc>
          <w:tcPr>
            <w:tcW w:w="8152" w:type="dxa"/>
            <w:gridSpan w:val="3"/>
            <w:shd w:val="clear" w:color="auto" w:fill="auto"/>
          </w:tcPr>
          <w:p w:rsidR="00166A33" w:rsidRPr="00ED4787" w:rsidRDefault="00166A33" w:rsidP="005441ED">
            <w:pPr>
              <w:pStyle w:val="pldetails"/>
              <w:rPr>
                <w:lang w:val="de-CH"/>
              </w:rPr>
            </w:pPr>
            <w:r w:rsidRPr="00ED4787">
              <w:rPr>
                <w:lang w:val="es-ES"/>
              </w:rPr>
              <w:t xml:space="preserve">Luis Fernando ROSALES LOZADA, Primer Secretario, Misión Permanente, 139, rue de Lausanne, 1202 Ginebra </w:t>
            </w:r>
            <w:r w:rsidRPr="00ED4787">
              <w:rPr>
                <w:lang w:val="es-ES"/>
              </w:rPr>
              <w:br/>
              <w:t xml:space="preserve">(tel.: +41 22 908 0717  fax: +41 22 908 0722  </w:t>
            </w:r>
            <w:r w:rsidRPr="00ED4787">
              <w:rPr>
                <w:lang w:val="es-ES"/>
              </w:rPr>
              <w:br/>
              <w:t>e</w:t>
            </w:r>
            <w:r w:rsidRPr="00ED4787">
              <w:rPr>
                <w:lang w:val="es-ES"/>
              </w:rPr>
              <w:noBreakHyphen/>
              <w:t>mail: fernando.rosales@ mission-bolivia.ch)</w:t>
            </w:r>
          </w:p>
        </w:tc>
      </w:tr>
      <w:tr w:rsidR="00166A33" w:rsidRPr="00ED4787" w:rsidTr="005441ED">
        <w:trPr>
          <w:cantSplit/>
        </w:trPr>
        <w:tc>
          <w:tcPr>
            <w:tcW w:w="1730" w:type="dxa"/>
            <w:shd w:val="clear" w:color="auto" w:fill="auto"/>
          </w:tcPr>
          <w:p w:rsidR="00166A33" w:rsidRPr="00ED4787" w:rsidRDefault="00166A33" w:rsidP="005441ED">
            <w:pPr>
              <w:pStyle w:val="pldetails"/>
              <w:jc w:val="center"/>
              <w:rPr>
                <w:lang w:val="es-AR"/>
              </w:rPr>
            </w:pPr>
            <w:r>
              <w:rPr>
                <w:snapToGrid/>
              </w:rPr>
              <w:drawing>
                <wp:inline distT="0" distB="0" distL="0" distR="0" wp14:anchorId="304F52B5" wp14:editId="6E24B488">
                  <wp:extent cx="698500" cy="9055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905510"/>
                          </a:xfrm>
                          <a:prstGeom prst="rect">
                            <a:avLst/>
                          </a:prstGeom>
                          <a:noFill/>
                          <a:ln>
                            <a:noFill/>
                          </a:ln>
                        </pic:spPr>
                      </pic:pic>
                    </a:graphicData>
                  </a:graphic>
                </wp:inline>
              </w:drawing>
            </w:r>
          </w:p>
        </w:tc>
        <w:tc>
          <w:tcPr>
            <w:tcW w:w="8152" w:type="dxa"/>
            <w:gridSpan w:val="3"/>
            <w:shd w:val="clear" w:color="auto" w:fill="auto"/>
          </w:tcPr>
          <w:p w:rsidR="00166A33" w:rsidRPr="00ED4787" w:rsidRDefault="00166A33" w:rsidP="005441ED">
            <w:pPr>
              <w:pStyle w:val="pldetails"/>
              <w:rPr>
                <w:lang w:val="es-AR"/>
              </w:rPr>
            </w:pPr>
            <w:r w:rsidRPr="00ED4787">
              <w:rPr>
                <w:lang w:val="es-ES"/>
              </w:rPr>
              <w:t xml:space="preserve">Laurent GABERELL, Asistente Técnico Administrativo, Misión Permanente, 139, rue de Lausanne, 1202 Ginebra </w:t>
            </w:r>
            <w:r w:rsidRPr="00ED4787">
              <w:rPr>
                <w:lang w:val="es-ES"/>
              </w:rPr>
              <w:br/>
              <w:t>(tel.: +41 22 908 0717  fax: +41 22 908 0722  e</w:t>
            </w:r>
            <w:r w:rsidRPr="00ED4787">
              <w:rPr>
                <w:lang w:val="es-ES"/>
              </w:rPr>
              <w:noBreakHyphen/>
              <w:t>mail: laurent.gaberell@mission-bolivia.ch)</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BRÉSIL / </w:t>
            </w:r>
            <w:smartTag w:uri="urn:schemas-microsoft-com:office:smarttags" w:element="place">
              <w:smartTag w:uri="urn:schemas-microsoft-com:office:smarttags" w:element="country-region">
                <w:r w:rsidRPr="003B57FC">
                  <w:t>BRAZIL</w:t>
                </w:r>
              </w:smartTag>
            </w:smartTag>
            <w:r w:rsidRPr="003B57FC">
              <w:t xml:space="preserve"> / BRASILIEN / BRASIL</w:t>
            </w:r>
          </w:p>
        </w:tc>
      </w:tr>
      <w:tr w:rsidR="00166A33" w:rsidRPr="003B57FC"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6DA67A48" wp14:editId="26AE0821">
                  <wp:extent cx="569595" cy="724535"/>
                  <wp:effectExtent l="0" t="0" r="1905"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 cy="72453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1E18C5">
              <w:t xml:space="preserve">Fabrício SANTANA SANTOS, </w:t>
            </w:r>
            <w:r w:rsidRPr="00ED4787">
              <w:rPr>
                <w:color w:val="000000"/>
              </w:rPr>
              <w:t>Coordinator</w:t>
            </w:r>
            <w:r w:rsidRPr="001E18C5">
              <w:t xml:space="preserve">, National Plant Variety Protection Office (SNPC), Ministry of Agriculture, Livestock and Food Supply, Esplanada dos Ministerios, Bloco 'D', Anexo A, Sala 250, CEP 70043-900 Brasilia , D.F. </w:t>
            </w:r>
            <w:r w:rsidRPr="001E18C5">
              <w:br/>
            </w:r>
            <w:r w:rsidRPr="00ED4787">
              <w:rPr>
                <w:lang w:val="pt-BR"/>
              </w:rPr>
              <w:t xml:space="preserve">(tel.:+55 61 3218 2549  fax: +55 61 3224 2842  e-mail: </w:t>
            </w:r>
            <w:smartTag w:uri="urn:schemas-microsoft-com:office:smarttags" w:element="PersonName">
              <w:r w:rsidRPr="00ED4787">
                <w:rPr>
                  <w:lang w:val="pt-BR"/>
                </w:rPr>
                <w:t>fabricio.santos@agricultura.gov.br</w:t>
              </w:r>
            </w:smartTag>
            <w:r w:rsidRPr="00ED4787">
              <w:rPr>
                <w:lang w:val="pt-BR"/>
              </w:rPr>
              <w:t>)</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210BA462" wp14:editId="56AE0CCE">
                  <wp:extent cx="569595" cy="793750"/>
                  <wp:effectExtent l="0" t="0" r="1905" b="6350"/>
                  <wp:docPr id="11" name="Picture 11"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 cy="79375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B325C4">
              <w:t xml:space="preserve">Vera Lúcia DOS </w:t>
            </w:r>
            <w:smartTag w:uri="urn:schemas-microsoft-com:office:smarttags" w:element="City">
              <w:smartTag w:uri="urn:schemas-microsoft-com:office:smarttags" w:element="place">
                <w:r w:rsidRPr="00B325C4">
                  <w:t>SANTOS</w:t>
                </w:r>
              </w:smartTag>
            </w:smartTag>
            <w:r w:rsidRPr="00B325C4">
              <w:t xml:space="preserve"> MACHADO (Mrs.), Federal Agricultural Inspector, National Plant Variety Protection Office (SNPC), Ministry of Agriculture, Livestock and Food Supply, Esplanada dos Ministerios, Bloco D, Anexo </w:t>
            </w:r>
            <w:r>
              <w:t>A, sala 249, 70043-900 Brasilia</w:t>
            </w:r>
            <w:r w:rsidRPr="00B325C4">
              <w:t xml:space="preserve">, D.F. </w:t>
            </w:r>
            <w:r>
              <w:br/>
            </w:r>
            <w:r w:rsidRPr="00B325C4">
              <w:t xml:space="preserve">(tel.: +55 61 3218 2549  fax: +55 61 3224 2842  e-mail: </w:t>
            </w:r>
            <w:smartTag w:uri="urn:schemas-microsoft-com:office:smarttags" w:element="PersonName">
              <w:r w:rsidRPr="00B325C4">
                <w:t>vera.machado@agricultura.gov.br</w:t>
              </w:r>
            </w:smartTag>
            <w:r w:rsidRPr="00B325C4">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smartTag w:uri="urn:schemas-microsoft-com:office:smarttags" w:element="country-region">
              <w:r w:rsidRPr="003B57FC">
                <w:t>CANADA</w:t>
              </w:r>
            </w:smartTag>
            <w:r w:rsidRPr="003B57FC">
              <w:t xml:space="preserve"> / </w:t>
            </w:r>
            <w:smartTag w:uri="urn:schemas-microsoft-com:office:smarttags" w:element="place">
              <w:smartTag w:uri="urn:schemas-microsoft-com:office:smarttags" w:element="country-region">
                <w:r w:rsidRPr="003B57FC">
                  <w:t>CANADA</w:t>
                </w:r>
              </w:smartTag>
            </w:smartTag>
            <w:r w:rsidRPr="003B57FC">
              <w:t xml:space="preserve"> / KANADA / CANADÁ</w:t>
            </w:r>
          </w:p>
        </w:tc>
      </w:tr>
      <w:tr w:rsidR="00166A33" w:rsidRPr="00ED4787" w:rsidTr="005441ED">
        <w:trPr>
          <w:cantSplit/>
        </w:trPr>
        <w:tc>
          <w:tcPr>
            <w:tcW w:w="1759" w:type="dxa"/>
            <w:gridSpan w:val="2"/>
            <w:shd w:val="clear" w:color="auto" w:fill="auto"/>
          </w:tcPr>
          <w:p w:rsidR="00166A33" w:rsidRPr="001E18C5" w:rsidRDefault="00166A33" w:rsidP="005441ED">
            <w:pPr>
              <w:pStyle w:val="pldetails"/>
              <w:jc w:val="center"/>
            </w:pPr>
            <w:r>
              <w:rPr>
                <w:snapToGrid/>
              </w:rPr>
              <w:drawing>
                <wp:inline distT="0" distB="0" distL="0" distR="0" wp14:anchorId="2808D016" wp14:editId="7523A951">
                  <wp:extent cx="758825" cy="1000760"/>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825" cy="1000760"/>
                          </a:xfrm>
                          <a:prstGeom prst="rect">
                            <a:avLst/>
                          </a:prstGeom>
                          <a:noFill/>
                          <a:ln>
                            <a:noFill/>
                          </a:ln>
                        </pic:spPr>
                      </pic:pic>
                    </a:graphicData>
                  </a:graphic>
                </wp:inline>
              </w:drawing>
            </w:r>
          </w:p>
        </w:tc>
        <w:tc>
          <w:tcPr>
            <w:tcW w:w="8123" w:type="dxa"/>
            <w:gridSpan w:val="2"/>
            <w:shd w:val="clear" w:color="auto" w:fill="auto"/>
          </w:tcPr>
          <w:p w:rsidR="00166A33" w:rsidRPr="0037547E" w:rsidRDefault="00166A33" w:rsidP="005441ED">
            <w:pPr>
              <w:pStyle w:val="pldetails"/>
            </w:pPr>
            <w:r>
              <w:t xml:space="preserve">Anthony PARKER, Commissioner, Canadian Food Inspection Agency (CFIA), 59, </w:t>
            </w:r>
            <w:smartTag w:uri="urn:schemas-microsoft-com:office:smarttags" w:element="address">
              <w:smartTag w:uri="urn:schemas-microsoft-com:office:smarttags" w:element="Street">
                <w:r>
                  <w:t>Camelot Drive</w:t>
                </w:r>
              </w:smartTag>
              <w:r>
                <w:t xml:space="preserve">, </w:t>
              </w:r>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PostalCode">
                <w:r>
                  <w:t>K1A 0Y9</w:t>
                </w:r>
              </w:smartTag>
            </w:smartTag>
            <w:r>
              <w:br/>
              <w:t xml:space="preserve">(tel.:  </w:t>
            </w:r>
            <w:r w:rsidRPr="00A301D0">
              <w:t>+1 613 7737188</w:t>
            </w:r>
            <w:r>
              <w:t xml:space="preserve">  fax: +</w:t>
            </w:r>
            <w:r w:rsidRPr="00A301D0">
              <w:t>1 613 7737261</w:t>
            </w:r>
            <w:r>
              <w:t xml:space="preserve">  e-mail: anthony.parker@inspection.gc.ca)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59213FBB" wp14:editId="6B96CBE9">
                  <wp:extent cx="767715" cy="940435"/>
                  <wp:effectExtent l="0" t="0" r="0" b="0"/>
                  <wp:docPr id="13" name="Picture 13"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715" cy="94043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Sandy MARSHALL (Ms.), Senior Policy Specialist, Plant Breeders' Rights Office, Canadian Food Inspection Agency (CFIA), 59 Camelot Drive, Ottawa Ontario K1A 0Y9</w:t>
            </w:r>
            <w:r w:rsidRPr="003B57FC">
              <w:br/>
              <w:t>(tel.: +1 613 773 7134  fax: +1 613 773 7261  e</w:t>
            </w:r>
            <w:r w:rsidRPr="003B57FC">
              <w:noBreakHyphen/>
              <w:t>mail: </w:t>
            </w:r>
            <w:smartTag w:uri="urn:schemas-microsoft-com:office:smarttags" w:element="PersonName">
              <w:r w:rsidRPr="003B57FC">
                <w:t>sandy.marshall@inspection.gc.ca</w:t>
              </w:r>
            </w:smartTag>
            <w:r w:rsidRPr="003B57FC">
              <w:t xml:space="preserve">) </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color w:val="000000"/>
              </w:rPr>
              <w:lastRenderedPageBreak/>
              <w:t xml:space="preserve">CHILI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country-region">
              <w:r w:rsidRPr="00ED4787">
                <w:rPr>
                  <w:color w:val="000000"/>
                </w:rPr>
                <w:t>CHILE</w:t>
              </w:r>
            </w:smartTag>
            <w:r w:rsidRPr="00ED4787">
              <w:rPr>
                <w:color w:val="000000"/>
              </w:rPr>
              <w:t xml:space="preserve"> / </w:t>
            </w:r>
            <w:smartTag w:uri="urn:schemas-microsoft-com:office:smarttags" w:element="place">
              <w:smartTag w:uri="urn:schemas-microsoft-com:office:smarttags" w:element="country-region">
                <w:r w:rsidRPr="00ED4787">
                  <w:rPr>
                    <w:color w:val="000000"/>
                  </w:rPr>
                  <w:t>CHILE</w:t>
                </w:r>
              </w:smartTag>
            </w:smartTag>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4C8E806D" wp14:editId="11E1AA45">
                  <wp:extent cx="716280" cy="914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91440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es-AR"/>
              </w:rPr>
            </w:pPr>
            <w:r w:rsidRPr="00ED4787">
              <w:rPr>
                <w:lang w:val="es-AR"/>
              </w:rPr>
              <w:t xml:space="preserve">Manuel TORO UGALDE, Jefe Subdepartamento, Registro de Variedades Protegidas, División Semillas, Servicio Agrícola y Ganadero (SAG), Avda Bulnes 140, piso 2, 1167-21 Santiago de Chile  </w:t>
            </w:r>
            <w:r w:rsidRPr="00ED4787">
              <w:rPr>
                <w:lang w:val="es-AR"/>
              </w:rPr>
              <w:br/>
              <w:t>(tel.: +56 2 23451833 ext 3063  fax: +56 2 6972179  e-mail: manuel.toro@sag.gob.cl)</w:t>
            </w:r>
          </w:p>
        </w:tc>
      </w:tr>
      <w:tr w:rsidR="00166A33" w:rsidRPr="00ED4787" w:rsidTr="005441ED">
        <w:trPr>
          <w:cantSplit/>
        </w:trPr>
        <w:tc>
          <w:tcPr>
            <w:tcW w:w="1759" w:type="dxa"/>
            <w:gridSpan w:val="2"/>
            <w:shd w:val="clear" w:color="auto" w:fill="auto"/>
            <w:vAlign w:val="center"/>
          </w:tcPr>
          <w:p w:rsidR="00166A33" w:rsidRPr="00ED4787" w:rsidRDefault="00166A33" w:rsidP="005441ED">
            <w:pPr>
              <w:pStyle w:val="pldetails"/>
              <w:jc w:val="center"/>
              <w:rPr>
                <w:lang w:val="es-ES"/>
              </w:rPr>
            </w:pPr>
          </w:p>
        </w:tc>
        <w:tc>
          <w:tcPr>
            <w:tcW w:w="8123" w:type="dxa"/>
            <w:gridSpan w:val="2"/>
            <w:shd w:val="clear" w:color="auto" w:fill="auto"/>
          </w:tcPr>
          <w:p w:rsidR="00166A33" w:rsidRPr="00ED4787" w:rsidRDefault="00166A33" w:rsidP="005441ED">
            <w:pPr>
              <w:pStyle w:val="pldetails"/>
              <w:rPr>
                <w:lang w:val="es-AR"/>
              </w:rPr>
            </w:pPr>
            <w:r w:rsidRPr="00ED4787">
              <w:rPr>
                <w:lang w:val="es-AR"/>
              </w:rPr>
              <w:t>Andres GUCCIANA, Consejero, Misión Permanente de Chile ante la Organización Mundial del Comercio, Case postale 332, CH-1211 Genève 19, Suisse</w:t>
            </w:r>
            <w:r w:rsidRPr="00ED4787">
              <w:rPr>
                <w:lang w:val="es-AR"/>
              </w:rPr>
              <w:br/>
              <w:t>(e-mail: misionomc@minrel.gov.cl)</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es-AR"/>
              </w:rPr>
            </w:pPr>
            <w:r w:rsidRPr="00ED4787">
              <w:rPr>
                <w:lang w:val="es-AR"/>
              </w:rPr>
              <w:t>CHINE / CHINA / CHINA / CHINA</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keepNext/>
              <w:jc w:val="center"/>
              <w:rPr>
                <w:lang w:val="es-AR"/>
              </w:rPr>
            </w:pPr>
            <w:r>
              <w:rPr>
                <w:snapToGrid/>
              </w:rPr>
              <w:drawing>
                <wp:inline distT="0" distB="0" distL="0" distR="0" wp14:anchorId="5A4F274D" wp14:editId="29A39076">
                  <wp:extent cx="758825" cy="957580"/>
                  <wp:effectExtent l="0" t="0" r="3175" b="0"/>
                  <wp:docPr id="15" name="Picture 1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keepNext/>
            </w:pPr>
            <w:r w:rsidRPr="00ED4787">
              <w:rPr>
                <w:lang w:val="es-ES"/>
              </w:rPr>
              <w:t xml:space="preserve">LV Bo, Director, Division of Variety Management, Bureau of Seed Management, Ministry </w:t>
            </w:r>
            <w:r w:rsidRPr="00AD7EDE">
              <w:t>of Agric</w:t>
            </w:r>
            <w:r w:rsidRPr="003B57FC">
              <w:t xml:space="preserve">ulture, No. 11 Nongzhanguannanli, Beijing </w:t>
            </w:r>
            <w:r w:rsidRPr="003B57FC">
              <w:br/>
              <w:t>(tel.: +86 10 59193150  fax: +86 10 59193142  e</w:t>
            </w:r>
            <w:r w:rsidRPr="003B57FC">
              <w:noBreakHyphen/>
              <w:t>mail: </w:t>
            </w:r>
            <w:smartTag w:uri="urn:schemas-microsoft-com:office:smarttags" w:element="PersonName">
              <w:r w:rsidRPr="003B57FC">
                <w:t>lvbo@agri.gov.cn</w:t>
              </w:r>
            </w:smartTag>
            <w:r w:rsidRPr="003B57FC">
              <w:t xml:space="preserve">) </w:t>
            </w:r>
          </w:p>
        </w:tc>
      </w:tr>
      <w:tr w:rsidR="00166A33" w:rsidRPr="00ED4787" w:rsidTr="005441ED">
        <w:trPr>
          <w:cantSplit/>
        </w:trPr>
        <w:tc>
          <w:tcPr>
            <w:tcW w:w="1759" w:type="dxa"/>
            <w:gridSpan w:val="2"/>
            <w:shd w:val="clear" w:color="auto" w:fill="auto"/>
          </w:tcPr>
          <w:p w:rsidR="00166A33" w:rsidRDefault="00166A33" w:rsidP="005441ED">
            <w:pPr>
              <w:pStyle w:val="pldetails"/>
              <w:jc w:val="center"/>
            </w:pPr>
            <w:r>
              <w:rPr>
                <w:snapToGrid/>
              </w:rPr>
              <w:drawing>
                <wp:inline distT="0" distB="0" distL="0" distR="0" wp14:anchorId="41242FA2" wp14:editId="244423CF">
                  <wp:extent cx="690245" cy="957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245" cy="957580"/>
                          </a:xfrm>
                          <a:prstGeom prst="rect">
                            <a:avLst/>
                          </a:prstGeom>
                          <a:noFill/>
                          <a:ln>
                            <a:noFill/>
                          </a:ln>
                        </pic:spPr>
                      </pic:pic>
                    </a:graphicData>
                  </a:graphic>
                </wp:inline>
              </w:drawing>
            </w:r>
          </w:p>
        </w:tc>
        <w:tc>
          <w:tcPr>
            <w:tcW w:w="8123" w:type="dxa"/>
            <w:gridSpan w:val="2"/>
            <w:shd w:val="clear" w:color="auto" w:fill="auto"/>
          </w:tcPr>
          <w:p w:rsidR="00166A33" w:rsidRPr="00AD7EDE" w:rsidRDefault="00166A33" w:rsidP="005441ED">
            <w:pPr>
              <w:pStyle w:val="pldetails"/>
            </w:pPr>
            <w:r w:rsidRPr="00CB7727">
              <w:t>QI Wang, Director, Division of Protection of New Varieties of Plants, State Forestry Administration, No.</w:t>
            </w:r>
            <w:r>
              <w:t> </w:t>
            </w:r>
            <w:r w:rsidRPr="00CB7727">
              <w:t xml:space="preserve">18, Hepingli East Street, Beijing 100714 </w:t>
            </w:r>
            <w:r>
              <w:br/>
              <w:t>(tel.:</w:t>
            </w:r>
            <w:r w:rsidRPr="00CB7727">
              <w:t xml:space="preserve">+86 10 84239104  fax: +86 10 84238883  e-mail: </w:t>
            </w:r>
            <w:r w:rsidRPr="001E18C5">
              <w:t>wangqihq@sina.com</w:t>
            </w:r>
            <w:r w:rsidRPr="00CB7727">
              <w:t>)</w:t>
            </w:r>
          </w:p>
        </w:tc>
      </w:tr>
      <w:tr w:rsidR="00166A33" w:rsidRPr="00ED4787" w:rsidTr="005441ED">
        <w:trPr>
          <w:cantSplit/>
        </w:trPr>
        <w:tc>
          <w:tcPr>
            <w:tcW w:w="1759" w:type="dxa"/>
            <w:gridSpan w:val="2"/>
            <w:shd w:val="clear" w:color="auto" w:fill="auto"/>
          </w:tcPr>
          <w:p w:rsidR="00166A33" w:rsidRDefault="00166A33" w:rsidP="005441ED">
            <w:pPr>
              <w:pStyle w:val="pldetails"/>
              <w:jc w:val="center"/>
            </w:pPr>
            <w:r>
              <w:rPr>
                <w:snapToGrid/>
              </w:rPr>
              <w:drawing>
                <wp:inline distT="0" distB="0" distL="0" distR="0" wp14:anchorId="163C5EFA" wp14:editId="251463C8">
                  <wp:extent cx="621030" cy="836930"/>
                  <wp:effectExtent l="0" t="0" r="762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 cy="836930"/>
                          </a:xfrm>
                          <a:prstGeom prst="rect">
                            <a:avLst/>
                          </a:prstGeom>
                          <a:noFill/>
                          <a:ln>
                            <a:noFill/>
                          </a:ln>
                        </pic:spPr>
                      </pic:pic>
                    </a:graphicData>
                  </a:graphic>
                </wp:inline>
              </w:drawing>
            </w:r>
          </w:p>
        </w:tc>
        <w:tc>
          <w:tcPr>
            <w:tcW w:w="8123" w:type="dxa"/>
            <w:gridSpan w:val="2"/>
            <w:shd w:val="clear" w:color="auto" w:fill="auto"/>
          </w:tcPr>
          <w:p w:rsidR="00166A33" w:rsidRPr="00AD7EDE" w:rsidRDefault="00166A33" w:rsidP="005441ED">
            <w:pPr>
              <w:pStyle w:val="pldetails"/>
            </w:pPr>
            <w:r w:rsidRPr="001017C9">
              <w:t xml:space="preserve">Hong CHEN, Examiner, Development Center for Science and Technology, Ministry of Agriculture, Building 18, Maizidian Street, Chaoyang District, 100125 Beijing  </w:t>
            </w:r>
            <w:r>
              <w:br/>
              <w:t>(</w:t>
            </w:r>
            <w:r w:rsidRPr="001017C9">
              <w:t>tel.: +86 10 59199397  fax: +86 10 59199396  e-mail: chenhong@agri.gov.cn)</w:t>
            </w:r>
          </w:p>
        </w:tc>
      </w:tr>
      <w:tr w:rsidR="00166A33" w:rsidRPr="00ED4787" w:rsidTr="005441ED">
        <w:trPr>
          <w:cantSplit/>
        </w:trPr>
        <w:tc>
          <w:tcPr>
            <w:tcW w:w="1759" w:type="dxa"/>
            <w:gridSpan w:val="2"/>
            <w:shd w:val="clear" w:color="auto" w:fill="auto"/>
          </w:tcPr>
          <w:p w:rsidR="00166A33" w:rsidRDefault="00166A33" w:rsidP="005441ED">
            <w:pPr>
              <w:pStyle w:val="pldetails"/>
              <w:jc w:val="center"/>
            </w:pPr>
            <w:r>
              <w:rPr>
                <w:snapToGrid/>
              </w:rPr>
              <w:drawing>
                <wp:inline distT="0" distB="0" distL="0" distR="0" wp14:anchorId="1D132CB0" wp14:editId="03A60F0B">
                  <wp:extent cx="698500" cy="9232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166A33" w:rsidRPr="00AD7EDE" w:rsidRDefault="00166A33" w:rsidP="005441ED">
            <w:pPr>
              <w:pStyle w:val="pldetails"/>
            </w:pPr>
            <w:r w:rsidRPr="001017C9">
              <w:t xml:space="preserve">SUN Jinsong, Project Administrator, International Cooperation Department, State Intellectual Property Office (SIPO), 6, Xitucheng Road, Haidian District, Beijing  </w:t>
            </w:r>
            <w:r>
              <w:br/>
            </w:r>
            <w:r w:rsidRPr="001017C9">
              <w:t xml:space="preserve">(tel.: +86 10 62086504  fax: +86 10 62019615  e-mail: </w:t>
            </w:r>
            <w:smartTag w:uri="urn:schemas-microsoft-com:office:smarttags" w:element="PersonName">
              <w:r w:rsidRPr="001017C9">
                <w:t>sunjinsong@sipo.gov.cn</w:t>
              </w:r>
            </w:smartTag>
            <w:r w:rsidRPr="001017C9">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es-AR"/>
              </w:rPr>
            </w:pPr>
            <w:r w:rsidRPr="00ED4787">
              <w:rPr>
                <w:lang w:val="es-ES"/>
              </w:rPr>
              <w:t>COLOMBIE / COLOMBIA / KOLUMBIEN / COLOMBIA</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keepNext/>
              <w:jc w:val="center"/>
              <w:rPr>
                <w:lang w:val="es-AR"/>
              </w:rPr>
            </w:pPr>
          </w:p>
        </w:tc>
        <w:tc>
          <w:tcPr>
            <w:tcW w:w="8123" w:type="dxa"/>
            <w:gridSpan w:val="2"/>
            <w:shd w:val="clear" w:color="auto" w:fill="auto"/>
          </w:tcPr>
          <w:p w:rsidR="00166A33" w:rsidRPr="00ED4787" w:rsidRDefault="00166A33" w:rsidP="005441ED">
            <w:pPr>
              <w:pStyle w:val="pldetails"/>
              <w:keepNext/>
              <w:rPr>
                <w:lang w:val="es-ES"/>
              </w:rPr>
            </w:pPr>
            <w:r w:rsidRPr="00ED4787">
              <w:rPr>
                <w:lang w:val="es-ES"/>
              </w:rPr>
              <w:t xml:space="preserve">Juan Camilo SARETZKI-FORERO, Primer Secretario, Misión Permanente de Colombia, Chemin Champ d’Anier 17-19, 1209 Ginebra </w:t>
            </w:r>
            <w:r w:rsidRPr="00ED4787">
              <w:rPr>
                <w:lang w:val="es-ES"/>
              </w:rPr>
              <w:br/>
              <w:t>(tel.: 41 22 789 4718  fax: 41 22 791 0787  e</w:t>
            </w:r>
            <w:r w:rsidRPr="00ED4787">
              <w:rPr>
                <w:lang w:val="es-ES"/>
              </w:rPr>
              <w:noBreakHyphen/>
              <w:t>mail: </w:t>
            </w:r>
            <w:smartTag w:uri="urn:schemas-microsoft-com:office:smarttags" w:element="PersonName">
              <w:r w:rsidRPr="00ED4787">
                <w:rPr>
                  <w:lang w:val="es-ES"/>
                </w:rPr>
                <w:t>juan.saretzki@cancilleria.gov.co</w:t>
              </w:r>
            </w:smartTag>
            <w:r w:rsidRPr="00ED4787">
              <w:rPr>
                <w:lang w:val="es-ES"/>
              </w:rPr>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DANEMARK / </w:t>
            </w:r>
            <w:smartTag w:uri="urn:schemas-microsoft-com:office:smarttags" w:element="place">
              <w:smartTag w:uri="urn:schemas-microsoft-com:office:smarttags" w:element="country-region">
                <w:r w:rsidRPr="003B57FC">
                  <w:t>DENMARK</w:t>
                </w:r>
              </w:smartTag>
            </w:smartTag>
            <w:r w:rsidRPr="003B57FC">
              <w:t xml:space="preserve"> / DÄNEMARK / DINAMARCA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1C097516" wp14:editId="31DD9A2B">
                  <wp:extent cx="724535" cy="931545"/>
                  <wp:effectExtent l="0" t="0" r="0" b="1905"/>
                  <wp:docPr id="19" name="Picture 19"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4535" cy="93154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Gerhard DENEKEN, Head, Department of Variety Testing, The Danish AgriFish Agency (NaturErhvervestyrelsen), Ministry of Food, Agriculture and Fisheries, Teglvaerksvej 10, Tystofte, DK</w:t>
            </w:r>
            <w:r w:rsidRPr="003B57FC">
              <w:noBreakHyphen/>
              <w:t xml:space="preserve">4230 Skaelskoer </w:t>
            </w:r>
            <w:r w:rsidRPr="003B57FC">
              <w:br/>
              <w:t>(tel.: +45 5816 0601  fax: +45 58 160606  e</w:t>
            </w:r>
            <w:r w:rsidRPr="003B57FC">
              <w:noBreakHyphen/>
              <w:t xml:space="preserve">mail: gde@naturerhverv.dk) </w:t>
            </w:r>
          </w:p>
        </w:tc>
      </w:tr>
      <w:tr w:rsidR="00166A33" w:rsidRPr="003B57FC" w:rsidTr="005441ED">
        <w:trPr>
          <w:cantSplit/>
        </w:trPr>
        <w:tc>
          <w:tcPr>
            <w:tcW w:w="9882" w:type="dxa"/>
            <w:gridSpan w:val="4"/>
            <w:shd w:val="clear" w:color="auto" w:fill="auto"/>
          </w:tcPr>
          <w:p w:rsidR="00166A33" w:rsidRPr="00ED4787" w:rsidRDefault="00166A33" w:rsidP="005441ED">
            <w:pPr>
              <w:pStyle w:val="plcountry"/>
              <w:rPr>
                <w:rFonts w:cs="Arial"/>
                <w:lang w:val="es-ES"/>
              </w:rPr>
            </w:pPr>
            <w:r w:rsidRPr="00ED4787">
              <w:rPr>
                <w:rFonts w:cs="Arial"/>
                <w:lang w:val="es-ES"/>
              </w:rPr>
              <w:lastRenderedPageBreak/>
              <w:t>ESPAGNE / SPAIN / SPANIEN / ESPAÑA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3841F2D6" wp14:editId="550DC027">
                  <wp:extent cx="810895" cy="1052195"/>
                  <wp:effectExtent l="0" t="0" r="8255" b="0"/>
                  <wp:docPr id="20" name="Picture 2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895" cy="105219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es-ES"/>
              </w:rPr>
            </w:pPr>
            <w:r w:rsidRPr="00ED4787">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ED4787">
              <w:rPr>
                <w:lang w:val="es-AR"/>
              </w:rPr>
              <w:br/>
              <w:t>(tel.: +34 91 347 6712  fax: +34 91 347 6703  e-mail: luis.salaices@magrama.es)</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ESTONIE / </w:t>
            </w:r>
            <w:smartTag w:uri="urn:schemas-microsoft-com:office:smarttags" w:element="country-region">
              <w:r w:rsidRPr="003B57FC">
                <w:t>ESTONIA</w:t>
              </w:r>
            </w:smartTag>
            <w:r w:rsidRPr="003B57FC">
              <w:t xml:space="preserve"> / ESTLAND / </w:t>
            </w:r>
            <w:smartTag w:uri="urn:schemas-microsoft-com:office:smarttags" w:element="place">
              <w:smartTag w:uri="urn:schemas-microsoft-com:office:smarttags" w:element="country-region">
                <w:r w:rsidRPr="003B57FC">
                  <w:t>ESTONIA</w:t>
                </w:r>
              </w:smartTag>
            </w:smartTag>
          </w:p>
        </w:tc>
      </w:tr>
      <w:tr w:rsidR="00166A33" w:rsidRPr="00ED4787" w:rsidTr="005441ED">
        <w:trPr>
          <w:cantSplit/>
        </w:trPr>
        <w:tc>
          <w:tcPr>
            <w:tcW w:w="1759" w:type="dxa"/>
            <w:gridSpan w:val="2"/>
            <w:shd w:val="clear" w:color="auto" w:fill="auto"/>
          </w:tcPr>
          <w:p w:rsidR="00166A33" w:rsidRDefault="00166A33" w:rsidP="005441ED">
            <w:pPr>
              <w:pStyle w:val="pldetails"/>
              <w:keepNext/>
              <w:jc w:val="center"/>
            </w:pPr>
            <w:r>
              <w:rPr>
                <w:snapToGrid/>
              </w:rPr>
              <w:drawing>
                <wp:inline distT="0" distB="0" distL="0" distR="0" wp14:anchorId="68F0479F" wp14:editId="64F87D9E">
                  <wp:extent cx="681355" cy="819785"/>
                  <wp:effectExtent l="0" t="0" r="4445" b="0"/>
                  <wp:docPr id="21" name="Picture 21"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355" cy="819785"/>
                          </a:xfrm>
                          <a:prstGeom prst="rect">
                            <a:avLst/>
                          </a:prstGeom>
                          <a:noFill/>
                          <a:ln>
                            <a:noFill/>
                          </a:ln>
                        </pic:spPr>
                      </pic:pic>
                    </a:graphicData>
                  </a:graphic>
                </wp:inline>
              </w:drawing>
            </w:r>
          </w:p>
        </w:tc>
        <w:tc>
          <w:tcPr>
            <w:tcW w:w="8123" w:type="dxa"/>
            <w:gridSpan w:val="2"/>
            <w:shd w:val="clear" w:color="auto" w:fill="auto"/>
          </w:tcPr>
          <w:p w:rsidR="00166A33" w:rsidRPr="000403CD" w:rsidRDefault="00166A33" w:rsidP="005441ED">
            <w:pPr>
              <w:pStyle w:val="pldetails"/>
              <w:keepNext/>
            </w:pPr>
            <w:r w:rsidRPr="000403CD">
              <w:t>Laima PUUR (Ms.), Head, Variety Department, Estonian Agricultural Board, Vabaduse sq. 4, EE</w:t>
            </w:r>
            <w:r w:rsidRPr="000403CD">
              <w:noBreakHyphen/>
              <w:t xml:space="preserve">71020 Viljandi  </w:t>
            </w:r>
            <w:r w:rsidRPr="000403CD">
              <w:br/>
              <w:t xml:space="preserve">(tel.:+372 4351240  fax: +372 4351241  e-mail: </w:t>
            </w:r>
            <w:smartTag w:uri="urn:schemas-microsoft-com:office:smarttags" w:element="PersonName">
              <w:r w:rsidRPr="000403CD">
                <w:t>laima.puur@pma.agri.ee</w:t>
              </w:r>
            </w:smartTag>
            <w:r w:rsidRPr="000403CD">
              <w:t>)</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140D1826" wp14:editId="5564364E">
                  <wp:extent cx="698500" cy="948690"/>
                  <wp:effectExtent l="0" t="0" r="6350" b="3810"/>
                  <wp:docPr id="22" name="Picture 22"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Renata TSATURJAN (Ms.), Chief Specialist, Plant Production Bureau, Ministry of Agriculture, 39/41 Lai Street, EE-15056 Tallinn </w:t>
            </w:r>
            <w:r w:rsidRPr="003B57FC">
              <w:br/>
              <w:t>(tel.: +372 625 6507  fax: +372 625 6200  e</w:t>
            </w:r>
            <w:r w:rsidRPr="003B57FC">
              <w:noBreakHyphen/>
              <w:t xml:space="preserve">mail: renata.tsaturjan@agri.ee) </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ÉTATS-UNIS D'AMÉRIQUE / </w:t>
            </w:r>
            <w:smartTag w:uri="urn:schemas-microsoft-com:office:smarttags" w:element="place">
              <w:smartTag w:uri="urn:schemas-microsoft-com:office:smarttags" w:element="country-region">
                <w:r w:rsidRPr="003B57FC">
                  <w:t>UNITED STATES OF AMERICA</w:t>
                </w:r>
              </w:smartTag>
            </w:smartTag>
            <w:r w:rsidRPr="003B57FC">
              <w:t xml:space="preserve"> / </w:t>
            </w:r>
            <w:r w:rsidRPr="003B57FC">
              <w:br/>
              <w:t>VEREINIGTE STAATEN VON AMERIKA / ESTADOS UNIDOS DE AMÉRICA</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5C3ACB07" wp14:editId="568BA7DB">
                  <wp:extent cx="741680" cy="923290"/>
                  <wp:effectExtent l="0" t="0" r="1270" b="0"/>
                  <wp:docPr id="23" name="Picture 23"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2">
                            <a:extLst>
                              <a:ext uri="{28A0092B-C50C-407E-A947-70E740481C1C}">
                                <a14:useLocalDpi xmlns:a14="http://schemas.microsoft.com/office/drawing/2010/main" val="0"/>
                              </a:ext>
                            </a:extLst>
                          </a:blip>
                          <a:srcRect r="10249"/>
                          <a:stretch>
                            <a:fillRect/>
                          </a:stretch>
                        </pic:blipFill>
                        <pic:spPr bwMode="auto">
                          <a:xfrm>
                            <a:off x="0" y="0"/>
                            <a:ext cx="741680" cy="92329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Kitisri SUKHAPINDA (Ms.), Patent Attorney, Office of Policy and External Affairs, United States Patent and Trademark Office (USPTO), Madison Building, West Wing, 600 Dulany Street, MDW 10A30, Alexandria VA 22313</w:t>
            </w:r>
            <w:r w:rsidRPr="003B57FC">
              <w:br/>
              <w:t>(tel.: +1 571 272 9300  fax: + 1 571 273 0085  e</w:t>
            </w:r>
            <w:r w:rsidRPr="003B57FC">
              <w:noBreakHyphen/>
              <w:t xml:space="preserve">mail: kitisri.sukhapinda@uspto.gov) </w:t>
            </w:r>
          </w:p>
        </w:tc>
      </w:tr>
      <w:tr w:rsidR="00166A33" w:rsidRPr="003B57FC" w:rsidTr="005441ED">
        <w:trPr>
          <w:cantSplit/>
        </w:trPr>
        <w:tc>
          <w:tcPr>
            <w:tcW w:w="1759" w:type="dxa"/>
            <w:gridSpan w:val="2"/>
            <w:shd w:val="clear" w:color="auto" w:fill="auto"/>
          </w:tcPr>
          <w:p w:rsidR="00166A33" w:rsidRDefault="00166A33" w:rsidP="005441ED">
            <w:pPr>
              <w:pStyle w:val="pldetails"/>
              <w:jc w:val="center"/>
            </w:pPr>
            <w:r>
              <w:rPr>
                <w:snapToGrid/>
              </w:rPr>
              <w:drawing>
                <wp:inline distT="0" distB="0" distL="0" distR="0" wp14:anchorId="5FDC84E2" wp14:editId="29E2A8A5">
                  <wp:extent cx="707390" cy="931545"/>
                  <wp:effectExtent l="0" t="0" r="0" b="1905"/>
                  <wp:docPr id="24" name="Picture 24"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166A33" w:rsidRPr="00FC085D" w:rsidRDefault="00166A33" w:rsidP="005441ED">
            <w:pPr>
              <w:pStyle w:val="pldetails"/>
            </w:pPr>
            <w:r>
              <w:t>Paul M. ZANKOWSKI, Commissioner, Plant Variety Protection Office, USDA, AMS, S&amp;T, Plant Variety Protection Office, USDA, AMS, S&amp;T, Plant Variety Protection Office, 1400 Independence Ave., S.W., Room 4512 - South Building, Mail Stop 0273, Washington D.C. 20250</w:t>
            </w:r>
            <w:r>
              <w:br/>
              <w:t xml:space="preserve">(tel.: </w:t>
            </w:r>
            <w:r w:rsidRPr="004154CD">
              <w:t>+1 202 720-1128</w:t>
            </w:r>
            <w:r>
              <w:t xml:space="preserve">  fax: </w:t>
            </w:r>
            <w:r w:rsidRPr="004154CD">
              <w:t>+1 202 260-8976</w:t>
            </w:r>
            <w:r>
              <w:t xml:space="preserve">  e-</w:t>
            </w:r>
            <w:r w:rsidRPr="004154CD">
              <w:t xml:space="preserve">mail: </w:t>
            </w:r>
            <w:smartTag w:uri="urn:schemas-microsoft-com:office:smarttags" w:element="PersonName">
              <w:r w:rsidRPr="004154CD">
                <w:t>paul.zankowski@ams.usda.gov</w:t>
              </w:r>
            </w:smartTag>
            <w:r>
              <w:t>)</w:t>
            </w:r>
          </w:p>
        </w:tc>
      </w:tr>
      <w:tr w:rsidR="00166A33" w:rsidRPr="003B57FC" w:rsidTr="005441ED">
        <w:trPr>
          <w:cantSplit/>
        </w:trPr>
        <w:tc>
          <w:tcPr>
            <w:tcW w:w="1759" w:type="dxa"/>
            <w:gridSpan w:val="2"/>
            <w:shd w:val="clear" w:color="auto" w:fill="auto"/>
          </w:tcPr>
          <w:p w:rsidR="00166A33" w:rsidRDefault="00166A33" w:rsidP="005441ED">
            <w:pPr>
              <w:pStyle w:val="pldetails"/>
              <w:jc w:val="center"/>
            </w:pPr>
            <w:r>
              <w:rPr>
                <w:snapToGrid/>
              </w:rPr>
              <w:drawing>
                <wp:inline distT="0" distB="0" distL="0" distR="0" wp14:anchorId="708E8115" wp14:editId="25FB0921">
                  <wp:extent cx="690245" cy="897255"/>
                  <wp:effectExtent l="0" t="0" r="0" b="0"/>
                  <wp:docPr id="25" name="Picture 25"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245" cy="89725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FC085D">
              <w:t xml:space="preserve">Karin L. FERRITER (Ms.), Intellectual Property Attaché, United States Mission to the WTO, 11, route de Pregny, 1292 Chambesy  </w:t>
            </w:r>
            <w:r w:rsidRPr="00FC085D">
              <w:br/>
              <w:t xml:space="preserve">(tel.: +41 22 749 5281  e-mail: </w:t>
            </w:r>
            <w:smartTag w:uri="urn:schemas-microsoft-com:office:smarttags" w:element="PersonName">
              <w:r w:rsidRPr="00FC085D">
                <w:t>karin_ferriter@ustr.eop.gov</w:t>
              </w:r>
            </w:smartTag>
            <w:r w:rsidRPr="00FC085D">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rFonts w:cs="Arial"/>
                <w:lang w:val="fr-FR"/>
              </w:rPr>
            </w:pPr>
            <w:r w:rsidRPr="00ED4787">
              <w:rPr>
                <w:rFonts w:cs="Arial"/>
                <w:lang w:val="fr-FR"/>
              </w:rPr>
              <w:lastRenderedPageBreak/>
              <w:t>FRANCE / FRANCE / FRANKREICH / FRANCIA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21C82FD3" wp14:editId="17DF6A13">
                  <wp:extent cx="664210" cy="957580"/>
                  <wp:effectExtent l="0" t="0" r="2540" b="0"/>
                  <wp:docPr id="26" name="Picture 26"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 cy="95758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lang w:val="fr-FR"/>
              </w:rPr>
            </w:pPr>
            <w:r w:rsidRPr="00ED4787">
              <w:rPr>
                <w:lang w:val="fr-FR"/>
              </w:rPr>
              <w:t xml:space="preserve">Robert TESSIER, Sous-Directeur de la Qualité et de la protection des végétaux, Ministère de l’agriculture, de l’alimentation, de la pêche, de la ruralité et de l’aménagement du territoire, 251, rue de Vaugirard, F-75732 Paris Cédex 15 </w:t>
            </w:r>
            <w:r w:rsidRPr="00ED4787">
              <w:rPr>
                <w:lang w:val="fr-FR"/>
              </w:rPr>
              <w:br/>
              <w:t>(tel.: +33 1 49555030  fax: +33 1 49554959  e-mail: robert.tessier@agriculture.gouv.fr)</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fr-FR"/>
              </w:rPr>
            </w:pPr>
            <w:r>
              <w:rPr>
                <w:snapToGrid/>
              </w:rPr>
              <w:drawing>
                <wp:inline distT="0" distB="0" distL="0" distR="0" wp14:anchorId="01808BDE" wp14:editId="3B827A46">
                  <wp:extent cx="690245" cy="99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0245" cy="99187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ED4787">
              <w:rPr>
                <w:lang w:val="fr-FR"/>
              </w:rPr>
              <w:t xml:space="preserve">Arnaud DELTOUR, Directeur général, Groupe d'étude et de contrôle des variétés et des semences (GEVES), 25 rue Georges Morel, CS 90024, F-49071 Beaucouze </w:t>
            </w:r>
            <w:r w:rsidRPr="00ED4787">
              <w:rPr>
                <w:lang w:val="fr-FR"/>
              </w:rPr>
              <w:br/>
              <w:t>(tel.: +33 241 22 86 40  fax :  +33 673 875132  e-mail: arnaud.deltour@geves.fr)</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fr-FR"/>
              </w:rPr>
            </w:pPr>
            <w:r>
              <w:rPr>
                <w:snapToGrid/>
              </w:rPr>
              <w:drawing>
                <wp:inline distT="0" distB="0" distL="0" distR="0" wp14:anchorId="263E0EAB" wp14:editId="35C58698">
                  <wp:extent cx="664210" cy="819785"/>
                  <wp:effectExtent l="0" t="0" r="2540" b="0"/>
                  <wp:docPr id="28" name="Picture 28"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10" cy="81978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ED4787">
              <w:rPr>
                <w:lang w:val="fr-FR"/>
              </w:rPr>
              <w:t xml:space="preserve">Joël GUIARD, Expert études des variétés Relations internationales OCVV UPOV, Groupe d'étude et de contrôle des variétés et des semences (GEVES), Rue Georges Morel, CS 90024, F-49071 Beaucouzé Cedex </w:t>
            </w:r>
            <w:r w:rsidRPr="00ED4787">
              <w:rPr>
                <w:lang w:val="fr-FR"/>
              </w:rPr>
              <w:br/>
              <w:t xml:space="preserve">(tel.:+33 241 228637  fax: +33 241 228601  e-mail: </w:t>
            </w:r>
            <w:smartTag w:uri="urn:schemas-microsoft-com:office:smarttags" w:element="PersonName">
              <w:r w:rsidRPr="00ED4787">
                <w:rPr>
                  <w:lang w:val="fr-FR"/>
                </w:rPr>
                <w:t>joel.guiard@geves.fr</w:t>
              </w:r>
            </w:smartTag>
            <w:r w:rsidRPr="00ED4787">
              <w:rPr>
                <w:lang w:val="fr-FR"/>
              </w:rPr>
              <w:t>)</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CB7727">
              <w:t xml:space="preserve">FINLANDE / </w:t>
            </w:r>
            <w:smartTag w:uri="urn:schemas-microsoft-com:office:smarttags" w:element="country-region">
              <w:smartTag w:uri="urn:schemas-microsoft-com:office:smarttags" w:element="place">
                <w:r w:rsidRPr="00CB7727">
                  <w:t>FINLAND</w:t>
                </w:r>
              </w:smartTag>
            </w:smartTag>
            <w:r w:rsidRPr="00CB7727">
              <w:t xml:space="preserve"> / FINNLAND / FINLANDIA</w:t>
            </w:r>
          </w:p>
        </w:tc>
      </w:tr>
      <w:tr w:rsidR="00166A33" w:rsidRPr="003B57FC"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2AC223F7" wp14:editId="74EA7732">
                  <wp:extent cx="612775" cy="819785"/>
                  <wp:effectExtent l="0" t="0" r="0" b="0"/>
                  <wp:docPr id="29" name="Picture 29"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0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775" cy="81978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CB7727">
              <w:t xml:space="preserve">Sami MARKKANEN, Senior Officer, Control Department, Seed Certification Unit, Finnish Food Safety Authority Evira, P.O. Box 111, FIN-32201 Loimaa  </w:t>
            </w:r>
            <w:r>
              <w:br/>
              <w:t>(tel.:+</w:t>
            </w:r>
            <w:r w:rsidRPr="00CB7727">
              <w:t xml:space="preserve">358 7829 4543  fax: </w:t>
            </w:r>
            <w:r>
              <w:t>+</w:t>
            </w:r>
            <w:r w:rsidRPr="00CB7727">
              <w:t xml:space="preserve">358 77 </w:t>
            </w:r>
            <w:r w:rsidRPr="00F417EA">
              <w:t>25317  e-mail: sami.markkanen@evira.fi)</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color w:val="000000"/>
              </w:rPr>
              <w:t xml:space="preserve">HONGRIE / </w:t>
            </w:r>
            <w:smartTag w:uri="urn:schemas-microsoft-com:office:smarttags" w:element="place">
              <w:smartTag w:uri="urn:schemas-microsoft-com:office:smarttags" w:element="country-region">
                <w:r w:rsidRPr="00ED4787">
                  <w:rPr>
                    <w:color w:val="000000"/>
                  </w:rPr>
                  <w:t>HUNGARY</w:t>
                </w:r>
              </w:smartTag>
            </w:smartTag>
            <w:r w:rsidRPr="00ED4787">
              <w:rPr>
                <w:color w:val="000000"/>
              </w:rPr>
              <w:t xml:space="preserve"> / UNGARN / HUNGRÍA</w:t>
            </w:r>
          </w:p>
        </w:tc>
      </w:tr>
      <w:tr w:rsidR="00166A33" w:rsidRPr="003B57FC"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4CC79CB2" wp14:editId="20D32757">
                  <wp:extent cx="724535" cy="810895"/>
                  <wp:effectExtent l="0" t="0" r="0" b="8255"/>
                  <wp:docPr id="30" name="Picture 30"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535" cy="81089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ED4787">
              <w:rPr>
                <w:color w:val="000000"/>
              </w:rPr>
              <w:t>Ágnes Gyözöné SZENCI (Mrs.), Senior Chief Advisor, Agricultural Department, Ministry of Agriculture and Rural Development, Kossuth Tér. 11, 1055 </w:t>
            </w:r>
            <w:smartTag w:uri="urn:schemas-microsoft-com:office:smarttags" w:element="City">
              <w:smartTag w:uri="urn:schemas-microsoft-com:office:smarttags" w:element="place">
                <w:r w:rsidRPr="00ED4787">
                  <w:rPr>
                    <w:color w:val="000000"/>
                  </w:rPr>
                  <w:t>Budapest</w:t>
                </w:r>
              </w:smartTag>
            </w:smartTag>
            <w:r w:rsidRPr="00ED4787">
              <w:rPr>
                <w:color w:val="000000"/>
              </w:rPr>
              <w:t xml:space="preserve"> </w:t>
            </w:r>
            <w:r w:rsidRPr="00ED4787">
              <w:rPr>
                <w:color w:val="000000"/>
              </w:rPr>
              <w:br/>
              <w:t xml:space="preserve">(tel.: +36 1 7953826  fax: +36 1 7950498  e-mail: </w:t>
            </w:r>
            <w:smartTag w:uri="urn:schemas-microsoft-com:office:smarttags" w:element="PersonName">
              <w:r w:rsidRPr="00ED4787">
                <w:rPr>
                  <w:color w:val="000000"/>
                </w:rPr>
                <w:t>gyozone.szenci@vm.gov.hu</w:t>
              </w:r>
            </w:smartTag>
            <w:r w:rsidRPr="00ED4787">
              <w:rPr>
                <w:color w:val="000000"/>
              </w:rPr>
              <w:t>)</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33151709" wp14:editId="4B21815F">
                  <wp:extent cx="810895" cy="1026795"/>
                  <wp:effectExtent l="0" t="0" r="8255" b="1905"/>
                  <wp:docPr id="31" name="Picture 31"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10895" cy="102679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ED4787">
              <w:rPr>
                <w:color w:val="000000"/>
              </w:rPr>
              <w:t xml:space="preserve">Katalin MIKLÓ (Ms.), Head, Agriculture and Plant Variety Protection Section, Hungarian Intellectual Property Office, </w:t>
            </w:r>
            <w:smartTag w:uri="urn:schemas-microsoft-com:office:smarttags" w:element="place">
              <w:smartTag w:uri="urn:schemas-microsoft-com:office:smarttags" w:element="City">
                <w:r w:rsidRPr="00ED4787">
                  <w:rPr>
                    <w:color w:val="000000"/>
                  </w:rPr>
                  <w:t>Budapest</w:t>
                </w:r>
              </w:smartTag>
            </w:smartTag>
            <w:r w:rsidRPr="00ED4787">
              <w:rPr>
                <w:color w:val="000000"/>
              </w:rPr>
              <w:t xml:space="preserve"> </w:t>
            </w:r>
            <w:r w:rsidRPr="00ED4787">
              <w:rPr>
                <w:color w:val="000000"/>
              </w:rPr>
              <w:br/>
              <w:t>(tel.: 36 1 474 5898  fax: 36 1 474 5850  e-mail: katalin.miklo@hipo.gov.hu)</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de-DE"/>
              </w:rPr>
            </w:pPr>
            <w:r w:rsidRPr="00ED4787">
              <w:rPr>
                <w:color w:val="000000"/>
              </w:rPr>
              <w:lastRenderedPageBreak/>
              <w:t xml:space="preserve">IRLANDE / </w:t>
            </w:r>
            <w:smartTag w:uri="urn:schemas-microsoft-com:office:smarttags" w:element="country-region">
              <w:smartTag w:uri="urn:schemas-microsoft-com:office:smarttags" w:element="place">
                <w:r w:rsidRPr="00ED4787">
                  <w:rPr>
                    <w:color w:val="000000"/>
                  </w:rPr>
                  <w:t>IRELAND</w:t>
                </w:r>
              </w:smartTag>
            </w:smartTag>
            <w:r w:rsidRPr="00ED4787">
              <w:rPr>
                <w:color w:val="000000"/>
              </w:rPr>
              <w:t xml:space="preserve"> / IRLAND / IRLANDA</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keepNext/>
              <w:jc w:val="center"/>
            </w:pPr>
            <w:r>
              <w:rPr>
                <w:snapToGrid/>
              </w:rPr>
              <w:drawing>
                <wp:inline distT="0" distB="0" distL="0" distR="0" wp14:anchorId="0AE1E282" wp14:editId="16BB50AF">
                  <wp:extent cx="698500" cy="836930"/>
                  <wp:effectExtent l="0" t="0" r="6350" b="1270"/>
                  <wp:docPr id="32" name="Picture 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00" cy="83693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keepNext/>
            </w:pPr>
            <w:r w:rsidRPr="0039527E">
              <w:t xml:space="preserve">Donal COLEMAN, Controller of Plant Breeders' Rights, National Crop Evaluation Centre, Department of Agriculture, National Crops Centre, Backweston Farm, Leixlip , Co. Kildare (tel.: +353 1 630 2902  fax: +353 1 628 0634  e-mail: </w:t>
            </w:r>
            <w:smartTag w:uri="urn:schemas-microsoft-com:office:smarttags" w:element="PersonName">
              <w:r w:rsidRPr="0039527E">
                <w:t>donal.coleman@agriculture.gov.ie</w:t>
              </w:r>
            </w:smartTag>
            <w:r w:rsidRPr="0039527E">
              <w:t>)</w:t>
            </w:r>
          </w:p>
        </w:tc>
      </w:tr>
      <w:tr w:rsidR="00166A33" w:rsidRPr="00ED4787" w:rsidTr="005441ED">
        <w:trPr>
          <w:cantSplit/>
        </w:trPr>
        <w:tc>
          <w:tcPr>
            <w:tcW w:w="1759" w:type="dxa"/>
            <w:gridSpan w:val="2"/>
            <w:shd w:val="clear" w:color="auto" w:fill="auto"/>
            <w:vAlign w:val="center"/>
          </w:tcPr>
          <w:p w:rsidR="00166A33" w:rsidRPr="00ED4787" w:rsidRDefault="00166A33" w:rsidP="005441ED">
            <w:pPr>
              <w:pStyle w:val="pldetails"/>
              <w:jc w:val="center"/>
              <w:rPr>
                <w:lang w:val="fr-FR"/>
              </w:rPr>
            </w:pPr>
            <w:r>
              <w:rPr>
                <w:snapToGrid/>
              </w:rPr>
              <w:drawing>
                <wp:inline distT="0" distB="0" distL="0" distR="0" wp14:anchorId="1BE4AE74" wp14:editId="2F05492F">
                  <wp:extent cx="741680" cy="1147445"/>
                  <wp:effectExtent l="0" t="0" r="1270" b="0"/>
                  <wp:docPr id="33" name="Picture 3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1680" cy="1147445"/>
                          </a:xfrm>
                          <a:prstGeom prst="rect">
                            <a:avLst/>
                          </a:prstGeom>
                          <a:noFill/>
                          <a:ln>
                            <a:noFill/>
                          </a:ln>
                        </pic:spPr>
                      </pic:pic>
                    </a:graphicData>
                  </a:graphic>
                </wp:inline>
              </w:drawing>
            </w:r>
          </w:p>
        </w:tc>
        <w:tc>
          <w:tcPr>
            <w:tcW w:w="8123" w:type="dxa"/>
            <w:gridSpan w:val="2"/>
            <w:shd w:val="clear" w:color="auto" w:fill="auto"/>
          </w:tcPr>
          <w:p w:rsidR="00166A33" w:rsidRPr="0039527E" w:rsidRDefault="00166A33" w:rsidP="005441ED">
            <w:pPr>
              <w:pStyle w:val="pldetails"/>
            </w:pPr>
            <w:r w:rsidRPr="00ED4787">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ED4787">
                  <w:rPr>
                    <w:color w:val="000000"/>
                  </w:rPr>
                  <w:t>Brussels</w:t>
                </w:r>
              </w:smartTag>
            </w:smartTag>
            <w:r w:rsidRPr="00ED4787">
              <w:rPr>
                <w:color w:val="000000"/>
              </w:rPr>
              <w:t xml:space="preserve"> </w:t>
            </w:r>
            <w:r w:rsidRPr="00ED4787">
              <w:rPr>
                <w:color w:val="000000"/>
              </w:rPr>
              <w:br/>
              <w:t xml:space="preserve">(tel.: +32 2 281 4964  fax: +32 2 281 6198  e-mail: </w:t>
            </w:r>
            <w:smartTag w:uri="urn:schemas-microsoft-com:office:smarttags" w:element="PersonName">
              <w:r w:rsidRPr="00ED4787">
                <w:rPr>
                  <w:color w:val="000000"/>
                </w:rPr>
                <w:t>antonio.ataz@consilium.europa.eu</w:t>
              </w:r>
            </w:smartTag>
            <w:r w:rsidRPr="00ED4787">
              <w:rPr>
                <w:color w:val="000000"/>
              </w:rPr>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JAPON / </w:t>
            </w:r>
            <w:smartTag w:uri="urn:schemas-microsoft-com:office:smarttags" w:element="country-region">
              <w:r w:rsidRPr="003B57FC">
                <w:t>JAPAN</w:t>
              </w:r>
            </w:smartTag>
            <w:r w:rsidRPr="003B57FC">
              <w:t xml:space="preserve"> / </w:t>
            </w:r>
            <w:smartTag w:uri="urn:schemas-microsoft-com:office:smarttags" w:element="country-region">
              <w:smartTag w:uri="urn:schemas-microsoft-com:office:smarttags" w:element="place">
                <w:r w:rsidRPr="003B57FC">
                  <w:t>JAPAN</w:t>
                </w:r>
              </w:smartTag>
            </w:smartTag>
            <w:r w:rsidRPr="003B57FC">
              <w:t xml:space="preserve"> / JAPÓN</w:t>
            </w:r>
          </w:p>
        </w:tc>
      </w:tr>
      <w:tr w:rsidR="00166A33" w:rsidRPr="009244F6" w:rsidTr="005441ED">
        <w:trPr>
          <w:cantSplit/>
        </w:trPr>
        <w:tc>
          <w:tcPr>
            <w:tcW w:w="1759" w:type="dxa"/>
            <w:gridSpan w:val="2"/>
            <w:shd w:val="clear" w:color="auto" w:fill="auto"/>
          </w:tcPr>
          <w:p w:rsidR="00166A33" w:rsidRDefault="00166A33" w:rsidP="005441ED">
            <w:pPr>
              <w:pStyle w:val="pldetails"/>
              <w:keepNext/>
              <w:jc w:val="center"/>
            </w:pPr>
            <w:r>
              <w:rPr>
                <w:snapToGrid/>
              </w:rPr>
              <w:drawing>
                <wp:inline distT="0" distB="0" distL="0" distR="0" wp14:anchorId="66B39DB3" wp14:editId="13B5C634">
                  <wp:extent cx="750570" cy="966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0570" cy="966470"/>
                          </a:xfrm>
                          <a:prstGeom prst="rect">
                            <a:avLst/>
                          </a:prstGeom>
                          <a:noFill/>
                          <a:ln>
                            <a:noFill/>
                          </a:ln>
                        </pic:spPr>
                      </pic:pic>
                    </a:graphicData>
                  </a:graphic>
                </wp:inline>
              </w:drawing>
            </w:r>
          </w:p>
        </w:tc>
        <w:tc>
          <w:tcPr>
            <w:tcW w:w="8123" w:type="dxa"/>
            <w:gridSpan w:val="2"/>
            <w:shd w:val="clear" w:color="auto" w:fill="auto"/>
          </w:tcPr>
          <w:p w:rsidR="00166A33" w:rsidRPr="009244F6" w:rsidRDefault="00166A33" w:rsidP="005441ED">
            <w:pPr>
              <w:pStyle w:val="pldetails"/>
            </w:pPr>
            <w:r w:rsidRPr="00F3437E">
              <w:t xml:space="preserve">Junya ENDO, Director, New Business and Intellectual Property Division, Food Industry Affairs Bureau, Ministry of Agriculture, Forestry and Fisheries of Japan (MAFF), 1-2-1 Kasumigaseki, Chiyoda-ku, 100-8950 Tokyo  </w:t>
            </w:r>
            <w:r>
              <w:br/>
            </w:r>
            <w:r w:rsidRPr="00F3437E">
              <w:t xml:space="preserve">(tel.: +81 3 6738 6444  fax: +81 3 3502 5301  e-mail: </w:t>
            </w:r>
            <w:smartTag w:uri="urn:schemas-microsoft-com:office:smarttags" w:element="PersonName">
              <w:r w:rsidRPr="00F3437E">
                <w:t>jyunya_endo@nm.maff.go.jp</w:t>
              </w:r>
            </w:smartTag>
            <w:r w:rsidRPr="00F3437E">
              <w:t>)</w:t>
            </w:r>
          </w:p>
        </w:tc>
      </w:tr>
      <w:tr w:rsidR="00166A33" w:rsidRPr="00BE4479" w:rsidTr="005441ED">
        <w:trPr>
          <w:cantSplit/>
        </w:trPr>
        <w:tc>
          <w:tcPr>
            <w:tcW w:w="1759" w:type="dxa"/>
            <w:gridSpan w:val="2"/>
            <w:shd w:val="clear" w:color="auto" w:fill="auto"/>
          </w:tcPr>
          <w:p w:rsidR="00166A33" w:rsidRPr="001E18C5" w:rsidRDefault="00166A33" w:rsidP="005441ED">
            <w:pPr>
              <w:pStyle w:val="pldetails"/>
              <w:jc w:val="center"/>
            </w:pPr>
            <w:r>
              <w:rPr>
                <w:snapToGrid/>
              </w:rPr>
              <w:drawing>
                <wp:inline distT="0" distB="0" distL="0" distR="0" wp14:anchorId="73918161" wp14:editId="301D5522">
                  <wp:extent cx="716280" cy="957580"/>
                  <wp:effectExtent l="0" t="0" r="7620" b="0"/>
                  <wp:docPr id="35" name="Picture 35"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166A33" w:rsidRPr="00BE4479" w:rsidRDefault="00166A33" w:rsidP="005441ED">
            <w:pPr>
              <w:pStyle w:val="pldetails"/>
            </w:pPr>
            <w:r w:rsidRPr="007D2915">
              <w:t xml:space="preserve">Mitsutaro FUJISADA, Senior Policy Advisor:  Intellectual Property, New Business and Intellectual Property Division, Food Industry Affairs Bureau, Ministry of Agriculture, Forestry and Fisheries (MAFF), 1-2-1, Kasumigaseki, Chiyoda-ku, 100-8950 Tokyo  </w:t>
            </w:r>
            <w:r w:rsidRPr="007D2915">
              <w:br/>
              <w:t xml:space="preserve">(tel.:+81 3 6738 6445  fax: +81 3 3502 5301  e-mail: </w:t>
            </w:r>
            <w:smartTag w:uri="urn:schemas-microsoft-com:office:smarttags" w:element="PersonName">
              <w:r w:rsidRPr="007D2915">
                <w:t>mitutarou_fujisada@nm.maff.go.jp</w:t>
              </w:r>
            </w:smartTag>
            <w:r w:rsidRPr="007D2915">
              <w:t>)</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600FD187" wp14:editId="59E61BE2">
                  <wp:extent cx="784860" cy="974725"/>
                  <wp:effectExtent l="0" t="0" r="0" b="0"/>
                  <wp:docPr id="36" name="Picture 36"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23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4860" cy="974725"/>
                          </a:xfrm>
                          <a:prstGeom prst="rect">
                            <a:avLst/>
                          </a:prstGeom>
                          <a:noFill/>
                          <a:ln>
                            <a:noFill/>
                          </a:ln>
                        </pic:spPr>
                      </pic:pic>
                    </a:graphicData>
                  </a:graphic>
                </wp:inline>
              </w:drawing>
            </w:r>
          </w:p>
        </w:tc>
        <w:tc>
          <w:tcPr>
            <w:tcW w:w="8123" w:type="dxa"/>
            <w:gridSpan w:val="2"/>
            <w:shd w:val="clear" w:color="auto" w:fill="auto"/>
          </w:tcPr>
          <w:p w:rsidR="00166A33" w:rsidRPr="00F3437E" w:rsidRDefault="00166A33" w:rsidP="005441ED">
            <w:pPr>
              <w:pStyle w:val="pldetails"/>
            </w:pPr>
            <w:r w:rsidRPr="00CB7727">
              <w:t>Kenji NUMAGUCHI, Examiner, Plant Variety Protection Office, New Business and Intellectual Property Division, Seeds and Seedlings Division Agricultural Production Bureau, Ministry of Agriculture, Forestry and Fisheries</w:t>
            </w:r>
            <w:r>
              <w:t xml:space="preserve"> (MAFF)</w:t>
            </w:r>
            <w:r w:rsidRPr="00CB7727">
              <w:t xml:space="preserve">, 1-2-1 Kasumigaseki, Chiyoda-ku, 100-8950 Tokyo  </w:t>
            </w:r>
            <w:r>
              <w:br/>
            </w:r>
            <w:r w:rsidRPr="00CB7727">
              <w:t>(</w:t>
            </w:r>
            <w:r>
              <w:t>tel.: +</w:t>
            </w:r>
            <w:r w:rsidRPr="00082DFF">
              <w:t>81 3 6738 6449</w:t>
            </w:r>
            <w:r>
              <w:t xml:space="preserve">  fax: </w:t>
            </w:r>
            <w:r w:rsidRPr="00082DFF">
              <w:t>+81 3 3502 6572</w:t>
            </w:r>
            <w:r>
              <w:t xml:space="preserve">  </w:t>
            </w:r>
            <w:r w:rsidRPr="00CB7727">
              <w:t xml:space="preserve">e-mail: </w:t>
            </w:r>
            <w:smartTag w:uri="urn:schemas-microsoft-com:office:smarttags" w:element="PersonName">
              <w:r w:rsidRPr="00CB7727">
                <w:t>kenji_numaguchi@nm.maff.go.jp</w:t>
              </w:r>
            </w:smartTag>
            <w:r w:rsidRPr="00CB7727">
              <w:t>)</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416877E4" wp14:editId="5FCC4CB4">
                  <wp:extent cx="784860" cy="107823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inline>
              </w:drawing>
            </w:r>
          </w:p>
        </w:tc>
        <w:tc>
          <w:tcPr>
            <w:tcW w:w="8123" w:type="dxa"/>
            <w:gridSpan w:val="2"/>
            <w:shd w:val="clear" w:color="auto" w:fill="auto"/>
          </w:tcPr>
          <w:p w:rsidR="00166A33" w:rsidRPr="00F3437E" w:rsidRDefault="00166A33" w:rsidP="005441ED">
            <w:pPr>
              <w:pStyle w:val="pldetails"/>
            </w:pPr>
            <w:r w:rsidRPr="00F3437E">
              <w:t xml:space="preserve">Yoshinori YAMAUCHI, New Business and Intellectual Property Division, Ministry of Agriculture, Forestry and Fisheries (MAFF), 1-2-1 Kasumigaseki, Chiyoda-ku, 100-8950 Tokyo  </w:t>
            </w:r>
            <w:r>
              <w:br/>
            </w:r>
            <w:r w:rsidRPr="00F3437E">
              <w:t xml:space="preserve">(tel.: +81 3 6738 6444  fax: +81 3 3502 5301  e-mail: </w:t>
            </w:r>
            <w:smartTag w:uri="urn:schemas-microsoft-com:office:smarttags" w:element="PersonName">
              <w:r w:rsidRPr="00F3437E">
                <w:t>yoshinori_yamauchi@nm.maff.go.jp</w:t>
              </w:r>
            </w:smartTag>
            <w:r w:rsidRPr="00F3437E">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fr-FR"/>
              </w:rPr>
            </w:pPr>
            <w:r w:rsidRPr="00ED4787">
              <w:rPr>
                <w:lang w:val="fr-FR"/>
              </w:rPr>
              <w:t>kenya / kenya / kenia / kenya</w:t>
            </w:r>
          </w:p>
        </w:tc>
      </w:tr>
      <w:tr w:rsidR="00166A33" w:rsidRPr="00467FFA"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7A71E1D2" wp14:editId="7DF12C7F">
                  <wp:extent cx="698500" cy="828040"/>
                  <wp:effectExtent l="0" t="0" r="6350" b="0"/>
                  <wp:docPr id="38" name="Picture 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8500" cy="828040"/>
                          </a:xfrm>
                          <a:prstGeom prst="rect">
                            <a:avLst/>
                          </a:prstGeom>
                          <a:noFill/>
                          <a:ln>
                            <a:noFill/>
                          </a:ln>
                        </pic:spPr>
                      </pic:pic>
                    </a:graphicData>
                  </a:graphic>
                </wp:inline>
              </w:drawing>
            </w:r>
          </w:p>
        </w:tc>
        <w:tc>
          <w:tcPr>
            <w:tcW w:w="8123" w:type="dxa"/>
            <w:gridSpan w:val="2"/>
            <w:shd w:val="clear" w:color="auto" w:fill="auto"/>
          </w:tcPr>
          <w:p w:rsidR="00166A33" w:rsidRPr="00467FFA" w:rsidRDefault="00166A33" w:rsidP="005441ED">
            <w:pPr>
              <w:pStyle w:val="pldetails"/>
            </w:pPr>
            <w:r w:rsidRPr="007E0721">
              <w:t xml:space="preserve">James M. ONSANDO, Managing Director, Kenya Plant Health Inspectorate Service (KEPHIS), </w:t>
            </w:r>
            <w:smartTag w:uri="urn:schemas-microsoft-com:office:smarttags" w:element="address">
              <w:smartTag w:uri="urn:schemas-microsoft-com:office:smarttags" w:element="Street">
                <w:r w:rsidRPr="007E0721">
                  <w:t>P.O. Box</w:t>
                </w:r>
              </w:smartTag>
              <w:r w:rsidRPr="007E0721">
                <w:t xml:space="preserve"> 49592</w:t>
              </w:r>
            </w:smartTag>
            <w:r w:rsidRPr="007E0721">
              <w:t xml:space="preserve">, 00100 </w:t>
            </w:r>
            <w:smartTag w:uri="urn:schemas-microsoft-com:office:smarttags" w:element="place">
              <w:smartTag w:uri="urn:schemas-microsoft-com:office:smarttags" w:element="City">
                <w:r w:rsidRPr="007E0721">
                  <w:t>Nairobi</w:t>
                </w:r>
              </w:smartTag>
            </w:smartTag>
            <w:r w:rsidRPr="007E0721">
              <w:t xml:space="preserve">  </w:t>
            </w:r>
            <w:r>
              <w:br/>
            </w:r>
            <w:r w:rsidRPr="007E0721">
              <w:t xml:space="preserve">(tel.: +254 20 3536171/2  fax: +254 20 3536175  e-mail: </w:t>
            </w:r>
            <w:smartTag w:uri="urn:schemas-microsoft-com:office:smarttags" w:element="PersonName">
              <w:r w:rsidRPr="007E0721">
                <w:t>director@kephis.org</w:t>
              </w:r>
            </w:smartTag>
            <w:r w:rsidRPr="007E0721">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fr-FR"/>
              </w:rPr>
            </w:pPr>
            <w:r w:rsidRPr="00ED4787">
              <w:rPr>
                <w:lang w:val="fr-FR"/>
              </w:rPr>
              <w:lastRenderedPageBreak/>
              <w:t>LITUANIE / LITHUANIA / LITAUEN / LITUANIA</w:t>
            </w:r>
          </w:p>
        </w:tc>
      </w:tr>
      <w:tr w:rsidR="00166A33" w:rsidRPr="003B57FC"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20277D13" wp14:editId="25F60770">
                  <wp:extent cx="897255" cy="966470"/>
                  <wp:effectExtent l="0" t="0" r="0" b="5080"/>
                  <wp:docPr id="39" name="Picture 39"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982"/>
                          <pic:cNvPicPr>
                            <a:picLocks noChangeAspect="1" noChangeArrowheads="1"/>
                          </pic:cNvPicPr>
                        </pic:nvPicPr>
                        <pic:blipFill>
                          <a:blip r:embed="rId48">
                            <a:extLst>
                              <a:ext uri="{28A0092B-C50C-407E-A947-70E740481C1C}">
                                <a14:useLocalDpi xmlns:a14="http://schemas.microsoft.com/office/drawing/2010/main" val="0"/>
                              </a:ext>
                            </a:extLst>
                          </a:blip>
                          <a:srcRect b="26666"/>
                          <a:stretch>
                            <a:fillRect/>
                          </a:stretch>
                        </pic:blipFill>
                        <pic:spPr bwMode="auto">
                          <a:xfrm>
                            <a:off x="0" y="0"/>
                            <a:ext cx="897255" cy="96647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Arvydas BASIULIS, Deputy Director, State Plant Service under the Ministry  of Agriculture of the Republic of Lithuania, Ozo 4A, LT-08200 Vilnius </w:t>
            </w:r>
            <w:r w:rsidRPr="003B57FC">
              <w:br/>
              <w:t>(tel.: +370 5 237 5611  fax: +370 5 273 0233  e</w:t>
            </w:r>
            <w:r w:rsidRPr="003B57FC">
              <w:noBreakHyphen/>
              <w:t xml:space="preserve">mail: arvydas.basiulis@vatzum.lt) </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45E669D2" wp14:editId="33766F43">
                  <wp:extent cx="836930" cy="923290"/>
                  <wp:effectExtent l="0" t="0" r="1270" b="0"/>
                  <wp:docPr id="40" name="Picture 40"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4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6930" cy="92329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Sigita JUCIUVIENE (Mrs.), Head, Division of Plant Variety, Registration and Legal Protection, State Plant Service under the Ministry of Agriculture of the Republic of Lithuania, Ozo St. 4a, LT-08200 Vilnius </w:t>
            </w:r>
            <w:r w:rsidRPr="003B57FC">
              <w:br/>
              <w:t>(tel.: +370 5 234 3647  fax: +370 5 237 0233  e</w:t>
            </w:r>
            <w:r w:rsidRPr="003B57FC">
              <w:noBreakHyphen/>
              <w:t>mail: </w:t>
            </w:r>
            <w:smartTag w:uri="urn:schemas-microsoft-com:office:smarttags" w:element="PersonName">
              <w:r w:rsidRPr="003B57FC">
                <w:t>sigita.juciuviene@vatzum.lt</w:t>
              </w:r>
            </w:smartTag>
            <w:r w:rsidRPr="003B57FC">
              <w:t xml:space="preserve">) </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22A181F9" wp14:editId="2903E940">
                  <wp:extent cx="828040" cy="10871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108712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501C68">
              <w:t xml:space="preserve">Jovita KULIKAUSKAITÉ (Ms.), Attaché for Phytosanitary, Permanent Representation of Lithuania to the European Union, 41-43, rue Beilliard, LT-1040 Bruxelles  </w:t>
            </w:r>
            <w:r>
              <w:br/>
            </w:r>
            <w:r w:rsidRPr="00501C68">
              <w:t>(tel.: +32 2 7759080  fax: +32 2 7714597  e-mail: jovita.kulikauskaite@eu.mfa.lt)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es-ES"/>
              </w:rPr>
            </w:pPr>
            <w:r w:rsidRPr="00ED4787">
              <w:rPr>
                <w:lang w:val="es-ES"/>
              </w:rPr>
              <w:t>MEXIQUE / MEXICO / MEXIKO / MÉXICO</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es-ES"/>
              </w:rPr>
            </w:pPr>
            <w:r>
              <w:rPr>
                <w:snapToGrid/>
              </w:rPr>
              <w:drawing>
                <wp:inline distT="0" distB="0" distL="0" distR="0" wp14:anchorId="022080BC" wp14:editId="33F75C7A">
                  <wp:extent cx="741680" cy="931545"/>
                  <wp:effectExtent l="0" t="0" r="1270" b="1905"/>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93154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es-ES"/>
              </w:rPr>
            </w:pPr>
            <w:r w:rsidRPr="00ED4787">
              <w:rPr>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ED4787">
              <w:rPr>
                <w:lang w:val="es-ES"/>
              </w:rPr>
              <w:br/>
              <w:t>(tel.: +52 55 3622 0667  fax: +52 55 3622 0670  e</w:t>
            </w:r>
            <w:r w:rsidRPr="00ED4787">
              <w:rPr>
                <w:lang w:val="es-ES"/>
              </w:rPr>
              <w:noBreakHyphen/>
              <w:t xml:space="preserve">mail: eduardo.padilla@snics.gob.mx) </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NORVÈGE / </w:t>
            </w:r>
            <w:smartTag w:uri="urn:schemas-microsoft-com:office:smarttags" w:element="place">
              <w:smartTag w:uri="urn:schemas-microsoft-com:office:smarttags" w:element="country-region">
                <w:r w:rsidRPr="003B57FC">
                  <w:t>NORWAY</w:t>
                </w:r>
              </w:smartTag>
            </w:smartTag>
            <w:r w:rsidRPr="003B57FC">
              <w:t xml:space="preserve"> / NORWEGEN / NORUEGA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11FB8212" wp14:editId="78B9A64E">
                  <wp:extent cx="733425" cy="1017905"/>
                  <wp:effectExtent l="0" t="0" r="9525" b="0"/>
                  <wp:docPr id="43" name="Picture 43"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66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127A76">
              <w:t xml:space="preserve">Tor Erik JØRGENSEN, Head of Section, Norwegian Food Safety Authority, Felles postmottak, P.O. Box 383, N-2381 Brumunddal </w:t>
            </w:r>
            <w:r w:rsidRPr="00127A76">
              <w:br/>
              <w:t>(tel.: +47 6494 4393  fax: +47 6494 4411  e</w:t>
            </w:r>
            <w:r w:rsidRPr="00127A76">
              <w:noBreakHyphen/>
              <w:t>mail: </w:t>
            </w:r>
            <w:smartTag w:uri="urn:schemas-microsoft-com:office:smarttags" w:element="PersonName">
              <w:r w:rsidRPr="00127A76">
                <w:t>tor.erik.jorgensen@mattilsynet.no</w:t>
              </w:r>
            </w:smartTag>
            <w:r w:rsidRPr="00127A76">
              <w:t>)</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4B150CBD" wp14:editId="01969D42">
                  <wp:extent cx="741680" cy="1052195"/>
                  <wp:effectExtent l="0" t="0" r="1270" b="0"/>
                  <wp:docPr id="44" name="Picture 44"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8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127A76">
              <w:t>Bell Batta TORHEIM (Mrs.), Programme Coordinator, The Development Fund, Grensen 9b, Miljohuset, N</w:t>
            </w:r>
            <w:r w:rsidRPr="00127A76">
              <w:noBreakHyphen/>
              <w:t xml:space="preserve">0159 Oslo </w:t>
            </w:r>
            <w:r w:rsidRPr="00127A76">
              <w:br/>
              <w:t>(tel.: +47 23 109600  fax: +47 23 109601  e</w:t>
            </w:r>
            <w:r w:rsidRPr="00127A76">
              <w:noBreakHyphen/>
              <w:t>mail: </w:t>
            </w:r>
            <w:smartTag w:uri="urn:schemas-microsoft-com:office:smarttags" w:element="PersonName">
              <w:r w:rsidRPr="00127A76">
                <w:t>bell@utviklingsfondet.no</w:t>
              </w:r>
            </w:smartTag>
            <w:r w:rsidRPr="00127A76">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NOUVELLE-ZÉLANDE / </w:t>
            </w:r>
            <w:smartTag w:uri="urn:schemas-microsoft-com:office:smarttags" w:element="country-region">
              <w:smartTag w:uri="urn:schemas-microsoft-com:office:smarttags" w:element="place">
                <w:r w:rsidRPr="003B57FC">
                  <w:t>NEW ZEALAND</w:t>
                </w:r>
              </w:smartTag>
            </w:smartTag>
            <w:r w:rsidRPr="003B57FC">
              <w:t xml:space="preserve"> / NEUSEELAND / NUEVA ZELANDIA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2BC793AD" wp14:editId="227926B8">
                  <wp:extent cx="741680" cy="966470"/>
                  <wp:effectExtent l="0" t="0" r="1270" b="5080"/>
                  <wp:docPr id="45" name="Picture 4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036"/>
                          <pic:cNvPicPr>
                            <a:picLocks noChangeAspect="1" noChangeArrowheads="1"/>
                          </pic:cNvPicPr>
                        </pic:nvPicPr>
                        <pic:blipFill>
                          <a:blip r:embed="rId54" cstate="print">
                            <a:extLst>
                              <a:ext uri="{28A0092B-C50C-407E-A947-70E740481C1C}">
                                <a14:useLocalDpi xmlns:a14="http://schemas.microsoft.com/office/drawing/2010/main" val="0"/>
                              </a:ext>
                            </a:extLst>
                          </a:blip>
                          <a:srcRect r="4198"/>
                          <a:stretch>
                            <a:fillRect/>
                          </a:stretch>
                        </pic:blipFill>
                        <pic:spPr bwMode="auto">
                          <a:xfrm>
                            <a:off x="0" y="0"/>
                            <a:ext cx="741680" cy="96647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Christopher J. BARNABY, Assistant Commissioner / Principal Examiner, Plant Variety Rights Office,  Intellectual Property Office of New Zealand, Private Bag 4714, Christchurch 8140</w:t>
            </w:r>
            <w:r w:rsidRPr="003B57FC">
              <w:br/>
              <w:t>(tel.: +64 3 9626206  fax: +64 3 9626202  e</w:t>
            </w:r>
            <w:r w:rsidRPr="003B57FC">
              <w:noBreakHyphen/>
              <w:t xml:space="preserve">mail: Chris.Barnaby@pvr.govt.nz) </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color w:val="000000"/>
                <w:lang w:val="es-ES"/>
              </w:rPr>
              <w:lastRenderedPageBreak/>
              <w:t>PARAGUAY / PARAGUAY / PARAGUAY / PARAGUAY</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44ADB012" wp14:editId="56486AFE">
                  <wp:extent cx="758825" cy="1130300"/>
                  <wp:effectExtent l="0" t="0" r="3175" b="0"/>
                  <wp:docPr id="46" name="Picture 4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825" cy="113030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es-ES"/>
              </w:rPr>
            </w:pPr>
            <w:r w:rsidRPr="00ED4787">
              <w:rPr>
                <w:lang w:val="es-AR"/>
              </w:rPr>
              <w:t xml:space="preserve">Dólia </w:t>
            </w:r>
            <w:r w:rsidRPr="00ED4787">
              <w:rPr>
                <w:color w:val="000000"/>
                <w:lang w:val="es-ES"/>
              </w:rPr>
              <w:t xml:space="preserve">Melania GARCETE GONZALEZ (Sra.), Directora, Dirección de Semillas (DISE), Servicio Nacional de Calidad y Sanidad Vegetal y de Semillas (SENAVE), Asunción </w:t>
            </w:r>
            <w:r w:rsidRPr="00ED4787">
              <w:rPr>
                <w:color w:val="000000"/>
                <w:lang w:val="es-ES"/>
              </w:rPr>
              <w:br/>
              <w:t xml:space="preserve">(tel.: +595 21 577243 / 584645  fax: +595 21 582201  e-mail: </w:t>
            </w:r>
            <w:smartTag w:uri="urn:schemas-microsoft-com:office:smarttags" w:element="PersonName">
              <w:r w:rsidRPr="00ED4787">
                <w:rPr>
                  <w:color w:val="000000"/>
                  <w:lang w:val="es-ES"/>
                </w:rPr>
                <w:t>dolia.garcete@senave.gov.py</w:t>
              </w:r>
            </w:smartTag>
            <w:r w:rsidRPr="00ED4787">
              <w:rPr>
                <w:color w:val="000000"/>
                <w:lang w:val="es-ES"/>
              </w:rPr>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fr-FR"/>
              </w:rPr>
            </w:pPr>
            <w:r w:rsidRPr="00ED4787">
              <w:rPr>
                <w:lang w:val="fr-FR"/>
              </w:rPr>
              <w:t>PAYS-BAS / NETHERLANDS / NIEDERLANDE / PAÍSES BAJOS</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keepNext/>
              <w:jc w:val="center"/>
              <w:rPr>
                <w:lang w:val="fr-FR"/>
              </w:rPr>
            </w:pPr>
            <w:r>
              <w:rPr>
                <w:snapToGrid/>
              </w:rPr>
              <w:drawing>
                <wp:inline distT="0" distB="0" distL="0" distR="0" wp14:anchorId="5D8CD9E2" wp14:editId="7F8F9A33">
                  <wp:extent cx="724535" cy="1043940"/>
                  <wp:effectExtent l="0" t="0" r="0" b="3810"/>
                  <wp:docPr id="47" name="Picture 47"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56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4535" cy="104394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lang w:val="fr-FR"/>
              </w:rPr>
            </w:pPr>
            <w:r w:rsidRPr="00ED4787">
              <w:rPr>
                <w:lang w:val="fr-FR"/>
              </w:rPr>
              <w:t xml:space="preserve">Marien VALSTAR, Sector Manager Seeds and Plant Propagation Material, Ministerie van Economische Zaken, Landbouw en Innovatie, P.O. Box 20401, NL-2500 EK Den Haag </w:t>
            </w:r>
            <w:r w:rsidRPr="00ED4787">
              <w:rPr>
                <w:lang w:val="fr-FR"/>
              </w:rPr>
              <w:br/>
              <w:t>(tel.: +31 70 379 8911  fax: +31 70 378 6153  e</w:t>
            </w:r>
            <w:r w:rsidRPr="00ED4787">
              <w:rPr>
                <w:lang w:val="fr-FR"/>
              </w:rPr>
              <w:noBreakHyphen/>
              <w:t xml:space="preserve">mail: m.valstar@minlnv.nl) </w:t>
            </w:r>
          </w:p>
        </w:tc>
      </w:tr>
      <w:tr w:rsidR="00166A33" w:rsidRPr="003B57FC" w:rsidTr="005441ED">
        <w:trPr>
          <w:cantSplit/>
        </w:trPr>
        <w:tc>
          <w:tcPr>
            <w:tcW w:w="1759" w:type="dxa"/>
            <w:gridSpan w:val="2"/>
            <w:shd w:val="clear" w:color="auto" w:fill="auto"/>
            <w:vAlign w:val="center"/>
          </w:tcPr>
          <w:p w:rsidR="00166A33" w:rsidRPr="00ED4787" w:rsidRDefault="00166A33" w:rsidP="005441ED">
            <w:pPr>
              <w:pStyle w:val="pldetails"/>
              <w:jc w:val="center"/>
              <w:rPr>
                <w:lang w:val="fr-FR"/>
              </w:rPr>
            </w:pPr>
            <w:r>
              <w:rPr>
                <w:snapToGrid/>
              </w:rPr>
              <w:drawing>
                <wp:inline distT="0" distB="0" distL="0" distR="0" wp14:anchorId="3856A8A8" wp14:editId="6F90FEC2">
                  <wp:extent cx="784860" cy="905510"/>
                  <wp:effectExtent l="0" t="0" r="0" b="8890"/>
                  <wp:docPr id="48" name="Picture 48"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882"/>
                          <pic:cNvPicPr>
                            <a:picLocks noChangeAspect="1" noChangeArrowheads="1"/>
                          </pic:cNvPicPr>
                        </pic:nvPicPr>
                        <pic:blipFill>
                          <a:blip r:embed="rId57">
                            <a:extLst>
                              <a:ext uri="{28A0092B-C50C-407E-A947-70E740481C1C}">
                                <a14:useLocalDpi xmlns:a14="http://schemas.microsoft.com/office/drawing/2010/main" val="0"/>
                              </a:ext>
                            </a:extLst>
                          </a:blip>
                          <a:srcRect b="12303"/>
                          <a:stretch>
                            <a:fillRect/>
                          </a:stretch>
                        </pic:blipFill>
                        <pic:spPr bwMode="auto">
                          <a:xfrm>
                            <a:off x="0" y="0"/>
                            <a:ext cx="784860" cy="90551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t>Kees Jan</w:t>
            </w:r>
            <w:r w:rsidRPr="003B57FC">
              <w:t xml:space="preserve"> GROENEWOUD, Secretary to the Plant Variety Board</w:t>
            </w:r>
            <w:r>
              <w:t xml:space="preserve"> </w:t>
            </w:r>
            <w:r w:rsidRPr="00E51EBF">
              <w:t>(Raad voor Plantenrassen)</w:t>
            </w:r>
            <w:r w:rsidRPr="003B57FC">
              <w:t xml:space="preserve">, Postbus 40, NL-2370 AA Roelofarendsveen </w:t>
            </w:r>
            <w:r w:rsidRPr="003B57FC">
              <w:br/>
              <w:t xml:space="preserve">(tel.: +31713326310  fax: +31713326363) </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POLOGNE / </w:t>
            </w:r>
            <w:smartTag w:uri="urn:schemas-microsoft-com:office:smarttags" w:element="country-region">
              <w:smartTag w:uri="urn:schemas-microsoft-com:office:smarttags" w:element="place">
                <w:r w:rsidRPr="003B57FC">
                  <w:t>POLAND</w:t>
                </w:r>
              </w:smartTag>
            </w:smartTag>
            <w:r w:rsidRPr="003B57FC">
              <w:t xml:space="preserve"> / POLEN / POLONIA</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03212230" wp14:editId="29293F24">
                  <wp:extent cx="673100" cy="880110"/>
                  <wp:effectExtent l="0" t="0" r="0" b="0"/>
                  <wp:docPr id="49" name="Picture 49"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1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Edward S. GACEK, Director, Research Centre for Cultivar Testing (COBORU), PL-63-022 Slupia Wielka </w:t>
            </w:r>
            <w:r w:rsidRPr="003B57FC">
              <w:br/>
              <w:t>(tel.: +48 61 285 2341  fax: +48 61 285 3558  e</w:t>
            </w:r>
            <w:r w:rsidRPr="003B57FC">
              <w:noBreakHyphen/>
              <w:t xml:space="preserve">mail: e.gacek@coboru.pl) </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67E45446" wp14:editId="3D82029B">
                  <wp:extent cx="698500" cy="914400"/>
                  <wp:effectExtent l="0" t="0" r="6350" b="0"/>
                  <wp:docPr id="50" name="Picture 50"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8500" cy="914400"/>
                          </a:xfrm>
                          <a:prstGeom prst="rect">
                            <a:avLst/>
                          </a:prstGeom>
                          <a:noFill/>
                          <a:ln>
                            <a:noFill/>
                          </a:ln>
                        </pic:spPr>
                      </pic:pic>
                    </a:graphicData>
                  </a:graphic>
                </wp:inline>
              </w:drawing>
            </w:r>
          </w:p>
        </w:tc>
        <w:tc>
          <w:tcPr>
            <w:tcW w:w="8123" w:type="dxa"/>
            <w:gridSpan w:val="2"/>
            <w:shd w:val="clear" w:color="auto" w:fill="auto"/>
          </w:tcPr>
          <w:p w:rsidR="00166A33" w:rsidRPr="004910B5" w:rsidRDefault="00166A33" w:rsidP="005441ED">
            <w:pPr>
              <w:pStyle w:val="pldetails"/>
            </w:pPr>
            <w:r w:rsidRPr="004910B5">
              <w:t>Marcin KRÓL, Head, DUS Testing Department, Research Centre for Cultivar Testing (COBORU), PL</w:t>
            </w:r>
            <w:r w:rsidRPr="004910B5">
              <w:noBreakHyphen/>
              <w:t xml:space="preserve">63022 Slupia Wielka  </w:t>
            </w:r>
            <w:r w:rsidRPr="004910B5">
              <w:br/>
              <w:t xml:space="preserve">(tel.:+48 61 285 2341  fax: +48 61 285 3558  e-mail: </w:t>
            </w:r>
            <w:smartTag w:uri="urn:schemas-microsoft-com:office:smarttags" w:element="PersonName">
              <w:r w:rsidRPr="004910B5">
                <w:t>m.krol@coboru.pl</w:t>
              </w:r>
            </w:smartTag>
            <w:r w:rsidRPr="004910B5">
              <w:t>)</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318AC1C1" wp14:editId="3337D5C4">
                  <wp:extent cx="629920" cy="923290"/>
                  <wp:effectExtent l="0" t="0" r="0" b="0"/>
                  <wp:docPr id="51" name="Picture 51"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920" cy="923290"/>
                          </a:xfrm>
                          <a:prstGeom prst="rect">
                            <a:avLst/>
                          </a:prstGeom>
                          <a:noFill/>
                          <a:ln>
                            <a:noFill/>
                          </a:ln>
                        </pic:spPr>
                      </pic:pic>
                    </a:graphicData>
                  </a:graphic>
                </wp:inline>
              </w:drawing>
            </w:r>
          </w:p>
        </w:tc>
        <w:tc>
          <w:tcPr>
            <w:tcW w:w="8123" w:type="dxa"/>
            <w:gridSpan w:val="2"/>
            <w:shd w:val="clear" w:color="auto" w:fill="auto"/>
          </w:tcPr>
          <w:p w:rsidR="00166A33" w:rsidRPr="004910B5" w:rsidRDefault="00166A33" w:rsidP="005441ED">
            <w:pPr>
              <w:pStyle w:val="pldetails"/>
            </w:pPr>
            <w:r w:rsidRPr="00EF61C7">
              <w:t xml:space="preserve">Alicja RUTKOWSKA-ŁOŚ (Mrs.), Head, National Listing and Plant Breeders' Rights Protection Office, Research Centre for Cultivar Testing (COBORU), PL-63-022 Slupia Wielka  </w:t>
            </w:r>
            <w:r>
              <w:br/>
            </w:r>
            <w:r w:rsidRPr="00EF61C7">
              <w:t xml:space="preserve">(tel.: +48 61 285 2341  fax: +48 61 285 3558  e-mail: </w:t>
            </w:r>
            <w:smartTag w:uri="urn:schemas-microsoft-com:office:smarttags" w:element="PersonName">
              <w:r w:rsidRPr="00EF61C7">
                <w:t>a.rutkowska@coboru.pl</w:t>
              </w:r>
            </w:smartTag>
            <w:r w:rsidRPr="00EF61C7">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es-ES"/>
              </w:rPr>
            </w:pPr>
            <w:r w:rsidRPr="00ED4787">
              <w:rPr>
                <w:color w:val="000000"/>
              </w:rPr>
              <w:lastRenderedPageBreak/>
              <w:t xml:space="preserve">RÉPUBLIQUE DE CORÉE / </w:t>
            </w:r>
            <w:smartTag w:uri="urn:schemas-microsoft-com:office:smarttags" w:element="PlaceType">
              <w:r w:rsidRPr="00ED4787">
                <w:rPr>
                  <w:color w:val="000000"/>
                </w:rPr>
                <w:t>REPUBLIC</w:t>
              </w:r>
            </w:smartTag>
            <w:r w:rsidRPr="00ED4787">
              <w:rPr>
                <w:color w:val="000000"/>
              </w:rPr>
              <w:t xml:space="preserve"> OF </w:t>
            </w:r>
            <w:smartTag w:uri="urn:schemas-microsoft-com:office:smarttags" w:element="PlaceName">
              <w:r w:rsidRPr="00ED4787">
                <w:rPr>
                  <w:color w:val="000000"/>
                </w:rPr>
                <w:t>KOREA</w:t>
              </w:r>
            </w:smartTag>
            <w:r w:rsidRPr="00ED4787">
              <w:rPr>
                <w:color w:val="000000"/>
              </w:rPr>
              <w:t xml:space="preserve"> / REPUBLIK </w:t>
            </w:r>
            <w:smartTag w:uri="urn:schemas-microsoft-com:office:smarttags" w:element="place">
              <w:smartTag w:uri="urn:schemas-microsoft-com:office:smarttags" w:element="country-region">
                <w:r w:rsidRPr="00ED4787">
                  <w:rPr>
                    <w:color w:val="000000"/>
                  </w:rPr>
                  <w:t>KOREA</w:t>
                </w:r>
              </w:smartTag>
            </w:smartTag>
            <w:r w:rsidRPr="00ED4787">
              <w:rPr>
                <w:color w:val="000000"/>
              </w:rPr>
              <w:t xml:space="preserve"> / REPÚBLICA DE COREA</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keepNext/>
              <w:jc w:val="center"/>
            </w:pPr>
            <w:r>
              <w:rPr>
                <w:snapToGrid/>
              </w:rPr>
              <w:drawing>
                <wp:inline distT="0" distB="0" distL="0" distR="0" wp14:anchorId="50CE817F" wp14:editId="1D4AB370">
                  <wp:extent cx="647065" cy="83693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065" cy="83693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rFonts w:cs="Arial"/>
                <w:color w:val="000000"/>
              </w:rPr>
            </w:pPr>
            <w:r w:rsidRPr="00ED4787">
              <w:rPr>
                <w:rFonts w:cs="Arial"/>
                <w:color w:val="000000"/>
              </w:rPr>
              <w:t xml:space="preserve">SHIN Hyun-Kwan, Director General, Korea Seed &amp; Variety Service (KSVS), Ministry for Food, Agriculture, Forestry and Fisheries (MIFAFF), 184, Anyang-ro, Manan-gu, Anyang, Gyeonggi-do 430-822 </w:t>
            </w:r>
            <w:r w:rsidRPr="00ED4787">
              <w:rPr>
                <w:rFonts w:cs="Arial"/>
                <w:color w:val="000000"/>
              </w:rPr>
              <w:br/>
              <w:t xml:space="preserve">(tel.: +82 31 467 0100  fax: +82 31 467 0116  e-mail: </w:t>
            </w:r>
            <w:smartTag w:uri="urn:schemas-microsoft-com:office:smarttags" w:element="PersonName">
              <w:r w:rsidRPr="00ED4787">
                <w:rPr>
                  <w:rFonts w:cs="Arial"/>
                  <w:color w:val="000000"/>
                </w:rPr>
                <w:t>boseyo58@korea.kr</w:t>
              </w:r>
            </w:smartTag>
            <w:r w:rsidRPr="00ED4787">
              <w:rPr>
                <w:rFonts w:cs="Arial"/>
                <w:color w:val="000000"/>
              </w:rPr>
              <w:t xml:space="preserve">) </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6CAF3FF9" wp14:editId="1A361AF0">
                  <wp:extent cx="758825" cy="948690"/>
                  <wp:effectExtent l="0" t="0" r="3175" b="3810"/>
                  <wp:docPr id="53" name="Picture 53"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825" cy="94869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t xml:space="preserve">CHOI Keun-Jin, Director of Variety Testing Division, Korea Seed &amp; Variety Service (KSVS), Ministry for Food, Agriculture, Forestry and Fisheries  (MIFAFF), 39 Taejang-ro, Yeongtong-gu, Gyeonggi-do, Suwon-si 443-400 </w:t>
            </w:r>
            <w:r>
              <w:br/>
              <w:t xml:space="preserve">(tel.: +82 31 8008 0200  fax: +82 31 203 7431  e-mail: kjchoi1001@korea.kr) </w:t>
            </w:r>
          </w:p>
        </w:tc>
      </w:tr>
      <w:tr w:rsidR="00166A33" w:rsidRPr="00ED4787" w:rsidTr="005441ED">
        <w:trPr>
          <w:cantSplit/>
        </w:trPr>
        <w:tc>
          <w:tcPr>
            <w:tcW w:w="1759" w:type="dxa"/>
            <w:gridSpan w:val="2"/>
            <w:shd w:val="clear" w:color="auto" w:fill="auto"/>
            <w:vAlign w:val="center"/>
          </w:tcPr>
          <w:p w:rsidR="00166A33" w:rsidRDefault="00166A33" w:rsidP="005441ED">
            <w:pPr>
              <w:pStyle w:val="pldetails"/>
              <w:jc w:val="center"/>
            </w:pPr>
            <w:r>
              <w:rPr>
                <w:snapToGrid/>
              </w:rPr>
              <w:drawing>
                <wp:inline distT="0" distB="0" distL="0" distR="0" wp14:anchorId="6EF42B1A" wp14:editId="28267CB5">
                  <wp:extent cx="664210" cy="8712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210" cy="871220"/>
                          </a:xfrm>
                          <a:prstGeom prst="rect">
                            <a:avLst/>
                          </a:prstGeom>
                          <a:noFill/>
                          <a:ln>
                            <a:noFill/>
                          </a:ln>
                        </pic:spPr>
                      </pic:pic>
                    </a:graphicData>
                  </a:graphic>
                </wp:inline>
              </w:drawing>
            </w:r>
          </w:p>
        </w:tc>
        <w:tc>
          <w:tcPr>
            <w:tcW w:w="8123" w:type="dxa"/>
            <w:gridSpan w:val="2"/>
            <w:shd w:val="clear" w:color="auto" w:fill="auto"/>
          </w:tcPr>
          <w:p w:rsidR="00166A33" w:rsidRPr="00AB6205" w:rsidRDefault="00166A33" w:rsidP="005441ED">
            <w:pPr>
              <w:pStyle w:val="pldetails"/>
              <w:tabs>
                <w:tab w:val="left" w:pos="1245"/>
              </w:tabs>
            </w:pPr>
            <w:r w:rsidRPr="00AB6205">
              <w:t>Kyung-Jin CHO, Director, Plant Variety Protection Division, Kor</w:t>
            </w:r>
            <w:r>
              <w:t>ea Forest Seed &amp; Variety Center</w:t>
            </w:r>
            <w:r w:rsidRPr="00AB6205">
              <w:t xml:space="preserve">, Korea Forest Service, 72 Suhoeri-ro, Suanbo-myeon, Chungju-si, Chuncheongbuk-do 380-941 </w:t>
            </w:r>
            <w:r w:rsidRPr="00AB6205">
              <w:br/>
              <w:t>(tel.: +82 43 850 3320  fax: +82 43 850 0451  e-mail: kyungcho@korea.kr)</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2D8BCDF9" wp14:editId="67698EFD">
                  <wp:extent cx="767715" cy="1026795"/>
                  <wp:effectExtent l="0" t="0" r="0" b="1905"/>
                  <wp:docPr id="55" name="Picture 55"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IM_Oksun_K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7715" cy="1026795"/>
                          </a:xfrm>
                          <a:prstGeom prst="rect">
                            <a:avLst/>
                          </a:prstGeom>
                          <a:noFill/>
                          <a:ln>
                            <a:noFill/>
                          </a:ln>
                        </pic:spPr>
                      </pic:pic>
                    </a:graphicData>
                  </a:graphic>
                </wp:inline>
              </w:drawing>
            </w:r>
          </w:p>
        </w:tc>
        <w:tc>
          <w:tcPr>
            <w:tcW w:w="8123" w:type="dxa"/>
            <w:gridSpan w:val="2"/>
            <w:shd w:val="clear" w:color="auto" w:fill="auto"/>
          </w:tcPr>
          <w:p w:rsidR="00166A33" w:rsidRDefault="00166A33" w:rsidP="005441ED">
            <w:pPr>
              <w:pStyle w:val="pldetails"/>
            </w:pPr>
            <w:r w:rsidRPr="00ED4787">
              <w:rPr>
                <w:rFonts w:cs="Arial"/>
                <w:color w:val="000000"/>
              </w:rPr>
              <w:t xml:space="preserve">Oksun KIM (Ms.), Plant Variety Protection Division, Korea Seed &amp; Variety Service (KSVS) / MIFAFF, 184, Anyang-ro, Manan-gu, </w:t>
            </w:r>
            <w:smartTag w:uri="urn:schemas-microsoft-com:office:smarttags" w:element="City">
              <w:smartTag w:uri="urn:schemas-microsoft-com:office:smarttags" w:element="place">
                <w:r w:rsidRPr="00ED4787">
                  <w:rPr>
                    <w:rFonts w:cs="Arial"/>
                    <w:color w:val="000000"/>
                  </w:rPr>
                  <w:t>Anyang</w:t>
                </w:r>
              </w:smartTag>
            </w:smartTag>
            <w:r w:rsidRPr="00ED4787">
              <w:rPr>
                <w:rFonts w:cs="Arial"/>
                <w:color w:val="000000"/>
              </w:rPr>
              <w:t xml:space="preserve">, 430-822 Gyeonggi-do </w:t>
            </w:r>
            <w:r w:rsidRPr="00ED4787">
              <w:rPr>
                <w:rFonts w:cs="Arial"/>
                <w:color w:val="000000"/>
              </w:rPr>
              <w:br/>
              <w:t xml:space="preserve">(tel.: +82 31 467 0191  fax: +82 31 467 0160  e-mail: </w:t>
            </w:r>
            <w:smartTag w:uri="urn:schemas-microsoft-com:office:smarttags" w:element="PersonName">
              <w:r w:rsidRPr="00ED4787">
                <w:rPr>
                  <w:rFonts w:cs="Arial"/>
                  <w:color w:val="000000"/>
                </w:rPr>
                <w:t>oksunkim@korea.kr</w:t>
              </w:r>
            </w:smartTag>
            <w:r w:rsidRPr="00ED4787">
              <w:rPr>
                <w:rFonts w:cs="Arial"/>
                <w:color w:val="000000"/>
              </w:rPr>
              <w:t>)</w:t>
            </w:r>
          </w:p>
          <w:p w:rsidR="00166A33" w:rsidRPr="003B57FC" w:rsidRDefault="00166A33" w:rsidP="005441ED">
            <w:pPr>
              <w:pStyle w:val="pldetails"/>
            </w:pP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pt-BR"/>
              </w:rPr>
            </w:pPr>
            <w:r w:rsidRPr="00ED4787">
              <w:rPr>
                <w:lang w:val="pt-BR"/>
              </w:rPr>
              <w:t xml:space="preserve">RÉPUBLIQUE DE MOLDOVA / REPUBLIC OF MOLDOVA / REPUBLIK MOLDAU / </w:t>
            </w:r>
            <w:r w:rsidRPr="00ED4787">
              <w:rPr>
                <w:lang w:val="pt-BR"/>
              </w:rPr>
              <w:br/>
              <w:t>REPÚBLICA DE MOLDOVA</w:t>
            </w:r>
          </w:p>
        </w:tc>
      </w:tr>
      <w:tr w:rsidR="00166A33" w:rsidRPr="00ED4787" w:rsidTr="005441ED">
        <w:trPr>
          <w:cantSplit/>
        </w:trPr>
        <w:tc>
          <w:tcPr>
            <w:tcW w:w="1759" w:type="dxa"/>
            <w:gridSpan w:val="2"/>
            <w:shd w:val="clear" w:color="auto" w:fill="auto"/>
          </w:tcPr>
          <w:p w:rsidR="00166A33" w:rsidRPr="001840A3" w:rsidRDefault="00166A33" w:rsidP="005441ED">
            <w:pPr>
              <w:pStyle w:val="pldetails"/>
              <w:keepNext/>
              <w:jc w:val="center"/>
            </w:pPr>
            <w:r>
              <w:rPr>
                <w:snapToGrid/>
              </w:rPr>
              <w:drawing>
                <wp:inline distT="0" distB="0" distL="0" distR="0" wp14:anchorId="355650CF" wp14:editId="4B66F87B">
                  <wp:extent cx="758825" cy="905510"/>
                  <wp:effectExtent l="0" t="0" r="3175" b="8890"/>
                  <wp:docPr id="56" name="Picture 56"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56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825" cy="90551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lang w:val="fr-FR"/>
              </w:rPr>
            </w:pPr>
            <w:r w:rsidRPr="003B57FC">
              <w:t>Mihail MACHIDON, President, State Commission for Crops Variety Testing and Registration (SCCVTR), Bd. </w:t>
            </w:r>
            <w:r w:rsidRPr="00ED4787">
              <w:rPr>
                <w:lang w:val="fr-FR"/>
              </w:rPr>
              <w:t xml:space="preserve">Stefan cel Mare, 162, C.P. 1873, MD-2004 Chisinau </w:t>
            </w:r>
            <w:r w:rsidRPr="00ED4787">
              <w:rPr>
                <w:lang w:val="fr-FR"/>
              </w:rPr>
              <w:br/>
              <w:t>(tel.: +373 22 220300  fax: +373 2 211537  e</w:t>
            </w:r>
            <w:r w:rsidRPr="00ED4787">
              <w:rPr>
                <w:lang w:val="fr-FR"/>
              </w:rPr>
              <w:noBreakHyphen/>
              <w:t xml:space="preserve">mail: mihail.machidon@yahoo.com) </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fr-FR"/>
              </w:rPr>
            </w:pPr>
            <w:r w:rsidRPr="00ED4787">
              <w:rPr>
                <w:lang w:val="fr-FR"/>
              </w:rPr>
              <w:t xml:space="preserve">RÉPUBLIQUE TCHÈQUE / CZECH REPUBLIC / TSCHECHISCHE REPUBLIK / </w:t>
            </w:r>
            <w:r w:rsidRPr="00ED4787">
              <w:rPr>
                <w:lang w:val="fr-FR"/>
              </w:rPr>
              <w:br/>
              <w:t>REPÚBLICA CHECA</w:t>
            </w:r>
          </w:p>
        </w:tc>
      </w:tr>
      <w:tr w:rsidR="00166A33" w:rsidRPr="00ED4787" w:rsidTr="005441ED">
        <w:trPr>
          <w:cantSplit/>
        </w:trPr>
        <w:tc>
          <w:tcPr>
            <w:tcW w:w="1759" w:type="dxa"/>
            <w:gridSpan w:val="2"/>
            <w:shd w:val="clear" w:color="auto" w:fill="auto"/>
            <w:vAlign w:val="center"/>
          </w:tcPr>
          <w:p w:rsidR="00166A33" w:rsidRDefault="00166A33" w:rsidP="005441ED">
            <w:pPr>
              <w:pStyle w:val="pldetails"/>
              <w:jc w:val="center"/>
            </w:pPr>
            <w:r>
              <w:rPr>
                <w:snapToGrid/>
              </w:rPr>
              <w:drawing>
                <wp:inline distT="0" distB="0" distL="0" distR="0" wp14:anchorId="678113AE" wp14:editId="5DDCFB89">
                  <wp:extent cx="793750" cy="880110"/>
                  <wp:effectExtent l="0" t="0" r="6350" b="0"/>
                  <wp:docPr id="57" name="Picture 57"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highlight w:val="yellow"/>
              </w:rPr>
            </w:pPr>
            <w:r w:rsidRPr="00062416">
              <w:t xml:space="preserve">Radmila SAFARIKOVA (Mrs.), Head of Division, National Plant Variety Office, Central Institute for Supervising and Testing in Agriculture (ÚKZÚZ), Hroznová 2, 656 06 Brno </w:t>
            </w:r>
            <w:r w:rsidRPr="00062416">
              <w:br/>
              <w:t>(tel.: +420 543 548 221  fax: +420 543 212 440  e</w:t>
            </w:r>
            <w:r w:rsidRPr="00062416">
              <w:noBreakHyphen/>
              <w:t>mail: </w:t>
            </w:r>
            <w:smartTag w:uri="urn:schemas-microsoft-com:office:smarttags" w:element="PersonName">
              <w:r w:rsidRPr="00062416">
                <w:t>radmila.safarikova@ukzuz.cz</w:t>
              </w:r>
            </w:smartTag>
            <w:r w:rsidRPr="00062416">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ED4787">
              <w:rPr>
                <w:color w:val="000000"/>
              </w:rPr>
              <w:lastRenderedPageBreak/>
              <w:t xml:space="preserve">ROUMANIE / </w:t>
            </w:r>
            <w:smartTag w:uri="urn:schemas-microsoft-com:office:smarttags" w:element="country-region">
              <w:r w:rsidRPr="00ED4787">
                <w:rPr>
                  <w:color w:val="000000"/>
                </w:rPr>
                <w:t>ROMANIA</w:t>
              </w:r>
            </w:smartTag>
            <w:r w:rsidRPr="00ED4787">
              <w:rPr>
                <w:color w:val="000000"/>
              </w:rPr>
              <w:t xml:space="preserve"> / RUMÄNIEN / </w:t>
            </w:r>
            <w:smartTag w:uri="urn:schemas-microsoft-com:office:smarttags" w:element="country-region">
              <w:smartTag w:uri="urn:schemas-microsoft-com:office:smarttags" w:element="place">
                <w:r w:rsidRPr="00ED4787">
                  <w:rPr>
                    <w:color w:val="000000"/>
                  </w:rPr>
                  <w:t>RUMANIA</w:t>
                </w:r>
              </w:smartTag>
            </w:smartTag>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59CDFA29" wp14:editId="4E02DAD9">
                  <wp:extent cx="707390" cy="931545"/>
                  <wp:effectExtent l="0" t="0" r="0" b="1905"/>
                  <wp:docPr id="58" name="Picture 58"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7390" cy="93154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keepNext/>
            </w:pPr>
            <w:r w:rsidRPr="005508A7">
              <w:t xml:space="preserve">Mirela Dana CINDEA (Mrs.), Director, State Institute for Variety Testing and Registration Romania (ISTIS), 61, Marasti, Sector 1, Bucarest  </w:t>
            </w:r>
            <w:r>
              <w:br/>
            </w:r>
            <w:r w:rsidRPr="005508A7">
              <w:t xml:space="preserve">(tel.: </w:t>
            </w:r>
            <w:r>
              <w:t xml:space="preserve">+40 </w:t>
            </w:r>
            <w:r w:rsidRPr="005508A7">
              <w:t xml:space="preserve">21 318 43 80  fax: </w:t>
            </w:r>
            <w:r>
              <w:t xml:space="preserve">+40 </w:t>
            </w:r>
            <w:r w:rsidRPr="005508A7">
              <w:t xml:space="preserve">21 318 44 08  e-mail: </w:t>
            </w:r>
            <w:smartTag w:uri="urn:schemas-microsoft-com:office:smarttags" w:element="PersonName">
              <w:r w:rsidRPr="005508A7">
                <w:t>istis@easynet.ro</w:t>
              </w:r>
            </w:smartTag>
            <w:r w:rsidRPr="005508A7">
              <w:t>)</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06EDEF00" wp14:editId="70F68B6B">
                  <wp:extent cx="716280" cy="880110"/>
                  <wp:effectExtent l="0" t="0" r="7620" b="0"/>
                  <wp:docPr id="59" name="Picture 59"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6280" cy="88011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F23A6A">
              <w:t xml:space="preserve">Mihaela-Rodica CIORA (Mrs.), DUS Expert, State Institute for Variety Testing and Registration (ISTIS), 61, Marasti, Sector 1, P.O. Box 32-35, 011464 Bucarest  </w:t>
            </w:r>
            <w:r w:rsidRPr="00F23A6A">
              <w:br/>
              <w:t xml:space="preserve">(tel.:+40 213 184380  fax: +40 213 184408  e-mail: </w:t>
            </w:r>
            <w:smartTag w:uri="urn:schemas-microsoft-com:office:smarttags" w:element="PersonName">
              <w:r w:rsidRPr="00F23A6A">
                <w:t>mihaela_ciora@istis.ro</w:t>
              </w:r>
            </w:smartTag>
            <w:r w:rsidRPr="00F23A6A">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ROYAUME-UNI / </w:t>
            </w:r>
            <w:smartTag w:uri="urn:schemas-microsoft-com:office:smarttags" w:element="place">
              <w:smartTag w:uri="urn:schemas-microsoft-com:office:smarttags" w:element="country-region">
                <w:r w:rsidRPr="003B57FC">
                  <w:t>UNITED KINGDOM</w:t>
                </w:r>
              </w:smartTag>
            </w:smartTag>
            <w:r w:rsidRPr="003B57FC">
              <w:t xml:space="preserve"> / VEREINIGTES KÖNIGREICH / REINO UNIDO</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51E4D45A" wp14:editId="52B37056">
                  <wp:extent cx="750570" cy="888365"/>
                  <wp:effectExtent l="0" t="0" r="0" b="6985"/>
                  <wp:docPr id="60" name="Picture 60"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9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0570" cy="88836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5778AC">
              <w:t>Andrew MITCHELL, Head</w:t>
            </w:r>
            <w:r>
              <w:t xml:space="preserve"> of Varieties and Seeds Policy</w:t>
            </w:r>
            <w:r w:rsidRPr="005778AC">
              <w:t xml:space="preserve">, Department for Environment, Food and Rural Affairs (DEFRA), Eastbrook, Shaftesbury Road, CB2 8DR Cambridge  </w:t>
            </w:r>
            <w:r>
              <w:br/>
            </w:r>
            <w:r w:rsidRPr="005778AC">
              <w:t xml:space="preserve">(tel.: </w:t>
            </w:r>
            <w:r w:rsidRPr="00694F89">
              <w:t>+44 300 060 0762</w:t>
            </w:r>
            <w:r>
              <w:t xml:space="preserve">  </w:t>
            </w:r>
            <w:r w:rsidRPr="005778AC">
              <w:t xml:space="preserve">e-mail: </w:t>
            </w:r>
            <w:smartTag w:uri="urn:schemas-microsoft-com:office:smarttags" w:element="PersonName">
              <w:r w:rsidRPr="005778AC">
                <w:t>andrew.mitchell@defra.gsi.gov.uk</w:t>
              </w:r>
            </w:smartTag>
            <w:r w:rsidRPr="005778AC">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 xml:space="preserve">SLOVAQUIE / </w:t>
            </w:r>
            <w:smartTag w:uri="urn:schemas-microsoft-com:office:smarttags" w:element="place">
              <w:smartTag w:uri="urn:schemas-microsoft-com:office:smarttags" w:element="country-region">
                <w:r w:rsidRPr="003B57FC">
                  <w:t>SLOVAKIA</w:t>
                </w:r>
              </w:smartTag>
            </w:smartTag>
            <w:r w:rsidRPr="003B57FC">
              <w:t xml:space="preserve"> / SLOWAKEI / ESLOVAQUIA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16A99C93" wp14:editId="03E87245">
                  <wp:extent cx="767715" cy="914400"/>
                  <wp:effectExtent l="0" t="0" r="0" b="0"/>
                  <wp:docPr id="61" name="Picture 61"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4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7715" cy="91440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Bronislava BÁTOROVÁ (Mrs.), National Coordinator, Senior Officer, Department of Variety Testing, Central Controlling and Testing Institute in Agriculture (ÚKSÚP), Akademická 4, SK-949 01 Nitra </w:t>
            </w:r>
            <w:r w:rsidRPr="003B57FC">
              <w:br/>
              <w:t>(tel.: +421 37 655 1080  fax: +421 37 652 3086  e</w:t>
            </w:r>
            <w:r w:rsidRPr="003B57FC">
              <w:noBreakHyphen/>
              <w:t xml:space="preserve">mail: bronislava.batorova@uksup.sk) </w:t>
            </w:r>
          </w:p>
        </w:tc>
      </w:tr>
      <w:tr w:rsidR="00166A33" w:rsidRPr="00ED4787" w:rsidTr="005441ED">
        <w:trPr>
          <w:gridAfter w:val="1"/>
          <w:wAfter w:w="27" w:type="dxa"/>
          <w:cantSplit/>
        </w:trPr>
        <w:tc>
          <w:tcPr>
            <w:tcW w:w="9855" w:type="dxa"/>
            <w:gridSpan w:val="3"/>
            <w:shd w:val="clear" w:color="auto" w:fill="auto"/>
          </w:tcPr>
          <w:p w:rsidR="00166A33" w:rsidRPr="00B87758" w:rsidRDefault="00166A33" w:rsidP="005441ED">
            <w:pPr>
              <w:pStyle w:val="plcountry"/>
            </w:pPr>
            <w:r w:rsidRPr="00B87758">
              <w:t xml:space="preserve">SUÈDE / </w:t>
            </w:r>
            <w:smartTag w:uri="urn:schemas-microsoft-com:office:smarttags" w:element="place">
              <w:smartTag w:uri="urn:schemas-microsoft-com:office:smarttags" w:element="country-region">
                <w:r w:rsidRPr="00B87758">
                  <w:t>SWEDEN</w:t>
                </w:r>
              </w:smartTag>
            </w:smartTag>
            <w:r w:rsidRPr="00B87758">
              <w:t xml:space="preserve"> / SCHWEDEN / SUECIA</w:t>
            </w:r>
          </w:p>
        </w:tc>
      </w:tr>
      <w:tr w:rsidR="00166A33" w:rsidRPr="00ED4787" w:rsidTr="005441ED">
        <w:trPr>
          <w:gridAfter w:val="1"/>
          <w:wAfter w:w="27" w:type="dxa"/>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7462C132" wp14:editId="0B9A90E1">
                  <wp:extent cx="655320" cy="974725"/>
                  <wp:effectExtent l="0" t="0" r="0" b="0"/>
                  <wp:docPr id="62" name="Picture 62"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5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320" cy="974725"/>
                          </a:xfrm>
                          <a:prstGeom prst="rect">
                            <a:avLst/>
                          </a:prstGeom>
                          <a:noFill/>
                          <a:ln>
                            <a:noFill/>
                          </a:ln>
                        </pic:spPr>
                      </pic:pic>
                    </a:graphicData>
                  </a:graphic>
                </wp:inline>
              </w:drawing>
            </w:r>
          </w:p>
        </w:tc>
        <w:tc>
          <w:tcPr>
            <w:tcW w:w="8125" w:type="dxa"/>
            <w:gridSpan w:val="2"/>
            <w:shd w:val="clear" w:color="auto" w:fill="auto"/>
          </w:tcPr>
          <w:p w:rsidR="00166A33" w:rsidRPr="003B57FC" w:rsidRDefault="00166A33" w:rsidP="005441ED">
            <w:pPr>
              <w:pStyle w:val="pldetails"/>
            </w:pPr>
            <w:r w:rsidRPr="00D44423">
              <w:t xml:space="preserve">Olof JOHANSSON, Head, Plant and Environment Department, Swedish Board of Agriculture, S-551 82 Jönköping  </w:t>
            </w:r>
            <w:r w:rsidRPr="00D44423">
              <w:br/>
              <w:t xml:space="preserve">(tel.: +46 36 155703  fax: +46 36 710517  e-mail: </w:t>
            </w:r>
            <w:smartTag w:uri="urn:schemas-microsoft-com:office:smarttags" w:element="PersonName">
              <w:r w:rsidRPr="00D44423">
                <w:t>olof.johansson@jordbruksverket.se</w:t>
              </w:r>
            </w:smartTag>
            <w:r w:rsidRPr="00D44423">
              <w:t>)</w:t>
            </w: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de-DE"/>
              </w:rPr>
            </w:pPr>
            <w:r w:rsidRPr="00ED4787">
              <w:rPr>
                <w:lang w:val="de-DE"/>
              </w:rPr>
              <w:t>SUISSE / SWITZERLAND / SCHWEIZ / SUIZA</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de-DE"/>
              </w:rPr>
            </w:pPr>
            <w:r>
              <w:rPr>
                <w:snapToGrid/>
              </w:rPr>
              <w:drawing>
                <wp:inline distT="0" distB="0" distL="0" distR="0" wp14:anchorId="1C2680FC" wp14:editId="0C2F1380">
                  <wp:extent cx="784860" cy="1000760"/>
                  <wp:effectExtent l="0" t="0" r="0" b="8890"/>
                  <wp:docPr id="63" name="Picture 63"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4860" cy="100076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de-DE"/>
              </w:rPr>
            </w:pPr>
            <w:r w:rsidRPr="00ED4787">
              <w:rPr>
                <w:lang w:val="de-DE"/>
              </w:rPr>
              <w:t xml:space="preserve">Eva TSCHARLAND (Frau), Juristin, Direktionsbereich Landwirtschaftliche Produktionsmittel, Bundesamt für Landwirtschaft, Mattenhofstrasse 5, CH-3003 Bern </w:t>
            </w:r>
            <w:r w:rsidRPr="00ED4787">
              <w:rPr>
                <w:lang w:val="de-DE"/>
              </w:rPr>
              <w:br/>
              <w:t>(tel.: +41 31 322 2594  fax: +41 31 323 2634  e</w:t>
            </w:r>
            <w:r w:rsidRPr="00ED4787">
              <w:rPr>
                <w:lang w:val="de-DE"/>
              </w:rPr>
              <w:noBreakHyphen/>
              <w:t>mail: </w:t>
            </w:r>
            <w:smartTag w:uri="urn:schemas-microsoft-com:office:smarttags" w:element="PersonName">
              <w:r w:rsidRPr="00ED4787">
                <w:rPr>
                  <w:lang w:val="de-DE"/>
                </w:rPr>
                <w:t>eva.tscharland@blw.admin.ch</w:t>
              </w:r>
            </w:smartTag>
            <w:r w:rsidRPr="00ED4787">
              <w:rPr>
                <w:lang w:val="de-DE"/>
              </w:rPr>
              <w:t xml:space="preserve">) </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de-DE"/>
              </w:rPr>
            </w:pPr>
          </w:p>
        </w:tc>
        <w:tc>
          <w:tcPr>
            <w:tcW w:w="8123" w:type="dxa"/>
            <w:gridSpan w:val="2"/>
            <w:shd w:val="clear" w:color="auto" w:fill="auto"/>
          </w:tcPr>
          <w:p w:rsidR="00166A33" w:rsidRPr="00ED4787" w:rsidRDefault="00166A33" w:rsidP="005441ED">
            <w:pPr>
              <w:pStyle w:val="pldetails"/>
              <w:rPr>
                <w:lang w:val="de-DE"/>
              </w:rPr>
            </w:pPr>
            <w:r w:rsidRPr="00ED4787">
              <w:rPr>
                <w:lang w:val="de-DE"/>
              </w:rPr>
              <w:t xml:space="preserve">Daniela THALMANN (Frau),  Büro für Sortenschutz, Bundesamt für Landwirtschaft, Mattenhofstrasse 5, CH-3003 Bern </w:t>
            </w:r>
            <w:r w:rsidRPr="00ED4787">
              <w:rPr>
                <w:lang w:val="de-DE"/>
              </w:rPr>
              <w:br/>
              <w:t xml:space="preserve">(tel.: +41 31 322 5813  FAX: +41 31 322 2634  e-mail: </w:t>
            </w:r>
            <w:smartTag w:uri="urn:schemas-microsoft-com:office:smarttags" w:element="PersonName">
              <w:r w:rsidRPr="00ED4787">
                <w:rPr>
                  <w:lang w:val="de-DE"/>
                </w:rPr>
                <w:t>daniela.thalmann@blw.admin.ch</w:t>
              </w:r>
            </w:smartTag>
            <w:r w:rsidRPr="00ED4787">
              <w:rPr>
                <w:lang w:val="de-DE"/>
              </w:rPr>
              <w: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lastRenderedPageBreak/>
              <w:t xml:space="preserve">UNION EUROPÉENNE / EUROPEAN UNION / EUROPÄISCHE </w:t>
            </w:r>
            <w:smartTag w:uri="urn:schemas-microsoft-com:office:smarttags" w:element="place">
              <w:r w:rsidRPr="003B57FC">
                <w:t>UNION</w:t>
              </w:r>
            </w:smartTag>
            <w:r w:rsidRPr="003B57FC">
              <w:t xml:space="preserve"> / UNIÓN EUROPEA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16296CC9" wp14:editId="4E3F0D98">
                  <wp:extent cx="707390" cy="914400"/>
                  <wp:effectExtent l="0" t="0" r="0" b="0"/>
                  <wp:docPr id="64" name="Picture 6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ED4787">
              <w:rPr>
                <w:lang w:val="fr-FR"/>
              </w:rPr>
              <w:t xml:space="preserve">Päivi MANNERKORPI (Mrs.), Chef de section - Unité E2, Direction Générale Santé et Protection des Consommateurs, Commission européene (DG SANCO), rue Belliard 232, 04/075, 1040 Bruxelles  </w:t>
            </w:r>
            <w:r w:rsidRPr="00ED4787">
              <w:rPr>
                <w:lang w:val="fr-FR"/>
              </w:rPr>
              <w:br/>
              <w:t xml:space="preserve">(tel.:+32 2 299 3724  fax: +32 2 296 0951  e-mail: </w:t>
            </w:r>
            <w:smartTag w:uri="urn:schemas-microsoft-com:office:smarttags" w:element="PersonName">
              <w:r w:rsidRPr="00ED4787">
                <w:rPr>
                  <w:lang w:val="fr-FR"/>
                </w:rPr>
                <w:t>paivi.mannerkorpi@ec.europa.eu</w:t>
              </w:r>
            </w:smartTag>
            <w:r w:rsidRPr="00ED4787">
              <w:rPr>
                <w:lang w:val="fr-FR"/>
              </w:rPr>
              <w:t xml:space="preserve">) </w:t>
            </w:r>
          </w:p>
          <w:p w:rsidR="00166A33" w:rsidRPr="00ED4787" w:rsidRDefault="00166A33" w:rsidP="005441ED">
            <w:pPr>
              <w:pStyle w:val="pldetails"/>
              <w:keepNext/>
              <w:rPr>
                <w:lang w:val="fr-FR"/>
              </w:rPr>
            </w:pP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087A24F5" wp14:editId="50E881B3">
                  <wp:extent cx="741680" cy="862330"/>
                  <wp:effectExtent l="0" t="0" r="1270" b="0"/>
                  <wp:docPr id="65" name="Picture 65"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1680" cy="86233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ED4787">
              <w:rPr>
                <w:lang w:val="fr-FR"/>
              </w:rPr>
              <w:t xml:space="preserve">Isabelle CLEMENT-NISSOU (Mrs.), Policy Officer – Unité E2, Direction Générale Santé et Protection des Consommateurs, Commission européene (DG SANCO), rue Belliard 232, 04/025, 1040 Bruxelles  </w:t>
            </w:r>
            <w:r w:rsidRPr="00ED4787">
              <w:rPr>
                <w:lang w:val="fr-FR"/>
              </w:rPr>
              <w:br/>
              <w:t xml:space="preserve">(tel.:+32 229 87834  fax: +32 2 2960951  e-mail: </w:t>
            </w:r>
            <w:smartTag w:uri="urn:schemas-microsoft-com:office:smarttags" w:element="PersonName">
              <w:r w:rsidRPr="00ED4787">
                <w:rPr>
                  <w:lang w:val="fr-FR"/>
                </w:rPr>
                <w:t>isabelle.clement-nissou@ec.europa.eu</w:t>
              </w:r>
            </w:smartTag>
            <w:r w:rsidRPr="00ED4787">
              <w:rPr>
                <w:lang w:val="fr-FR"/>
              </w:rPr>
              <w:t>)</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6AEB51FC" wp14:editId="60B51626">
                  <wp:extent cx="733425" cy="1069975"/>
                  <wp:effectExtent l="0" t="0" r="9525" b="0"/>
                  <wp:docPr id="66" name="Picture 6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 cy="1069975"/>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Martin EKVAD, President, Community Plant Variety Office (CPVO), 3, boulevard Maréchal Foch, CS 10121, 49101 Angers Cedex 02</w:t>
            </w:r>
            <w:r>
              <w:t>, France</w:t>
            </w:r>
            <w:r w:rsidRPr="003B57FC">
              <w:br/>
              <w:t>(tel.: +33 2 4125 6415  fax: +33 2 4125 6410  e</w:t>
            </w:r>
            <w:r w:rsidRPr="003B57FC">
              <w:noBreakHyphen/>
              <w:t>mail: </w:t>
            </w:r>
            <w:smartTag w:uri="urn:schemas-microsoft-com:office:smarttags" w:element="PersonName">
              <w:r w:rsidRPr="003B57FC">
                <w:t>ekvad@cpvo.europa.eu</w:t>
              </w:r>
            </w:smartTag>
            <w:r w:rsidRPr="003B57FC">
              <w:t xml:space="preserve">) </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fr-FR"/>
              </w:rPr>
            </w:pPr>
            <w:r>
              <w:rPr>
                <w:snapToGrid/>
              </w:rPr>
              <w:drawing>
                <wp:inline distT="0" distB="0" distL="0" distR="0" wp14:anchorId="41D3B374" wp14:editId="71984EF7">
                  <wp:extent cx="647065" cy="871220"/>
                  <wp:effectExtent l="0" t="0" r="635" b="5080"/>
                  <wp:docPr id="67" name="Picture 67"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87122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E00CBA">
              <w:t xml:space="preserve">Carlos GODINHO, Vice-President, Community Plant Variety Office (CPVO), 3, boulevard Maréchal Foch, </w:t>
            </w:r>
            <w:r w:rsidRPr="000E4F89">
              <w:t>CS 10121</w:t>
            </w:r>
            <w:r w:rsidRPr="00E00CBA">
              <w:t>, 49101 Angers Cedex 02, France</w:t>
            </w:r>
            <w:r w:rsidRPr="00E00CBA">
              <w:br/>
              <w:t xml:space="preserve">(tel.: +33 2 4125 6413  fax: +33 2 4125 6410  e-mail: </w:t>
            </w:r>
            <w:smartTag w:uri="urn:schemas-microsoft-com:office:smarttags" w:element="PersonName">
              <w:r w:rsidRPr="00E00CBA">
                <w:t>godinho@cpvo.europa.eu</w:t>
              </w:r>
            </w:smartTag>
            <w:r w:rsidRPr="00E00CBA">
              <w:t>)</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fr-FR"/>
              </w:rPr>
            </w:pPr>
            <w:r>
              <w:rPr>
                <w:snapToGrid/>
              </w:rPr>
              <w:drawing>
                <wp:inline distT="0" distB="0" distL="0" distR="0" wp14:anchorId="068C4950" wp14:editId="4EE526B4">
                  <wp:extent cx="741680" cy="914400"/>
                  <wp:effectExtent l="0" t="0" r="1270" b="0"/>
                  <wp:docPr id="68" name="Picture 68"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91440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3B57FC">
              <w:t>Muriel LIGHTBOURNE (Mme), Legal Affairs, Community Plant Variety Office (CPVO), 3, Bd. </w:t>
            </w:r>
            <w:r w:rsidRPr="00ED4787">
              <w:rPr>
                <w:lang w:val="fr-FR"/>
              </w:rPr>
              <w:t>Maréchal Foch, CS 10121, 49101 Angers Cedex, France</w:t>
            </w:r>
            <w:r w:rsidRPr="00ED4787">
              <w:rPr>
                <w:lang w:val="fr-FR"/>
              </w:rPr>
              <w:br/>
              <w:t>(tel.: +33 2 41 256414  fax: +33 2 41 256410  e</w:t>
            </w:r>
            <w:r w:rsidRPr="00ED4787">
              <w:rPr>
                <w:lang w:val="fr-FR"/>
              </w:rPr>
              <w:noBreakHyphen/>
              <w:t>mail: </w:t>
            </w:r>
            <w:smartTag w:uri="urn:schemas-microsoft-com:office:smarttags" w:element="PersonName">
              <w:r w:rsidRPr="00ED4787">
                <w:rPr>
                  <w:lang w:val="fr-FR"/>
                </w:rPr>
                <w:t>lightbourne@cpvo.europa.eu</w:t>
              </w:r>
            </w:smartTag>
            <w:r w:rsidRPr="00ED4787">
              <w:rPr>
                <w:lang w:val="fr-FR"/>
              </w:rPr>
              <w:t xml:space="preserve">) </w:t>
            </w:r>
          </w:p>
        </w:tc>
      </w:tr>
      <w:tr w:rsidR="00166A33" w:rsidRPr="00A4632A"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29941E5D" wp14:editId="325DA403">
                  <wp:extent cx="733425" cy="897255"/>
                  <wp:effectExtent l="0" t="0" r="9525" b="0"/>
                  <wp:docPr id="69" name="Picture 69"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0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rFonts w:cs="Arial"/>
              </w:rPr>
            </w:pPr>
            <w:r w:rsidRPr="00ED4787">
              <w:rPr>
                <w:rFonts w:cs="Arial"/>
              </w:rPr>
              <w:t xml:space="preserve">Jean MAISON, Deputy Head, Technical Unit, Community Plant Variety Office (CPVO), 3, boulevard Marechal Foch, </w:t>
            </w:r>
            <w:r w:rsidRPr="000E4F89">
              <w:t>CS 10121</w:t>
            </w:r>
            <w:r>
              <w:t xml:space="preserve">, </w:t>
            </w:r>
            <w:r w:rsidRPr="00ED4787">
              <w:rPr>
                <w:rFonts w:cs="Arial"/>
              </w:rPr>
              <w:t>F-49101 Angers Cedex 02, France</w:t>
            </w:r>
            <w:r w:rsidRPr="00ED4787">
              <w:rPr>
                <w:rFonts w:cs="Arial"/>
              </w:rPr>
              <w:br/>
              <w:t xml:space="preserve">(tel.: +33 2 4125 6435  fax: +33 2 4125 6410  e-mail: </w:t>
            </w:r>
            <w:smartTag w:uri="urn:schemas-microsoft-com:office:smarttags" w:element="PersonName">
              <w:r w:rsidRPr="00ED4787">
                <w:rPr>
                  <w:rFonts w:cs="Arial"/>
                </w:rPr>
                <w:t>maison@cpvo.europa.eu</w:t>
              </w:r>
            </w:smartTag>
            <w:r w:rsidRPr="00ED4787">
              <w:rPr>
                <w:rFonts w:cs="Arial"/>
              </w:rPr>
              <w:t>)</w:t>
            </w:r>
          </w:p>
          <w:p w:rsidR="00166A33" w:rsidRPr="00A4632A" w:rsidRDefault="00166A33" w:rsidP="005441ED">
            <w:pPr>
              <w:pStyle w:val="pldetails"/>
            </w:pPr>
          </w:p>
        </w:tc>
      </w:tr>
      <w:tr w:rsidR="00166A33" w:rsidRPr="00ED4787" w:rsidTr="005441ED">
        <w:trPr>
          <w:cantSplit/>
        </w:trPr>
        <w:tc>
          <w:tcPr>
            <w:tcW w:w="9882" w:type="dxa"/>
            <w:gridSpan w:val="4"/>
            <w:shd w:val="clear" w:color="auto" w:fill="auto"/>
          </w:tcPr>
          <w:p w:rsidR="00166A33" w:rsidRPr="00ED4787" w:rsidRDefault="00166A33" w:rsidP="005441ED">
            <w:pPr>
              <w:pStyle w:val="plcountry"/>
              <w:rPr>
                <w:lang w:val="pl-PL"/>
              </w:rPr>
            </w:pPr>
            <w:r w:rsidRPr="00ED4787">
              <w:rPr>
                <w:lang w:val="pl-PL"/>
              </w:rPr>
              <w:t>VIET NAM / VIET NAM / VIETNAM / VIET NAM</w:t>
            </w:r>
          </w:p>
        </w:tc>
      </w:tr>
      <w:tr w:rsidR="00166A33" w:rsidRPr="003B57FC" w:rsidTr="005441ED">
        <w:trPr>
          <w:cantSplit/>
        </w:trPr>
        <w:tc>
          <w:tcPr>
            <w:tcW w:w="1759" w:type="dxa"/>
            <w:gridSpan w:val="2"/>
            <w:shd w:val="clear" w:color="auto" w:fill="auto"/>
          </w:tcPr>
          <w:p w:rsidR="00166A33" w:rsidRPr="00ED4787" w:rsidRDefault="00166A33" w:rsidP="005441ED">
            <w:pPr>
              <w:pStyle w:val="pldetails"/>
              <w:jc w:val="center"/>
              <w:rPr>
                <w:lang w:val="pl-PL"/>
              </w:rPr>
            </w:pPr>
            <w:r>
              <w:rPr>
                <w:snapToGrid/>
              </w:rPr>
              <w:drawing>
                <wp:inline distT="0" distB="0" distL="0" distR="0" wp14:anchorId="5C8140D2" wp14:editId="65A092BA">
                  <wp:extent cx="810895" cy="1112520"/>
                  <wp:effectExtent l="0" t="0" r="8255" b="0"/>
                  <wp:docPr id="70" name="Picture 7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895" cy="111252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t xml:space="preserve">Nguyen Quoc MANH, Deputy Chief of PVP Office, Plant Variety Protection Office of Viet Nam, No 2 Ngoc Ha Street, Ba Dinh Dist, (84) 48 Hanoi  </w:t>
            </w:r>
            <w:r>
              <w:br/>
              <w:t xml:space="preserve">(tel.: +84 4 38435182  fax: +84 4 37344967  e-mail: quocmanh.pvp.vn@gmail.com) </w:t>
            </w:r>
          </w:p>
        </w:tc>
      </w:tr>
      <w:tr w:rsidR="00166A33" w:rsidRPr="00ED4787" w:rsidTr="005441ED">
        <w:trPr>
          <w:cantSplit/>
        </w:trPr>
        <w:tc>
          <w:tcPr>
            <w:tcW w:w="9882" w:type="dxa"/>
            <w:gridSpan w:val="4"/>
            <w:shd w:val="clear" w:color="auto" w:fill="auto"/>
          </w:tcPr>
          <w:p w:rsidR="00166A33" w:rsidRPr="00ED4787" w:rsidRDefault="00166A33" w:rsidP="005441ED">
            <w:pPr>
              <w:pStyle w:val="plheading"/>
              <w:rPr>
                <w:lang w:val="fr-FR"/>
              </w:rPr>
            </w:pPr>
            <w:r w:rsidRPr="00ED4787">
              <w:rPr>
                <w:lang w:val="fr-FR"/>
              </w:rPr>
              <w:lastRenderedPageBreak/>
              <w:t xml:space="preserve">II. </w:t>
            </w:r>
            <w:r w:rsidRPr="00ED4787">
              <w:rPr>
                <w:color w:val="000000"/>
              </w:rPr>
              <w:t>OBSERVATEURS / OBSERVERS / BEOBACHTER / OBSERVADORES</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color w:val="000000"/>
              </w:rPr>
              <w:t xml:space="preserve">ARABIE SAOUDITE / </w:t>
            </w:r>
            <w:smartTag w:uri="urn:schemas-microsoft-com:office:smarttags" w:element="country-region">
              <w:r w:rsidRPr="00ED4787">
                <w:rPr>
                  <w:color w:val="000000"/>
                </w:rPr>
                <w:t>SAUDI ARABIA</w:t>
              </w:r>
            </w:smartTag>
            <w:r w:rsidRPr="00ED4787">
              <w:rPr>
                <w:color w:val="000000"/>
              </w:rPr>
              <w:t xml:space="preserve"> / SAUDI-ARABIEN / </w:t>
            </w:r>
            <w:smartTag w:uri="urn:schemas-microsoft-com:office:smarttags" w:element="place">
              <w:r w:rsidRPr="00ED4787">
                <w:rPr>
                  <w:color w:val="000000"/>
                </w:rPr>
                <w:t>ARABIA</w:t>
              </w:r>
            </w:smartTag>
            <w:r w:rsidRPr="00ED4787">
              <w:rPr>
                <w:color w:val="000000"/>
              </w:rPr>
              <w:t xml:space="preserve"> SAUDITA</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62B2B18F" wp14:editId="7C52AAAA">
                  <wp:extent cx="716280" cy="871220"/>
                  <wp:effectExtent l="0" t="0" r="762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6280" cy="871220"/>
                          </a:xfrm>
                          <a:prstGeom prst="rect">
                            <a:avLst/>
                          </a:prstGeom>
                          <a:noFill/>
                          <a:ln>
                            <a:noFill/>
                          </a:ln>
                        </pic:spPr>
                      </pic:pic>
                    </a:graphicData>
                  </a:graphic>
                </wp:inline>
              </w:drawing>
            </w:r>
          </w:p>
        </w:tc>
        <w:tc>
          <w:tcPr>
            <w:tcW w:w="8152" w:type="dxa"/>
            <w:gridSpan w:val="3"/>
            <w:shd w:val="clear" w:color="auto" w:fill="auto"/>
          </w:tcPr>
          <w:p w:rsidR="00166A33" w:rsidRPr="00E45056" w:rsidRDefault="00166A33" w:rsidP="005441ED">
            <w:pPr>
              <w:pStyle w:val="pldetails"/>
            </w:pPr>
            <w:r>
              <w:t xml:space="preserve">Fahd Saad ALAJLAN, Head, Plant Variety Protection Section, </w:t>
            </w:r>
            <w:smartTag w:uri="urn:schemas-microsoft-com:office:smarttags" w:element="PlaceName">
              <w:r>
                <w:t>King</w:t>
              </w:r>
            </w:smartTag>
            <w:r>
              <w:t xml:space="preserve"> </w:t>
            </w:r>
            <w:smartTag w:uri="urn:schemas-microsoft-com:office:smarttags" w:element="PlaceName">
              <w:r>
                <w:t>Abdulaziz</w:t>
              </w:r>
            </w:smartTag>
            <w:r>
              <w:t xml:space="preserve"> </w:t>
            </w:r>
            <w:smartTag w:uri="urn:schemas-microsoft-com:office:smarttags" w:element="PlaceType">
              <w:r>
                <w:t>City</w:t>
              </w:r>
            </w:smartTag>
            <w:r>
              <w:t xml:space="preserve"> for Science and Technology (KACST), 6086 </w:t>
            </w:r>
            <w:smartTag w:uri="urn:schemas-microsoft-com:office:smarttags" w:element="place">
              <w:smartTag w:uri="urn:schemas-microsoft-com:office:smarttags" w:element="City">
                <w:r>
                  <w:t>Riyadh</w:t>
                </w:r>
              </w:smartTag>
            </w:smartTag>
            <w:r>
              <w:br/>
              <w:t xml:space="preserve">(tel.: </w:t>
            </w:r>
            <w:r w:rsidRPr="00DD011C">
              <w:t>+966 1 481 3329</w:t>
            </w:r>
            <w:r>
              <w:t xml:space="preserve">  fax: </w:t>
            </w:r>
            <w:r w:rsidRPr="00DD011C">
              <w:t>+966 1 481 3830</w:t>
            </w:r>
            <w:r>
              <w:t xml:space="preserve">  e-</w:t>
            </w:r>
            <w:r w:rsidRPr="00DD011C">
              <w:t>mail: fajlan@kacst.edu.sa</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33DF8924" wp14:editId="219CFD1A">
                  <wp:extent cx="750570" cy="9575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0570" cy="957580"/>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rsidRPr="00E45056">
              <w:t xml:space="preserve">Hassan Ali ALMAZNAI, Lawyer, Legal Support Department, Directorate General for Industrial Property, King Abdulaziz City for Science and Technology (KACST), P.O. Box 6086, Riyadh 11442 </w:t>
            </w:r>
            <w:r>
              <w:br/>
            </w:r>
            <w:r w:rsidRPr="00E45056">
              <w:t xml:space="preserve">(tel.: +966 1 488 3555 Ext. 2679  fax: +966 1 481 3863  e-mail: </w:t>
            </w:r>
            <w:smartTag w:uri="urn:schemas-microsoft-com:office:smarttags" w:element="PersonName">
              <w:r w:rsidRPr="00E45056">
                <w:t>hmaznaei@kacst.edu.sa</w:t>
              </w:r>
            </w:smartTag>
            <w:r w:rsidRPr="00E45056">
              <w:t>)</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color w:val="000000"/>
              </w:rPr>
              <w:t xml:space="preserve">CAMBODGE / </w:t>
            </w:r>
            <w:smartTag w:uri="urn:schemas-microsoft-com:office:smarttags" w:element="country-region">
              <w:smartTag w:uri="urn:schemas-microsoft-com:office:smarttags" w:element="place">
                <w:r w:rsidRPr="00ED4787">
                  <w:rPr>
                    <w:color w:val="000000"/>
                  </w:rPr>
                  <w:t>CAMBODIA</w:t>
                </w:r>
              </w:smartTag>
            </w:smartTag>
            <w:r w:rsidRPr="00ED4787">
              <w:rPr>
                <w:color w:val="000000"/>
              </w:rPr>
              <w:t xml:space="preserve"> / KAMBODSCHA / CAMBOYA</w:t>
            </w:r>
          </w:p>
        </w:tc>
      </w:tr>
      <w:tr w:rsidR="00166A33" w:rsidRPr="003B57FC" w:rsidTr="005441ED">
        <w:trPr>
          <w:cantSplit/>
        </w:trPr>
        <w:tc>
          <w:tcPr>
            <w:tcW w:w="1730" w:type="dxa"/>
            <w:shd w:val="clear" w:color="auto" w:fill="auto"/>
          </w:tcPr>
          <w:p w:rsidR="00166A33" w:rsidRPr="00ED4787" w:rsidRDefault="00166A33" w:rsidP="005441ED">
            <w:pPr>
              <w:pStyle w:val="pldetails"/>
              <w:jc w:val="center"/>
              <w:rPr>
                <w:lang w:val="fr-FR"/>
              </w:rPr>
            </w:pPr>
            <w:r>
              <w:rPr>
                <w:snapToGrid/>
              </w:rPr>
              <w:drawing>
                <wp:inline distT="0" distB="0" distL="0" distR="0" wp14:anchorId="02547609" wp14:editId="7D40DCE1">
                  <wp:extent cx="690245" cy="888365"/>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0245" cy="888365"/>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t>Prak CHEATTHO, Deputy Director, General Directorate of Agriculture, Ministry of Agriculture, Forestry and Fisheries, #200, St. Preah Norodom BVD, Sangkat Tonlebasak, Khan Chamkamon, Phnom Penh</w:t>
            </w:r>
            <w:r>
              <w:br/>
              <w:t xml:space="preserve">(tel.: </w:t>
            </w:r>
            <w:r w:rsidRPr="00F21EAE">
              <w:t>+855 97 710 0721</w:t>
            </w:r>
            <w:r>
              <w:t xml:space="preserve">  </w:t>
            </w:r>
            <w:r w:rsidRPr="00F21EAE">
              <w:t>+855 12 856 476</w:t>
            </w:r>
            <w:r>
              <w:t xml:space="preserve">  e-mail: cheattho@hotmail.com)</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145C26CE" wp14:editId="2E496063">
                  <wp:extent cx="784860" cy="1112520"/>
                  <wp:effectExtent l="0" t="0" r="0" b="0"/>
                  <wp:docPr id="74" name="Picture 74"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8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4860" cy="1112520"/>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t xml:space="preserve">Chantravuth PHE, Deputy Director, Department Industrial Property, Ministry of Industry, Mines Energy, #45, Preah Norodom, Boulevard Hhan Doun Penh, Khan Daun Penh, Phnom Penh  </w:t>
            </w:r>
            <w:r>
              <w:br/>
              <w:t xml:space="preserve">(tel.: </w:t>
            </w:r>
            <w:r w:rsidRPr="00ED4787">
              <w:rPr>
                <w:color w:val="000000"/>
              </w:rPr>
              <w:t>+855 23 211141  fax: 855 23 428 263  e-mail: phechantravuth@yahoo.com)</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162D1F">
              <w:t xml:space="preserve">MALAISIE / </w:t>
            </w:r>
            <w:smartTag w:uri="urn:schemas-microsoft-com:office:smarttags" w:element="country-region">
              <w:r w:rsidRPr="00162D1F">
                <w:t>MALAYSIA</w:t>
              </w:r>
            </w:smartTag>
            <w:r>
              <w:t xml:space="preserve"> / </w:t>
            </w:r>
            <w:smartTag w:uri="urn:schemas-microsoft-com:office:smarttags" w:element="place">
              <w:smartTag w:uri="urn:schemas-microsoft-com:office:smarttags" w:element="country-region">
                <w:r w:rsidRPr="00162D1F">
                  <w:t>MALAYSIA</w:t>
                </w:r>
              </w:smartTag>
            </w:smartTag>
            <w:r>
              <w:t xml:space="preserve"> / MALASIA</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13E33037" wp14:editId="0DBD70E5">
                  <wp:extent cx="750570" cy="1104265"/>
                  <wp:effectExtent l="0" t="0" r="0" b="635"/>
                  <wp:docPr id="75" name="Picture 75"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13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50570" cy="1104265"/>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rsidRPr="00ED4787">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ED4787">
                  <w:rPr>
                    <w:color w:val="000000"/>
                  </w:rPr>
                  <w:t>Kuala Lumpur</w:t>
                </w:r>
              </w:smartTag>
            </w:smartTag>
            <w:r w:rsidRPr="00ED4787">
              <w:rPr>
                <w:color w:val="000000"/>
              </w:rPr>
              <w:t xml:space="preserve">  </w:t>
            </w:r>
            <w:r w:rsidRPr="00ED4787">
              <w:rPr>
                <w:color w:val="000000"/>
              </w:rPr>
              <w:br/>
              <w:t xml:space="preserve">(tel.: +603 8870 3447  fax: 603-8888 7639  e-mail: </w:t>
            </w:r>
            <w:smartTag w:uri="urn:schemas-microsoft-com:office:smarttags" w:element="PersonName">
              <w:r w:rsidRPr="00ED4787">
                <w:rPr>
                  <w:color w:val="000000"/>
                </w:rPr>
                <w:t>halimi@doa.gov.my</w:t>
              </w:r>
            </w:smartTag>
            <w:r w:rsidRPr="00ED4787">
              <w:rPr>
                <w:color w:val="000000"/>
              </w:rPr>
              <w:t>)</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lang w:val="es-ES"/>
              </w:rPr>
              <w:t>Philippines / Philippines / Philippinen / Filipinas</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4AFC3C7D" wp14:editId="49A96D2A">
                  <wp:extent cx="810895" cy="99187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10895" cy="991870"/>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t xml:space="preserve">Clarito M. BARRON, CESO IV, Director, Bureau of Plant Industry, Department of Agriculture, 692 San Andres Street, Malate - Manila  </w:t>
            </w:r>
            <w:r>
              <w:br/>
              <w:t xml:space="preserve">(tel.: +63 2 525 7857  fax: +63 2 521 7650  e-mail: </w:t>
            </w:r>
            <w:smartTag w:uri="urn:schemas-microsoft-com:office:smarttags" w:element="PersonName">
              <w:r w:rsidRPr="00ED4787">
                <w:rPr>
                  <w:color w:val="000000"/>
                </w:rPr>
                <w:t>cmbarron@ymail.com</w:t>
              </w:r>
            </w:smartTag>
            <w:r w:rsidRPr="00ED4787">
              <w:rPr>
                <w:color w:val="000000"/>
              </w:rPr>
              <w:t>)</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ED4787">
              <w:rPr>
                <w:color w:val="000000"/>
                <w:lang w:val="fr-FR"/>
              </w:rPr>
              <w:lastRenderedPageBreak/>
              <w:t xml:space="preserve">RÉPUBLIQUE DÉMOCRATIQUE POPULAIRE LAO / LAO PEOPLE'S DEMOCRATIC REPUBLIC </w:t>
            </w:r>
            <w:r w:rsidRPr="00ED4787">
              <w:rPr>
                <w:color w:val="000000"/>
                <w:lang w:val="es-AR"/>
              </w:rPr>
              <w:t>/ DEMOKRATISCHE VOLKSREPUBLIK LAOS / REPÚBLICA DEMOCRÁTICA POPULAR LAO</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7484E00D" wp14:editId="28944E6E">
                  <wp:extent cx="690245" cy="9055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0245" cy="905510"/>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t xml:space="preserve">Makha CHANTALA, Deputy Director General, Intellectual Property Division, National Authority for Science and Technology (NAST), Department of Intellectual Property, Standardization and </w:t>
            </w:r>
            <w:r w:rsidRPr="00ED4787">
              <w:rPr>
                <w:color w:val="000000"/>
              </w:rPr>
              <w:t xml:space="preserve">Metrology (DISM), Makaidiao, P.O. Box 2279, Vientiane  </w:t>
            </w:r>
            <w:r w:rsidRPr="00ED4787">
              <w:rPr>
                <w:color w:val="000000"/>
              </w:rPr>
              <w:br/>
              <w:t>(tel.: +856 21 248784  fax: +856 21 2134772  e-mail: c_makha@yahoo.com)</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7083333F" wp14:editId="7451EF65">
                  <wp:extent cx="673100" cy="91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3100" cy="914400"/>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rsidRPr="00946DB3">
              <w:t xml:space="preserve">Bounchanh KHOMBOUNYASITH, Director, Agronomy Management Division, National Authority for Science and Technology (NAST), Department of Intellectual Property, Standardization and Metrology (DISM), Lane xang Avenue, Patuxay Square, P O Box 811, Vientiane  </w:t>
            </w:r>
            <w:r>
              <w:br/>
            </w:r>
            <w:r w:rsidRPr="00946DB3">
              <w:t>(tel.: +856 21 412350  fax: +856 21 412349  e-mail: bchanhb@yahoo.com)</w:t>
            </w:r>
          </w:p>
        </w:tc>
      </w:tr>
      <w:tr w:rsidR="00166A33" w:rsidRPr="003B57FC" w:rsidTr="005441ED">
        <w:trPr>
          <w:cantSplit/>
        </w:trPr>
        <w:tc>
          <w:tcPr>
            <w:tcW w:w="9882" w:type="dxa"/>
            <w:gridSpan w:val="4"/>
            <w:shd w:val="clear" w:color="auto" w:fill="auto"/>
          </w:tcPr>
          <w:p w:rsidR="00166A33" w:rsidRPr="003B57FC" w:rsidRDefault="00166A33" w:rsidP="005441ED">
            <w:pPr>
              <w:pStyle w:val="plcountry"/>
            </w:pPr>
            <w:r w:rsidRPr="00CB7727">
              <w:t xml:space="preserve">THAÏLANDE / </w:t>
            </w:r>
            <w:smartTag w:uri="urn:schemas-microsoft-com:office:smarttags" w:element="country-region">
              <w:r w:rsidRPr="00CB7727">
                <w:t>THAILAND</w:t>
              </w:r>
            </w:smartTag>
            <w:r w:rsidRPr="00CB7727">
              <w:t xml:space="preserve"> / </w:t>
            </w:r>
            <w:smartTag w:uri="urn:schemas-microsoft-com:office:smarttags" w:element="country-region">
              <w:smartTag w:uri="urn:schemas-microsoft-com:office:smarttags" w:element="place">
                <w:r w:rsidRPr="00CB7727">
                  <w:t>THAILAND</w:t>
                </w:r>
              </w:smartTag>
            </w:smartTag>
            <w:r w:rsidRPr="00CB7727">
              <w:t xml:space="preserve"> / TAILANDIA</w:t>
            </w:r>
          </w:p>
        </w:tc>
      </w:tr>
      <w:tr w:rsidR="00166A33" w:rsidRPr="003B57FC" w:rsidTr="005441ED">
        <w:trPr>
          <w:cantSplit/>
        </w:trPr>
        <w:tc>
          <w:tcPr>
            <w:tcW w:w="1730" w:type="dxa"/>
            <w:shd w:val="clear" w:color="auto" w:fill="auto"/>
          </w:tcPr>
          <w:p w:rsidR="00166A33" w:rsidRPr="003B57FC" w:rsidRDefault="00166A33" w:rsidP="005441ED">
            <w:pPr>
              <w:pStyle w:val="pldetails"/>
              <w:jc w:val="center"/>
            </w:pPr>
            <w:r>
              <w:rPr>
                <w:snapToGrid/>
              </w:rPr>
              <w:drawing>
                <wp:inline distT="0" distB="0" distL="0" distR="0" wp14:anchorId="62F9FAD9" wp14:editId="2B19485A">
                  <wp:extent cx="733425" cy="1017905"/>
                  <wp:effectExtent l="0" t="0" r="9525" b="0"/>
                  <wp:docPr id="79" name="Picture 79"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 cy="1017905"/>
                          </a:xfrm>
                          <a:prstGeom prst="rect">
                            <a:avLst/>
                          </a:prstGeom>
                          <a:noFill/>
                          <a:ln>
                            <a:noFill/>
                          </a:ln>
                        </pic:spPr>
                      </pic:pic>
                    </a:graphicData>
                  </a:graphic>
                </wp:inline>
              </w:drawing>
            </w:r>
          </w:p>
        </w:tc>
        <w:tc>
          <w:tcPr>
            <w:tcW w:w="8152" w:type="dxa"/>
            <w:gridSpan w:val="3"/>
            <w:shd w:val="clear" w:color="auto" w:fill="auto"/>
          </w:tcPr>
          <w:p w:rsidR="00166A33" w:rsidRDefault="00166A33" w:rsidP="005441ED">
            <w:pPr>
              <w:pStyle w:val="pldetails"/>
            </w:pPr>
            <w:r w:rsidRPr="00465BBE">
              <w:t xml:space="preserve">Sopida HAEMAKOM (Ms.), Secretary of the Department of Agriculture and Chief of Legal Office, Ministry of Agriculture and Cooperatives, 50 Phaholyothin Road, Chatuchak, Bangkok 10900 </w:t>
            </w:r>
            <w:r>
              <w:br/>
            </w:r>
            <w:r w:rsidRPr="00465BBE">
              <w:t xml:space="preserve">(tel.: +66 2 5792445  fax: +66 2 9405527  e-mail: </w:t>
            </w:r>
            <w:smartTag w:uri="urn:schemas-microsoft-com:office:smarttags" w:element="PersonName">
              <w:r w:rsidRPr="00465BBE">
                <w:t>sopida_doa@yahoo.com</w:t>
              </w:r>
            </w:smartTag>
            <w:r w:rsidRPr="00465BBE">
              <w:t>)</w:t>
            </w:r>
          </w:p>
        </w:tc>
      </w:tr>
      <w:tr w:rsidR="00166A33" w:rsidRPr="00ED4787" w:rsidTr="005441ED">
        <w:trPr>
          <w:gridAfter w:val="1"/>
          <w:wAfter w:w="27" w:type="dxa"/>
          <w:cantSplit/>
        </w:trPr>
        <w:tc>
          <w:tcPr>
            <w:tcW w:w="9855" w:type="dxa"/>
            <w:gridSpan w:val="3"/>
            <w:shd w:val="clear" w:color="auto" w:fill="auto"/>
          </w:tcPr>
          <w:p w:rsidR="00166A33" w:rsidRPr="00ED4787" w:rsidRDefault="00166A33" w:rsidP="005441ED">
            <w:pPr>
              <w:pStyle w:val="plcountry"/>
              <w:rPr>
                <w:lang w:val="es-ES"/>
              </w:rPr>
            </w:pPr>
            <w:r w:rsidRPr="00ED4787">
              <w:rPr>
                <w:lang w:val="es-ES"/>
              </w:rPr>
              <w:t xml:space="preserve">RÉPUBLIQUE-UNIE DE TANZANIE / UNITED REPUBLIC OF TANZANIA / </w:t>
            </w:r>
            <w:r w:rsidRPr="00ED4787">
              <w:rPr>
                <w:lang w:val="es-ES"/>
              </w:rPr>
              <w:br/>
              <w:t>VEREINIGTE REPUBLIK TANSANIA / REPÚBLICA UNIDA DE TANZANÍA</w:t>
            </w:r>
          </w:p>
        </w:tc>
      </w:tr>
      <w:tr w:rsidR="00166A33" w:rsidRPr="00EF1058" w:rsidTr="005441ED">
        <w:trPr>
          <w:gridAfter w:val="1"/>
          <w:wAfter w:w="27" w:type="dxa"/>
          <w:cantSplit/>
        </w:trPr>
        <w:tc>
          <w:tcPr>
            <w:tcW w:w="1730" w:type="dxa"/>
            <w:shd w:val="clear" w:color="auto" w:fill="auto"/>
          </w:tcPr>
          <w:p w:rsidR="00166A33" w:rsidRPr="00ED4787" w:rsidRDefault="00166A33" w:rsidP="005441ED">
            <w:pPr>
              <w:pStyle w:val="pldetails"/>
              <w:jc w:val="center"/>
              <w:rPr>
                <w:lang w:val="es-ES"/>
              </w:rPr>
            </w:pPr>
            <w:r>
              <w:rPr>
                <w:snapToGrid/>
              </w:rPr>
              <w:drawing>
                <wp:inline distT="0" distB="0" distL="0" distR="0" wp14:anchorId="46DAE9DC" wp14:editId="574A79FB">
                  <wp:extent cx="845185" cy="966470"/>
                  <wp:effectExtent l="0" t="0" r="0" b="5080"/>
                  <wp:docPr id="80" name="Picture 80"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5185" cy="966470"/>
                          </a:xfrm>
                          <a:prstGeom prst="rect">
                            <a:avLst/>
                          </a:prstGeom>
                          <a:noFill/>
                          <a:ln>
                            <a:noFill/>
                          </a:ln>
                        </pic:spPr>
                      </pic:pic>
                    </a:graphicData>
                  </a:graphic>
                </wp:inline>
              </w:drawing>
            </w:r>
          </w:p>
        </w:tc>
        <w:tc>
          <w:tcPr>
            <w:tcW w:w="8125" w:type="dxa"/>
            <w:gridSpan w:val="2"/>
            <w:shd w:val="clear" w:color="auto" w:fill="auto"/>
          </w:tcPr>
          <w:p w:rsidR="00166A33" w:rsidRPr="00EF1058" w:rsidRDefault="00166A33" w:rsidP="005441ED">
            <w:pPr>
              <w:pStyle w:val="pldetails"/>
            </w:pPr>
            <w:r w:rsidRPr="004B1941">
              <w:t>Jum</w:t>
            </w:r>
            <w:r w:rsidRPr="00EF1058">
              <w:t xml:space="preserve">a Ali JUMA, Deputy Principal Secretary, Ministry of Agriculture and Natural Resources, P.O. Box 159, Zanzibar </w:t>
            </w:r>
            <w:r w:rsidRPr="00EF1058">
              <w:br/>
              <w:t>(tel.: +255242230986  fax : +255242234650  e-mail</w:t>
            </w:r>
            <w:r w:rsidRPr="00A4632A">
              <w:t>: j_alsaady@yahoo.com)</w:t>
            </w:r>
          </w:p>
        </w:tc>
      </w:tr>
      <w:tr w:rsidR="00166A33" w:rsidRPr="00EF1058" w:rsidTr="005441ED">
        <w:trPr>
          <w:gridAfter w:val="1"/>
          <w:wAfter w:w="27" w:type="dxa"/>
          <w:cantSplit/>
        </w:trPr>
        <w:tc>
          <w:tcPr>
            <w:tcW w:w="1730" w:type="dxa"/>
            <w:shd w:val="clear" w:color="auto" w:fill="auto"/>
          </w:tcPr>
          <w:p w:rsidR="00166A33" w:rsidRPr="00EF1058" w:rsidRDefault="00166A33" w:rsidP="005441ED">
            <w:pPr>
              <w:pStyle w:val="pldetails"/>
              <w:jc w:val="center"/>
            </w:pPr>
            <w:r>
              <w:rPr>
                <w:snapToGrid/>
              </w:rPr>
              <w:drawing>
                <wp:inline distT="0" distB="0" distL="0" distR="0" wp14:anchorId="5F3682F3" wp14:editId="494A8C47">
                  <wp:extent cx="888365" cy="1121410"/>
                  <wp:effectExtent l="0" t="0" r="6985" b="2540"/>
                  <wp:docPr id="81" name="Picture 81"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90">
                            <a:extLst>
                              <a:ext uri="{28A0092B-C50C-407E-A947-70E740481C1C}">
                                <a14:useLocalDpi xmlns:a14="http://schemas.microsoft.com/office/drawing/2010/main" val="0"/>
                              </a:ext>
                            </a:extLst>
                          </a:blip>
                          <a:srcRect b="6931"/>
                          <a:stretch>
                            <a:fillRect/>
                          </a:stretch>
                        </pic:blipFill>
                        <pic:spPr bwMode="auto">
                          <a:xfrm>
                            <a:off x="0" y="0"/>
                            <a:ext cx="888365" cy="1121410"/>
                          </a:xfrm>
                          <a:prstGeom prst="rect">
                            <a:avLst/>
                          </a:prstGeom>
                          <a:noFill/>
                          <a:ln>
                            <a:noFill/>
                          </a:ln>
                        </pic:spPr>
                      </pic:pic>
                    </a:graphicData>
                  </a:graphic>
                </wp:inline>
              </w:drawing>
            </w:r>
          </w:p>
        </w:tc>
        <w:tc>
          <w:tcPr>
            <w:tcW w:w="8125" w:type="dxa"/>
            <w:gridSpan w:val="2"/>
            <w:shd w:val="clear" w:color="auto" w:fill="auto"/>
          </w:tcPr>
          <w:p w:rsidR="00166A33" w:rsidRPr="00EF1058" w:rsidRDefault="00166A33" w:rsidP="005441ED">
            <w:pPr>
              <w:pStyle w:val="pldetails"/>
            </w:pPr>
            <w:r w:rsidRPr="00EF1058">
              <w:t xml:space="preserve">Patrick NGWEDIAGI, Registrar, Plant Breeders' Rights Office, Ministry of Agriculture, Food Security and Cooperatives, P.O. Box 9192, Dar es Salaam </w:t>
            </w:r>
            <w:r w:rsidRPr="00EF1058">
              <w:br/>
              <w:t xml:space="preserve">(tel.: +255 22 2861404  fax: +255 22 286 1403  e-mail: </w:t>
            </w:r>
            <w:smartTag w:uri="urn:schemas-microsoft-com:office:smarttags" w:element="PersonName">
              <w:r w:rsidRPr="00EF1058">
                <w:t>ngwedi@yahoo.com</w:t>
              </w:r>
            </w:smartTag>
            <w:r w:rsidRPr="00EF1058">
              <w:t>)</w:t>
            </w:r>
          </w:p>
        </w:tc>
      </w:tr>
      <w:tr w:rsidR="00166A33" w:rsidRPr="00EF1058" w:rsidTr="005441ED">
        <w:trPr>
          <w:gridAfter w:val="1"/>
          <w:wAfter w:w="27" w:type="dxa"/>
          <w:cantSplit/>
        </w:trPr>
        <w:tc>
          <w:tcPr>
            <w:tcW w:w="1730" w:type="dxa"/>
            <w:shd w:val="clear" w:color="auto" w:fill="auto"/>
          </w:tcPr>
          <w:p w:rsidR="00166A33" w:rsidRPr="00EF1058" w:rsidRDefault="00166A33" w:rsidP="005441ED">
            <w:pPr>
              <w:pStyle w:val="pldetails"/>
              <w:jc w:val="center"/>
            </w:pPr>
            <w:r>
              <w:rPr>
                <w:snapToGrid/>
              </w:rPr>
              <w:drawing>
                <wp:inline distT="0" distB="0" distL="0" distR="0" wp14:anchorId="4BF45E21" wp14:editId="78CBE5C3">
                  <wp:extent cx="862330" cy="1017905"/>
                  <wp:effectExtent l="0" t="0" r="0" b="0"/>
                  <wp:docPr id="82" name="Picture 82"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91">
                            <a:extLst>
                              <a:ext uri="{28A0092B-C50C-407E-A947-70E740481C1C}">
                                <a14:useLocalDpi xmlns:a14="http://schemas.microsoft.com/office/drawing/2010/main" val="0"/>
                              </a:ext>
                            </a:extLst>
                          </a:blip>
                          <a:srcRect b="27522"/>
                          <a:stretch>
                            <a:fillRect/>
                          </a:stretch>
                        </pic:blipFill>
                        <pic:spPr bwMode="auto">
                          <a:xfrm>
                            <a:off x="0" y="0"/>
                            <a:ext cx="862330" cy="1017905"/>
                          </a:xfrm>
                          <a:prstGeom prst="rect">
                            <a:avLst/>
                          </a:prstGeom>
                          <a:noFill/>
                          <a:ln>
                            <a:noFill/>
                          </a:ln>
                        </pic:spPr>
                      </pic:pic>
                    </a:graphicData>
                  </a:graphic>
                </wp:inline>
              </w:drawing>
            </w:r>
          </w:p>
        </w:tc>
        <w:tc>
          <w:tcPr>
            <w:tcW w:w="8125" w:type="dxa"/>
            <w:gridSpan w:val="2"/>
            <w:shd w:val="clear" w:color="auto" w:fill="auto"/>
          </w:tcPr>
          <w:p w:rsidR="00166A33" w:rsidRPr="00EF1058" w:rsidRDefault="00166A33" w:rsidP="005441ED">
            <w:pPr>
              <w:pStyle w:val="pldetails"/>
            </w:pPr>
            <w:r w:rsidRPr="00EF1058">
              <w:t xml:space="preserve">Audax Peter RUTABANZIBWA, Chairman, PBR Advisory Committee and Head of Legal Unit, Ministry of Agriculture, Food Security and Cooperatives (MAFC), P.O. Box 9192, Dar es Salaam </w:t>
            </w:r>
            <w:r w:rsidRPr="00EF1058">
              <w:br/>
              <w:t>(tel.: +255 22 2865392  fax: +255 22 862077  e-mail: udax.rutabanzibwa@kilimo.go.tz)</w:t>
            </w:r>
          </w:p>
        </w:tc>
      </w:tr>
      <w:tr w:rsidR="00166A33" w:rsidRPr="00006541" w:rsidTr="005441ED">
        <w:trPr>
          <w:gridAfter w:val="1"/>
          <w:wAfter w:w="27" w:type="dxa"/>
          <w:cantSplit/>
        </w:trPr>
        <w:tc>
          <w:tcPr>
            <w:tcW w:w="1730" w:type="dxa"/>
            <w:shd w:val="clear" w:color="auto" w:fill="auto"/>
          </w:tcPr>
          <w:p w:rsidR="00166A33" w:rsidRPr="00EF1058" w:rsidRDefault="00166A33" w:rsidP="005441ED">
            <w:pPr>
              <w:pStyle w:val="pldetails"/>
              <w:jc w:val="center"/>
            </w:pPr>
            <w:r>
              <w:rPr>
                <w:snapToGrid/>
              </w:rPr>
              <w:drawing>
                <wp:inline distT="0" distB="0" distL="0" distR="0" wp14:anchorId="413A5882" wp14:editId="76625801">
                  <wp:extent cx="888365" cy="1035050"/>
                  <wp:effectExtent l="0" t="0" r="6985" b="0"/>
                  <wp:docPr id="83" name="Picture 83"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2">
                            <a:extLst>
                              <a:ext uri="{28A0092B-C50C-407E-A947-70E740481C1C}">
                                <a14:useLocalDpi xmlns:a14="http://schemas.microsoft.com/office/drawing/2010/main" val="0"/>
                              </a:ext>
                            </a:extLst>
                          </a:blip>
                          <a:srcRect b="23215"/>
                          <a:stretch>
                            <a:fillRect/>
                          </a:stretch>
                        </pic:blipFill>
                        <pic:spPr bwMode="auto">
                          <a:xfrm>
                            <a:off x="0" y="0"/>
                            <a:ext cx="888365" cy="1035050"/>
                          </a:xfrm>
                          <a:prstGeom prst="rect">
                            <a:avLst/>
                          </a:prstGeom>
                          <a:noFill/>
                          <a:ln>
                            <a:noFill/>
                          </a:ln>
                        </pic:spPr>
                      </pic:pic>
                    </a:graphicData>
                  </a:graphic>
                </wp:inline>
              </w:drawing>
            </w:r>
          </w:p>
        </w:tc>
        <w:tc>
          <w:tcPr>
            <w:tcW w:w="8125" w:type="dxa"/>
            <w:gridSpan w:val="2"/>
            <w:shd w:val="clear" w:color="auto" w:fill="auto"/>
          </w:tcPr>
          <w:p w:rsidR="00166A33" w:rsidRPr="00EF1058" w:rsidRDefault="00166A33" w:rsidP="005441ED">
            <w:pPr>
              <w:pStyle w:val="pldetails"/>
            </w:pPr>
            <w:r w:rsidRPr="00EF1058">
              <w:t>Sidra Juma AMRAN (Ms.), Head of Legal Unit, Ministry of Agriculture and Natural Resources, P.O. Box 159, Zanzibar</w:t>
            </w:r>
            <w:r w:rsidRPr="00EF1058">
              <w:br/>
              <w:t>(tel.: +255242230986  fax: +255242234650)</w:t>
            </w:r>
          </w:p>
        </w:tc>
      </w:tr>
      <w:tr w:rsidR="00166A33" w:rsidRPr="00ED4787" w:rsidTr="005441ED">
        <w:trPr>
          <w:cantSplit/>
        </w:trPr>
        <w:tc>
          <w:tcPr>
            <w:tcW w:w="9882" w:type="dxa"/>
            <w:gridSpan w:val="4"/>
            <w:shd w:val="clear" w:color="auto" w:fill="auto"/>
          </w:tcPr>
          <w:p w:rsidR="00166A33" w:rsidRPr="00ED4787" w:rsidRDefault="00166A33" w:rsidP="005441ED">
            <w:pPr>
              <w:pStyle w:val="plheading"/>
              <w:widowControl w:val="0"/>
              <w:rPr>
                <w:lang w:val="fr-FR"/>
              </w:rPr>
            </w:pPr>
            <w:r w:rsidRPr="00ED4787">
              <w:rPr>
                <w:lang w:val="fr-FR"/>
              </w:rPr>
              <w:lastRenderedPageBreak/>
              <w:t>III. ORGANISATIONS / ORGANIZATIONS / ORGANISATIONEN / ORGANIZACIONES</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ASSOCIATION FOR PLANT BREEDING FOR THE BENEFIT OF SOCIETY</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61B4F574" wp14:editId="76395D92">
                  <wp:extent cx="767715" cy="991870"/>
                  <wp:effectExtent l="0" t="0" r="0" b="0"/>
                  <wp:docPr id="84" name="Picture 84"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7715" cy="99187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François MEIENBERG, Board Member, </w:t>
            </w:r>
            <w:smartTag w:uri="urn:schemas-microsoft-com:office:smarttags" w:element="place">
              <w:r w:rsidRPr="003B57FC">
                <w:t>Berne</w:t>
              </w:r>
            </w:smartTag>
            <w:r w:rsidRPr="003B57FC">
              <w:t xml:space="preserve"> Declaration, </w:t>
            </w:r>
            <w:smartTag w:uri="urn:schemas-microsoft-com:office:smarttags" w:element="address">
              <w:smartTag w:uri="urn:schemas-microsoft-com:office:smarttags" w:element="Street">
                <w:r w:rsidRPr="003B57FC">
                  <w:t>P.O. Box</w:t>
                </w:r>
              </w:smartTag>
              <w:r w:rsidRPr="003B57FC">
                <w:t xml:space="preserve"> 8026</w:t>
              </w:r>
            </w:smartTag>
            <w:r w:rsidRPr="003B57FC">
              <w:t>, Zürich , Suisse</w:t>
            </w:r>
            <w:r w:rsidRPr="003B57FC">
              <w:br/>
              <w:t>(tel.: +41 44 277 7004  fax: +41 44 277 7001  e</w:t>
            </w:r>
            <w:r w:rsidRPr="003B57FC">
              <w:noBreakHyphen/>
              <w:t>mail: </w:t>
            </w:r>
            <w:smartTag w:uri="urn:schemas-microsoft-com:office:smarttags" w:element="PersonName">
              <w:r w:rsidRPr="003B57FC">
                <w:t>food@evb.ch</w:t>
              </w:r>
            </w:smartTag>
            <w:r w:rsidRPr="003B57FC">
              <w:t xml:space="preserve">) </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p>
        </w:tc>
        <w:tc>
          <w:tcPr>
            <w:tcW w:w="8123" w:type="dxa"/>
            <w:gridSpan w:val="2"/>
            <w:shd w:val="clear" w:color="auto" w:fill="auto"/>
          </w:tcPr>
          <w:p w:rsidR="00166A33" w:rsidRPr="003B57FC" w:rsidRDefault="00166A33" w:rsidP="005441ED">
            <w:pPr>
              <w:pStyle w:val="pldetails"/>
            </w:pPr>
            <w:r>
              <w:t xml:space="preserve">Susanne GURA (Ms.), Coordinator, Association for Plant Breeding for the Benefit of Society </w:t>
            </w:r>
            <w:r w:rsidRPr="00F93808">
              <w:t xml:space="preserve">(APBREBES), Burghofstr. 166, 53229 </w:t>
            </w:r>
            <w:smartTag w:uri="urn:schemas-microsoft-com:office:smarttags" w:element="place">
              <w:smartTag w:uri="urn:schemas-microsoft-com:office:smarttags" w:element="City">
                <w:r w:rsidRPr="00F93808">
                  <w:t>Bonn</w:t>
                </w:r>
              </w:smartTag>
            </w:smartTag>
            <w:r w:rsidRPr="00F93808">
              <w:t xml:space="preserve"> , Allemagne </w:t>
            </w:r>
            <w:r w:rsidRPr="00F93808">
              <w:br/>
              <w:t xml:space="preserve">(tel.: +49 228 9480670  e-mail: </w:t>
            </w:r>
            <w:r w:rsidRPr="00ED4787">
              <w:rPr>
                <w:color w:val="000000"/>
              </w:rPr>
              <w:t>gura@dinse.net)</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ASSOCIATION FOR PLANT BREEDING FOR THE BENEFIT OF SOCIETY</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20ED16C4" wp14:editId="428F2369">
                  <wp:extent cx="655320" cy="819785"/>
                  <wp:effectExtent l="0" t="0" r="0" b="0"/>
                  <wp:docPr id="85" name="Picture 85"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5320" cy="81978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ED4787">
              <w:rPr>
                <w:lang w:val="fr-FR"/>
              </w:rPr>
              <w:t xml:space="preserve">Guy KASTLER, Via Campesina, Le Sieure, 34 210 La Caunette  </w:t>
            </w:r>
            <w:r w:rsidRPr="00ED4787">
              <w:rPr>
                <w:lang w:val="fr-FR"/>
              </w:rPr>
              <w:br/>
              <w:t>(tel.: +33 468 91 2895  e-mail: guy.kastler@wanadoo.fr)</w:t>
            </w:r>
          </w:p>
        </w:tc>
      </w:tr>
      <w:tr w:rsidR="00166A33" w:rsidRPr="005E08E4" w:rsidTr="005441ED">
        <w:trPr>
          <w:cantSplit/>
        </w:trPr>
        <w:tc>
          <w:tcPr>
            <w:tcW w:w="9882" w:type="dxa"/>
            <w:gridSpan w:val="4"/>
            <w:shd w:val="clear" w:color="auto" w:fill="auto"/>
          </w:tcPr>
          <w:p w:rsidR="00166A33" w:rsidRPr="005E08E4" w:rsidRDefault="00166A33" w:rsidP="005441ED">
            <w:pPr>
              <w:pStyle w:val="plcountry"/>
            </w:pPr>
            <w:r w:rsidRPr="00ED4787">
              <w:rPr>
                <w:color w:val="000000"/>
              </w:rPr>
              <w:t xml:space="preserve">COMMUNAUTÉ INTERNATIONALE DES OBTENTEURS DE PLANTES ORNEMENTALES ET </w:t>
            </w:r>
            <w:r w:rsidRPr="00ED4787">
              <w:rPr>
                <w:color w:val="000000"/>
              </w:rPr>
              <w:br/>
              <w:t xml:space="preserve">FRUITIÈRES À REPRODUCTION ASEXUÉE (CIOPORA) / INTERNATIONAL COMMUNITY </w:t>
            </w:r>
            <w:r w:rsidRPr="00ED4787">
              <w:rPr>
                <w:color w:val="000000"/>
              </w:rPr>
              <w:br/>
              <w:t xml:space="preserve">OF BREEDERS OF ASEXUALLY REPRODUCED ORNAMENTAL AND FRUIT PLANTS </w:t>
            </w:r>
            <w:r w:rsidRPr="00ED4787">
              <w:rPr>
                <w:color w:val="000000"/>
              </w:rPr>
              <w:br/>
              <w:t>(CIOPORA) / Internationale Gemeinschaft der Züchter vegetativ vermehrbarer Zier- und Obstpflanzen (CIOPORA) / Comunidad Internacional de Obtentores de Variedades Ornamentales y Frutales de Reproducción Asexuada (CIOPORA)</w:t>
            </w:r>
          </w:p>
        </w:tc>
      </w:tr>
      <w:tr w:rsidR="00166A33" w:rsidRPr="00571E09"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6E02AFD9" wp14:editId="78211C74">
                  <wp:extent cx="707390" cy="966470"/>
                  <wp:effectExtent l="0" t="0" r="0" b="5080"/>
                  <wp:docPr id="86" name="Picture 8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7390" cy="966470"/>
                          </a:xfrm>
                          <a:prstGeom prst="rect">
                            <a:avLst/>
                          </a:prstGeom>
                          <a:noFill/>
                          <a:ln>
                            <a:noFill/>
                          </a:ln>
                        </pic:spPr>
                      </pic:pic>
                    </a:graphicData>
                  </a:graphic>
                </wp:inline>
              </w:drawing>
            </w:r>
          </w:p>
        </w:tc>
        <w:tc>
          <w:tcPr>
            <w:tcW w:w="8123" w:type="dxa"/>
            <w:gridSpan w:val="2"/>
            <w:shd w:val="clear" w:color="auto" w:fill="auto"/>
          </w:tcPr>
          <w:p w:rsidR="00166A33" w:rsidRPr="00571E09" w:rsidRDefault="00166A33" w:rsidP="005441ED">
            <w:pPr>
              <w:pStyle w:val="pldetails"/>
            </w:pPr>
            <w:r w:rsidRPr="00ED4787">
              <w:rPr>
                <w:color w:val="000000"/>
              </w:rPr>
              <w:t xml:space="preserve">Edgar KRIEGER, Secretary General, CIOPORA - International Community of Breeders of Asexually Reproduced Ornamental and Fruit Plants  (CIOPORA), Hamburg, Germany </w:t>
            </w:r>
            <w:r w:rsidRPr="00ED4787">
              <w:rPr>
                <w:color w:val="000000"/>
              </w:rPr>
              <w:br/>
              <w:t>(tel.: +49 40 555 63702  fax: +49 40 555 63703  e-mail: edgar.krieger@ciopora.org)</w:t>
            </w:r>
          </w:p>
        </w:tc>
      </w:tr>
      <w:tr w:rsidR="00166A33" w:rsidRPr="00ED4787" w:rsidTr="005441ED">
        <w:trPr>
          <w:cantSplit/>
        </w:trPr>
        <w:tc>
          <w:tcPr>
            <w:tcW w:w="9882" w:type="dxa"/>
            <w:gridSpan w:val="4"/>
            <w:shd w:val="clear" w:color="auto" w:fill="auto"/>
          </w:tcPr>
          <w:p w:rsidR="00166A33" w:rsidRPr="003B57FC" w:rsidRDefault="00166A33" w:rsidP="005441ED">
            <w:pPr>
              <w:pStyle w:val="plcountry"/>
            </w:pPr>
            <w:r w:rsidRPr="003B57FC">
              <w:t>INTERNATIONAL SEED FEDERATION (ISF)</w:t>
            </w:r>
          </w:p>
        </w:tc>
      </w:tr>
      <w:tr w:rsidR="00166A33" w:rsidRPr="003B57F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6878576B" wp14:editId="6BBE8AD2">
                  <wp:extent cx="664210" cy="905510"/>
                  <wp:effectExtent l="0" t="0" r="2540" b="8890"/>
                  <wp:docPr id="87" name="Picture 8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997"/>
                          <pic:cNvPicPr>
                            <a:picLocks noChangeAspect="1" noChangeArrowheads="1"/>
                          </pic:cNvPicPr>
                        </pic:nvPicPr>
                        <pic:blipFill>
                          <a:blip r:embed="rId96" cstate="print">
                            <a:extLst>
                              <a:ext uri="{28A0092B-C50C-407E-A947-70E740481C1C}">
                                <a14:useLocalDpi xmlns:a14="http://schemas.microsoft.com/office/drawing/2010/main" val="0"/>
                              </a:ext>
                            </a:extLst>
                          </a:blip>
                          <a:srcRect l="7201"/>
                          <a:stretch>
                            <a:fillRect/>
                          </a:stretch>
                        </pic:blipFill>
                        <pic:spPr bwMode="auto">
                          <a:xfrm>
                            <a:off x="0" y="0"/>
                            <a:ext cx="664210" cy="90551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3B57FC">
              <w:t xml:space="preserve">Marcel BRUINS, Secretary General, International Seed Federation (ISF), 7, chemin du Reposoir, 1260 </w:t>
            </w:r>
            <w:smartTag w:uri="urn:schemas-microsoft-com:office:smarttags" w:element="place">
              <w:smartTag w:uri="urn:schemas-microsoft-com:office:smarttags" w:element="City">
                <w:r w:rsidRPr="003B57FC">
                  <w:t>Nyon</w:t>
                </w:r>
              </w:smartTag>
              <w:r w:rsidRPr="003B57FC">
                <w:t xml:space="preserve">, </w:t>
              </w:r>
              <w:smartTag w:uri="urn:schemas-microsoft-com:office:smarttags" w:element="country-region">
                <w:r w:rsidRPr="003B57FC">
                  <w:t>Switzerland</w:t>
                </w:r>
              </w:smartTag>
            </w:smartTag>
            <w:r w:rsidRPr="003B57FC">
              <w:br/>
              <w:t>(tel.: +41 22 365 4420  fax: +41 22 365 4421  e</w:t>
            </w:r>
            <w:r w:rsidRPr="003B57FC">
              <w:noBreakHyphen/>
              <w:t xml:space="preserve">mail: isf@worldseed.org) </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5366CDBF" wp14:editId="29F00B54">
                  <wp:extent cx="681355" cy="716280"/>
                  <wp:effectExtent l="0" t="0" r="4445" b="7620"/>
                  <wp:docPr id="88" name="Picture 8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47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1355" cy="716280"/>
                          </a:xfrm>
                          <a:prstGeom prst="rect">
                            <a:avLst/>
                          </a:prstGeom>
                          <a:noFill/>
                          <a:ln>
                            <a:noFill/>
                          </a:ln>
                        </pic:spPr>
                      </pic:pic>
                    </a:graphicData>
                  </a:graphic>
                </wp:inline>
              </w:drawing>
            </w:r>
          </w:p>
        </w:tc>
        <w:tc>
          <w:tcPr>
            <w:tcW w:w="8123" w:type="dxa"/>
            <w:gridSpan w:val="2"/>
            <w:shd w:val="clear" w:color="auto" w:fill="auto"/>
          </w:tcPr>
          <w:p w:rsidR="00166A33" w:rsidRPr="003B57FC" w:rsidRDefault="00166A33" w:rsidP="005441ED">
            <w:pPr>
              <w:pStyle w:val="pldetails"/>
            </w:pPr>
            <w:r w:rsidRPr="009331F7">
              <w:t xml:space="preserve">Stevan MADJARAC, Global Germplasm IP Head, Monsanto Company, </w:t>
            </w:r>
            <w:smartTag w:uri="urn:schemas-microsoft-com:office:smarttags" w:element="Street">
              <w:smartTag w:uri="urn:schemas-microsoft-com:office:smarttags" w:element="address">
                <w:r w:rsidRPr="009331F7">
                  <w:t>700 Chesterfield Pkwy</w:t>
                </w:r>
              </w:smartTag>
            </w:smartTag>
            <w:r w:rsidRPr="009331F7">
              <w:t xml:space="preserve">, BB1B, </w:t>
            </w:r>
            <w:smartTag w:uri="urn:schemas-microsoft-com:office:smarttags" w:element="place">
              <w:smartTag w:uri="urn:schemas-microsoft-com:office:smarttags" w:element="City">
                <w:r w:rsidRPr="009331F7">
                  <w:t>Chesterfield</w:t>
                </w:r>
              </w:smartTag>
            </w:smartTag>
            <w:r w:rsidRPr="009331F7">
              <w:t xml:space="preserve"> 63017 </w:t>
            </w:r>
            <w:r w:rsidRPr="009331F7">
              <w:br/>
              <w:t>(tel.:+1 636 7374395  e-mail: stevan.madjarac@monsanto.com)</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68683AA9" wp14:editId="019F5A5D">
                  <wp:extent cx="569595" cy="733425"/>
                  <wp:effectExtent l="0" t="0" r="1905" b="9525"/>
                  <wp:docPr id="89" name="Picture 89" descr="1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9595" cy="73342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lang w:val="fr-FR"/>
              </w:rPr>
            </w:pPr>
            <w:r w:rsidRPr="00ED4787">
              <w:rPr>
                <w:lang w:val="fr-FR"/>
              </w:rPr>
              <w:t xml:space="preserve">Eric DEVRON, Directeur général USF, Union française de Semences, 17, rue du Louvre, 75001 Paris , France </w:t>
            </w:r>
            <w:r w:rsidRPr="00ED4787">
              <w:rPr>
                <w:lang w:val="fr-FR"/>
              </w:rPr>
              <w:br/>
              <w:t>(tel.: +33 1 53009930  fax: +33 1 53407410  e-mail: eric.devron@ufr-asso.com)</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fr-FR"/>
              </w:rPr>
            </w:pPr>
            <w:r>
              <w:rPr>
                <w:snapToGrid/>
              </w:rPr>
              <w:lastRenderedPageBreak/>
              <w:drawing>
                <wp:inline distT="0" distB="0" distL="0" distR="0" wp14:anchorId="0C706A8D" wp14:editId="4FB454D3">
                  <wp:extent cx="681355" cy="95758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81355" cy="957580"/>
                          </a:xfrm>
                          <a:prstGeom prst="rect">
                            <a:avLst/>
                          </a:prstGeom>
                          <a:noFill/>
                          <a:ln>
                            <a:noFill/>
                          </a:ln>
                        </pic:spPr>
                      </pic:pic>
                    </a:graphicData>
                  </a:graphic>
                </wp:inline>
              </w:drawing>
            </w:r>
          </w:p>
        </w:tc>
        <w:tc>
          <w:tcPr>
            <w:tcW w:w="8123" w:type="dxa"/>
            <w:gridSpan w:val="2"/>
            <w:shd w:val="clear" w:color="auto" w:fill="auto"/>
          </w:tcPr>
          <w:p w:rsidR="00166A33" w:rsidRPr="00404013" w:rsidRDefault="00166A33" w:rsidP="005441ED">
            <w:pPr>
              <w:pStyle w:val="pldetails"/>
            </w:pPr>
            <w:r w:rsidRPr="00404013">
              <w:t>Sietske WOUDA (Mrs.), PVP/R Operational Manager, Syngenta, Enkhuizen , Pays-Bas (tel.: +31 228 366204  e-mail: sietske.wouda@syngenta.com)</w:t>
            </w:r>
          </w:p>
        </w:tc>
      </w:tr>
      <w:tr w:rsidR="00166A33" w:rsidRPr="00ED4787" w:rsidTr="005441ED">
        <w:trPr>
          <w:cantSplit/>
        </w:trPr>
        <w:tc>
          <w:tcPr>
            <w:tcW w:w="1759" w:type="dxa"/>
            <w:gridSpan w:val="2"/>
            <w:shd w:val="clear" w:color="auto" w:fill="auto"/>
          </w:tcPr>
          <w:p w:rsidR="00166A33" w:rsidRPr="00ED4787" w:rsidRDefault="00166A33" w:rsidP="005441ED">
            <w:pPr>
              <w:pStyle w:val="pldetails"/>
              <w:jc w:val="center"/>
              <w:rPr>
                <w:lang w:val="fr-FR"/>
              </w:rPr>
            </w:pPr>
            <w:r>
              <w:rPr>
                <w:snapToGrid/>
              </w:rPr>
              <w:drawing>
                <wp:inline distT="0" distB="0" distL="0" distR="0" wp14:anchorId="139C13B0" wp14:editId="65AC03ED">
                  <wp:extent cx="655320" cy="931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5320" cy="931545"/>
                          </a:xfrm>
                          <a:prstGeom prst="rect">
                            <a:avLst/>
                          </a:prstGeom>
                          <a:noFill/>
                          <a:ln>
                            <a:noFill/>
                          </a:ln>
                        </pic:spPr>
                      </pic:pic>
                    </a:graphicData>
                  </a:graphic>
                </wp:inline>
              </w:drawing>
            </w:r>
          </w:p>
        </w:tc>
        <w:tc>
          <w:tcPr>
            <w:tcW w:w="8123" w:type="dxa"/>
            <w:gridSpan w:val="2"/>
            <w:shd w:val="clear" w:color="auto" w:fill="auto"/>
          </w:tcPr>
          <w:p w:rsidR="00166A33" w:rsidRPr="00404013" w:rsidRDefault="00166A33" w:rsidP="005441ED">
            <w:pPr>
              <w:pStyle w:val="pldetails"/>
            </w:pPr>
            <w:r>
              <w:t>Niels LOUWAARS, International Cooperation Manager, Centre for Plant Breeding and Reproduction Research - CPRO-DLO, Droevendaalsesteeg 1, Postbus 16, Wageningen, Netherlands</w:t>
            </w:r>
            <w:r>
              <w:br/>
              <w:t xml:space="preserve">(tel.: </w:t>
            </w:r>
            <w:r w:rsidRPr="003B0013">
              <w:t>+31 317 47 70 03</w:t>
            </w:r>
            <w:r>
              <w:t xml:space="preserve">  fax: </w:t>
            </w:r>
            <w:r w:rsidRPr="003B0013">
              <w:t>+31 317 41 80 94</w:t>
            </w:r>
            <w:r>
              <w:t xml:space="preserve">  e-mail: n.louwaars@worldonline.nl)</w:t>
            </w:r>
          </w:p>
        </w:tc>
      </w:tr>
      <w:tr w:rsidR="00166A33" w:rsidRPr="00ED4787" w:rsidTr="005441ED">
        <w:trPr>
          <w:cantSplit/>
        </w:trPr>
        <w:tc>
          <w:tcPr>
            <w:tcW w:w="9882" w:type="dxa"/>
            <w:gridSpan w:val="4"/>
            <w:shd w:val="clear" w:color="auto" w:fill="auto"/>
          </w:tcPr>
          <w:p w:rsidR="00166A33" w:rsidRPr="00A9529A" w:rsidRDefault="00166A33" w:rsidP="005441ED">
            <w:pPr>
              <w:pStyle w:val="plcountry"/>
            </w:pPr>
            <w:r w:rsidRPr="00A9529A">
              <w:t>EUROPEAN SEED ASSOCIATION (ESA)</w:t>
            </w:r>
          </w:p>
        </w:tc>
      </w:tr>
      <w:tr w:rsidR="00166A33" w:rsidRPr="00BD49B1" w:rsidTr="005441ED">
        <w:trPr>
          <w:cantSplit/>
        </w:trPr>
        <w:tc>
          <w:tcPr>
            <w:tcW w:w="1759" w:type="dxa"/>
            <w:gridSpan w:val="2"/>
            <w:shd w:val="clear" w:color="auto" w:fill="auto"/>
            <w:vAlign w:val="center"/>
          </w:tcPr>
          <w:p w:rsidR="00166A33" w:rsidRPr="00AE4FD4" w:rsidRDefault="00166A33" w:rsidP="005441ED">
            <w:pPr>
              <w:pStyle w:val="pldetails"/>
              <w:keepNext/>
              <w:jc w:val="center"/>
            </w:pPr>
            <w:r>
              <w:rPr>
                <w:snapToGrid/>
              </w:rPr>
              <w:drawing>
                <wp:inline distT="0" distB="0" distL="0" distR="0" wp14:anchorId="7571F036" wp14:editId="2F193756">
                  <wp:extent cx="819785" cy="1043940"/>
                  <wp:effectExtent l="0" t="0" r="0" b="3810"/>
                  <wp:docPr id="92" name="Picture 92"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34"/>
                          <pic:cNvPicPr>
                            <a:picLocks noChangeAspect="1" noChangeArrowheads="1"/>
                          </pic:cNvPicPr>
                        </pic:nvPicPr>
                        <pic:blipFill>
                          <a:blip r:embed="rId101">
                            <a:extLst>
                              <a:ext uri="{28A0092B-C50C-407E-A947-70E740481C1C}">
                                <a14:useLocalDpi xmlns:a14="http://schemas.microsoft.com/office/drawing/2010/main" val="0"/>
                              </a:ext>
                            </a:extLst>
                          </a:blip>
                          <a:srcRect b="18457"/>
                          <a:stretch>
                            <a:fillRect/>
                          </a:stretch>
                        </pic:blipFill>
                        <pic:spPr bwMode="auto">
                          <a:xfrm>
                            <a:off x="0" y="0"/>
                            <a:ext cx="819785" cy="1043940"/>
                          </a:xfrm>
                          <a:prstGeom prst="rect">
                            <a:avLst/>
                          </a:prstGeom>
                          <a:noFill/>
                          <a:ln>
                            <a:noFill/>
                          </a:ln>
                        </pic:spPr>
                      </pic:pic>
                    </a:graphicData>
                  </a:graphic>
                </wp:inline>
              </w:drawing>
            </w:r>
          </w:p>
        </w:tc>
        <w:tc>
          <w:tcPr>
            <w:tcW w:w="8123" w:type="dxa"/>
            <w:gridSpan w:val="2"/>
            <w:shd w:val="clear" w:color="auto" w:fill="auto"/>
          </w:tcPr>
          <w:p w:rsidR="00166A33" w:rsidRPr="00BD49B1" w:rsidRDefault="00166A33" w:rsidP="005441ED">
            <w:pPr>
              <w:pStyle w:val="pldetails"/>
              <w:keepNext/>
            </w:pPr>
            <w:r w:rsidRPr="00ED4787">
              <w:rPr>
                <w:color w:val="000000"/>
              </w:rPr>
              <w:t xml:space="preserve">Szonja CSÖRGÖ (Mrs.), Manager, Intellectual Property &amp; Legal Affairs, European Seed Association (ESA), Bruxelles, Belgique </w:t>
            </w:r>
            <w:r w:rsidRPr="00ED4787">
              <w:rPr>
                <w:color w:val="000000"/>
              </w:rPr>
              <w:br/>
              <w:t xml:space="preserve">(tel.: +32 2 7432860  fax: +32 2 7432869  e-mail: </w:t>
            </w:r>
            <w:smartTag w:uri="urn:schemas-microsoft-com:office:smarttags" w:element="PersonName">
              <w:r w:rsidRPr="00ED4787">
                <w:rPr>
                  <w:color w:val="000000"/>
                </w:rPr>
                <w:t>szonjacsorgo@euroseeds.org</w:t>
              </w:r>
            </w:smartTag>
            <w:r w:rsidRPr="00ED4787">
              <w:rPr>
                <w:color w:val="000000"/>
              </w:rPr>
              <w:t>)</w:t>
            </w:r>
          </w:p>
        </w:tc>
      </w:tr>
      <w:tr w:rsidR="00166A33" w:rsidRPr="00ED4787" w:rsidTr="005441ED">
        <w:trPr>
          <w:cantSplit/>
        </w:trPr>
        <w:tc>
          <w:tcPr>
            <w:tcW w:w="1759" w:type="dxa"/>
            <w:gridSpan w:val="2"/>
            <w:shd w:val="clear" w:color="auto" w:fill="auto"/>
            <w:vAlign w:val="center"/>
          </w:tcPr>
          <w:p w:rsidR="00166A33" w:rsidRPr="003B57FC" w:rsidRDefault="00166A33" w:rsidP="005441ED">
            <w:pPr>
              <w:pStyle w:val="pldetails"/>
              <w:jc w:val="center"/>
            </w:pPr>
            <w:r>
              <w:rPr>
                <w:snapToGrid/>
              </w:rPr>
              <w:drawing>
                <wp:inline distT="0" distB="0" distL="0" distR="0" wp14:anchorId="243669E9" wp14:editId="5689D627">
                  <wp:extent cx="698500" cy="92329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8500" cy="92329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color w:val="000000"/>
                <w:lang w:val="fr-FR"/>
              </w:rPr>
            </w:pPr>
            <w:r w:rsidRPr="00ED4787">
              <w:rPr>
                <w:lang w:val="fr-FR"/>
              </w:rPr>
              <w:t xml:space="preserve">Hélène GUILLOT (Mlle), Responsable des affaires juridique et règlementaire, Union Française des semenciers, 17 avenue  du Louvre, 75001 Paris , France </w:t>
            </w:r>
            <w:r w:rsidRPr="00ED4787">
              <w:rPr>
                <w:lang w:val="fr-FR"/>
              </w:rPr>
              <w:br/>
              <w:t xml:space="preserve">(tel.: 01 53 00 99 34  e-mail: </w:t>
            </w:r>
            <w:smartTag w:uri="urn:schemas-microsoft-com:office:smarttags" w:element="PersonName">
              <w:r w:rsidRPr="00ED4787">
                <w:rPr>
                  <w:color w:val="000000"/>
                  <w:lang w:val="fr-FR"/>
                </w:rPr>
                <w:t>helene.guillot@ufs-asso.com</w:t>
              </w:r>
            </w:smartTag>
            <w:r w:rsidRPr="00ED4787">
              <w:rPr>
                <w:color w:val="000000"/>
                <w:lang w:val="fr-FR"/>
              </w:rPr>
              <w:t>)</w:t>
            </w:r>
          </w:p>
        </w:tc>
      </w:tr>
      <w:tr w:rsidR="00166A33" w:rsidRPr="00E5094A" w:rsidTr="005441ED">
        <w:trPr>
          <w:cantSplit/>
        </w:trPr>
        <w:tc>
          <w:tcPr>
            <w:tcW w:w="1759" w:type="dxa"/>
            <w:gridSpan w:val="2"/>
            <w:shd w:val="clear" w:color="auto" w:fill="auto"/>
            <w:vAlign w:val="center"/>
          </w:tcPr>
          <w:p w:rsidR="00166A33" w:rsidRPr="00E5094A" w:rsidRDefault="00166A33" w:rsidP="005441ED">
            <w:pPr>
              <w:pStyle w:val="pldetails"/>
              <w:jc w:val="center"/>
            </w:pPr>
            <w:r>
              <w:rPr>
                <w:snapToGrid/>
              </w:rPr>
              <w:drawing>
                <wp:inline distT="0" distB="0" distL="0" distR="0" wp14:anchorId="2343CF3C" wp14:editId="7B71FB16">
                  <wp:extent cx="716280" cy="854075"/>
                  <wp:effectExtent l="0" t="0" r="762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280" cy="854075"/>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color w:val="000000"/>
              </w:rPr>
            </w:pPr>
            <w:r w:rsidRPr="00ED4787">
              <w:rPr>
                <w:color w:val="000000"/>
              </w:rPr>
              <w:t xml:space="preserve">Milica POPOVIC (Miss), Registration Manager Europe, Nuseed, Zrenjaninski Put BB, 21241 Kac  </w:t>
            </w:r>
            <w:r w:rsidRPr="00ED4787">
              <w:rPr>
                <w:color w:val="000000"/>
              </w:rPr>
              <w:br/>
              <w:t xml:space="preserve">(tel.: +381 216210667  fax: +381 216 210667  e-mail: </w:t>
            </w:r>
            <w:smartTag w:uri="urn:schemas-microsoft-com:office:smarttags" w:element="PersonName">
              <w:r w:rsidRPr="00ED4787">
                <w:rPr>
                  <w:color w:val="000000"/>
                </w:rPr>
                <w:t>milica.popovic@rs.nuseed.com</w:t>
              </w:r>
            </w:smartTag>
            <w:r w:rsidRPr="00ED4787">
              <w:rPr>
                <w:color w:val="000000"/>
              </w:rPr>
              <w:t>)</w:t>
            </w:r>
          </w:p>
        </w:tc>
      </w:tr>
      <w:tr w:rsidR="00166A33" w:rsidRPr="00ED4787" w:rsidTr="005441ED">
        <w:trPr>
          <w:cantSplit/>
        </w:trPr>
        <w:tc>
          <w:tcPr>
            <w:tcW w:w="9882" w:type="dxa"/>
            <w:gridSpan w:val="4"/>
            <w:shd w:val="clear" w:color="auto" w:fill="auto"/>
          </w:tcPr>
          <w:p w:rsidR="00166A33" w:rsidRPr="00ED4787" w:rsidRDefault="00166A33" w:rsidP="005441ED">
            <w:pPr>
              <w:pStyle w:val="plheading"/>
              <w:rPr>
                <w:rFonts w:cs="Arial"/>
              </w:rPr>
            </w:pPr>
            <w:r w:rsidRPr="00ED4787">
              <w:rPr>
                <w:u w:val="none"/>
              </w:rPr>
              <w:t>IV.</w:t>
            </w:r>
            <w:r w:rsidRPr="00ED4787">
              <w:rPr>
                <w:u w:val="none"/>
              </w:rPr>
              <w:tab/>
            </w:r>
            <w:r w:rsidRPr="006B3417">
              <w:t>BUREAU / OFFICER / VORSITZ / OFICINA</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13E9052C" wp14:editId="6D781497">
                  <wp:extent cx="758825" cy="957580"/>
                  <wp:effectExtent l="0" t="0" r="3175" b="0"/>
                  <wp:docPr id="95" name="Picture 95"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244"/>
                          <pic:cNvPicPr>
                            <a:picLocks noChangeAspect="1" noChangeArrowheads="1"/>
                          </pic:cNvPicPr>
                        </pic:nvPicPr>
                        <pic:blipFill>
                          <a:blip r:embed="rId24" cstate="print">
                            <a:extLst>
                              <a:ext uri="{28A0092B-C50C-407E-A947-70E740481C1C}">
                                <a14:useLocalDpi xmlns:a14="http://schemas.microsoft.com/office/drawing/2010/main" val="0"/>
                              </a:ext>
                            </a:extLst>
                          </a:blip>
                          <a:srcRect r="80554" b="74925"/>
                          <a:stretch>
                            <a:fillRect/>
                          </a:stretch>
                        </pic:blipFill>
                        <pic:spPr bwMode="auto">
                          <a:xfrm>
                            <a:off x="0" y="0"/>
                            <a:ext cx="758825" cy="957580"/>
                          </a:xfrm>
                          <a:prstGeom prst="rect">
                            <a:avLst/>
                          </a:prstGeom>
                          <a:noFill/>
                          <a:ln>
                            <a:noFill/>
                          </a:ln>
                        </pic:spPr>
                      </pic:pic>
                    </a:graphicData>
                  </a:graphic>
                </wp:inline>
              </w:drawing>
            </w:r>
          </w:p>
        </w:tc>
        <w:tc>
          <w:tcPr>
            <w:tcW w:w="8123" w:type="dxa"/>
            <w:gridSpan w:val="2"/>
            <w:shd w:val="clear" w:color="auto" w:fill="auto"/>
          </w:tcPr>
          <w:p w:rsidR="00166A33" w:rsidRPr="00AC125C" w:rsidRDefault="00166A33" w:rsidP="005441ED">
            <w:pPr>
              <w:pStyle w:val="pldetails"/>
            </w:pPr>
            <w:r w:rsidRPr="00ED4787">
              <w:rPr>
                <w:rFonts w:cs="Arial"/>
              </w:rPr>
              <w:t>Lü BO, Chair</w:t>
            </w:r>
          </w:p>
        </w:tc>
      </w:tr>
      <w:tr w:rsidR="00166A33" w:rsidRPr="00AC125C" w:rsidTr="005441ED">
        <w:trPr>
          <w:cantSplit/>
        </w:trPr>
        <w:tc>
          <w:tcPr>
            <w:tcW w:w="1759" w:type="dxa"/>
            <w:gridSpan w:val="2"/>
            <w:shd w:val="clear" w:color="auto" w:fill="auto"/>
          </w:tcPr>
          <w:p w:rsidR="00166A33" w:rsidRPr="003B57FC" w:rsidRDefault="00166A33" w:rsidP="005441ED">
            <w:pPr>
              <w:pStyle w:val="pldetails"/>
              <w:keepLines w:val="0"/>
              <w:jc w:val="center"/>
            </w:pPr>
            <w:r>
              <w:rPr>
                <w:snapToGrid/>
              </w:rPr>
              <w:drawing>
                <wp:inline distT="0" distB="0" distL="0" distR="0" wp14:anchorId="62E5192E" wp14:editId="0A03D55A">
                  <wp:extent cx="707390" cy="1035050"/>
                  <wp:effectExtent l="0" t="0" r="0" b="0"/>
                  <wp:docPr id="96" name="Picture 96"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80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7390" cy="103505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Lines w:val="0"/>
              <w:rPr>
                <w:rFonts w:cs="Arial"/>
              </w:rPr>
            </w:pPr>
            <w:r w:rsidRPr="00ED4787">
              <w:rPr>
                <w:rFonts w:cs="Arial"/>
              </w:rPr>
              <w:t>Martin EKVAD, Vice-Chair</w:t>
            </w:r>
          </w:p>
        </w:tc>
      </w:tr>
      <w:tr w:rsidR="00166A33" w:rsidRPr="00ED4787" w:rsidTr="005441ED">
        <w:trPr>
          <w:cantSplit/>
        </w:trPr>
        <w:tc>
          <w:tcPr>
            <w:tcW w:w="9882" w:type="dxa"/>
            <w:gridSpan w:val="4"/>
            <w:shd w:val="clear" w:color="auto" w:fill="auto"/>
          </w:tcPr>
          <w:p w:rsidR="00166A33" w:rsidRPr="00ED4787" w:rsidRDefault="00166A33" w:rsidP="005441ED">
            <w:pPr>
              <w:pStyle w:val="plheading"/>
              <w:rPr>
                <w:rFonts w:cs="Arial"/>
                <w:u w:val="none"/>
              </w:rPr>
            </w:pPr>
            <w:r>
              <w:lastRenderedPageBreak/>
              <w:t xml:space="preserve">IV.  </w:t>
            </w:r>
            <w:r w:rsidRPr="006C7930">
              <w:t>BUREAU DE L’OMPI / OFFICE OF WIPO / BÜRO DER WIPO / OFICINA DE LA OMPI</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104844BA" wp14:editId="3F814121">
                  <wp:extent cx="810895" cy="1095375"/>
                  <wp:effectExtent l="0" t="0" r="825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10895" cy="1095375"/>
                          </a:xfrm>
                          <a:prstGeom prst="rect">
                            <a:avLst/>
                          </a:prstGeom>
                          <a:noFill/>
                          <a:ln>
                            <a:noFill/>
                          </a:ln>
                        </pic:spPr>
                      </pic:pic>
                    </a:graphicData>
                  </a:graphic>
                </wp:inline>
              </w:drawing>
            </w:r>
          </w:p>
        </w:tc>
        <w:tc>
          <w:tcPr>
            <w:tcW w:w="8123" w:type="dxa"/>
            <w:gridSpan w:val="2"/>
            <w:shd w:val="clear" w:color="auto" w:fill="auto"/>
          </w:tcPr>
          <w:p w:rsidR="00166A33" w:rsidRPr="00AC125C" w:rsidRDefault="00166A33" w:rsidP="005441ED">
            <w:pPr>
              <w:pStyle w:val="pldetails"/>
              <w:keepNext/>
            </w:pPr>
            <w:r w:rsidRPr="00DA3177">
              <w:t>Glenn MAC STRAVIC, Head, Brand Database Unit, Global Databases Service, Global Information Service</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7852AD57" wp14:editId="16D0E582">
                  <wp:extent cx="793750" cy="1069975"/>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3750" cy="1069975"/>
                          </a:xfrm>
                          <a:prstGeom prst="rect">
                            <a:avLst/>
                          </a:prstGeom>
                          <a:noFill/>
                          <a:ln>
                            <a:noFill/>
                          </a:ln>
                        </pic:spPr>
                      </pic:pic>
                    </a:graphicData>
                  </a:graphic>
                </wp:inline>
              </w:drawing>
            </w:r>
          </w:p>
        </w:tc>
        <w:tc>
          <w:tcPr>
            <w:tcW w:w="8123" w:type="dxa"/>
            <w:gridSpan w:val="2"/>
            <w:shd w:val="clear" w:color="auto" w:fill="auto"/>
          </w:tcPr>
          <w:p w:rsidR="00166A33" w:rsidRPr="00AC125C" w:rsidRDefault="00166A33" w:rsidP="005441ED">
            <w:pPr>
              <w:pStyle w:val="pldetails"/>
              <w:keepNext/>
            </w:pPr>
            <w:r w:rsidRPr="00DA3177">
              <w:t>Lili CHEN (Ms.), Software Developer, Brand Database Unit, Global Databases Service, Global Information Service</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67695C2E" wp14:editId="500232A5">
                  <wp:extent cx="758825" cy="1017905"/>
                  <wp:effectExtent l="0" t="0" r="3175" b="0"/>
                  <wp:docPr id="99" name="Picture 99" descr="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8825" cy="1017905"/>
                          </a:xfrm>
                          <a:prstGeom prst="rect">
                            <a:avLst/>
                          </a:prstGeom>
                          <a:noFill/>
                          <a:ln>
                            <a:noFill/>
                          </a:ln>
                        </pic:spPr>
                      </pic:pic>
                    </a:graphicData>
                  </a:graphic>
                </wp:inline>
              </w:drawing>
            </w:r>
          </w:p>
        </w:tc>
        <w:tc>
          <w:tcPr>
            <w:tcW w:w="8123" w:type="dxa"/>
            <w:gridSpan w:val="2"/>
            <w:shd w:val="clear" w:color="auto" w:fill="auto"/>
          </w:tcPr>
          <w:p w:rsidR="00166A33" w:rsidRPr="00AC125C" w:rsidRDefault="00166A33" w:rsidP="005441ED">
            <w:pPr>
              <w:pStyle w:val="pldetails"/>
              <w:keepNext/>
            </w:pPr>
            <w:r>
              <w:t xml:space="preserve">José APPAVE, Senior Service Data Administration Clerk, Brand Database Unit, </w:t>
            </w:r>
            <w:r w:rsidRPr="00DA3177">
              <w:t>Global Databases Service</w:t>
            </w:r>
          </w:p>
        </w:tc>
      </w:tr>
      <w:tr w:rsidR="00166A33" w:rsidRPr="00ED4787" w:rsidTr="005441ED">
        <w:trPr>
          <w:cantSplit/>
        </w:trPr>
        <w:tc>
          <w:tcPr>
            <w:tcW w:w="9882" w:type="dxa"/>
            <w:gridSpan w:val="4"/>
            <w:shd w:val="clear" w:color="auto" w:fill="auto"/>
          </w:tcPr>
          <w:p w:rsidR="00166A33" w:rsidRPr="00ED4787" w:rsidRDefault="00166A33" w:rsidP="005441ED">
            <w:pPr>
              <w:pStyle w:val="plheading"/>
              <w:rPr>
                <w:rFonts w:cs="Arial"/>
              </w:rPr>
            </w:pPr>
            <w:r w:rsidRPr="00ED4787">
              <w:rPr>
                <w:rFonts w:cs="Arial"/>
                <w:u w:val="none"/>
              </w:rPr>
              <w:t>V.</w:t>
            </w:r>
            <w:r w:rsidRPr="00ED4787">
              <w:rPr>
                <w:rFonts w:cs="Arial"/>
                <w:u w:val="none"/>
              </w:rPr>
              <w:tab/>
            </w:r>
            <w:r w:rsidRPr="00ED4787">
              <w:rPr>
                <w:rFonts w:cs="Arial"/>
              </w:rPr>
              <w:t>BUREAU DE L’UPOV / OFFICE OF UPOV / BÜRO DER UPOV / OFICINA DE LA UPOV</w:t>
            </w:r>
          </w:p>
        </w:tc>
      </w:tr>
      <w:tr w:rsidR="00166A33" w:rsidRPr="00AC125C" w:rsidTr="005441ED">
        <w:trPr>
          <w:cantSplit/>
        </w:trPr>
        <w:tc>
          <w:tcPr>
            <w:tcW w:w="1759" w:type="dxa"/>
            <w:gridSpan w:val="2"/>
            <w:shd w:val="clear" w:color="auto" w:fill="auto"/>
          </w:tcPr>
          <w:p w:rsidR="00166A33" w:rsidRDefault="00166A33" w:rsidP="005441ED">
            <w:pPr>
              <w:pStyle w:val="pldetails"/>
              <w:keepNext/>
              <w:jc w:val="center"/>
            </w:pPr>
            <w:r>
              <w:rPr>
                <w:snapToGrid/>
              </w:rPr>
              <w:drawing>
                <wp:inline distT="0" distB="0" distL="0" distR="0" wp14:anchorId="75400CF9" wp14:editId="353E9116">
                  <wp:extent cx="655320" cy="880110"/>
                  <wp:effectExtent l="0" t="0" r="0" b="0"/>
                  <wp:docPr id="100" name="Picture 100"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8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88011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rFonts w:cs="Arial"/>
              </w:rPr>
            </w:pPr>
            <w:r w:rsidRPr="00ED4787">
              <w:rPr>
                <w:rFonts w:cs="Arial"/>
              </w:rPr>
              <w:t>Francis GURRY, Secretary-General</w:t>
            </w:r>
          </w:p>
        </w:tc>
      </w:tr>
      <w:tr w:rsidR="00166A33" w:rsidRPr="00ED4787"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0DADFC16" wp14:editId="66AC9342">
                  <wp:extent cx="698500" cy="948690"/>
                  <wp:effectExtent l="0" t="0" r="6350" b="3810"/>
                  <wp:docPr id="101" name="Picture 101"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3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p>
        </w:tc>
        <w:tc>
          <w:tcPr>
            <w:tcW w:w="8123" w:type="dxa"/>
            <w:gridSpan w:val="2"/>
            <w:shd w:val="clear" w:color="auto" w:fill="auto"/>
          </w:tcPr>
          <w:p w:rsidR="00166A33" w:rsidRPr="00AC125C" w:rsidRDefault="00166A33" w:rsidP="005441ED">
            <w:pPr>
              <w:pStyle w:val="pldetails"/>
              <w:keepNext/>
            </w:pPr>
            <w:r w:rsidRPr="00ED4787">
              <w:rPr>
                <w:rFonts w:cs="Arial"/>
              </w:rPr>
              <w:t>Peter BUTTON, Vice Secretary-General</w:t>
            </w:r>
          </w:p>
        </w:tc>
      </w:tr>
      <w:tr w:rsidR="00166A33" w:rsidRPr="00AC125C"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7BA6F20A" wp14:editId="4EA0615E">
                  <wp:extent cx="707390" cy="948690"/>
                  <wp:effectExtent l="0" t="0" r="0" b="3810"/>
                  <wp:docPr id="102" name="Picture 102"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79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7390" cy="94869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rFonts w:cs="Arial"/>
              </w:rPr>
            </w:pPr>
            <w:r w:rsidRPr="00ED4787">
              <w:rPr>
                <w:rFonts w:cs="Arial"/>
              </w:rPr>
              <w:t>Yolanda HUERTA (Mrs.), Legal Counsel</w:t>
            </w:r>
          </w:p>
        </w:tc>
      </w:tr>
      <w:tr w:rsidR="00166A33" w:rsidRPr="00AC125C"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2B3F1FF0" wp14:editId="2FB8F216">
                  <wp:extent cx="664210" cy="836930"/>
                  <wp:effectExtent l="0" t="0" r="254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64210" cy="83693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rFonts w:cs="Arial"/>
              </w:rPr>
            </w:pPr>
            <w:r w:rsidRPr="00ED4787">
              <w:rPr>
                <w:rFonts w:cs="Arial"/>
              </w:rPr>
              <w:t>Julia BORYS (Mrs.), Senior Technical Counsellor</w:t>
            </w:r>
          </w:p>
        </w:tc>
      </w:tr>
      <w:tr w:rsidR="00166A33" w:rsidRPr="00AC125C"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lastRenderedPageBreak/>
              <w:drawing>
                <wp:inline distT="0" distB="0" distL="0" distR="0" wp14:anchorId="7F3F5F41" wp14:editId="3D363EDE">
                  <wp:extent cx="716280" cy="957580"/>
                  <wp:effectExtent l="0" t="0" r="7620" b="0"/>
                  <wp:docPr id="104" name="Picture 10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3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16280" cy="95758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rFonts w:cs="Arial"/>
              </w:rPr>
            </w:pPr>
            <w:r w:rsidRPr="00ED4787">
              <w:rPr>
                <w:rFonts w:cs="Arial"/>
                <w:lang w:val="fr-FR"/>
              </w:rPr>
              <w:t>Fuminori AIHARA, Counsellor</w:t>
            </w:r>
          </w:p>
        </w:tc>
      </w:tr>
      <w:tr w:rsidR="00166A33" w:rsidRPr="00AC125C" w:rsidTr="005441ED">
        <w:trPr>
          <w:cantSplit/>
        </w:trPr>
        <w:tc>
          <w:tcPr>
            <w:tcW w:w="1759" w:type="dxa"/>
            <w:gridSpan w:val="2"/>
            <w:shd w:val="clear" w:color="auto" w:fill="auto"/>
          </w:tcPr>
          <w:p w:rsidR="00166A33" w:rsidRPr="003B57FC" w:rsidRDefault="00166A33" w:rsidP="005441ED">
            <w:pPr>
              <w:pStyle w:val="pldetails"/>
              <w:keepNext/>
              <w:jc w:val="center"/>
            </w:pPr>
            <w:r>
              <w:rPr>
                <w:snapToGrid/>
              </w:rPr>
              <w:drawing>
                <wp:inline distT="0" distB="0" distL="0" distR="0" wp14:anchorId="5F49C0EF" wp14:editId="2B7B7E4C">
                  <wp:extent cx="690245" cy="914400"/>
                  <wp:effectExtent l="0" t="0" r="0" b="0"/>
                  <wp:docPr id="105" name="Picture 10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3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245" cy="91440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keepNext/>
              <w:rPr>
                <w:rFonts w:cs="Arial"/>
                <w:lang w:val="fr-FR"/>
              </w:rPr>
            </w:pPr>
            <w:r w:rsidRPr="00ED4787">
              <w:rPr>
                <w:rFonts w:cs="Arial"/>
                <w:lang w:val="fr-FR"/>
              </w:rPr>
              <w:t>Ben RIVOIRE, Consultant</w:t>
            </w:r>
          </w:p>
        </w:tc>
      </w:tr>
      <w:tr w:rsidR="00166A33" w:rsidRPr="00AC125C" w:rsidTr="005441ED">
        <w:trPr>
          <w:cantSplit/>
        </w:trPr>
        <w:tc>
          <w:tcPr>
            <w:tcW w:w="1759" w:type="dxa"/>
            <w:gridSpan w:val="2"/>
            <w:shd w:val="clear" w:color="auto" w:fill="auto"/>
          </w:tcPr>
          <w:p w:rsidR="00166A33" w:rsidRPr="003B57FC" w:rsidRDefault="00166A33" w:rsidP="005441ED">
            <w:pPr>
              <w:pStyle w:val="pldetails"/>
              <w:jc w:val="center"/>
            </w:pPr>
            <w:r>
              <w:rPr>
                <w:snapToGrid/>
              </w:rPr>
              <w:drawing>
                <wp:inline distT="0" distB="0" distL="0" distR="0" wp14:anchorId="2ADD342A" wp14:editId="032705E1">
                  <wp:extent cx="690245" cy="923290"/>
                  <wp:effectExtent l="0" t="0" r="0" b="0"/>
                  <wp:docPr id="106" name="Picture 106"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1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245" cy="923290"/>
                          </a:xfrm>
                          <a:prstGeom prst="rect">
                            <a:avLst/>
                          </a:prstGeom>
                          <a:noFill/>
                          <a:ln>
                            <a:noFill/>
                          </a:ln>
                        </pic:spPr>
                      </pic:pic>
                    </a:graphicData>
                  </a:graphic>
                </wp:inline>
              </w:drawing>
            </w:r>
          </w:p>
        </w:tc>
        <w:tc>
          <w:tcPr>
            <w:tcW w:w="8123" w:type="dxa"/>
            <w:gridSpan w:val="2"/>
            <w:shd w:val="clear" w:color="auto" w:fill="auto"/>
          </w:tcPr>
          <w:p w:rsidR="00166A33" w:rsidRPr="00ED4787" w:rsidRDefault="00166A33" w:rsidP="005441ED">
            <w:pPr>
              <w:pStyle w:val="pldetails"/>
              <w:rPr>
                <w:rFonts w:cs="Arial"/>
                <w:lang w:val="fr-FR"/>
              </w:rPr>
            </w:pPr>
            <w:r w:rsidRPr="00ED4787">
              <w:rPr>
                <w:rFonts w:cs="Arial"/>
                <w:lang w:val="fr-FR"/>
              </w:rPr>
              <w:t>Leontino TAVEIRA, Consultant</w:t>
            </w:r>
          </w:p>
        </w:tc>
      </w:tr>
    </w:tbl>
    <w:p w:rsidR="00163F60" w:rsidRPr="00D63C98" w:rsidRDefault="00163F60" w:rsidP="00166A33">
      <w:pPr>
        <w:tabs>
          <w:tab w:val="left" w:pos="993"/>
        </w:tabs>
        <w:rPr>
          <w:lang w:val="es-ES"/>
        </w:rPr>
      </w:pPr>
    </w:p>
    <w:p w:rsidR="00163F60" w:rsidRPr="00D63C98" w:rsidRDefault="00163F60" w:rsidP="00BC0D4A">
      <w:pPr>
        <w:tabs>
          <w:tab w:val="left" w:pos="993"/>
        </w:tabs>
        <w:jc w:val="right"/>
        <w:rPr>
          <w:lang w:val="es-ES"/>
        </w:rPr>
      </w:pPr>
    </w:p>
    <w:p w:rsidR="00163F60" w:rsidRPr="00D63C98" w:rsidRDefault="00163F60" w:rsidP="00BC0D4A">
      <w:pPr>
        <w:tabs>
          <w:tab w:val="left" w:pos="993"/>
        </w:tabs>
        <w:jc w:val="right"/>
        <w:rPr>
          <w:lang w:val="es-ES"/>
        </w:rPr>
      </w:pPr>
    </w:p>
    <w:p w:rsidR="00163F60" w:rsidRPr="00D63C98" w:rsidRDefault="00163F60" w:rsidP="00BC0D4A">
      <w:pPr>
        <w:tabs>
          <w:tab w:val="left" w:pos="993"/>
        </w:tabs>
        <w:jc w:val="right"/>
        <w:rPr>
          <w:lang w:val="es-ES"/>
        </w:rPr>
      </w:pPr>
    </w:p>
    <w:p w:rsidR="00163F60" w:rsidRPr="001C5FC5" w:rsidRDefault="00163F60" w:rsidP="00BC0D4A">
      <w:pPr>
        <w:tabs>
          <w:tab w:val="left" w:pos="993"/>
        </w:tabs>
        <w:jc w:val="right"/>
        <w:rPr>
          <w:lang w:val="fr-FR"/>
        </w:rPr>
      </w:pPr>
      <w:r w:rsidRPr="001C5FC5">
        <w:rPr>
          <w:lang w:val="fr-FR"/>
        </w:rPr>
        <w:t>[Fin de l’annexe et du document/</w:t>
      </w:r>
    </w:p>
    <w:p w:rsidR="00163F60" w:rsidRPr="001C5FC5" w:rsidRDefault="00163F60" w:rsidP="00BC0D4A">
      <w:pPr>
        <w:tabs>
          <w:tab w:val="left" w:pos="993"/>
        </w:tabs>
        <w:jc w:val="right"/>
      </w:pPr>
      <w:r w:rsidRPr="001C5FC5">
        <w:t>End of Annex and of document/</w:t>
      </w:r>
    </w:p>
    <w:p w:rsidR="00163F60" w:rsidRPr="001C5FC5" w:rsidRDefault="00163F60" w:rsidP="00BC0D4A">
      <w:pPr>
        <w:tabs>
          <w:tab w:val="left" w:pos="993"/>
        </w:tabs>
        <w:jc w:val="right"/>
        <w:rPr>
          <w:lang w:val="de-DE"/>
        </w:rPr>
      </w:pPr>
      <w:r w:rsidRPr="001C5FC5">
        <w:rPr>
          <w:lang w:val="de-DE"/>
        </w:rPr>
        <w:t>Ende der Anlage und des Dokuments/</w:t>
      </w:r>
    </w:p>
    <w:p w:rsidR="00163F60" w:rsidRPr="00D63C98" w:rsidRDefault="00163F60" w:rsidP="00BC0D4A">
      <w:pPr>
        <w:tabs>
          <w:tab w:val="left" w:pos="993"/>
        </w:tabs>
        <w:jc w:val="right"/>
        <w:rPr>
          <w:lang w:val="es-ES"/>
        </w:rPr>
      </w:pPr>
      <w:r w:rsidRPr="00D63C98">
        <w:rPr>
          <w:lang w:val="es-ES"/>
        </w:rPr>
        <w:t>Fin del Anexo y del documento]</w:t>
      </w:r>
    </w:p>
    <w:p w:rsidR="00CD414F" w:rsidRPr="00D63C98" w:rsidRDefault="00CD414F" w:rsidP="00BC0D4A">
      <w:pPr>
        <w:rPr>
          <w:rFonts w:cs="Arial"/>
          <w:snapToGrid w:val="0"/>
          <w:lang w:val="es-ES"/>
        </w:rPr>
      </w:pPr>
    </w:p>
    <w:p w:rsidR="00163F60" w:rsidRPr="00D63C98" w:rsidRDefault="00163F60" w:rsidP="00BC0D4A">
      <w:pPr>
        <w:rPr>
          <w:rFonts w:cs="Arial"/>
          <w:snapToGrid w:val="0"/>
          <w:lang w:val="es-ES"/>
        </w:rPr>
      </w:pPr>
    </w:p>
    <w:sectPr w:rsidR="00163F60" w:rsidRPr="00D63C98" w:rsidSect="00DF6680">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E99" w:rsidRDefault="00790E99">
      <w:r>
        <w:separator/>
      </w:r>
    </w:p>
    <w:p w:rsidR="00790E99" w:rsidRDefault="00790E99"/>
    <w:p w:rsidR="00790E99" w:rsidRDefault="00790E99"/>
  </w:endnote>
  <w:endnote w:type="continuationSeparator" w:id="0">
    <w:p w:rsidR="00790E99" w:rsidRDefault="00790E99">
      <w:r>
        <w:separator/>
      </w:r>
    </w:p>
    <w:p w:rsidR="00790E99" w:rsidRPr="001C5FC5" w:rsidRDefault="00790E99">
      <w:pPr>
        <w:pStyle w:val="Footer"/>
        <w:spacing w:after="60"/>
        <w:rPr>
          <w:sz w:val="18"/>
          <w:lang w:val="fr-FR"/>
        </w:rPr>
      </w:pPr>
      <w:r w:rsidRPr="001C5FC5">
        <w:rPr>
          <w:sz w:val="18"/>
          <w:lang w:val="fr-FR"/>
        </w:rPr>
        <w:t>[Suite de la note de la page précédente]</w:t>
      </w:r>
    </w:p>
    <w:p w:rsidR="00790E99" w:rsidRPr="001C5FC5" w:rsidRDefault="00790E99">
      <w:pPr>
        <w:rPr>
          <w:lang w:val="fr-FR"/>
        </w:rPr>
      </w:pPr>
    </w:p>
    <w:p w:rsidR="00790E99" w:rsidRPr="001C5FC5" w:rsidRDefault="00790E99">
      <w:pPr>
        <w:rPr>
          <w:lang w:val="fr-FR"/>
        </w:rPr>
      </w:pPr>
    </w:p>
  </w:endnote>
  <w:endnote w:type="continuationNotice" w:id="1">
    <w:p w:rsidR="00790E99" w:rsidRPr="001C5FC5" w:rsidRDefault="00790E99">
      <w:pPr>
        <w:spacing w:before="60"/>
        <w:jc w:val="right"/>
        <w:rPr>
          <w:sz w:val="18"/>
          <w:lang w:val="fr-FR"/>
        </w:rPr>
      </w:pPr>
      <w:r w:rsidRPr="001C5FC5">
        <w:rPr>
          <w:sz w:val="18"/>
          <w:lang w:val="fr-FR"/>
        </w:rPr>
        <w:t>[Suite de la note page suivante]</w:t>
      </w:r>
    </w:p>
    <w:p w:rsidR="00790E99" w:rsidRPr="001C5FC5" w:rsidRDefault="00790E99">
      <w:pPr>
        <w:rPr>
          <w:lang w:val="fr-FR"/>
        </w:rPr>
      </w:pPr>
    </w:p>
    <w:p w:rsidR="00790E99" w:rsidRPr="001C5FC5" w:rsidRDefault="00790E99">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E99" w:rsidRDefault="00790E99" w:rsidP="009D690D">
      <w:pPr>
        <w:spacing w:before="120"/>
      </w:pPr>
      <w:r>
        <w:separator/>
      </w:r>
    </w:p>
  </w:footnote>
  <w:footnote w:type="continuationSeparator" w:id="0">
    <w:p w:rsidR="00790E99" w:rsidRDefault="00790E99" w:rsidP="00520297">
      <w:pPr>
        <w:spacing w:before="120"/>
        <w:jc w:val="left"/>
      </w:pPr>
      <w:r>
        <w:separator/>
      </w:r>
    </w:p>
  </w:footnote>
  <w:footnote w:type="continuationNotice" w:id="1">
    <w:p w:rsidR="00790E99" w:rsidRDefault="00790E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E99" w:rsidRPr="007248F8" w:rsidRDefault="00790E99" w:rsidP="007248F8">
    <w:pPr>
      <w:pStyle w:val="Header"/>
      <w:rPr>
        <w:rStyle w:val="PageNumber"/>
        <w:lang w:val="es-ES"/>
      </w:rPr>
    </w:pPr>
    <w:r w:rsidRPr="007248F8">
      <w:rPr>
        <w:rStyle w:val="PageNumber"/>
        <w:lang w:val="es-ES"/>
      </w:rPr>
      <w:t>CAJ/67/</w:t>
    </w:r>
    <w:r>
      <w:rPr>
        <w:rStyle w:val="PageNumber"/>
        <w:lang w:val="es-ES"/>
      </w:rPr>
      <w:t>14</w:t>
    </w:r>
  </w:p>
  <w:p w:rsidR="00790E99" w:rsidRPr="007248F8" w:rsidRDefault="00790E99" w:rsidP="007248F8">
    <w:pPr>
      <w:pStyle w:val="Header"/>
      <w:rPr>
        <w:lang w:val="es-ES"/>
      </w:rPr>
    </w:pPr>
    <w:r w:rsidRPr="007248F8">
      <w:rPr>
        <w:lang w:val="es-ES"/>
      </w:rPr>
      <w:t xml:space="preserve">página </w:t>
    </w:r>
    <w:r w:rsidRPr="007248F8">
      <w:rPr>
        <w:rStyle w:val="PageNumber"/>
        <w:lang w:val="es-ES"/>
      </w:rPr>
      <w:fldChar w:fldCharType="begin"/>
    </w:r>
    <w:r w:rsidRPr="007248F8">
      <w:rPr>
        <w:rStyle w:val="PageNumber"/>
        <w:lang w:val="es-ES"/>
      </w:rPr>
      <w:instrText xml:space="preserve"> PAGE </w:instrText>
    </w:r>
    <w:r w:rsidRPr="007248F8">
      <w:rPr>
        <w:rStyle w:val="PageNumber"/>
        <w:lang w:val="es-ES"/>
      </w:rPr>
      <w:fldChar w:fldCharType="separate"/>
    </w:r>
    <w:r w:rsidR="006B7A18">
      <w:rPr>
        <w:rStyle w:val="PageNumber"/>
        <w:noProof/>
        <w:lang w:val="es-ES"/>
      </w:rPr>
      <w:t>3</w:t>
    </w:r>
    <w:r w:rsidRPr="007248F8">
      <w:rPr>
        <w:rStyle w:val="PageNumber"/>
        <w:lang w:val="es-ES"/>
      </w:rPr>
      <w:fldChar w:fldCharType="end"/>
    </w:r>
  </w:p>
  <w:p w:rsidR="00790E99" w:rsidRPr="007248F8" w:rsidRDefault="00790E99" w:rsidP="007248F8">
    <w:pPr>
      <w:jc w:val="cent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2845"/>
    <w:multiLevelType w:val="hybridMultilevel"/>
    <w:tmpl w:val="D2520D8A"/>
    <w:lvl w:ilvl="0" w:tplc="B59C965C">
      <w:start w:val="1"/>
      <w:numFmt w:val="decimal"/>
      <w:lvlText w:val="%1."/>
      <w:lvlJc w:val="left"/>
      <w:pPr>
        <w:ind w:left="987" w:hanging="4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
    <w:nsid w:val="124218FB"/>
    <w:multiLevelType w:val="hybridMultilevel"/>
    <w:tmpl w:val="598A9472"/>
    <w:lvl w:ilvl="0" w:tplc="D6D8DD5E">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nsid w:val="5D584221"/>
    <w:multiLevelType w:val="hybridMultilevel"/>
    <w:tmpl w:val="6A5CA47A"/>
    <w:lvl w:ilvl="0" w:tplc="04090001">
      <w:start w:val="1"/>
      <w:numFmt w:val="bullet"/>
      <w:lvlText w:val=""/>
      <w:lvlJc w:val="left"/>
      <w:pPr>
        <w:tabs>
          <w:tab w:val="num" w:pos="2062"/>
        </w:tabs>
        <w:ind w:left="2062" w:hanging="360"/>
      </w:pPr>
      <w:rPr>
        <w:rFonts w:ascii="Symbol" w:hAnsi="Symbol" w:hint="default"/>
      </w:rPr>
    </w:lvl>
    <w:lvl w:ilvl="1" w:tplc="04090003" w:tentative="1">
      <w:start w:val="1"/>
      <w:numFmt w:val="bullet"/>
      <w:lvlText w:val="o"/>
      <w:lvlJc w:val="left"/>
      <w:pPr>
        <w:tabs>
          <w:tab w:val="num" w:pos="3349"/>
        </w:tabs>
        <w:ind w:left="3349" w:hanging="360"/>
      </w:pPr>
      <w:rPr>
        <w:rFonts w:ascii="Courier New" w:hAnsi="Courier New" w:cs="Courier New" w:hint="default"/>
      </w:rPr>
    </w:lvl>
    <w:lvl w:ilvl="2" w:tplc="04090005" w:tentative="1">
      <w:start w:val="1"/>
      <w:numFmt w:val="bullet"/>
      <w:lvlText w:val=""/>
      <w:lvlJc w:val="left"/>
      <w:pPr>
        <w:tabs>
          <w:tab w:val="num" w:pos="4069"/>
        </w:tabs>
        <w:ind w:left="4069" w:hanging="360"/>
      </w:pPr>
      <w:rPr>
        <w:rFonts w:ascii="Wingdings" w:hAnsi="Wingdings" w:hint="default"/>
      </w:rPr>
    </w:lvl>
    <w:lvl w:ilvl="3" w:tplc="04090001" w:tentative="1">
      <w:start w:val="1"/>
      <w:numFmt w:val="bullet"/>
      <w:lvlText w:val=""/>
      <w:lvlJc w:val="left"/>
      <w:pPr>
        <w:tabs>
          <w:tab w:val="num" w:pos="4789"/>
        </w:tabs>
        <w:ind w:left="4789" w:hanging="360"/>
      </w:pPr>
      <w:rPr>
        <w:rFonts w:ascii="Symbol" w:hAnsi="Symbol" w:hint="default"/>
      </w:rPr>
    </w:lvl>
    <w:lvl w:ilvl="4" w:tplc="04090003" w:tentative="1">
      <w:start w:val="1"/>
      <w:numFmt w:val="bullet"/>
      <w:lvlText w:val="o"/>
      <w:lvlJc w:val="left"/>
      <w:pPr>
        <w:tabs>
          <w:tab w:val="num" w:pos="5509"/>
        </w:tabs>
        <w:ind w:left="5509" w:hanging="360"/>
      </w:pPr>
      <w:rPr>
        <w:rFonts w:ascii="Courier New" w:hAnsi="Courier New" w:cs="Courier New" w:hint="default"/>
      </w:rPr>
    </w:lvl>
    <w:lvl w:ilvl="5" w:tplc="04090005" w:tentative="1">
      <w:start w:val="1"/>
      <w:numFmt w:val="bullet"/>
      <w:lvlText w:val=""/>
      <w:lvlJc w:val="left"/>
      <w:pPr>
        <w:tabs>
          <w:tab w:val="num" w:pos="6229"/>
        </w:tabs>
        <w:ind w:left="6229" w:hanging="360"/>
      </w:pPr>
      <w:rPr>
        <w:rFonts w:ascii="Wingdings" w:hAnsi="Wingdings" w:hint="default"/>
      </w:rPr>
    </w:lvl>
    <w:lvl w:ilvl="6" w:tplc="04090001" w:tentative="1">
      <w:start w:val="1"/>
      <w:numFmt w:val="bullet"/>
      <w:lvlText w:val=""/>
      <w:lvlJc w:val="left"/>
      <w:pPr>
        <w:tabs>
          <w:tab w:val="num" w:pos="6949"/>
        </w:tabs>
        <w:ind w:left="6949" w:hanging="360"/>
      </w:pPr>
      <w:rPr>
        <w:rFonts w:ascii="Symbol" w:hAnsi="Symbol" w:hint="default"/>
      </w:rPr>
    </w:lvl>
    <w:lvl w:ilvl="7" w:tplc="04090003" w:tentative="1">
      <w:start w:val="1"/>
      <w:numFmt w:val="bullet"/>
      <w:lvlText w:val="o"/>
      <w:lvlJc w:val="left"/>
      <w:pPr>
        <w:tabs>
          <w:tab w:val="num" w:pos="7669"/>
        </w:tabs>
        <w:ind w:left="7669" w:hanging="360"/>
      </w:pPr>
      <w:rPr>
        <w:rFonts w:ascii="Courier New" w:hAnsi="Courier New" w:cs="Courier New" w:hint="default"/>
      </w:rPr>
    </w:lvl>
    <w:lvl w:ilvl="8" w:tplc="04090005" w:tentative="1">
      <w:start w:val="1"/>
      <w:numFmt w:val="bullet"/>
      <w:lvlText w:val=""/>
      <w:lvlJc w:val="left"/>
      <w:pPr>
        <w:tabs>
          <w:tab w:val="num" w:pos="8389"/>
        </w:tabs>
        <w:ind w:left="8389" w:hanging="360"/>
      </w:pPr>
      <w:rPr>
        <w:rFonts w:ascii="Wingdings" w:hAnsi="Wingdings" w:hint="default"/>
      </w:rPr>
    </w:lvl>
  </w:abstractNum>
  <w:abstractNum w:abstractNumId="3">
    <w:nsid w:val="5EBE5A5C"/>
    <w:multiLevelType w:val="hybridMultilevel"/>
    <w:tmpl w:val="4E6CE998"/>
    <w:lvl w:ilvl="0" w:tplc="46688718">
      <w:start w:val="1"/>
      <w:numFmt w:val="lowerLetter"/>
      <w:lvlText w:val="%1)"/>
      <w:lvlJc w:val="left"/>
      <w:pPr>
        <w:ind w:left="1428" w:hanging="435"/>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
    <w:nsid w:val="6F8A4018"/>
    <w:multiLevelType w:val="hybridMultilevel"/>
    <w:tmpl w:val="2ACEA590"/>
    <w:lvl w:ilvl="0" w:tplc="9FB6784E">
      <w:start w:val="1"/>
      <w:numFmt w:val="bullet"/>
      <w:lvlText w:val=""/>
      <w:lvlJc w:val="left"/>
      <w:pPr>
        <w:tabs>
          <w:tab w:val="num" w:pos="2310"/>
        </w:tabs>
        <w:ind w:left="2310" w:hanging="360"/>
      </w:pPr>
      <w:rPr>
        <w:rFonts w:ascii="Symbol" w:hAnsi="Symbol" w:hint="default"/>
      </w:rPr>
    </w:lvl>
    <w:lvl w:ilvl="1" w:tplc="9FB6784E">
      <w:start w:val="1"/>
      <w:numFmt w:val="bullet"/>
      <w:lvlText w:val=""/>
      <w:lvlJc w:val="left"/>
      <w:pPr>
        <w:tabs>
          <w:tab w:val="num" w:pos="2009"/>
        </w:tabs>
        <w:ind w:left="2009" w:hanging="360"/>
      </w:pPr>
      <w:rPr>
        <w:rFonts w:ascii="Symbol" w:hAnsi="Symbol" w:hint="default"/>
      </w:rPr>
    </w:lvl>
    <w:lvl w:ilvl="2" w:tplc="04090005" w:tentative="1">
      <w:start w:val="1"/>
      <w:numFmt w:val="bullet"/>
      <w:lvlText w:val=""/>
      <w:lvlJc w:val="left"/>
      <w:pPr>
        <w:tabs>
          <w:tab w:val="num" w:pos="2729"/>
        </w:tabs>
        <w:ind w:left="2729" w:hanging="360"/>
      </w:pPr>
      <w:rPr>
        <w:rFonts w:ascii="Wingdings" w:hAnsi="Wingdings" w:hint="default"/>
      </w:rPr>
    </w:lvl>
    <w:lvl w:ilvl="3" w:tplc="04090001" w:tentative="1">
      <w:start w:val="1"/>
      <w:numFmt w:val="bullet"/>
      <w:lvlText w:val=""/>
      <w:lvlJc w:val="left"/>
      <w:pPr>
        <w:tabs>
          <w:tab w:val="num" w:pos="3449"/>
        </w:tabs>
        <w:ind w:left="3449" w:hanging="360"/>
      </w:pPr>
      <w:rPr>
        <w:rFonts w:ascii="Symbol" w:hAnsi="Symbol" w:hint="default"/>
      </w:rPr>
    </w:lvl>
    <w:lvl w:ilvl="4" w:tplc="04090003" w:tentative="1">
      <w:start w:val="1"/>
      <w:numFmt w:val="bullet"/>
      <w:lvlText w:val="o"/>
      <w:lvlJc w:val="left"/>
      <w:pPr>
        <w:tabs>
          <w:tab w:val="num" w:pos="4169"/>
        </w:tabs>
        <w:ind w:left="4169" w:hanging="360"/>
      </w:pPr>
      <w:rPr>
        <w:rFonts w:ascii="Courier New" w:hAnsi="Courier New" w:cs="Courier New" w:hint="default"/>
      </w:rPr>
    </w:lvl>
    <w:lvl w:ilvl="5" w:tplc="04090005" w:tentative="1">
      <w:start w:val="1"/>
      <w:numFmt w:val="bullet"/>
      <w:lvlText w:val=""/>
      <w:lvlJc w:val="left"/>
      <w:pPr>
        <w:tabs>
          <w:tab w:val="num" w:pos="4889"/>
        </w:tabs>
        <w:ind w:left="4889" w:hanging="360"/>
      </w:pPr>
      <w:rPr>
        <w:rFonts w:ascii="Wingdings" w:hAnsi="Wingdings" w:hint="default"/>
      </w:rPr>
    </w:lvl>
    <w:lvl w:ilvl="6" w:tplc="04090001" w:tentative="1">
      <w:start w:val="1"/>
      <w:numFmt w:val="bullet"/>
      <w:lvlText w:val=""/>
      <w:lvlJc w:val="left"/>
      <w:pPr>
        <w:tabs>
          <w:tab w:val="num" w:pos="5609"/>
        </w:tabs>
        <w:ind w:left="5609" w:hanging="360"/>
      </w:pPr>
      <w:rPr>
        <w:rFonts w:ascii="Symbol" w:hAnsi="Symbol" w:hint="default"/>
      </w:rPr>
    </w:lvl>
    <w:lvl w:ilvl="7" w:tplc="04090003" w:tentative="1">
      <w:start w:val="1"/>
      <w:numFmt w:val="bullet"/>
      <w:lvlText w:val="o"/>
      <w:lvlJc w:val="left"/>
      <w:pPr>
        <w:tabs>
          <w:tab w:val="num" w:pos="6329"/>
        </w:tabs>
        <w:ind w:left="6329" w:hanging="360"/>
      </w:pPr>
      <w:rPr>
        <w:rFonts w:ascii="Courier New" w:hAnsi="Courier New" w:cs="Courier New" w:hint="default"/>
      </w:rPr>
    </w:lvl>
    <w:lvl w:ilvl="8" w:tplc="04090005" w:tentative="1">
      <w:start w:val="1"/>
      <w:numFmt w:val="bullet"/>
      <w:lvlText w:val=""/>
      <w:lvlJc w:val="left"/>
      <w:pPr>
        <w:tabs>
          <w:tab w:val="num" w:pos="7049"/>
        </w:tabs>
        <w:ind w:left="7049" w:hanging="360"/>
      </w:pPr>
      <w:rPr>
        <w:rFonts w:ascii="Wingdings" w:hAnsi="Wingdings" w:hint="default"/>
      </w:rPr>
    </w:lvl>
  </w:abstractNum>
  <w:abstractNum w:abstractNumId="5">
    <w:nsid w:val="6FD34756"/>
    <w:multiLevelType w:val="hybridMultilevel"/>
    <w:tmpl w:val="C784BACC"/>
    <w:lvl w:ilvl="0" w:tplc="651EB4F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nsid w:val="727D64A6"/>
    <w:multiLevelType w:val="hybridMultilevel"/>
    <w:tmpl w:val="FEDCF6C2"/>
    <w:lvl w:ilvl="0" w:tplc="04090001">
      <w:start w:val="1"/>
      <w:numFmt w:val="bullet"/>
      <w:lvlText w:val=""/>
      <w:lvlJc w:val="left"/>
      <w:pPr>
        <w:tabs>
          <w:tab w:val="num" w:pos="1996"/>
        </w:tabs>
        <w:ind w:left="1996" w:hanging="360"/>
      </w:pPr>
      <w:rPr>
        <w:rFonts w:ascii="Symbol" w:hAnsi="Symbol" w:hint="default"/>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7">
    <w:nsid w:val="784C4F5E"/>
    <w:multiLevelType w:val="hybridMultilevel"/>
    <w:tmpl w:val="E0B0429C"/>
    <w:lvl w:ilvl="0" w:tplc="8F74EBC8">
      <w:start w:val="1"/>
      <w:numFmt w:val="decimal"/>
      <w:lvlText w:val="%1."/>
      <w:lvlJc w:val="left"/>
      <w:pPr>
        <w:ind w:left="987" w:hanging="4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5"/>
  </w:num>
  <w:num w:numId="2">
    <w:abstractNumId w:val="6"/>
  </w:num>
  <w:num w:numId="3">
    <w:abstractNumId w:val="1"/>
  </w:num>
  <w:num w:numId="4">
    <w:abstractNumId w:val="2"/>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303"/>
    <w:rsid w:val="00000530"/>
    <w:rsid w:val="00001D48"/>
    <w:rsid w:val="00004FB2"/>
    <w:rsid w:val="0000579B"/>
    <w:rsid w:val="00010CF3"/>
    <w:rsid w:val="00011E27"/>
    <w:rsid w:val="0001366F"/>
    <w:rsid w:val="000148BC"/>
    <w:rsid w:val="00016F9B"/>
    <w:rsid w:val="00024AB8"/>
    <w:rsid w:val="000257E9"/>
    <w:rsid w:val="00033D5B"/>
    <w:rsid w:val="00036028"/>
    <w:rsid w:val="00036743"/>
    <w:rsid w:val="000446B9"/>
    <w:rsid w:val="00047E21"/>
    <w:rsid w:val="000514AE"/>
    <w:rsid w:val="00054EAD"/>
    <w:rsid w:val="00062959"/>
    <w:rsid w:val="00063B18"/>
    <w:rsid w:val="00071C26"/>
    <w:rsid w:val="00073CFE"/>
    <w:rsid w:val="00083726"/>
    <w:rsid w:val="00085505"/>
    <w:rsid w:val="000A1460"/>
    <w:rsid w:val="000A1983"/>
    <w:rsid w:val="000A217B"/>
    <w:rsid w:val="000A5CA3"/>
    <w:rsid w:val="000B2D55"/>
    <w:rsid w:val="000B63C0"/>
    <w:rsid w:val="000C7021"/>
    <w:rsid w:val="000D6BBC"/>
    <w:rsid w:val="000D7780"/>
    <w:rsid w:val="000D7CB9"/>
    <w:rsid w:val="000F07F1"/>
    <w:rsid w:val="000F18AD"/>
    <w:rsid w:val="000F323F"/>
    <w:rsid w:val="00105929"/>
    <w:rsid w:val="001131D5"/>
    <w:rsid w:val="001245AE"/>
    <w:rsid w:val="00141810"/>
    <w:rsid w:val="00141DB8"/>
    <w:rsid w:val="00155509"/>
    <w:rsid w:val="00163F60"/>
    <w:rsid w:val="00166A33"/>
    <w:rsid w:val="00170A88"/>
    <w:rsid w:val="001739FB"/>
    <w:rsid w:val="0017474A"/>
    <w:rsid w:val="001758C6"/>
    <w:rsid w:val="001A2A64"/>
    <w:rsid w:val="001A76B7"/>
    <w:rsid w:val="001B1D92"/>
    <w:rsid w:val="001C1236"/>
    <w:rsid w:val="001C2192"/>
    <w:rsid w:val="001C3DF3"/>
    <w:rsid w:val="001C5FC5"/>
    <w:rsid w:val="001D2C53"/>
    <w:rsid w:val="001D4441"/>
    <w:rsid w:val="001D5210"/>
    <w:rsid w:val="001E405B"/>
    <w:rsid w:val="001E790F"/>
    <w:rsid w:val="0020568F"/>
    <w:rsid w:val="0021332C"/>
    <w:rsid w:val="00213982"/>
    <w:rsid w:val="00226F78"/>
    <w:rsid w:val="0023073A"/>
    <w:rsid w:val="00241C29"/>
    <w:rsid w:val="0024416D"/>
    <w:rsid w:val="00252888"/>
    <w:rsid w:val="00257D47"/>
    <w:rsid w:val="00264319"/>
    <w:rsid w:val="00272E43"/>
    <w:rsid w:val="0027309C"/>
    <w:rsid w:val="002800A0"/>
    <w:rsid w:val="00281060"/>
    <w:rsid w:val="00291237"/>
    <w:rsid w:val="0029439F"/>
    <w:rsid w:val="00297671"/>
    <w:rsid w:val="00297DE8"/>
    <w:rsid w:val="002A2D3E"/>
    <w:rsid w:val="002A6E50"/>
    <w:rsid w:val="002C1A7B"/>
    <w:rsid w:val="002C256A"/>
    <w:rsid w:val="002E2C12"/>
    <w:rsid w:val="002E31B6"/>
    <w:rsid w:val="002E7BA1"/>
    <w:rsid w:val="002F0B39"/>
    <w:rsid w:val="002F2DFD"/>
    <w:rsid w:val="003018A6"/>
    <w:rsid w:val="00305A7F"/>
    <w:rsid w:val="003152FE"/>
    <w:rsid w:val="00316929"/>
    <w:rsid w:val="00327436"/>
    <w:rsid w:val="00342F7D"/>
    <w:rsid w:val="00344522"/>
    <w:rsid w:val="00344BD6"/>
    <w:rsid w:val="0035528D"/>
    <w:rsid w:val="00361821"/>
    <w:rsid w:val="00364B9C"/>
    <w:rsid w:val="00364CA5"/>
    <w:rsid w:val="00367491"/>
    <w:rsid w:val="00376597"/>
    <w:rsid w:val="003900BD"/>
    <w:rsid w:val="00394D8A"/>
    <w:rsid w:val="00396370"/>
    <w:rsid w:val="003A02FC"/>
    <w:rsid w:val="003A4119"/>
    <w:rsid w:val="003B2597"/>
    <w:rsid w:val="003C5622"/>
    <w:rsid w:val="003C563E"/>
    <w:rsid w:val="003D227C"/>
    <w:rsid w:val="003D2B4D"/>
    <w:rsid w:val="003E2293"/>
    <w:rsid w:val="003F0650"/>
    <w:rsid w:val="003F6136"/>
    <w:rsid w:val="00400A9C"/>
    <w:rsid w:val="00401032"/>
    <w:rsid w:val="0040612B"/>
    <w:rsid w:val="00416F78"/>
    <w:rsid w:val="00420CF5"/>
    <w:rsid w:val="00422F3B"/>
    <w:rsid w:val="00427139"/>
    <w:rsid w:val="00430F7A"/>
    <w:rsid w:val="00444A88"/>
    <w:rsid w:val="0044756C"/>
    <w:rsid w:val="00450DD3"/>
    <w:rsid w:val="004527E0"/>
    <w:rsid w:val="00460529"/>
    <w:rsid w:val="00461E1A"/>
    <w:rsid w:val="00474DA4"/>
    <w:rsid w:val="00485848"/>
    <w:rsid w:val="004911B7"/>
    <w:rsid w:val="004A423E"/>
    <w:rsid w:val="004A4B7B"/>
    <w:rsid w:val="004B72D9"/>
    <w:rsid w:val="004D047D"/>
    <w:rsid w:val="004D1B8D"/>
    <w:rsid w:val="004F013D"/>
    <w:rsid w:val="004F305A"/>
    <w:rsid w:val="005051E5"/>
    <w:rsid w:val="00512164"/>
    <w:rsid w:val="00520297"/>
    <w:rsid w:val="005212A0"/>
    <w:rsid w:val="00521D01"/>
    <w:rsid w:val="00524581"/>
    <w:rsid w:val="005338F9"/>
    <w:rsid w:val="00533C96"/>
    <w:rsid w:val="0054281C"/>
    <w:rsid w:val="005436E2"/>
    <w:rsid w:val="0055268D"/>
    <w:rsid w:val="00553412"/>
    <w:rsid w:val="0055641D"/>
    <w:rsid w:val="005623F3"/>
    <w:rsid w:val="00563D5A"/>
    <w:rsid w:val="00572E44"/>
    <w:rsid w:val="00576BE4"/>
    <w:rsid w:val="0058147B"/>
    <w:rsid w:val="0059369D"/>
    <w:rsid w:val="005A331C"/>
    <w:rsid w:val="005A400A"/>
    <w:rsid w:val="005C1CAE"/>
    <w:rsid w:val="005C331B"/>
    <w:rsid w:val="005D5209"/>
    <w:rsid w:val="005D6DF5"/>
    <w:rsid w:val="005E605B"/>
    <w:rsid w:val="005F21A2"/>
    <w:rsid w:val="005F3068"/>
    <w:rsid w:val="005F729C"/>
    <w:rsid w:val="005F74D7"/>
    <w:rsid w:val="0060650E"/>
    <w:rsid w:val="00612379"/>
    <w:rsid w:val="0061555F"/>
    <w:rsid w:val="00615EEE"/>
    <w:rsid w:val="0062024D"/>
    <w:rsid w:val="00632110"/>
    <w:rsid w:val="00635984"/>
    <w:rsid w:val="00641200"/>
    <w:rsid w:val="00645338"/>
    <w:rsid w:val="00646F2D"/>
    <w:rsid w:val="00650543"/>
    <w:rsid w:val="00656EB5"/>
    <w:rsid w:val="00661D18"/>
    <w:rsid w:val="006633E6"/>
    <w:rsid w:val="00663ED8"/>
    <w:rsid w:val="006810D4"/>
    <w:rsid w:val="0068368A"/>
    <w:rsid w:val="00687EB4"/>
    <w:rsid w:val="00692DAA"/>
    <w:rsid w:val="006B17D2"/>
    <w:rsid w:val="006B45FA"/>
    <w:rsid w:val="006B7A18"/>
    <w:rsid w:val="006C224E"/>
    <w:rsid w:val="006D152D"/>
    <w:rsid w:val="006E5DBC"/>
    <w:rsid w:val="006F5741"/>
    <w:rsid w:val="0070531E"/>
    <w:rsid w:val="00716C7B"/>
    <w:rsid w:val="00717B94"/>
    <w:rsid w:val="00720831"/>
    <w:rsid w:val="007248F8"/>
    <w:rsid w:val="00725531"/>
    <w:rsid w:val="00732DEC"/>
    <w:rsid w:val="00734DB3"/>
    <w:rsid w:val="00735BD5"/>
    <w:rsid w:val="00740260"/>
    <w:rsid w:val="00745EEE"/>
    <w:rsid w:val="0075117E"/>
    <w:rsid w:val="007556F6"/>
    <w:rsid w:val="00760EEF"/>
    <w:rsid w:val="0076244F"/>
    <w:rsid w:val="00763303"/>
    <w:rsid w:val="00763707"/>
    <w:rsid w:val="00771850"/>
    <w:rsid w:val="00777EE5"/>
    <w:rsid w:val="00782A1A"/>
    <w:rsid w:val="00784836"/>
    <w:rsid w:val="00785835"/>
    <w:rsid w:val="00786D1E"/>
    <w:rsid w:val="007870CD"/>
    <w:rsid w:val="0079023E"/>
    <w:rsid w:val="00790E99"/>
    <w:rsid w:val="007C2316"/>
    <w:rsid w:val="007C2D7E"/>
    <w:rsid w:val="007D0B9D"/>
    <w:rsid w:val="007D19B0"/>
    <w:rsid w:val="007D5D8E"/>
    <w:rsid w:val="007E59DF"/>
    <w:rsid w:val="007F36E6"/>
    <w:rsid w:val="007F498F"/>
    <w:rsid w:val="0080679D"/>
    <w:rsid w:val="008108B0"/>
    <w:rsid w:val="00811B20"/>
    <w:rsid w:val="008222FD"/>
    <w:rsid w:val="0082296E"/>
    <w:rsid w:val="00824099"/>
    <w:rsid w:val="00850FB8"/>
    <w:rsid w:val="00855DBD"/>
    <w:rsid w:val="0086189B"/>
    <w:rsid w:val="008618B1"/>
    <w:rsid w:val="00867AC1"/>
    <w:rsid w:val="00873AC5"/>
    <w:rsid w:val="00880744"/>
    <w:rsid w:val="00883542"/>
    <w:rsid w:val="00887A04"/>
    <w:rsid w:val="00893853"/>
    <w:rsid w:val="00894614"/>
    <w:rsid w:val="00895B29"/>
    <w:rsid w:val="008A395B"/>
    <w:rsid w:val="008A5DB2"/>
    <w:rsid w:val="008A743F"/>
    <w:rsid w:val="008B09C3"/>
    <w:rsid w:val="008B0FFC"/>
    <w:rsid w:val="008B51D0"/>
    <w:rsid w:val="008C0970"/>
    <w:rsid w:val="008C4CA1"/>
    <w:rsid w:val="008D24C2"/>
    <w:rsid w:val="008D2CF7"/>
    <w:rsid w:val="008D463A"/>
    <w:rsid w:val="008E00BD"/>
    <w:rsid w:val="008E793E"/>
    <w:rsid w:val="00900C26"/>
    <w:rsid w:val="0090197F"/>
    <w:rsid w:val="00904696"/>
    <w:rsid w:val="00906DDC"/>
    <w:rsid w:val="00916A54"/>
    <w:rsid w:val="00934E09"/>
    <w:rsid w:val="00936253"/>
    <w:rsid w:val="00940121"/>
    <w:rsid w:val="009564FB"/>
    <w:rsid w:val="00970FED"/>
    <w:rsid w:val="0098055E"/>
    <w:rsid w:val="00986E29"/>
    <w:rsid w:val="00997029"/>
    <w:rsid w:val="009C17B4"/>
    <w:rsid w:val="009C330B"/>
    <w:rsid w:val="009D0DE5"/>
    <w:rsid w:val="009D690D"/>
    <w:rsid w:val="009E3E80"/>
    <w:rsid w:val="009E65B6"/>
    <w:rsid w:val="009F7135"/>
    <w:rsid w:val="00A06991"/>
    <w:rsid w:val="00A10273"/>
    <w:rsid w:val="00A30EDB"/>
    <w:rsid w:val="00A33EB0"/>
    <w:rsid w:val="00A361F9"/>
    <w:rsid w:val="00A42AC3"/>
    <w:rsid w:val="00A430CF"/>
    <w:rsid w:val="00A47816"/>
    <w:rsid w:val="00A50866"/>
    <w:rsid w:val="00A54309"/>
    <w:rsid w:val="00A67DEF"/>
    <w:rsid w:val="00A83D71"/>
    <w:rsid w:val="00AA5219"/>
    <w:rsid w:val="00AB2276"/>
    <w:rsid w:val="00AB2B93"/>
    <w:rsid w:val="00AB3012"/>
    <w:rsid w:val="00AB43C4"/>
    <w:rsid w:val="00AC19C1"/>
    <w:rsid w:val="00AD39AF"/>
    <w:rsid w:val="00AD7212"/>
    <w:rsid w:val="00AE0345"/>
    <w:rsid w:val="00AE0EF1"/>
    <w:rsid w:val="00AF4C06"/>
    <w:rsid w:val="00B0000F"/>
    <w:rsid w:val="00B03996"/>
    <w:rsid w:val="00B07301"/>
    <w:rsid w:val="00B16E67"/>
    <w:rsid w:val="00B224DE"/>
    <w:rsid w:val="00B22B71"/>
    <w:rsid w:val="00B30D73"/>
    <w:rsid w:val="00B325E3"/>
    <w:rsid w:val="00B37169"/>
    <w:rsid w:val="00B63A41"/>
    <w:rsid w:val="00B74079"/>
    <w:rsid w:val="00B84BBD"/>
    <w:rsid w:val="00B84EC8"/>
    <w:rsid w:val="00BA43FB"/>
    <w:rsid w:val="00BA468D"/>
    <w:rsid w:val="00BB609A"/>
    <w:rsid w:val="00BB7CD4"/>
    <w:rsid w:val="00BB7F0C"/>
    <w:rsid w:val="00BC0D4A"/>
    <w:rsid w:val="00BC127D"/>
    <w:rsid w:val="00BC1FE6"/>
    <w:rsid w:val="00BD1ED9"/>
    <w:rsid w:val="00BD4C24"/>
    <w:rsid w:val="00BD5600"/>
    <w:rsid w:val="00BF2EE1"/>
    <w:rsid w:val="00BF2F6C"/>
    <w:rsid w:val="00BF5ABB"/>
    <w:rsid w:val="00C061B6"/>
    <w:rsid w:val="00C104F8"/>
    <w:rsid w:val="00C114CD"/>
    <w:rsid w:val="00C11683"/>
    <w:rsid w:val="00C2446C"/>
    <w:rsid w:val="00C30281"/>
    <w:rsid w:val="00C32E80"/>
    <w:rsid w:val="00C36AE5"/>
    <w:rsid w:val="00C41F17"/>
    <w:rsid w:val="00C51497"/>
    <w:rsid w:val="00C5791C"/>
    <w:rsid w:val="00C57DD0"/>
    <w:rsid w:val="00C66290"/>
    <w:rsid w:val="00C66DBB"/>
    <w:rsid w:val="00C67DED"/>
    <w:rsid w:val="00C70035"/>
    <w:rsid w:val="00C71632"/>
    <w:rsid w:val="00C72B7A"/>
    <w:rsid w:val="00C90688"/>
    <w:rsid w:val="00C9191A"/>
    <w:rsid w:val="00C973F2"/>
    <w:rsid w:val="00CA09F2"/>
    <w:rsid w:val="00CA774A"/>
    <w:rsid w:val="00CC06DF"/>
    <w:rsid w:val="00CC0AFC"/>
    <w:rsid w:val="00CC11B0"/>
    <w:rsid w:val="00CD414F"/>
    <w:rsid w:val="00CF7E36"/>
    <w:rsid w:val="00D05E9B"/>
    <w:rsid w:val="00D175A3"/>
    <w:rsid w:val="00D22483"/>
    <w:rsid w:val="00D24210"/>
    <w:rsid w:val="00D30CD7"/>
    <w:rsid w:val="00D336B9"/>
    <w:rsid w:val="00D3708D"/>
    <w:rsid w:val="00D40426"/>
    <w:rsid w:val="00D45B85"/>
    <w:rsid w:val="00D57C96"/>
    <w:rsid w:val="00D619BF"/>
    <w:rsid w:val="00D62AA7"/>
    <w:rsid w:val="00D63C98"/>
    <w:rsid w:val="00D720AD"/>
    <w:rsid w:val="00D85BCA"/>
    <w:rsid w:val="00D91203"/>
    <w:rsid w:val="00D95174"/>
    <w:rsid w:val="00DA07EF"/>
    <w:rsid w:val="00DA48CD"/>
    <w:rsid w:val="00DA6F36"/>
    <w:rsid w:val="00DB24D6"/>
    <w:rsid w:val="00DB7FDD"/>
    <w:rsid w:val="00DC00EA"/>
    <w:rsid w:val="00DD307A"/>
    <w:rsid w:val="00DD6693"/>
    <w:rsid w:val="00DE6531"/>
    <w:rsid w:val="00DF6680"/>
    <w:rsid w:val="00DF6A8A"/>
    <w:rsid w:val="00DF6B82"/>
    <w:rsid w:val="00E00B2F"/>
    <w:rsid w:val="00E2724C"/>
    <w:rsid w:val="00E32CE0"/>
    <w:rsid w:val="00E41B3F"/>
    <w:rsid w:val="00E50889"/>
    <w:rsid w:val="00E54F44"/>
    <w:rsid w:val="00E67655"/>
    <w:rsid w:val="00E72D49"/>
    <w:rsid w:val="00E73352"/>
    <w:rsid w:val="00E73747"/>
    <w:rsid w:val="00E739A2"/>
    <w:rsid w:val="00E7593C"/>
    <w:rsid w:val="00E7678A"/>
    <w:rsid w:val="00E850F4"/>
    <w:rsid w:val="00E875DC"/>
    <w:rsid w:val="00E935F1"/>
    <w:rsid w:val="00E94A81"/>
    <w:rsid w:val="00E94C00"/>
    <w:rsid w:val="00EA1FFB"/>
    <w:rsid w:val="00EA7C6F"/>
    <w:rsid w:val="00EB048E"/>
    <w:rsid w:val="00EB37BB"/>
    <w:rsid w:val="00EB3EFA"/>
    <w:rsid w:val="00EB65CE"/>
    <w:rsid w:val="00EC2B6D"/>
    <w:rsid w:val="00ED6FF5"/>
    <w:rsid w:val="00EE40BF"/>
    <w:rsid w:val="00EF2F89"/>
    <w:rsid w:val="00F04DEB"/>
    <w:rsid w:val="00F11D13"/>
    <w:rsid w:val="00F1237A"/>
    <w:rsid w:val="00F1271F"/>
    <w:rsid w:val="00F22CBD"/>
    <w:rsid w:val="00F23999"/>
    <w:rsid w:val="00F247A5"/>
    <w:rsid w:val="00F25B12"/>
    <w:rsid w:val="00F26CF4"/>
    <w:rsid w:val="00F42D94"/>
    <w:rsid w:val="00F43E79"/>
    <w:rsid w:val="00F44831"/>
    <w:rsid w:val="00F4570D"/>
    <w:rsid w:val="00F6334D"/>
    <w:rsid w:val="00F7247A"/>
    <w:rsid w:val="00F77B69"/>
    <w:rsid w:val="00FA49AB"/>
    <w:rsid w:val="00FB0D37"/>
    <w:rsid w:val="00FB5D9D"/>
    <w:rsid w:val="00FC33B7"/>
    <w:rsid w:val="00FD02D0"/>
    <w:rsid w:val="00FD08AC"/>
    <w:rsid w:val="00FE21BB"/>
    <w:rsid w:val="00FE39C7"/>
    <w:rsid w:val="00FE4AF3"/>
    <w:rsid w:val="00FE6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address"/>
  <w:smartTagType w:namespaceuri="urn:schemas-microsoft-com:office:smarttags" w:name="country-region"/>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7870CD"/>
    <w:pPr>
      <w:jc w:val="both"/>
      <w:outlineLvl w:val="0"/>
    </w:pPr>
    <w:rPr>
      <w:rFonts w:ascii="Arial" w:hAnsi="Arial"/>
      <w:caps/>
      <w:color w:val="008000"/>
    </w:rPr>
  </w:style>
  <w:style w:type="paragraph" w:styleId="Heading2">
    <w:name w:val="heading 2"/>
    <w:next w:val="Normal"/>
    <w:link w:val="Heading2Char"/>
    <w:autoRedefine/>
    <w:qFormat/>
    <w:rsid w:val="008E00BD"/>
    <w:pPr>
      <w:keepNext/>
      <w:jc w:val="both"/>
      <w:outlineLvl w:val="1"/>
    </w:pPr>
    <w:rPr>
      <w:rFonts w:ascii="Arial" w:hAnsi="Arial"/>
      <w:color w:val="008000"/>
      <w:u w:val="single"/>
    </w:rPr>
  </w:style>
  <w:style w:type="paragraph" w:styleId="Heading3">
    <w:name w:val="heading 3"/>
    <w:next w:val="Normal"/>
    <w:autoRedefine/>
    <w:qFormat/>
    <w:rsid w:val="008E00BD"/>
    <w:pPr>
      <w:jc w:val="both"/>
      <w:outlineLvl w:val="2"/>
    </w:pPr>
    <w:rPr>
      <w:rFonts w:ascii="Arial" w:hAnsi="Arial"/>
      <w:i/>
      <w:color w:val="008000"/>
    </w:rPr>
  </w:style>
  <w:style w:type="paragraph" w:styleId="Heading4">
    <w:name w:val="heading 4"/>
    <w:next w:val="Normal"/>
    <w:link w:val="Heading4Char"/>
    <w:autoRedefine/>
    <w:qFormat/>
    <w:rsid w:val="008E00BD"/>
    <w:pPr>
      <w:keepNext/>
      <w:ind w:left="1701" w:hanging="1134"/>
      <w:jc w:val="both"/>
      <w:outlineLvl w:val="3"/>
    </w:pPr>
    <w:rPr>
      <w:rFonts w:ascii="Arial" w:hAnsi="Arial"/>
      <w:snapToGrid w:val="0"/>
      <w:color w:val="008000"/>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AF4C06"/>
    <w:pPr>
      <w:tabs>
        <w:tab w:val="right" w:leader="dot" w:pos="9639"/>
      </w:tabs>
      <w:spacing w:before="120"/>
      <w:ind w:left="480" w:right="851"/>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B37169"/>
    <w:pPr>
      <w:widowControl w:val="0"/>
      <w:tabs>
        <w:tab w:val="left" w:pos="2040"/>
        <w:tab w:val="left" w:pos="2400"/>
        <w:tab w:val="right" w:leader="dot" w:pos="9629"/>
      </w:tabs>
      <w:ind w:left="1701" w:hanging="567"/>
    </w:pPr>
    <w:rPr>
      <w:rFonts w:ascii="Arial" w:hAnsi="Arial"/>
      <w:sz w:val="18"/>
      <w:szCs w:val="18"/>
    </w:rPr>
  </w:style>
  <w:style w:type="paragraph" w:styleId="TOC1">
    <w:name w:val="toc 1"/>
    <w:next w:val="Normal"/>
    <w:autoRedefine/>
    <w:semiHidden/>
    <w:rsid w:val="00632110"/>
    <w:pPr>
      <w:tabs>
        <w:tab w:val="right" w:leader="dot" w:pos="9639"/>
      </w:tabs>
      <w:spacing w:before="60"/>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CommentText">
    <w:name w:val="annotation text"/>
    <w:basedOn w:val="Normal"/>
    <w:semiHidden/>
    <w:rsid w:val="002E31B6"/>
    <w:pPr>
      <w:jc w:val="left"/>
    </w:pPr>
    <w:rPr>
      <w:rFonts w:ascii="Times New Roman" w:hAnsi="Times New Roman"/>
      <w:sz w:val="22"/>
      <w:szCs w:val="22"/>
      <w:lang w:eastAsia="ja-JP"/>
    </w:rPr>
  </w:style>
  <w:style w:type="character" w:customStyle="1" w:styleId="FootnoteTextChar">
    <w:name w:val="Footnote Text Char"/>
    <w:link w:val="FootnoteText"/>
    <w:rsid w:val="002E31B6"/>
    <w:rPr>
      <w:rFonts w:ascii="Arial" w:hAnsi="Arial"/>
      <w:sz w:val="16"/>
      <w:lang w:val="en-US" w:eastAsia="en-US" w:bidi="ar-SA"/>
    </w:rPr>
  </w:style>
  <w:style w:type="character" w:customStyle="1" w:styleId="Heading2Char">
    <w:name w:val="Heading 2 Char"/>
    <w:link w:val="Heading2"/>
    <w:semiHidden/>
    <w:locked/>
    <w:rsid w:val="008E00BD"/>
    <w:rPr>
      <w:rFonts w:ascii="Arial" w:hAnsi="Arial"/>
      <w:color w:val="008000"/>
      <w:u w:val="single"/>
      <w:lang w:val="en-US" w:eastAsia="en-US" w:bidi="ar-SA"/>
    </w:rPr>
  </w:style>
  <w:style w:type="paragraph" w:styleId="BalloonText">
    <w:name w:val="Balloon Text"/>
    <w:basedOn w:val="Normal"/>
    <w:semiHidden/>
    <w:rsid w:val="00AB3012"/>
    <w:rPr>
      <w:rFonts w:ascii="Tahoma" w:hAnsi="Tahoma" w:cs="Tahoma"/>
      <w:sz w:val="16"/>
      <w:szCs w:val="16"/>
    </w:rPr>
  </w:style>
  <w:style w:type="character" w:customStyle="1" w:styleId="Heading4Char">
    <w:name w:val="Heading 4 Char"/>
    <w:link w:val="Heading4"/>
    <w:rsid w:val="008E00BD"/>
    <w:rPr>
      <w:rFonts w:ascii="Arial" w:hAnsi="Arial"/>
      <w:snapToGrid w:val="0"/>
      <w:color w:val="008000"/>
      <w:lang w:val="en-US" w:eastAsia="en-US" w:bidi="ar-SA"/>
    </w:rPr>
  </w:style>
  <w:style w:type="character" w:customStyle="1" w:styleId="HeaderChar">
    <w:name w:val="Header Char"/>
    <w:link w:val="Header"/>
    <w:uiPriority w:val="99"/>
    <w:rsid w:val="00FE21BB"/>
    <w:rPr>
      <w:rFonts w:ascii="Arial" w:hAnsi="Arial"/>
      <w:lang w:val="fr-FR"/>
    </w:rPr>
  </w:style>
  <w:style w:type="paragraph" w:styleId="ListParagraph">
    <w:name w:val="List Paragraph"/>
    <w:basedOn w:val="Normal"/>
    <w:uiPriority w:val="34"/>
    <w:qFormat/>
    <w:rsid w:val="00D63C98"/>
    <w:pPr>
      <w:ind w:left="567"/>
    </w:pPr>
  </w:style>
  <w:style w:type="character" w:customStyle="1" w:styleId="pldetailsChar">
    <w:name w:val="pldetails Char"/>
    <w:link w:val="pldetails"/>
    <w:rsid w:val="00166A33"/>
    <w:rPr>
      <w:rFonts w:ascii="Arial" w:hAnsi="Arial"/>
      <w:noProof/>
      <w:snapToGrid w:val="0"/>
    </w:rPr>
  </w:style>
  <w:style w:type="character" w:customStyle="1" w:styleId="plcountryChar">
    <w:name w:val="plcountry Char"/>
    <w:link w:val="plcountry"/>
    <w:rsid w:val="00166A33"/>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439F"/>
    <w:pPr>
      <w:jc w:val="both"/>
    </w:pPr>
    <w:rPr>
      <w:rFonts w:ascii="Arial" w:hAnsi="Arial"/>
    </w:rPr>
  </w:style>
  <w:style w:type="paragraph" w:styleId="Heading1">
    <w:name w:val="heading 1"/>
    <w:next w:val="Normal"/>
    <w:autoRedefine/>
    <w:qFormat/>
    <w:rsid w:val="007870CD"/>
    <w:pPr>
      <w:jc w:val="both"/>
      <w:outlineLvl w:val="0"/>
    </w:pPr>
    <w:rPr>
      <w:rFonts w:ascii="Arial" w:hAnsi="Arial"/>
      <w:caps/>
      <w:color w:val="008000"/>
    </w:rPr>
  </w:style>
  <w:style w:type="paragraph" w:styleId="Heading2">
    <w:name w:val="heading 2"/>
    <w:next w:val="Normal"/>
    <w:link w:val="Heading2Char"/>
    <w:autoRedefine/>
    <w:qFormat/>
    <w:rsid w:val="008E00BD"/>
    <w:pPr>
      <w:keepNext/>
      <w:jc w:val="both"/>
      <w:outlineLvl w:val="1"/>
    </w:pPr>
    <w:rPr>
      <w:rFonts w:ascii="Arial" w:hAnsi="Arial"/>
      <w:color w:val="008000"/>
      <w:u w:val="single"/>
    </w:rPr>
  </w:style>
  <w:style w:type="paragraph" w:styleId="Heading3">
    <w:name w:val="heading 3"/>
    <w:next w:val="Normal"/>
    <w:autoRedefine/>
    <w:qFormat/>
    <w:rsid w:val="008E00BD"/>
    <w:pPr>
      <w:jc w:val="both"/>
      <w:outlineLvl w:val="2"/>
    </w:pPr>
    <w:rPr>
      <w:rFonts w:ascii="Arial" w:hAnsi="Arial"/>
      <w:i/>
      <w:color w:val="008000"/>
    </w:rPr>
  </w:style>
  <w:style w:type="paragraph" w:styleId="Heading4">
    <w:name w:val="heading 4"/>
    <w:next w:val="Normal"/>
    <w:link w:val="Heading4Char"/>
    <w:autoRedefine/>
    <w:qFormat/>
    <w:rsid w:val="008E00BD"/>
    <w:pPr>
      <w:keepNext/>
      <w:ind w:left="1701" w:hanging="1134"/>
      <w:jc w:val="both"/>
      <w:outlineLvl w:val="3"/>
    </w:pPr>
    <w:rPr>
      <w:rFonts w:ascii="Arial" w:hAnsi="Arial"/>
      <w:snapToGrid w:val="0"/>
      <w:color w:val="008000"/>
    </w:rPr>
  </w:style>
  <w:style w:type="paragraph" w:styleId="Heading5">
    <w:name w:val="heading 5"/>
    <w:next w:val="Normal"/>
    <w:autoRedefine/>
    <w:qFormat/>
    <w:rsid w:val="0029439F"/>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8E793E"/>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427139"/>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29439F"/>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427139"/>
    <w:pPr>
      <w:keepNext/>
      <w:keepLines/>
      <w:spacing w:before="180" w:after="120"/>
      <w:jc w:val="left"/>
    </w:pPr>
    <w:rPr>
      <w:caps/>
      <w:noProof/>
      <w:snapToGrid w:val="0"/>
      <w:u w:val="single"/>
    </w:rPr>
  </w:style>
  <w:style w:type="paragraph" w:customStyle="1" w:styleId="pldetails">
    <w:name w:val="pldetails"/>
    <w:basedOn w:val="Normal"/>
    <w:link w:val="pldetailsChar"/>
    <w:rsid w:val="00427139"/>
    <w:pPr>
      <w:keepLines/>
      <w:spacing w:before="60" w:after="60"/>
      <w:jc w:val="left"/>
    </w:pPr>
    <w:rPr>
      <w:noProof/>
      <w:snapToGrid w:val="0"/>
    </w:rPr>
  </w:style>
  <w:style w:type="paragraph" w:customStyle="1" w:styleId="plheading">
    <w:name w:val="plheading"/>
    <w:basedOn w:val="Normal"/>
    <w:rsid w:val="00427139"/>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basedOn w:val="Normal"/>
    <w:rsid w:val="00D3708D"/>
    <w:pPr>
      <w:spacing w:before="360"/>
      <w:ind w:left="567" w:hanging="567"/>
      <w:jc w:val="right"/>
    </w:p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AF4C06"/>
    <w:pPr>
      <w:tabs>
        <w:tab w:val="right" w:leader="dot" w:pos="9639"/>
      </w:tabs>
      <w:spacing w:before="120"/>
      <w:ind w:left="480" w:right="851"/>
      <w:contextualSpacing/>
    </w:pPr>
    <w:rPr>
      <w:rFonts w:ascii="Arial" w:hAnsi="Arial"/>
      <w:smallCaps/>
    </w:rPr>
  </w:style>
  <w:style w:type="paragraph" w:styleId="TOC3">
    <w:name w:val="toc 3"/>
    <w:next w:val="Normal"/>
    <w:autoRedefine/>
    <w:semiHidden/>
    <w:rsid w:val="0029439F"/>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427139"/>
    <w:rPr>
      <w:rFonts w:ascii="Arial" w:hAnsi="Arial"/>
      <w:color w:val="0000FF"/>
      <w:sz w:val="20"/>
      <w:u w:val="single"/>
    </w:rPr>
  </w:style>
  <w:style w:type="paragraph" w:styleId="TOC4">
    <w:name w:val="toc 4"/>
    <w:next w:val="Normal"/>
    <w:autoRedefine/>
    <w:semiHidden/>
    <w:rsid w:val="00B37169"/>
    <w:pPr>
      <w:widowControl w:val="0"/>
      <w:tabs>
        <w:tab w:val="left" w:pos="2040"/>
        <w:tab w:val="left" w:pos="2400"/>
        <w:tab w:val="right" w:leader="dot" w:pos="9629"/>
      </w:tabs>
      <w:ind w:left="1701" w:hanging="567"/>
    </w:pPr>
    <w:rPr>
      <w:rFonts w:ascii="Arial" w:hAnsi="Arial"/>
      <w:sz w:val="18"/>
      <w:szCs w:val="18"/>
    </w:rPr>
  </w:style>
  <w:style w:type="paragraph" w:styleId="TOC1">
    <w:name w:val="toc 1"/>
    <w:next w:val="Normal"/>
    <w:autoRedefine/>
    <w:semiHidden/>
    <w:rsid w:val="00632110"/>
    <w:pPr>
      <w:tabs>
        <w:tab w:val="right" w:leader="dot" w:pos="9639"/>
      </w:tabs>
      <w:spacing w:before="60"/>
    </w:pPr>
    <w:rPr>
      <w:rFonts w:ascii="Arial" w:hAnsi="Arial"/>
      <w:caps/>
    </w:rPr>
  </w:style>
  <w:style w:type="paragraph" w:styleId="TOC5">
    <w:name w:val="toc 5"/>
    <w:next w:val="Normal"/>
    <w:autoRedefine/>
    <w:semiHidden/>
    <w:rsid w:val="0029439F"/>
    <w:pPr>
      <w:tabs>
        <w:tab w:val="right" w:leader="dot" w:pos="9639"/>
      </w:tabs>
      <w:ind w:left="567" w:right="851" w:firstLine="284"/>
      <w:jc w:val="both"/>
    </w:pPr>
    <w:rPr>
      <w:rFonts w:ascii="Arial" w:hAnsi="Arial"/>
      <w:sz w:val="16"/>
      <w:lang w:val="fr-FR"/>
    </w:rPr>
  </w:style>
  <w:style w:type="paragraph" w:styleId="CommentText">
    <w:name w:val="annotation text"/>
    <w:basedOn w:val="Normal"/>
    <w:semiHidden/>
    <w:rsid w:val="002E31B6"/>
    <w:pPr>
      <w:jc w:val="left"/>
    </w:pPr>
    <w:rPr>
      <w:rFonts w:ascii="Times New Roman" w:hAnsi="Times New Roman"/>
      <w:sz w:val="22"/>
      <w:szCs w:val="22"/>
      <w:lang w:eastAsia="ja-JP"/>
    </w:rPr>
  </w:style>
  <w:style w:type="character" w:customStyle="1" w:styleId="FootnoteTextChar">
    <w:name w:val="Footnote Text Char"/>
    <w:link w:val="FootnoteText"/>
    <w:rsid w:val="002E31B6"/>
    <w:rPr>
      <w:rFonts w:ascii="Arial" w:hAnsi="Arial"/>
      <w:sz w:val="16"/>
      <w:lang w:val="en-US" w:eastAsia="en-US" w:bidi="ar-SA"/>
    </w:rPr>
  </w:style>
  <w:style w:type="character" w:customStyle="1" w:styleId="Heading2Char">
    <w:name w:val="Heading 2 Char"/>
    <w:link w:val="Heading2"/>
    <w:semiHidden/>
    <w:locked/>
    <w:rsid w:val="008E00BD"/>
    <w:rPr>
      <w:rFonts w:ascii="Arial" w:hAnsi="Arial"/>
      <w:color w:val="008000"/>
      <w:u w:val="single"/>
      <w:lang w:val="en-US" w:eastAsia="en-US" w:bidi="ar-SA"/>
    </w:rPr>
  </w:style>
  <w:style w:type="paragraph" w:styleId="BalloonText">
    <w:name w:val="Balloon Text"/>
    <w:basedOn w:val="Normal"/>
    <w:semiHidden/>
    <w:rsid w:val="00AB3012"/>
    <w:rPr>
      <w:rFonts w:ascii="Tahoma" w:hAnsi="Tahoma" w:cs="Tahoma"/>
      <w:sz w:val="16"/>
      <w:szCs w:val="16"/>
    </w:rPr>
  </w:style>
  <w:style w:type="character" w:customStyle="1" w:styleId="Heading4Char">
    <w:name w:val="Heading 4 Char"/>
    <w:link w:val="Heading4"/>
    <w:rsid w:val="008E00BD"/>
    <w:rPr>
      <w:rFonts w:ascii="Arial" w:hAnsi="Arial"/>
      <w:snapToGrid w:val="0"/>
      <w:color w:val="008000"/>
      <w:lang w:val="en-US" w:eastAsia="en-US" w:bidi="ar-SA"/>
    </w:rPr>
  </w:style>
  <w:style w:type="character" w:customStyle="1" w:styleId="HeaderChar">
    <w:name w:val="Header Char"/>
    <w:link w:val="Header"/>
    <w:uiPriority w:val="99"/>
    <w:rsid w:val="00FE21BB"/>
    <w:rPr>
      <w:rFonts w:ascii="Arial" w:hAnsi="Arial"/>
      <w:lang w:val="fr-FR"/>
    </w:rPr>
  </w:style>
  <w:style w:type="paragraph" w:styleId="ListParagraph">
    <w:name w:val="List Paragraph"/>
    <w:basedOn w:val="Normal"/>
    <w:uiPriority w:val="34"/>
    <w:qFormat/>
    <w:rsid w:val="00D63C98"/>
    <w:pPr>
      <w:ind w:left="567"/>
    </w:pPr>
  </w:style>
  <w:style w:type="character" w:customStyle="1" w:styleId="pldetailsChar">
    <w:name w:val="pldetails Char"/>
    <w:link w:val="pldetails"/>
    <w:rsid w:val="00166A33"/>
    <w:rPr>
      <w:rFonts w:ascii="Arial" w:hAnsi="Arial"/>
      <w:noProof/>
      <w:snapToGrid w:val="0"/>
    </w:rPr>
  </w:style>
  <w:style w:type="character" w:customStyle="1" w:styleId="plcountryChar">
    <w:name w:val="plcountry Char"/>
    <w:link w:val="plcountry"/>
    <w:rsid w:val="00166A33"/>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102" Type="http://schemas.openxmlformats.org/officeDocument/2006/relationships/image" Target="media/image93.jpeg"/><Relationship Id="rId110" Type="http://schemas.openxmlformats.org/officeDocument/2006/relationships/image" Target="media/image101.pn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AJ\CAJ67\Templates\caj_67_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5A045-F72C-4144-8795-26B396896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caj_67_ES.dotm</Template>
  <TotalTime>59</TotalTime>
  <Pages>26</Pages>
  <Words>8276</Words>
  <Characters>47646</Characters>
  <Application>Microsoft Office Word</Application>
  <DocSecurity>0</DocSecurity>
  <Lines>397</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Documentos TGP</vt:lpstr>
      <vt:lpstr>Documentos TGP</vt:lpstr>
    </vt:vector>
  </TitlesOfParts>
  <Company>UPOV</Company>
  <LinksUpToDate>false</LinksUpToDate>
  <CharactersWithSpaces>55811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TGP</dc:title>
  <dc:subject>CAJ/67/14</dc:subject>
  <dc:creator>ariane besse</dc:creator>
  <dc:description>LM/vz_x000d_
05.04.13</dc:description>
  <cp:lastModifiedBy>BESSE Ariane</cp:lastModifiedBy>
  <cp:revision>20</cp:revision>
  <cp:lastPrinted>2013-08-12T13:40:00Z</cp:lastPrinted>
  <dcterms:created xsi:type="dcterms:W3CDTF">2013-04-30T10:05:00Z</dcterms:created>
  <dcterms:modified xsi:type="dcterms:W3CDTF">2013-08-12T13:40:00Z</dcterms:modified>
</cp:coreProperties>
</file>