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5B2A09">
              <w:t>10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C218EF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652ACF" w:rsidRPr="00C218EF">
              <w:rPr>
                <w:b w:val="0"/>
                <w:spacing w:val="0"/>
              </w:rPr>
              <w:t>June</w:t>
            </w:r>
            <w:r w:rsidR="005B2A09" w:rsidRPr="00C218EF">
              <w:rPr>
                <w:b w:val="0"/>
                <w:spacing w:val="0"/>
              </w:rPr>
              <w:t xml:space="preserve"> </w:t>
            </w:r>
            <w:r w:rsidR="00C218EF" w:rsidRPr="00C218EF">
              <w:rPr>
                <w:b w:val="0"/>
                <w:spacing w:val="0"/>
              </w:rPr>
              <w:t>21</w:t>
            </w:r>
            <w:r w:rsidRPr="00C218EF">
              <w:rPr>
                <w:b w:val="0"/>
                <w:spacing w:val="0"/>
              </w:rPr>
              <w:t>, 201</w:t>
            </w:r>
            <w:r w:rsidR="00C40AF5" w:rsidRPr="00C218EF">
              <w:rPr>
                <w:b w:val="0"/>
                <w:spacing w:val="0"/>
              </w:rPr>
              <w:t>8</w:t>
            </w:r>
            <w:bookmarkStart w:id="0" w:name="_GoBack"/>
            <w:bookmarkEnd w:id="0"/>
          </w:p>
        </w:tc>
      </w:tr>
    </w:tbl>
    <w:p w:rsidR="000D7780" w:rsidRPr="006A644A" w:rsidRDefault="005B2A09" w:rsidP="006A644A">
      <w:pPr>
        <w:pStyle w:val="Titleofdoc0"/>
      </w:pPr>
      <w:bookmarkStart w:id="1" w:name="TitleOfDoc"/>
      <w:bookmarkEnd w:id="1"/>
      <w:r>
        <w:rPr>
          <w:bCs/>
          <w:lang w:val="nl-NL"/>
        </w:rPr>
        <w:t>selection of similar varieties for maize using a dna database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652ACF">
        <w:t xml:space="preserve">an expert from </w:t>
      </w:r>
      <w:r w:rsidR="005B2A09">
        <w:t>China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652ACF" w:rsidRPr="0098080E" w:rsidRDefault="00652ACF" w:rsidP="00652ACF">
      <w:pPr>
        <w:rPr>
          <w:snapToGrid w:val="0"/>
        </w:rPr>
      </w:pPr>
      <w:r w:rsidRPr="00D70BFB">
        <w:rPr>
          <w:snapToGrid w:val="0"/>
        </w:rPr>
        <w:t>The Annex to this document contains a copy of a presentation on</w:t>
      </w:r>
      <w:r w:rsidRPr="00A86165">
        <w:rPr>
          <w:snapToGrid w:val="0"/>
        </w:rPr>
        <w:t xml:space="preserve"> “</w:t>
      </w:r>
      <w:r w:rsidR="005B2A09">
        <w:rPr>
          <w:bCs/>
          <w:snapToGrid w:val="0"/>
          <w:lang w:val="nl-NL"/>
        </w:rPr>
        <w:t>S</w:t>
      </w:r>
      <w:r w:rsidR="005B2A09" w:rsidRPr="005B2A09">
        <w:rPr>
          <w:bCs/>
          <w:snapToGrid w:val="0"/>
          <w:lang w:val="nl-NL"/>
        </w:rPr>
        <w:t>election of similar varieties for maize using a DNA database</w:t>
      </w:r>
      <w:r w:rsidRPr="00A86165">
        <w:rPr>
          <w:snapToGrid w:val="0"/>
        </w:rPr>
        <w:t xml:space="preserve">”, to </w:t>
      </w:r>
      <w:r w:rsidRPr="00D70BFB">
        <w:rPr>
          <w:snapToGrid w:val="0"/>
        </w:rPr>
        <w:t xml:space="preserve">be 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652ACF" w:rsidRPr="0098080E" w:rsidRDefault="00652ACF" w:rsidP="00652ACF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652ACF" w:rsidRDefault="00652ACF" w:rsidP="00652ACF"/>
    <w:p w:rsidR="00652ACF" w:rsidRDefault="00652ACF" w:rsidP="00652ACF"/>
    <w:p w:rsidR="00652ACF" w:rsidRDefault="00652ACF" w:rsidP="00652ACF"/>
    <w:p w:rsidR="00652ACF" w:rsidRDefault="00652ACF" w:rsidP="00652ACF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050E16" w:rsidRPr="004B1215" w:rsidRDefault="00050E16" w:rsidP="004B1215"/>
    <w:p w:rsidR="00050E16" w:rsidRDefault="00050E16" w:rsidP="00050E16"/>
    <w:p w:rsidR="00544581" w:rsidRDefault="00544581">
      <w:pPr>
        <w:jc w:val="left"/>
      </w:pPr>
    </w:p>
    <w:p w:rsidR="00CC4027" w:rsidRDefault="00CC4027" w:rsidP="00050E16">
      <w:pPr>
        <w:sectPr w:rsidR="00CC4027" w:rsidSect="00906DDC">
          <w:headerReference w:type="default" r:id="rId8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50E16" w:rsidRDefault="00050E16" w:rsidP="00050E16"/>
    <w:p w:rsidR="00CC4027" w:rsidRDefault="005B2A09" w:rsidP="00CC4027">
      <w:pPr>
        <w:jc w:val="center"/>
      </w:pPr>
      <w:r w:rsidRPr="005B2A09">
        <w:rPr>
          <w:bCs/>
          <w:lang w:val="nl-NL"/>
        </w:rPr>
        <w:t>SELECTION OF SIMILAR VARIETIES FOR MAIZE USING A DNA DATABASE</w:t>
      </w:r>
    </w:p>
    <w:p w:rsidR="00CC4027" w:rsidRDefault="00CC4027" w:rsidP="00CC4027">
      <w:pPr>
        <w:jc w:val="center"/>
      </w:pPr>
    </w:p>
    <w:p w:rsidR="00CC4027" w:rsidRDefault="00CC4027" w:rsidP="00CC4027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 w:rsidR="005B2A09">
        <w:t>China</w:t>
      </w:r>
    </w:p>
    <w:p w:rsidR="00CC4027" w:rsidRDefault="00CC4027" w:rsidP="00CC4027">
      <w:pPr>
        <w:jc w:val="center"/>
      </w:pPr>
    </w:p>
    <w:p w:rsidR="008F6122" w:rsidRDefault="008F6122" w:rsidP="000C0B03">
      <w:pPr>
        <w:jc w:val="center"/>
      </w:pPr>
    </w:p>
    <w:p w:rsidR="005B2A09" w:rsidRDefault="005B2A09" w:rsidP="000C0B03">
      <w:pPr>
        <w:jc w:val="center"/>
      </w:pPr>
      <w:r>
        <w:rPr>
          <w:noProof/>
          <w:lang w:val="es-ES_tradnl" w:eastAsia="es-ES_tradnl"/>
        </w:rPr>
        <w:drawing>
          <wp:inline distT="0" distB="0" distL="0" distR="0" wp14:anchorId="498A4028">
            <wp:extent cx="4799779" cy="3600000"/>
            <wp:effectExtent l="19050" t="19050" r="2032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79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8F6122" w:rsidRDefault="008F6122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1407295B" wp14:editId="71CA3C5B">
            <wp:extent cx="4799999" cy="3600000"/>
            <wp:effectExtent l="19050" t="19050" r="19685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398FB06C" wp14:editId="586FF4E0">
            <wp:extent cx="4799999" cy="3600000"/>
            <wp:effectExtent l="19050" t="19050" r="1968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7EFC75F7" wp14:editId="36466F5B">
            <wp:extent cx="4799999" cy="3600000"/>
            <wp:effectExtent l="19050" t="19050" r="19685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1B3244E3" wp14:editId="72897A8D">
            <wp:extent cx="4799999" cy="3600000"/>
            <wp:effectExtent l="19050" t="19050" r="19685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292BC9B9" wp14:editId="0FE68EFC">
            <wp:extent cx="4799999" cy="3600000"/>
            <wp:effectExtent l="19050" t="19050" r="19685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4A9DE682" wp14:editId="26A0ECE2">
            <wp:extent cx="4799999" cy="3600000"/>
            <wp:effectExtent l="19050" t="19050" r="19685" b="196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704281A1" wp14:editId="4273EE41">
            <wp:extent cx="4799999" cy="3600000"/>
            <wp:effectExtent l="19050" t="19050" r="19685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68E26B62" wp14:editId="513E87D6">
            <wp:extent cx="4799999" cy="3600000"/>
            <wp:effectExtent l="19050" t="19050" r="19685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0CBEE8C9" wp14:editId="12F5170D">
            <wp:extent cx="4799999" cy="3600000"/>
            <wp:effectExtent l="19050" t="19050" r="19685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5F014B98" wp14:editId="4FBDEED1">
            <wp:extent cx="4799999" cy="3600000"/>
            <wp:effectExtent l="19050" t="19050" r="19685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45D8E345" wp14:editId="2C93AA74">
            <wp:extent cx="4799999" cy="3600000"/>
            <wp:effectExtent l="19050" t="19050" r="19685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4091A275" wp14:editId="2E12391F">
            <wp:extent cx="4799999" cy="3600000"/>
            <wp:effectExtent l="19050" t="19050" r="19685" b="196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43B0C85A" wp14:editId="70030367">
            <wp:extent cx="4799999" cy="3600000"/>
            <wp:effectExtent l="19050" t="19050" r="19685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25FF6978" wp14:editId="527DF749">
            <wp:extent cx="4799999" cy="3600000"/>
            <wp:effectExtent l="19050" t="19050" r="19685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0E7EF2D2" wp14:editId="3736207B">
            <wp:extent cx="4799999" cy="3600000"/>
            <wp:effectExtent l="19050" t="19050" r="19685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327431C8" wp14:editId="2EA68D5D">
            <wp:extent cx="4799999" cy="3600000"/>
            <wp:effectExtent l="19050" t="19050" r="19685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27BE0039" wp14:editId="3F1B52A3">
            <wp:extent cx="4799999" cy="3600000"/>
            <wp:effectExtent l="19050" t="19050" r="19685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535300AE" wp14:editId="324DF79E">
            <wp:extent cx="4799999" cy="3600000"/>
            <wp:effectExtent l="19050" t="19050" r="19685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57F9513F" wp14:editId="12AEB721">
            <wp:extent cx="4799999" cy="3600000"/>
            <wp:effectExtent l="19050" t="19050" r="19685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3BB41205" wp14:editId="062416B2">
            <wp:extent cx="4799999" cy="3600000"/>
            <wp:effectExtent l="19050" t="19050" r="19685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0F7BA60F" wp14:editId="159E4F77">
            <wp:extent cx="4799999" cy="3600000"/>
            <wp:effectExtent l="19050" t="19050" r="19685" b="196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lastRenderedPageBreak/>
        <w:drawing>
          <wp:inline distT="0" distB="0" distL="0" distR="0" wp14:anchorId="118AF92A" wp14:editId="1B8574C9">
            <wp:extent cx="4799999" cy="3600000"/>
            <wp:effectExtent l="19050" t="19050" r="19685" b="196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  <w:r w:rsidRPr="005B2A09">
        <w:rPr>
          <w:noProof/>
          <w:lang w:val="es-ES_tradnl" w:eastAsia="es-ES_tradnl"/>
        </w:rPr>
        <w:drawing>
          <wp:inline distT="0" distB="0" distL="0" distR="0" wp14:anchorId="2C0FBED4" wp14:editId="7318A620">
            <wp:extent cx="4799999" cy="3600000"/>
            <wp:effectExtent l="19050" t="19050" r="19685" b="196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A09" w:rsidRDefault="005B2A09" w:rsidP="000C0B03">
      <w:pPr>
        <w:jc w:val="center"/>
      </w:pPr>
    </w:p>
    <w:p w:rsidR="005B2A09" w:rsidRDefault="005B2A09" w:rsidP="000C0B03">
      <w:pPr>
        <w:jc w:val="center"/>
      </w:pPr>
    </w:p>
    <w:p w:rsidR="000C0B03" w:rsidRPr="00C651CE" w:rsidRDefault="000C0B03" w:rsidP="00050E16"/>
    <w:p w:rsidR="009B440E" w:rsidRDefault="00050E16" w:rsidP="00050E16">
      <w:pPr>
        <w:jc w:val="right"/>
      </w:pPr>
      <w:r w:rsidRPr="00C5280D">
        <w:t xml:space="preserve"> [End of </w:t>
      </w:r>
      <w:r w:rsidR="00CC4027">
        <w:t xml:space="preserve">annex and of </w:t>
      </w:r>
      <w:r w:rsidRPr="00C5280D">
        <w:t>document]</w:t>
      </w:r>
    </w:p>
    <w:p w:rsidR="00E70039" w:rsidRDefault="00E70039">
      <w:pPr>
        <w:jc w:val="left"/>
      </w:pPr>
    </w:p>
    <w:p w:rsidR="00050E16" w:rsidRPr="00C5280D" w:rsidRDefault="00050E16" w:rsidP="009B440E">
      <w:pPr>
        <w:jc w:val="left"/>
      </w:pPr>
    </w:p>
    <w:sectPr w:rsidR="00050E16" w:rsidRPr="00C5280D" w:rsidSect="00BF177B">
      <w:headerReference w:type="default" r:id="rId33"/>
      <w:headerReference w:type="first" r:id="rId34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35A" w:rsidRDefault="00DD735A" w:rsidP="006655D3">
      <w:r>
        <w:separator/>
      </w:r>
    </w:p>
    <w:p w:rsidR="00DD735A" w:rsidRDefault="00DD735A" w:rsidP="006655D3"/>
    <w:p w:rsidR="00DD735A" w:rsidRDefault="00DD735A" w:rsidP="006655D3"/>
  </w:endnote>
  <w:endnote w:type="continuationSeparator" w:id="0">
    <w:p w:rsidR="00DD735A" w:rsidRDefault="00DD735A" w:rsidP="006655D3">
      <w:r>
        <w:separator/>
      </w:r>
    </w:p>
    <w:p w:rsidR="00DD735A" w:rsidRPr="00294751" w:rsidRDefault="00DD735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  <w:endnote w:type="continuationNotice" w:id="1">
    <w:p w:rsidR="00DD735A" w:rsidRPr="00294751" w:rsidRDefault="00DD735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35A" w:rsidRDefault="00DD735A" w:rsidP="006655D3">
      <w:r>
        <w:separator/>
      </w:r>
    </w:p>
  </w:footnote>
  <w:footnote w:type="continuationSeparator" w:id="0">
    <w:p w:rsidR="00DD735A" w:rsidRDefault="00DD735A" w:rsidP="006655D3">
      <w:r>
        <w:separator/>
      </w:r>
    </w:p>
  </w:footnote>
  <w:footnote w:type="continuationNotice" w:id="1">
    <w:p w:rsidR="00DD735A" w:rsidRPr="00AB530F" w:rsidRDefault="00DD735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255F95">
      <w:rPr>
        <w:rStyle w:val="PageNumber"/>
        <w:lang w:val="en-US"/>
      </w:rPr>
      <w:t>C</w:t>
    </w:r>
    <w:r>
      <w:rPr>
        <w:rStyle w:val="PageNumber"/>
        <w:lang w:val="en-US"/>
      </w:rPr>
      <w:t>/</w:t>
    </w:r>
    <w:r w:rsidR="00255F95">
      <w:rPr>
        <w:rStyle w:val="PageNumber"/>
        <w:lang w:val="en-US"/>
      </w:rPr>
      <w:t>36</w:t>
    </w:r>
    <w:r w:rsidR="00667404">
      <w:rPr>
        <w:rStyle w:val="PageNumber"/>
        <w:lang w:val="en-US"/>
      </w:rPr>
      <w:t>/</w:t>
    </w:r>
    <w:r w:rsidR="00BF177B">
      <w:rPr>
        <w:rStyle w:val="PageNumber"/>
        <w:lang w:val="en-US"/>
      </w:rPr>
      <w:t>5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E8054C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77B" w:rsidRPr="00C5280D" w:rsidRDefault="00091AA0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TWC/36/10</w:t>
    </w:r>
  </w:p>
  <w:p w:rsidR="00BF177B" w:rsidRPr="00C5280D" w:rsidRDefault="00BF177B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218EF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BF177B" w:rsidRPr="00C5280D" w:rsidRDefault="00BF177B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027" w:rsidRDefault="00CC4027" w:rsidP="00CC4027">
    <w:pPr>
      <w:pStyle w:val="Header"/>
      <w:rPr>
        <w:lang w:val="fr-CH"/>
      </w:rPr>
    </w:pPr>
    <w:r>
      <w:rPr>
        <w:lang w:val="fr-CH"/>
      </w:rPr>
      <w:t>TWC/36/</w:t>
    </w:r>
    <w:r w:rsidR="00091AA0">
      <w:rPr>
        <w:lang w:val="fr-CH"/>
      </w:rPr>
      <w:t>10</w:t>
    </w:r>
  </w:p>
  <w:p w:rsidR="00CC4027" w:rsidRDefault="00CC4027" w:rsidP="00CC4027">
    <w:pPr>
      <w:pStyle w:val="Header"/>
      <w:rPr>
        <w:lang w:val="fr-CH"/>
      </w:rPr>
    </w:pPr>
  </w:p>
  <w:p w:rsidR="00CC4027" w:rsidRDefault="00CC4027" w:rsidP="00CC4027">
    <w:pPr>
      <w:pStyle w:val="Header"/>
      <w:rPr>
        <w:lang w:val="fr-CH"/>
      </w:rPr>
    </w:pPr>
    <w:r>
      <w:rPr>
        <w:lang w:val="fr-CH"/>
      </w:rPr>
      <w:t>ANNEX</w:t>
    </w:r>
  </w:p>
  <w:p w:rsidR="00CC4027" w:rsidRDefault="00CC40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5A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91AA0"/>
    <w:rsid w:val="000C0B03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32F2"/>
    <w:rsid w:val="00141DB8"/>
    <w:rsid w:val="00172084"/>
    <w:rsid w:val="0017474A"/>
    <w:rsid w:val="001758C6"/>
    <w:rsid w:val="00182B99"/>
    <w:rsid w:val="001D6303"/>
    <w:rsid w:val="0021332C"/>
    <w:rsid w:val="00213982"/>
    <w:rsid w:val="0024416D"/>
    <w:rsid w:val="00255F95"/>
    <w:rsid w:val="00271911"/>
    <w:rsid w:val="002800A0"/>
    <w:rsid w:val="002801B3"/>
    <w:rsid w:val="00281060"/>
    <w:rsid w:val="00291842"/>
    <w:rsid w:val="002940E8"/>
    <w:rsid w:val="00294751"/>
    <w:rsid w:val="002A6E50"/>
    <w:rsid w:val="002B4298"/>
    <w:rsid w:val="002C256A"/>
    <w:rsid w:val="002C2DE0"/>
    <w:rsid w:val="00305A7F"/>
    <w:rsid w:val="003152FE"/>
    <w:rsid w:val="00325427"/>
    <w:rsid w:val="00327436"/>
    <w:rsid w:val="00335389"/>
    <w:rsid w:val="00344BD6"/>
    <w:rsid w:val="0035528D"/>
    <w:rsid w:val="00361821"/>
    <w:rsid w:val="00361E9E"/>
    <w:rsid w:val="00370BF0"/>
    <w:rsid w:val="003B29B1"/>
    <w:rsid w:val="003C7FBE"/>
    <w:rsid w:val="003D227C"/>
    <w:rsid w:val="003D2B4D"/>
    <w:rsid w:val="00444A88"/>
    <w:rsid w:val="00474DA4"/>
    <w:rsid w:val="00476B4D"/>
    <w:rsid w:val="004805FA"/>
    <w:rsid w:val="004935D2"/>
    <w:rsid w:val="0049744F"/>
    <w:rsid w:val="004B1215"/>
    <w:rsid w:val="004C39C2"/>
    <w:rsid w:val="004D047D"/>
    <w:rsid w:val="004F1E9E"/>
    <w:rsid w:val="004F305A"/>
    <w:rsid w:val="00501F3C"/>
    <w:rsid w:val="00512164"/>
    <w:rsid w:val="00520297"/>
    <w:rsid w:val="005338F9"/>
    <w:rsid w:val="0054281C"/>
    <w:rsid w:val="00544581"/>
    <w:rsid w:val="0055268D"/>
    <w:rsid w:val="00576BE4"/>
    <w:rsid w:val="005A400A"/>
    <w:rsid w:val="005B2A09"/>
    <w:rsid w:val="005F7B92"/>
    <w:rsid w:val="00611DCA"/>
    <w:rsid w:val="00612379"/>
    <w:rsid w:val="006153B6"/>
    <w:rsid w:val="0061555F"/>
    <w:rsid w:val="00621302"/>
    <w:rsid w:val="00636CA6"/>
    <w:rsid w:val="00641200"/>
    <w:rsid w:val="00652ACF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6D7A71"/>
    <w:rsid w:val="0071271E"/>
    <w:rsid w:val="00732DEC"/>
    <w:rsid w:val="00735BD5"/>
    <w:rsid w:val="00751613"/>
    <w:rsid w:val="007556F6"/>
    <w:rsid w:val="007578E0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52AF1"/>
    <w:rsid w:val="00855FE3"/>
    <w:rsid w:val="00860A1D"/>
    <w:rsid w:val="00867AC1"/>
    <w:rsid w:val="00890DF8"/>
    <w:rsid w:val="008A743F"/>
    <w:rsid w:val="008C0970"/>
    <w:rsid w:val="008D0BC5"/>
    <w:rsid w:val="008D2CF7"/>
    <w:rsid w:val="008F6122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824"/>
    <w:rsid w:val="009D690D"/>
    <w:rsid w:val="009E65B6"/>
    <w:rsid w:val="00A17FB7"/>
    <w:rsid w:val="00A24C10"/>
    <w:rsid w:val="00A3114D"/>
    <w:rsid w:val="00A42AC3"/>
    <w:rsid w:val="00A430CF"/>
    <w:rsid w:val="00A54309"/>
    <w:rsid w:val="00A86165"/>
    <w:rsid w:val="00AB2B93"/>
    <w:rsid w:val="00AB530F"/>
    <w:rsid w:val="00AB5ED0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84BBD"/>
    <w:rsid w:val="00BA43FB"/>
    <w:rsid w:val="00BC127D"/>
    <w:rsid w:val="00BC1D36"/>
    <w:rsid w:val="00BC1FE6"/>
    <w:rsid w:val="00BF0449"/>
    <w:rsid w:val="00BF177B"/>
    <w:rsid w:val="00C061B6"/>
    <w:rsid w:val="00C218EF"/>
    <w:rsid w:val="00C2446C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C4027"/>
    <w:rsid w:val="00CF1330"/>
    <w:rsid w:val="00CF7E36"/>
    <w:rsid w:val="00D3708D"/>
    <w:rsid w:val="00D40426"/>
    <w:rsid w:val="00D57C96"/>
    <w:rsid w:val="00D57D18"/>
    <w:rsid w:val="00D91203"/>
    <w:rsid w:val="00D91F44"/>
    <w:rsid w:val="00D95174"/>
    <w:rsid w:val="00DA1712"/>
    <w:rsid w:val="00DA4499"/>
    <w:rsid w:val="00DA4973"/>
    <w:rsid w:val="00DA6F36"/>
    <w:rsid w:val="00DB28BB"/>
    <w:rsid w:val="00DB596E"/>
    <w:rsid w:val="00DB7773"/>
    <w:rsid w:val="00DC00EA"/>
    <w:rsid w:val="00DC3802"/>
    <w:rsid w:val="00DD735A"/>
    <w:rsid w:val="00E07D87"/>
    <w:rsid w:val="00E32F7E"/>
    <w:rsid w:val="00E5267B"/>
    <w:rsid w:val="00E70039"/>
    <w:rsid w:val="00E72D49"/>
    <w:rsid w:val="00E7593C"/>
    <w:rsid w:val="00E7678A"/>
    <w:rsid w:val="00E8054C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201B"/>
    <w:rsid w:val="00F45372"/>
    <w:rsid w:val="00F560F7"/>
    <w:rsid w:val="00F6334D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C\Twc36\template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12</TotalTime>
  <Pages>13</Pages>
  <Words>127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TWC/36</vt:lpstr>
    </vt:vector>
  </TitlesOfParts>
  <Company>UPOV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</dc:title>
  <dc:creator>MAY Jessica</dc:creator>
  <cp:lastModifiedBy>MAY Jessica</cp:lastModifiedBy>
  <cp:revision>9</cp:revision>
  <cp:lastPrinted>2018-06-18T13:43:00Z</cp:lastPrinted>
  <dcterms:created xsi:type="dcterms:W3CDTF">2018-06-18T13:27:00Z</dcterms:created>
  <dcterms:modified xsi:type="dcterms:W3CDTF">2018-06-21T08:49:00Z</dcterms:modified>
</cp:coreProperties>
</file>