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8B409A" w:rsidP="006655D3">
            <w:pPr>
              <w:pStyle w:val="LogoUPOV"/>
            </w:pPr>
            <w:r>
              <w:rPr>
                <w:noProof/>
              </w:rPr>
              <w:drawing>
                <wp:inline distT="0" distB="0" distL="0" distR="0" wp14:anchorId="76F9766F" wp14:editId="5B41682C">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4C4135" w:rsidP="006655D3">
            <w:pPr>
              <w:pStyle w:val="Docoriginal"/>
            </w:pPr>
            <w:r>
              <w:t>BMT</w:t>
            </w:r>
            <w:r w:rsidR="00667404">
              <w:t>/</w:t>
            </w:r>
            <w:r>
              <w:t>14</w:t>
            </w:r>
            <w:r w:rsidR="00667404">
              <w:t>/</w:t>
            </w:r>
            <w:bookmarkStart w:id="0" w:name="Code"/>
            <w:bookmarkEnd w:id="0"/>
            <w:r w:rsidR="00742609">
              <w:rPr>
                <w:lang w:eastAsia="ja-JP"/>
              </w:rPr>
              <w:t>10</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6655D3">
            <w:pPr>
              <w:pStyle w:val="Docoriginal"/>
              <w:rPr>
                <w:lang w:eastAsia="ja-JP"/>
              </w:rPr>
            </w:pPr>
            <w:r w:rsidRPr="00B46575">
              <w:rPr>
                <w:spacing w:val="0"/>
              </w:rPr>
              <w:t>DATE:</w:t>
            </w:r>
            <w:r w:rsidRPr="00B46575">
              <w:rPr>
                <w:rStyle w:val="StyleDocoriginalNotBold1"/>
                <w:spacing w:val="0"/>
              </w:rPr>
              <w:t xml:space="preserve"> </w:t>
            </w:r>
            <w:bookmarkStart w:id="2" w:name="Date"/>
            <w:bookmarkEnd w:id="2"/>
            <w:r w:rsidR="00DF0D94">
              <w:rPr>
                <w:rStyle w:val="StyleDocoriginalNotBold1"/>
                <w:spacing w:val="0"/>
              </w:rPr>
              <w:t>October</w:t>
            </w:r>
            <w:r w:rsidR="00DF0D94">
              <w:rPr>
                <w:rStyle w:val="StyleDocoriginalNotBold1"/>
                <w:rFonts w:hint="eastAsia"/>
                <w:spacing w:val="0"/>
                <w:lang w:eastAsia="ja-JP"/>
              </w:rPr>
              <w:t xml:space="preserve"> </w:t>
            </w:r>
            <w:r w:rsidR="00DF0D94">
              <w:rPr>
                <w:rStyle w:val="StyleDocoriginalNotBold1"/>
                <w:spacing w:val="0"/>
                <w:lang w:eastAsia="ja-JP"/>
              </w:rPr>
              <w:t>21</w:t>
            </w:r>
            <w:r w:rsidR="00E83493">
              <w:rPr>
                <w:rStyle w:val="StyleDocoriginalNotBold1"/>
                <w:rFonts w:hint="eastAsia"/>
                <w:spacing w:val="0"/>
                <w:lang w:eastAsia="ja-JP"/>
              </w:rPr>
              <w:t>, 2014</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4C4135" w:rsidP="004C4135">
      <w:pPr>
        <w:pStyle w:val="Sessiontc"/>
      </w:pPr>
      <w:r>
        <w:t xml:space="preserve">WORKING GROUP ON BIOCHEMICAL AND </w:t>
      </w:r>
      <w:bookmarkStart w:id="3" w:name="_GoBack"/>
      <w:bookmarkEnd w:id="3"/>
      <w:r>
        <w:t>MOLECULAR TECHNIQUES</w:t>
      </w:r>
      <w:r>
        <w:br/>
        <w:t>AND DNA-PROFILING IN PARTICULAR</w:t>
      </w:r>
    </w:p>
    <w:p w:rsidR="0018780B" w:rsidRPr="00C5280D" w:rsidRDefault="004C4135" w:rsidP="0018780B">
      <w:pPr>
        <w:pStyle w:val="Sessiontcplacedate"/>
      </w:pPr>
      <w:r w:rsidRPr="004C4135">
        <w:t>Fourteenth Session</w:t>
      </w:r>
      <w:r w:rsidR="00361821" w:rsidRPr="00C5280D">
        <w:br/>
      </w:r>
      <w:r w:rsidRPr="004C4135">
        <w:rPr>
          <w:rFonts w:cs="Arial"/>
        </w:rPr>
        <w:t>Seoul, Republic of Korea, November 10 to 13, 2014</w:t>
      </w:r>
    </w:p>
    <w:p w:rsidR="000D7780" w:rsidRPr="00C5280D" w:rsidRDefault="00E83493" w:rsidP="006655D3">
      <w:pPr>
        <w:pStyle w:val="Titleofdoc0"/>
      </w:pPr>
      <w:bookmarkStart w:id="4" w:name="TitleOfDoc"/>
      <w:bookmarkEnd w:id="4"/>
      <w:r w:rsidRPr="00E83493">
        <w:t>THE USE OF MOLECULAR MARKERS (SNP) FOR MAIZE DUS TESTING</w:t>
      </w:r>
    </w:p>
    <w:p w:rsidR="00A47CBD" w:rsidRPr="00997029" w:rsidRDefault="00A47CBD" w:rsidP="00A47CBD">
      <w:pPr>
        <w:pStyle w:val="preparedby1"/>
      </w:pPr>
      <w:bookmarkStart w:id="5" w:name="Prepared"/>
      <w:bookmarkEnd w:id="5"/>
      <w:r w:rsidRPr="002C513D">
        <w:t>Document prepar</w:t>
      </w:r>
      <w:r w:rsidRPr="00997029">
        <w:t xml:space="preserve">ed by </w:t>
      </w:r>
      <w:r w:rsidR="00E83493">
        <w:rPr>
          <w:rFonts w:hint="eastAsia"/>
          <w:lang w:eastAsia="ja-JP"/>
        </w:rPr>
        <w:t>an</w:t>
      </w:r>
      <w:r w:rsidR="00A36145">
        <w:t xml:space="preserve"> expert</w:t>
      </w:r>
      <w:r w:rsidR="00E83493" w:rsidRPr="00E83493">
        <w:t xml:space="preserve"> from France</w:t>
      </w:r>
      <w:r>
        <w:br/>
      </w:r>
      <w:r>
        <w:br/>
      </w:r>
      <w:r w:rsidRPr="00B62F85">
        <w:rPr>
          <w:color w:val="A6A6A6" w:themeColor="background1" w:themeShade="A6"/>
        </w:rPr>
        <w:t>Disclaimer:  this document does not repr</w:t>
      </w:r>
      <w:r>
        <w:rPr>
          <w:color w:val="A6A6A6" w:themeColor="background1" w:themeShade="A6"/>
        </w:rPr>
        <w:t>esent UPOV policies or guidance</w:t>
      </w:r>
    </w:p>
    <w:p w:rsidR="00E83493" w:rsidRDefault="00E83493" w:rsidP="006655D3">
      <w:pPr>
        <w:rPr>
          <w:snapToGrid w:val="0"/>
          <w:lang w:eastAsia="ja-JP"/>
        </w:rPr>
      </w:pPr>
      <w:r w:rsidRPr="00E83493">
        <w:rPr>
          <w:snapToGrid w:val="0"/>
          <w:lang w:eastAsia="ja-JP"/>
        </w:rPr>
        <w:t>INTRODUCTION: WHY CONSIDER THE USE OF MOLECULAR TECHNIQUES IN MAIZE DUS TESTING?</w:t>
      </w:r>
    </w:p>
    <w:p w:rsidR="00E83493" w:rsidRDefault="00E83493" w:rsidP="006655D3">
      <w:pPr>
        <w:rPr>
          <w:snapToGrid w:val="0"/>
          <w:lang w:eastAsia="ja-JP"/>
        </w:rPr>
      </w:pPr>
    </w:p>
    <w:p w:rsidR="00E83493" w:rsidRPr="00E83493" w:rsidRDefault="00E83493" w:rsidP="00E83493">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t xml:space="preserve">Due to the extensive size of the maize reference collection (over 4000 inbred lines and 4000 hybrids in 2014), </w:t>
      </w:r>
      <w:proofErr w:type="spellStart"/>
      <w:r w:rsidRPr="00955F15">
        <w:rPr>
          <w:i/>
          <w:snapToGrid w:val="0"/>
          <w:lang w:eastAsia="ja-JP"/>
        </w:rPr>
        <w:t>Groupe</w:t>
      </w:r>
      <w:proofErr w:type="spellEnd"/>
      <w:r w:rsidRPr="00955F15">
        <w:rPr>
          <w:i/>
          <w:snapToGrid w:val="0"/>
          <w:lang w:eastAsia="ja-JP"/>
        </w:rPr>
        <w:t xml:space="preserve"> </w:t>
      </w:r>
      <w:proofErr w:type="spellStart"/>
      <w:r w:rsidRPr="00955F15">
        <w:rPr>
          <w:i/>
          <w:snapToGrid w:val="0"/>
          <w:lang w:eastAsia="ja-JP"/>
        </w:rPr>
        <w:t>d'Etude</w:t>
      </w:r>
      <w:proofErr w:type="spellEnd"/>
      <w:r w:rsidRPr="00955F15">
        <w:rPr>
          <w:i/>
          <w:snapToGrid w:val="0"/>
          <w:lang w:eastAsia="ja-JP"/>
        </w:rPr>
        <w:t xml:space="preserve"> et de </w:t>
      </w:r>
      <w:proofErr w:type="spellStart"/>
      <w:r w:rsidRPr="00955F15">
        <w:rPr>
          <w:i/>
          <w:snapToGrid w:val="0"/>
          <w:lang w:eastAsia="ja-JP"/>
        </w:rPr>
        <w:t>contrôle</w:t>
      </w:r>
      <w:proofErr w:type="spellEnd"/>
      <w:r w:rsidRPr="00955F15">
        <w:rPr>
          <w:i/>
          <w:snapToGrid w:val="0"/>
          <w:lang w:eastAsia="ja-JP"/>
        </w:rPr>
        <w:t xml:space="preserve"> des </w:t>
      </w:r>
      <w:proofErr w:type="spellStart"/>
      <w:r w:rsidRPr="00955F15">
        <w:rPr>
          <w:i/>
          <w:snapToGrid w:val="0"/>
          <w:lang w:eastAsia="ja-JP"/>
        </w:rPr>
        <w:t>Variétés</w:t>
      </w:r>
      <w:proofErr w:type="spellEnd"/>
      <w:r w:rsidRPr="00955F15">
        <w:rPr>
          <w:i/>
          <w:snapToGrid w:val="0"/>
          <w:lang w:eastAsia="ja-JP"/>
        </w:rPr>
        <w:t xml:space="preserve"> Et des </w:t>
      </w:r>
      <w:proofErr w:type="spellStart"/>
      <w:r w:rsidRPr="00955F15">
        <w:rPr>
          <w:i/>
          <w:snapToGrid w:val="0"/>
          <w:lang w:eastAsia="ja-JP"/>
        </w:rPr>
        <w:t>Semences</w:t>
      </w:r>
      <w:proofErr w:type="spellEnd"/>
      <w:r w:rsidRPr="00E83493">
        <w:rPr>
          <w:snapToGrid w:val="0"/>
          <w:lang w:eastAsia="ja-JP"/>
        </w:rPr>
        <w:t xml:space="preserve"> (GEVES) needed to implement tools and procedures to continue to manage its reference collection in an efficient way, keeping in mind the decrease of cost and the improvement of the efficiency of the system. As an example, in 2013, we had 274 candidate inbred lines and 3741 inbred lines in our reference collection, resulting in more than one million pair-wise comparisons to be made in order to assess the distinctness of the candidate lines.</w:t>
      </w:r>
    </w:p>
    <w:p w:rsidR="00E83493" w:rsidRPr="00E83493" w:rsidRDefault="00E83493" w:rsidP="00E83493">
      <w:pPr>
        <w:rPr>
          <w:snapToGrid w:val="0"/>
          <w:lang w:eastAsia="ja-JP"/>
        </w:rPr>
      </w:pPr>
    </w:p>
    <w:p w:rsidR="00E83493" w:rsidRPr="00E83493" w:rsidRDefault="00E83493" w:rsidP="00E83493">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t xml:space="preserve">The previous system used in France to select the varieties to be grown and compared in the field trials used a combination of differences between varieties observed on morphological and electrophoresis characteristics. As electrophoresis is a technology hardly ever used now by the breeding companies, there is a need to consider updating the process. GEVES has considered the opportunity of molecular markers. </w:t>
      </w:r>
    </w:p>
    <w:p w:rsidR="00E83493" w:rsidRPr="00E83493" w:rsidRDefault="00E83493" w:rsidP="00E83493">
      <w:pPr>
        <w:rPr>
          <w:snapToGrid w:val="0"/>
          <w:lang w:eastAsia="ja-JP"/>
        </w:rPr>
      </w:pPr>
    </w:p>
    <w:p w:rsidR="00E83493" w:rsidRPr="00E83493" w:rsidRDefault="00E83493" w:rsidP="00E83493">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t>Such works were already presented to the UPOV community by experts from France, using SSR markers (see for example BMT/10/14 on maize inbred lines, BMT/12/19 on spring barley). The model “Combining phenotypic and molecular distances in the management of variety collections” received a positive assessment from UPOV (see UPOV/INF/18/1 “Possible use of Molecular Markers in the Examination of Distinctness, Uniformity and Stability (DUS)”</w:t>
      </w:r>
      <w:r w:rsidR="00F21BDC">
        <w:rPr>
          <w:rFonts w:hint="eastAsia"/>
          <w:snapToGrid w:val="0"/>
          <w:lang w:eastAsia="ja-JP"/>
        </w:rPr>
        <w:t>)</w:t>
      </w:r>
      <w:r w:rsidR="00F21BDC">
        <w:rPr>
          <w:snapToGrid w:val="0"/>
          <w:lang w:eastAsia="ja-JP"/>
        </w:rPr>
        <w:t>”</w:t>
      </w:r>
      <w:r w:rsidRPr="00E83493">
        <w:rPr>
          <w:snapToGrid w:val="0"/>
          <w:lang w:eastAsia="ja-JP"/>
        </w:rPr>
        <w:t xml:space="preserve"> and is included in TGP/15/1 “Guidance on the Use of Biochemical and Molecular Markers in the Examination of Distinctness, </w:t>
      </w:r>
      <w:r w:rsidR="00F21BDC">
        <w:rPr>
          <w:snapToGrid w:val="0"/>
          <w:lang w:eastAsia="ja-JP"/>
        </w:rPr>
        <w:t>Uniformity and Stability (DUS)”</w:t>
      </w:r>
      <w:r w:rsidRPr="00E83493">
        <w:rPr>
          <w:snapToGrid w:val="0"/>
          <w:lang w:eastAsia="ja-JP"/>
        </w:rPr>
        <w:t xml:space="preserve">. Although the use of SSR markers was proven efficient and reliable for the management of the reference collection in maize, it was more difficult to implement a system using SSR markers for other applications such as checking the hybrid conformity, which was still tested using electrophoresis. </w:t>
      </w:r>
    </w:p>
    <w:p w:rsidR="00E83493" w:rsidRPr="00E83493" w:rsidRDefault="00E83493" w:rsidP="00E83493">
      <w:pPr>
        <w:rPr>
          <w:snapToGrid w:val="0"/>
          <w:lang w:eastAsia="ja-JP"/>
        </w:rPr>
      </w:pPr>
    </w:p>
    <w:p w:rsidR="00E83493" w:rsidRDefault="00E83493" w:rsidP="00E83493">
      <w:pPr>
        <w:rPr>
          <w:snapToGrid w:val="0"/>
          <w:highlight w:val="cyan"/>
          <w:lang w:eastAsia="ja-JP"/>
        </w:rPr>
      </w:pPr>
      <w:r w:rsidRPr="007C25BD">
        <w:fldChar w:fldCharType="begin"/>
      </w:r>
      <w:r w:rsidRPr="007C25BD">
        <w:instrText xml:space="preserve"> AUTONUM  </w:instrText>
      </w:r>
      <w:r w:rsidRPr="007C25BD">
        <w:fldChar w:fldCharType="end"/>
      </w:r>
      <w:r w:rsidRPr="00E83493">
        <w:rPr>
          <w:snapToGrid w:val="0"/>
          <w:lang w:eastAsia="ja-JP"/>
        </w:rPr>
        <w:tab/>
        <w:t>In the recent years, new technologies were developed and became easily available. Among them, SNP markers since they are evenly distributed throughout the genome, highly informative, co-dominant, reproducible and commonly used by most breeder companies were the best option</w:t>
      </w:r>
    </w:p>
    <w:p w:rsidR="00E83493" w:rsidRDefault="00E83493" w:rsidP="006655D3">
      <w:pPr>
        <w:rPr>
          <w:snapToGrid w:val="0"/>
          <w:highlight w:val="cyan"/>
          <w:lang w:eastAsia="ja-JP"/>
        </w:rPr>
      </w:pPr>
    </w:p>
    <w:p w:rsidR="00E83493" w:rsidRDefault="00E83493" w:rsidP="006655D3">
      <w:pPr>
        <w:rPr>
          <w:snapToGrid w:val="0"/>
          <w:highlight w:val="cyan"/>
          <w:lang w:eastAsia="ja-JP"/>
        </w:rPr>
      </w:pPr>
    </w:p>
    <w:p w:rsidR="00E83493" w:rsidRDefault="00E83493" w:rsidP="006655D3">
      <w:pPr>
        <w:rPr>
          <w:snapToGrid w:val="0"/>
          <w:highlight w:val="cyan"/>
          <w:lang w:eastAsia="ja-JP"/>
        </w:rPr>
      </w:pPr>
      <w:r w:rsidRPr="00E83493">
        <w:rPr>
          <w:snapToGrid w:val="0"/>
          <w:lang w:eastAsia="ja-JP"/>
        </w:rPr>
        <w:t>MARKERS SELECTION</w:t>
      </w:r>
    </w:p>
    <w:p w:rsidR="00E83493" w:rsidRDefault="00E83493" w:rsidP="006655D3">
      <w:pPr>
        <w:rPr>
          <w:snapToGrid w:val="0"/>
          <w:highlight w:val="cyan"/>
          <w:lang w:eastAsia="ja-JP"/>
        </w:rPr>
      </w:pPr>
    </w:p>
    <w:p w:rsidR="00E83493" w:rsidRPr="00E83493" w:rsidRDefault="00E83493" w:rsidP="00E83493">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t>The work started in 2011, two aspects were considered: a) the choice of the platforms and technology and b) in parallel the marker set to be used.</w:t>
      </w:r>
    </w:p>
    <w:p w:rsidR="00E83493" w:rsidRDefault="00E83493" w:rsidP="00E83493">
      <w:pPr>
        <w:rPr>
          <w:snapToGrid w:val="0"/>
          <w:lang w:eastAsia="ja-JP"/>
        </w:rPr>
      </w:pPr>
    </w:p>
    <w:p w:rsidR="00E83493" w:rsidRPr="00E83493" w:rsidRDefault="00E83493" w:rsidP="00E83493">
      <w:pPr>
        <w:rPr>
          <w:snapToGrid w:val="0"/>
          <w:lang w:eastAsia="ja-JP"/>
        </w:rPr>
      </w:pPr>
    </w:p>
    <w:p w:rsidR="00E83493" w:rsidRDefault="00E83493" w:rsidP="00E83493">
      <w:pPr>
        <w:rPr>
          <w:snapToGrid w:val="0"/>
          <w:highlight w:val="cyan"/>
          <w:lang w:eastAsia="ja-JP"/>
        </w:rPr>
      </w:pPr>
      <w:r w:rsidRPr="007C25BD">
        <w:lastRenderedPageBreak/>
        <w:fldChar w:fldCharType="begin"/>
      </w:r>
      <w:r w:rsidRPr="007C25BD">
        <w:instrText xml:space="preserve"> AUTONUM  </w:instrText>
      </w:r>
      <w:r w:rsidRPr="007C25BD">
        <w:fldChar w:fldCharType="end"/>
      </w:r>
      <w:r w:rsidRPr="00E83493">
        <w:rPr>
          <w:snapToGrid w:val="0"/>
          <w:lang w:eastAsia="ja-JP"/>
        </w:rPr>
        <w:tab/>
        <w:t xml:space="preserve">A large variety of platforms and chemistry is currently available, they differ widely with respect to the samples quantity that can be analyzed at the same time, </w:t>
      </w:r>
      <w:proofErr w:type="gramStart"/>
      <w:r w:rsidRPr="00E83493">
        <w:rPr>
          <w:snapToGrid w:val="0"/>
          <w:lang w:eastAsia="ja-JP"/>
        </w:rPr>
        <w:t>the</w:t>
      </w:r>
      <w:proofErr w:type="gramEnd"/>
      <w:r w:rsidRPr="00E83493">
        <w:rPr>
          <w:snapToGrid w:val="0"/>
          <w:lang w:eastAsia="ja-JP"/>
        </w:rPr>
        <w:t xml:space="preserve"> type of equipment needed, and cost design. After the evaluation of several SNP detection platforms of medium throughput, according to their flexibility and their performances (sensitivity, reliability, and reproducibility), the KASP (</w:t>
      </w:r>
      <w:proofErr w:type="spellStart"/>
      <w:r w:rsidRPr="00E83493">
        <w:rPr>
          <w:snapToGrid w:val="0"/>
          <w:lang w:eastAsia="ja-JP"/>
        </w:rPr>
        <w:t>Kompetitive</w:t>
      </w:r>
      <w:proofErr w:type="spellEnd"/>
      <w:r w:rsidRPr="00E83493">
        <w:rPr>
          <w:snapToGrid w:val="0"/>
          <w:lang w:eastAsia="ja-JP"/>
        </w:rPr>
        <w:t xml:space="preserve"> Allele Specific PCR) chemistry proposed by LGC Genomics was retained. This PCR based technology allows a graphic data visualization straight after amplification by fluorescence reading (Figure 1).</w:t>
      </w:r>
    </w:p>
    <w:p w:rsidR="00E83493" w:rsidRDefault="00E83493" w:rsidP="006655D3">
      <w:pPr>
        <w:rPr>
          <w:snapToGrid w:val="0"/>
          <w:highlight w:val="cyan"/>
          <w:lang w:eastAsia="ja-JP"/>
        </w:rPr>
      </w:pPr>
    </w:p>
    <w:p w:rsidR="00E83493" w:rsidRDefault="00E83493" w:rsidP="00E83493">
      <w:pPr>
        <w:jc w:val="center"/>
        <w:rPr>
          <w:snapToGrid w:val="0"/>
          <w:highlight w:val="cyan"/>
          <w:lang w:eastAsia="ja-JP"/>
        </w:rPr>
      </w:pPr>
      <w:r w:rsidRPr="00CB66B2">
        <w:rPr>
          <w:rFonts w:cs="Arial"/>
          <w:i/>
          <w:noProof/>
        </w:rPr>
        <w:drawing>
          <wp:inline distT="0" distB="0" distL="0" distR="0" wp14:anchorId="774656BE" wp14:editId="607AB367">
            <wp:extent cx="5118972" cy="4162425"/>
            <wp:effectExtent l="0" t="0" r="5715" b="0"/>
            <wp:docPr id="2" name="Image 0" descr="kr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en.jpg"/>
                    <pic:cNvPicPr/>
                  </pic:nvPicPr>
                  <pic:blipFill>
                    <a:blip r:embed="rId9" cstate="print"/>
                    <a:stretch>
                      <a:fillRect/>
                    </a:stretch>
                  </pic:blipFill>
                  <pic:spPr>
                    <a:xfrm>
                      <a:off x="0" y="0"/>
                      <a:ext cx="5122486" cy="4165282"/>
                    </a:xfrm>
                    <a:prstGeom prst="rect">
                      <a:avLst/>
                    </a:prstGeom>
                  </pic:spPr>
                </pic:pic>
              </a:graphicData>
            </a:graphic>
          </wp:inline>
        </w:drawing>
      </w:r>
    </w:p>
    <w:p w:rsidR="00E83493" w:rsidRDefault="00E83493" w:rsidP="006655D3">
      <w:pPr>
        <w:rPr>
          <w:snapToGrid w:val="0"/>
          <w:highlight w:val="cyan"/>
          <w:lang w:eastAsia="ja-JP"/>
        </w:rPr>
      </w:pPr>
    </w:p>
    <w:p w:rsidR="00E83493" w:rsidRPr="00E83493" w:rsidRDefault="00E83493" w:rsidP="00E83493">
      <w:pPr>
        <w:rPr>
          <w:snapToGrid w:val="0"/>
          <w:lang w:eastAsia="ja-JP"/>
        </w:rPr>
      </w:pPr>
      <w:r w:rsidRPr="00E83493">
        <w:rPr>
          <w:snapToGrid w:val="0"/>
          <w:lang w:eastAsia="ja-JP"/>
        </w:rPr>
        <w:t>Figure 1: Snapshot displaying the results for one SNP genotyping and 384 samples. Each dot represents a sample. Samples which cluster together will have the same genotypes and will be represented by the same color. Blue and red: homozygous; green: heterozygous; pink: not assigned; purple: no amplification, and black no template control.</w:t>
      </w:r>
    </w:p>
    <w:p w:rsidR="00E83493" w:rsidRPr="00E83493" w:rsidRDefault="00E83493" w:rsidP="00E83493">
      <w:pPr>
        <w:rPr>
          <w:snapToGrid w:val="0"/>
          <w:lang w:eastAsia="ja-JP"/>
        </w:rPr>
      </w:pPr>
    </w:p>
    <w:p w:rsidR="00E83493" w:rsidRDefault="00E83493" w:rsidP="00E83493">
      <w:pPr>
        <w:rPr>
          <w:snapToGrid w:val="0"/>
          <w:highlight w:val="cyan"/>
          <w:lang w:eastAsia="ja-JP"/>
        </w:rPr>
      </w:pPr>
      <w:r w:rsidRPr="007C25BD">
        <w:fldChar w:fldCharType="begin"/>
      </w:r>
      <w:r w:rsidRPr="007C25BD">
        <w:instrText xml:space="preserve"> AUTONUM  </w:instrText>
      </w:r>
      <w:r w:rsidRPr="007C25BD">
        <w:fldChar w:fldCharType="end"/>
      </w:r>
      <w:r w:rsidRPr="00E83493">
        <w:rPr>
          <w:snapToGrid w:val="0"/>
          <w:lang w:eastAsia="ja-JP"/>
        </w:rPr>
        <w:tab/>
        <w:t xml:space="preserve">The choice and selection of maize SNP was a collaborative work based on the </w:t>
      </w:r>
      <w:proofErr w:type="spellStart"/>
      <w:r w:rsidRPr="00E83493">
        <w:rPr>
          <w:snapToGrid w:val="0"/>
          <w:lang w:eastAsia="ja-JP"/>
        </w:rPr>
        <w:t>Illumina</w:t>
      </w:r>
      <w:proofErr w:type="spellEnd"/>
      <w:r w:rsidRPr="00E83493">
        <w:rPr>
          <w:snapToGrid w:val="0"/>
          <w:lang w:eastAsia="ja-JP"/>
        </w:rPr>
        <w:t xml:space="preserve"> </w:t>
      </w:r>
      <w:proofErr w:type="spellStart"/>
      <w:r w:rsidRPr="00E83493">
        <w:rPr>
          <w:snapToGrid w:val="0"/>
          <w:lang w:eastAsia="ja-JP"/>
        </w:rPr>
        <w:t>50k</w:t>
      </w:r>
      <w:proofErr w:type="spellEnd"/>
      <w:r w:rsidRPr="00E83493">
        <w:rPr>
          <w:snapToGrid w:val="0"/>
          <w:lang w:eastAsia="ja-JP"/>
        </w:rPr>
        <w:t xml:space="preserve"> microarray developed by </w:t>
      </w:r>
      <w:r w:rsidRPr="00955F15">
        <w:rPr>
          <w:i/>
          <w:snapToGrid w:val="0"/>
          <w:lang w:eastAsia="ja-JP"/>
        </w:rPr>
        <w:t xml:space="preserve">Union </w:t>
      </w:r>
      <w:proofErr w:type="spellStart"/>
      <w:r w:rsidRPr="00955F15">
        <w:rPr>
          <w:i/>
          <w:snapToGrid w:val="0"/>
          <w:lang w:eastAsia="ja-JP"/>
        </w:rPr>
        <w:t>Française</w:t>
      </w:r>
      <w:proofErr w:type="spellEnd"/>
      <w:r w:rsidRPr="00955F15">
        <w:rPr>
          <w:i/>
          <w:snapToGrid w:val="0"/>
          <w:lang w:eastAsia="ja-JP"/>
        </w:rPr>
        <w:t xml:space="preserve"> des </w:t>
      </w:r>
      <w:proofErr w:type="spellStart"/>
      <w:r w:rsidRPr="00955F15">
        <w:rPr>
          <w:i/>
          <w:snapToGrid w:val="0"/>
          <w:lang w:eastAsia="ja-JP"/>
        </w:rPr>
        <w:t>Semenciers</w:t>
      </w:r>
      <w:proofErr w:type="spellEnd"/>
      <w:r w:rsidRPr="00E83493">
        <w:rPr>
          <w:snapToGrid w:val="0"/>
          <w:lang w:eastAsia="ja-JP"/>
        </w:rPr>
        <w:t xml:space="preserve"> (UFS) and </w:t>
      </w:r>
      <w:proofErr w:type="spellStart"/>
      <w:r w:rsidRPr="00955F15">
        <w:rPr>
          <w:i/>
          <w:snapToGrid w:val="0"/>
          <w:lang w:eastAsia="ja-JP"/>
        </w:rPr>
        <w:t>Institut</w:t>
      </w:r>
      <w:proofErr w:type="spellEnd"/>
      <w:r w:rsidRPr="00955F15">
        <w:rPr>
          <w:i/>
          <w:snapToGrid w:val="0"/>
          <w:lang w:eastAsia="ja-JP"/>
        </w:rPr>
        <w:t xml:space="preserve"> national de la </w:t>
      </w:r>
      <w:proofErr w:type="spellStart"/>
      <w:r w:rsidRPr="00955F15">
        <w:rPr>
          <w:i/>
          <w:snapToGrid w:val="0"/>
          <w:lang w:eastAsia="ja-JP"/>
        </w:rPr>
        <w:t>recherche</w:t>
      </w:r>
      <w:proofErr w:type="spellEnd"/>
      <w:r w:rsidRPr="00955F15">
        <w:rPr>
          <w:i/>
          <w:snapToGrid w:val="0"/>
          <w:lang w:eastAsia="ja-JP"/>
        </w:rPr>
        <w:t xml:space="preserve"> </w:t>
      </w:r>
      <w:proofErr w:type="spellStart"/>
      <w:r w:rsidRPr="00955F15">
        <w:rPr>
          <w:i/>
          <w:snapToGrid w:val="0"/>
          <w:lang w:eastAsia="ja-JP"/>
        </w:rPr>
        <w:t>agronomique</w:t>
      </w:r>
      <w:proofErr w:type="spellEnd"/>
      <w:r w:rsidRPr="00E83493">
        <w:rPr>
          <w:snapToGrid w:val="0"/>
          <w:lang w:eastAsia="ja-JP"/>
        </w:rPr>
        <w:t xml:space="preserve"> (INRA). From this large amount of markers, two sets of 384 SNP were selected by INRA. The selection of each set was done regarding the quality of the flanked regions, the minor allele frequency score and their distribution on the genome. Combining those two sets and KASP criteria a final set of 384 SNP was determined (Figure 2).</w:t>
      </w:r>
    </w:p>
    <w:p w:rsidR="00E83493" w:rsidRDefault="00E83493" w:rsidP="006655D3">
      <w:pPr>
        <w:rPr>
          <w:snapToGrid w:val="0"/>
          <w:highlight w:val="cyan"/>
          <w:lang w:eastAsia="ja-JP"/>
        </w:rPr>
      </w:pPr>
    </w:p>
    <w:p w:rsidR="00E83493" w:rsidRDefault="00E83493" w:rsidP="006655D3">
      <w:pPr>
        <w:rPr>
          <w:snapToGrid w:val="0"/>
          <w:highlight w:val="cyan"/>
          <w:lang w:eastAsia="ja-JP"/>
        </w:rPr>
        <w:sectPr w:rsidR="00E83493" w:rsidSect="00906DDC">
          <w:headerReference w:type="default" r:id="rId10"/>
          <w:pgSz w:w="11907" w:h="16840" w:code="9"/>
          <w:pgMar w:top="510" w:right="1134" w:bottom="1134" w:left="1134" w:header="510" w:footer="680" w:gutter="0"/>
          <w:cols w:space="720"/>
          <w:titlePg/>
        </w:sectPr>
      </w:pPr>
    </w:p>
    <w:p w:rsidR="00E83493" w:rsidRDefault="00E83493" w:rsidP="006655D3">
      <w:pPr>
        <w:rPr>
          <w:snapToGrid w:val="0"/>
          <w:highlight w:val="cyan"/>
          <w:lang w:eastAsia="ja-JP"/>
        </w:rPr>
      </w:pPr>
    </w:p>
    <w:p w:rsidR="00E83493" w:rsidRDefault="00E83493" w:rsidP="006655D3">
      <w:pPr>
        <w:rPr>
          <w:snapToGrid w:val="0"/>
          <w:highlight w:val="cyan"/>
          <w:lang w:eastAsia="ja-JP"/>
        </w:rPr>
      </w:pPr>
    </w:p>
    <w:p w:rsidR="00E83493" w:rsidRDefault="00E83493" w:rsidP="00E83493">
      <w:pPr>
        <w:jc w:val="center"/>
        <w:rPr>
          <w:snapToGrid w:val="0"/>
          <w:highlight w:val="cyan"/>
          <w:lang w:eastAsia="ja-JP"/>
        </w:rPr>
      </w:pPr>
      <w:r w:rsidRPr="00CB66B2">
        <w:rPr>
          <w:rFonts w:cs="Arial"/>
          <w:noProof/>
        </w:rPr>
        <w:drawing>
          <wp:inline distT="0" distB="0" distL="0" distR="0" wp14:anchorId="515263B5" wp14:editId="60C7EC65">
            <wp:extent cx="8369300" cy="5257800"/>
            <wp:effectExtent l="19050" t="19050" r="12700" b="19050"/>
            <wp:docPr id="3" name="Image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1" cstate="print"/>
                    <a:srcRect/>
                    <a:stretch>
                      <a:fillRect/>
                    </a:stretch>
                  </pic:blipFill>
                  <pic:spPr bwMode="auto">
                    <a:xfrm>
                      <a:off x="0" y="0"/>
                      <a:ext cx="8411646" cy="5284403"/>
                    </a:xfrm>
                    <a:prstGeom prst="rect">
                      <a:avLst/>
                    </a:prstGeom>
                    <a:solidFill>
                      <a:sysClr val="window" lastClr="FFFFFF"/>
                    </a:solidFill>
                    <a:ln w="9525">
                      <a:solidFill>
                        <a:srgbClr val="5F4C3F"/>
                      </a:solidFill>
                      <a:miter lim="800000"/>
                      <a:headEnd/>
                      <a:tailEnd/>
                    </a:ln>
                    <a:effectLst/>
                  </pic:spPr>
                </pic:pic>
              </a:graphicData>
            </a:graphic>
          </wp:inline>
        </w:drawing>
      </w:r>
    </w:p>
    <w:p w:rsidR="00E83493" w:rsidRDefault="00E83493" w:rsidP="006655D3">
      <w:pPr>
        <w:rPr>
          <w:snapToGrid w:val="0"/>
          <w:highlight w:val="cyan"/>
          <w:lang w:eastAsia="ja-JP"/>
        </w:rPr>
      </w:pPr>
    </w:p>
    <w:p w:rsidR="00E83493" w:rsidRDefault="000B6D9C" w:rsidP="000B6D9C">
      <w:pPr>
        <w:ind w:firstLine="567"/>
        <w:jc w:val="left"/>
        <w:rPr>
          <w:snapToGrid w:val="0"/>
          <w:highlight w:val="cyan"/>
          <w:lang w:eastAsia="ja-JP"/>
        </w:rPr>
        <w:sectPr w:rsidR="00E83493" w:rsidSect="00E83493">
          <w:headerReference w:type="first" r:id="rId12"/>
          <w:pgSz w:w="16840" w:h="11907" w:orient="landscape" w:code="9"/>
          <w:pgMar w:top="1134" w:right="510" w:bottom="1134" w:left="1134" w:header="510" w:footer="680" w:gutter="0"/>
          <w:cols w:space="720"/>
          <w:titlePg/>
          <w:docGrid w:linePitch="272"/>
        </w:sectPr>
      </w:pPr>
      <w:r w:rsidRPr="000B6D9C">
        <w:rPr>
          <w:snapToGrid w:val="0"/>
          <w:lang w:eastAsia="ja-JP"/>
        </w:rPr>
        <w:t>Figure 2: Physical map of the 384 SNPs.</w:t>
      </w:r>
    </w:p>
    <w:p w:rsidR="00E83493" w:rsidRDefault="00E83493" w:rsidP="006655D3">
      <w:pPr>
        <w:rPr>
          <w:snapToGrid w:val="0"/>
          <w:highlight w:val="cyan"/>
          <w:lang w:eastAsia="ja-JP"/>
        </w:rPr>
      </w:pPr>
    </w:p>
    <w:p w:rsidR="000B6D9C" w:rsidRPr="000B6D9C" w:rsidRDefault="000B6D9C" w:rsidP="000B6D9C">
      <w:pPr>
        <w:rPr>
          <w:snapToGrid w:val="0"/>
          <w:lang w:eastAsia="ja-JP"/>
        </w:rPr>
      </w:pPr>
      <w:r w:rsidRPr="000B6D9C">
        <w:rPr>
          <w:snapToGrid w:val="0"/>
          <w:lang w:eastAsia="ja-JP"/>
        </w:rPr>
        <w:t>ASSESSMENTS AND FIRST DATA ANALYSIS</w:t>
      </w:r>
    </w:p>
    <w:p w:rsidR="000B6D9C" w:rsidRPr="000B6D9C" w:rsidRDefault="000B6D9C" w:rsidP="000B6D9C">
      <w:pPr>
        <w:rPr>
          <w:snapToGrid w:val="0"/>
          <w:lang w:eastAsia="ja-JP"/>
        </w:rPr>
      </w:pPr>
    </w:p>
    <w:p w:rsidR="000B6D9C" w:rsidRPr="000B6D9C" w:rsidRDefault="000B6D9C" w:rsidP="000B6D9C">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0B6D9C">
        <w:rPr>
          <w:snapToGrid w:val="0"/>
          <w:lang w:eastAsia="ja-JP"/>
        </w:rPr>
        <w:t xml:space="preserve">SNP primers design and genotyping of more than 4500 inbred lines from GEVES collection and 500 hybrids were carried out by LGC Genomics by the end of 2011. </w:t>
      </w:r>
    </w:p>
    <w:p w:rsidR="000B6D9C" w:rsidRPr="000B6D9C" w:rsidRDefault="000B6D9C" w:rsidP="000B6D9C">
      <w:pPr>
        <w:rPr>
          <w:snapToGrid w:val="0"/>
          <w:lang w:eastAsia="ja-JP"/>
        </w:rPr>
      </w:pPr>
    </w:p>
    <w:p w:rsidR="000B6D9C" w:rsidRPr="000B6D9C" w:rsidRDefault="000B6D9C" w:rsidP="000B6D9C">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0B6D9C">
        <w:rPr>
          <w:snapToGrid w:val="0"/>
          <w:lang w:eastAsia="ja-JP"/>
        </w:rPr>
        <w:t>SNP data analysis required a switch from pattern comparison to genetic distance calculation. Genetic distances (the percentage of markers which differ between two lines: sum of the allelic differences on the tested loci) were calculated using R software. On the 384 SNPs tested, 29 were excluded because they showed no amplification. Across all samples, 11 SNPs were monomorphic, and in consequence not included in our marker set.</w:t>
      </w:r>
    </w:p>
    <w:p w:rsidR="000B6D9C" w:rsidRPr="000B6D9C" w:rsidRDefault="000B6D9C" w:rsidP="000B6D9C">
      <w:pPr>
        <w:rPr>
          <w:snapToGrid w:val="0"/>
          <w:lang w:eastAsia="ja-JP"/>
        </w:rPr>
      </w:pPr>
    </w:p>
    <w:p w:rsidR="00E83493" w:rsidRDefault="000B6D9C" w:rsidP="000B6D9C">
      <w:pPr>
        <w:rPr>
          <w:snapToGrid w:val="0"/>
          <w:highlight w:val="cyan"/>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0B6D9C">
        <w:rPr>
          <w:snapToGrid w:val="0"/>
          <w:lang w:eastAsia="ja-JP"/>
        </w:rPr>
        <w:t xml:space="preserve">For the 344 SNPs selected, a total of 688 alleles </w:t>
      </w:r>
      <w:proofErr w:type="gramStart"/>
      <w:r w:rsidRPr="000B6D9C">
        <w:rPr>
          <w:snapToGrid w:val="0"/>
          <w:lang w:eastAsia="ja-JP"/>
        </w:rPr>
        <w:t>was</w:t>
      </w:r>
      <w:proofErr w:type="gramEnd"/>
      <w:r w:rsidRPr="000B6D9C">
        <w:rPr>
          <w:snapToGrid w:val="0"/>
          <w:lang w:eastAsia="ja-JP"/>
        </w:rPr>
        <w:t xml:space="preserve"> detected, with each SNP detecting two alleles as expected. Observed </w:t>
      </w:r>
      <w:proofErr w:type="spellStart"/>
      <w:r w:rsidRPr="000B6D9C">
        <w:rPr>
          <w:snapToGrid w:val="0"/>
          <w:lang w:eastAsia="ja-JP"/>
        </w:rPr>
        <w:t>heterozygosity</w:t>
      </w:r>
      <w:proofErr w:type="spellEnd"/>
      <w:r w:rsidRPr="000B6D9C">
        <w:rPr>
          <w:snapToGrid w:val="0"/>
          <w:lang w:eastAsia="ja-JP"/>
        </w:rPr>
        <w:t xml:space="preserve"> (Ho), expected </w:t>
      </w:r>
      <w:proofErr w:type="spellStart"/>
      <w:r w:rsidRPr="000B6D9C">
        <w:rPr>
          <w:snapToGrid w:val="0"/>
          <w:lang w:eastAsia="ja-JP"/>
        </w:rPr>
        <w:t>heterozygosity</w:t>
      </w:r>
      <w:proofErr w:type="spellEnd"/>
      <w:r w:rsidRPr="000B6D9C">
        <w:rPr>
          <w:snapToGrid w:val="0"/>
          <w:lang w:eastAsia="ja-JP"/>
        </w:rPr>
        <w:t xml:space="preserve"> (He) (equivalent to polymorphism information content; PIC), and Minor Allele Frequency (MAF) were computed (Figure 3).</w:t>
      </w:r>
    </w:p>
    <w:p w:rsidR="00E83493" w:rsidRDefault="00E83493" w:rsidP="006655D3">
      <w:pPr>
        <w:rPr>
          <w:snapToGrid w:val="0"/>
          <w:highlight w:val="cyan"/>
          <w:lang w:eastAsia="ja-JP"/>
        </w:rPr>
      </w:pPr>
    </w:p>
    <w:p w:rsidR="000B6D9C" w:rsidRPr="00CB66B2" w:rsidRDefault="000B6D9C" w:rsidP="000B6D9C">
      <w:pPr>
        <w:autoSpaceDE w:val="0"/>
        <w:autoSpaceDN w:val="0"/>
        <w:adjustRightInd w:val="0"/>
        <w:rPr>
          <w:rFonts w:cs="Arial"/>
          <w:b/>
          <w:bCs/>
        </w:rPr>
      </w:pPr>
      <w:r w:rsidRPr="00CB66B2">
        <w:rPr>
          <w:rFonts w:cs="Arial"/>
          <w:noProof/>
        </w:rPr>
        <mc:AlternateContent>
          <mc:Choice Requires="wpg">
            <w:drawing>
              <wp:inline distT="0" distB="0" distL="0" distR="0" wp14:anchorId="1E27F933" wp14:editId="7E8FEB6C">
                <wp:extent cx="5915025" cy="5943600"/>
                <wp:effectExtent l="0" t="0" r="9525" b="0"/>
                <wp:docPr id="57" name="Groupe 56"/>
                <wp:cNvGraphicFramePr/>
                <a:graphic xmlns:a="http://schemas.openxmlformats.org/drawingml/2006/main">
                  <a:graphicData uri="http://schemas.microsoft.com/office/word/2010/wordprocessingGroup">
                    <wpg:wgp>
                      <wpg:cNvGrpSpPr/>
                      <wpg:grpSpPr>
                        <a:xfrm>
                          <a:off x="0" y="0"/>
                          <a:ext cx="5915025" cy="5943600"/>
                          <a:chOff x="15444015" y="17354228"/>
                          <a:chExt cx="7459415" cy="6840684"/>
                        </a:xfrm>
                      </wpg:grpSpPr>
                      <pic:pic xmlns:pic="http://schemas.openxmlformats.org/drawingml/2006/picture">
                        <pic:nvPicPr>
                          <pic:cNvPr id="54" name="Image 48" descr="stat.tiff"/>
                          <pic:cNvPicPr>
                            <a:picLocks noChangeAspect="1"/>
                          </pic:cNvPicPr>
                        </pic:nvPicPr>
                        <pic:blipFill>
                          <a:blip r:embed="rId13" cstate="print"/>
                          <a:stretch>
                            <a:fillRect/>
                          </a:stretch>
                        </pic:blipFill>
                        <pic:spPr>
                          <a:xfrm>
                            <a:off x="15444015" y="17354228"/>
                            <a:ext cx="7459415" cy="6840684"/>
                          </a:xfrm>
                          <a:prstGeom prst="rect">
                            <a:avLst/>
                          </a:prstGeom>
                        </pic:spPr>
                      </pic:pic>
                      <wps:wsp>
                        <wps:cNvPr id="55" name="ZoneTexte 51"/>
                        <wps:cNvSpPr txBox="1"/>
                        <wps:spPr>
                          <a:xfrm>
                            <a:off x="20996994" y="18018751"/>
                            <a:ext cx="1504266" cy="649605"/>
                          </a:xfrm>
                          <a:prstGeom prst="rect">
                            <a:avLst/>
                          </a:prstGeom>
                          <a:noFill/>
                        </wps:spPr>
                        <wps:txbx>
                          <w:txbxContent>
                            <w:p w:rsidR="000B6D9C" w:rsidRDefault="000B6D9C" w:rsidP="000B6D9C">
                              <w:pPr>
                                <w:pStyle w:val="NormalWeb"/>
                                <w:spacing w:before="0" w:beforeAutospacing="0" w:after="0" w:afterAutospacing="0" w:line="360" w:lineRule="auto"/>
                              </w:pPr>
                              <w:r>
                                <w:rPr>
                                  <w:rFonts w:asciiTheme="minorHAnsi" w:hAnsi="Calibri" w:cstheme="minorBidi"/>
                                  <w:color w:val="000000" w:themeColor="text1"/>
                                  <w:kern w:val="24"/>
                                  <w:lang w:val="en-GB"/>
                                </w:rPr>
                                <w:t>Inbred lines</w:t>
                              </w:r>
                            </w:p>
                            <w:p w:rsidR="000B6D9C" w:rsidRDefault="000B6D9C" w:rsidP="000B6D9C">
                              <w:pPr>
                                <w:pStyle w:val="NormalWeb"/>
                                <w:spacing w:before="0" w:beforeAutospacing="0" w:after="0" w:afterAutospacing="0" w:line="360" w:lineRule="auto"/>
                              </w:pPr>
                              <w:r>
                                <w:rPr>
                                  <w:rFonts w:asciiTheme="minorHAnsi" w:hAnsi="Calibri" w:cstheme="minorBidi"/>
                                  <w:color w:val="000000" w:themeColor="text1"/>
                                  <w:kern w:val="24"/>
                                  <w:lang w:val="en-GB"/>
                                </w:rPr>
                                <w:t>Hybrids</w:t>
                              </w:r>
                            </w:p>
                          </w:txbxContent>
                        </wps:txbx>
                        <wps:bodyPr wrap="square" rtlCol="0">
                          <a:noAutofit/>
                        </wps:bodyPr>
                      </wps:wsp>
                      <wps:wsp>
                        <wps:cNvPr id="56" name="Rectangle 56"/>
                        <wps:cNvSpPr>
                          <a:spLocks noChangeAspect="1"/>
                        </wps:cNvSpPr>
                        <wps:spPr>
                          <a:xfrm>
                            <a:off x="20895322" y="18174683"/>
                            <a:ext cx="134253" cy="123118"/>
                          </a:xfrm>
                          <a:prstGeom prst="rect">
                            <a:avLst/>
                          </a:prstGeom>
                          <a:solidFill>
                            <a:srgbClr val="007E39"/>
                          </a:solidFill>
                          <a:ln w="3175" cap="flat" cmpd="sng" algn="ctr">
                            <a:solidFill>
                              <a:sysClr val="windowText" lastClr="000000"/>
                            </a:solidFill>
                            <a:prstDash val="solid"/>
                          </a:ln>
                          <a:effectLst/>
                        </wps:spPr>
                        <wps:txbx>
                          <w:txbxContent>
                            <w:p w:rsidR="000B6D9C" w:rsidRDefault="000B6D9C" w:rsidP="000B6D9C">
                              <w:pPr>
                                <w:rPr>
                                  <w:rFonts w:eastAsia="Times New Roman"/>
                                </w:rPr>
                              </w:pPr>
                            </w:p>
                          </w:txbxContent>
                        </wps:txbx>
                        <wps:bodyPr rtlCol="0" anchor="ctr"/>
                      </wps:wsp>
                      <wps:wsp>
                        <wps:cNvPr id="58" name="Rectangle 58"/>
                        <wps:cNvSpPr>
                          <a:spLocks noChangeAspect="1"/>
                        </wps:cNvSpPr>
                        <wps:spPr>
                          <a:xfrm>
                            <a:off x="20895322" y="18455170"/>
                            <a:ext cx="134253" cy="123118"/>
                          </a:xfrm>
                          <a:prstGeom prst="rect">
                            <a:avLst/>
                          </a:prstGeom>
                          <a:solidFill>
                            <a:sysClr val="window" lastClr="FFFFFF"/>
                          </a:solidFill>
                          <a:ln w="3175" cap="flat" cmpd="sng" algn="ctr">
                            <a:solidFill>
                              <a:sysClr val="windowText" lastClr="000000"/>
                            </a:solidFill>
                            <a:prstDash val="solid"/>
                          </a:ln>
                          <a:effectLst/>
                        </wps:spPr>
                        <wps:txbx>
                          <w:txbxContent>
                            <w:p w:rsidR="000B6D9C" w:rsidRDefault="000B6D9C" w:rsidP="000B6D9C">
                              <w:pPr>
                                <w:rPr>
                                  <w:rFonts w:eastAsia="Times New Roman"/>
                                </w:rPr>
                              </w:pPr>
                            </w:p>
                          </w:txbxContent>
                        </wps:txbx>
                        <wps:bodyPr rtlCol="0" anchor="ctr"/>
                      </wps:wsp>
                    </wpg:wgp>
                  </a:graphicData>
                </a:graphic>
              </wp:inline>
            </w:drawing>
          </mc:Choice>
          <mc:Fallback>
            <w:pict>
              <v:group id="Groupe 56" o:spid="_x0000_s1026" style="width:465.75pt;height:468pt;mso-position-horizontal-relative:char;mso-position-vertical-relative:line" coordorigin="154440,173542" coordsize="74594,6840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&#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10;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10;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&#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10;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&#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10;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&#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10;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&#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10;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&#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10;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&#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10;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&#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10;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&#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10;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&#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10;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&#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10;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&#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10;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&#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10;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&#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10;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&#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10;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&#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10;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&#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10;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&#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10;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&#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10;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&#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10;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&#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10;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&#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10;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&#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10;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&#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10;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&#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10;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&#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10;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10;////////////////////////////////////////////////////////////////////////////&#10;////////////////////////////////////////////////////////////////////////////&#10;////////////////////////////////////////////////////////////////////////////&#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10;////////////////////////////////////////////////////////////////////////////&#10;////////////////////////////////////////////////////////////////////////////&#10;////////////////////////////////////////////////////////////////////////////&#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10;////////////////////////////////////////////////////////////////////////////&#10;////////////////////////////////////////////////////////////////////////////&#10;////////////////////////////////////////////////////////////////////////////&#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10;////////////////////////////////////////////////////////////////////////////&#10;////////////////////////////////////////////////////////////////////////////&#10;////////////////////////////////////////////////////////////////////////////&#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10;////////////////////////////////////////////////////////////////////////////&#10;////////////////////////////////////////////////////////////////////////////&#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10;////////////////////////////////////////////////////////////////////////////&#10;////////////////////////////////////////////////////////////////////////////&#10;////////////////////////////////////////////////////////////////////////////&#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10;////////////////////////////////////////////////////////////////////////////&#10;////////////////////////////////////////////////////////////////////////////&#10;////////////////////////////////////////////////////////////////////////////&#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10;////////////////////////////////////////////////////////////////////////////&#10;////////////////////////////////////////////////////////////////////////////&#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10;////////////////////////////////////////////////////////////////////////////&#10;////////////////////////////////////////////////////////////////////////////&#10;////////////////////////////////////////////////////////////////////////////&#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10;////////////////////////////////////////////////////////////////////////////&#10;////////////////////////////////////////////////////////////////////////////&#10;////////////////////////////////////////////////////////////////////////////&#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10;////////////////////////////////////////////////////////////////////////////&#10;////////////////////////////////////////////////////////////////////////////&#10;////////////////////////////////////////////////////////////////////////////&#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10;////////////////////////////////////////////////////////////////////////////&#10;////////////////////////////////////////////////////////////////////////////&#10;////////////////////////////////////////////////////////////////////////////&#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10;////////////////////////////////////////////////////////////////////////////&#10;////////////////////////////////////////////////////////////////////////////&#10;////////////////////////////////////////////////////////////////////////////&#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10;////////////////////////////////////////////////////////////////////////////&#10;////////////////////////////////////////////////////////////////////////////&#10;////////////////////////////////////////////////////////////////////////////&#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&#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&#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&#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&#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&#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&#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&#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&#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&#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10;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&#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10;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&#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10;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&#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10;////////////////////////////////////////////////////////////////////////////&#10;////////////////////////////////////////////////////////////////////////////&#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10;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&#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10;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10;////////////////////////////////////////////////////////////////////////////&#10;////////////////////////////////////////////////////////////////////////////&#10;////////////////////////////////////////////////////////////////////////////&#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10;////////////////////////////////////////////////////////////////////////////&#10;////////////////////////////////////////////////////////////////////////////&#10;////////////////////////////////////////////////////////////////////////////&#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10;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&#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25A6AAAAOpDb////////////////&#10;/////////7ZmAAAAOpDb////////////////////////////////////////////////////////&#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10;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&#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10;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&#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10;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&#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10;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&#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10;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&#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2ZgAAAAAAADqQ2////////////////////////7ZmAAAAAAAAAABmtv//////&#10;////25A6AAAAAAAAAAAAAABmtv//25A6AAAAAAAAAAAAAAAAAAAAZrb/////////////////////&#10;////////////////////////////////////////////////////////////////////////////&#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bkDoAZrb/////25A6AGa2////////////////&#10;/9uQOgBmtv//////25A6AGa2////////tmYAZrb//////////////////////////////////7Zm&#10;ADqQ2///////////////////////////////////////////////////////////////////////&#10;////////////////////////////////////////////////////////////////////////////&#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2ZgBmtv//&#10;/////9uQOgBmtv///////////////////////////////9uQOgBmtv/////bkDo6kNv/////////&#10;//////////////////////+2ZgA6kNv/////////////////////////////////////////////&#10;////////////////////////////////////////////////////////////////////////////&#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9uQOjqQ2/////////+2ZgA6kNv/////////////////////////////25A6&#10;AGa2//////+2ZgAAAAAAAAAAAAAAZrb/////////////////25A6AGa2////////////////////&#10;////////////////////////////////////////////////////////////////////////////&#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7ZmADqQ2/////////+2ZgA6kNv/////&#10;/////////////////9uQOgAAAAA6kNv//////9uQOgA6kNv////////bkDo6kNv///////////+2&#10;ZgA6kNv/////////////////////////////////////////////////////////////////////&#10;////////////////////////////////////////////////////////////////////////////&#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9uQ&#10;OjqQ2/////////+2ZgA6kNv///////////////////////////////+2ZgA6kNv/////////////&#10;////////tmYAZrb//////////7ZmADqQ2///////////////////////////////////////////&#10;////////////////////////////////////////////////////////////////////////////&#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2ZgBmtv///////9uQOgBmtv//////////////////////////&#10;////////tmYAZrb/////////////////////tmYAZrb/////////tmYAOpDb////////////////&#10;////////////////////////////////////////////////////////////////////////////&#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bkDoAOpDb////25A6AGa2&#10;/////////////////7ZmADqQ2/////////+2ZgA6kNv//7ZmADqQ2//////////bkDpmtv//////&#10;///bkDo6kNv/////////////////////////////////////////////////////////////////&#10;////////////////////////////////////////////////////////////////////////////&#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2ZgAAAAAAADqQ2////////9uQOgBmtv//////25A6AAAAAAAAAAA6kNv/////////&#10;25A6AAAAAAAAAAA6kNv///////////+2ZgA6kNv/////////////////////////////////////&#10;////////////////////////////////////////////////////////////////////////////&#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2ZgAAAAAAAGa2////////////////////////////////////////////&#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25A6AAAAAAAAAAAAOpDb////&#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25A6AAAAAAAAAAAAOpDb////////////////////////////////////////&#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25A6AAAAAAAAAAAAAABmtv//&#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7ZmAAAA&#10;AAAAAAAAZrb////////bkDoAADqQ2///////////////////////////////////////////////&#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2ZgAAAAAAAAAAADqQ2////////////////////7ZmAABmtv//////////////////&#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2ZgAAAAA6kNv/////////////////////////////&#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tmYAADqQ2////////7ZmAAAAOpDb////////////////////////////&#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tmYAADqQ2/////////////////+2ZgAA&#10;AGa2////////////////////////////////////////////////////////////////////////&#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2ZgAA&#10;Zrb//////////////////////7ZmAABmtv//////////////////////////////////////////&#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bkDoAOpDb////////////////////25A6AABmtv//////////////&#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25A6AAAAZrb/////////////&#10;/9uQOgAAOpDb////////////////////////////////////////////////////////////////&#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9uQOgAAAAAAAAAAAAAAAAA6kNv/////////////////////////////////////////&#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bkDoAAAAAAAAAAAAAAAAAAAAAAAAAAABmtv//////////////////////////&#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tmYAAABmtv//////////////////////////&#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2ZgAAOpDb&#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2ZgAAZrb/////////////////////////////////////////////////&#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bkDoAAGa2////////////////////&#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7ZmAAAAZrb/////////////////////////////////////////////////////////////////&#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2ZgAAAAAAAAAAAAAAAAAAAAAAAAAAAAAAAABmtv//////////&#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2ZgAAAAAAADqQ2///tmYAOpDb////////&#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7ZmAAA6kNv/&#10;25A6ADqQ2/////+2ZgAAOpDb////////////////////////////////////////////////////&#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bkDoAOpDb////25A6ADqQ2///////25A6AABmtv//////////////////////&#10;////////////////////////////////////////////////////////////////////////////&#10;/////////////////////////////7ZmAAAAAAAAAAA6kNv/////////////////////////////&#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2ZgAAZrb/////25A6ADqQ2////////7Zm&#10;AABmtv//////////////////////////////////////////////////////////////////////&#10;////////////////////////////////////tmYAAAAAAAAAOpDb/9uQOjqQ2/////////+2ZgAA&#10;Zrb/////////////////////////////////////////////////////////////////////////&#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bkDoA&#10;OpDb////25A6ADqQ2///////tmYAADqQ2///////////////////////////////////////////&#10;////////////////////////////////////////////////////////////tmYAADqQ2///////&#10;tmYAAAA6kNv/////////////25A6ADqQ2///////////////////////////////////////////&#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7ZmAAA6kNv/25A6ADqQ2///25A6AAAAZrb/////////////////&#10;////////////////////////////////////////////////////////////////////////////&#10;//////////+2ZgAAZrb//////////9uQOgA6kNv//////////////7ZmAABmtv//////////////&#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2ZgAAAAAAAAAAAAAA&#10;AAA6kNv/////////////////////////////////////////////////////////////////////&#10;//////////////////////////////////////+2ZgAAOpDb///////////////b29v/////////&#10;////25A6ADqQ2///////////////////////////////////////////////////////////////&#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25A6AABm&#10;tv////////////////////////////+2ZgAAOpDb////////////////////////////////////&#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25A6AAA6kNv//////////////////7ZmAAAAZrb/////////////&#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2ZgAAAAAAAAAAAAAA&#10;AAAAAAAAAAAAAAAAAABmtv//////////////////////////////////////////////////////&#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7ZmAABmtv//////////////////////////////&#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tmYAAGa2&#10;////////////////////////////////////////////////////////////////////////////&#10;////////////////////////////////////////////////////////////////////25A6AABm&#10;tv//////////////////////////////////////////////////////////////////////////&#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7ZmAABmtv//////////////////////////////////////////////&#10;////////////////////////////////////////////////////////////////////////////&#10;////////////////////////////////////////////////////////////////////////////&#10;////AAAAAAAAAAAAAAAAAAAAAAAAAAAAAAAAAAAA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25A6AABmtv//////////////////&#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2&#10;ZgAAAGa2////////////////////////////////////////////////////////////////////&#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2&#10;ZgAAAAAAAAAAAAAAAAAAAAAAAAAAADqQ2///////////////////////////////////////////&#10;///////////////////////////////////////////////////////////////////////bkDoA&#10;AAAAAAAAAAAAAAAAAAAAAAAAAABmtv//////////////////////////////////////////////&#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25A6AAAAOpDb/////////////////////////7ZmAAAAOpDb////////////&#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bkDoAOpDb////////////////////////&#10;////////25A6ADqQ2///////////////////////////////////////////////////////////&#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2ZgAAAAAAAAAAAAAAAAAAAAAAAAAAAAAAAAAAAAAAAAAAAABmtv//////////////////&#10;//////////////////////////////////////////////////////////////////////+2ZgAA&#10;Zrb//////////////////////////////////7ZmAABmtv//////////////////////////////&#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7ZmAAAAZrb/////////////25A6AAAAZrb/////&#10;////////////////////////////////////////////////////////////////////////////&#10;///////////////////////bkDoAOpDb////////////////////////////////25A6ADqQ2///&#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bkDoAZrb/////&#10;////////////////25A6ADqQ2///////////////////////////////////////////////////&#10;////////////////////////////////////////////////////25A6AAAAZrb/////////////&#10;/////////////7ZmAAAAOpDb////////////////////////////////////////////////////&#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2ZgA6kNv//////////////////////7ZmAABmtv//////////////////////&#10;////////////////////////////////////////////////////////////////////////////&#10;//////////+2ZgAAAAAAAAAAAAAAAAAAAAAAAAAAADqQ2///////////////////////////////&#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bkDoAZrb/////////////////////tmYA&#10;ADqQ2///////////////////////////////////////////////////////////////////////&#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7Zm&#10;AAA6kNv/////////////25A6AAA6kNv/////////////////////////////////////////////&#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2ZgAAAAAAAAAAAAAAADqQ2///////////////////////&#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2ZgAAAAAAADqQ2///tmYAOpDb////////////&#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7ZmAAA6kNv/25A6&#10;ADqQ2/////+2ZgAAOpDb////////////////////////////////////////////////////////&#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bkDoAOpDb////25A6ADqQ2///////25A6AABmtv//////////////////////////&#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2ZgAAZrb/////25A6ADqQ2////////7ZmAABm&#10;tv//////////////////////////////////////////////////////////////////////////&#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bkDoAOpDb&#10;////25A6ADqQ2///////tmYAADqQ2///////////////////////////////////////////////&#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7ZmAAA6kNv/25A6ADqQ2///25A6AAAAZrb/////////////////////&#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2ZgAAAAAAAAAAAAAAAAA6&#10;kNv/////////////////////////////////////////////////////////////////////////&#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bkDoAOpDb////////////////////////////////////////&#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2ZgAAZrb/////////////&#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7ZmAABmtv//////////////////////////////////////////////////////////&#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2ZgAAAAAAAAAAAAAAAAAAAAAAAAAAAAAAAABmtv//&#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2ZgAAZrb/////////////////////////////////////&#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2ZgAAZrb/////////&#10;///bkDoAOpDb////////////////////////////////////////////////////////////////&#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2ZgAAZrb////////////bkDoAOpDb////////////////////////////////////&#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2ZgAAZrb////////////bkDoAOpDb////////&#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2ZgAAZrb/&#10;///////////bkDoAOpDb////////////////////////////////////////////////////////&#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2ZgAAZrb////////////bkDoAOpDb////////////////////////////&#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2ZgAAZrb////////////bkDoAOpDb&#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2&#10;ZgAAAAAAAAAAAAAAAAAAAAAAAAAAAAAAAAAAAAAAAAAAAABmtv//////////////////////////&#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25A6AAAAAAAAAAAAZrb/////////////////25A6AABmtv//////&#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25A6AAA6kNv///////+2ZgAAAGa2&#10;////////////25A6AABmtv//////////////////////////////////////////////////////&#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b&#10;kDoAOpDb///////////////bkDoAADqQ2///////25A6AABmtv//////////////////////////&#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2ZgAAZrb/////////////////////tmYAADqQ2///25A6AABm&#10;tv//////////////////////////////////////////////////////////////////////////&#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bkDoAOpDb////////////&#10;////////////tmYAAGa225A6AABmtv//////////////////////////////////////////////&#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25A6AABmtv////////////////////////+2ZgAAAAAAAABmtv//////////////////&#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25A6AAAAZrb////////////////////////b&#10;kDoAAABmtv//////////////////////////////////////////////////////////////////&#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25A6AABmtv//////////////////////////////////////////////////////////&#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AAAAAAAAAAAAAAAAAAAAAAAAAAAAAAAA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bkDoAAAAAAAAAAAAAAAAAAAAAAAAAAABmtv//////////////////////////////&#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25A6AAAAOpDb/////////////////////////7ZmAAAA&#10;OpDb////////////////////////////////////////////////////////////////////////&#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bkDoAOpDb////////&#10;////////////////////////25A6ADqQ2///////////////////////////////////////////&#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2ZgAAZrb//////////////////////////////////7ZmAABmtv//////////////&#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bkDoAOpDb////////////////////////////&#10;////25A6ADqQ2///////////////////////////////////////////////////////////////&#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25A6AAAA&#10;Zrb//////////////////////////7ZmAAAAOpDb////////////////////////////////////&#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2ZgAAAAAAAAAAAAAAAAAAAAAAAAAAADqQ2///////////////&#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2ZgAAAAAAAAAAAAAAAAAAAAAAAAAAAAAA&#10;AAAAAAAAAAAAAABmtv//////////////////////////////////////////////////////////&#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b&#10;kDoAAABmtv//////////////////////////////////////////////////////////////////&#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bkDoAAGa2////////////////////////////////////&#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7ZmAAAAZrb/////&#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25A6AABmtv//////////////&#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AAAAAAAAAAAA&#10;AAAAAAAAAAAAAAAAAAAAAAAA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bkDoAAAAAAAAAAAAAAAAA&#10;AAAAAAAAAABmtv//////////////////////////////////////////////////////////////&#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25A6AAAAOpDb/////////////////////////7ZmAAAAOpDb////////////////////////////&#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bkDoAOpDb////////////////////////////////25A6ADqQ&#10;2///////////////////////////////////////////////////////////////////////////&#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2ZgAAZrb/////////////&#10;/////////////////////7ZmAABmtv//////////////////////////////////////////////&#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bkDoAOpDb////////////////////////////////25A6ADqQ2///////////////////&#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25A6AAAAZrb//////////////////////////7Zm&#10;AAAAOpDb////////////////////////////////////////////////////////////////////&#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2ZgAA&#10;AAAAAAAAAAAAAAAAAAAAAAAAADqQ2///////////////////////////////////////////////&#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10;////////////////////////////////////////////////////////////////////////////&#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10;////////////////////////////////////////////////////////////////////////////&#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10;////////////////////////////////////////////////////////////////////////////&#10;////////////////////////////////////////////////////////////////////////////&#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10;////////////////////////////////////////////////////////////////////////////&#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10;////////////////////////////////////////////////////////////////////////////&#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10;////////////////////////////////////////////////////////////////////////////&#10;////////////////////////////////////////////////////////////////////////////&#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10;////////////////////////////////////////////////////////////////////////////&#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10;////////////////////////////////////////////////////////////////////////////&#10;////////////////////////////////////////////////////////////////////////////&#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10;////////////////////////////////////////////////////////////////////////////&#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10;////////////////////////////////////////////////////////////////////////////&#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10;////////////////////////////////////////////////////////////////////////////&#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10;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10;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10;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10;//////////////////////////////////////////////////////////+2ZgBmtv///////9uQ&#10;OgBmtv////////////////+2ZgBmtv///////9uQOgBmtv////+2ZgBmtv///////9uQOgBmtv//&#10;//////////////+2ZgA6kNv/////////////////////////////////////////////////////&#10;////////////////////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10;/////////9uQOjqQ2/////////+2ZgA6kNv//////////////9uQOjqQ2/////////+2ZgA6kNv/&#10;/9uQOjqQ2/////////+2ZgA6kNv/////////////25A6AGa2////////////////////////////&#10;////////////////////////////////////////////////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10;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&#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10;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10;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10;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10;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10;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10;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10;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10;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10;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10;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10;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10;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&#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10;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&#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10;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&#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10;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&#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10;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&#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10;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&#1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10;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alt="stat.tiff" style="position:absolute;left:154440;top:173542;width:74594;height:68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cFfFAAAA2wAAAA8AAABkcnMvZG93bnJldi54bWxEj91qwkAUhO8LfYflFLwpumnxj+gqQSqo&#10;N7bqAxyyp9m02bMhu8bo03cLgpfDzHzDzJedrURLjS8dK3gbJCCIc6dLLhScjuv+FIQPyBorx6Tg&#10;Sh6Wi+enOabaXfiL2kMoRISwT1GBCaFOpfS5IYt+4Gri6H27xmKIsimkbvAS4baS70kylhZLjgsG&#10;a1oZyn8PZ6vg1rUTs99VP3K1tXs5zrJX9/GpVO+ly2YgAnXhEb63N1rBaAj/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3BXxQAAANsAAAAPAAAAAAAAAAAAAAAA&#10;AJ8CAABkcnMvZG93bnJldi54bWxQSwUGAAAAAAQABAD3AAAAkQMAAAAA&#10;">
                  <v:imagedata r:id="rId14" o:title="stat"/>
                  <v:path arrowok="t"/>
                </v:shape>
                <v:shapetype id="_x0000_t202" coordsize="21600,21600" o:spt="202" path="m,l,21600r21600,l21600,xe">
                  <v:stroke joinstyle="miter"/>
                  <v:path gradientshapeok="t" o:connecttype="rect"/>
                </v:shapetype>
                <v:shape id="ZoneTexte 51" o:spid="_x0000_s1028" type="#_x0000_t202" style="position:absolute;left:209969;top:180187;width:15043;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B6D9C" w:rsidRDefault="000B6D9C" w:rsidP="000B6D9C">
                        <w:pPr>
                          <w:pStyle w:val="NormalWeb"/>
                          <w:spacing w:before="0" w:beforeAutospacing="0" w:after="0" w:afterAutospacing="0" w:line="360" w:lineRule="auto"/>
                        </w:pPr>
                        <w:r>
                          <w:rPr>
                            <w:rFonts w:asciiTheme="minorHAnsi" w:hAnsi="Calibri" w:cstheme="minorBidi"/>
                            <w:color w:val="000000" w:themeColor="text1"/>
                            <w:kern w:val="24"/>
                            <w:lang w:val="en-GB"/>
                          </w:rPr>
                          <w:t>Inbred lines</w:t>
                        </w:r>
                      </w:p>
                      <w:p w:rsidR="000B6D9C" w:rsidRDefault="000B6D9C" w:rsidP="000B6D9C">
                        <w:pPr>
                          <w:pStyle w:val="NormalWeb"/>
                          <w:spacing w:before="0" w:beforeAutospacing="0" w:after="0" w:afterAutospacing="0" w:line="360" w:lineRule="auto"/>
                        </w:pPr>
                        <w:r>
                          <w:rPr>
                            <w:rFonts w:asciiTheme="minorHAnsi" w:hAnsi="Calibri" w:cstheme="minorBidi"/>
                            <w:color w:val="000000" w:themeColor="text1"/>
                            <w:kern w:val="24"/>
                            <w:lang w:val="en-GB"/>
                          </w:rPr>
                          <w:t>Hybrids</w:t>
                        </w:r>
                      </w:p>
                    </w:txbxContent>
                  </v:textbox>
                </v:shape>
                <v:rect id="Rectangle 56" o:spid="_x0000_s1029" style="position:absolute;left:208953;top:181746;width:1342;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rw8IA&#10;AADbAAAADwAAAGRycy9kb3ducmV2LnhtbESPQYvCMBSE74L/ITzBi2jqLopWo9gFwZtYlz0/mmdT&#10;bF5KE7Xur98sCB6HmfmGWW87W4s7tb5yrGA6SUAQF05XXCr4Pu/HCxA+IGusHZOCJ3nYbvq9Naba&#10;PfhE9zyUIkLYp6jAhNCkUvrCkEU/cQ1x9C6utRiibEupW3xEuK3lR5LMpcWK44LBhr4MFdf8ZhXg&#10;7zUsu+PhJxuZz3L6zE7aXTKlhoNutwIRqAvv8Kt90Apmc/j/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CvDwgAAANsAAAAPAAAAAAAAAAAAAAAAAJgCAABkcnMvZG93&#10;bnJldi54bWxQSwUGAAAAAAQABAD1AAAAhwMAAAAA&#10;" fillcolor="#007e39" strokecolor="windowText" strokeweight=".25pt">
                  <v:path arrowok="t"/>
                  <o:lock v:ext="edit" aspectratio="t"/>
                  <v:textbox>
                    <w:txbxContent>
                      <w:p w:rsidR="000B6D9C" w:rsidRDefault="000B6D9C" w:rsidP="000B6D9C">
                        <w:pPr>
                          <w:rPr>
                            <w:rFonts w:eastAsia="Times New Roman"/>
                          </w:rPr>
                        </w:pPr>
                      </w:p>
                    </w:txbxContent>
                  </v:textbox>
                </v:rect>
                <v:rect id="Rectangle 58" o:spid="_x0000_s1030" style="position:absolute;left:208953;top:184551;width:1342;height:1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lcEA&#10;AADbAAAADwAAAGRycy9kb3ducmV2LnhtbERPTWvCQBC9F/wPywi91Y2lrRJdgxQC3kKsiN7G7JgE&#10;s7Mhu41Jf333IHh8vO91MphG9NS52rKC+SwCQVxYXXOp4PCTvi1BOI+ssbFMCkZykGwmL2uMtb1z&#10;Tv3elyKEsItRQeV9G0vpiooMupltiQN3tZ1BH2BXSt3hPYSbRr5H0Zc0WHNoqLCl74qK2/7XKLCn&#10;PPsbdX1ML1K3t+y8y/rFh1Kv02G7AuFp8E/xw73TCj7D2PA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pXBAAAA2wAAAA8AAAAAAAAAAAAAAAAAmAIAAGRycy9kb3du&#10;cmV2LnhtbFBLBQYAAAAABAAEAPUAAACGAwAAAAA=&#10;" fillcolor="window" strokecolor="windowText" strokeweight=".25pt">
                  <v:path arrowok="t"/>
                  <o:lock v:ext="edit" aspectratio="t"/>
                  <v:textbox>
                    <w:txbxContent>
                      <w:p w:rsidR="000B6D9C" w:rsidRDefault="000B6D9C" w:rsidP="000B6D9C">
                        <w:pPr>
                          <w:rPr>
                            <w:rFonts w:eastAsia="Times New Roman"/>
                          </w:rPr>
                        </w:pPr>
                      </w:p>
                    </w:txbxContent>
                  </v:textbox>
                </v:rect>
                <w10:anchorlock/>
              </v:group>
            </w:pict>
          </mc:Fallback>
        </mc:AlternateContent>
      </w:r>
      <w:r w:rsidRPr="000B6D9C">
        <w:rPr>
          <w:rFonts w:cs="Arial"/>
        </w:rPr>
        <w:t xml:space="preserve"> </w:t>
      </w:r>
      <w:r w:rsidRPr="00CB66B2">
        <w:rPr>
          <w:rFonts w:cs="Arial"/>
        </w:rPr>
        <w:t xml:space="preserve">Figure 3: </w:t>
      </w:r>
      <w:r w:rsidRPr="00CB66B2">
        <w:rPr>
          <w:rFonts w:cs="Arial"/>
          <w:bCs/>
        </w:rPr>
        <w:t>Statistics of the 344 SNPs used for genotyping inbred lines and hybrids from the collection</w:t>
      </w:r>
      <w:r w:rsidRPr="00CB66B2">
        <w:rPr>
          <w:rFonts w:cs="Arial"/>
          <w:b/>
          <w:bCs/>
        </w:rPr>
        <w:t xml:space="preserve">. </w:t>
      </w:r>
    </w:p>
    <w:p w:rsidR="00E83493" w:rsidRDefault="00E83493" w:rsidP="000B6D9C">
      <w:pPr>
        <w:rPr>
          <w:snapToGrid w:val="0"/>
          <w:highlight w:val="cyan"/>
          <w:lang w:eastAsia="ja-JP"/>
        </w:rPr>
      </w:pPr>
    </w:p>
    <w:p w:rsidR="00E83493" w:rsidRDefault="00E83493" w:rsidP="006655D3">
      <w:pPr>
        <w:rPr>
          <w:snapToGrid w:val="0"/>
          <w:highlight w:val="cyan"/>
          <w:lang w:eastAsia="ja-JP"/>
        </w:rPr>
      </w:pPr>
    </w:p>
    <w:p w:rsidR="000B6D9C" w:rsidRDefault="000B6D9C" w:rsidP="006655D3">
      <w:pPr>
        <w:rPr>
          <w:snapToGrid w:val="0"/>
          <w:highlight w:val="cyan"/>
          <w:lang w:eastAsia="ja-JP"/>
        </w:rPr>
      </w:pPr>
    </w:p>
    <w:p w:rsidR="000B6D9C" w:rsidRDefault="000B6D9C" w:rsidP="006655D3">
      <w:pPr>
        <w:rPr>
          <w:snapToGrid w:val="0"/>
          <w:highlight w:val="cyan"/>
          <w:lang w:eastAsia="ja-JP"/>
        </w:rPr>
      </w:pPr>
    </w:p>
    <w:p w:rsidR="00C01D55" w:rsidRDefault="00C01D55" w:rsidP="006655D3">
      <w:pPr>
        <w:rPr>
          <w:snapToGrid w:val="0"/>
          <w:highlight w:val="cyan"/>
          <w:lang w:eastAsia="ja-JP"/>
        </w:rPr>
      </w:pPr>
    </w:p>
    <w:p w:rsidR="000B6D9C" w:rsidRPr="000B6D9C" w:rsidRDefault="000B6D9C" w:rsidP="000B6D9C">
      <w:pPr>
        <w:rPr>
          <w:snapToGrid w:val="0"/>
          <w:lang w:eastAsia="ja-JP"/>
        </w:rPr>
      </w:pPr>
      <w:r w:rsidRPr="007C25BD">
        <w:lastRenderedPageBreak/>
        <w:fldChar w:fldCharType="begin"/>
      </w:r>
      <w:r w:rsidRPr="007C25BD">
        <w:instrText xml:space="preserve"> AUTONUM  </w:instrText>
      </w:r>
      <w:r w:rsidRPr="007C25BD">
        <w:fldChar w:fldCharType="end"/>
      </w:r>
      <w:r w:rsidRPr="00E83493">
        <w:rPr>
          <w:snapToGrid w:val="0"/>
          <w:lang w:eastAsia="ja-JP"/>
        </w:rPr>
        <w:tab/>
      </w:r>
      <w:r w:rsidRPr="000B6D9C">
        <w:rPr>
          <w:snapToGrid w:val="0"/>
          <w:lang w:eastAsia="ja-JP"/>
        </w:rPr>
        <w:t xml:space="preserve">A subset of 312 SNPs was selected by removing 32 SNP with high percentage of missing data </w:t>
      </w:r>
    </w:p>
    <w:p w:rsidR="000B6D9C" w:rsidRDefault="000B6D9C" w:rsidP="006655D3">
      <w:pPr>
        <w:rPr>
          <w:snapToGrid w:val="0"/>
          <w:highlight w:val="cyan"/>
          <w:lang w:eastAsia="ja-JP"/>
        </w:rPr>
      </w:pPr>
      <w:proofErr w:type="gramStart"/>
      <w:r w:rsidRPr="000B6D9C">
        <w:rPr>
          <w:snapToGrid w:val="0"/>
          <w:lang w:eastAsia="ja-JP"/>
        </w:rPr>
        <w:t>(&gt; 15%) and ambiguity or irreproducibility in allele calling for known genotypes.</w:t>
      </w:r>
      <w:proofErr w:type="gramEnd"/>
      <w:r w:rsidRPr="000B6D9C">
        <w:rPr>
          <w:snapToGrid w:val="0"/>
          <w:lang w:eastAsia="ja-JP"/>
        </w:rPr>
        <w:t xml:space="preserve"> Correlation between two genetic distance matrices (Mantel test) calculated from 312 and 344 SNPs was highly significant (r= 0.989; p&lt;0.001), indicating that no information is lost by removing the 32 SNPs (Figure 4).</w:t>
      </w:r>
    </w:p>
    <w:p w:rsidR="000B6D9C" w:rsidRDefault="000B6D9C" w:rsidP="000B6D9C">
      <w:pPr>
        <w:jc w:val="center"/>
        <w:rPr>
          <w:snapToGrid w:val="0"/>
          <w:highlight w:val="cyan"/>
          <w:lang w:eastAsia="ja-JP"/>
        </w:rPr>
      </w:pPr>
      <w:r w:rsidRPr="00CB66B2">
        <w:rPr>
          <w:rFonts w:cs="Arial"/>
          <w:noProof/>
        </w:rPr>
        <w:drawing>
          <wp:inline distT="0" distB="0" distL="0" distR="0" wp14:anchorId="08F4441C" wp14:editId="1DE58C03">
            <wp:extent cx="4314825" cy="4505325"/>
            <wp:effectExtent l="0" t="0" r="9525" b="9525"/>
            <wp:docPr id="4" name="Image 3" descr="correlation.tiff"/>
            <wp:cNvGraphicFramePr/>
            <a:graphic xmlns:a="http://schemas.openxmlformats.org/drawingml/2006/main">
              <a:graphicData uri="http://schemas.openxmlformats.org/drawingml/2006/picture">
                <pic:pic xmlns:pic="http://schemas.openxmlformats.org/drawingml/2006/picture">
                  <pic:nvPicPr>
                    <pic:cNvPr id="60" name="Image 59" descr="correlation.tiff"/>
                    <pic:cNvPicPr>
                      <a:picLocks noChangeAspect="1"/>
                    </pic:cNvPicPr>
                  </pic:nvPicPr>
                  <pic:blipFill>
                    <a:blip r:embed="rId15" cstate="print"/>
                    <a:stretch>
                      <a:fillRect/>
                    </a:stretch>
                  </pic:blipFill>
                  <pic:spPr>
                    <a:xfrm>
                      <a:off x="0" y="0"/>
                      <a:ext cx="4313400" cy="4503837"/>
                    </a:xfrm>
                    <a:prstGeom prst="rect">
                      <a:avLst/>
                    </a:prstGeom>
                  </pic:spPr>
                </pic:pic>
              </a:graphicData>
            </a:graphic>
          </wp:inline>
        </w:drawing>
      </w:r>
    </w:p>
    <w:p w:rsidR="0092340A" w:rsidRPr="0092340A" w:rsidRDefault="0092340A" w:rsidP="0092340A">
      <w:pPr>
        <w:rPr>
          <w:snapToGrid w:val="0"/>
          <w:lang w:eastAsia="ja-JP"/>
        </w:rPr>
      </w:pPr>
      <w:r w:rsidRPr="0092340A">
        <w:rPr>
          <w:snapToGrid w:val="0"/>
          <w:lang w:eastAsia="ja-JP"/>
        </w:rPr>
        <w:t xml:space="preserve">Figure 4: Correlations between genetic distances (from a subset of 1000 samples chosen randomly) calculated from 344 SNPs and a subset of 312 SNPs. Each point represents genetic distance between a pair of samples. </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This final set of 312 SNP was used during 2 years (2012-2013) on the new varieties to compare genetic distances and electrophoresis results used for managing field trials and checking the hybrid formulae. </w:t>
      </w:r>
    </w:p>
    <w:p w:rsidR="0092340A" w:rsidRPr="0092340A" w:rsidRDefault="0092340A" w:rsidP="0092340A">
      <w:pPr>
        <w:rPr>
          <w:snapToGrid w:val="0"/>
          <w:lang w:eastAsia="ja-JP"/>
        </w:rPr>
      </w:pP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92340A">
        <w:rPr>
          <w:snapToGrid w:val="0"/>
          <w:lang w:eastAsia="ja-JP"/>
        </w:rPr>
        <w:t>THE USE OF MOLECULAR TECHNIQUES FOR THE MANAGEMENT OF THE REFERENCE COLLECTION BY COMBINING MORPHOLOGICAL DISTANCES AND GENETIC DISTANCES</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From 2011 on, GEVES continued the studies on maize using the complete set of SNP markers, thus replacing the SSR markers. The definition of the “distinctness plus” threshold, which means that the distances between a candidate variety and “distinct plus” varieties are robust enough to take a decision without direct comparison in the growing trial, was a key step of the process of the implementation of the new model combining phenotypic and molecular distances in the management of the maize variety collections. (</w:t>
      </w:r>
      <w:proofErr w:type="gramStart"/>
      <w:r w:rsidRPr="0092340A">
        <w:rPr>
          <w:snapToGrid w:val="0"/>
          <w:lang w:eastAsia="ja-JP"/>
        </w:rPr>
        <w:t>see</w:t>
      </w:r>
      <w:proofErr w:type="gramEnd"/>
      <w:r w:rsidRPr="0092340A">
        <w:rPr>
          <w:snapToGrid w:val="0"/>
          <w:lang w:eastAsia="ja-JP"/>
        </w:rPr>
        <w:t xml:space="preserve"> document TGP/15/1 “Guidance on the Use of Biochemical and Molecular Markers in the Examination of Distinctness, Uniformity and Stability (DUS)”).</w:t>
      </w:r>
    </w:p>
    <w:p w:rsidR="0092340A" w:rsidRPr="0092340A" w:rsidRDefault="0092340A" w:rsidP="0092340A">
      <w:pPr>
        <w:rPr>
          <w:snapToGrid w:val="0"/>
          <w:lang w:eastAsia="ja-JP"/>
        </w:rPr>
      </w:pPr>
    </w:p>
    <w:p w:rsidR="000B6D9C" w:rsidRDefault="0092340A" w:rsidP="0092340A">
      <w:pPr>
        <w:rPr>
          <w:snapToGrid w:val="0"/>
          <w:highlight w:val="cyan"/>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We compared two models for the management of the reference collection successively during the years 2011, 2012 and 2013: the model using GAIA combining morphological and </w:t>
      </w:r>
      <w:proofErr w:type="spellStart"/>
      <w:r w:rsidRPr="0092340A">
        <w:rPr>
          <w:snapToGrid w:val="0"/>
          <w:lang w:eastAsia="ja-JP"/>
        </w:rPr>
        <w:t>isoenzymes</w:t>
      </w:r>
      <w:proofErr w:type="spellEnd"/>
      <w:r w:rsidRPr="0092340A">
        <w:rPr>
          <w:snapToGrid w:val="0"/>
          <w:lang w:eastAsia="ja-JP"/>
        </w:rPr>
        <w:t xml:space="preserve"> data which was the model used as a routine to manage the reference collection of maize inbred lines by GEVES, and the model using GAIA combining morphological distances and genetic distances calculated with the set of SNP markers (as presented in Figure 5). We observed in the field side-by-side comparisons of pairs issued by both models.</w:t>
      </w:r>
    </w:p>
    <w:p w:rsidR="000B6D9C" w:rsidRDefault="000B6D9C"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r w:rsidRPr="00CB66B2">
        <w:rPr>
          <w:rFonts w:cs="Arial"/>
          <w:noProof/>
        </w:rPr>
        <w:lastRenderedPageBreak/>
        <mc:AlternateContent>
          <mc:Choice Requires="wpc">
            <w:drawing>
              <wp:inline distT="0" distB="0" distL="0" distR="0" wp14:anchorId="5D888472" wp14:editId="594E01E6">
                <wp:extent cx="5610224" cy="4323670"/>
                <wp:effectExtent l="0" t="0" r="0" b="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Oval 4"/>
                        <wps:cNvSpPr>
                          <a:spLocks noChangeArrowheads="1"/>
                        </wps:cNvSpPr>
                        <wps:spPr bwMode="auto">
                          <a:xfrm>
                            <a:off x="2930026" y="3149970"/>
                            <a:ext cx="221252" cy="221792"/>
                          </a:xfrm>
                          <a:prstGeom prst="ellipse">
                            <a:avLst/>
                          </a:prstGeom>
                          <a:solidFill>
                            <a:srgbClr val="CCCCFF"/>
                          </a:solidFill>
                          <a:ln w="9525">
                            <a:solidFill>
                              <a:srgbClr val="CC99FF"/>
                            </a:solidFill>
                            <a:round/>
                            <a:headEnd/>
                            <a:tailEnd/>
                          </a:ln>
                          <a:effectLst/>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none" lIns="91440" tIns="45720" rIns="91440" bIns="45720" anchor="ctr" anchorCtr="0" upright="1">
                          <a:noAutofit/>
                        </wps:bodyPr>
                      </wps:wsp>
                      <wps:wsp>
                        <wps:cNvPr id="8" name="Oval 5"/>
                        <wps:cNvSpPr>
                          <a:spLocks noChangeArrowheads="1"/>
                        </wps:cNvSpPr>
                        <wps:spPr bwMode="auto">
                          <a:xfrm>
                            <a:off x="1879078" y="2376046"/>
                            <a:ext cx="222296" cy="221792"/>
                          </a:xfrm>
                          <a:prstGeom prst="ellipse">
                            <a:avLst/>
                          </a:prstGeom>
                          <a:solidFill>
                            <a:srgbClr val="CCCCFF"/>
                          </a:solidFill>
                          <a:ln w="9525">
                            <a:solidFill>
                              <a:srgbClr val="CC99FF"/>
                            </a:solidFill>
                            <a:round/>
                            <a:headEnd/>
                            <a:tailEnd/>
                          </a:ln>
                          <a:effectLst/>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none" lIns="91440" tIns="45720" rIns="91440" bIns="45720" anchor="ctr" anchorCtr="0" upright="1">
                          <a:noAutofit/>
                        </wps:bodyPr>
                      </wps:wsp>
                      <wps:wsp>
                        <wps:cNvPr id="9" name="Rectangle 6" descr="Grands carreaux"/>
                        <wps:cNvSpPr>
                          <a:spLocks noChangeArrowheads="1"/>
                        </wps:cNvSpPr>
                        <wps:spPr bwMode="auto">
                          <a:xfrm>
                            <a:off x="3039609" y="1214899"/>
                            <a:ext cx="1492409" cy="1272304"/>
                          </a:xfrm>
                          <a:prstGeom prst="rect">
                            <a:avLst/>
                          </a:prstGeom>
                          <a:pattFill prst="lgGrid">
                            <a:fgClr>
                              <a:srgbClr val="CC99FF">
                                <a:alpha val="39999"/>
                              </a:srgbClr>
                            </a:fgClr>
                            <a:bgClr>
                              <a:srgbClr val="8064A2">
                                <a:lumMod val="40000"/>
                                <a:lumOff val="60000"/>
                                <a:alpha val="39999"/>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none" lIns="91440" tIns="45720" rIns="91440" bIns="45720" anchor="ctr" anchorCtr="0" upright="1">
                          <a:noAutofit/>
                        </wps:bodyPr>
                      </wps:wsp>
                      <wps:wsp>
                        <wps:cNvPr id="10" name="Rectangle 7" descr="Grands carreaux"/>
                        <wps:cNvSpPr>
                          <a:spLocks noChangeArrowheads="1"/>
                        </wps:cNvSpPr>
                        <wps:spPr bwMode="auto">
                          <a:xfrm>
                            <a:off x="2156165" y="386179"/>
                            <a:ext cx="2375852" cy="828720"/>
                          </a:xfrm>
                          <a:prstGeom prst="rect">
                            <a:avLst/>
                          </a:prstGeom>
                          <a:pattFill prst="lgGrid">
                            <a:fgClr>
                              <a:srgbClr val="FF99FF">
                                <a:alpha val="39999"/>
                              </a:srgbClr>
                            </a:fgClr>
                            <a:bgClr>
                              <a:srgbClr val="FFCCFF">
                                <a:alpha val="39999"/>
                              </a:srgbClr>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none" lIns="91440" tIns="45720" rIns="91440" bIns="45720" anchor="ctr" anchorCtr="0" upright="1">
                          <a:noAutofit/>
                        </wps:bodyPr>
                      </wps:wsp>
                      <wps:wsp>
                        <wps:cNvPr id="13" name="Rectangle 8"/>
                        <wps:cNvSpPr>
                          <a:spLocks noChangeArrowheads="1"/>
                        </wps:cNvSpPr>
                        <wps:spPr bwMode="auto">
                          <a:xfrm>
                            <a:off x="3039609" y="2487203"/>
                            <a:ext cx="1492409" cy="551610"/>
                          </a:xfrm>
                          <a:prstGeom prst="rect">
                            <a:avLst/>
                          </a:prstGeom>
                          <a:solidFill>
                            <a:srgbClr val="CCFFCC"/>
                          </a:solidFill>
                          <a:ln w="9525">
                            <a:solidFill>
                              <a:srgbClr val="CCFFCC"/>
                            </a:solidFill>
                            <a:miter lim="800000"/>
                            <a:headEnd/>
                            <a:tailEnd/>
                          </a:ln>
                          <a:effectLst/>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none" lIns="91440" tIns="45720" rIns="91440" bIns="45720" anchor="ctr" anchorCtr="0" upright="1">
                          <a:noAutofit/>
                        </wps:bodyPr>
                      </wps:wsp>
                      <wps:wsp>
                        <wps:cNvPr id="14" name="Rectangle 9"/>
                        <wps:cNvSpPr>
                          <a:spLocks noChangeArrowheads="1"/>
                        </wps:cNvSpPr>
                        <wps:spPr bwMode="auto">
                          <a:xfrm>
                            <a:off x="2156165" y="1214899"/>
                            <a:ext cx="883443" cy="1823914"/>
                          </a:xfrm>
                          <a:prstGeom prst="rect">
                            <a:avLst/>
                          </a:prstGeom>
                          <a:solidFill>
                            <a:srgbClr val="CCFFCC"/>
                          </a:solidFill>
                          <a:ln w="9525">
                            <a:solidFill>
                              <a:srgbClr val="CCFFCC"/>
                            </a:solidFill>
                            <a:miter lim="800000"/>
                            <a:headEnd/>
                            <a:tailEnd/>
                          </a:ln>
                          <a:effectLst/>
                          <a:extLst>
                            <a:ext uri="{AF507438-7753-43E0-B8FC-AC1667EBCBE1}">
                              <a14:hiddenEffects xmlns:a14="http://schemas.microsoft.com/office/drawing/2010/main">
                                <a:effectLst>
                                  <a:outerShdw dist="35921" dir="2700000" algn="ctr" rotWithShape="0">
                                    <a:srgbClr val="666600"/>
                                  </a:outerShdw>
                                </a:effectLst>
                              </a14:hiddenEffects>
                            </a:ext>
                          </a:extLst>
                        </wps:spPr>
                        <wps:bodyPr rot="0" vert="horz" wrap="none" lIns="91440" tIns="45720" rIns="91440" bIns="45720" anchor="ctr" anchorCtr="0" upright="1">
                          <a:noAutofit/>
                        </wps:bodyPr>
                      </wps:wsp>
                      <wps:wsp>
                        <wps:cNvPr id="15" name="Line 10"/>
                        <wps:cNvCnPr/>
                        <wps:spPr bwMode="auto">
                          <a:xfrm flipV="1">
                            <a:off x="2154600" y="276066"/>
                            <a:ext cx="0" cy="27643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16" name="Line 11"/>
                        <wps:cNvCnPr/>
                        <wps:spPr bwMode="auto">
                          <a:xfrm>
                            <a:off x="2154600" y="3040379"/>
                            <a:ext cx="243273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17" name="Line 12"/>
                        <wps:cNvCnPr/>
                        <wps:spPr bwMode="auto">
                          <a:xfrm>
                            <a:off x="3039609" y="2487203"/>
                            <a:ext cx="14924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18" name="Line 13"/>
                        <wps:cNvCnPr/>
                        <wps:spPr bwMode="auto">
                          <a:xfrm>
                            <a:off x="2099809" y="2764313"/>
                            <a:ext cx="11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19" name="Line 14"/>
                        <wps:cNvCnPr/>
                        <wps:spPr bwMode="auto">
                          <a:xfrm>
                            <a:off x="2099809" y="2210615"/>
                            <a:ext cx="11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0" name="Line 15"/>
                        <wps:cNvCnPr/>
                        <wps:spPr bwMode="auto">
                          <a:xfrm>
                            <a:off x="2099809" y="1878710"/>
                            <a:ext cx="11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1" name="Line 16"/>
                        <wps:cNvCnPr/>
                        <wps:spPr bwMode="auto">
                          <a:xfrm>
                            <a:off x="2099809" y="1547326"/>
                            <a:ext cx="11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2" name="Line 17"/>
                        <wps:cNvCnPr/>
                        <wps:spPr bwMode="auto">
                          <a:xfrm>
                            <a:off x="2099809" y="1215943"/>
                            <a:ext cx="11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3" name="Line 18"/>
                        <wps:cNvCnPr/>
                        <wps:spPr bwMode="auto">
                          <a:xfrm>
                            <a:off x="2597104" y="2984540"/>
                            <a:ext cx="0" cy="11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4" name="Line 19"/>
                        <wps:cNvCnPr/>
                        <wps:spPr bwMode="auto">
                          <a:xfrm>
                            <a:off x="3039609" y="2984540"/>
                            <a:ext cx="0" cy="11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5" name="Line 20"/>
                        <wps:cNvCnPr/>
                        <wps:spPr bwMode="auto">
                          <a:xfrm>
                            <a:off x="3482113" y="2984540"/>
                            <a:ext cx="0" cy="11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6" name="Line 21"/>
                        <wps:cNvCnPr/>
                        <wps:spPr bwMode="auto">
                          <a:xfrm>
                            <a:off x="3924096" y="2984540"/>
                            <a:ext cx="0" cy="11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27" name="Text Box 22"/>
                        <wps:cNvSpPr txBox="1">
                          <a:spLocks noChangeArrowheads="1"/>
                        </wps:cNvSpPr>
                        <wps:spPr bwMode="auto">
                          <a:xfrm>
                            <a:off x="3758678" y="3149970"/>
                            <a:ext cx="387713" cy="335037"/>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0.4</w:t>
                              </w:r>
                            </w:p>
                          </w:txbxContent>
                        </wps:txbx>
                        <wps:bodyPr rot="0" vert="horz" wrap="square" lIns="69647" tIns="34824" rIns="69647" bIns="34824" anchor="t" anchorCtr="0" upright="1">
                          <a:noAutofit/>
                        </wps:bodyPr>
                      </wps:wsp>
                      <wps:wsp>
                        <wps:cNvPr id="28" name="Text Box 23"/>
                        <wps:cNvSpPr txBox="1">
                          <a:spLocks noChangeArrowheads="1"/>
                        </wps:cNvSpPr>
                        <wps:spPr bwMode="auto">
                          <a:xfrm>
                            <a:off x="3316174" y="3149970"/>
                            <a:ext cx="387713" cy="335037"/>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0.3</w:t>
                              </w:r>
                            </w:p>
                          </w:txbxContent>
                        </wps:txbx>
                        <wps:bodyPr rot="0" vert="horz" wrap="square" lIns="69647" tIns="34824" rIns="69647" bIns="34824" anchor="t" anchorCtr="0" upright="1">
                          <a:noAutofit/>
                        </wps:bodyPr>
                      </wps:wsp>
                      <wps:wsp>
                        <wps:cNvPr id="29" name="Text Box 24"/>
                        <wps:cNvSpPr txBox="1">
                          <a:spLocks noChangeArrowheads="1"/>
                        </wps:cNvSpPr>
                        <wps:spPr bwMode="auto">
                          <a:xfrm>
                            <a:off x="2873670" y="3149970"/>
                            <a:ext cx="387713" cy="335037"/>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0.2</w:t>
                              </w:r>
                            </w:p>
                          </w:txbxContent>
                        </wps:txbx>
                        <wps:bodyPr rot="0" vert="horz" wrap="square" lIns="69647" tIns="34824" rIns="69647" bIns="34824" anchor="t" anchorCtr="0" upright="1">
                          <a:noAutofit/>
                        </wps:bodyPr>
                      </wps:wsp>
                      <wps:wsp>
                        <wps:cNvPr id="30" name="Text Box 25"/>
                        <wps:cNvSpPr txBox="1">
                          <a:spLocks noChangeArrowheads="1"/>
                        </wps:cNvSpPr>
                        <wps:spPr bwMode="auto">
                          <a:xfrm>
                            <a:off x="2431165" y="3149970"/>
                            <a:ext cx="387713" cy="335037"/>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0.1</w:t>
                              </w:r>
                            </w:p>
                          </w:txbxContent>
                        </wps:txbx>
                        <wps:bodyPr rot="0" vert="horz" wrap="square" lIns="69647" tIns="34824" rIns="69647" bIns="34824" anchor="t" anchorCtr="0" upright="1">
                          <a:noAutofit/>
                        </wps:bodyPr>
                      </wps:wsp>
                      <wps:wsp>
                        <wps:cNvPr id="31" name="Text Box 26"/>
                        <wps:cNvSpPr txBox="1">
                          <a:spLocks noChangeArrowheads="1"/>
                        </wps:cNvSpPr>
                        <wps:spPr bwMode="auto">
                          <a:xfrm>
                            <a:off x="1934391" y="0"/>
                            <a:ext cx="553131" cy="334515"/>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GAIA</w:t>
                              </w:r>
                            </w:p>
                          </w:txbxContent>
                        </wps:txbx>
                        <wps:bodyPr rot="0" vert="horz" wrap="square" lIns="69647" tIns="34824" rIns="69647" bIns="34824" anchor="t" anchorCtr="0" upright="1">
                          <a:noAutofit/>
                        </wps:bodyPr>
                      </wps:wsp>
                      <wps:wsp>
                        <wps:cNvPr id="32" name="Text Box 27"/>
                        <wps:cNvSpPr txBox="1">
                          <a:spLocks noChangeArrowheads="1"/>
                        </wps:cNvSpPr>
                        <wps:spPr bwMode="auto">
                          <a:xfrm>
                            <a:off x="4310244" y="3095697"/>
                            <a:ext cx="719591" cy="495249"/>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Genetic Distance</w:t>
                              </w:r>
                            </w:p>
                          </w:txbxContent>
                        </wps:txbx>
                        <wps:bodyPr rot="0" vert="horz" wrap="square" lIns="69647" tIns="34824" rIns="69647" bIns="34824" anchor="t" anchorCtr="0" upright="1">
                          <a:noAutofit/>
                        </wps:bodyPr>
                      </wps:wsp>
                      <wps:wsp>
                        <wps:cNvPr id="33" name="Text Box 28"/>
                        <wps:cNvSpPr txBox="1">
                          <a:spLocks noChangeArrowheads="1"/>
                        </wps:cNvSpPr>
                        <wps:spPr bwMode="auto">
                          <a:xfrm>
                            <a:off x="1879078" y="2653156"/>
                            <a:ext cx="222296" cy="334515"/>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1</w:t>
                              </w:r>
                            </w:p>
                          </w:txbxContent>
                        </wps:txbx>
                        <wps:bodyPr rot="0" vert="horz" wrap="square" lIns="69647" tIns="34824" rIns="69647" bIns="34824" anchor="t" anchorCtr="0" upright="1">
                          <a:noAutofit/>
                        </wps:bodyPr>
                      </wps:wsp>
                      <wps:wsp>
                        <wps:cNvPr id="34" name="Text Box 29"/>
                        <wps:cNvSpPr txBox="1">
                          <a:spLocks noChangeArrowheads="1"/>
                        </wps:cNvSpPr>
                        <wps:spPr bwMode="auto">
                          <a:xfrm>
                            <a:off x="1879078" y="2376046"/>
                            <a:ext cx="222296" cy="333993"/>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2</w:t>
                              </w:r>
                            </w:p>
                          </w:txbxContent>
                        </wps:txbx>
                        <wps:bodyPr rot="0" vert="horz" wrap="square" lIns="69647" tIns="34824" rIns="69647" bIns="34824" anchor="t" anchorCtr="0" upright="1">
                          <a:noAutofit/>
                        </wps:bodyPr>
                      </wps:wsp>
                      <wps:wsp>
                        <wps:cNvPr id="35" name="Text Box 30"/>
                        <wps:cNvSpPr txBox="1">
                          <a:spLocks noChangeArrowheads="1"/>
                        </wps:cNvSpPr>
                        <wps:spPr bwMode="auto">
                          <a:xfrm>
                            <a:off x="1879078" y="2100502"/>
                            <a:ext cx="222296" cy="333993"/>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3</w:t>
                              </w:r>
                            </w:p>
                          </w:txbxContent>
                        </wps:txbx>
                        <wps:bodyPr rot="0" vert="horz" wrap="square" lIns="69647" tIns="34824" rIns="69647" bIns="34824" anchor="t" anchorCtr="0" upright="1">
                          <a:noAutofit/>
                        </wps:bodyPr>
                      </wps:wsp>
                      <wps:wsp>
                        <wps:cNvPr id="36" name="Text Box 31"/>
                        <wps:cNvSpPr txBox="1">
                          <a:spLocks noChangeArrowheads="1"/>
                        </wps:cNvSpPr>
                        <wps:spPr bwMode="auto">
                          <a:xfrm>
                            <a:off x="1879078" y="1767553"/>
                            <a:ext cx="222296" cy="335037"/>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4</w:t>
                              </w:r>
                            </w:p>
                          </w:txbxContent>
                        </wps:txbx>
                        <wps:bodyPr rot="0" vert="horz" wrap="square" lIns="69647" tIns="34824" rIns="69647" bIns="34824" anchor="t" anchorCtr="0" upright="1">
                          <a:noAutofit/>
                        </wps:bodyPr>
                      </wps:wsp>
                      <wps:wsp>
                        <wps:cNvPr id="37" name="Text Box 32"/>
                        <wps:cNvSpPr txBox="1">
                          <a:spLocks noChangeArrowheads="1"/>
                        </wps:cNvSpPr>
                        <wps:spPr bwMode="auto">
                          <a:xfrm>
                            <a:off x="1879078" y="1436169"/>
                            <a:ext cx="222296" cy="333993"/>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5</w:t>
                              </w:r>
                            </w:p>
                          </w:txbxContent>
                        </wps:txbx>
                        <wps:bodyPr rot="0" vert="horz" wrap="square" lIns="69647" tIns="34824" rIns="69647" bIns="34824" anchor="t" anchorCtr="0" upright="1">
                          <a:noAutofit/>
                        </wps:bodyPr>
                      </wps:wsp>
                      <wps:wsp>
                        <wps:cNvPr id="38" name="Text Box 33"/>
                        <wps:cNvSpPr txBox="1">
                          <a:spLocks noChangeArrowheads="1"/>
                        </wps:cNvSpPr>
                        <wps:spPr bwMode="auto">
                          <a:xfrm>
                            <a:off x="1879078" y="1104786"/>
                            <a:ext cx="220730" cy="333993"/>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6</w:t>
                              </w:r>
                            </w:p>
                          </w:txbxContent>
                        </wps:txbx>
                        <wps:bodyPr rot="0" vert="horz" wrap="square" lIns="69647" tIns="34824" rIns="69647" bIns="34824" anchor="t" anchorCtr="0" upright="1">
                          <a:noAutofit/>
                        </wps:bodyPr>
                      </wps:wsp>
                      <wps:wsp>
                        <wps:cNvPr id="39" name="Line 34"/>
                        <wps:cNvCnPr/>
                        <wps:spPr bwMode="auto">
                          <a:xfrm>
                            <a:off x="2154600" y="1215943"/>
                            <a:ext cx="23215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0" name="Line 35"/>
                        <wps:cNvCnPr/>
                        <wps:spPr bwMode="auto">
                          <a:xfrm>
                            <a:off x="2154600" y="386179"/>
                            <a:ext cx="23215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1" name="Line 36"/>
                        <wps:cNvCnPr/>
                        <wps:spPr bwMode="auto">
                          <a:xfrm>
                            <a:off x="2099809" y="2487203"/>
                            <a:ext cx="939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2" name="Line 37"/>
                        <wps:cNvCnPr/>
                        <wps:spPr bwMode="auto">
                          <a:xfrm>
                            <a:off x="3039609" y="1214899"/>
                            <a:ext cx="0" cy="1272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3" name="Line 38"/>
                        <wps:cNvCnPr/>
                        <wps:spPr bwMode="auto">
                          <a:xfrm>
                            <a:off x="3039609" y="2487203"/>
                            <a:ext cx="0" cy="55161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4" name="Text Box 39"/>
                        <wps:cNvSpPr txBox="1">
                          <a:spLocks noChangeArrowheads="1"/>
                        </wps:cNvSpPr>
                        <wps:spPr bwMode="auto">
                          <a:xfrm>
                            <a:off x="2598670" y="2653156"/>
                            <a:ext cx="1491887" cy="334515"/>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To put in the field</w:t>
                              </w:r>
                            </w:p>
                          </w:txbxContent>
                        </wps:txbx>
                        <wps:bodyPr rot="0" vert="horz" wrap="square" lIns="69647" tIns="34824" rIns="69647" bIns="34824" anchor="t" anchorCtr="0" upright="1">
                          <a:noAutofit/>
                        </wps:bodyPr>
                      </wps:wsp>
                      <wps:wsp>
                        <wps:cNvPr id="45" name="Text Box 40"/>
                        <wps:cNvSpPr txBox="1">
                          <a:spLocks noChangeArrowheads="1"/>
                        </wps:cNvSpPr>
                        <wps:spPr bwMode="auto">
                          <a:xfrm>
                            <a:off x="2210957" y="1713279"/>
                            <a:ext cx="773339" cy="495249"/>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jc w:val="center"/>
                                <w:rPr>
                                  <w:rFonts w:ascii="Verdana" w:hAnsi="Verdana" w:cs="Verdana"/>
                                  <w:color w:val="000000"/>
                                  <w:sz w:val="18"/>
                                </w:rPr>
                              </w:pPr>
                              <w:r w:rsidRPr="006B6F02">
                                <w:rPr>
                                  <w:rFonts w:ascii="Verdana" w:hAnsi="Verdana" w:cs="Verdana"/>
                                  <w:color w:val="000000"/>
                                  <w:sz w:val="18"/>
                                </w:rPr>
                                <w:t>To put in the field</w:t>
                              </w:r>
                            </w:p>
                          </w:txbxContent>
                        </wps:txbx>
                        <wps:bodyPr rot="0" vert="horz" wrap="square" lIns="69647" tIns="34824" rIns="69647" bIns="34824" anchor="t" anchorCtr="0" upright="1">
                          <a:noAutofit/>
                        </wps:bodyPr>
                      </wps:wsp>
                      <wps:wsp>
                        <wps:cNvPr id="46" name="Text Box 41"/>
                        <wps:cNvSpPr txBox="1">
                          <a:spLocks noChangeArrowheads="1"/>
                        </wps:cNvSpPr>
                        <wps:spPr bwMode="auto">
                          <a:xfrm>
                            <a:off x="3039609" y="1547326"/>
                            <a:ext cx="1547722" cy="864207"/>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jc w:val="center"/>
                                <w:rPr>
                                  <w:rFonts w:ascii="Verdana" w:hAnsi="Verdana" w:cs="Verdana"/>
                                  <w:color w:val="000000"/>
                                  <w:sz w:val="18"/>
                                </w:rPr>
                              </w:pPr>
                              <w:r w:rsidRPr="006B6F02">
                                <w:rPr>
                                  <w:rFonts w:ascii="Verdana" w:hAnsi="Verdana" w:cs="Verdana"/>
                                  <w:color w:val="000000"/>
                                  <w:sz w:val="18"/>
                                </w:rPr>
                                <w:t>Distinct varieties</w:t>
                              </w:r>
                            </w:p>
                            <w:p w:rsidR="0092340A" w:rsidRPr="006B6F02" w:rsidRDefault="0092340A" w:rsidP="0092340A">
                              <w:pPr>
                                <w:autoSpaceDE w:val="0"/>
                                <w:autoSpaceDN w:val="0"/>
                                <w:adjustRightInd w:val="0"/>
                                <w:jc w:val="center"/>
                                <w:rPr>
                                  <w:rFonts w:ascii="Verdana" w:hAnsi="Verdana" w:cs="Verdana"/>
                                  <w:color w:val="000000"/>
                                  <w:sz w:val="18"/>
                                </w:rPr>
                              </w:pPr>
                              <w:proofErr w:type="gramStart"/>
                              <w:r w:rsidRPr="006B6F02">
                                <w:rPr>
                                  <w:rFonts w:ascii="Verdana" w:hAnsi="Verdana" w:cs="Verdana"/>
                                  <w:color w:val="000000"/>
                                  <w:sz w:val="18"/>
                                </w:rPr>
                                <w:t>on</w:t>
                              </w:r>
                              <w:proofErr w:type="gramEnd"/>
                              <w:r w:rsidRPr="006B6F02">
                                <w:rPr>
                                  <w:rFonts w:ascii="Verdana" w:hAnsi="Verdana" w:cs="Verdana"/>
                                  <w:color w:val="000000"/>
                                  <w:sz w:val="18"/>
                                </w:rPr>
                                <w:t xml:space="preserve"> the basis of</w:t>
                              </w:r>
                            </w:p>
                            <w:p w:rsidR="0092340A" w:rsidRPr="009676DC" w:rsidRDefault="0092340A" w:rsidP="0092340A">
                              <w:pPr>
                                <w:autoSpaceDE w:val="0"/>
                                <w:autoSpaceDN w:val="0"/>
                                <w:adjustRightInd w:val="0"/>
                                <w:jc w:val="center"/>
                                <w:rPr>
                                  <w:rFonts w:ascii="Verdana" w:hAnsi="Verdana" w:cs="Verdana"/>
                                  <w:color w:val="000000"/>
                                  <w:sz w:val="18"/>
                                </w:rPr>
                              </w:pPr>
                              <w:proofErr w:type="spellStart"/>
                              <w:r w:rsidRPr="009676DC">
                                <w:rPr>
                                  <w:rFonts w:ascii="Verdana" w:hAnsi="Verdana" w:cs="Verdana"/>
                                  <w:color w:val="000000"/>
                                  <w:sz w:val="18"/>
                                </w:rPr>
                                <w:t>Morpho</w:t>
                              </w:r>
                              <w:proofErr w:type="spellEnd"/>
                              <w:r w:rsidRPr="009676DC">
                                <w:rPr>
                                  <w:rFonts w:ascii="Verdana" w:hAnsi="Verdana" w:cs="Verdana"/>
                                  <w:color w:val="000000"/>
                                  <w:sz w:val="18"/>
                                </w:rPr>
                                <w:t xml:space="preserve"> 2 + GD 0.2</w:t>
                              </w:r>
                            </w:p>
                          </w:txbxContent>
                        </wps:txbx>
                        <wps:bodyPr rot="0" vert="horz" wrap="square" lIns="69647" tIns="34824" rIns="69647" bIns="34824" anchor="t" anchorCtr="0" upright="1">
                          <a:noAutofit/>
                        </wps:bodyPr>
                      </wps:wsp>
                      <wps:wsp>
                        <wps:cNvPr id="47" name="Text Box 42"/>
                        <wps:cNvSpPr txBox="1">
                          <a:spLocks noChangeArrowheads="1"/>
                        </wps:cNvSpPr>
                        <wps:spPr bwMode="auto">
                          <a:xfrm>
                            <a:off x="2487522" y="717563"/>
                            <a:ext cx="1603035" cy="334515"/>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jc w:val="center"/>
                                <w:rPr>
                                  <w:rFonts w:ascii="Verdana" w:hAnsi="Verdana" w:cs="Verdana"/>
                                  <w:color w:val="000000"/>
                                  <w:sz w:val="18"/>
                                </w:rPr>
                              </w:pPr>
                              <w:r w:rsidRPr="006B6F02">
                                <w:rPr>
                                  <w:rFonts w:ascii="Verdana" w:hAnsi="Verdana" w:cs="Verdana"/>
                                  <w:color w:val="000000"/>
                                  <w:sz w:val="18"/>
                                </w:rPr>
                                <w:t xml:space="preserve">Super </w:t>
                              </w:r>
                              <w:proofErr w:type="gramStart"/>
                              <w:r w:rsidRPr="006B6F02">
                                <w:rPr>
                                  <w:rFonts w:ascii="Verdana" w:hAnsi="Verdana" w:cs="Verdana"/>
                                  <w:color w:val="000000"/>
                                  <w:sz w:val="18"/>
                                </w:rPr>
                                <w:t>Distinct</w:t>
                              </w:r>
                              <w:proofErr w:type="gramEnd"/>
                              <w:r w:rsidRPr="006B6F02">
                                <w:rPr>
                                  <w:rFonts w:ascii="Verdana" w:hAnsi="Verdana" w:cs="Verdana"/>
                                  <w:color w:val="000000"/>
                                  <w:sz w:val="18"/>
                                </w:rPr>
                                <w:t xml:space="preserve"> varieties</w:t>
                              </w:r>
                            </w:p>
                          </w:txbxContent>
                        </wps:txbx>
                        <wps:bodyPr rot="0" vert="horz" wrap="square" lIns="69647" tIns="34824" rIns="69647" bIns="34824" anchor="t" anchorCtr="0" upright="1">
                          <a:noAutofit/>
                        </wps:bodyPr>
                      </wps:wsp>
                      <wps:wsp>
                        <wps:cNvPr id="48" name="Text Box 43"/>
                        <wps:cNvSpPr txBox="1">
                          <a:spLocks noChangeArrowheads="1"/>
                        </wps:cNvSpPr>
                        <wps:spPr bwMode="auto">
                          <a:xfrm>
                            <a:off x="0" y="2321772"/>
                            <a:ext cx="1602513" cy="495249"/>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jc w:val="center"/>
                                <w:rPr>
                                  <w:rFonts w:ascii="Verdana" w:hAnsi="Verdana" w:cs="Verdana"/>
                                  <w:color w:val="CC99FF"/>
                                  <w:sz w:val="18"/>
                                </w:rPr>
                              </w:pPr>
                              <w:r w:rsidRPr="006B6F02">
                                <w:rPr>
                                  <w:rFonts w:ascii="Verdana" w:hAnsi="Verdana" w:cs="Verdana"/>
                                  <w:color w:val="CC99FF"/>
                                  <w:sz w:val="18"/>
                                </w:rPr>
                                <w:t>Threshold for morphological data</w:t>
                              </w:r>
                            </w:p>
                          </w:txbxContent>
                        </wps:txbx>
                        <wps:bodyPr rot="0" vert="horz" wrap="square" lIns="69647" tIns="34824" rIns="69647" bIns="34824" anchor="t" anchorCtr="0" upright="1">
                          <a:noAutofit/>
                        </wps:bodyPr>
                      </wps:wsp>
                      <wps:wsp>
                        <wps:cNvPr id="49" name="Text Box 44"/>
                        <wps:cNvSpPr txBox="1">
                          <a:spLocks noChangeArrowheads="1"/>
                        </wps:cNvSpPr>
                        <wps:spPr bwMode="auto">
                          <a:xfrm>
                            <a:off x="1990226" y="3537715"/>
                            <a:ext cx="2541791" cy="334515"/>
                          </a:xfrm>
                          <a:prstGeom prst="rect">
                            <a:avLst/>
                          </a:prstGeom>
                          <a:noFill/>
                          <a:ln>
                            <a:noFill/>
                          </a:ln>
                          <a:effectLst/>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340A" w:rsidRPr="006B6F02" w:rsidRDefault="0092340A" w:rsidP="0092340A">
                              <w:pPr>
                                <w:autoSpaceDE w:val="0"/>
                                <w:autoSpaceDN w:val="0"/>
                                <w:adjustRightInd w:val="0"/>
                                <w:rPr>
                                  <w:rFonts w:ascii="Verdana" w:hAnsi="Verdana" w:cs="Verdana"/>
                                  <w:color w:val="CC99FF"/>
                                  <w:sz w:val="18"/>
                                </w:rPr>
                              </w:pPr>
                              <w:r w:rsidRPr="006B6F02">
                                <w:rPr>
                                  <w:rFonts w:ascii="Verdana" w:hAnsi="Verdana" w:cs="Verdana"/>
                                  <w:color w:val="CC99FF"/>
                                  <w:sz w:val="18"/>
                                </w:rPr>
                                <w:t>Threshold for molecular distances</w:t>
                              </w:r>
                            </w:p>
                          </w:txbxContent>
                        </wps:txbx>
                        <wps:bodyPr rot="0" vert="horz" wrap="square" lIns="69647" tIns="34824" rIns="69647" bIns="34824" anchor="t" anchorCtr="0" upright="1">
                          <a:noAutofit/>
                        </wps:bodyPr>
                      </wps:wsp>
                      <wps:wsp>
                        <wps:cNvPr id="50" name="Line 45"/>
                        <wps:cNvCnPr/>
                        <wps:spPr bwMode="auto">
                          <a:xfrm>
                            <a:off x="1492931" y="2487203"/>
                            <a:ext cx="331878" cy="0"/>
                          </a:xfrm>
                          <a:prstGeom prst="line">
                            <a:avLst/>
                          </a:prstGeom>
                          <a:noFill/>
                          <a:ln w="38100">
                            <a:solidFill>
                              <a:srgbClr val="CC99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51" name="Line 46"/>
                        <wps:cNvCnPr/>
                        <wps:spPr bwMode="auto">
                          <a:xfrm flipV="1">
                            <a:off x="3040131" y="3427080"/>
                            <a:ext cx="0" cy="164909"/>
                          </a:xfrm>
                          <a:prstGeom prst="line">
                            <a:avLst/>
                          </a:prstGeom>
                          <a:noFill/>
                          <a:ln w="38100">
                            <a:solidFill>
                              <a:srgbClr val="CC99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c:wpc>
                  </a:graphicData>
                </a:graphic>
              </wp:inline>
            </w:drawing>
          </mc:Choice>
          <mc:Fallback>
            <w:pict>
              <v:group id="Canvas 52" o:spid="_x0000_s1031" editas="canvas" style="width:441.75pt;height:340.45pt;mso-position-horizontal-relative:char;mso-position-vertical-relative:line" coordsize="56095,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">
                <v:shape id="_x0000_s1032" type="#_x0000_t75" style="position:absolute;width:56095;height:43230;visibility:visible;mso-wrap-style:square">
                  <v:fill o:detectmouseclick="t"/>
                  <v:path o:connecttype="none"/>
                </v:shape>
                <v:oval id="Oval 4" o:spid="_x0000_s1033" style="position:absolute;left:29300;top:31499;width:2212;height:22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QbsQA&#10;AADaAAAADwAAAGRycy9kb3ducmV2LnhtbESPQWsCMRSE70L/Q3gFb5ptEWtXo5SiKFKR2oLX183r&#10;ZtvNy5KkuvrrG0HwOMzMN8xk1tpaHMiHyrGCh34GgrhwuuJSwefHojcCESKyxtoxKThRgNn0rjPB&#10;XLsjv9NhF0uRIBxyVGBibHIpQ2HIYui7hjh5385bjEn6UmqPxwS3tXzMsqG0WHFaMNjQq6Hid/dn&#10;FezNebk1g+36eYPzlR98nZvq7Uep7n37MgYRqY238LW90gqe4HIl3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0G7EAAAA2gAAAA8AAAAAAAAAAAAAAAAAmAIAAGRycy9k&#10;b3ducmV2LnhtbFBLBQYAAAAABAAEAPUAAACJAwAAAAA=&#10;" fillcolor="#ccf" strokecolor="#c9f">
                  <v:shadow color="#660"/>
                </v:oval>
                <v:oval id="Oval 5" o:spid="_x0000_s1034" style="position:absolute;left:18790;top:23760;width:2223;height:22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HMEA&#10;AADaAAAADwAAAGRycy9kb3ducmV2LnhtbERPTWsCMRC9C/6HMEJvmlWk6GoUEUultIha6HXcTDdb&#10;N5MlSXXrr28OgsfH+54vW1uLC/lQOVYwHGQgiAunKy4VfB5f+hMQISJrrB2Tgj8KsFx0O3PMtbvy&#10;ni6HWIoUwiFHBSbGJpcyFIYshoFriBP37bzFmKAvpfZ4TeG2lqMse5YWK04NBhtaGyrOh1+r4Mvc&#10;XndmvHubfuBm68enW1O9/yj11GtXMxCR2vgQ391brSBtTVfS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RBzBAAAA2gAAAA8AAAAAAAAAAAAAAAAAmAIAAGRycy9kb3du&#10;cmV2LnhtbFBLBQYAAAAABAAEAPUAAACGAwAAAAA=&#10;" fillcolor="#ccf" strokecolor="#c9f">
                  <v:shadow color="#660"/>
                </v:oval>
                <v:rect id="Rectangle 6" o:spid="_x0000_s1035" alt="Grands carreaux" style="position:absolute;left:30396;top:12148;width:14924;height:127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4g8QA&#10;AADaAAAADwAAAGRycy9kb3ducmV2LnhtbESPQWvCQBSE70L/w/IKvRTdWERq6ipVUPQimHrx9pp9&#10;ZkOzb2N21eTfu0LB4zAz3zDTeWsrcaXGl44VDAcJCOLc6ZILBYefVf8ThA/IGivHpKAjD/PZS2+K&#10;qXY33tM1C4WIEPYpKjAh1KmUPjdk0Q9cTRy9k2sshiibQuoGbxFuK/mRJGNpseS4YLCmpaH8L7tY&#10;BafjbtGZ8yLbjX/d0G/Po+59PVLq7bX9/gIRqA3P8H97oxVM4HE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OIPEAAAA2gAAAA8AAAAAAAAAAAAAAAAAmAIAAGRycy9k&#10;b3ducmV2LnhtbFBLBQYAAAAABAAEAPUAAACJAwAAAAA=&#10;" fillcolor="#c9f">
                  <v:fill r:id="rId16" o:title="" opacity="26214f" color2="#ccc1da" o:opacity2="26214f" type="pattern"/>
                  <v:shadow color="#660"/>
                </v:rect>
                <v:rect id="Rectangle 7" o:spid="_x0000_s1036" alt="Grands carreaux" style="position:absolute;left:21561;top:3861;width:23759;height:82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VZcIA&#10;AADbAAAADwAAAGRycy9kb3ducmV2LnhtbESPzYrCQAzH7wu+wxBhL4tOFVmkOoqIiicXrQ8QO7Et&#10;7WRKZ9Tu25vDwt4S8v/4ZbnuXaOe1IXKs4HJOAFFnHtbcWHgmu1Hc1AhIltsPJOBXwqwXg0+lpha&#10;/+IzPS+xUBLCIUUDZYxtqnXIS3IYxr4lltvddw6jrF2hbYcvCXeNnibJt3ZYsTSU2NK2pLy+PJz0&#10;6hNlt8fPLDvtbn1y+Ko351ltzOew3yxARerjv/jPfbSCL/T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dVlwgAAANsAAAAPAAAAAAAAAAAAAAAAAJgCAABkcnMvZG93&#10;bnJldi54bWxQSwUGAAAAAAQABAD1AAAAhwMAAAAA&#10;" fillcolor="#f9f">
                  <v:fill r:id="rId16" o:title="" opacity="26214f" color2="#fcf" o:opacity2="26214f" type="pattern"/>
                  <v:shadow color="#660"/>
                </v:rect>
                <v:rect id="Rectangle 8" o:spid="_x0000_s1037" style="position:absolute;left:30396;top:24872;width:14924;height:55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A3MMA&#10;AADbAAAADwAAAGRycy9kb3ducmV2LnhtbERPS2vCQBC+F/wPyxS8FN3UQClpNqIFUXvzAeJtzE6T&#10;NNnZkF1j/PddodDbfHzPSeeDaURPnassK3idRiCIc6srLhQcD6vJOwjnkTU2lknBnRzMs9FTiom2&#10;N95Rv/eFCCHsElRQet8mUrq8JINualviwH3bzqAPsCuk7vAWwk0jZ1H0Jg1WHBpKbOmzpLzeX42C&#10;l/pr6eP+tI3v0WW9WZwP9cX+KDV+HhYfIDwN/l/8597oMD+Gxy/h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A3MMAAADbAAAADwAAAAAAAAAAAAAAAACYAgAAZHJzL2Rv&#10;d25yZXYueG1sUEsFBgAAAAAEAAQA9QAAAIgDAAAAAA==&#10;" fillcolor="#cfc" strokecolor="#cfc">
                  <v:shadow color="#660"/>
                </v:rect>
                <v:rect id="Rectangle 9" o:spid="_x0000_s1038" style="position:absolute;left:21561;top:12148;width:8835;height:182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YqMMA&#10;AADbAAAADwAAAGRycy9kb3ducmV2LnhtbERPTWvCQBC9C/6HZYReRDdWKSV1FS2UqjdNQXobs2MS&#10;k50N2W2M/94VhN7m8T5nvuxMJVpqXGFZwWQcgSBOrS44U/CTfI3eQTiPrLGyTApu5GC56PfmGGt7&#10;5T21B5+JEMIuRgW593UspUtzMujGtiYO3Nk2Bn2ATSZ1g9cQbir5GkVv0mDBoSHHmj5zSsvDn1Ew&#10;LHdrP22P2+ktOn1vVr9JebIXpV4G3eoDhKfO/4uf7o0O82fw+CU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HYqMMAAADbAAAADwAAAAAAAAAAAAAAAACYAgAAZHJzL2Rv&#10;d25yZXYueG1sUEsFBgAAAAAEAAQA9QAAAIgDAAAAAA==&#10;" fillcolor="#cfc" strokecolor="#cfc">
                  <v:shadow color="#660"/>
                </v:rect>
                <v:line id="Line 10" o:spid="_x0000_s1039" style="position:absolute;flip:y;visibility:visible;mso-wrap-style:square" from="21546,2760" to="21546,3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wMLwAAADbAAAADwAAAGRycy9kb3ducmV2LnhtbERPSwrCMBDdC94hjOBOUwW1VqOIIAiC&#10;/wMMzdgWm0lpotbbG0FwN4/3nfmyMaV4Uu0KywoG/QgEcWp1wZmC62XTi0E4j6yxtEwK3uRguWi3&#10;5pho++ITPc8+EyGEXYIKcu+rREqX5mTQ9W1FHLibrQ36AOtM6hpfIdyUchhFY2mw4NCQY0XrnNL7&#10;+WEUyGa73/HleLiP39N0bU08mfhYqW6nWc1AeGr8X/xzb3WYP4LvL+EAufg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0GwMLwAAADbAAAADwAAAAAAAAAAAAAAAAChAgAA&#10;ZHJzL2Rvd25yZXYueG1sUEsFBgAAAAAEAAQA+QAAAIoDAAAAAA==&#10;">
                  <v:stroke endarrow="block"/>
                  <v:shadow color="#660"/>
                </v:line>
                <v:line id="Line 11" o:spid="_x0000_s1040" style="position:absolute;visibility:visible;mso-wrap-style:square" from="21546,30403" to="45873,3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FCMAAAADbAAAADwAAAGRycy9kb3ducmV2LnhtbESPQYvCMBCF74L/IYzgTdMVUbdrFBEU&#10;b6L14m1oZtNiM6lN1PrvjSB4m+G9ed+b+bK1lbhT40vHCn6GCQji3OmSjYJTthnMQPiArLFyTAqe&#10;5GG56HbmmGr34APdj8GIGMI+RQVFCHUqpc8LsuiHriaO2r9rLIa4NkbqBh8x3FZylCQTabHkSCiw&#10;pnVB+eV4s5Hr6RC2l+v0dPZ7YzL92463Wql+r139gQjUhq/5c73Tsf4E3r/EA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OhQjAAAAA2wAAAA8AAAAAAAAAAAAAAAAA&#10;oQIAAGRycy9kb3ducmV2LnhtbFBLBQYAAAAABAAEAPkAAACOAwAAAAA=&#10;">
                  <v:stroke endarrow="block"/>
                  <v:shadow color="#660"/>
                </v:line>
                <v:line id="Line 12" o:spid="_x0000_s1041" style="position:absolute;visibility:visible;mso-wrap-style:square" from="30396,24872" to="45320,2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yCcIAAADbAAAADwAAAGRycy9kb3ducmV2LnhtbERPzWrCQBC+F3yHZYTe6qY9WE1dpWjV&#10;CILG+gBDdswGs7MhuzXx7btCobf5+H5ntuhtLW7U+sqxgtdRAoK4cLriUsH5e/0yAeEDssbaMSm4&#10;k4fFfPA0w1S7jnO6nUIpYgj7FBWYEJpUSl8YsuhHriGO3MW1FkOEbSl1i10Mt7V8S5KxtFhxbDDY&#10;0NJQcT39WAU7M81WeNx2xy9/3+yyfd4dLrlSz8P+8wNEoD78i//cmY7z3+HxSzx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OyCcIAAADbAAAADwAAAAAAAAAAAAAA&#10;AAChAgAAZHJzL2Rvd25yZXYueG1sUEsFBgAAAAAEAAQA+QAAAJADAAAAAA==&#10;">
                  <v:shadow color="#660"/>
                </v:line>
                <v:line id="Line 13" o:spid="_x0000_s1042" style="position:absolute;visibility:visible;mso-wrap-style:square" from="20998,27643" to="22109,2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me8UAAADbAAAADwAAAGRycy9kb3ducmV2LnhtbESPQW/CMAyF75P2HyJP4jbScZhYR0DT&#10;BqNIk6BsP8BqTFOtcaom0PLv8WHSbrbe83ufF6vRt+pCfWwCG3iaZqCIq2Abrg38fG8e56BiQrbY&#10;BiYDV4qwWt7fLTC3YeCSLsdUKwnhmKMBl1KXax0rRx7jNHTEop1C7zHJ2tfa9jhIuG/1LMuetceG&#10;pcFhR++Oqt/j2RvYuZfiAw/b4bCO189d8VUO+1NpzORhfHsFlWhM/+a/68IKvsDKLzK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wme8UAAADbAAAADwAAAAAAAAAA&#10;AAAAAAChAgAAZHJzL2Rvd25yZXYueG1sUEsFBgAAAAAEAAQA+QAAAJMDAAAAAA==&#10;">
                  <v:shadow color="#660"/>
                </v:line>
                <v:line id="Line 14" o:spid="_x0000_s1043" style="position:absolute;visibility:visible;mso-wrap-style:square" from="20998,22106" to="22109,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D4MEAAADbAAAADwAAAGRycy9kb3ducmV2LnhtbERPzWrCQBC+C77DMkJvurGHUlNXEbU2&#10;glBj+wBDdswGs7Mhu5r49t2C4G0+vt+ZL3tbixu1vnKsYDpJQBAXTldcKvj9+Ry/g/ABWWPtmBTc&#10;ycNyMRzMMdWu45xup1CKGMI+RQUmhCaV0heGLPqJa4gjd3atxRBhW0rdYhfDbS1fk+RNWqw4Nhhs&#10;aG2ouJyuVsHezLINHr+649bfd/vskHff51ypl1G/+gARqA9P8cOd6Th/Bv+/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4IPgwQAAANsAAAAPAAAAAAAAAAAAAAAA&#10;AKECAABkcnMvZG93bnJldi54bWxQSwUGAAAAAAQABAD5AAAAjwMAAAAA&#10;">
                  <v:shadow color="#660"/>
                </v:line>
                <v:line id="Line 15" o:spid="_x0000_s1044" style="position:absolute;visibility:visible;mso-wrap-style:square" from="20998,18787" to="22109,1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gwMEAAADbAAAADwAAAGRycy9kb3ducmV2LnhtbERP3WrCMBS+F/YO4Qx2p+m8GK5rKrLf&#10;CoO16gMcmmNTbE5Kk9n69uZC8PLj+8/Wk+3EmQbfOlbwvEhAENdOt9woOOy/5isQPiBr7ByTggt5&#10;WOcPswxT7Uau6LwLjYgh7FNUYELoUyl9bciiX7ieOHJHN1gMEQ6N1AOOMdx2cpkkL9Jiy7HBYE/v&#10;hurT7t8q2JrX4gPLn7H89JfvbfFbjX/HSqmnx2nzBiLQFO7im7vQCpZxffwSf4DM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tuDAwQAAANsAAAAPAAAAAAAAAAAAAAAA&#10;AKECAABkcnMvZG93bnJldi54bWxQSwUGAAAAAAQABAD5AAAAjwMAAAAA&#10;">
                  <v:shadow color="#660"/>
                </v:line>
                <v:line id="Line 16" o:spid="_x0000_s1045" style="position:absolute;visibility:visible;mso-wrap-style:square" from="20998,15473" to="22109,1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FW8QAAADbAAAADwAAAGRycy9kb3ducmV2LnhtbESP3WrCQBSE7wu+w3KE3tWNXkgbXUX8&#10;a4RCjfoAh+wxG8yeDdnVxLfvFgq9HGbmG2a+7G0tHtT6yrGC8SgBQVw4XXGp4HLevb2D8AFZY+2Y&#10;FDzJw3IxeJljql3HOT1OoRQRwj5FBSaEJpXSF4Ys+pFriKN3da3FEGVbSt1iF+G2lpMkmUqLFccF&#10;gw2tDRW3090qOJiPbIPHz+649c/9IfvKu+9rrtTrsF/NQATqw3/4r51pBZMx/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VbxAAAANsAAAAPAAAAAAAAAAAA&#10;AAAAAKECAABkcnMvZG93bnJldi54bWxQSwUGAAAAAAQABAD5AAAAkgMAAAAA&#10;">
                  <v:shadow color="#660"/>
                </v:line>
                <v:line id="Line 17" o:spid="_x0000_s1046" style="position:absolute;visibility:visible;mso-wrap-style:square" from="20998,12159" to="22109,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bLMQAAADbAAAADwAAAGRycy9kb3ducmV2LnhtbESP0WrCQBRE3wv+w3IF3+rGPEgbXaWo&#10;1QgFje0HXLLXbGj2bshuTfz7bqHg4zAzZ5jlerCNuFHna8cKZtMEBHHpdM2Vgq/P9+cXED4ga2wc&#10;k4I7eVivRk9LzLTruaDbJVQiQthnqMCE0GZS+tKQRT91LXH0rq6zGKLsKqk77CPcNjJNkrm0WHNc&#10;MNjSxlD5ffmxCo7mNd/i+dCfd/6+P+YfRX+6FkpNxsPbAkSgITzC/+1cK0hT+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NssxAAAANsAAAAPAAAAAAAAAAAA&#10;AAAAAKECAABkcnMvZG93bnJldi54bWxQSwUGAAAAAAQABAD5AAAAkgMAAAAA&#10;">
                  <v:shadow color="#660"/>
                </v:line>
                <v:line id="Line 18" o:spid="_x0000_s1047" style="position:absolute;visibility:visible;mso-wrap-style:square" from="25971,29845" to="2597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t8QAAADbAAAADwAAAGRycy9kb3ducmV2LnhtbESP0WrCQBRE3wv+w3KFvtWNCkWjq4it&#10;bYRCjfoBl+w1G8zeDdmtiX/fFQp9HGbmDLNc97YWN2p95VjBeJSAIC6crrhUcD7tXmYgfEDWWDsm&#10;BXfysF4NnpaYatdxTrdjKEWEsE9RgQmhSaX0hSGLfuQa4uhdXGsxRNmWUrfYRbit5SRJXqXFiuOC&#10;wYa2horr8ccq2Jt59oaHz+7w7u8f++wr774vuVLPw36zABGoD//hv3amFUym8Pg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H63xAAAANsAAAAPAAAAAAAAAAAA&#10;AAAAAKECAABkcnMvZG93bnJldi54bWxQSwUGAAAAAAQABAD5AAAAkgMAAAAA&#10;">
                  <v:shadow color="#660"/>
                </v:line>
                <v:line id="Line 19" o:spid="_x0000_s1048" style="position:absolute;visibility:visible;mso-wrap-style:square" from="30396,29845" to="3039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mw8QAAADbAAAADwAAAGRycy9kb3ducmV2LnhtbESP0WrCQBRE3wv+w3KFvtWNIkWjq4it&#10;bYRCjfoBl+w1G8zeDdmtiX/fFQp9HGbmDLNc97YWN2p95VjBeJSAIC6crrhUcD7tXmYgfEDWWDsm&#10;BXfysF4NnpaYatdxTrdjKEWEsE9RgQmhSaX0hSGLfuQa4uhdXGsxRNmWUrfYRbit5SRJXqXFiuOC&#10;wYa2horr8ccq2Jt59oaHz+7w7u8f++wr774vuVLPw36zABGoD//hv3amFUym8Pg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jebDxAAAANsAAAAPAAAAAAAAAAAA&#10;AAAAAKECAABkcnMvZG93bnJldi54bWxQSwUGAAAAAAQABAD5AAAAkgMAAAAA&#10;">
                  <v:shadow color="#660"/>
                </v:line>
                <v:line id="Line 20" o:spid="_x0000_s1049" style="position:absolute;visibility:visible;mso-wrap-style:square" from="34821,29845" to="3482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DWMQAAADbAAAADwAAAGRycy9kb3ducmV2LnhtbESP0WrCQBRE3wv+w3KFvtWNgkWjq4it&#10;bYRCjfoBl+w1G8zeDdmtiX/fFQp9HGbmDLNc97YWN2p95VjBeJSAIC6crrhUcD7tXmYgfEDWWDsm&#10;BXfysF4NnpaYatdxTrdjKEWEsE9RgQmhSaX0hSGLfuQa4uhdXGsxRNmWUrfYRbit5SRJXqXFiuOC&#10;wYa2horr8ccq2Jt59oaHz+7w7u8f++wr774vuVLPw36zABGoD//hv3amFUym8Pg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UNYxAAAANsAAAAPAAAAAAAAAAAA&#10;AAAAAKECAABkcnMvZG93bnJldi54bWxQSwUGAAAAAAQABAD5AAAAkgMAAAAA&#10;">
                  <v:shadow color="#660"/>
                </v:line>
                <v:line id="Line 21" o:spid="_x0000_s1050" style="position:absolute;visibility:visible;mso-wrap-style:square" from="39240,29845" to="39240,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PdL8QAAADbAAAADwAAAGRycy9kb3ducmV2LnhtbESP0WrCQBRE3wv+w3IF3+pGH6RNXUWq&#10;1ggFjfUDLtlrNjR7N2S3Jv59VxB8HGbmDDNf9rYWV2p95VjBZJyAIC6crrhUcP7Zvr6B8AFZY+2Y&#10;FNzIw3IxeJljql3HOV1PoRQRwj5FBSaEJpXSF4Ys+rFriKN3ca3FEGVbSt1iF+G2ltMkmUmLFccF&#10;gw19Gip+T39Wwd68Z2s87rrjxt++9tl33h0uuVKjYb/6ABGoD8/wo51pBdMZ3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90vxAAAANsAAAAPAAAAAAAAAAAA&#10;AAAAAKECAABkcnMvZG93bnJldi54bWxQSwUGAAAAAAQABAD5AAAAkgMAAAAA&#10;">
                  <v:shadow color="#660"/>
                </v:line>
                <v:shape id="Text Box 22" o:spid="_x0000_s1051" type="#_x0000_t202" style="position:absolute;left:37586;top:31499;width:3877;height:3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j0cUA&#10;AADbAAAADwAAAGRycy9kb3ducmV2LnhtbESPT2vCQBTE74V+h+UVvJRmo4KW1FX8gxAPHoyFXh/Z&#10;1yQ0+zbNrjH59q4geBxm5jfMYtWbWnTUusqygnEUgyDOra64UPB93n98gnAeWWNtmRQM5GC1fH1Z&#10;YKLtlU/UZb4QAcIuQQWl900ipctLMugi2xAH79e2Bn2QbSF1i9cAN7WcxPFMGqw4LJTY0Lak/C+7&#10;GAXT4eddH+0+m3fppvnfpcNhfaiUGr316y8Qnnr/DD/aqVYwmcP9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ePR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0.4</w:t>
                        </w:r>
                      </w:p>
                    </w:txbxContent>
                  </v:textbox>
                </v:shape>
                <v:shape id="Text Box 23" o:spid="_x0000_s1052" type="#_x0000_t202" style="position:absolute;left:33161;top:31499;width:3877;height:3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o8MA&#10;AADbAAAADwAAAGRycy9kb3ducmV2LnhtbERPu2rDMBTdC/kHcQNdSiw3haa4VkKaYnCGDnEKWS/W&#10;rW1iXTmW4sffV0Oh4+G8091kWjFQ7xrLCp6jGARxaXXDlYLvc7Z6A+E8ssbWMimYycFuu3hIMdF2&#10;5BMNha9ECGGXoILa+y6R0pU1GXSR7YgD92N7gz7AvpK6xzGEm1au4/hVGmw4NNTY0aGm8lrcjYKX&#10;+fKkv2xWbIb8o7t95vNxf2yUelxO+3cQnib/L/5z51rBOowNX8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3o8MAAADbAAAADwAAAAAAAAAAAAAAAACYAgAAZHJzL2Rv&#10;d25yZXYueG1sUEsFBgAAAAAEAAQA9QAAAIgDA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0.3</w:t>
                        </w:r>
                      </w:p>
                    </w:txbxContent>
                  </v:textbox>
                </v:shape>
                <v:shape id="Text Box 24" o:spid="_x0000_s1053" type="#_x0000_t202" style="position:absolute;left:28736;top:31499;width:3877;height:3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SOMYA&#10;AADbAAAADwAAAGRycy9kb3ducmV2LnhtbESPQWvCQBSE74X+h+UVehHdVKHV6CbYFiEePDQKXh/Z&#10;ZxKafZtmtzH5925B6HGYmW+YTTqYRvTUudqygpdZBIK4sLrmUsHpuJsuQTiPrLGxTApGcpAmjw8b&#10;jLW98hf1uS9FgLCLUUHlfRtL6YqKDLqZbYmDd7GdQR9kV0rd4TXATSPnUfQqDdYcFips6aOi4jv/&#10;NQoW43miD3aXv/XZe/vzmY377b5W6vlp2K5BeBr8f/jezrSC+Qr+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SOMYAAADbAAAADwAAAAAAAAAAAAAAAACYAgAAZHJz&#10;L2Rvd25yZXYueG1sUEsFBgAAAAAEAAQA9QAAAIsDA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0.2</w:t>
                        </w:r>
                      </w:p>
                    </w:txbxContent>
                  </v:textbox>
                </v:shape>
                <v:shape id="Text Box 25" o:spid="_x0000_s1054" type="#_x0000_t202" style="position:absolute;left:24311;top:31499;width:3877;height:3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teMIA&#10;AADbAAAADwAAAGRycy9kb3ducmV2LnhtbERPTWvCQBC9C/6HZYReRDdtoZXUVbRFiIcemhZ6HbJj&#10;EszOxuw2Jv++cxA8Pt73eju4RvXUhdqzgcdlAoq48Lbm0sDP92GxAhUissXGMxkYKcB2M52sMbX+&#10;yl/U57FUEsIhRQNVjG2qdSgqchiWviUW7uQ7h1FgV2rb4VXCXaOfkuRFO6xZGips6b2i4pz/OQPP&#10;4+/cfvpD/tpn+/bykY3H3bE25mE27N5ARRriXXxzZ1Z8sl6+yA/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e14wgAAANsAAAAPAAAAAAAAAAAAAAAAAJgCAABkcnMvZG93&#10;bnJldi54bWxQSwUGAAAAAAQABAD1AAAAhw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0.1</w:t>
                        </w:r>
                      </w:p>
                    </w:txbxContent>
                  </v:textbox>
                </v:shape>
                <v:shape id="Text Box 26" o:spid="_x0000_s1055" type="#_x0000_t202" style="position:absolute;left:19343;width:5532;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I48QA&#10;AADbAAAADwAAAGRycy9kb3ducmV2LnhtbESPQWvCQBSE70L/w/IKvYjZ2IJKdBXbIsSDB9OC10f2&#10;mQSzb9PsNib/3hUEj8PMN8OsNr2pRUetqywrmEYxCOLc6ooLBb8/u8kChPPIGmvLpGAgB5v1y2iF&#10;ibZXPlKX+UKEEnYJKii9bxIpXV6SQRfZhjh4Z9sa9EG2hdQtXkO5qeV7HM+kwYrDQokNfZWUX7J/&#10;o+BjOI31we6yeZd+Nn/f6bDf7iul3l777RKEp94/ww861YGbwv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SOPEAAAA2wAAAA8AAAAAAAAAAAAAAAAAmAIAAGRycy9k&#10;b3ducmV2LnhtbFBLBQYAAAAABAAEAPUAAACJAw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GAIA</w:t>
                        </w:r>
                      </w:p>
                    </w:txbxContent>
                  </v:textbox>
                </v:shape>
                <v:shape id="Text Box 27" o:spid="_x0000_s1056" type="#_x0000_t202" style="position:absolute;left:43102;top:30956;width:719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WlMUA&#10;AADbAAAADwAAAGRycy9kb3ducmV2LnhtbESPQWvCQBSE70L/w/IKXorZVKGV6Cq2EkgOPTQteH1k&#10;n0kw+zbNrjH5991CweMw880w2/1oWjFQ7xrLCp6jGARxaXXDlYLvr3SxBuE8ssbWMimYyMF+9zDb&#10;YqLtjT9pKHwlQgm7BBXU3neJlK6syaCLbEccvLPtDfog+0rqHm+h3LRyGccv0mDDYaHGjt5rKi/F&#10;1ShYTacn/WHT4nXI3rqfYzblh7xRav44HjYgPI3+Hv6nMx24Jfx9C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9aU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Genetic Distance</w:t>
                        </w:r>
                      </w:p>
                    </w:txbxContent>
                  </v:textbox>
                </v:shape>
                <v:shape id="Text Box 28" o:spid="_x0000_s1057" type="#_x0000_t202" style="position:absolute;left:18790;top:26531;width:2223;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D8QA&#10;AADbAAAADwAAAGRycy9kb3ducmV2LnhtbESPQWvCQBSE70L/w/IKXkQ3KqhEV7EWIR56MC14fWSf&#10;STD7Ns1uY/LvXaHgcZj5ZpjNrjOVaKlxpWUF00kEgjizuuRcwc/3cbwC4TyyxsoyKejJwW77Nthg&#10;rO2dz9SmPhehhF2MCgrv61hKlxVk0E1sTRy8q20M+iCbXOoG76HcVHIWRQtpsOSwUGBNh4KyW/pn&#10;FMz7y0h/2WO6bJOP+vcz6U/7U6nU8L3br0F46vwr/E8nOnBzeH4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cw/EAAAA2wAAAA8AAAAAAAAAAAAAAAAAmAIAAGRycy9k&#10;b3ducmV2LnhtbFBLBQYAAAAABAAEAPUAAACJAw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1</w:t>
                        </w:r>
                      </w:p>
                    </w:txbxContent>
                  </v:textbox>
                </v:shape>
                <v:shape id="Text Box 29" o:spid="_x0000_s1058" type="#_x0000_t202" style="position:absolute;left:18790;top:23760;width:222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re8UA&#10;AADbAAAADwAAAGRycy9kb3ducmV2LnhtbESPT2vCQBTE70K/w/IKXopuaqVKdBX/IMSDB1PB6yP7&#10;moRm36bZNSbfvisUPA4zvxlmue5MJVpqXGlZwfs4AkGcWV1yruDydRjNQTiPrLGyTAp6crBevQyW&#10;GGt75zO1qc9FKGEXo4LC+zqW0mUFGXRjWxMH79s2Bn2QTS51g/dQbio5iaJPabDksFBgTbuCsp/0&#10;ZhR89Nc3fbKHdNYm2/p3n/THzbFUavjabRYgPHX+Gf6nEx24KT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ut7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2</w:t>
                        </w:r>
                      </w:p>
                    </w:txbxContent>
                  </v:textbox>
                </v:shape>
                <v:shape id="Text Box 30" o:spid="_x0000_s1059" type="#_x0000_t202" style="position:absolute;left:18790;top:21005;width:2223;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O4MUA&#10;AADbAAAADwAAAGRycy9kb3ducmV2LnhtbESPT2vCQBTE70K/w/IKXopuarFKdBX/IMSDB1PB6yP7&#10;moRm36bZNSbfvisUPA4zvxlmue5MJVpqXGlZwfs4AkGcWV1yruDydRjNQTiPrLGyTAp6crBevQyW&#10;GGt75zO1qc9FKGEXo4LC+zqW0mUFGXRjWxMH79s2Bn2QTS51g/dQbio5iaJPabDksFBgTbuCsp/0&#10;ZhR89Nc3fbKHdNYm2/p3n/THzbFUavjabRYgPHX+Gf6nEx24KT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k7g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3</w:t>
                        </w:r>
                      </w:p>
                    </w:txbxContent>
                  </v:textbox>
                </v:shape>
                <v:shape id="Text Box 31" o:spid="_x0000_s1060" type="#_x0000_t202" style="position:absolute;left:18790;top:17675;width:2223;height: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Ql8QA&#10;AADbAAAADwAAAGRycy9kb3ducmV2LnhtbESPQWvCQBSE7wX/w/KEXsRs2oJK6ipaEeLBg1Ho9ZF9&#10;TUKzb2N2jcm/7wpCj8PMN8Ms172pRUetqywreItiEMS51RUXCi7n/XQBwnlkjbVlUjCQg/Vq9LLE&#10;RNs7n6jLfCFCCbsEFZTeN4mULi/JoItsQxy8H9sa9EG2hdQt3kO5qeV7HM+kwYrDQokNfZWU/2Y3&#10;o+Bj+J7oo91n8y7dNtddOhw2h0qp13G/+QThqff/4Sed6sDN4P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0JfEAAAA2wAAAA8AAAAAAAAAAAAAAAAAmAIAAGRycy9k&#10;b3ducmV2LnhtbFBLBQYAAAAABAAEAPUAAACJAw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4</w:t>
                        </w:r>
                      </w:p>
                    </w:txbxContent>
                  </v:textbox>
                </v:shape>
                <v:shape id="Text Box 32" o:spid="_x0000_s1061" type="#_x0000_t202" style="position:absolute;left:18790;top:14361;width:222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1DMQA&#10;AADbAAAADwAAAGRycy9kb3ducmV2LnhtbESPQWvCQBSE74X+h+UVvBTdqKASXcVahHjwYFrw+sg+&#10;k2D2bZrdxuTfu4LgcZj5ZpjVpjOVaKlxpWUF41EEgjizuuRcwe/PfrgA4TyyxsoyKejJwWb9/rbC&#10;WNsbn6hNfS5CCbsYFRTe17GULivIoBvZmjh4F9sY9EE2udQN3kK5qeQkimbSYMlhocCadgVl1/Tf&#10;KJj25099tPt03iZf9d930h+2h1KpwUe3XYLw1PlX+EknOnBz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dQzEAAAA2wAAAA8AAAAAAAAAAAAAAAAAmAIAAGRycy9k&#10;b3ducmV2LnhtbFBLBQYAAAAABAAEAPUAAACJAw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5</w:t>
                        </w:r>
                      </w:p>
                    </w:txbxContent>
                  </v:textbox>
                </v:shape>
                <v:shape id="Text Box 33" o:spid="_x0000_s1062" type="#_x0000_t202" style="position:absolute;left:18790;top:11047;width:220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hfsIA&#10;AADbAAAADwAAAGRycy9kb3ducmV2LnhtbERPTWvCQBC9C/6HZYReRDdtoZXUVbRFiIcemhZ6HbJj&#10;EszOxuw2Jv++cxA8Pt73eju4RvXUhdqzgcdlAoq48Lbm0sDP92GxAhUissXGMxkYKcB2M52sMbX+&#10;yl/U57FUEsIhRQNVjG2qdSgqchiWviUW7uQ7h1FgV2rb4VXCXaOfkuRFO6xZGips6b2i4pz/OQPP&#10;4+/cfvpD/tpn+/bykY3H3bE25mE27N5ARRriXXxzZ1Z8Mla+yA/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F+wgAAANsAAAAPAAAAAAAAAAAAAAAAAJgCAABkcnMvZG93&#10;bnJldi54bWxQSwUGAAAAAAQABAD1AAAAhw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6</w:t>
                        </w:r>
                      </w:p>
                    </w:txbxContent>
                  </v:textbox>
                </v:shape>
                <v:line id="Line 34" o:spid="_x0000_s1063" style="position:absolute;visibility:visible;mso-wrap-style:square" from="21546,12159" to="44761,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fgMQAAADbAAAADwAAAGRycy9kb3ducmV2LnhtbESP0WrCQBRE3wv+w3IF3+rGCqVGVxGr&#10;bYSCRv2AS/aaDWbvhuzWxL/vFgp9HGbmDLNY9bYWd2p95VjBZJyAIC6crrhUcDnvnt9A+ICssXZM&#10;Ch7kYbUcPC0w1a7jnO6nUIoIYZ+iAhNCk0rpC0MW/dg1xNG7utZiiLItpW6xi3Bby5ckeZUWK44L&#10;BhvaGCpup2+rYG9m2TseP7vj1j8+9tlX3h2uuVKjYb+egwjUh//wXzvTCqYz+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d+AxAAAANsAAAAPAAAAAAAAAAAA&#10;AAAAAKECAABkcnMvZG93bnJldi54bWxQSwUGAAAAAAQABAD5AAAAkgMAAAAA&#10;">
                  <v:shadow color="#660"/>
                </v:line>
                <v:line id="Line 35" o:spid="_x0000_s1064" style="position:absolute;visibility:visible;mso-wrap-style:square" from="21546,3861" to="4476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FYMIAAADbAAAADwAAAGRycy9kb3ducmV2LnhtbERP3WrCMBS+F/YO4Qx2N9PJkFlNZcxt&#10;VhjMqg9waE6bsuakNJmtb28uBC8/vv/VerStOFPvG8cKXqYJCOLS6YZrBafj1/MbCB+QNbaOScGF&#10;PKyzh8kKU+0GLuh8CLWIIexTVGBC6FIpfWnIop+6jjhylesthgj7WuoehxhuWzlLkrm02HBsMNjR&#10;h6Hy7/BvFezMIt/gfjvsP/3le5f/FMNvVSj19Di+L0EEGsNdfHPnWsFrXB+/xB8g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kFYMIAAADbAAAADwAAAAAAAAAAAAAA&#10;AAChAgAAZHJzL2Rvd25yZXYueG1sUEsFBgAAAAAEAAQA+QAAAJADAAAAAA==&#10;">
                  <v:shadow color="#660"/>
                </v:line>
                <v:line id="Line 36" o:spid="_x0000_s1065" style="position:absolute;visibility:visible;mso-wrap-style:square" from="20998,24872" to="30396,2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9M8UAAADbAAAADwAAAGRycy9kb3ducmV2LnhtbESPwWrDMBBE74H+g9hCL6GW04RQXCsh&#10;LRh8CtTJB2ysreXWWhlLid1+fVQI5DjMzBsm3062ExcafOtYwSJJQRDXTrfcKDgeiudXED4ga+wc&#10;k4Jf8rDdPMxyzLQb+ZMuVWhEhLDPUIEJoc+k9LUhiz5xPXH0vtxgMUQ5NFIPOEa47eRLmq6lxZbj&#10;gsGePgzVP9XZKmirnZl/n4rzab7Uy715L9d/VCr19Djt3kAEmsI9fGuXWsFqAf9f4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V9M8UAAADbAAAADwAAAAAAAAAA&#10;AAAAAAChAgAAZHJzL2Rvd25yZXYueG1sUEsFBgAAAAAEAAQA+QAAAJMDAAAAAA==&#10;">
                  <v:stroke dashstyle="dash"/>
                  <v:shadow color="#660"/>
                </v:line>
                <v:line id="Line 37" o:spid="_x0000_s1066" style="position:absolute;visibility:visible;mso-wrap-style:square" from="30396,12148" to="30396,2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jMQAAADbAAAADwAAAGRycy9kb3ducmV2LnhtbESP0WrCQBRE3wv+w3KFvtWNIkWjq4it&#10;bYRCjfoBl+w1G8zeDdmtiX/fFQp9HGbmDLNc97YWN2p95VjBeJSAIC6crrhUcD7tXmYgfEDWWDsm&#10;BXfysF4NnpaYatdxTrdjKEWEsE9RgQmhSaX0hSGLfuQa4uhdXGsxRNmWUrfYRbit5SRJXqXFiuOC&#10;wYa2horr8ccq2Jt59oaHz+7w7u8f++wr774vuVLPw36zABGoD//hv3amFUwn8Pg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9z6MxAAAANsAAAAPAAAAAAAAAAAA&#10;AAAAAKECAABkcnMvZG93bnJldi54bWxQSwUGAAAAAAQABAD5AAAAkgMAAAAA&#10;">
                  <v:shadow color="#660"/>
                </v:line>
                <v:line id="Line 38" o:spid="_x0000_s1067" style="position:absolute;visibility:visible;mso-wrap-style:square" from="30396,24872" to="30396,3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G38QAAADbAAAADwAAAGRycy9kb3ducmV2LnhtbESP0WrCQBRE3wX/YbmFvkjd2Ego0VVU&#10;EPIkNPYDrtnbbGz2bsiuGv16t1Do4zAzZ5jlerCtuFLvG8cKZtMEBHHldMO1gq/j/u0DhA/IGlvH&#10;pOBOHtar8WiJuXY3/qRrGWoRIexzVGBC6HIpfWXIop+6jjh63663GKLsa6l7vEW4beV7kmTSYsNx&#10;wWBHO0PVT3mxCppyYybn0/5ymqQ6PZhtkT2oUOr1ZdgsQAQawn/4r11oBfMUfr/EH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0bfxAAAANsAAAAPAAAAAAAAAAAA&#10;AAAAAKECAABkcnMvZG93bnJldi54bWxQSwUGAAAAAAQABAD5AAAAkgMAAAAA&#10;">
                  <v:stroke dashstyle="dash"/>
                  <v:shadow color="#660"/>
                </v:line>
                <v:shape id="Text Box 39" o:spid="_x0000_s1068" type="#_x0000_t202" style="position:absolute;left:25986;top:26531;width:14919;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BsYA&#10;AADbAAAADwAAAGRycy9kb3ducmV2LnhtbESPQWvCQBSE74X+h+UVvBTdtIqV1E2wFSEePJgKXh/Z&#10;1yQ0+zbNrjH5965Q6HGYmW+YdTqYRvTUudqygpdZBIK4sLrmUsHpazddgXAeWWNjmRSM5CBNHh/W&#10;GGt75SP1uS9FgLCLUUHlfRtL6YqKDLqZbYmD9207gz7IrpS6w2uAm0a+RtFSGqw5LFTY0mdFxU9+&#10;MQrm4/lZH+wuf+uzj/Z3m437zb5WavI0bN5BeBr8f/ivnWkFiwX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BsYAAADbAAAADwAAAAAAAAAAAAAAAACYAgAAZHJz&#10;L2Rvd25yZXYueG1sUEsFBgAAAAAEAAQA9QAAAIsDA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000000"/>
                            <w:sz w:val="18"/>
                          </w:rPr>
                        </w:pPr>
                        <w:r w:rsidRPr="006B6F02">
                          <w:rPr>
                            <w:rFonts w:ascii="Verdana" w:hAnsi="Verdana" w:cs="Verdana"/>
                            <w:color w:val="000000"/>
                            <w:sz w:val="18"/>
                          </w:rPr>
                          <w:t>To put in the field</w:t>
                        </w:r>
                      </w:p>
                    </w:txbxContent>
                  </v:textbox>
                </v:shape>
                <v:shape id="Text Box 40" o:spid="_x0000_s1069" type="#_x0000_t202" style="position:absolute;left:22109;top:17132;width:773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ncUA&#10;AADbAAAADwAAAGRycy9kb3ducmV2LnhtbESPQWvCQBSE74L/YXmCl6Ibba0ldRVtEeLBQ6PQ6yP7&#10;mgSzb2N2G5N/3y0IHoeZ+YZZbTpTiZYaV1pWMJtGIIgzq0vOFZxP+8kbCOeRNVaWSUFPDjbr4WCF&#10;sbY3/qI29bkIEHYxKii8r2MpXVaQQTe1NXHwfmxj0AfZ5FI3eAtwU8l5FL1KgyWHhQJr+igou6S/&#10;RsFz//2kj3afLttkV18/k/6wPZRKjUfd9h2Ep84/wvd2ohW8LOD/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D2d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jc w:val="center"/>
                          <w:rPr>
                            <w:rFonts w:ascii="Verdana" w:hAnsi="Verdana" w:cs="Verdana"/>
                            <w:color w:val="000000"/>
                            <w:sz w:val="18"/>
                          </w:rPr>
                        </w:pPr>
                        <w:r w:rsidRPr="006B6F02">
                          <w:rPr>
                            <w:rFonts w:ascii="Verdana" w:hAnsi="Verdana" w:cs="Verdana"/>
                            <w:color w:val="000000"/>
                            <w:sz w:val="18"/>
                          </w:rPr>
                          <w:t>To put in the field</w:t>
                        </w:r>
                      </w:p>
                    </w:txbxContent>
                  </v:textbox>
                </v:shape>
                <v:shape id="Text Box 41" o:spid="_x0000_s1070" type="#_x0000_t202" style="position:absolute;left:30396;top:15473;width:15477;height:8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j6sUA&#10;AADbAAAADwAAAGRycy9kb3ducmV2LnhtbESPQWvCQBSE7wX/w/KEXopubItKdBW1CPHgwSh4fWSf&#10;STD7Nma3Mfn33UKhx2FmvmGW685UoqXGlZYVTMYRCOLM6pJzBZfzfjQH4TyyxsoyKejJwXo1eFli&#10;rO2TT9SmPhcBwi5GBYX3dSylywoy6Ma2Jg7ezTYGfZBNLnWDzwA3lXyPoqk0WHJYKLCmXUHZPf02&#10;Cj7665s+2n06a5Nt/fhK+sPmUCr1Ouw2CxCeOv8f/msnWsHnFH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qPq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jc w:val="center"/>
                          <w:rPr>
                            <w:rFonts w:ascii="Verdana" w:hAnsi="Verdana" w:cs="Verdana"/>
                            <w:color w:val="000000"/>
                            <w:sz w:val="18"/>
                          </w:rPr>
                        </w:pPr>
                        <w:r w:rsidRPr="006B6F02">
                          <w:rPr>
                            <w:rFonts w:ascii="Verdana" w:hAnsi="Verdana" w:cs="Verdana"/>
                            <w:color w:val="000000"/>
                            <w:sz w:val="18"/>
                          </w:rPr>
                          <w:t>Distinct varieties</w:t>
                        </w:r>
                      </w:p>
                      <w:p w:rsidR="0092340A" w:rsidRPr="006B6F02" w:rsidRDefault="0092340A" w:rsidP="0092340A">
                        <w:pPr>
                          <w:autoSpaceDE w:val="0"/>
                          <w:autoSpaceDN w:val="0"/>
                          <w:adjustRightInd w:val="0"/>
                          <w:jc w:val="center"/>
                          <w:rPr>
                            <w:rFonts w:ascii="Verdana" w:hAnsi="Verdana" w:cs="Verdana"/>
                            <w:color w:val="000000"/>
                            <w:sz w:val="18"/>
                          </w:rPr>
                        </w:pPr>
                        <w:proofErr w:type="gramStart"/>
                        <w:r w:rsidRPr="006B6F02">
                          <w:rPr>
                            <w:rFonts w:ascii="Verdana" w:hAnsi="Verdana" w:cs="Verdana"/>
                            <w:color w:val="000000"/>
                            <w:sz w:val="18"/>
                          </w:rPr>
                          <w:t>on</w:t>
                        </w:r>
                        <w:proofErr w:type="gramEnd"/>
                        <w:r w:rsidRPr="006B6F02">
                          <w:rPr>
                            <w:rFonts w:ascii="Verdana" w:hAnsi="Verdana" w:cs="Verdana"/>
                            <w:color w:val="000000"/>
                            <w:sz w:val="18"/>
                          </w:rPr>
                          <w:t xml:space="preserve"> the basis of</w:t>
                        </w:r>
                      </w:p>
                      <w:p w:rsidR="0092340A" w:rsidRPr="009676DC" w:rsidRDefault="0092340A" w:rsidP="0092340A">
                        <w:pPr>
                          <w:autoSpaceDE w:val="0"/>
                          <w:autoSpaceDN w:val="0"/>
                          <w:adjustRightInd w:val="0"/>
                          <w:jc w:val="center"/>
                          <w:rPr>
                            <w:rFonts w:ascii="Verdana" w:hAnsi="Verdana" w:cs="Verdana"/>
                            <w:color w:val="000000"/>
                            <w:sz w:val="18"/>
                          </w:rPr>
                        </w:pPr>
                        <w:proofErr w:type="spellStart"/>
                        <w:r w:rsidRPr="009676DC">
                          <w:rPr>
                            <w:rFonts w:ascii="Verdana" w:hAnsi="Verdana" w:cs="Verdana"/>
                            <w:color w:val="000000"/>
                            <w:sz w:val="18"/>
                          </w:rPr>
                          <w:t>Morpho</w:t>
                        </w:r>
                        <w:proofErr w:type="spellEnd"/>
                        <w:r w:rsidRPr="009676DC">
                          <w:rPr>
                            <w:rFonts w:ascii="Verdana" w:hAnsi="Verdana" w:cs="Verdana"/>
                            <w:color w:val="000000"/>
                            <w:sz w:val="18"/>
                          </w:rPr>
                          <w:t xml:space="preserve"> 2 + GD 0.2</w:t>
                        </w:r>
                      </w:p>
                    </w:txbxContent>
                  </v:textbox>
                </v:shape>
                <v:shape id="Text Box 42" o:spid="_x0000_s1071" type="#_x0000_t202" style="position:absolute;left:24875;top:7175;width:16030;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GccUA&#10;AADbAAAADwAAAGRycy9kb3ducmV2LnhtbESPQWvCQBSE7wX/w/KEXopubItKdBW1CPHgwSh4fWSf&#10;STD7Nma3Mfn33UKhx2FmvmGW685UoqXGlZYVTMYRCOLM6pJzBZfzfjQH4TyyxsoyKejJwXo1eFli&#10;rO2TT9SmPhcBwi5GBYX3dSylywoy6Ma2Jg7ezTYGfZBNLnWDzwA3lXyPoqk0WHJYKLCmXUHZPf02&#10;Cj7665s+2n06a5Nt/fhK+sPmUCr1Ouw2CxCeOv8f/msnWsHnDH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gZx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jc w:val="center"/>
                          <w:rPr>
                            <w:rFonts w:ascii="Verdana" w:hAnsi="Verdana" w:cs="Verdana"/>
                            <w:color w:val="000000"/>
                            <w:sz w:val="18"/>
                          </w:rPr>
                        </w:pPr>
                        <w:r w:rsidRPr="006B6F02">
                          <w:rPr>
                            <w:rFonts w:ascii="Verdana" w:hAnsi="Verdana" w:cs="Verdana"/>
                            <w:color w:val="000000"/>
                            <w:sz w:val="18"/>
                          </w:rPr>
                          <w:t xml:space="preserve">Super </w:t>
                        </w:r>
                        <w:proofErr w:type="gramStart"/>
                        <w:r w:rsidRPr="006B6F02">
                          <w:rPr>
                            <w:rFonts w:ascii="Verdana" w:hAnsi="Verdana" w:cs="Verdana"/>
                            <w:color w:val="000000"/>
                            <w:sz w:val="18"/>
                          </w:rPr>
                          <w:t>Distinct</w:t>
                        </w:r>
                        <w:proofErr w:type="gramEnd"/>
                        <w:r w:rsidRPr="006B6F02">
                          <w:rPr>
                            <w:rFonts w:ascii="Verdana" w:hAnsi="Verdana" w:cs="Verdana"/>
                            <w:color w:val="000000"/>
                            <w:sz w:val="18"/>
                          </w:rPr>
                          <w:t xml:space="preserve"> varieties</w:t>
                        </w:r>
                      </w:p>
                    </w:txbxContent>
                  </v:textbox>
                </v:shape>
                <v:shape id="Text Box 43" o:spid="_x0000_s1072" type="#_x0000_t202" style="position:absolute;top:23217;width:1602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SA8MA&#10;AADbAAAADwAAAGRycy9kb3ducmV2LnhtbERPTWvCQBC9C/0PyxR6EbNpK1VS1xBbhHjw0Ch4HbLT&#10;JDQ7G7PbmPz77qHg8fG+N+loWjFQ7xrLCp6jGARxaXXDlYLzab9Yg3AeWWNrmRRM5CDdPsw2mGh7&#10;4y8aCl+JEMIuQQW1910ipStrMugi2xEH7tv2Bn2AfSV1j7cQblr5Esdv0mDDoaHGjj5qKn+KX6Pg&#10;dbrM9dHui9WQ77rrZz4dskOj1NPjmL2D8DT6u/jfnWsFyzA2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2SA8MAAADbAAAADwAAAAAAAAAAAAAAAACYAgAAZHJzL2Rv&#10;d25yZXYueG1sUEsFBgAAAAAEAAQA9QAAAIgDAAAAAA==&#10;" filled="f" fillcolor="#9c0" stroked="f">
                  <v:textbox inset="1.93464mm,.96733mm,1.93464mm,.96733mm">
                    <w:txbxContent>
                      <w:p w:rsidR="0092340A" w:rsidRPr="006B6F02" w:rsidRDefault="0092340A" w:rsidP="0092340A">
                        <w:pPr>
                          <w:autoSpaceDE w:val="0"/>
                          <w:autoSpaceDN w:val="0"/>
                          <w:adjustRightInd w:val="0"/>
                          <w:jc w:val="center"/>
                          <w:rPr>
                            <w:rFonts w:ascii="Verdana" w:hAnsi="Verdana" w:cs="Verdana"/>
                            <w:color w:val="CC99FF"/>
                            <w:sz w:val="18"/>
                          </w:rPr>
                        </w:pPr>
                        <w:r w:rsidRPr="006B6F02">
                          <w:rPr>
                            <w:rFonts w:ascii="Verdana" w:hAnsi="Verdana" w:cs="Verdana"/>
                            <w:color w:val="CC99FF"/>
                            <w:sz w:val="18"/>
                          </w:rPr>
                          <w:t>Threshold for morphological data</w:t>
                        </w:r>
                      </w:p>
                    </w:txbxContent>
                  </v:textbox>
                </v:shape>
                <v:shape id="Text Box 44" o:spid="_x0000_s1073" type="#_x0000_t202" style="position:absolute;left:19902;top:35377;width:25418;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3mMUA&#10;AADbAAAADwAAAGRycy9kb3ducmV2LnhtbESPQWvCQBSE74L/YXmCl6IbbbE2dRVtEeLBQ6PQ6yP7&#10;mgSzb2N2G5N/3y0IHoeZ+YZZbTpTiZYaV1pWMJtGIIgzq0vOFZxP+8kShPPIGivLpKAnB5v1cLDC&#10;WNsbf1Gb+lwECLsYFRTe17GULivIoJvamjh4P7Yx6INscqkbvAW4qeQ8ihbSYMlhocCaPgrKLumv&#10;UfDcfz/po92nr22yq6+fSX/YHkqlxqNu+w7CU+cf4Xs70Qpe3uD/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TeYxQAAANsAAAAPAAAAAAAAAAAAAAAAAJgCAABkcnMv&#10;ZG93bnJldi54bWxQSwUGAAAAAAQABAD1AAAAigMAAAAA&#10;" filled="f" fillcolor="#9c0" stroked="f">
                  <v:textbox inset="1.93464mm,.96733mm,1.93464mm,.96733mm">
                    <w:txbxContent>
                      <w:p w:rsidR="0092340A" w:rsidRPr="006B6F02" w:rsidRDefault="0092340A" w:rsidP="0092340A">
                        <w:pPr>
                          <w:autoSpaceDE w:val="0"/>
                          <w:autoSpaceDN w:val="0"/>
                          <w:adjustRightInd w:val="0"/>
                          <w:rPr>
                            <w:rFonts w:ascii="Verdana" w:hAnsi="Verdana" w:cs="Verdana"/>
                            <w:color w:val="CC99FF"/>
                            <w:sz w:val="18"/>
                          </w:rPr>
                        </w:pPr>
                        <w:r w:rsidRPr="006B6F02">
                          <w:rPr>
                            <w:rFonts w:ascii="Verdana" w:hAnsi="Verdana" w:cs="Verdana"/>
                            <w:color w:val="CC99FF"/>
                            <w:sz w:val="18"/>
                          </w:rPr>
                          <w:t>Threshold for molecular distances</w:t>
                        </w:r>
                      </w:p>
                    </w:txbxContent>
                  </v:textbox>
                </v:shape>
                <v:line id="Line 45" o:spid="_x0000_s1074" style="position:absolute;visibility:visible;mso-wrap-style:square" from="14929,24872" to="18248,2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kv8IAAADbAAAADwAAAGRycy9kb3ducmV2LnhtbERPyWrDMBC9F/oPYgq9lERuICE4UUxp&#10;aWxKLlkg14k1XrA1MpZqu39fHQI5Pt6+TSbTioF6V1tW8D6PQBDnVtdcKricv2drEM4ja2wtk4I/&#10;cpDsnp+2GGs78pGGky9FCGEXo4LK+y6W0uUVGXRz2xEHrrC9QR9gX0rd4xjCTSsXUbSSBmsODRV2&#10;9FlR3px+jQJOs6/lW4Pdz2FfyCy9rofi5pR6fZk+NiA8Tf4hvrszrWAZ1ocv4Q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6kv8IAAADbAAAADwAAAAAAAAAAAAAA&#10;AAChAgAAZHJzL2Rvd25yZXYueG1sUEsFBgAAAAAEAAQA+QAAAJADAAAAAA==&#10;" strokecolor="#c9f" strokeweight="3pt">
                  <v:stroke endarrow="block"/>
                  <v:shadow color="#660"/>
                </v:line>
                <v:line id="Line 46" o:spid="_x0000_s1075" style="position:absolute;flip:y;visibility:visible;mso-wrap-style:square" from="30401,34270" to="30401,3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3KF8MAAADbAAAADwAAAGRycy9kb3ducmV2LnhtbESPwWrDMBBE74H+g9hCbolsh4biRgml&#10;tqGnQN32vlhb20RaGUtx3Hx9VCjkOMzMG2Z3mK0RE42+d6wgXScgiBune24VfH1Wq2cQPiBrNI5J&#10;wS95OOwfFjvMtbvwB011aEWEsM9RQRfCkEvpm44s+rUbiKP340aLIcqxlXrES4RbI7Mk2UqLPceF&#10;Dgd666g51Wer4Gzaqj6VGyyM+a4ymRbl9XhVavk4v76ACDSHe/i//a4VPKXw9yX+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dyhfDAAAA2wAAAA8AAAAAAAAAAAAA&#10;AAAAoQIAAGRycy9kb3ducmV2LnhtbFBLBQYAAAAABAAEAPkAAACRAwAAAAA=&#10;" strokecolor="#c9f" strokeweight="3pt">
                  <v:stroke endarrow="block"/>
                  <v:shadow color="#660"/>
                </v:line>
                <w10:anchorlock/>
              </v:group>
            </w:pict>
          </mc:Fallback>
        </mc:AlternateContent>
      </w:r>
    </w:p>
    <w:p w:rsidR="0092340A" w:rsidRPr="0092340A" w:rsidRDefault="0092340A" w:rsidP="0092340A">
      <w:pPr>
        <w:rPr>
          <w:snapToGrid w:val="0"/>
          <w:lang w:eastAsia="ja-JP"/>
        </w:rPr>
      </w:pPr>
      <w:r w:rsidRPr="0092340A">
        <w:rPr>
          <w:snapToGrid w:val="0"/>
          <w:lang w:eastAsia="ja-JP"/>
        </w:rPr>
        <w:t xml:space="preserve">Figure 5: Model combining phenotypic and molecular distances in the management of variety collection. Example on maize inbred lines in France. </w:t>
      </w:r>
    </w:p>
    <w:p w:rsidR="0092340A" w:rsidRPr="0092340A" w:rsidRDefault="0092340A" w:rsidP="0092340A">
      <w:pPr>
        <w:rPr>
          <w:snapToGrid w:val="0"/>
          <w:lang w:eastAsia="ja-JP"/>
        </w:rPr>
      </w:pPr>
    </w:p>
    <w:p w:rsid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Evaluations of the link between genetic distance and a global evaluation of distinctness performed by a panel of experts on pairs of varieties were performed in 2011, 2012, and 2013, as described in UPOV document BMT/12/2 “Reports on Developments in UPOV Concerning Biochemical and Molecular Techniques” Annex III “Proposal: “System for combining phenotypic and molecular distances in the management of variety collections””. In 2012 for example, 654 pairs of varieties were grown side by side and tested with the set of SNP. Visual assessment was performed by nine maize DUS crop experts (Figure 6).</w:t>
      </w:r>
    </w:p>
    <w:p w:rsidR="0092340A" w:rsidRDefault="0092340A" w:rsidP="0092340A">
      <w:pPr>
        <w:rPr>
          <w:snapToGrid w:val="0"/>
          <w:lang w:eastAsia="ja-JP"/>
        </w:rPr>
      </w:pPr>
    </w:p>
    <w:p w:rsidR="0092340A" w:rsidRPr="0092340A" w:rsidRDefault="0092340A" w:rsidP="0092340A">
      <w:pPr>
        <w:rPr>
          <w:snapToGrid w:val="0"/>
          <w:lang w:eastAsia="ja-JP"/>
        </w:rPr>
      </w:pPr>
    </w:p>
    <w:p w:rsidR="0092340A" w:rsidRPr="0092340A" w:rsidRDefault="0092340A" w:rsidP="0092340A">
      <w:pPr>
        <w:rPr>
          <w:snapToGrid w:val="0"/>
          <w:lang w:eastAsia="ja-JP"/>
        </w:rPr>
      </w:pPr>
    </w:p>
    <w:p w:rsidR="0092340A" w:rsidRDefault="0092340A" w:rsidP="0092340A">
      <w:pPr>
        <w:jc w:val="center"/>
        <w:rPr>
          <w:snapToGrid w:val="0"/>
          <w:highlight w:val="cyan"/>
          <w:lang w:eastAsia="ja-JP"/>
        </w:rPr>
      </w:pPr>
      <w:r w:rsidRPr="00CB66B2">
        <w:rPr>
          <w:rFonts w:cs="Arial"/>
          <w:noProof/>
        </w:rPr>
        <w:lastRenderedPageBreak/>
        <w:drawing>
          <wp:inline distT="0" distB="0" distL="0" distR="0" wp14:anchorId="5C73E738" wp14:editId="657A3CF6">
            <wp:extent cx="5736324" cy="3667125"/>
            <wp:effectExtent l="19050" t="19050" r="17145" b="952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7938" t="21343" r="18089" b="13160"/>
                    <a:stretch>
                      <a:fillRect/>
                    </a:stretch>
                  </pic:blipFill>
                  <pic:spPr bwMode="auto">
                    <a:xfrm>
                      <a:off x="0" y="0"/>
                      <a:ext cx="5751695" cy="3676951"/>
                    </a:xfrm>
                    <a:prstGeom prst="rect">
                      <a:avLst/>
                    </a:prstGeom>
                    <a:noFill/>
                    <a:ln w="9525">
                      <a:solidFill>
                        <a:srgbClr val="4F81BD"/>
                      </a:solidFill>
                      <a:miter lim="800000"/>
                      <a:headEnd/>
                      <a:tailEnd/>
                    </a:ln>
                  </pic:spPr>
                </pic:pic>
              </a:graphicData>
            </a:graphic>
          </wp:inline>
        </w:drawing>
      </w:r>
    </w:p>
    <w:p w:rsidR="0092340A" w:rsidRDefault="0092340A" w:rsidP="006655D3">
      <w:pPr>
        <w:rPr>
          <w:snapToGrid w:val="0"/>
          <w:highlight w:val="cyan"/>
          <w:lang w:eastAsia="ja-JP"/>
        </w:rPr>
      </w:pPr>
    </w:p>
    <w:p w:rsidR="0092340A" w:rsidRPr="0092340A" w:rsidRDefault="0092340A" w:rsidP="0092340A">
      <w:pPr>
        <w:rPr>
          <w:snapToGrid w:val="0"/>
          <w:lang w:eastAsia="ja-JP"/>
        </w:rPr>
      </w:pPr>
      <w:r w:rsidRPr="0092340A">
        <w:rPr>
          <w:snapToGrid w:val="0"/>
          <w:lang w:eastAsia="ja-JP"/>
        </w:rPr>
        <w:t>Figure 6: Correlation between the genetic distance and the experts’ note on 654 pairs of maize inbred lines observed side-by-side in the field in 2012. The Scale of similarity for the expert note is as follows:</w:t>
      </w:r>
    </w:p>
    <w:p w:rsidR="0092340A" w:rsidRPr="0092340A" w:rsidRDefault="0092340A" w:rsidP="0092340A">
      <w:pPr>
        <w:rPr>
          <w:snapToGrid w:val="0"/>
          <w:lang w:eastAsia="ja-JP"/>
        </w:rPr>
      </w:pPr>
    </w:p>
    <w:p w:rsidR="0092340A" w:rsidRPr="0092340A" w:rsidRDefault="0092340A" w:rsidP="00F21BDC">
      <w:pPr>
        <w:ind w:firstLine="567"/>
        <w:rPr>
          <w:snapToGrid w:val="0"/>
          <w:lang w:eastAsia="ja-JP"/>
        </w:rPr>
      </w:pPr>
      <w:r w:rsidRPr="0092340A">
        <w:rPr>
          <w:snapToGrid w:val="0"/>
          <w:lang w:eastAsia="ja-JP"/>
        </w:rPr>
        <w:t xml:space="preserve">1. </w:t>
      </w:r>
      <w:proofErr w:type="gramStart"/>
      <w:r w:rsidRPr="0092340A">
        <w:rPr>
          <w:snapToGrid w:val="0"/>
          <w:lang w:eastAsia="ja-JP"/>
        </w:rPr>
        <w:t>the</w:t>
      </w:r>
      <w:proofErr w:type="gramEnd"/>
      <w:r w:rsidRPr="0092340A">
        <w:rPr>
          <w:snapToGrid w:val="0"/>
          <w:lang w:eastAsia="ja-JP"/>
        </w:rPr>
        <w:t xml:space="preserve"> two varieties are similar or very close.</w:t>
      </w:r>
    </w:p>
    <w:p w:rsidR="0092340A" w:rsidRPr="0092340A" w:rsidRDefault="0092340A" w:rsidP="00F21BDC">
      <w:pPr>
        <w:ind w:firstLine="567"/>
        <w:rPr>
          <w:snapToGrid w:val="0"/>
          <w:lang w:eastAsia="ja-JP"/>
        </w:rPr>
      </w:pPr>
      <w:r w:rsidRPr="0092340A">
        <w:rPr>
          <w:snapToGrid w:val="0"/>
          <w:lang w:eastAsia="ja-JP"/>
        </w:rPr>
        <w:t xml:space="preserve">3. </w:t>
      </w:r>
      <w:proofErr w:type="gramStart"/>
      <w:r w:rsidRPr="0092340A">
        <w:rPr>
          <w:snapToGrid w:val="0"/>
          <w:lang w:eastAsia="ja-JP"/>
        </w:rPr>
        <w:t>the</w:t>
      </w:r>
      <w:proofErr w:type="gramEnd"/>
      <w:r w:rsidRPr="0092340A">
        <w:rPr>
          <w:snapToGrid w:val="0"/>
          <w:lang w:eastAsia="ja-JP"/>
        </w:rPr>
        <w:t xml:space="preserve"> two varieties are distinct but close.</w:t>
      </w:r>
    </w:p>
    <w:p w:rsidR="0092340A" w:rsidRPr="0092340A" w:rsidRDefault="0092340A" w:rsidP="00F21BDC">
      <w:pPr>
        <w:ind w:firstLine="567"/>
        <w:rPr>
          <w:snapToGrid w:val="0"/>
          <w:lang w:eastAsia="ja-JP"/>
        </w:rPr>
      </w:pPr>
      <w:r w:rsidRPr="0092340A">
        <w:rPr>
          <w:snapToGrid w:val="0"/>
          <w:lang w:eastAsia="ja-JP"/>
        </w:rPr>
        <w:t xml:space="preserve">5. </w:t>
      </w:r>
      <w:proofErr w:type="gramStart"/>
      <w:r w:rsidRPr="0092340A">
        <w:rPr>
          <w:snapToGrid w:val="0"/>
          <w:lang w:eastAsia="ja-JP"/>
        </w:rPr>
        <w:t>the</w:t>
      </w:r>
      <w:proofErr w:type="gramEnd"/>
      <w:r w:rsidRPr="0092340A">
        <w:rPr>
          <w:snapToGrid w:val="0"/>
          <w:lang w:eastAsia="ja-JP"/>
        </w:rPr>
        <w:t xml:space="preserve"> comparison was useful, but the varieties are clearly distinct.</w:t>
      </w:r>
    </w:p>
    <w:p w:rsidR="0092340A" w:rsidRPr="0092340A" w:rsidRDefault="0092340A" w:rsidP="00F21BDC">
      <w:pPr>
        <w:ind w:firstLine="567"/>
        <w:rPr>
          <w:snapToGrid w:val="0"/>
          <w:lang w:eastAsia="ja-JP"/>
        </w:rPr>
      </w:pPr>
      <w:r w:rsidRPr="0092340A">
        <w:rPr>
          <w:snapToGrid w:val="0"/>
          <w:lang w:eastAsia="ja-JP"/>
        </w:rPr>
        <w:t xml:space="preserve">7. </w:t>
      </w:r>
      <w:proofErr w:type="gramStart"/>
      <w:r w:rsidRPr="0092340A">
        <w:rPr>
          <w:snapToGrid w:val="0"/>
          <w:lang w:eastAsia="ja-JP"/>
        </w:rPr>
        <w:t>the</w:t>
      </w:r>
      <w:proofErr w:type="gramEnd"/>
      <w:r w:rsidRPr="0092340A">
        <w:rPr>
          <w:snapToGrid w:val="0"/>
          <w:lang w:eastAsia="ja-JP"/>
        </w:rPr>
        <w:t xml:space="preserve"> comparison should have been avoided because the varieties are very different.</w:t>
      </w:r>
    </w:p>
    <w:p w:rsidR="0092340A" w:rsidRDefault="0092340A" w:rsidP="00F21BDC">
      <w:pPr>
        <w:ind w:firstLine="567"/>
        <w:rPr>
          <w:snapToGrid w:val="0"/>
          <w:highlight w:val="cyan"/>
          <w:lang w:eastAsia="ja-JP"/>
        </w:rPr>
      </w:pPr>
      <w:r w:rsidRPr="0092340A">
        <w:rPr>
          <w:snapToGrid w:val="0"/>
          <w:lang w:eastAsia="ja-JP"/>
        </w:rPr>
        <w:t xml:space="preserve">9. </w:t>
      </w:r>
      <w:proofErr w:type="gramStart"/>
      <w:r w:rsidRPr="0092340A">
        <w:rPr>
          <w:snapToGrid w:val="0"/>
          <w:lang w:eastAsia="ja-JP"/>
        </w:rPr>
        <w:t>the</w:t>
      </w:r>
      <w:proofErr w:type="gramEnd"/>
      <w:r w:rsidRPr="0092340A">
        <w:rPr>
          <w:snapToGrid w:val="0"/>
          <w:lang w:eastAsia="ja-JP"/>
        </w:rPr>
        <w:t xml:space="preserve"> comparison should have been avoided because the varieties are totally different.</w:t>
      </w:r>
    </w:p>
    <w:p w:rsidR="0092340A" w:rsidRDefault="0092340A" w:rsidP="006655D3">
      <w:pPr>
        <w:rPr>
          <w:snapToGrid w:val="0"/>
          <w:highlight w:val="cyan"/>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As shown on Figure 6 in 2012, no parental lines with a genetic distance greater than 0.1 were considered as similar or very close during the expert evaluation. Such evaluations were also performed in 2011 and 2013. They demonstrated that no parental lines with a genetic distance greater than 0.18 were considered as similar or very close during the expert evaluation. To be sure to have a reliable and secure threshold, the threshold of 0.2 for genetic distance was confirmed and adopted, thus implementing a secure system to be sure that the “distinct plus” varieties are robust enough to take a decision without direct comparison in the growing trial. </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In 2011, 2012 and 2013, the number of pairs issued by the model combining morphological distances and genetic distances was reduced compared with the model using </w:t>
      </w:r>
      <w:proofErr w:type="spellStart"/>
      <w:r w:rsidRPr="0092340A">
        <w:rPr>
          <w:snapToGrid w:val="0"/>
          <w:lang w:eastAsia="ja-JP"/>
        </w:rPr>
        <w:t>isoenzymes</w:t>
      </w:r>
      <w:proofErr w:type="spellEnd"/>
      <w:r w:rsidRPr="0092340A">
        <w:rPr>
          <w:snapToGrid w:val="0"/>
          <w:lang w:eastAsia="ja-JP"/>
        </w:rPr>
        <w:t>. Thus with the new model (SNP), less varieties would need to be sown and observed in the field (Figure 7).</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We showed that some pairs were not common to both models; all of them were observed as distinct in the field. Some pairs were common to both models; all of the similar or very close pairs belonged to this group. So, no similar pairs or very close pairs were forgotten in a model or in another. This demonstrates that the confidence of the system based on morphological and </w:t>
      </w:r>
      <w:proofErr w:type="spellStart"/>
      <w:r w:rsidRPr="0092340A">
        <w:rPr>
          <w:snapToGrid w:val="0"/>
          <w:lang w:eastAsia="ja-JP"/>
        </w:rPr>
        <w:t>biomolecular</w:t>
      </w:r>
      <w:proofErr w:type="spellEnd"/>
      <w:r w:rsidRPr="0092340A">
        <w:rPr>
          <w:snapToGrid w:val="0"/>
          <w:lang w:eastAsia="ja-JP"/>
        </w:rPr>
        <w:t xml:space="preserve"> combination is not altered by switching from enzyme to SNP.</w:t>
      </w: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6655D3">
      <w:pPr>
        <w:rPr>
          <w:snapToGrid w:val="0"/>
          <w:highlight w:val="cyan"/>
          <w:lang w:eastAsia="ja-JP"/>
        </w:rPr>
      </w:pPr>
    </w:p>
    <w:p w:rsidR="0092340A" w:rsidRDefault="0092340A" w:rsidP="0092340A">
      <w:pPr>
        <w:jc w:val="center"/>
        <w:rPr>
          <w:snapToGrid w:val="0"/>
          <w:highlight w:val="cyan"/>
          <w:lang w:eastAsia="ja-JP"/>
        </w:rPr>
      </w:pPr>
      <w:r w:rsidRPr="00CB66B2">
        <w:rPr>
          <w:rFonts w:cs="Arial"/>
          <w:i/>
          <w:noProof/>
        </w:rPr>
        <w:lastRenderedPageBreak/>
        <w:drawing>
          <wp:inline distT="0" distB="0" distL="0" distR="0" wp14:anchorId="142300B5" wp14:editId="1DDEE690">
            <wp:extent cx="5448300" cy="3602413"/>
            <wp:effectExtent l="19050" t="19050" r="19050" b="1714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0451" t="8153" r="8861" b="6415"/>
                    <a:stretch>
                      <a:fillRect/>
                    </a:stretch>
                  </pic:blipFill>
                  <pic:spPr bwMode="auto">
                    <a:xfrm>
                      <a:off x="0" y="0"/>
                      <a:ext cx="5456122" cy="3607585"/>
                    </a:xfrm>
                    <a:prstGeom prst="rect">
                      <a:avLst/>
                    </a:prstGeom>
                    <a:noFill/>
                    <a:ln w="9525">
                      <a:solidFill>
                        <a:schemeClr val="accent1"/>
                      </a:solidFill>
                      <a:miter lim="800000"/>
                      <a:headEnd/>
                      <a:tailEnd/>
                    </a:ln>
                  </pic:spPr>
                </pic:pic>
              </a:graphicData>
            </a:graphic>
          </wp:inline>
        </w:drawing>
      </w:r>
    </w:p>
    <w:p w:rsidR="0092340A" w:rsidRDefault="0092340A" w:rsidP="006655D3">
      <w:pPr>
        <w:rPr>
          <w:snapToGrid w:val="0"/>
          <w:highlight w:val="cyan"/>
          <w:lang w:eastAsia="ja-JP"/>
        </w:rPr>
      </w:pPr>
    </w:p>
    <w:p w:rsidR="0092340A" w:rsidRPr="0092340A" w:rsidRDefault="0092340A" w:rsidP="0092340A">
      <w:pPr>
        <w:rPr>
          <w:snapToGrid w:val="0"/>
          <w:lang w:eastAsia="ja-JP"/>
        </w:rPr>
      </w:pPr>
      <w:r w:rsidRPr="0092340A">
        <w:rPr>
          <w:snapToGrid w:val="0"/>
          <w:lang w:eastAsia="ja-JP"/>
        </w:rPr>
        <w:t xml:space="preserve">Figure 7: Decrease in the number of pairs of varieties to be observed in the field according to the model used for the management of the reference collection. </w:t>
      </w:r>
      <w:proofErr w:type="gramStart"/>
      <w:r w:rsidRPr="0092340A">
        <w:rPr>
          <w:snapToGrid w:val="0"/>
          <w:lang w:eastAsia="ja-JP"/>
        </w:rPr>
        <w:t>(Figures from the 2013 DUS trial at GEVES).</w:t>
      </w:r>
      <w:proofErr w:type="gramEnd"/>
      <w:r w:rsidRPr="0092340A">
        <w:rPr>
          <w:snapToGrid w:val="0"/>
          <w:lang w:eastAsia="ja-JP"/>
        </w:rPr>
        <w:t xml:space="preserve"> </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The combination of phenotypic and molecular distances as defined above for maize inbred lines offers the possibility to achieve a significant reduction in the workload in the field (around 25% reduction in the number of pairs to be compared in the field based on the trials made in 2011, 2012 and 2013). A threshold of 0.2 for genetic distance and a GAÏA distance of 6 proved to be appropriate and validated by a panel of maize crop experts. Discussions took place with the breeders and with official bodies, so that the model could be validated and integrated in the French national DUS protocol. The full maize reference collection is now described with the set of SNP markers. Electrophoresis characteristics are not routinely assessed anymore. The model combining genetic and GAIA distances is now routinely used for the management of the reference collection in the frame of DUS test in France.</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92340A">
        <w:rPr>
          <w:snapToGrid w:val="0"/>
          <w:lang w:eastAsia="ja-JP"/>
        </w:rPr>
        <w:t>THE USE OF MOLECULAR TECHNIQUES FOR THE RENEWAL OF REFERENCE MATERIAL</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For the DUS test of maize, it is necessary to maintain a living reference collection. Seeds are stored relatively easily in a cold chamber and when needed, the material can be renewed asking a new sample to the maintainer and then the sample must be compared in the field to check identity and uniformity.</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However, for about one case out of ten, the old reference material does not germinate, or we don’t have enough seeds left. In such cases, we can have problems to ensure that the identity of the newly received seed sample is identical to that of the reference seed sample. In practice, in such cases, the new seed sample is described in the field and then its description is compared with the description of the reference seed sample in the database. But small differences between the description in the database and the description issued in other climatic conditions (year effect) can mislead to the fact that the new seed sample is not a good representation of the variety. Using molecular techniques can be helpful for such cases at least.</w:t>
      </w:r>
    </w:p>
    <w:p w:rsidR="0092340A" w:rsidRPr="0092340A" w:rsidRDefault="0092340A" w:rsidP="0092340A">
      <w:pPr>
        <w:rPr>
          <w:snapToGrid w:val="0"/>
          <w:lang w:eastAsia="ja-JP"/>
        </w:rPr>
      </w:pPr>
    </w:p>
    <w:p w:rsidR="0092340A" w:rsidRDefault="0092340A" w:rsidP="0092340A">
      <w:pPr>
        <w:rPr>
          <w:snapToGrid w:val="0"/>
          <w:highlight w:val="cyan"/>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In 2013, genetic distances between the old seed sample (reference) and the new seed sample received from the maintainer were calculated, for the same maize parental inbred line. The complete set of SNPs was used for the calculation. 309 pairs of seed samples were genotyped in the lab, and they were also observed in the field in side-by-side comparisons between the reference seed sample and the renewed seed sample. The mean observed genetic distance was 0.002. 224 pairs out of 309 pairs showed a genetic distance of 0 (on more than 150 common molecular markers SNPs). More than 90% of the pairs showed a genetic distance smaller than 0.005 (on more than 150 common molecular markers SNPs). All of those pairs were morphologically conform in the field. One pair showed a genetic distance of 0.32 in the lab, and did not conform in the field (Figure 8).</w:t>
      </w:r>
    </w:p>
    <w:p w:rsidR="0092340A" w:rsidRDefault="0092340A" w:rsidP="006655D3">
      <w:pPr>
        <w:rPr>
          <w:snapToGrid w:val="0"/>
          <w:highlight w:val="cyan"/>
          <w:lang w:eastAsia="ja-JP"/>
        </w:rPr>
      </w:pPr>
      <w:r w:rsidRPr="00CB66B2">
        <w:rPr>
          <w:rFonts w:cs="Arial"/>
          <w:noProof/>
        </w:rPr>
        <w:lastRenderedPageBreak/>
        <w:drawing>
          <wp:inline distT="0" distB="0" distL="0" distR="0" wp14:anchorId="7B3EB4ED" wp14:editId="2FAFF3C4">
            <wp:extent cx="5760720" cy="3789680"/>
            <wp:effectExtent l="19050" t="0" r="0" b="0"/>
            <wp:docPr id="12" name="Image 11" descr="hist_maint_2_20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_maint_2_2013.tiff"/>
                    <pic:cNvPicPr/>
                  </pic:nvPicPr>
                  <pic:blipFill>
                    <a:blip r:embed="rId19" cstate="print"/>
                    <a:stretch>
                      <a:fillRect/>
                    </a:stretch>
                  </pic:blipFill>
                  <pic:spPr>
                    <a:xfrm>
                      <a:off x="0" y="0"/>
                      <a:ext cx="5760720" cy="3789680"/>
                    </a:xfrm>
                    <a:prstGeom prst="rect">
                      <a:avLst/>
                    </a:prstGeom>
                  </pic:spPr>
                </pic:pic>
              </a:graphicData>
            </a:graphic>
          </wp:inline>
        </w:drawing>
      </w:r>
    </w:p>
    <w:p w:rsidR="0092340A" w:rsidRPr="0092340A" w:rsidRDefault="0092340A" w:rsidP="0092340A">
      <w:pPr>
        <w:rPr>
          <w:snapToGrid w:val="0"/>
          <w:lang w:eastAsia="ja-JP"/>
        </w:rPr>
      </w:pPr>
      <w:r w:rsidRPr="0092340A">
        <w:rPr>
          <w:snapToGrid w:val="0"/>
          <w:lang w:eastAsia="ja-JP"/>
        </w:rPr>
        <w:t>Figure 8: Distribution of pairwise genetic distances between reference seed lot and new seed lot in 2013.</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It was officially decided at the national level to genotype the seed samples for the renewal of reference material, on a routine basis, using the complete set of markers. Comparisons in the field between the reference sample and the new sample are still performed. The morphological identity is still the key to decide whether the new seed sample can be accepted as reference sample. However, if the reference sample does not germinate or if there are no seed available anymore, a genetic distance of 0 is considered sufficient to accept the new seed sample as reference sample. The new seed sample is observed in the field, so that its uniformity and its germination capacity are checked. If the genetic distance between the reference sample and the new sample is higher than 0.2, then the new seed lot is refused and there is no need to sow it in the field; a new sample is immediately ordered from the maintainer.</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According to our results, it could also be considered to go further into the decision process for the renewal of maize inbred lines and to propose to stop the direct comparison in the field for pairs with a genetic distance of 0. In this case, no more pairwise comparisons are needed and only the new seed lot will be observed in the field to check the homogeneity. </w:t>
      </w:r>
    </w:p>
    <w:p w:rsidR="0092340A" w:rsidRDefault="0092340A" w:rsidP="0092340A">
      <w:pPr>
        <w:rPr>
          <w:snapToGrid w:val="0"/>
          <w:lang w:eastAsia="ja-JP"/>
        </w:rPr>
      </w:pPr>
    </w:p>
    <w:p w:rsidR="00B60EDD" w:rsidRPr="0092340A" w:rsidRDefault="00B60EDD" w:rsidP="0092340A">
      <w:pPr>
        <w:rPr>
          <w:snapToGrid w:val="0"/>
          <w:lang w:eastAsia="ja-JP"/>
        </w:rPr>
      </w:pPr>
    </w:p>
    <w:p w:rsidR="0092340A" w:rsidRPr="0092340A" w:rsidRDefault="0092340A" w:rsidP="0092340A">
      <w:pPr>
        <w:rPr>
          <w:snapToGrid w:val="0"/>
          <w:lang w:eastAsia="ja-JP"/>
        </w:rPr>
      </w:pPr>
      <w:r w:rsidRPr="0092340A">
        <w:rPr>
          <w:snapToGrid w:val="0"/>
          <w:lang w:eastAsia="ja-JP"/>
        </w:rPr>
        <w:t>THE USE OF MOLECULAR TECHNIQUES FOR CHECKING THE CONFORMITY OF HYBRID FORMULA</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In France, the DUS test of a hybrid is performed on the basis of the DUS test of the parental lines and the formula. For such a DUS system, checking the conformity of the hybrid formula is an essential part of the DUS test. Until 2014, the conformity of the hybrid formula was performed by GEVES using a set of 6 </w:t>
      </w:r>
      <w:proofErr w:type="spellStart"/>
      <w:r w:rsidRPr="0092340A">
        <w:rPr>
          <w:snapToGrid w:val="0"/>
          <w:lang w:eastAsia="ja-JP"/>
        </w:rPr>
        <w:t>isoenzymes</w:t>
      </w:r>
      <w:proofErr w:type="spellEnd"/>
      <w:r w:rsidRPr="0092340A">
        <w:rPr>
          <w:snapToGrid w:val="0"/>
          <w:lang w:eastAsia="ja-JP"/>
        </w:rPr>
        <w:t xml:space="preserve"> (14 loci) from the list on the annex of the UPOV </w:t>
      </w:r>
      <w:r w:rsidR="00B60EDD">
        <w:rPr>
          <w:rFonts w:hint="eastAsia"/>
          <w:snapToGrid w:val="0"/>
          <w:lang w:eastAsia="ja-JP"/>
        </w:rPr>
        <w:t>Test</w:t>
      </w:r>
      <w:r w:rsidRPr="0092340A">
        <w:rPr>
          <w:snapToGrid w:val="0"/>
          <w:lang w:eastAsia="ja-JP"/>
        </w:rPr>
        <w:t xml:space="preserve"> Guidelines for </w:t>
      </w:r>
      <w:r w:rsidR="00B60EDD">
        <w:rPr>
          <w:rFonts w:hint="eastAsia"/>
          <w:snapToGrid w:val="0"/>
          <w:lang w:eastAsia="ja-JP"/>
        </w:rPr>
        <w:t>Maize</w:t>
      </w:r>
      <w:r w:rsidRPr="0092340A">
        <w:rPr>
          <w:snapToGrid w:val="0"/>
          <w:lang w:eastAsia="ja-JP"/>
        </w:rPr>
        <w:t xml:space="preserve"> (document TG/2/7), on all hybrid applications (for the purpose of national listing or PBR).</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 xml:space="preserve">Studies were carried out in 2012 and 2013 to compare the results of conformity of the hybrid formula using either </w:t>
      </w:r>
      <w:proofErr w:type="spellStart"/>
      <w:r w:rsidRPr="0092340A">
        <w:rPr>
          <w:snapToGrid w:val="0"/>
          <w:lang w:eastAsia="ja-JP"/>
        </w:rPr>
        <w:t>isoenzymes</w:t>
      </w:r>
      <w:proofErr w:type="spellEnd"/>
      <w:r w:rsidRPr="0092340A">
        <w:rPr>
          <w:snapToGrid w:val="0"/>
          <w:lang w:eastAsia="ja-JP"/>
        </w:rPr>
        <w:t xml:space="preserve"> or molecular data. Newly-applied hybrids and their parental lines were genotyped using the complete set of SNP markers. For hybrid conformity with molecular data, the genetic distances between the observed hybrid and the expected hybrid (calculated from the genetic profiles of the parental lines and the formula) were calculated. </w:t>
      </w:r>
    </w:p>
    <w:p w:rsidR="0092340A" w:rsidRPr="0092340A" w:rsidRDefault="0092340A" w:rsidP="0092340A">
      <w:pPr>
        <w:rPr>
          <w:snapToGrid w:val="0"/>
          <w:lang w:eastAsia="ja-JP"/>
        </w:rPr>
      </w:pPr>
    </w:p>
    <w:p w:rsidR="0092340A" w:rsidRDefault="0092340A" w:rsidP="0092340A">
      <w:pPr>
        <w:rPr>
          <w:snapToGrid w:val="0"/>
          <w:highlight w:val="cyan"/>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A first objective was to establish a rule and a threshold for hybrid conformity with molecular data.  Our studies showed that a threshold of 0.02 was appropriate. Rules were established after discussions with maize crop experts. As a general principle, the rules previously defined using electrophoresis were translated to a system using genetic distances calculated from SNP data.</w:t>
      </w:r>
    </w:p>
    <w:p w:rsidR="0092340A" w:rsidRDefault="0092340A" w:rsidP="006655D3">
      <w:pPr>
        <w:rPr>
          <w:snapToGrid w:val="0"/>
          <w:highlight w:val="cyan"/>
          <w:lang w:eastAsia="ja-JP"/>
        </w:rPr>
      </w:pPr>
    </w:p>
    <w:p w:rsidR="0092340A" w:rsidRDefault="0092340A" w:rsidP="0092340A">
      <w:pPr>
        <w:rPr>
          <w:snapToGrid w:val="0"/>
          <w:lang w:eastAsia="ja-JP"/>
        </w:rPr>
      </w:pPr>
      <w:r w:rsidRPr="0092340A">
        <w:rPr>
          <w:snapToGrid w:val="0"/>
          <w:lang w:eastAsia="ja-JP"/>
        </w:rPr>
        <w:lastRenderedPageBreak/>
        <w:t>CONCLUSION</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From the two set of SNP provided by UFS and INRA we have established an optimized set of SNP, with a confirmed and recognized quality for maize genotypes analysis applied to</w:t>
      </w:r>
      <w:r w:rsidR="00B60EDD">
        <w:rPr>
          <w:rFonts w:hint="eastAsia"/>
          <w:snapToGrid w:val="0"/>
          <w:lang w:eastAsia="ja-JP"/>
        </w:rPr>
        <w:t>:</w:t>
      </w:r>
      <w:r w:rsidRPr="0092340A">
        <w:rPr>
          <w:snapToGrid w:val="0"/>
          <w:lang w:eastAsia="ja-JP"/>
        </w:rPr>
        <w:t xml:space="preserve"> (a) the management of the reference collection, as well as two other applications</w:t>
      </w:r>
      <w:r w:rsidR="00B60EDD">
        <w:rPr>
          <w:rFonts w:hint="eastAsia"/>
          <w:snapToGrid w:val="0"/>
          <w:lang w:eastAsia="ja-JP"/>
        </w:rPr>
        <w:t>;</w:t>
      </w:r>
      <w:r w:rsidRPr="0092340A">
        <w:rPr>
          <w:snapToGrid w:val="0"/>
          <w:lang w:eastAsia="ja-JP"/>
        </w:rPr>
        <w:t xml:space="preserve"> (b) renewal of reference material</w:t>
      </w:r>
      <w:r w:rsidR="00B60EDD">
        <w:rPr>
          <w:rFonts w:hint="eastAsia"/>
          <w:snapToGrid w:val="0"/>
          <w:lang w:eastAsia="ja-JP"/>
        </w:rPr>
        <w:t>;</w:t>
      </w:r>
      <w:r w:rsidRPr="0092340A">
        <w:rPr>
          <w:snapToGrid w:val="0"/>
          <w:lang w:eastAsia="ja-JP"/>
        </w:rPr>
        <w:t xml:space="preserve"> and (c) conformity of hybrid formula. The many tests performed at GEVES during the last 3 years produced a lot of supporting data for adopting the SNP technical approach. New rules were adopted at the national official level for DUS testing and this analytic scheme was accepted by the </w:t>
      </w:r>
      <w:r w:rsidRPr="00F12741">
        <w:rPr>
          <w:i/>
          <w:snapToGrid w:val="0"/>
          <w:lang w:eastAsia="ja-JP"/>
        </w:rPr>
        <w:t>Community Plant Variety Office of the European Union</w:t>
      </w:r>
      <w:r w:rsidRPr="0092340A">
        <w:rPr>
          <w:snapToGrid w:val="0"/>
          <w:lang w:eastAsia="ja-JP"/>
        </w:rPr>
        <w:t xml:space="preserve"> (CPVO).</w:t>
      </w:r>
    </w:p>
    <w:p w:rsidR="0092340A" w:rsidRDefault="0092340A" w:rsidP="0092340A">
      <w:pPr>
        <w:rPr>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GEVES has the equipment and the associated processes settled in its laboratory. Since the beginning of this year, SNP technology is in routine use for maize genotypes analysis and electrophoresis is not used anymore as routine characteristics.</w:t>
      </w:r>
    </w:p>
    <w:p w:rsidR="0092340A" w:rsidRPr="0092340A" w:rsidRDefault="0092340A" w:rsidP="0092340A">
      <w:pPr>
        <w:rPr>
          <w:snapToGrid w:val="0"/>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In addition to the improvement of our analytic process the consequences of using SNP on maize are: (a) the development of novel tasks for the laboratory part (new skills are needed for SNP data analysis) and; (b) the reduction of field workload for the management of reference collection.</w:t>
      </w:r>
    </w:p>
    <w:p w:rsidR="0092340A" w:rsidRDefault="0092340A" w:rsidP="0092340A">
      <w:pPr>
        <w:rPr>
          <w:lang w:eastAsia="ja-JP"/>
        </w:rPr>
      </w:pPr>
    </w:p>
    <w:p w:rsidR="0092340A" w:rsidRPr="0092340A" w:rsidRDefault="0092340A" w:rsidP="0092340A">
      <w:pPr>
        <w:rPr>
          <w:snapToGrid w:val="0"/>
          <w:lang w:eastAsia="ja-JP"/>
        </w:rPr>
      </w:pPr>
      <w:r w:rsidRPr="007C25BD">
        <w:fldChar w:fldCharType="begin"/>
      </w:r>
      <w:r w:rsidRPr="007C25BD">
        <w:instrText xml:space="preserve"> AUTONUM  </w:instrText>
      </w:r>
      <w:r w:rsidRPr="007C25BD">
        <w:fldChar w:fldCharType="end"/>
      </w:r>
      <w:r w:rsidRPr="00E83493">
        <w:rPr>
          <w:snapToGrid w:val="0"/>
          <w:lang w:eastAsia="ja-JP"/>
        </w:rPr>
        <w:tab/>
      </w:r>
      <w:r w:rsidRPr="0092340A">
        <w:rPr>
          <w:snapToGrid w:val="0"/>
          <w:lang w:eastAsia="ja-JP"/>
        </w:rPr>
        <w:t>Other species are worked out with SNP molecular markers at GEVES to take advantage of this technology for the examination of DUS.</w:t>
      </w:r>
    </w:p>
    <w:p w:rsidR="0092340A" w:rsidRPr="0092340A" w:rsidRDefault="0092340A" w:rsidP="0092340A">
      <w:pPr>
        <w:rPr>
          <w:snapToGrid w:val="0"/>
          <w:lang w:eastAsia="ja-JP"/>
        </w:rPr>
      </w:pPr>
    </w:p>
    <w:p w:rsidR="0092340A" w:rsidRDefault="0092340A" w:rsidP="0092340A">
      <w:pPr>
        <w:rPr>
          <w:snapToGrid w:val="0"/>
          <w:lang w:eastAsia="ja-JP"/>
        </w:rPr>
      </w:pPr>
    </w:p>
    <w:p w:rsidR="00D62A29" w:rsidRDefault="00053AC1" w:rsidP="0092340A">
      <w:pPr>
        <w:rPr>
          <w:snapToGrid w:val="0"/>
          <w:lang w:eastAsia="ja-JP"/>
        </w:rPr>
      </w:pPr>
      <w:r w:rsidRPr="00053AC1">
        <w:rPr>
          <w:snapToGrid w:val="0"/>
          <w:lang w:eastAsia="ja-JP"/>
        </w:rPr>
        <w:t>Clarisse MATON, Muriel THOMASSET, Anne BERNOLE, Arnaud REMAY, Bernard AIZAC and René MATHIS</w:t>
      </w:r>
    </w:p>
    <w:p w:rsidR="00053AC1" w:rsidRPr="002C513D" w:rsidRDefault="00D62A29" w:rsidP="0092340A">
      <w:pPr>
        <w:rPr>
          <w:snapToGrid w:val="0"/>
          <w:lang w:val="fr-CH" w:eastAsia="ja-JP"/>
        </w:rPr>
      </w:pPr>
      <w:r w:rsidRPr="002C513D">
        <w:rPr>
          <w:i/>
          <w:snapToGrid w:val="0"/>
          <w:lang w:val="fr-CH" w:eastAsia="ja-JP"/>
        </w:rPr>
        <w:t>Groupe d'Etude et de contrôle des Variétés Et des Semences</w:t>
      </w:r>
      <w:r w:rsidRPr="002C513D">
        <w:rPr>
          <w:snapToGrid w:val="0"/>
          <w:lang w:val="fr-CH" w:eastAsia="ja-JP"/>
        </w:rPr>
        <w:t xml:space="preserve"> (GEVES)</w:t>
      </w:r>
      <w:r w:rsidRPr="002C513D">
        <w:rPr>
          <w:rFonts w:hint="eastAsia"/>
          <w:snapToGrid w:val="0"/>
          <w:lang w:val="fr-CH" w:eastAsia="ja-JP"/>
        </w:rPr>
        <w:t>, France</w:t>
      </w:r>
    </w:p>
    <w:p w:rsidR="00D62A29" w:rsidRPr="002C513D" w:rsidRDefault="00D62A29" w:rsidP="0092340A">
      <w:pPr>
        <w:rPr>
          <w:snapToGrid w:val="0"/>
          <w:lang w:val="fr-CH" w:eastAsia="ja-JP"/>
        </w:rPr>
      </w:pPr>
    </w:p>
    <w:p w:rsidR="0092340A" w:rsidRDefault="0092340A" w:rsidP="0092340A">
      <w:pPr>
        <w:jc w:val="right"/>
        <w:rPr>
          <w:snapToGrid w:val="0"/>
          <w:highlight w:val="cyan"/>
          <w:lang w:eastAsia="ja-JP"/>
        </w:rPr>
      </w:pPr>
      <w:r w:rsidRPr="0092340A">
        <w:rPr>
          <w:snapToGrid w:val="0"/>
          <w:lang w:eastAsia="ja-JP"/>
        </w:rPr>
        <w:t>[End of document]</w:t>
      </w:r>
    </w:p>
    <w:p w:rsidR="0092340A" w:rsidRDefault="0092340A" w:rsidP="006655D3">
      <w:pPr>
        <w:rPr>
          <w:snapToGrid w:val="0"/>
          <w:highlight w:val="cyan"/>
          <w:lang w:eastAsia="ja-JP"/>
        </w:rPr>
      </w:pPr>
    </w:p>
    <w:sectPr w:rsidR="0092340A" w:rsidSect="00906DDC">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493" w:rsidRDefault="00E83493" w:rsidP="006655D3">
      <w:r>
        <w:separator/>
      </w:r>
    </w:p>
    <w:p w:rsidR="00E83493" w:rsidRDefault="00E83493" w:rsidP="006655D3"/>
    <w:p w:rsidR="00E83493" w:rsidRDefault="00E83493" w:rsidP="006655D3"/>
  </w:endnote>
  <w:endnote w:type="continuationSeparator" w:id="0">
    <w:p w:rsidR="00E83493" w:rsidRDefault="00E83493" w:rsidP="006655D3">
      <w:r>
        <w:separator/>
      </w:r>
    </w:p>
    <w:p w:rsidR="00E83493" w:rsidRPr="008B409A" w:rsidRDefault="00E83493">
      <w:pPr>
        <w:pStyle w:val="Footer"/>
        <w:spacing w:after="60"/>
        <w:rPr>
          <w:sz w:val="18"/>
          <w:lang w:val="fr-CH"/>
        </w:rPr>
      </w:pPr>
      <w:r w:rsidRPr="008B409A">
        <w:rPr>
          <w:sz w:val="18"/>
          <w:lang w:val="fr-CH"/>
        </w:rPr>
        <w:t>[Suite de la note de la page précédente]</w:t>
      </w:r>
    </w:p>
    <w:p w:rsidR="00E83493" w:rsidRPr="008B409A" w:rsidRDefault="00E83493" w:rsidP="006655D3">
      <w:pPr>
        <w:rPr>
          <w:lang w:val="fr-CH"/>
        </w:rPr>
      </w:pPr>
    </w:p>
    <w:p w:rsidR="00E83493" w:rsidRPr="008B409A" w:rsidRDefault="00E83493" w:rsidP="006655D3">
      <w:pPr>
        <w:rPr>
          <w:lang w:val="fr-CH"/>
        </w:rPr>
      </w:pPr>
    </w:p>
  </w:endnote>
  <w:endnote w:type="continuationNotice" w:id="1">
    <w:p w:rsidR="00E83493" w:rsidRPr="008B409A" w:rsidRDefault="00E83493" w:rsidP="006655D3">
      <w:pPr>
        <w:rPr>
          <w:lang w:val="fr-CH"/>
        </w:rPr>
      </w:pPr>
      <w:r w:rsidRPr="008B409A">
        <w:rPr>
          <w:lang w:val="fr-CH"/>
        </w:rPr>
        <w:t>[Suite de la note page suivante]</w:t>
      </w:r>
    </w:p>
    <w:p w:rsidR="00E83493" w:rsidRPr="008B409A" w:rsidRDefault="00E83493" w:rsidP="006655D3">
      <w:pPr>
        <w:rPr>
          <w:lang w:val="fr-CH"/>
        </w:rPr>
      </w:pPr>
    </w:p>
    <w:p w:rsidR="00E83493" w:rsidRPr="008B409A" w:rsidRDefault="00E83493"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493" w:rsidRDefault="00E83493" w:rsidP="006655D3">
      <w:r>
        <w:separator/>
      </w:r>
    </w:p>
  </w:footnote>
  <w:footnote w:type="continuationSeparator" w:id="0">
    <w:p w:rsidR="00E83493" w:rsidRDefault="00E83493" w:rsidP="006655D3">
      <w:r>
        <w:separator/>
      </w:r>
    </w:p>
  </w:footnote>
  <w:footnote w:type="continuationNotice" w:id="1">
    <w:p w:rsidR="00E83493" w:rsidRPr="00AB530F" w:rsidRDefault="00E83493"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7B7A8F" w:rsidP="00832298">
    <w:pPr>
      <w:pStyle w:val="Header"/>
    </w:pPr>
    <w:r>
      <w:t>BMT</w:t>
    </w:r>
    <w:r w:rsidR="00AE5B25">
      <w:t>/</w:t>
    </w:r>
    <w:r>
      <w:t>14</w:t>
    </w:r>
    <w:r w:rsidR="00903656" w:rsidRPr="00832298">
      <w:t>/</w:t>
    </w:r>
    <w:r w:rsidR="00742609">
      <w:rPr>
        <w:lang w:eastAsia="ja-JP"/>
      </w:rPr>
      <w:t>10</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2C513D">
      <w:rPr>
        <w:noProof/>
      </w:rPr>
      <w:t>10</w:t>
    </w:r>
    <w:r w:rsidRPr="00832298">
      <w:fldChar w:fldCharType="end"/>
    </w:r>
  </w:p>
  <w:p w:rsidR="00903656" w:rsidRPr="00C5280D" w:rsidRDefault="00903656"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9C" w:rsidRDefault="00742609">
    <w:pPr>
      <w:pStyle w:val="Header"/>
      <w:rPr>
        <w:lang w:eastAsia="ja-JP"/>
      </w:rPr>
    </w:pPr>
    <w:r>
      <w:rPr>
        <w:rFonts w:hint="eastAsia"/>
        <w:lang w:eastAsia="ja-JP"/>
      </w:rPr>
      <w:t>BMT/14/</w:t>
    </w:r>
    <w:r>
      <w:rPr>
        <w:lang w:eastAsia="ja-JP"/>
      </w:rPr>
      <w:t>10</w:t>
    </w:r>
  </w:p>
  <w:p w:rsidR="000B6D9C" w:rsidRDefault="000B6D9C">
    <w:pPr>
      <w:pStyle w:val="Header"/>
    </w:pPr>
    <w:proofErr w:type="gramStart"/>
    <w:r>
      <w:rPr>
        <w:rFonts w:hint="eastAsia"/>
        <w:lang w:eastAsia="ja-JP"/>
      </w:rPr>
      <w:t>page</w:t>
    </w:r>
    <w:proofErr w:type="gramEnd"/>
    <w:r>
      <w:rPr>
        <w:rFonts w:hint="eastAsia"/>
        <w:lang w:eastAsia="ja-JP"/>
      </w:rPr>
      <w:t xml:space="preserve"> </w:t>
    </w:r>
    <w:sdt>
      <w:sdtPr>
        <w:id w:val="39516392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C513D">
          <w:rPr>
            <w:noProof/>
          </w:rPr>
          <w:t>4</w:t>
        </w:r>
        <w:r>
          <w:rPr>
            <w:noProof/>
          </w:rPr>
          <w:fldChar w:fldCharType="end"/>
        </w:r>
      </w:sdtContent>
    </w:sdt>
  </w:p>
  <w:p w:rsidR="000B6D9C" w:rsidRDefault="000B6D9C">
    <w:pPr>
      <w:pStyle w:val="Header"/>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93"/>
    <w:rsid w:val="00010CF3"/>
    <w:rsid w:val="00011E27"/>
    <w:rsid w:val="000148BC"/>
    <w:rsid w:val="00024AB8"/>
    <w:rsid w:val="00030854"/>
    <w:rsid w:val="00036028"/>
    <w:rsid w:val="00044642"/>
    <w:rsid w:val="000446B9"/>
    <w:rsid w:val="00047E21"/>
    <w:rsid w:val="00053AC1"/>
    <w:rsid w:val="00085505"/>
    <w:rsid w:val="00091A90"/>
    <w:rsid w:val="000B6D9C"/>
    <w:rsid w:val="000C4C93"/>
    <w:rsid w:val="000C7021"/>
    <w:rsid w:val="000D6BBC"/>
    <w:rsid w:val="000D7780"/>
    <w:rsid w:val="00105929"/>
    <w:rsid w:val="001131D5"/>
    <w:rsid w:val="001322D2"/>
    <w:rsid w:val="00141DB8"/>
    <w:rsid w:val="0017474A"/>
    <w:rsid w:val="001758C6"/>
    <w:rsid w:val="00182B99"/>
    <w:rsid w:val="0018780B"/>
    <w:rsid w:val="00195F91"/>
    <w:rsid w:val="0021332C"/>
    <w:rsid w:val="00213982"/>
    <w:rsid w:val="0024416D"/>
    <w:rsid w:val="002800A0"/>
    <w:rsid w:val="002801B3"/>
    <w:rsid w:val="00281060"/>
    <w:rsid w:val="002940E8"/>
    <w:rsid w:val="002A6E50"/>
    <w:rsid w:val="002C256A"/>
    <w:rsid w:val="002C513D"/>
    <w:rsid w:val="00305A7F"/>
    <w:rsid w:val="003152FE"/>
    <w:rsid w:val="00327436"/>
    <w:rsid w:val="00344BD6"/>
    <w:rsid w:val="0035528D"/>
    <w:rsid w:val="00361821"/>
    <w:rsid w:val="003B3894"/>
    <w:rsid w:val="003D227C"/>
    <w:rsid w:val="003D2B4D"/>
    <w:rsid w:val="00444A88"/>
    <w:rsid w:val="00474DA4"/>
    <w:rsid w:val="00476B4D"/>
    <w:rsid w:val="004805FA"/>
    <w:rsid w:val="004A57EB"/>
    <w:rsid w:val="004C4135"/>
    <w:rsid w:val="004D047D"/>
    <w:rsid w:val="004F305A"/>
    <w:rsid w:val="00512164"/>
    <w:rsid w:val="00520297"/>
    <w:rsid w:val="005338F9"/>
    <w:rsid w:val="0054281C"/>
    <w:rsid w:val="0055268D"/>
    <w:rsid w:val="00576BE4"/>
    <w:rsid w:val="0057736E"/>
    <w:rsid w:val="005A400A"/>
    <w:rsid w:val="00612379"/>
    <w:rsid w:val="0061555F"/>
    <w:rsid w:val="00641200"/>
    <w:rsid w:val="006655D3"/>
    <w:rsid w:val="00667404"/>
    <w:rsid w:val="00673406"/>
    <w:rsid w:val="00685222"/>
    <w:rsid w:val="00687EB4"/>
    <w:rsid w:val="006B17D2"/>
    <w:rsid w:val="006C224E"/>
    <w:rsid w:val="006D780A"/>
    <w:rsid w:val="006E1436"/>
    <w:rsid w:val="00732DEC"/>
    <w:rsid w:val="00735BD5"/>
    <w:rsid w:val="00742609"/>
    <w:rsid w:val="007556F6"/>
    <w:rsid w:val="00760EEF"/>
    <w:rsid w:val="00777EE5"/>
    <w:rsid w:val="00784836"/>
    <w:rsid w:val="0079023E"/>
    <w:rsid w:val="007A2854"/>
    <w:rsid w:val="007B7A8F"/>
    <w:rsid w:val="007D0B9D"/>
    <w:rsid w:val="007D19B0"/>
    <w:rsid w:val="007F498F"/>
    <w:rsid w:val="0080679D"/>
    <w:rsid w:val="008108B0"/>
    <w:rsid w:val="00811B20"/>
    <w:rsid w:val="0082296E"/>
    <w:rsid w:val="00824099"/>
    <w:rsid w:val="00832298"/>
    <w:rsid w:val="00867AC1"/>
    <w:rsid w:val="00876C58"/>
    <w:rsid w:val="008A743F"/>
    <w:rsid w:val="008B409A"/>
    <w:rsid w:val="008C0970"/>
    <w:rsid w:val="008D2CF7"/>
    <w:rsid w:val="008F3E4B"/>
    <w:rsid w:val="00900C26"/>
    <w:rsid w:val="0090197F"/>
    <w:rsid w:val="00903656"/>
    <w:rsid w:val="00906DDC"/>
    <w:rsid w:val="0092340A"/>
    <w:rsid w:val="00932BD9"/>
    <w:rsid w:val="00934E09"/>
    <w:rsid w:val="00936253"/>
    <w:rsid w:val="00952DD4"/>
    <w:rsid w:val="009543E0"/>
    <w:rsid w:val="00955F15"/>
    <w:rsid w:val="00970FED"/>
    <w:rsid w:val="00997029"/>
    <w:rsid w:val="009D690D"/>
    <w:rsid w:val="009E65B6"/>
    <w:rsid w:val="00A24C10"/>
    <w:rsid w:val="00A36145"/>
    <w:rsid w:val="00A42AC3"/>
    <w:rsid w:val="00A430CF"/>
    <w:rsid w:val="00A47CBD"/>
    <w:rsid w:val="00A54309"/>
    <w:rsid w:val="00AB2B93"/>
    <w:rsid w:val="00AB530F"/>
    <w:rsid w:val="00AB7E5B"/>
    <w:rsid w:val="00AE0EF1"/>
    <w:rsid w:val="00AE2937"/>
    <w:rsid w:val="00AE5B25"/>
    <w:rsid w:val="00B07301"/>
    <w:rsid w:val="00B224DE"/>
    <w:rsid w:val="00B46575"/>
    <w:rsid w:val="00B60EDD"/>
    <w:rsid w:val="00B71144"/>
    <w:rsid w:val="00B84BBD"/>
    <w:rsid w:val="00BA43FB"/>
    <w:rsid w:val="00BB0967"/>
    <w:rsid w:val="00BC127D"/>
    <w:rsid w:val="00BC1FE6"/>
    <w:rsid w:val="00C01D55"/>
    <w:rsid w:val="00C061B6"/>
    <w:rsid w:val="00C2446C"/>
    <w:rsid w:val="00C36AE5"/>
    <w:rsid w:val="00C41F17"/>
    <w:rsid w:val="00C5280D"/>
    <w:rsid w:val="00C5791C"/>
    <w:rsid w:val="00C66290"/>
    <w:rsid w:val="00C72B7A"/>
    <w:rsid w:val="00C973F2"/>
    <w:rsid w:val="00CA304C"/>
    <w:rsid w:val="00CA774A"/>
    <w:rsid w:val="00CC11B0"/>
    <w:rsid w:val="00CF3A11"/>
    <w:rsid w:val="00CF7E36"/>
    <w:rsid w:val="00D3708D"/>
    <w:rsid w:val="00D40426"/>
    <w:rsid w:val="00D53216"/>
    <w:rsid w:val="00D57C96"/>
    <w:rsid w:val="00D62A29"/>
    <w:rsid w:val="00D82D2E"/>
    <w:rsid w:val="00D91203"/>
    <w:rsid w:val="00D95174"/>
    <w:rsid w:val="00DA6F36"/>
    <w:rsid w:val="00DB596E"/>
    <w:rsid w:val="00DB7773"/>
    <w:rsid w:val="00DC00EA"/>
    <w:rsid w:val="00DF0D94"/>
    <w:rsid w:val="00DF474C"/>
    <w:rsid w:val="00E32F7E"/>
    <w:rsid w:val="00E72D49"/>
    <w:rsid w:val="00E7593C"/>
    <w:rsid w:val="00E7678A"/>
    <w:rsid w:val="00E83493"/>
    <w:rsid w:val="00E863E5"/>
    <w:rsid w:val="00E935F1"/>
    <w:rsid w:val="00E94A81"/>
    <w:rsid w:val="00EA1FFB"/>
    <w:rsid w:val="00EB048E"/>
    <w:rsid w:val="00EC2566"/>
    <w:rsid w:val="00EE34DF"/>
    <w:rsid w:val="00EF2F89"/>
    <w:rsid w:val="00F1237A"/>
    <w:rsid w:val="00F12741"/>
    <w:rsid w:val="00F21BDC"/>
    <w:rsid w:val="00F22CBD"/>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character" w:customStyle="1" w:styleId="HeaderChar">
    <w:name w:val="Header Char"/>
    <w:basedOn w:val="DefaultParagraphFont"/>
    <w:link w:val="Header"/>
    <w:uiPriority w:val="99"/>
    <w:rsid w:val="000B6D9C"/>
    <w:rPr>
      <w:rFonts w:ascii="Arial" w:hAnsi="Arial"/>
    </w:rPr>
  </w:style>
  <w:style w:type="paragraph" w:styleId="NormalWeb">
    <w:name w:val="Normal (Web)"/>
    <w:basedOn w:val="Normal"/>
    <w:uiPriority w:val="99"/>
    <w:unhideWhenUsed/>
    <w:rsid w:val="000B6D9C"/>
    <w:pPr>
      <w:spacing w:before="100" w:beforeAutospacing="1" w:after="100" w:afterAutospacing="1"/>
      <w:jc w:val="left"/>
    </w:pPr>
    <w:rPr>
      <w:rFonts w:ascii="Times New Roman"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BalloonText">
    <w:name w:val="Balloon Text"/>
    <w:basedOn w:val="Normal"/>
    <w:link w:val="BalloonTextChar"/>
    <w:rsid w:val="008B409A"/>
    <w:rPr>
      <w:rFonts w:ascii="Tahoma" w:hAnsi="Tahoma" w:cs="Tahoma"/>
      <w:sz w:val="16"/>
      <w:szCs w:val="16"/>
    </w:rPr>
  </w:style>
  <w:style w:type="character" w:customStyle="1" w:styleId="BalloonTextChar">
    <w:name w:val="Balloon Text Char"/>
    <w:basedOn w:val="DefaultParagraphFont"/>
    <w:link w:val="BalloonText"/>
    <w:rsid w:val="008B409A"/>
    <w:rPr>
      <w:rFonts w:ascii="Tahoma" w:hAnsi="Tahoma" w:cs="Tahoma"/>
      <w:sz w:val="16"/>
      <w:szCs w:val="16"/>
    </w:rPr>
  </w:style>
  <w:style w:type="character" w:customStyle="1" w:styleId="HeaderChar">
    <w:name w:val="Header Char"/>
    <w:basedOn w:val="DefaultParagraphFont"/>
    <w:link w:val="Header"/>
    <w:uiPriority w:val="99"/>
    <w:rsid w:val="000B6D9C"/>
    <w:rPr>
      <w:rFonts w:ascii="Arial" w:hAnsi="Arial"/>
    </w:rPr>
  </w:style>
  <w:style w:type="paragraph" w:styleId="NormalWeb">
    <w:name w:val="Normal (Web)"/>
    <w:basedOn w:val="Normal"/>
    <w:uiPriority w:val="99"/>
    <w:unhideWhenUsed/>
    <w:rsid w:val="000B6D9C"/>
    <w:pPr>
      <w:spacing w:before="100" w:beforeAutospacing="1" w:after="100" w:afterAutospacing="1"/>
      <w:jc w:val="left"/>
    </w:pPr>
    <w:rPr>
      <w:rFonts w:ascii="Times New Roman"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001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eader" Target="head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4\template\bmt_14_rev.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bmt_14_rev</Template>
  <TotalTime>3</TotalTime>
  <Pages>10</Pages>
  <Words>2887</Words>
  <Characters>15222</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TWA/42</vt:lpstr>
    </vt:vector>
  </TitlesOfParts>
  <Company>UPOV</Company>
  <LinksUpToDate>false</LinksUpToDate>
  <CharactersWithSpaces>18073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TWA/42</dc:title>
  <dc:creator>KOIDE Jun</dc:creator>
  <cp:lastModifiedBy>LONG Victoria</cp:lastModifiedBy>
  <cp:revision>5</cp:revision>
  <cp:lastPrinted>2014-10-24T12:41:00Z</cp:lastPrinted>
  <dcterms:created xsi:type="dcterms:W3CDTF">2014-10-20T17:25:00Z</dcterms:created>
  <dcterms:modified xsi:type="dcterms:W3CDTF">2014-10-24T12:41:00Z</dcterms:modified>
</cp:coreProperties>
</file>